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3"/>
        <w:gridCol w:w="7861"/>
      </w:tblGrid>
      <w:tr w:rsidR="00585B5D" w:rsidRPr="002E2C76" w:rsidTr="0047252A">
        <w:trPr>
          <w:trHeight w:hRule="exact" w:val="737"/>
        </w:trPr>
        <w:tc>
          <w:tcPr>
            <w:tcW w:w="9134" w:type="dxa"/>
            <w:gridSpan w:val="2"/>
            <w:vAlign w:val="center"/>
          </w:tcPr>
          <w:p w:rsidR="00585B5D" w:rsidRPr="002E2C76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  <w:rPr>
                <w:rFonts w:eastAsia="華康楷書體W5"/>
              </w:rPr>
            </w:pPr>
            <w:r w:rsidRPr="002E2C76">
              <w:rPr>
                <w:rFonts w:eastAsia="華康楷書體W5" w:hint="eastAsia"/>
              </w:rPr>
              <w:t>立法院第</w:t>
            </w:r>
            <w:r w:rsidRPr="002E2C76">
              <w:rPr>
                <w:rFonts w:eastAsia="華康楷書體W5" w:hint="eastAsia"/>
              </w:rPr>
              <w:t>9</w:t>
            </w:r>
            <w:r w:rsidRPr="002E2C76">
              <w:rPr>
                <w:rFonts w:eastAsia="華康楷書體W5" w:hint="eastAsia"/>
              </w:rPr>
              <w:t>屆第</w:t>
            </w:r>
            <w:r w:rsidRPr="002E2C76">
              <w:rPr>
                <w:rFonts w:eastAsia="華康楷書體W5" w:hint="eastAsia"/>
              </w:rPr>
              <w:t>5</w:t>
            </w:r>
            <w:r w:rsidRPr="002E2C76">
              <w:rPr>
                <w:rFonts w:eastAsia="華康楷書體W5" w:hint="eastAsia"/>
              </w:rPr>
              <w:t>會期黨團協商會議紀錄</w:t>
            </w:r>
          </w:p>
        </w:tc>
      </w:tr>
      <w:tr w:rsidR="00585B5D" w:rsidRPr="002E2C76" w:rsidTr="0047252A">
        <w:trPr>
          <w:trHeight w:hRule="exact" w:val="985"/>
        </w:trPr>
        <w:tc>
          <w:tcPr>
            <w:tcW w:w="9134" w:type="dxa"/>
            <w:gridSpan w:val="2"/>
            <w:vAlign w:val="center"/>
          </w:tcPr>
          <w:p w:rsidR="00585B5D" w:rsidRPr="002E2C76" w:rsidRDefault="00585B5D" w:rsidP="00497BFA">
            <w:pPr>
              <w:pStyle w:val="a6"/>
              <w:kinsoku/>
              <w:autoSpaceDE/>
              <w:autoSpaceDN/>
              <w:ind w:leftChars="50" w:left="105" w:rightChars="50" w:right="105"/>
              <w:jc w:val="both"/>
              <w:rPr>
                <w:rFonts w:eastAsia="華康中黑體"/>
              </w:rPr>
            </w:pPr>
            <w:r w:rsidRPr="002E2C76">
              <w:rPr>
                <w:rFonts w:eastAsia="華康中黑體" w:hint="eastAsia"/>
              </w:rPr>
              <w:t>研商「空氣污染防制法修正草案」及「產業創新條例第十九條之一及第七十二條條文修正草案」等案相關事宜（民進黨黨團提議）　　　　　　　　　　　　　　　（頁次：</w:t>
            </w:r>
            <w:r w:rsidR="00497BFA">
              <w:rPr>
                <w:rFonts w:eastAsia="華康中黑體" w:hint="eastAsia"/>
              </w:rPr>
              <w:t>１７３</w:t>
            </w:r>
            <w:r w:rsidRPr="002E2C76">
              <w:rPr>
                <w:rFonts w:eastAsia="華康中黑體" w:hint="eastAsia"/>
              </w:rPr>
              <w:t>－１</w:t>
            </w:r>
            <w:r w:rsidR="00497BFA">
              <w:rPr>
                <w:rFonts w:eastAsia="華康中黑體" w:hint="eastAsia"/>
              </w:rPr>
              <w:t>７８</w:t>
            </w:r>
            <w:r w:rsidRPr="002E2C76">
              <w:rPr>
                <w:rFonts w:eastAsia="華康中黑體" w:hint="eastAsia"/>
              </w:rPr>
              <w:t>）</w:t>
            </w:r>
          </w:p>
        </w:tc>
      </w:tr>
      <w:tr w:rsidR="00585B5D" w:rsidTr="0047252A">
        <w:trPr>
          <w:trHeight w:val="1464"/>
        </w:trPr>
        <w:tc>
          <w:tcPr>
            <w:tcW w:w="1273" w:type="dxa"/>
            <w:tcBorders>
              <w:bottom w:val="nil"/>
            </w:tcBorders>
          </w:tcPr>
          <w:p w:rsidR="00585B5D" w:rsidRDefault="00585B5D" w:rsidP="00585B5D">
            <w:pPr>
              <w:spacing w:beforeLines="50" w:before="159"/>
              <w:jc w:val="center"/>
            </w:pPr>
            <w:r w:rsidRPr="00181A45">
              <w:rPr>
                <w:rFonts w:hint="eastAsia"/>
                <w:spacing w:val="90"/>
                <w:kern w:val="0"/>
                <w:fitText w:val="1049" w:id="1706213891"/>
              </w:rPr>
              <w:t>發言</w:t>
            </w:r>
            <w:r w:rsidRPr="00181A45">
              <w:rPr>
                <w:rFonts w:hint="eastAsia"/>
                <w:spacing w:val="10"/>
                <w:kern w:val="0"/>
                <w:fitText w:val="1049" w:id="1706213891"/>
              </w:rPr>
              <w:t>者</w:t>
            </w:r>
          </w:p>
        </w:tc>
        <w:tc>
          <w:tcPr>
            <w:tcW w:w="7861" w:type="dxa"/>
            <w:tcBorders>
              <w:bottom w:val="nil"/>
            </w:tcBorders>
          </w:tcPr>
          <w:p w:rsidR="00585B5D" w:rsidRDefault="00585B5D" w:rsidP="00585B5D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蘇嘉全（主席）、柯建銘、李彥秀、洪慈庸、李鴻鈞、王育敏</w:t>
            </w: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47252A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85B5D" w:rsidTr="008F7039">
        <w:trPr>
          <w:trHeight w:val="1876"/>
        </w:trPr>
        <w:tc>
          <w:tcPr>
            <w:tcW w:w="1273" w:type="dxa"/>
            <w:tcBorders>
              <w:top w:val="nil"/>
            </w:tcBorders>
            <w:shd w:val="clear" w:color="auto" w:fill="auto"/>
            <w:vAlign w:val="center"/>
          </w:tcPr>
          <w:p w:rsidR="00585B5D" w:rsidRPr="002E2C76" w:rsidRDefault="00585B5D" w:rsidP="0047252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</w:tcBorders>
            <w:shd w:val="clear" w:color="auto" w:fill="auto"/>
            <w:vAlign w:val="center"/>
          </w:tcPr>
          <w:p w:rsidR="00585B5D" w:rsidRDefault="00585B5D" w:rsidP="0047252A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</w:tbl>
    <w:p w:rsidR="00B6296D" w:rsidRPr="00585B5D" w:rsidRDefault="00B6296D" w:rsidP="00155E53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85B5D" w:rsidSect="00497BFA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22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4E5" w:rsidRDefault="008F74E5">
      <w:r>
        <w:separator/>
      </w:r>
    </w:p>
  </w:endnote>
  <w:endnote w:type="continuationSeparator" w:id="0">
    <w:p w:rsidR="008F74E5" w:rsidRDefault="008F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新細明體"/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黑體">
    <w:altName w:val="新細明體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BFA" w:rsidRDefault="00497BF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7BFA" w:rsidRPr="00497BFA" w:rsidRDefault="00497BFA" w:rsidP="00497BFA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81A45">
                            <w:rPr>
                              <w:noProof/>
                            </w:rPr>
                            <w:t>224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0;margin-top:-9.3pt;width:453.55pt;height:31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" filled="f" stroked="f">
              <v:textbox>
                <w:txbxContent>
                  <w:p w:rsidR="00497BFA" w:rsidRPr="00497BFA" w:rsidRDefault="00497BFA" w:rsidP="00497BFA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81A45">
                      <w:rPr>
                        <w:noProof/>
                      </w:rPr>
                      <w:t>224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4E5" w:rsidRDefault="008F74E5">
      <w:r>
        <w:separator/>
      </w:r>
    </w:p>
  </w:footnote>
  <w:footnote w:type="continuationSeparator" w:id="0">
    <w:p w:rsidR="008F74E5" w:rsidRDefault="008F7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497BFA">
    <w:pPr>
      <w:pStyle w:val="a4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4555490</wp:posOffset>
              </wp:positionH>
              <wp:positionV relativeFrom="paragraph">
                <wp:posOffset>-855345</wp:posOffset>
              </wp:positionV>
              <wp:extent cx="2009775" cy="6076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9775" cy="607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96D" w:rsidRDefault="00B629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8.7pt;margin-top:-67.35pt;width:158.25pt;height:4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mRwgQIAAA8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" stroked="f">
              <v:textbox>
                <w:txbxContent>
                  <w:p w:rsidR="00B6296D" w:rsidRDefault="00B6296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E53"/>
    <w:rsid w:val="00155E53"/>
    <w:rsid w:val="00181A45"/>
    <w:rsid w:val="00497BFA"/>
    <w:rsid w:val="00585B5D"/>
    <w:rsid w:val="007D4AF6"/>
    <w:rsid w:val="008F74E5"/>
    <w:rsid w:val="00B6296D"/>
    <w:rsid w:val="00CA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5D"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155E53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5D"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155E53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2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>ARES</Company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第09屆第05會期第49期;出版日期:107年05月22日</dc:description>
  <cp:lastModifiedBy>user</cp:lastModifiedBy>
  <cp:revision>2</cp:revision>
  <cp:lastPrinted>2002-02-01T01:05:00Z</cp:lastPrinted>
  <dcterms:created xsi:type="dcterms:W3CDTF">2018-06-08T06:42:00Z</dcterms:created>
  <dcterms:modified xsi:type="dcterms:W3CDTF">2018-06-08T06:42:00Z</dcterms:modified>
</cp:coreProperties>
</file>