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0B8" w:rsidRPr="00BE20B8" w:rsidRDefault="00BE20B8" w:rsidP="00BE20B8">
      <w:r w:rsidRPr="00BE20B8">
        <w:rPr>
          <w:rFonts w:eastAsia="華康中黑體" w:hint="eastAsia"/>
        </w:rPr>
        <w:t>繼續開會</w:t>
      </w:r>
      <w:r w:rsidRPr="00BE20B8">
        <w:rPr>
          <w:rFonts w:hint="eastAsia"/>
        </w:rPr>
        <w:t>（</w:t>
      </w:r>
      <w:r w:rsidRPr="00BE20B8">
        <w:rPr>
          <w:rFonts w:hint="eastAsia"/>
        </w:rPr>
        <w:t>14</w:t>
      </w:r>
      <w:r w:rsidRPr="00BE20B8">
        <w:rPr>
          <w:rFonts w:hint="eastAsia"/>
        </w:rPr>
        <w:t>時</w:t>
      </w:r>
      <w:r w:rsidRPr="00BE20B8">
        <w:rPr>
          <w:rFonts w:hint="eastAsia"/>
        </w:rPr>
        <w:t>31</w:t>
      </w:r>
      <w:r w:rsidRPr="00BE20B8">
        <w:rPr>
          <w:rFonts w:hint="eastAsia"/>
        </w:rPr>
        <w:t>分）</w:t>
      </w:r>
    </w:p>
    <w:p w:rsidR="00BE20B8" w:rsidRPr="00BE20B8" w:rsidRDefault="00BE20B8" w:rsidP="00BE20B8">
      <w:pPr>
        <w:ind w:left="211" w:hangingChars="100" w:hanging="211"/>
      </w:pPr>
      <w:r w:rsidRPr="00BE20B8">
        <w:rPr>
          <w:rFonts w:eastAsia="華康中黑體" w:hint="eastAsia"/>
        </w:rPr>
        <w:t>主席：</w:t>
      </w:r>
      <w:r w:rsidRPr="00BE20B8">
        <w:rPr>
          <w:rFonts w:hint="eastAsia"/>
        </w:rPr>
        <w:t>現在繼續開會，進行教育及文化組之質詢。</w:t>
      </w:r>
    </w:p>
    <w:p w:rsidR="00BE20B8" w:rsidRPr="00BE20B8" w:rsidRDefault="00BE20B8" w:rsidP="00BE20B8">
      <w:pPr>
        <w:ind w:leftChars="100" w:left="211" w:firstLineChars="100" w:firstLine="211"/>
      </w:pPr>
      <w:r w:rsidRPr="00BE20B8">
        <w:rPr>
          <w:rFonts w:hint="eastAsia"/>
        </w:rPr>
        <w:t>首先請黃委員國書質詢，詢答時間為</w:t>
      </w:r>
      <w:r w:rsidRPr="00BE20B8">
        <w:rPr>
          <w:rFonts w:hint="eastAsia"/>
        </w:rPr>
        <w:t>15</w:t>
      </w:r>
      <w:r w:rsidRPr="00BE20B8">
        <w:rPr>
          <w:rFonts w:hint="eastAsia"/>
        </w:rPr>
        <w:t>分鐘。</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w:t>
      </w:r>
      <w:r w:rsidRPr="00BE20B8">
        <w:rPr>
          <w:rFonts w:hint="eastAsia"/>
        </w:rPr>
        <w:t>14</w:t>
      </w:r>
      <w:r w:rsidRPr="00BE20B8">
        <w:rPr>
          <w:rFonts w:hint="eastAsia"/>
        </w:rPr>
        <w:t>時</w:t>
      </w:r>
      <w:r w:rsidRPr="00BE20B8">
        <w:rPr>
          <w:rFonts w:hint="eastAsia"/>
        </w:rPr>
        <w:t>31</w:t>
      </w:r>
      <w:r w:rsidRPr="00BE20B8">
        <w:rPr>
          <w:rFonts w:hint="eastAsia"/>
        </w:rPr>
        <w:t>分）主席、行政院蘇院長、各部會首長、各位同仁。院長好，國事如麻，非常辛苦！今天是教文組的質詢，不過我想先請問一下，中天新聞</w:t>
      </w:r>
      <w:r w:rsidR="00DD7867">
        <w:rPr>
          <w:rFonts w:hint="eastAsia"/>
        </w:rPr>
        <w:t>台</w:t>
      </w:r>
      <w:r w:rsidRPr="00BE20B8">
        <w:rPr>
          <w:rFonts w:hint="eastAsia"/>
        </w:rPr>
        <w:t>因為申請換照沒有通過，所以在上個禮拜五被移出頻道，到底是什麼原因讓</w:t>
      </w:r>
      <w:r w:rsidR="00DD7867">
        <w:rPr>
          <w:rFonts w:hint="eastAsia"/>
        </w:rPr>
        <w:t>它</w:t>
      </w:r>
      <w:r w:rsidRPr="00BE20B8">
        <w:rPr>
          <w:rFonts w:hint="eastAsia"/>
        </w:rPr>
        <w:t>申請換照沒有通過？有人質疑是蘇院長一手主導中天換照不過，還有民意代表買公車廣告，說你是關新聞</w:t>
      </w:r>
      <w:r w:rsidR="00DD7867">
        <w:rPr>
          <w:rFonts w:hint="eastAsia"/>
        </w:rPr>
        <w:t>台</w:t>
      </w:r>
      <w:r w:rsidRPr="00BE20B8">
        <w:rPr>
          <w:rFonts w:hint="eastAsia"/>
        </w:rPr>
        <w:t>的民主罪人。請問蘇院長，你接受這樣的指控嗎？</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請行政院蘇院長答復。</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w:t>
      </w:r>
      <w:r w:rsidRPr="00BE20B8">
        <w:rPr>
          <w:rFonts w:hint="eastAsia"/>
        </w:rPr>
        <w:t>14</w:t>
      </w:r>
      <w:r w:rsidRPr="00BE20B8">
        <w:rPr>
          <w:rFonts w:hint="eastAsia"/>
        </w:rPr>
        <w:t>時</w:t>
      </w:r>
      <w:r w:rsidRPr="00BE20B8">
        <w:rPr>
          <w:rFonts w:hint="eastAsia"/>
        </w:rPr>
        <w:t>32</w:t>
      </w:r>
      <w:r w:rsidRPr="00BE20B8">
        <w:rPr>
          <w:rFonts w:hint="eastAsia"/>
        </w:rPr>
        <w:t>分）主席、各位委員。這個事情大家都看得很清楚，</w:t>
      </w:r>
      <w:r w:rsidRPr="00BE20B8">
        <w:rPr>
          <w:rFonts w:hint="eastAsia"/>
        </w:rPr>
        <w:t>NCC</w:t>
      </w:r>
      <w:r w:rsidRPr="00BE20B8">
        <w:rPr>
          <w:rFonts w:hint="eastAsia"/>
        </w:rPr>
        <w:t>是國家設立的獨立機構，</w:t>
      </w:r>
      <w:r w:rsidRPr="00BE20B8">
        <w:rPr>
          <w:rFonts w:hint="eastAsia"/>
        </w:rPr>
        <w:t>NCC</w:t>
      </w:r>
      <w:r w:rsidRPr="00BE20B8">
        <w:rPr>
          <w:rFonts w:hint="eastAsia"/>
        </w:rPr>
        <w:t>的委員都是依據法律經貴院審議通過的學者、專家，依據法律授予職權，獨立行使審酌這個案子，這不是行政院長可以批准或不准的，而且這個案子不是關一個新聞</w:t>
      </w:r>
      <w:r w:rsidR="00DD7867">
        <w:rPr>
          <w:rFonts w:hint="eastAsia"/>
        </w:rPr>
        <w:t>台</w:t>
      </w:r>
      <w:r w:rsidRPr="00BE20B8">
        <w:rPr>
          <w:rFonts w:hint="eastAsia"/>
        </w:rPr>
        <w:t>，而是他有不同的頻道，有綜合</w:t>
      </w:r>
      <w:r w:rsidR="00DD7867">
        <w:rPr>
          <w:rFonts w:hint="eastAsia"/>
        </w:rPr>
        <w:t>台</w:t>
      </w:r>
      <w:r w:rsidRPr="00BE20B8">
        <w:rPr>
          <w:rFonts w:hint="eastAsia"/>
        </w:rPr>
        <w:t>、新聞</w:t>
      </w:r>
      <w:r w:rsidR="00DD7867">
        <w:rPr>
          <w:rFonts w:hint="eastAsia"/>
        </w:rPr>
        <w:t>台</w:t>
      </w:r>
      <w:r w:rsidRPr="00BE20B8">
        <w:rPr>
          <w:rFonts w:hint="eastAsia"/>
        </w:rPr>
        <w:t>，而這個新聞頻道核准的執照是六年一期，期限到了，由</w:t>
      </w:r>
      <w:r w:rsidRPr="00BE20B8">
        <w:rPr>
          <w:rFonts w:hint="eastAsia"/>
        </w:rPr>
        <w:t>NCC</w:t>
      </w:r>
      <w:r w:rsidRPr="00BE20B8">
        <w:rPr>
          <w:rFonts w:hint="eastAsia"/>
        </w:rPr>
        <w:t>審酌可以延期換照，或者不能延期，這是</w:t>
      </w:r>
      <w:r w:rsidRPr="00BE20B8">
        <w:rPr>
          <w:rFonts w:hint="eastAsia"/>
        </w:rPr>
        <w:t>NCC</w:t>
      </w:r>
      <w:r w:rsidRPr="00BE20B8">
        <w:rPr>
          <w:rFonts w:hint="eastAsia"/>
        </w:rPr>
        <w:t>的職權，不能說准了就是有新聞自由，不准就沒有新聞自由，如果是這樣，就不應該規定六年，應該規定萬年，永遠都不必換照，這樣才叫新聞自由，否則當初規定六年，期限到了不准換照，就是沒有新聞自由，這樣子就是無限上綱。</w:t>
      </w:r>
    </w:p>
    <w:p w:rsidR="00BE20B8" w:rsidRPr="00BE20B8" w:rsidRDefault="00BE20B8" w:rsidP="00BE20B8">
      <w:pPr>
        <w:ind w:leftChars="100" w:left="211" w:firstLineChars="100" w:firstLine="211"/>
      </w:pPr>
      <w:r w:rsidRPr="00BE20B8">
        <w:rPr>
          <w:rFonts w:hint="eastAsia"/>
        </w:rPr>
        <w:t>另外，把一個獨立機構的獨立職權行使，說成是行政院長的責任，這完全是把事情混淆，而且嫁禍栽贓給我，這樣也不對。</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瞭解！院長的意思是說你從頭到尾都沒有介入？</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這個也不可能介入，他們是委員制，都是委員審議的。</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不可能介入嘛！中天新聞</w:t>
      </w:r>
      <w:r w:rsidR="00DD7867">
        <w:rPr>
          <w:rFonts w:hint="eastAsia"/>
        </w:rPr>
        <w:t>台</w:t>
      </w:r>
      <w:r w:rsidRPr="00BE20B8">
        <w:rPr>
          <w:rFonts w:hint="eastAsia"/>
        </w:rPr>
        <w:t>是一個媒體，當然享有言論自由、新聞自由，這個沒有問題，但是頻道是公共財，公共財不能濫用，必須符合公共利益，所以我們才需要有一個獨立的機關</w:t>
      </w:r>
      <w:r w:rsidRPr="00BE20B8">
        <w:rPr>
          <w:rFonts w:hint="eastAsia"/>
        </w:rPr>
        <w:t>NCC</w:t>
      </w:r>
      <w:r w:rsidRPr="00BE20B8">
        <w:rPr>
          <w:rFonts w:hint="eastAsia"/>
        </w:rPr>
        <w:t>來做公共財的監督。在監督的過程中，本席也調閱了一些資料，發現不只中天新聞</w:t>
      </w:r>
      <w:r w:rsidR="00DD7867">
        <w:rPr>
          <w:rFonts w:hint="eastAsia"/>
        </w:rPr>
        <w:t>台</w:t>
      </w:r>
      <w:r w:rsidRPr="00BE20B8">
        <w:rPr>
          <w:rFonts w:hint="eastAsia"/>
        </w:rPr>
        <w:t>，還有非常多的電視</w:t>
      </w:r>
      <w:r w:rsidR="00DD7867">
        <w:rPr>
          <w:rFonts w:hint="eastAsia"/>
        </w:rPr>
        <w:t>台</w:t>
      </w:r>
      <w:r w:rsidRPr="00BE20B8">
        <w:rPr>
          <w:rFonts w:hint="eastAsia"/>
        </w:rPr>
        <w:t>有裁罰紀錄。這兩年來，每年都裁罰</w:t>
      </w:r>
      <w:r w:rsidRPr="00BE20B8">
        <w:rPr>
          <w:rFonts w:hint="eastAsia"/>
        </w:rPr>
        <w:t>87</w:t>
      </w:r>
      <w:r w:rsidRPr="00BE20B8">
        <w:rPr>
          <w:rFonts w:hint="eastAsia"/>
        </w:rPr>
        <w:t>件，但中天新聞</w:t>
      </w:r>
      <w:r w:rsidR="00DD7867">
        <w:rPr>
          <w:rFonts w:hint="eastAsia"/>
        </w:rPr>
        <w:t>台</w:t>
      </w:r>
      <w:r w:rsidRPr="00BE20B8">
        <w:rPr>
          <w:rFonts w:hint="eastAsia"/>
        </w:rPr>
        <w:t>的裁處次數特別嚴重，每一年都達到</w:t>
      </w:r>
      <w:r w:rsidRPr="00BE20B8">
        <w:rPr>
          <w:rFonts w:hint="eastAsia"/>
        </w:rPr>
        <w:t>11</w:t>
      </w:r>
      <w:r w:rsidRPr="00BE20B8">
        <w:rPr>
          <w:rFonts w:hint="eastAsia"/>
        </w:rPr>
        <w:t>次；當然也不是只罰中天，有很多電視</w:t>
      </w:r>
      <w:r w:rsidR="00DD7867">
        <w:rPr>
          <w:rFonts w:hint="eastAsia"/>
        </w:rPr>
        <w:t>台</w:t>
      </w:r>
      <w:r w:rsidRPr="00BE20B8">
        <w:rPr>
          <w:rFonts w:hint="eastAsia"/>
        </w:rPr>
        <w:t>都被處罰了，連</w:t>
      </w:r>
      <w:r w:rsidRPr="00BE20B8">
        <w:rPr>
          <w:rFonts w:hint="eastAsia"/>
        </w:rPr>
        <w:t>HBO</w:t>
      </w:r>
      <w:r w:rsidRPr="00BE20B8">
        <w:rPr>
          <w:rFonts w:hint="eastAsia"/>
        </w:rPr>
        <w:t>、龍祥等完全沒有政治立場的頻道也都被裁處了，所以我想並沒有所謂的行政權如何介入的這樣說法。</w:t>
      </w:r>
    </w:p>
    <w:p w:rsidR="00BE20B8" w:rsidRPr="00BE20B8" w:rsidRDefault="00BE20B8" w:rsidP="00BE20B8">
      <w:pPr>
        <w:ind w:leftChars="100" w:left="211" w:firstLineChars="100" w:firstLine="211"/>
      </w:pPr>
      <w:r w:rsidRPr="00BE20B8">
        <w:rPr>
          <w:rFonts w:hint="eastAsia"/>
        </w:rPr>
        <w:t>再者，我發現比較嚴重的問題，是中天製播的新聞違反了事實查證原則，致損害公共利益。衛星廣播電視法明文規定，這是違反了新聞媒體的核心價值，而這才是審核委員不予換照的最大原因。在違反事實查證原則部分，就是報導不是真實新聞的，光這兩年，每年大概就有</w:t>
      </w:r>
      <w:r w:rsidRPr="00BE20B8">
        <w:rPr>
          <w:rFonts w:hint="eastAsia"/>
        </w:rPr>
        <w:t>8</w:t>
      </w:r>
      <w:r w:rsidRPr="00BE20B8">
        <w:rPr>
          <w:rFonts w:hint="eastAsia"/>
        </w:rPr>
        <w:t>個案例，而中天新聞</w:t>
      </w:r>
      <w:r w:rsidR="00DD7867">
        <w:rPr>
          <w:rFonts w:hint="eastAsia"/>
        </w:rPr>
        <w:t>台</w:t>
      </w:r>
      <w:r w:rsidRPr="00BE20B8">
        <w:rPr>
          <w:rFonts w:hint="eastAsia"/>
        </w:rPr>
        <w:t>每年都被裁處</w:t>
      </w:r>
      <w:r w:rsidRPr="00BE20B8">
        <w:rPr>
          <w:rFonts w:hint="eastAsia"/>
        </w:rPr>
        <w:t>6</w:t>
      </w:r>
      <w:r w:rsidRPr="00BE20B8">
        <w:rPr>
          <w:rFonts w:hint="eastAsia"/>
        </w:rPr>
        <w:t>例，比例非常高，這兩年總共才</w:t>
      </w:r>
      <w:r w:rsidRPr="00BE20B8">
        <w:rPr>
          <w:rFonts w:hint="eastAsia"/>
        </w:rPr>
        <w:t>16</w:t>
      </w:r>
      <w:r w:rsidRPr="00BE20B8">
        <w:rPr>
          <w:rFonts w:hint="eastAsia"/>
        </w:rPr>
        <w:t>例，中天就被裁處</w:t>
      </w:r>
      <w:r w:rsidRPr="00BE20B8">
        <w:rPr>
          <w:rFonts w:hint="eastAsia"/>
        </w:rPr>
        <w:t>12</w:t>
      </w:r>
      <w:r w:rsidRPr="00BE20B8">
        <w:rPr>
          <w:rFonts w:hint="eastAsia"/>
        </w:rPr>
        <w:t>例，然後審核的程序中，有一個審查評分表，在這個審查評分表裡，也有違反衛星廣播電視法的裁罰紀錄，這也是一個非常重要的評分標準與依據，所以在整個裁罰過程中，我們必須以正視聽，行政院沒有介入，也不可能因為政治立場就關了這個</w:t>
      </w:r>
      <w:r w:rsidR="00DD7867">
        <w:rPr>
          <w:rFonts w:hint="eastAsia"/>
        </w:rPr>
        <w:t>台</w:t>
      </w:r>
      <w:r w:rsidRPr="00BE20B8">
        <w:rPr>
          <w:rFonts w:hint="eastAsia"/>
        </w:rPr>
        <w:t>，一切都是按照公平、公正原則</w:t>
      </w:r>
      <w:r w:rsidRPr="00BE20B8">
        <w:rPr>
          <w:rFonts w:hint="eastAsia"/>
        </w:rPr>
        <w:lastRenderedPageBreak/>
        <w:t>，讓獨立機關去審核，而且我們關的不是電視</w:t>
      </w:r>
      <w:r w:rsidR="00DD7867">
        <w:rPr>
          <w:rFonts w:hint="eastAsia"/>
        </w:rPr>
        <w:t>台</w:t>
      </w:r>
      <w:r w:rsidRPr="00BE20B8">
        <w:rPr>
          <w:rFonts w:hint="eastAsia"/>
        </w:rPr>
        <w:t>，是不讓這個頻道繼續讓</w:t>
      </w:r>
      <w:r w:rsidR="00DD7867">
        <w:rPr>
          <w:rFonts w:hint="eastAsia"/>
        </w:rPr>
        <w:t>它</w:t>
      </w:r>
      <w:r w:rsidRPr="00BE20B8">
        <w:rPr>
          <w:rFonts w:hint="eastAsia"/>
        </w:rPr>
        <w:t>使用，是這樣的概念。</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委員，你剛才講的內容，包括裁決的理由事項，我倒是沒有細讀，因為我不必去任何的……</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瞭解？</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實在是忙，也沒有辦法……</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沒有去特別注意？</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倒是我對於</w:t>
      </w:r>
      <w:r w:rsidR="00DD7867">
        <w:rPr>
          <w:rFonts w:hint="eastAsia"/>
        </w:rPr>
        <w:t>它</w:t>
      </w:r>
      <w:r w:rsidRPr="00BE20B8">
        <w:rPr>
          <w:rFonts w:hint="eastAsia"/>
        </w:rPr>
        <w:t>提起假處分，高等行政法院的裁決理由，就是高等</w:t>
      </w:r>
      <w:r w:rsidR="00DD7867">
        <w:rPr>
          <w:rFonts w:hint="eastAsia"/>
        </w:rPr>
        <w:t>行政</w:t>
      </w:r>
      <w:r w:rsidRPr="00BE20B8">
        <w:rPr>
          <w:rFonts w:hint="eastAsia"/>
        </w:rPr>
        <w:t>法院不准</w:t>
      </w:r>
      <w:r w:rsidR="00DD7867">
        <w:rPr>
          <w:rFonts w:hint="eastAsia"/>
        </w:rPr>
        <w:t>它</w:t>
      </w:r>
      <w:r w:rsidRPr="00BE20B8">
        <w:rPr>
          <w:rFonts w:hint="eastAsia"/>
        </w:rPr>
        <w:t>假處分的那個處分書內容，我倒是有細讀，然後</w:t>
      </w:r>
      <w:r w:rsidR="00DD7867">
        <w:rPr>
          <w:rFonts w:hint="eastAsia"/>
        </w:rPr>
        <w:t>它</w:t>
      </w:r>
      <w:r w:rsidRPr="00BE20B8">
        <w:rPr>
          <w:rFonts w:hint="eastAsia"/>
        </w:rPr>
        <w:t>又抗告到</w:t>
      </w:r>
      <w:r w:rsidR="00DD7867">
        <w:rPr>
          <w:rFonts w:hint="eastAsia"/>
        </w:rPr>
        <w:t>最高</w:t>
      </w:r>
      <w:r w:rsidRPr="00BE20B8">
        <w:rPr>
          <w:rFonts w:hint="eastAsia"/>
        </w:rPr>
        <w:t>行政法院，也被駁回、定讞，所以這是經過法院審理的，還不只是</w:t>
      </w:r>
      <w:r w:rsidRPr="00BE20B8">
        <w:rPr>
          <w:rFonts w:hint="eastAsia"/>
        </w:rPr>
        <w:t>NCC</w:t>
      </w:r>
      <w:r w:rsidR="00DD7867">
        <w:rPr>
          <w:rFonts w:hint="eastAsia"/>
        </w:rPr>
        <w:t>作</w:t>
      </w:r>
      <w:r w:rsidRPr="00BE20B8">
        <w:rPr>
          <w:rFonts w:hint="eastAsia"/>
        </w:rPr>
        <w:t>這個處分，是經過高等行政法院、最高行政法院就假處分部分裁定定讞。</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謝謝院長的說明。接下來我想請教文化部李部長。這幾天俄羅斯芭蕾舞蹈團在臺灣染疫，這當然是一個事件，我們總是要去處理，不過今天這些俄羅斯芭蕾舞蹈團團員都陸陸續續離開臺灣了，但我想瞭解我們國家戲劇院的危機處理能力，在這個事情上，我們的措施是什麼？接觸過團員的國家戲劇院人員有多少人？有這些風險的人，是不是都在我們的掌握之中？</w:t>
      </w:r>
    </w:p>
    <w:p w:rsidR="00BE20B8" w:rsidRPr="00BE20B8" w:rsidRDefault="00BE20B8" w:rsidP="00BE20B8">
      <w:pPr>
        <w:ind w:left="211" w:hangingChars="100" w:hanging="211"/>
      </w:pPr>
      <w:r w:rsidRPr="00BE20B8">
        <w:rPr>
          <w:rFonts w:eastAsia="華康中黑體" w:hint="eastAsia"/>
        </w:rPr>
        <w:t>李部長永得：</w:t>
      </w:r>
      <w:r w:rsidRPr="00BE20B8">
        <w:rPr>
          <w:rFonts w:hint="eastAsia"/>
        </w:rPr>
        <w:t>謝謝委員的關心，我們是</w:t>
      </w:r>
      <w:r w:rsidRPr="00BE20B8">
        <w:rPr>
          <w:rFonts w:hint="eastAsia"/>
        </w:rPr>
        <w:t>15</w:t>
      </w:r>
      <w:r w:rsidRPr="00BE20B8">
        <w:rPr>
          <w:rFonts w:hint="eastAsia"/>
        </w:rPr>
        <w:t>日下午接到</w:t>
      </w:r>
      <w:r w:rsidRPr="00BE20B8">
        <w:rPr>
          <w:rFonts w:hint="eastAsia"/>
        </w:rPr>
        <w:t>CDC</w:t>
      </w:r>
      <w:r w:rsidRPr="00BE20B8">
        <w:rPr>
          <w:rFonts w:hint="eastAsia"/>
        </w:rPr>
        <w:t>通知有</w:t>
      </w:r>
      <w:r w:rsidRPr="00BE20B8">
        <w:rPr>
          <w:rFonts w:hint="eastAsia"/>
        </w:rPr>
        <w:t>4</w:t>
      </w:r>
      <w:r w:rsidRPr="00BE20B8">
        <w:rPr>
          <w:rFonts w:hint="eastAsia"/>
        </w:rPr>
        <w:t>位俄羅斯團員被檢驗出來是陽性，我們立即跟國家劇院聯絡、瞭解，就他們確診之前是不是有到現場排練馬上進行釐清，根據當時他們的所有追蹤，總共後來有</w:t>
      </w:r>
      <w:r w:rsidRPr="00BE20B8">
        <w:rPr>
          <w:rFonts w:hint="eastAsia"/>
        </w:rPr>
        <w:t>17</w:t>
      </w:r>
      <w:r w:rsidRPr="00BE20B8">
        <w:rPr>
          <w:rFonts w:hint="eastAsia"/>
        </w:rPr>
        <w:t>位可能有需要自主健康管理，但不需要隔離。</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好，這個過程我們大概瞭解，我想問的是，文化部是不是有積極措施，讓我們兩廳院的運作，在未來不會受到影響？</w:t>
      </w:r>
    </w:p>
    <w:p w:rsidR="00BE20B8" w:rsidRPr="00BE20B8" w:rsidRDefault="00BE20B8" w:rsidP="00BE20B8">
      <w:pPr>
        <w:ind w:left="211" w:hangingChars="100" w:hanging="211"/>
      </w:pPr>
      <w:r w:rsidRPr="00BE20B8">
        <w:rPr>
          <w:rFonts w:eastAsia="華康中黑體" w:hint="eastAsia"/>
        </w:rPr>
        <w:t>李部長永得：</w:t>
      </w:r>
      <w:r w:rsidRPr="00BE20B8">
        <w:rPr>
          <w:rFonts w:hint="eastAsia"/>
        </w:rPr>
        <w:t>我們在</w:t>
      </w:r>
      <w:r w:rsidRPr="00BE20B8">
        <w:rPr>
          <w:rFonts w:hint="eastAsia"/>
        </w:rPr>
        <w:t>5</w:t>
      </w:r>
      <w:r w:rsidRPr="00BE20B8">
        <w:rPr>
          <w:rFonts w:hint="eastAsia"/>
        </w:rPr>
        <w:t>月</w:t>
      </w:r>
      <w:r w:rsidRPr="00BE20B8">
        <w:rPr>
          <w:rFonts w:hint="eastAsia"/>
        </w:rPr>
        <w:t>25</w:t>
      </w:r>
      <w:r w:rsidRPr="00BE20B8">
        <w:rPr>
          <w:rFonts w:hint="eastAsia"/>
        </w:rPr>
        <w:t>日開始重啟演出之後，其實兩廳院就都有非常嚴謹的規範，不管是觀眾進場的實名制、戴口罩、工作人員的分流，或是演出人員如何保持距離等，都有很嚴謹的防疫措施。</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好，非常感謝，現在疫情指揮中心表示針對藝文防疫規定要加嚴，我想瞭解一下，在居家隔離及居家檢疫</w:t>
      </w:r>
      <w:r w:rsidRPr="00BE20B8">
        <w:rPr>
          <w:rFonts w:hint="eastAsia"/>
        </w:rPr>
        <w:t>14</w:t>
      </w:r>
      <w:r w:rsidRPr="00BE20B8">
        <w:rPr>
          <w:rFonts w:hint="eastAsia"/>
        </w:rPr>
        <w:t>天之後的自主管理</w:t>
      </w:r>
      <w:r w:rsidRPr="00BE20B8">
        <w:rPr>
          <w:rFonts w:hint="eastAsia"/>
        </w:rPr>
        <w:t>7</w:t>
      </w:r>
      <w:r w:rsidRPr="00BE20B8">
        <w:rPr>
          <w:rFonts w:hint="eastAsia"/>
        </w:rPr>
        <w:t>天，可不可以登台？現在疫情指揮中心說不行了，對不對？</w:t>
      </w:r>
    </w:p>
    <w:p w:rsidR="00BE20B8" w:rsidRPr="00BE20B8" w:rsidRDefault="00BE20B8" w:rsidP="00BE20B8">
      <w:pPr>
        <w:ind w:left="211" w:hangingChars="100" w:hanging="211"/>
      </w:pPr>
      <w:r w:rsidRPr="00BE20B8">
        <w:rPr>
          <w:rFonts w:eastAsia="華康中黑體" w:hint="eastAsia"/>
        </w:rPr>
        <w:t>李部長永得：</w:t>
      </w:r>
      <w:r w:rsidRPr="00BE20B8">
        <w:rPr>
          <w:rFonts w:hint="eastAsia"/>
        </w:rPr>
        <w:t>我們可能在近日內會跟</w:t>
      </w:r>
      <w:r w:rsidRPr="00BE20B8">
        <w:rPr>
          <w:rFonts w:hint="eastAsia"/>
        </w:rPr>
        <w:t>CDC</w:t>
      </w:r>
      <w:r w:rsidRPr="00BE20B8">
        <w:rPr>
          <w:rFonts w:hint="eastAsia"/>
        </w:rPr>
        <w:t>再討論。那麼我們的確必須承認，在過去自主健康管理這段時間到底能不能演出……</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是模糊地帶！</w:t>
      </w:r>
    </w:p>
    <w:p w:rsidR="00BE20B8" w:rsidRPr="00BE20B8" w:rsidRDefault="00BE20B8" w:rsidP="00BE20B8">
      <w:pPr>
        <w:ind w:left="211" w:hangingChars="100" w:hanging="211"/>
      </w:pPr>
      <w:r w:rsidRPr="00BE20B8">
        <w:rPr>
          <w:rFonts w:eastAsia="華康中黑體" w:hint="eastAsia"/>
        </w:rPr>
        <w:t>李部長永得：</w:t>
      </w:r>
      <w:r w:rsidRPr="00BE20B8">
        <w:rPr>
          <w:rFonts w:hint="eastAsia"/>
        </w:rPr>
        <w:t>還是比較糢糊，那麼未來可能就朝明確化。至於明確要怎麼處理，大概有兩個方向，一個就是如果在自主健康管理的</w:t>
      </w:r>
      <w:r w:rsidRPr="00BE20B8">
        <w:rPr>
          <w:rFonts w:hint="eastAsia"/>
        </w:rPr>
        <w:t>7</w:t>
      </w:r>
      <w:r w:rsidRPr="00BE20B8">
        <w:rPr>
          <w:rFonts w:hint="eastAsia"/>
        </w:rPr>
        <w:t>天之內要演出，必須在出關的時候要持檢查陰性證明，這是第一個。不然的話，就是必須等到自主健康管理</w:t>
      </w:r>
      <w:r w:rsidRPr="00BE20B8">
        <w:rPr>
          <w:rFonts w:hint="eastAsia"/>
        </w:rPr>
        <w:t>7</w:t>
      </w:r>
      <w:r w:rsidRPr="00BE20B8">
        <w:rPr>
          <w:rFonts w:hint="eastAsia"/>
        </w:rPr>
        <w:t>天之後，才可以演出。但是對這樣的建議，我們跟</w:t>
      </w:r>
      <w:r w:rsidRPr="00BE20B8">
        <w:rPr>
          <w:rFonts w:hint="eastAsia"/>
        </w:rPr>
        <w:t>CDC</w:t>
      </w:r>
      <w:r w:rsidRPr="00BE20B8">
        <w:rPr>
          <w:rFonts w:hint="eastAsia"/>
        </w:rPr>
        <w:t>還要再研究。</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所以也還沒有定案嘛？</w:t>
      </w:r>
    </w:p>
    <w:p w:rsidR="00BE20B8" w:rsidRPr="00BE20B8" w:rsidRDefault="00BE20B8" w:rsidP="00BE20B8">
      <w:pPr>
        <w:ind w:left="211" w:hangingChars="100" w:hanging="211"/>
      </w:pPr>
      <w:r w:rsidRPr="00BE20B8">
        <w:rPr>
          <w:rFonts w:eastAsia="華康中黑體" w:hint="eastAsia"/>
        </w:rPr>
        <w:t>李部長永得：</w:t>
      </w:r>
      <w:r w:rsidRPr="00BE20B8">
        <w:rPr>
          <w:rFonts w:hint="eastAsia"/>
        </w:rPr>
        <w:t>還沒有定案。</w:t>
      </w:r>
    </w:p>
    <w:p w:rsidR="00BE20B8" w:rsidRPr="00BE20B8" w:rsidRDefault="00BE20B8" w:rsidP="00BE20B8">
      <w:pPr>
        <w:ind w:left="211" w:hangingChars="100" w:hanging="211"/>
      </w:pPr>
      <w:r w:rsidRPr="00BE20B8">
        <w:rPr>
          <w:rFonts w:eastAsia="華康中黑體" w:hint="eastAsia"/>
        </w:rPr>
        <w:lastRenderedPageBreak/>
        <w:t>黃委員國書：</w:t>
      </w:r>
      <w:r w:rsidRPr="00BE20B8">
        <w:rPr>
          <w:rFonts w:hint="eastAsia"/>
        </w:rPr>
        <w:t>文化部可能要掌握未來還有多少國外的表演團體或藝人申請來臺灣演出。</w:t>
      </w:r>
    </w:p>
    <w:p w:rsidR="00BE20B8" w:rsidRPr="00BE20B8" w:rsidRDefault="00BE20B8" w:rsidP="00BE20B8">
      <w:pPr>
        <w:ind w:left="211" w:hangingChars="100" w:hanging="211"/>
      </w:pPr>
      <w:r w:rsidRPr="00BE20B8">
        <w:rPr>
          <w:rFonts w:eastAsia="華康中黑體" w:hint="eastAsia"/>
        </w:rPr>
        <w:t>李部長永得：</w:t>
      </w:r>
      <w:r w:rsidRPr="00BE20B8">
        <w:rPr>
          <w:rFonts w:hint="eastAsia"/>
        </w:rPr>
        <w:t>國外的團體到臺灣演出，如果按照</w:t>
      </w:r>
      <w:r w:rsidRPr="00BE20B8">
        <w:rPr>
          <w:rFonts w:hint="eastAsia"/>
        </w:rPr>
        <w:t>CDC</w:t>
      </w:r>
      <w:r w:rsidRPr="00BE20B8">
        <w:rPr>
          <w:rFonts w:hint="eastAsia"/>
        </w:rPr>
        <w:t>正常的流程，他們不需要跟文化部報備或申請。</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但是要走藝文泡泡的時候，就要跟文化部申請。</w:t>
      </w:r>
    </w:p>
    <w:p w:rsidR="00BE20B8" w:rsidRPr="00BE20B8" w:rsidRDefault="00BE20B8" w:rsidP="00BE20B8">
      <w:pPr>
        <w:ind w:left="211" w:hangingChars="100" w:hanging="211"/>
      </w:pPr>
      <w:r w:rsidRPr="00BE20B8">
        <w:rPr>
          <w:rFonts w:eastAsia="華康中黑體" w:hint="eastAsia"/>
        </w:rPr>
        <w:t>李部長永得：</w:t>
      </w:r>
      <w:r w:rsidRPr="00BE20B8">
        <w:rPr>
          <w:rFonts w:hint="eastAsia"/>
        </w:rPr>
        <w:t>對，如果要藝文泡泡就是要跟文化部申請。</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我可能也要請你們去掌握，即將要登場的跨年演唱會馬上到了，有沒有國外的藝人到臺灣演出？好像是有的喔？</w:t>
      </w:r>
    </w:p>
    <w:p w:rsidR="00BE20B8" w:rsidRPr="00BE20B8" w:rsidRDefault="00BE20B8" w:rsidP="00BE20B8">
      <w:pPr>
        <w:ind w:left="211" w:hangingChars="100" w:hanging="211"/>
      </w:pPr>
      <w:r w:rsidRPr="00BE20B8">
        <w:rPr>
          <w:rFonts w:eastAsia="華康中黑體" w:hint="eastAsia"/>
        </w:rPr>
        <w:t>李部長永得：</w:t>
      </w:r>
      <w:r w:rsidRPr="00BE20B8">
        <w:rPr>
          <w:rFonts w:hint="eastAsia"/>
        </w:rPr>
        <w:t>我們要去了解一下。</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你們可能要進一步了解。如果有的話，到底他們要走藝文泡泡呢？還是要走疫情指揮中心的那一個商業模式呢？你們可能要提出作業準則，讓各縣市在辦理跨年演唱會的時候有一個依據，這個部分請文化部要積極處理，好不好？</w:t>
      </w:r>
    </w:p>
    <w:p w:rsidR="00BE20B8" w:rsidRPr="00BE20B8" w:rsidRDefault="00BE20B8" w:rsidP="00BE20B8">
      <w:pPr>
        <w:ind w:left="211" w:hangingChars="100" w:hanging="211"/>
      </w:pPr>
      <w:r w:rsidRPr="00BE20B8">
        <w:rPr>
          <w:rFonts w:eastAsia="華康中黑體" w:hint="eastAsia"/>
        </w:rPr>
        <w:t>李部長永得：</w:t>
      </w:r>
      <w:r w:rsidRPr="00BE20B8">
        <w:rPr>
          <w:rFonts w:hint="eastAsia"/>
        </w:rPr>
        <w:t>關於這個方向，現在我們就以金馬獎來說，金馬獎有入圍的香港人要進來。其實他們都按照</w:t>
      </w:r>
      <w:r w:rsidRPr="00BE20B8">
        <w:rPr>
          <w:rFonts w:hint="eastAsia"/>
        </w:rPr>
        <w:t>CDC</w:t>
      </w:r>
      <w:r w:rsidRPr="00BE20B8">
        <w:rPr>
          <w:rFonts w:hint="eastAsia"/>
        </w:rPr>
        <w:t>規定的時程及方法進來，也依規定在</w:t>
      </w:r>
      <w:r w:rsidRPr="00BE20B8">
        <w:rPr>
          <w:rFonts w:hint="eastAsia"/>
        </w:rPr>
        <w:t>14</w:t>
      </w:r>
      <w:r w:rsidRPr="00BE20B8">
        <w:rPr>
          <w:rFonts w:hint="eastAsia"/>
        </w:rPr>
        <w:t>天之內隔離，假使是這樣就不需要再申請。</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好，謝謝李部長。接下來請教教育部潘部長，</w:t>
      </w:r>
      <w:r w:rsidRPr="00BE20B8">
        <w:rPr>
          <w:rFonts w:hint="eastAsia"/>
        </w:rPr>
        <w:t>2004</w:t>
      </w:r>
      <w:r w:rsidRPr="00BE20B8">
        <w:rPr>
          <w:rFonts w:hint="eastAsia"/>
        </w:rPr>
        <w:t>年以來中國在全球各地都有開設孔子學院，根據中國漢辦的說法，到了</w:t>
      </w:r>
      <w:r w:rsidRPr="00BE20B8">
        <w:rPr>
          <w:rFonts w:hint="eastAsia"/>
        </w:rPr>
        <w:t>2018</w:t>
      </w:r>
      <w:r w:rsidRPr="00BE20B8">
        <w:rPr>
          <w:rFonts w:hint="eastAsia"/>
        </w:rPr>
        <w:t>年，全球總共有</w:t>
      </w:r>
      <w:r w:rsidRPr="00BE20B8">
        <w:rPr>
          <w:rFonts w:hint="eastAsia"/>
        </w:rPr>
        <w:t>548</w:t>
      </w:r>
      <w:r w:rsidRPr="00BE20B8">
        <w:rPr>
          <w:rFonts w:hint="eastAsia"/>
        </w:rPr>
        <w:t>所孔子學院，在中小學運作的有</w:t>
      </w:r>
      <w:r w:rsidRPr="00BE20B8">
        <w:rPr>
          <w:rFonts w:hint="eastAsia"/>
        </w:rPr>
        <w:t>1,193</w:t>
      </w:r>
      <w:r w:rsidRPr="00BE20B8">
        <w:rPr>
          <w:rFonts w:hint="eastAsia"/>
        </w:rPr>
        <w:t>個孔子課堂。過去國外會覺得，這是一個學習中文及漢文化的機會，所以不太有防備。可是近年來因為抗中的情勢產生了很大的改變，現在世界各國都認為中國是一個充滿惡意的敵手，甚至壓迫人權、竊盜商業機密、干預他國選舉等等。因為對孔子學院的態度開始改變了，幾個國家包括瑞典，把他們國內的孔子學院全部關閉。今年</w:t>
      </w:r>
      <w:r w:rsidRPr="00BE20B8">
        <w:rPr>
          <w:rFonts w:hint="eastAsia"/>
        </w:rPr>
        <w:t>10</w:t>
      </w:r>
      <w:r w:rsidRPr="00BE20B8">
        <w:rPr>
          <w:rFonts w:hint="eastAsia"/>
        </w:rPr>
        <w:t>月美國國務卿龐佩奧表示，年底前要關閉所有在美國的孔子學院，其他國家也都跟進了。我想要問一下，</w:t>
      </w:r>
      <w:r w:rsidRPr="00BE20B8">
        <w:rPr>
          <w:rFonts w:hint="eastAsia"/>
        </w:rPr>
        <w:t>12</w:t>
      </w:r>
      <w:r w:rsidRPr="00BE20B8">
        <w:rPr>
          <w:rFonts w:hint="eastAsia"/>
        </w:rPr>
        <w:t>月</w:t>
      </w:r>
      <w:r w:rsidRPr="00BE20B8">
        <w:rPr>
          <w:rFonts w:hint="eastAsia"/>
        </w:rPr>
        <w:t>3</w:t>
      </w:r>
      <w:r w:rsidRPr="00BE20B8">
        <w:rPr>
          <w:rFonts w:hint="eastAsia"/>
        </w:rPr>
        <w:t>日</w:t>
      </w:r>
      <w:r w:rsidRPr="00BE20B8">
        <w:rPr>
          <w:rFonts w:hint="eastAsia"/>
        </w:rPr>
        <w:t>AIT</w:t>
      </w:r>
      <w:r w:rsidRPr="00BE20B8">
        <w:rPr>
          <w:rFonts w:hint="eastAsia"/>
        </w:rPr>
        <w:t>跟臺灣的駐美代表處有一個臺美教育的倡議，這裡頭</w:t>
      </w:r>
      <w:r w:rsidRPr="00BE20B8">
        <w:rPr>
          <w:rFonts w:hint="eastAsia"/>
        </w:rPr>
        <w:t>AIT</w:t>
      </w:r>
      <w:r w:rsidRPr="00BE20B8">
        <w:rPr>
          <w:rFonts w:hint="eastAsia"/>
        </w:rPr>
        <w:t>也提到了，過去世界各地的大學都已經關閉了孔子學院，因為他們在中國的審查制度以及惡意影響力活動方面，扮演了一定的角色，但是世界對於學習中文、漢文還是充滿高度的需求，所以</w:t>
      </w:r>
      <w:r w:rsidRPr="00BE20B8">
        <w:rPr>
          <w:rFonts w:hint="eastAsia"/>
        </w:rPr>
        <w:t>AIT</w:t>
      </w:r>
      <w:r w:rsidRPr="00BE20B8">
        <w:rPr>
          <w:rFonts w:hint="eastAsia"/>
        </w:rPr>
        <w:t>在他們的臉書提出這一段，臺灣應該要扮演更積極的角色，因為臺灣捍衛學術自由，而且凸顯臺灣在美國及世界各地為人們提供教學方面有這樣的重要能力。</w:t>
      </w:r>
    </w:p>
    <w:p w:rsidR="00BE20B8" w:rsidRPr="00BE20B8" w:rsidRDefault="00BE20B8" w:rsidP="00BE20B8">
      <w:pPr>
        <w:ind w:leftChars="100" w:left="211" w:firstLineChars="100" w:firstLine="211"/>
      </w:pPr>
      <w:r w:rsidRPr="00BE20B8">
        <w:rPr>
          <w:rFonts w:hint="eastAsia"/>
        </w:rPr>
        <w:t>我想問一下，教育部有沒有做這樣的準備？有沒有相關的策略規劃？</w:t>
      </w:r>
      <w:r w:rsidRPr="00BE20B8">
        <w:rPr>
          <w:rFonts w:hint="eastAsia"/>
        </w:rPr>
        <w:t>AIT</w:t>
      </w:r>
      <w:r w:rsidRPr="00BE20B8">
        <w:rPr>
          <w:rFonts w:hint="eastAsia"/>
        </w:rPr>
        <w:t>跟台北經濟文化辦事處的國際交流合作備忘錄提到這一些希望的作為，教育部有沒有盤點，這一些有意願參與的人士到底有多少？大學是否願意配合進用這些外籍英語教師？我們是不是繼續鼓勵美國留學生來臺，並在臺灣學習華文？我發現過去我們有一個重要的計畫叫做「華語文教育產業輸出大國八年計畫」，從</w:t>
      </w:r>
      <w:r w:rsidRPr="00BE20B8">
        <w:rPr>
          <w:rFonts w:hint="eastAsia"/>
        </w:rPr>
        <w:t>102</w:t>
      </w:r>
      <w:r w:rsidRPr="00BE20B8">
        <w:rPr>
          <w:rFonts w:hint="eastAsia"/>
        </w:rPr>
        <w:t>年一直到</w:t>
      </w:r>
      <w:r w:rsidRPr="00BE20B8">
        <w:rPr>
          <w:rFonts w:hint="eastAsia"/>
        </w:rPr>
        <w:t>109</w:t>
      </w:r>
      <w:r w:rsidRPr="00BE20B8">
        <w:rPr>
          <w:rFonts w:hint="eastAsia"/>
        </w:rPr>
        <w:t>年。這個計畫近十年來讓臺灣的學位生成長</w:t>
      </w:r>
      <w:r w:rsidRPr="00BE20B8">
        <w:rPr>
          <w:rFonts w:hint="eastAsia"/>
        </w:rPr>
        <w:t>4</w:t>
      </w:r>
      <w:r w:rsidRPr="00BE20B8">
        <w:rPr>
          <w:rFonts w:hint="eastAsia"/>
        </w:rPr>
        <w:t>倍，來臺灣學習華語者成長</w:t>
      </w:r>
      <w:r w:rsidRPr="00BE20B8">
        <w:rPr>
          <w:rFonts w:hint="eastAsia"/>
        </w:rPr>
        <w:t>3</w:t>
      </w:r>
      <w:r w:rsidRPr="00BE20B8">
        <w:rPr>
          <w:rFonts w:hint="eastAsia"/>
        </w:rPr>
        <w:t>倍，全臺大學共開設</w:t>
      </w:r>
      <w:r w:rsidRPr="00BE20B8">
        <w:rPr>
          <w:rFonts w:hint="eastAsia"/>
        </w:rPr>
        <w:t>62</w:t>
      </w:r>
      <w:r w:rsidRPr="00BE20B8">
        <w:rPr>
          <w:rFonts w:hint="eastAsia"/>
        </w:rPr>
        <w:t>所語言中心，再加上民間的短期補習班。也就是全球的孔子學院即將要關閉了，臺灣要不要去取代全球學習華語文的重要管道與基地？我們有沒有這樣的規劃跟想法？</w:t>
      </w:r>
    </w:p>
    <w:p w:rsidR="00BE20B8" w:rsidRPr="00BE20B8" w:rsidRDefault="00BE20B8" w:rsidP="00BE20B8">
      <w:pPr>
        <w:ind w:left="211" w:hangingChars="100" w:hanging="211"/>
      </w:pPr>
      <w:r w:rsidRPr="00BE20B8">
        <w:rPr>
          <w:rFonts w:eastAsia="華康中黑體" w:hint="eastAsia"/>
        </w:rPr>
        <w:t>潘部長文忠：</w:t>
      </w:r>
      <w:r w:rsidRPr="00BE20B8">
        <w:rPr>
          <w:rFonts w:hint="eastAsia"/>
        </w:rPr>
        <w:t>謝謝委員！如委員所提，確實中國在世界各地開設孔子學院，因為有太多的政治干預</w:t>
      </w:r>
      <w:r w:rsidRPr="00BE20B8">
        <w:rPr>
          <w:rFonts w:hint="eastAsia"/>
        </w:rPr>
        <w:lastRenderedPageBreak/>
        <w:t>也造成了很多國家有不同的感受。過去我們所推的華語八年計畫也打下基礎，就像委員所提到，尤其在各大學語言中心發揮很大的功效。後續我們會善用，這倒不是取代所謂的孔子學院，因為臺灣在推動華語文深受很多國家喜愛，而且這個階段我們也從過去的八年基礎培養師資基地。另外一個是我們對數位的部分會更大力來開拓，因為這部分會……</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可是這八年的計畫到</w:t>
      </w:r>
      <w:r w:rsidRPr="00BE20B8">
        <w:rPr>
          <w:rFonts w:hint="eastAsia"/>
        </w:rPr>
        <w:t>109</w:t>
      </w:r>
      <w:r w:rsidRPr="00BE20B8">
        <w:rPr>
          <w:rFonts w:hint="eastAsia"/>
        </w:rPr>
        <w:t>年就結束了。</w:t>
      </w:r>
    </w:p>
    <w:p w:rsidR="00BE20B8" w:rsidRPr="00BE20B8" w:rsidRDefault="00BE20B8" w:rsidP="00BE20B8">
      <w:pPr>
        <w:ind w:left="211" w:hangingChars="100" w:hanging="211"/>
      </w:pPr>
      <w:r w:rsidRPr="00BE20B8">
        <w:rPr>
          <w:rFonts w:eastAsia="華康中黑體" w:hint="eastAsia"/>
        </w:rPr>
        <w:t>潘部長文忠：</w:t>
      </w:r>
      <w:r w:rsidRPr="00BE20B8">
        <w:rPr>
          <w:rFonts w:hint="eastAsia"/>
        </w:rPr>
        <w:t>我們不只接續，會再擴充。</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所以明年還會有新的計畫嗎？</w:t>
      </w:r>
    </w:p>
    <w:p w:rsidR="00BE20B8" w:rsidRPr="00BE20B8" w:rsidRDefault="00BE20B8" w:rsidP="00BE20B8">
      <w:pPr>
        <w:ind w:left="211" w:hangingChars="100" w:hanging="211"/>
      </w:pPr>
      <w:r w:rsidRPr="00BE20B8">
        <w:rPr>
          <w:rFonts w:eastAsia="華康中黑體" w:hint="eastAsia"/>
        </w:rPr>
        <w:t>潘部長文忠：</w:t>
      </w:r>
      <w:r w:rsidRPr="00BE20B8">
        <w:rPr>
          <w:rFonts w:hint="eastAsia"/>
        </w:rPr>
        <w:t>是，而且這個擴充裡面更重要的除了數位部分之外，我們希望能夠服務更多國家這類的需求。另外，也跟委員報告，確實很多國外的學生，尤其是歐美的，對於到臺灣來學習華語有高度興趣，所以我們會在這方面來擴充，讓我們能夠加以協助。</w:t>
      </w:r>
    </w:p>
    <w:p w:rsidR="00BE20B8" w:rsidRPr="00BE20B8" w:rsidRDefault="00BE20B8" w:rsidP="00BE20B8">
      <w:pPr>
        <w:ind w:leftChars="100" w:left="211" w:firstLineChars="100" w:firstLine="211"/>
      </w:pPr>
      <w:r w:rsidRPr="00BE20B8">
        <w:rPr>
          <w:rFonts w:hint="eastAsia"/>
        </w:rPr>
        <w:t>此外，針對</w:t>
      </w:r>
      <w:r w:rsidRPr="00BE20B8">
        <w:rPr>
          <w:rFonts w:hint="eastAsia"/>
        </w:rPr>
        <w:t>AIT</w:t>
      </w:r>
      <w:r w:rsidRPr="00BE20B8">
        <w:rPr>
          <w:rFonts w:hint="eastAsia"/>
        </w:rPr>
        <w:t>所提的這個議題，剛好我們也在推雙語國家，事實上，這兩者之間與</w:t>
      </w:r>
      <w:r w:rsidRPr="00BE20B8">
        <w:rPr>
          <w:rFonts w:hint="eastAsia"/>
        </w:rPr>
        <w:t>AIT</w:t>
      </w:r>
      <w:r w:rsidRPr="00BE20B8">
        <w:rPr>
          <w:rFonts w:hint="eastAsia"/>
        </w:rPr>
        <w:t>有共識，大家互相在語文政策上彼此支援，發揮最大的效能。</w:t>
      </w:r>
    </w:p>
    <w:p w:rsidR="00BE20B8" w:rsidRPr="00BE20B8" w:rsidRDefault="00BE20B8" w:rsidP="00BE20B8">
      <w:pPr>
        <w:ind w:left="211" w:hangingChars="100" w:hanging="211"/>
      </w:pPr>
      <w:r w:rsidRPr="00BE20B8">
        <w:rPr>
          <w:rFonts w:eastAsia="華康中黑體" w:hint="eastAsia"/>
        </w:rPr>
        <w:t>黃委員國書：</w:t>
      </w:r>
      <w:r w:rsidRPr="00BE20B8">
        <w:rPr>
          <w:rFonts w:hint="eastAsia"/>
        </w:rPr>
        <w:t>謝謝部長！希望你們提出相關的規劃。</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請張委員育美質詢。</w:t>
      </w:r>
    </w:p>
    <w:p w:rsidR="00BE20B8" w:rsidRPr="00BE20B8" w:rsidRDefault="00BE20B8" w:rsidP="00BE20B8">
      <w:pPr>
        <w:ind w:left="211" w:hangingChars="100" w:hanging="211"/>
      </w:pPr>
      <w:r w:rsidRPr="00BE20B8">
        <w:rPr>
          <w:rFonts w:eastAsia="華康中黑體" w:hint="eastAsia"/>
        </w:rPr>
        <w:t>張委員育美：</w:t>
      </w:r>
      <w:r w:rsidRPr="00BE20B8">
        <w:rPr>
          <w:rFonts w:hint="eastAsia"/>
        </w:rPr>
        <w:t>（</w:t>
      </w:r>
      <w:r w:rsidRPr="00BE20B8">
        <w:rPr>
          <w:rFonts w:hint="eastAsia"/>
        </w:rPr>
        <w:t>14</w:t>
      </w:r>
      <w:r w:rsidRPr="00BE20B8">
        <w:rPr>
          <w:rFonts w:hint="eastAsia"/>
        </w:rPr>
        <w:t>時</w:t>
      </w:r>
      <w:r w:rsidRPr="00BE20B8">
        <w:rPr>
          <w:rFonts w:hint="eastAsia"/>
        </w:rPr>
        <w:t>47</w:t>
      </w:r>
      <w:r w:rsidRPr="00BE20B8">
        <w:rPr>
          <w:rFonts w:hint="eastAsia"/>
        </w:rPr>
        <w:t>分）主席、行政院蘇院長、各部會首長、各位同仁。今年臺灣醫療科技展在月初的時候風風光光閉幕，這場展覽是亞洲最大的醫療科技展，展現的是臺灣最強的醫療與</w:t>
      </w:r>
      <w:r w:rsidRPr="00BE20B8">
        <w:rPr>
          <w:rFonts w:hint="eastAsia"/>
        </w:rPr>
        <w:t>ICT</w:t>
      </w:r>
      <w:r w:rsidRPr="00BE20B8">
        <w:rPr>
          <w:rFonts w:hint="eastAsia"/>
        </w:rPr>
        <w:t>資通訊合作的實力，可謂是強強聯手。臺灣知名企業家林百里董事長，在</w:t>
      </w:r>
      <w:r w:rsidRPr="00BE20B8">
        <w:rPr>
          <w:rFonts w:hint="eastAsia"/>
        </w:rPr>
        <w:t>10</w:t>
      </w:r>
      <w:r w:rsidRPr="00BE20B8">
        <w:rPr>
          <w:rFonts w:hint="eastAsia"/>
        </w:rPr>
        <w:t>月</w:t>
      </w:r>
      <w:r w:rsidRPr="00BE20B8">
        <w:rPr>
          <w:rFonts w:hint="eastAsia"/>
        </w:rPr>
        <w:t>27</w:t>
      </w:r>
      <w:r w:rsidRPr="00BE20B8">
        <w:rPr>
          <w:rFonts w:hint="eastAsia"/>
        </w:rPr>
        <w:t>日健保</w:t>
      </w:r>
      <w:r w:rsidRPr="00BE20B8">
        <w:rPr>
          <w:rFonts w:hint="eastAsia"/>
        </w:rPr>
        <w:t>25</w:t>
      </w:r>
      <w:r w:rsidRPr="00BE20B8">
        <w:rPr>
          <w:rFonts w:hint="eastAsia"/>
        </w:rPr>
        <w:t>周年的研討會中表示，智慧醫療將成為下個護國神山。畢竟我們從數據來看，根據</w:t>
      </w:r>
      <w:r w:rsidRPr="00BE20B8">
        <w:rPr>
          <w:rFonts w:hint="eastAsia"/>
        </w:rPr>
        <w:t>Global Market Insights</w:t>
      </w:r>
      <w:r w:rsidRPr="00BE20B8">
        <w:rPr>
          <w:rFonts w:hint="eastAsia"/>
        </w:rPr>
        <w:t>的研究報告，</w:t>
      </w:r>
      <w:r w:rsidRPr="00BE20B8">
        <w:rPr>
          <w:rFonts w:hint="eastAsia"/>
        </w:rPr>
        <w:t>2019</w:t>
      </w:r>
      <w:r w:rsidRPr="00BE20B8">
        <w:rPr>
          <w:rFonts w:hint="eastAsia"/>
        </w:rPr>
        <w:t>年光是數位醫療的市場，大概</w:t>
      </w:r>
      <w:r w:rsidRPr="00BE20B8">
        <w:rPr>
          <w:rFonts w:hint="eastAsia"/>
        </w:rPr>
        <w:t>1,100</w:t>
      </w:r>
      <w:r w:rsidRPr="00BE20B8">
        <w:rPr>
          <w:rFonts w:hint="eastAsia"/>
        </w:rPr>
        <w:t>億美元。今年我們遇到</w:t>
      </w:r>
      <w:r w:rsidRPr="00BE20B8">
        <w:rPr>
          <w:rFonts w:hint="eastAsia"/>
        </w:rPr>
        <w:t>COVID-19</w:t>
      </w:r>
      <w:r w:rsidRPr="00BE20B8">
        <w:rPr>
          <w:rFonts w:hint="eastAsia"/>
        </w:rPr>
        <w:t>的推波助瀾，預估五年後，即</w:t>
      </w:r>
      <w:r w:rsidRPr="00BE20B8">
        <w:rPr>
          <w:rFonts w:hint="eastAsia"/>
        </w:rPr>
        <w:t>2026</w:t>
      </w:r>
      <w:r w:rsidRPr="00BE20B8">
        <w:rPr>
          <w:rFonts w:hint="eastAsia"/>
        </w:rPr>
        <w:t>年規模將達</w:t>
      </w:r>
      <w:r w:rsidRPr="00BE20B8">
        <w:rPr>
          <w:rFonts w:hint="eastAsia"/>
        </w:rPr>
        <w:t>6,400</w:t>
      </w:r>
      <w:r w:rsidRPr="00BE20B8">
        <w:rPr>
          <w:rFonts w:hint="eastAsia"/>
        </w:rPr>
        <w:t>億美元，也就是臺幣</w:t>
      </w:r>
      <w:r w:rsidRPr="00BE20B8">
        <w:rPr>
          <w:rFonts w:hint="eastAsia"/>
        </w:rPr>
        <w:t>20</w:t>
      </w:r>
      <w:r w:rsidRPr="00BE20B8">
        <w:rPr>
          <w:rFonts w:hint="eastAsia"/>
        </w:rPr>
        <w:t>兆元左右。</w:t>
      </w:r>
    </w:p>
    <w:p w:rsidR="00BE20B8" w:rsidRPr="00BE20B8" w:rsidRDefault="00BE20B8" w:rsidP="00BE20B8">
      <w:pPr>
        <w:ind w:leftChars="100" w:left="211" w:firstLineChars="100" w:firstLine="211"/>
      </w:pPr>
      <w:r w:rsidRPr="00BE20B8">
        <w:rPr>
          <w:rFonts w:hint="eastAsia"/>
        </w:rPr>
        <w:t>回顧我國的科技發展歷史，</w:t>
      </w:r>
      <w:r w:rsidRPr="00BE20B8">
        <w:rPr>
          <w:rFonts w:hint="eastAsia"/>
        </w:rPr>
        <w:t>70</w:t>
      </w:r>
      <w:r w:rsidRPr="00BE20B8">
        <w:rPr>
          <w:rFonts w:hint="eastAsia"/>
        </w:rPr>
        <w:t>年代在李國鼎政委的主導之下，為國內高科技產業奠定良好基礎，而獲得臺灣科技之父的美譽。在產業的發展過程中，我們成功掌握了階段性需求，採取了不同的科技與產業發展策略，才讓我們無論是在前端的人才培育，或者是終端的產業發展，乃至於後端的出口貿易，都有著宏觀的戰略思維。今年我們碰到疫情的嚴重的打擊，而疫情改變人們的生活型態與就醫習慣醫療與科技之間的結合，在這時候就顯得非常重要。針對政府的中長期規劃，在金融上近年來興起的</w:t>
      </w:r>
      <w:r w:rsidRPr="00BE20B8">
        <w:rPr>
          <w:rFonts w:hint="eastAsia"/>
        </w:rPr>
        <w:t>FinTech</w:t>
      </w:r>
      <w:r w:rsidRPr="00BE20B8">
        <w:rPr>
          <w:rFonts w:hint="eastAsia"/>
        </w:rPr>
        <w:t>，泛指的是金融服務的創新，同樣的，醫療應該也要有醫療科技的創新服務，請問院長，政府在科學技術發展計畫和策略藍圖，對於醫療科技有什麼規劃與願景？</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請行政院蘇院長答復。</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w:t>
      </w:r>
      <w:r w:rsidRPr="00BE20B8">
        <w:rPr>
          <w:rFonts w:hint="eastAsia"/>
        </w:rPr>
        <w:t>14</w:t>
      </w:r>
      <w:r w:rsidRPr="00BE20B8">
        <w:rPr>
          <w:rFonts w:hint="eastAsia"/>
        </w:rPr>
        <w:t>時</w:t>
      </w:r>
      <w:r w:rsidRPr="00BE20B8">
        <w:rPr>
          <w:rFonts w:hint="eastAsia"/>
        </w:rPr>
        <w:t>50</w:t>
      </w:r>
      <w:r w:rsidRPr="00BE20B8">
        <w:rPr>
          <w:rFonts w:hint="eastAsia"/>
        </w:rPr>
        <w:t>分）主席、各位委員。很謝謝委員指教，委員是這方面的專家，臺灣在這一方面確實有非常好的條件，剛才委員指教提到臺灣不只是醫療進步、先進，臺灣又有最好開放的環境、大數據，以及我們有最好的公衛環境，所以我們這一方面有相當好的條件。因此，科技部、衛福部及經濟部有一個計畫叫做健康大數據的永續平</w:t>
      </w:r>
      <w:r w:rsidR="00DD7867">
        <w:rPr>
          <w:rFonts w:hint="eastAsia"/>
        </w:rPr>
        <w:t>台</w:t>
      </w:r>
      <w:r w:rsidRPr="00BE20B8">
        <w:rPr>
          <w:rFonts w:hint="eastAsia"/>
        </w:rPr>
        <w:t>，這個平</w:t>
      </w:r>
      <w:r w:rsidR="00DD7867">
        <w:rPr>
          <w:rFonts w:hint="eastAsia"/>
        </w:rPr>
        <w:t>台</w:t>
      </w:r>
      <w:r w:rsidRPr="00BE20B8">
        <w:rPr>
          <w:rFonts w:hint="eastAsia"/>
        </w:rPr>
        <w:t>就是要把相關部會主管的業務，把握臺灣這個條件，在這一方面大力的精進，我請部長跟您報告。</w:t>
      </w:r>
    </w:p>
    <w:p w:rsidR="00BE20B8" w:rsidRPr="00BE20B8" w:rsidRDefault="00BE20B8" w:rsidP="00BE20B8">
      <w:pPr>
        <w:ind w:left="211" w:hangingChars="100" w:hanging="211"/>
      </w:pPr>
      <w:r w:rsidRPr="00BE20B8">
        <w:rPr>
          <w:rFonts w:eastAsia="華康中黑體" w:hint="eastAsia"/>
        </w:rPr>
        <w:lastRenderedPageBreak/>
        <w:t>吳部長政忠：</w:t>
      </w:r>
      <w:r w:rsidRPr="00BE20B8">
        <w:rPr>
          <w:rFonts w:hint="eastAsia"/>
        </w:rPr>
        <w:t>其實這是很重要的議題。</w:t>
      </w:r>
    </w:p>
    <w:p w:rsidR="00BE20B8" w:rsidRPr="00BE20B8" w:rsidRDefault="00BE20B8" w:rsidP="00BE20B8">
      <w:pPr>
        <w:ind w:left="211" w:hangingChars="100" w:hanging="211"/>
      </w:pPr>
      <w:r w:rsidRPr="00BE20B8">
        <w:rPr>
          <w:rFonts w:eastAsia="華康中黑體" w:hint="eastAsia"/>
        </w:rPr>
        <w:t>張委員育美：</w:t>
      </w:r>
      <w:r w:rsidRPr="00BE20B8">
        <w:rPr>
          <w:rFonts w:hint="eastAsia"/>
        </w:rPr>
        <w:t>對，醫療與科技。</w:t>
      </w:r>
    </w:p>
    <w:p w:rsidR="00BE20B8" w:rsidRPr="00BE20B8" w:rsidRDefault="00BE20B8" w:rsidP="00BE20B8">
      <w:pPr>
        <w:ind w:left="211" w:hangingChars="100" w:hanging="211"/>
      </w:pPr>
      <w:r w:rsidRPr="00BE20B8">
        <w:rPr>
          <w:rFonts w:eastAsia="華康中黑體" w:hint="eastAsia"/>
        </w:rPr>
        <w:t>吳部長政忠：</w:t>
      </w:r>
      <w:r w:rsidRPr="00BE20B8">
        <w:rPr>
          <w:rFonts w:hint="eastAsia"/>
        </w:rPr>
        <w:t>事實上，去年</w:t>
      </w:r>
      <w:r w:rsidRPr="00BE20B8">
        <w:rPr>
          <w:rFonts w:hint="eastAsia"/>
        </w:rPr>
        <w:t>9</w:t>
      </w:r>
      <w:r w:rsidRPr="00BE20B8">
        <w:rPr>
          <w:rFonts w:hint="eastAsia"/>
        </w:rPr>
        <w:t>月的</w:t>
      </w:r>
      <w:r w:rsidRPr="00BE20B8">
        <w:rPr>
          <w:rFonts w:hint="eastAsia"/>
        </w:rPr>
        <w:t>Bio Taiwan Committee</w:t>
      </w:r>
      <w:r w:rsidRPr="00BE20B8">
        <w:rPr>
          <w:rFonts w:hint="eastAsia"/>
        </w:rPr>
        <w:t>，包括楊泮池前校長及林百里董事長……</w:t>
      </w:r>
    </w:p>
    <w:p w:rsidR="00BE20B8" w:rsidRPr="00BE20B8" w:rsidRDefault="00BE20B8" w:rsidP="00BE20B8">
      <w:pPr>
        <w:ind w:left="211" w:hangingChars="100" w:hanging="211"/>
      </w:pPr>
      <w:r w:rsidRPr="00BE20B8">
        <w:rPr>
          <w:rFonts w:eastAsia="華康中黑體" w:hint="eastAsia"/>
        </w:rPr>
        <w:t>張委員育美：</w:t>
      </w:r>
      <w:r w:rsidRPr="00BE20B8">
        <w:rPr>
          <w:rFonts w:hint="eastAsia"/>
        </w:rPr>
        <w:t>生策會。</w:t>
      </w:r>
    </w:p>
    <w:p w:rsidR="00BE20B8" w:rsidRPr="00BE20B8" w:rsidRDefault="00BE20B8" w:rsidP="00BE20B8">
      <w:pPr>
        <w:ind w:left="211" w:hangingChars="100" w:hanging="211"/>
      </w:pPr>
      <w:r w:rsidRPr="00BE20B8">
        <w:rPr>
          <w:rFonts w:eastAsia="華康中黑體" w:hint="eastAsia"/>
        </w:rPr>
        <w:t>吳部長政忠：</w:t>
      </w:r>
      <w:r w:rsidRPr="00BE20B8">
        <w:rPr>
          <w:rFonts w:hint="eastAsia"/>
        </w:rPr>
        <w:t>都有參加，事實上，臺灣的醫療科技跟</w:t>
      </w:r>
      <w:r w:rsidRPr="00BE20B8">
        <w:rPr>
          <w:rFonts w:hint="eastAsia"/>
        </w:rPr>
        <w:t>ICT</w:t>
      </w:r>
      <w:r w:rsidRPr="00BE20B8">
        <w:rPr>
          <w:rFonts w:hint="eastAsia"/>
        </w:rPr>
        <w:t>強強結合，去年就已經定下了一個</w:t>
      </w:r>
      <w:r w:rsidRPr="00BE20B8">
        <w:rPr>
          <w:rFonts w:hint="eastAsia"/>
        </w:rPr>
        <w:t>milestone</w:t>
      </w:r>
      <w:r w:rsidRPr="00BE20B8">
        <w:rPr>
          <w:rFonts w:hint="eastAsia"/>
        </w:rPr>
        <w:t>，就是要往這邊來走，今年剛好碰到</w:t>
      </w:r>
      <w:r w:rsidRPr="00BE20B8">
        <w:rPr>
          <w:rFonts w:hint="eastAsia"/>
        </w:rPr>
        <w:t>COVID-19</w:t>
      </w:r>
      <w:r w:rsidRPr="00BE20B8">
        <w:rPr>
          <w:rFonts w:hint="eastAsia"/>
        </w:rPr>
        <w:t>，更加速了這個計畫的前進。剛剛院長有提到健康大數據，</w:t>
      </w:r>
      <w:r w:rsidRPr="00BE20B8">
        <w:rPr>
          <w:rFonts w:hint="eastAsia"/>
        </w:rPr>
        <w:t>Big Data</w:t>
      </w:r>
      <w:r w:rsidRPr="00BE20B8">
        <w:rPr>
          <w:rFonts w:hint="eastAsia"/>
        </w:rPr>
        <w:t>是臺灣的資產，包括我們全球獨步的單一健保系統裡面有很多資料，我們正在想辦法讓它更充分的運用。</w:t>
      </w:r>
    </w:p>
    <w:p w:rsidR="00BE20B8" w:rsidRPr="00BE20B8" w:rsidRDefault="00BE20B8" w:rsidP="00BE20B8">
      <w:pPr>
        <w:ind w:left="211" w:hangingChars="100" w:hanging="211"/>
      </w:pPr>
      <w:r w:rsidRPr="00BE20B8">
        <w:rPr>
          <w:rFonts w:eastAsia="華康中黑體" w:hint="eastAsia"/>
        </w:rPr>
        <w:t>張委員育美：</w:t>
      </w:r>
      <w:r w:rsidRPr="00BE20B8">
        <w:rPr>
          <w:rFonts w:hint="eastAsia"/>
        </w:rPr>
        <w:t>知道，謝謝院長及部長。你知道當我們行政機關目前只考慮到大數據應用的時候，其實已經被整合性的科技應該是拋在後面了，政府的這些計畫，我知道大部分是在精準醫療及遠距醫療，當然還有你剛剛講的大數據，但我認為各部門都要整合，不能各行其道，不能只偏重大數據、生醫，卻看不到全面宏觀的規劃，這樣就會見樹不見林。</w:t>
      </w:r>
    </w:p>
    <w:p w:rsidR="00BE20B8" w:rsidRPr="00BE20B8" w:rsidRDefault="00BE20B8" w:rsidP="00BE20B8">
      <w:pPr>
        <w:ind w:leftChars="100" w:left="211" w:firstLineChars="100" w:firstLine="211"/>
      </w:pPr>
      <w:r w:rsidRPr="00BE20B8">
        <w:rPr>
          <w:rFonts w:hint="eastAsia"/>
        </w:rPr>
        <w:t>院長及部長，你們一定知道無人機，無人機在臺灣大部分拿來空拍，可是在</w:t>
      </w:r>
      <w:r w:rsidRPr="00BE20B8">
        <w:rPr>
          <w:rFonts w:hint="eastAsia"/>
        </w:rPr>
        <w:t>7,000</w:t>
      </w:r>
      <w:r w:rsidRPr="00BE20B8">
        <w:rPr>
          <w:rFonts w:hint="eastAsia"/>
        </w:rPr>
        <w:t>公里之外的亞美尼亞和亞塞拜然是拿來戰爭的，但是科技的發展有一體兩面，可以用在日常生活，也可以用在戰爭。日常生活還包括用在醫療科技方面，所以機器人在日常生活中，其實我們的婚姻神器─</w:t>
      </w:r>
      <w:r w:rsidR="00DD7867">
        <w:rPr>
          <w:rFonts w:hint="eastAsia"/>
        </w:rPr>
        <w:t>─</w:t>
      </w:r>
      <w:r w:rsidRPr="00BE20B8">
        <w:rPr>
          <w:rFonts w:hint="eastAsia"/>
        </w:rPr>
        <w:t>掃地機，也是機器人，對不對？一般在日常生活中，在醫療上，這一次</w:t>
      </w:r>
      <w:r w:rsidRPr="00BE20B8">
        <w:rPr>
          <w:rFonts w:hint="eastAsia"/>
        </w:rPr>
        <w:t>COVID-19</w:t>
      </w:r>
      <w:r w:rsidRPr="00BE20B8">
        <w:rPr>
          <w:rFonts w:hint="eastAsia"/>
        </w:rPr>
        <w:t>期間用了很多機器人在送藥品、清潔病房，還有無接觸式的醫療儀器來減少醫療人員接觸的危險。請問部長，你知道什麼是科技創新</w:t>
      </w:r>
      <w:r w:rsidRPr="00BE20B8">
        <w:rPr>
          <w:rFonts w:hint="eastAsia"/>
        </w:rPr>
        <w:t>ABCD</w:t>
      </w:r>
      <w:r w:rsidRPr="00BE20B8">
        <w:rPr>
          <w:rFonts w:hint="eastAsia"/>
        </w:rPr>
        <w:t>四大核心技術概念，他們代表的是什麼嗎？</w:t>
      </w:r>
    </w:p>
    <w:p w:rsidR="00BE20B8" w:rsidRPr="00BE20B8" w:rsidRDefault="00BE20B8" w:rsidP="00BE20B8">
      <w:pPr>
        <w:ind w:left="211" w:hangingChars="100" w:hanging="211"/>
      </w:pPr>
      <w:r w:rsidRPr="00BE20B8">
        <w:rPr>
          <w:rFonts w:eastAsia="華康中黑體" w:hint="eastAsia"/>
        </w:rPr>
        <w:t>吳部長政忠：</w:t>
      </w:r>
      <w:r w:rsidRPr="00BE20B8">
        <w:rPr>
          <w:rFonts w:hint="eastAsia"/>
        </w:rPr>
        <w:t>A</w:t>
      </w:r>
      <w:r w:rsidRPr="00BE20B8">
        <w:rPr>
          <w:rFonts w:hint="eastAsia"/>
        </w:rPr>
        <w:t>是</w:t>
      </w:r>
      <w:r w:rsidRPr="00BE20B8">
        <w:rPr>
          <w:rFonts w:hint="eastAsia"/>
        </w:rPr>
        <w:t>AI</w:t>
      </w:r>
      <w:r w:rsidRPr="00BE20B8">
        <w:rPr>
          <w:rFonts w:hint="eastAsia"/>
        </w:rPr>
        <w:t>，</w:t>
      </w:r>
      <w:r w:rsidRPr="00BE20B8">
        <w:rPr>
          <w:rFonts w:hint="eastAsia"/>
        </w:rPr>
        <w:t>B</w:t>
      </w:r>
      <w:r w:rsidRPr="00BE20B8">
        <w:rPr>
          <w:rFonts w:hint="eastAsia"/>
        </w:rPr>
        <w:t>是</w:t>
      </w:r>
      <w:r w:rsidRPr="00BE20B8">
        <w:rPr>
          <w:rFonts w:hint="eastAsia"/>
        </w:rPr>
        <w:t>Blockchain</w:t>
      </w:r>
      <w:r w:rsidRPr="00BE20B8">
        <w:rPr>
          <w:rFonts w:hint="eastAsia"/>
        </w:rPr>
        <w:t>，</w:t>
      </w:r>
      <w:r w:rsidRPr="00BE20B8">
        <w:rPr>
          <w:rFonts w:hint="eastAsia"/>
        </w:rPr>
        <w:t>C</w:t>
      </w:r>
      <w:r w:rsidRPr="00BE20B8">
        <w:rPr>
          <w:rFonts w:hint="eastAsia"/>
        </w:rPr>
        <w:t>是</w:t>
      </w:r>
      <w:r w:rsidRPr="00BE20B8">
        <w:rPr>
          <w:rFonts w:hint="eastAsia"/>
        </w:rPr>
        <w:t>Cloud</w:t>
      </w:r>
      <w:r w:rsidRPr="00BE20B8">
        <w:rPr>
          <w:rFonts w:hint="eastAsia"/>
        </w:rPr>
        <w:t>，</w:t>
      </w:r>
      <w:r w:rsidRPr="00BE20B8">
        <w:rPr>
          <w:rFonts w:hint="eastAsia"/>
        </w:rPr>
        <w:t>D</w:t>
      </w:r>
      <w:r w:rsidRPr="00BE20B8">
        <w:rPr>
          <w:rFonts w:hint="eastAsia"/>
        </w:rPr>
        <w:t>有點忘了，但是應該就是這幾個最新科技的，從人工智慧物聯網，然後</w:t>
      </w:r>
      <w:r w:rsidRPr="00BE20B8">
        <w:rPr>
          <w:rFonts w:hint="eastAsia"/>
        </w:rPr>
        <w:t>5G</w:t>
      </w:r>
      <w:r w:rsidRPr="00BE20B8">
        <w:rPr>
          <w:rFonts w:hint="eastAsia"/>
        </w:rPr>
        <w:t>，接下來有一些簡寫的……</w:t>
      </w:r>
    </w:p>
    <w:p w:rsidR="00BE20B8" w:rsidRPr="00BE20B8" w:rsidRDefault="00BE20B8" w:rsidP="00BE20B8">
      <w:pPr>
        <w:ind w:left="211" w:hangingChars="100" w:hanging="211"/>
      </w:pPr>
      <w:r w:rsidRPr="00BE20B8">
        <w:rPr>
          <w:rFonts w:eastAsia="華康中黑體" w:hint="eastAsia"/>
        </w:rPr>
        <w:t>張委員育美：</w:t>
      </w:r>
      <w:r w:rsidRPr="00BE20B8">
        <w:rPr>
          <w:rFonts w:hint="eastAsia"/>
        </w:rPr>
        <w:t>是的，部長其實已經很棒了，因為你已經講出三個，</w:t>
      </w:r>
      <w:r w:rsidRPr="00BE20B8">
        <w:rPr>
          <w:rFonts w:hint="eastAsia"/>
        </w:rPr>
        <w:t>D</w:t>
      </w:r>
      <w:r w:rsidRPr="00BE20B8">
        <w:rPr>
          <w:rFonts w:hint="eastAsia"/>
        </w:rPr>
        <w:t>是</w:t>
      </w:r>
      <w:r w:rsidRPr="00BE20B8">
        <w:rPr>
          <w:rFonts w:hint="eastAsia"/>
        </w:rPr>
        <w:t>Big Data</w:t>
      </w:r>
      <w:r w:rsidRPr="00BE20B8">
        <w:rPr>
          <w:rFonts w:hint="eastAsia"/>
        </w:rPr>
        <w:t>，請看我的粉絲頁面，我每天都在講醫療、科技必須好好地結合，所以科技的</w:t>
      </w:r>
      <w:r w:rsidRPr="00BE20B8">
        <w:rPr>
          <w:rFonts w:hint="eastAsia"/>
        </w:rPr>
        <w:t>ABCD</w:t>
      </w:r>
      <w:r w:rsidRPr="00BE20B8">
        <w:rPr>
          <w:rFonts w:hint="eastAsia"/>
        </w:rPr>
        <w:t>跟醫療如何結合、如何應用？</w:t>
      </w:r>
      <w:r w:rsidRPr="00BE20B8">
        <w:rPr>
          <w:rFonts w:hint="eastAsia"/>
        </w:rPr>
        <w:t>A</w:t>
      </w:r>
      <w:r w:rsidRPr="00BE20B8">
        <w:rPr>
          <w:rFonts w:hint="eastAsia"/>
        </w:rPr>
        <w:t>是</w:t>
      </w:r>
      <w:r w:rsidRPr="00BE20B8">
        <w:rPr>
          <w:rFonts w:hint="eastAsia"/>
        </w:rPr>
        <w:t>AI</w:t>
      </w:r>
      <w:r w:rsidRPr="00BE20B8">
        <w:rPr>
          <w:rFonts w:hint="eastAsia"/>
        </w:rPr>
        <w:t>，用在醫療，就是遠距醫療、達文西手術及精準醫療等等；</w:t>
      </w:r>
      <w:r w:rsidRPr="00BE20B8">
        <w:rPr>
          <w:rFonts w:hint="eastAsia"/>
        </w:rPr>
        <w:t>B</w:t>
      </w:r>
      <w:r w:rsidRPr="00BE20B8">
        <w:rPr>
          <w:rFonts w:hint="eastAsia"/>
        </w:rPr>
        <w:t>即</w:t>
      </w:r>
      <w:r w:rsidRPr="00BE20B8">
        <w:rPr>
          <w:rFonts w:hint="eastAsia"/>
        </w:rPr>
        <w:t>Blockchain</w:t>
      </w:r>
      <w:r w:rsidRPr="00BE20B8">
        <w:rPr>
          <w:rFonts w:hint="eastAsia"/>
        </w:rPr>
        <w:t>，就是去中心化</w:t>
      </w:r>
      <w:r w:rsidR="00DD7867">
        <w:rPr>
          <w:rFonts w:hint="eastAsia"/>
        </w:rPr>
        <w:t>D</w:t>
      </w:r>
      <w:r w:rsidRPr="00BE20B8">
        <w:rPr>
          <w:rFonts w:hint="eastAsia"/>
        </w:rPr>
        <w:t>ecentralization</w:t>
      </w:r>
      <w:r w:rsidRPr="00BE20B8">
        <w:rPr>
          <w:rFonts w:hint="eastAsia"/>
        </w:rPr>
        <w:t>，你知道外國的病歷，有些是個人所擁有、自己管理的，那叫做去中心化，而臺灣的病歷是醫院管理，這是中心化；</w:t>
      </w:r>
      <w:r w:rsidRPr="00BE20B8">
        <w:rPr>
          <w:rFonts w:hint="eastAsia"/>
        </w:rPr>
        <w:t>C</w:t>
      </w:r>
      <w:r w:rsidRPr="00BE20B8">
        <w:rPr>
          <w:rFonts w:hint="eastAsia"/>
        </w:rPr>
        <w:t>是雲端</w:t>
      </w:r>
      <w:r w:rsidRPr="00BE20B8">
        <w:rPr>
          <w:rFonts w:hint="eastAsia"/>
        </w:rPr>
        <w:t>Cloud</w:t>
      </w:r>
      <w:r w:rsidRPr="00BE20B8">
        <w:rPr>
          <w:rFonts w:hint="eastAsia"/>
        </w:rPr>
        <w:t>，就是我們把一些健康管理輸入到雲端，還有健保局的藥端管理；</w:t>
      </w:r>
      <w:r w:rsidRPr="00BE20B8">
        <w:rPr>
          <w:rFonts w:hint="eastAsia"/>
        </w:rPr>
        <w:t>D</w:t>
      </w:r>
      <w:r w:rsidRPr="00BE20B8">
        <w:rPr>
          <w:rFonts w:hint="eastAsia"/>
        </w:rPr>
        <w:t>是</w:t>
      </w:r>
      <w:r w:rsidRPr="00BE20B8">
        <w:rPr>
          <w:rFonts w:hint="eastAsia"/>
        </w:rPr>
        <w:t>Big Data</w:t>
      </w:r>
      <w:r w:rsidRPr="00BE20B8">
        <w:rPr>
          <w:rFonts w:hint="eastAsia"/>
        </w:rPr>
        <w:t>，就是剛剛部長講的最棒的健保署的大數據，大數據可以成為我們疾病的分析和診斷，現在的</w:t>
      </w:r>
      <w:r w:rsidRPr="00BE20B8">
        <w:rPr>
          <w:rFonts w:hint="eastAsia"/>
        </w:rPr>
        <w:t>Big Data</w:t>
      </w:r>
      <w:r w:rsidRPr="00BE20B8">
        <w:rPr>
          <w:rFonts w:hint="eastAsia"/>
        </w:rPr>
        <w:t>其實已經成為我們的礦產、原油了，有了</w:t>
      </w:r>
      <w:r w:rsidRPr="00BE20B8">
        <w:rPr>
          <w:rFonts w:hint="eastAsia"/>
        </w:rPr>
        <w:t>Big Data</w:t>
      </w:r>
      <w:r w:rsidRPr="00BE20B8">
        <w:rPr>
          <w:rFonts w:hint="eastAsia"/>
        </w:rPr>
        <w:t>就是一個非常好的資產，所以科技的</w:t>
      </w:r>
      <w:r w:rsidRPr="00BE20B8">
        <w:rPr>
          <w:rFonts w:hint="eastAsia"/>
        </w:rPr>
        <w:t>ABCD</w:t>
      </w:r>
      <w:r w:rsidRPr="00BE20B8">
        <w:rPr>
          <w:rFonts w:hint="eastAsia"/>
        </w:rPr>
        <w:t>如果跟醫療結合，絕對是更強的結合。剛才你提到我們醫療應用跟科技</w:t>
      </w:r>
      <w:r w:rsidRPr="00BE20B8">
        <w:rPr>
          <w:rFonts w:hint="eastAsia"/>
        </w:rPr>
        <w:t>app</w:t>
      </w:r>
      <w:r w:rsidRPr="00BE20B8">
        <w:rPr>
          <w:rFonts w:hint="eastAsia"/>
        </w:rPr>
        <w:t>的應用其實有一點落後了，我舉例來講，你知道我們現在去公共場所、展演及飯店，都是採實名制，還要人工填寫防疫個人資料，我填寫了好幾次，我覺得好煩。請問院長，你認為這種方式符合科技化及效率化嗎？為什麼沒有發展出使用手機條碼來作為防疫管制？政府都可以蒐集</w:t>
      </w:r>
      <w:r w:rsidRPr="00BE20B8">
        <w:rPr>
          <w:rFonts w:hint="eastAsia"/>
        </w:rPr>
        <w:t>Big Data</w:t>
      </w:r>
      <w:r w:rsidRPr="00BE20B8">
        <w:rPr>
          <w:rFonts w:hint="eastAsia"/>
        </w:rPr>
        <w:t>大數據了，為何不能在防疫及隱私權間取得平衡之下，院長可不可以用科技的方式來進行防疫管制呢？</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只要能運用得上新科技，而又不妨礙隱私等個資，政府都是促成而且樂觀其成。</w:t>
      </w:r>
    </w:p>
    <w:p w:rsidR="00BE20B8" w:rsidRPr="00BE20B8" w:rsidRDefault="00BE20B8" w:rsidP="00BE20B8">
      <w:pPr>
        <w:ind w:left="211" w:hangingChars="100" w:hanging="211"/>
      </w:pPr>
      <w:r w:rsidRPr="00BE20B8">
        <w:rPr>
          <w:rFonts w:eastAsia="華康中黑體" w:hint="eastAsia"/>
        </w:rPr>
        <w:t>張委員育美：</w:t>
      </w:r>
      <w:r w:rsidRPr="00BE20B8">
        <w:rPr>
          <w:rFonts w:hint="eastAsia"/>
        </w:rPr>
        <w:t>我們不要學大陸，它早就有健康碼了，只要用手機一刷，我們不要提它，我們來提最</w:t>
      </w:r>
      <w:r w:rsidRPr="00BE20B8">
        <w:rPr>
          <w:rFonts w:hint="eastAsia"/>
        </w:rPr>
        <w:lastRenderedPageBreak/>
        <w:t>近的</w:t>
      </w:r>
      <w:r w:rsidRPr="00BE20B8">
        <w:rPr>
          <w:rFonts w:hint="eastAsia"/>
        </w:rPr>
        <w:t>Common Pass</w:t>
      </w:r>
      <w:r w:rsidRPr="00BE20B8">
        <w:rPr>
          <w:rFonts w:hint="eastAsia"/>
        </w:rPr>
        <w:t>，它就是這樣，經過手機一刷就知道你經過哪裡、要怎麼樣防疫，這個用在管制防疫就是一例。院長，我們再來看，今後醫療與科技的結合，你認為會碰到哪些挑戰呢？</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我們最重要的就是不要個資外洩，但現在個人只要本人同意，很多的醫療資源都是可以讓診斷醫師在網站上馬上看到。</w:t>
      </w:r>
    </w:p>
    <w:p w:rsidR="00BE20B8" w:rsidRPr="00BE20B8" w:rsidRDefault="00BE20B8" w:rsidP="00BE20B8">
      <w:pPr>
        <w:ind w:left="211" w:hangingChars="100" w:hanging="211"/>
      </w:pPr>
      <w:r w:rsidRPr="00BE20B8">
        <w:rPr>
          <w:rFonts w:eastAsia="華康中黑體" w:hint="eastAsia"/>
        </w:rPr>
        <w:t>張委員育美：</w:t>
      </w:r>
      <w:r w:rsidRPr="00BE20B8">
        <w:rPr>
          <w:rFonts w:hint="eastAsia"/>
        </w:rPr>
        <w:t>對的，在我看來，我們醫療與科技</w:t>
      </w:r>
      <w:r w:rsidRPr="00BE20B8">
        <w:rPr>
          <w:rFonts w:hint="eastAsia"/>
        </w:rPr>
        <w:t>ABCD</w:t>
      </w:r>
      <w:r w:rsidRPr="00BE20B8">
        <w:rPr>
          <w:rFonts w:hint="eastAsia"/>
        </w:rPr>
        <w:t>的整合，目前會碰到法規恐怕是我們的障礙，因為目前國內的醫療業者大部分都受限於健保總額，現在已經淪為一片紅海，不但束縛了產業發展，更抑制產業創新的活力、能量。實際上，醫療涉及到民眾的健康，安全絕對是政府重要的把關，不過，如果可以在確保安全之下，請問院長能不能支持仿傚金融監理沙盒一樣，推動醫療監理沙盒？沙盒就是</w:t>
      </w:r>
      <w:r w:rsidR="00DD7867">
        <w:rPr>
          <w:rFonts w:hint="eastAsia"/>
        </w:rPr>
        <w:t>s</w:t>
      </w:r>
      <w:r w:rsidRPr="00BE20B8">
        <w:rPr>
          <w:rFonts w:hint="eastAsia"/>
        </w:rPr>
        <w:t>andbox</w:t>
      </w:r>
      <w:r w:rsidRPr="00BE20B8">
        <w:rPr>
          <w:rFonts w:hint="eastAsia"/>
        </w:rPr>
        <w:t>，我希望在無礙民眾健康權益前提下，適度的鬆綁，能夠鼓勵醫療與科技的創新，你認為呢？</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我們支持，而且已經在研議。</w:t>
      </w:r>
    </w:p>
    <w:p w:rsidR="00BE20B8" w:rsidRPr="00BE20B8" w:rsidRDefault="00BE20B8" w:rsidP="00BE20B8">
      <w:pPr>
        <w:ind w:left="211" w:hangingChars="100" w:hanging="211"/>
      </w:pPr>
      <w:r w:rsidRPr="00BE20B8">
        <w:rPr>
          <w:rFonts w:eastAsia="華康中黑體" w:hint="eastAsia"/>
        </w:rPr>
        <w:t>張委員育美：</w:t>
      </w:r>
      <w:r w:rsidRPr="00BE20B8">
        <w:rPr>
          <w:rFonts w:hint="eastAsia"/>
        </w:rPr>
        <w:t>學習金融監理沙盒，推動醫療科技沙盒，對嗎？</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可以從這一方面，透過跨部會合作或跨業合作，應該可以往這方面走，而且這一定是未來趨勢。</w:t>
      </w:r>
    </w:p>
    <w:p w:rsidR="00BE20B8" w:rsidRPr="00BE20B8" w:rsidRDefault="00BE20B8" w:rsidP="00BE20B8">
      <w:pPr>
        <w:ind w:leftChars="100" w:left="211" w:firstLineChars="100" w:firstLine="211"/>
      </w:pPr>
      <w:r w:rsidRPr="00BE20B8">
        <w:rPr>
          <w:rFonts w:hint="eastAsia"/>
        </w:rPr>
        <w:t>另外，剛才部長講到臺灣有最好的健保制度，去識別化以後，大數據的研究也是臺灣的強項。</w:t>
      </w:r>
    </w:p>
    <w:p w:rsidR="00BE20B8" w:rsidRPr="00BE20B8" w:rsidRDefault="00BE20B8" w:rsidP="00BE20B8">
      <w:pPr>
        <w:ind w:left="211" w:hangingChars="100" w:hanging="211"/>
      </w:pPr>
      <w:r w:rsidRPr="00BE20B8">
        <w:rPr>
          <w:rFonts w:eastAsia="華康中黑體" w:hint="eastAsia"/>
        </w:rPr>
        <w:t>張委員育美：</w:t>
      </w:r>
      <w:r w:rsidRPr="00BE20B8">
        <w:rPr>
          <w:rFonts w:hint="eastAsia"/>
        </w:rPr>
        <w:t>全世界獨一無二、最好的健保制度，有最好的</w:t>
      </w:r>
      <w:r w:rsidRPr="00BE20B8">
        <w:rPr>
          <w:rFonts w:hint="eastAsia"/>
        </w:rPr>
        <w:t>Big Data</w:t>
      </w:r>
      <w:r w:rsidRPr="00BE20B8">
        <w:rPr>
          <w:rFonts w:hint="eastAsia"/>
        </w:rPr>
        <w:t>。剛剛我剛剛講到一個障礙，接著我再提一個，在我們醫療科技發展上，面臨到法規的限制之外，其實人才的培育更形重要，人才是各項發展的重要基石，當然科技與經濟還是包括在裡面，在面對高齡化、少子化、全球化的趨勢，衝擊我國人口的結構，導致學校招生不足、產業缺工、科研人才流失等問題。最近在竹科</w:t>
      </w:r>
      <w:r w:rsidRPr="00BE20B8">
        <w:rPr>
          <w:rFonts w:hint="eastAsia"/>
        </w:rPr>
        <w:t>40</w:t>
      </w:r>
      <w:r w:rsidRPr="00BE20B8">
        <w:rPr>
          <w:rFonts w:hint="eastAsia"/>
        </w:rPr>
        <w:t>週年國際論壇中，多位科技大老異口同聲的指出臺灣跨領域創新科技人才嚴重不足。本席曾經去哈佛大學商學院上過</w:t>
      </w:r>
      <w:r w:rsidRPr="00BE20B8">
        <w:rPr>
          <w:rFonts w:hint="eastAsia"/>
        </w:rPr>
        <w:t>CEO</w:t>
      </w:r>
      <w:r w:rsidRPr="00BE20B8">
        <w:rPr>
          <w:rFonts w:hint="eastAsia"/>
        </w:rPr>
        <w:t>的課程，裡面有一堂課程叫做梅奇迪效應（</w:t>
      </w:r>
      <w:r w:rsidRPr="00BE20B8">
        <w:rPr>
          <w:rFonts w:hint="eastAsia"/>
        </w:rPr>
        <w:t>Medici Effect</w:t>
      </w:r>
      <w:r w:rsidRPr="00BE20B8">
        <w:rPr>
          <w:rFonts w:hint="eastAsia"/>
        </w:rPr>
        <w:t>），指的是異域碰撞能夠激盪出創新的火花來培養出創新人才，全世界都需要這種人才，所以我要請問院長和部長，臺灣要如何培養跨領域創新人呢？</w:t>
      </w:r>
    </w:p>
    <w:p w:rsidR="00BE20B8" w:rsidRPr="00BE20B8" w:rsidRDefault="00BE20B8" w:rsidP="00BE20B8">
      <w:pPr>
        <w:ind w:left="211" w:hangingChars="100" w:hanging="211"/>
      </w:pPr>
      <w:r w:rsidRPr="00BE20B8">
        <w:rPr>
          <w:rFonts w:eastAsia="華康中黑體" w:hint="eastAsia"/>
        </w:rPr>
        <w:t>潘部長文忠：</w:t>
      </w:r>
      <w:r w:rsidRPr="00BE20B8">
        <w:rPr>
          <w:rFonts w:hint="eastAsia"/>
        </w:rPr>
        <w:t>謝謝委員，委員所提出的觀點，確實很具有未來性與前瞻性。對於高教部分，因為現在因應少子化，事實上教育應該更精緻、更符合剛才委員提到的跨域，所以在這次的高教深耕計畫，其實就是朝這樣的方式，在幾個主要大學裡面設立研究中心，這部分是目前整個普遍的往前走。委員，我們送到大院審議，有關產學人才的創新條例，這也是剛好跟委員所提到，希望能夠有更具突破彈性的做法，讓大學人才做更好地培育。</w:t>
      </w:r>
    </w:p>
    <w:p w:rsidR="00BE20B8" w:rsidRPr="00BE20B8" w:rsidRDefault="00BE20B8" w:rsidP="00BE20B8">
      <w:pPr>
        <w:ind w:left="211" w:hangingChars="100" w:hanging="211"/>
      </w:pPr>
      <w:r w:rsidRPr="00BE20B8">
        <w:rPr>
          <w:rFonts w:eastAsia="華康中黑體" w:hint="eastAsia"/>
        </w:rPr>
        <w:t>張委員育美：</w:t>
      </w:r>
      <w:r w:rsidRPr="00BE20B8">
        <w:rPr>
          <w:rFonts w:hint="eastAsia"/>
        </w:rPr>
        <w:t>部長，我再舉個例子，臺灣有一個協會叫「</w:t>
      </w:r>
      <w:r w:rsidR="00DD7867">
        <w:rPr>
          <w:rFonts w:hint="eastAsia"/>
        </w:rPr>
        <w:t>B</w:t>
      </w:r>
      <w:r w:rsidRPr="00BE20B8">
        <w:rPr>
          <w:rFonts w:hint="eastAsia"/>
        </w:rPr>
        <w:t>iolady</w:t>
      </w:r>
      <w:r w:rsidRPr="00BE20B8">
        <w:rPr>
          <w:rFonts w:hint="eastAsia"/>
        </w:rPr>
        <w:t>」，我在當立法委員之前，就是「</w:t>
      </w:r>
      <w:r w:rsidR="00DD7867">
        <w:rPr>
          <w:rFonts w:hint="eastAsia"/>
        </w:rPr>
        <w:t>B</w:t>
      </w:r>
      <w:r w:rsidRPr="00BE20B8">
        <w:rPr>
          <w:rFonts w:hint="eastAsia"/>
        </w:rPr>
        <w:t>iolady</w:t>
      </w:r>
      <w:r w:rsidRPr="00BE20B8">
        <w:rPr>
          <w:rFonts w:hint="eastAsia"/>
        </w:rPr>
        <w:t>」的成員，雖然它的名字叫「</w:t>
      </w:r>
      <w:r w:rsidR="00DD7867">
        <w:rPr>
          <w:rFonts w:hint="eastAsia"/>
        </w:rPr>
        <w:t>B</w:t>
      </w:r>
      <w:r w:rsidRPr="00BE20B8">
        <w:rPr>
          <w:rFonts w:hint="eastAsia"/>
        </w:rPr>
        <w:t>io</w:t>
      </w:r>
      <w:r w:rsidRPr="00BE20B8">
        <w:rPr>
          <w:rFonts w:hint="eastAsia"/>
        </w:rPr>
        <w:t>」，但它的生技人才大概只有一半，大部分是會計師、律師，還有金融投資以及外語等跨領域人才的結合，所以剛剛部長已經講對了，就是我們的教育要著重在跨領域創新人才。</w:t>
      </w:r>
    </w:p>
    <w:p w:rsidR="00BE20B8" w:rsidRPr="00BE20B8" w:rsidRDefault="00BE20B8" w:rsidP="00BE20B8">
      <w:pPr>
        <w:ind w:leftChars="100" w:left="211" w:firstLineChars="100" w:firstLine="211"/>
      </w:pPr>
      <w:r w:rsidRPr="00BE20B8">
        <w:rPr>
          <w:rFonts w:hint="eastAsia"/>
        </w:rPr>
        <w:t>最後，我要告訴院長，臺灣要成為醫療科技大島，這是賴副總統提到的醫療科技大島，首先醫療科技人才要結合醫療科技</w:t>
      </w:r>
      <w:r w:rsidRPr="00BE20B8">
        <w:rPr>
          <w:rFonts w:hint="eastAsia"/>
        </w:rPr>
        <w:t>ABCD</w:t>
      </w:r>
      <w:r w:rsidRPr="00BE20B8">
        <w:rPr>
          <w:rFonts w:hint="eastAsia"/>
        </w:rPr>
        <w:t>，還有法規要鬆綁，最重要的是要培育跨領域人才。謝謝</w:t>
      </w:r>
      <w:r w:rsidRPr="00BE20B8">
        <w:rPr>
          <w:rFonts w:hint="eastAsia"/>
        </w:rPr>
        <w:lastRenderedPageBreak/>
        <w:t>！</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謝謝！</w:t>
      </w:r>
    </w:p>
    <w:p w:rsidR="00BE20B8" w:rsidRPr="00BE20B8" w:rsidRDefault="00BE20B8" w:rsidP="00BE20B8">
      <w:pPr>
        <w:ind w:left="211" w:hangingChars="100" w:hanging="211"/>
      </w:pPr>
      <w:r w:rsidRPr="00BE20B8">
        <w:rPr>
          <w:rFonts w:eastAsia="華康中黑體" w:hint="eastAsia"/>
        </w:rPr>
        <w:t>主席：</w:t>
      </w:r>
      <w:r w:rsidRPr="00BE20B8">
        <w:rPr>
          <w:rFonts w:hint="eastAsia"/>
        </w:rPr>
        <w:t>現在請李委員德維質詢，詢答時間為</w:t>
      </w:r>
      <w:r w:rsidRPr="00BE20B8">
        <w:rPr>
          <w:rFonts w:hint="eastAsia"/>
        </w:rPr>
        <w:t>15</w:t>
      </w:r>
      <w:r w:rsidRPr="00BE20B8">
        <w:rPr>
          <w:rFonts w:hint="eastAsia"/>
        </w:rPr>
        <w:t>分鐘。</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w:t>
      </w:r>
      <w:r w:rsidRPr="00BE20B8">
        <w:rPr>
          <w:rFonts w:hint="eastAsia"/>
        </w:rPr>
        <w:t>15</w:t>
      </w:r>
      <w:r w:rsidRPr="00BE20B8">
        <w:rPr>
          <w:rFonts w:hint="eastAsia"/>
        </w:rPr>
        <w:t>時</w:t>
      </w:r>
      <w:r w:rsidRPr="00BE20B8">
        <w:rPr>
          <w:rFonts w:hint="eastAsia"/>
        </w:rPr>
        <w:t>3</w:t>
      </w:r>
      <w:r w:rsidRPr="00BE20B8">
        <w:rPr>
          <w:rFonts w:hint="eastAsia"/>
        </w:rPr>
        <w:t>分）主席、行政院蘇院長、各部會首長、各位同仁。院長，我先給你看一張幻燈片，好不好？給你看一下，這是本席在網路上得到相關資訊，現在公立大專院校跟私立大專院校的大學生，也許包含碩士班、博士班，公立學校大概有</w:t>
      </w:r>
      <w:r w:rsidRPr="00BE20B8">
        <w:rPr>
          <w:rFonts w:hint="eastAsia"/>
        </w:rPr>
        <w:t>43</w:t>
      </w:r>
      <w:r w:rsidRPr="00BE20B8">
        <w:rPr>
          <w:rFonts w:hint="eastAsia"/>
        </w:rPr>
        <w:t>萬</w:t>
      </w:r>
      <w:r w:rsidRPr="00BE20B8">
        <w:rPr>
          <w:rFonts w:hint="eastAsia"/>
        </w:rPr>
        <w:t>9,000</w:t>
      </w:r>
      <w:r w:rsidRPr="00BE20B8">
        <w:rPr>
          <w:rFonts w:hint="eastAsia"/>
        </w:rPr>
        <w:t>名、私立大學有</w:t>
      </w:r>
      <w:r w:rsidRPr="00BE20B8">
        <w:rPr>
          <w:rFonts w:hint="eastAsia"/>
        </w:rPr>
        <w:t>77</w:t>
      </w:r>
      <w:r w:rsidRPr="00BE20B8">
        <w:rPr>
          <w:rFonts w:hint="eastAsia"/>
        </w:rPr>
        <w:t>萬</w:t>
      </w:r>
      <w:r w:rsidRPr="00BE20B8">
        <w:rPr>
          <w:rFonts w:hint="eastAsia"/>
        </w:rPr>
        <w:t>4,000</w:t>
      </w:r>
      <w:r w:rsidRPr="00BE20B8">
        <w:rPr>
          <w:rFonts w:hint="eastAsia"/>
        </w:rPr>
        <w:t>名，表示現在私立大學的學生人數比公立大學多滿多的，因為公家沒有那麼多的資源，沒辦法把所有大學都公立化，而政府對於學校學生的補助也不相同，公立大學當然多一點，平均每名學生大概有</w:t>
      </w:r>
      <w:r w:rsidRPr="00BE20B8">
        <w:rPr>
          <w:rFonts w:hint="eastAsia"/>
        </w:rPr>
        <w:t>30</w:t>
      </w:r>
      <w:r w:rsidRPr="00BE20B8">
        <w:rPr>
          <w:rFonts w:hint="eastAsia"/>
        </w:rPr>
        <w:t>萬元到</w:t>
      </w:r>
      <w:r w:rsidRPr="00BE20B8">
        <w:rPr>
          <w:rFonts w:hint="eastAsia"/>
        </w:rPr>
        <w:t>40</w:t>
      </w:r>
      <w:r w:rsidR="00946610">
        <w:rPr>
          <w:rFonts w:hint="eastAsia"/>
        </w:rPr>
        <w:t>萬</w:t>
      </w:r>
      <w:r w:rsidRPr="00BE20B8">
        <w:rPr>
          <w:rFonts w:hint="eastAsia"/>
        </w:rPr>
        <w:t>元的相關補助，私立大學大概是</w:t>
      </w:r>
      <w:r w:rsidRPr="00BE20B8">
        <w:rPr>
          <w:rFonts w:hint="eastAsia"/>
        </w:rPr>
        <w:t>12</w:t>
      </w:r>
      <w:r w:rsidR="00946610">
        <w:rPr>
          <w:rFonts w:hint="eastAsia"/>
        </w:rPr>
        <w:t>萬元</w:t>
      </w:r>
      <w:r w:rsidRPr="00BE20B8">
        <w:rPr>
          <w:rFonts w:hint="eastAsia"/>
        </w:rPr>
        <w:t>到</w:t>
      </w:r>
      <w:r w:rsidRPr="00BE20B8">
        <w:rPr>
          <w:rFonts w:hint="eastAsia"/>
        </w:rPr>
        <w:t>15</w:t>
      </w:r>
      <w:r w:rsidRPr="00BE20B8">
        <w:rPr>
          <w:rFonts w:hint="eastAsia"/>
        </w:rPr>
        <w:t>萬元左右，這個部分沒有問題，本席只是跟院長做背景說明。</w:t>
      </w:r>
    </w:p>
    <w:p w:rsidR="00BE20B8" w:rsidRPr="00BE20B8" w:rsidRDefault="00BE20B8" w:rsidP="00BE20B8">
      <w:pPr>
        <w:ind w:leftChars="100" w:left="211" w:firstLineChars="100" w:firstLine="211"/>
      </w:pPr>
      <w:r w:rsidRPr="00BE20B8">
        <w:rPr>
          <w:rFonts w:hint="eastAsia"/>
        </w:rPr>
        <w:t>院長，你是臺大法律系的高材生，本席是東吳大學</w:t>
      </w:r>
      <w:r w:rsidR="00946610">
        <w:rPr>
          <w:rFonts w:hint="eastAsia"/>
        </w:rPr>
        <w:t>的</w:t>
      </w:r>
      <w:r w:rsidRPr="00BE20B8">
        <w:rPr>
          <w:rFonts w:hint="eastAsia"/>
        </w:rPr>
        <w:t>，這個部分給你看一下，臺大的學費從</w:t>
      </w:r>
      <w:r w:rsidRPr="00BE20B8">
        <w:rPr>
          <w:rFonts w:hint="eastAsia"/>
        </w:rPr>
        <w:t>2</w:t>
      </w:r>
      <w:r w:rsidRPr="00BE20B8">
        <w:rPr>
          <w:rFonts w:hint="eastAsia"/>
        </w:rPr>
        <w:t>萬</w:t>
      </w:r>
      <w:r w:rsidRPr="00BE20B8">
        <w:rPr>
          <w:rFonts w:hint="eastAsia"/>
        </w:rPr>
        <w:t>5,000</w:t>
      </w:r>
      <w:r w:rsidRPr="00BE20B8">
        <w:rPr>
          <w:rFonts w:hint="eastAsia"/>
        </w:rPr>
        <w:t>元一直到</w:t>
      </w:r>
      <w:r w:rsidRPr="00BE20B8">
        <w:rPr>
          <w:rFonts w:hint="eastAsia"/>
        </w:rPr>
        <w:t>3</w:t>
      </w:r>
      <w:r w:rsidRPr="00BE20B8">
        <w:rPr>
          <w:rFonts w:hint="eastAsia"/>
        </w:rPr>
        <w:t>萬</w:t>
      </w:r>
      <w:r w:rsidRPr="00BE20B8">
        <w:rPr>
          <w:rFonts w:hint="eastAsia"/>
        </w:rPr>
        <w:t>9,000</w:t>
      </w:r>
      <w:r w:rsidRPr="00BE20B8">
        <w:rPr>
          <w:rFonts w:hint="eastAsia"/>
        </w:rPr>
        <w:t>元，東吳大學是</w:t>
      </w:r>
      <w:r w:rsidRPr="00BE20B8">
        <w:rPr>
          <w:rFonts w:hint="eastAsia"/>
        </w:rPr>
        <w:t>4</w:t>
      </w:r>
      <w:r w:rsidRPr="00BE20B8">
        <w:rPr>
          <w:rFonts w:hint="eastAsia"/>
        </w:rPr>
        <w:t>萬</w:t>
      </w:r>
      <w:r w:rsidRPr="00BE20B8">
        <w:rPr>
          <w:rFonts w:hint="eastAsia"/>
        </w:rPr>
        <w:t>8,000</w:t>
      </w:r>
      <w:r w:rsidRPr="00BE20B8">
        <w:rPr>
          <w:rFonts w:hint="eastAsia"/>
        </w:rPr>
        <w:t>元到</w:t>
      </w:r>
      <w:r w:rsidRPr="00BE20B8">
        <w:rPr>
          <w:rFonts w:hint="eastAsia"/>
        </w:rPr>
        <w:t>5</w:t>
      </w:r>
      <w:r w:rsidRPr="00BE20B8">
        <w:rPr>
          <w:rFonts w:hint="eastAsia"/>
        </w:rPr>
        <w:t>萬</w:t>
      </w:r>
      <w:r w:rsidRPr="00BE20B8">
        <w:rPr>
          <w:rFonts w:hint="eastAsia"/>
        </w:rPr>
        <w:t>6,000</w:t>
      </w:r>
      <w:r w:rsidRPr="00BE20B8">
        <w:rPr>
          <w:rFonts w:hint="eastAsia"/>
        </w:rPr>
        <w:t>元之間，所以私立大學學費一定比較高。以去（</w:t>
      </w:r>
      <w:r w:rsidRPr="00BE20B8">
        <w:rPr>
          <w:rFonts w:hint="eastAsia"/>
        </w:rPr>
        <w:t>108</w:t>
      </w:r>
      <w:r w:rsidRPr="00BE20B8">
        <w:rPr>
          <w:rFonts w:hint="eastAsia"/>
        </w:rPr>
        <w:t>）年度為例，臺大獲得政府將近</w:t>
      </w:r>
      <w:r w:rsidRPr="00BE20B8">
        <w:rPr>
          <w:rFonts w:hint="eastAsia"/>
        </w:rPr>
        <w:t>67</w:t>
      </w:r>
      <w:r w:rsidRPr="00BE20B8">
        <w:rPr>
          <w:rFonts w:hint="eastAsia"/>
        </w:rPr>
        <w:t>億</w:t>
      </w:r>
      <w:r w:rsidRPr="00BE20B8">
        <w:rPr>
          <w:rFonts w:hint="eastAsia"/>
        </w:rPr>
        <w:t>9,000</w:t>
      </w:r>
      <w:r w:rsidRPr="00BE20B8">
        <w:rPr>
          <w:rFonts w:hint="eastAsia"/>
        </w:rPr>
        <w:t>萬元的補助，東吳大學拿到兩億多元，占學校收入的比例分別是臺大</w:t>
      </w:r>
      <w:r w:rsidRPr="00BE20B8">
        <w:rPr>
          <w:rFonts w:hint="eastAsia"/>
        </w:rPr>
        <w:t>36.97%</w:t>
      </w:r>
      <w:r w:rsidRPr="00BE20B8">
        <w:rPr>
          <w:rFonts w:hint="eastAsia"/>
        </w:rPr>
        <w:t>、東吳是</w:t>
      </w:r>
      <w:r w:rsidRPr="00BE20B8">
        <w:rPr>
          <w:rFonts w:hint="eastAsia"/>
        </w:rPr>
        <w:t>12.8%</w:t>
      </w:r>
      <w:r w:rsidRPr="00BE20B8">
        <w:rPr>
          <w:rFonts w:hint="eastAsia"/>
        </w:rPr>
        <w:t>左右。所以這部分我要給院長看的是什麼？私立大學的確從政府拿到的補助相對會少一點，這個沒有話說，但是私立大學有一塊東西很重要，就是除了學生的學費以外，它必須要募款。接下來，向院長說明，這是現在捐助學校募款抵稅的規定，給公立學校的個人捐款是百分之百抵稅、營利事業也是百分之百抵稅，但是透過興學基金會捐給私立學校，你必須不指定學校，意思是什麼？錢給興學基金會隨便用是百分之百抵稅，但是只要指定學校就是個人</w:t>
      </w:r>
      <w:r w:rsidRPr="00BE20B8">
        <w:rPr>
          <w:rFonts w:hint="eastAsia"/>
        </w:rPr>
        <w:t>50%</w:t>
      </w:r>
      <w:r w:rsidRPr="00BE20B8">
        <w:rPr>
          <w:rFonts w:hint="eastAsia"/>
        </w:rPr>
        <w:t>、營利事業</w:t>
      </w:r>
      <w:r w:rsidRPr="00BE20B8">
        <w:rPr>
          <w:rFonts w:hint="eastAsia"/>
        </w:rPr>
        <w:t>25%</w:t>
      </w:r>
      <w:r w:rsidRPr="00BE20B8">
        <w:rPr>
          <w:rFonts w:hint="eastAsia"/>
        </w:rPr>
        <w:t>，直接捐給學校個人只能抵稅</w:t>
      </w:r>
      <w:r w:rsidRPr="00BE20B8">
        <w:rPr>
          <w:rFonts w:hint="eastAsia"/>
        </w:rPr>
        <w:t>20%</w:t>
      </w:r>
      <w:r w:rsidRPr="00BE20B8">
        <w:rPr>
          <w:rFonts w:hint="eastAsia"/>
        </w:rPr>
        <w:t>、營利事業只能</w:t>
      </w:r>
      <w:r w:rsidRPr="00BE20B8">
        <w:rPr>
          <w:rFonts w:hint="eastAsia"/>
        </w:rPr>
        <w:t>10%</w:t>
      </w:r>
      <w:r w:rsidRPr="00BE20B8">
        <w:rPr>
          <w:rFonts w:hint="eastAsia"/>
        </w:rPr>
        <w:t>。報告院長，請問你有沒有捐錢給臺大？</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請行政院蘇院長答復。</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w:t>
      </w:r>
      <w:r w:rsidRPr="00BE20B8">
        <w:rPr>
          <w:rFonts w:hint="eastAsia"/>
        </w:rPr>
        <w:t>15</w:t>
      </w:r>
      <w:r w:rsidRPr="00BE20B8">
        <w:rPr>
          <w:rFonts w:hint="eastAsia"/>
        </w:rPr>
        <w:t>時</w:t>
      </w:r>
      <w:r w:rsidRPr="00BE20B8">
        <w:rPr>
          <w:rFonts w:hint="eastAsia"/>
        </w:rPr>
        <w:t>6</w:t>
      </w:r>
      <w:r w:rsidRPr="00BE20B8">
        <w:rPr>
          <w:rFonts w:hint="eastAsia"/>
        </w:rPr>
        <w:t>分）主席、各位委員。沒有。</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報告院長，你只要捐錢給臺大的話，每一塊錢都可以抵稅，本席是東吳畢業的，抱歉！我捐給東吳大學卻只能抵</w:t>
      </w:r>
      <w:r w:rsidRPr="00BE20B8">
        <w:rPr>
          <w:rFonts w:hint="eastAsia"/>
        </w:rPr>
        <w:t>20%</w:t>
      </w:r>
      <w:r w:rsidRPr="00BE20B8">
        <w:rPr>
          <w:rFonts w:hint="eastAsia"/>
        </w:rPr>
        <w:t>，院長覺得合不合理？</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這個規定的基準是什麼，我現在沒有辦法瞭解，我瞭解之後再向委員說明。</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我就直接說明，私立大學募款是非常重要，我想教育部潘部長也在這裡，甚或於私立大學的經費補助，也要以私立大學募款的數字作為評分表現，怎麼樣才給你補助，但是我們從這張表就可以知道，透過興學基金會個人也不過</w:t>
      </w:r>
      <w:r w:rsidRPr="00BE20B8">
        <w:rPr>
          <w:rFonts w:hint="eastAsia"/>
        </w:rPr>
        <w:t>50%</w:t>
      </w:r>
      <w:r w:rsidRPr="00BE20B8">
        <w:rPr>
          <w:rFonts w:hint="eastAsia"/>
        </w:rPr>
        <w:t>。根據興學基金會</w:t>
      </w:r>
      <w:r w:rsidRPr="00BE20B8">
        <w:rPr>
          <w:rFonts w:hint="eastAsia"/>
        </w:rPr>
        <w:t>107</w:t>
      </w:r>
      <w:r w:rsidRPr="00BE20B8">
        <w:rPr>
          <w:rFonts w:hint="eastAsia"/>
        </w:rPr>
        <w:t>年及</w:t>
      </w:r>
      <w:r w:rsidRPr="00BE20B8">
        <w:rPr>
          <w:rFonts w:hint="eastAsia"/>
        </w:rPr>
        <w:t>108</w:t>
      </w:r>
      <w:r w:rsidRPr="00BE20B8">
        <w:rPr>
          <w:rFonts w:hint="eastAsia"/>
        </w:rPr>
        <w:t>年捐款統計資料，指定捐給某些學校的就占</w:t>
      </w:r>
      <w:r w:rsidRPr="00BE20B8">
        <w:rPr>
          <w:rFonts w:hint="eastAsia"/>
        </w:rPr>
        <w:t>99.99%</w:t>
      </w:r>
      <w:r w:rsidRPr="00BE20B8">
        <w:rPr>
          <w:rFonts w:hint="eastAsia"/>
        </w:rPr>
        <w:t>，</w:t>
      </w:r>
      <w:r w:rsidRPr="00BE20B8">
        <w:rPr>
          <w:rFonts w:hint="eastAsia"/>
        </w:rPr>
        <w:t>108</w:t>
      </w:r>
      <w:r w:rsidRPr="00BE20B8">
        <w:rPr>
          <w:rFonts w:hint="eastAsia"/>
        </w:rPr>
        <w:t>年也占</w:t>
      </w:r>
      <w:r w:rsidRPr="00BE20B8">
        <w:rPr>
          <w:rFonts w:hint="eastAsia"/>
        </w:rPr>
        <w:t>99.99%</w:t>
      </w:r>
      <w:r w:rsidRPr="00BE20B8">
        <w:rPr>
          <w:rFonts w:hint="eastAsia"/>
        </w:rPr>
        <w:t>，那是什麼意思？跟院長說明，就是錢交給興學基金會，然後再轉給我要捐的學校就占</w:t>
      </w:r>
      <w:r w:rsidRPr="00BE20B8">
        <w:rPr>
          <w:rFonts w:hint="eastAsia"/>
        </w:rPr>
        <w:t>99.99%</w:t>
      </w:r>
      <w:r w:rsidRPr="00BE20B8">
        <w:rPr>
          <w:rFonts w:hint="eastAsia"/>
        </w:rPr>
        <w:t>，所以大家都要指定學校，因為很簡單，絕大多數願意捐錢的都是校友。我跟院長報告，你是臺大畢業，臺大有政府高預算的支持，所以捐錢沒有那麼重要，當然大家還是很喜歡捐給臺大，就像郭台銘先生過去幾年大概捐了近</w:t>
      </w:r>
      <w:r w:rsidRPr="00BE20B8">
        <w:rPr>
          <w:rFonts w:hint="eastAsia"/>
        </w:rPr>
        <w:t>200</w:t>
      </w:r>
      <w:r w:rsidRPr="00BE20B8">
        <w:rPr>
          <w:rFonts w:hint="eastAsia"/>
        </w:rPr>
        <w:t>億元給臺大，那都是百分之百可以抵稅，但是像我們這種其他私立學校的校友，我要捐給我的母校只能</w:t>
      </w:r>
      <w:r w:rsidRPr="00BE20B8">
        <w:rPr>
          <w:rFonts w:hint="eastAsia"/>
        </w:rPr>
        <w:t>20%</w:t>
      </w:r>
      <w:r w:rsidRPr="00BE20B8">
        <w:rPr>
          <w:rFonts w:hint="eastAsia"/>
        </w:rPr>
        <w:t>。對此，院長願不願意承諾回去瞭解研究一下</w:t>
      </w:r>
      <w:r w:rsidR="00946610">
        <w:rPr>
          <w:rFonts w:hint="eastAsia"/>
        </w:rPr>
        <w:t>──</w:t>
      </w:r>
      <w:r w:rsidRPr="00BE20B8">
        <w:rPr>
          <w:rFonts w:hint="eastAsia"/>
        </w:rPr>
        <w:t>可否做些修改，協助這些私立學校來加強募款？</w:t>
      </w:r>
    </w:p>
    <w:p w:rsidR="00BE20B8" w:rsidRPr="00BE20B8" w:rsidRDefault="00BE20B8" w:rsidP="00BE20B8">
      <w:pPr>
        <w:ind w:left="211" w:hangingChars="100" w:hanging="211"/>
      </w:pPr>
      <w:r w:rsidRPr="00BE20B8">
        <w:rPr>
          <w:rFonts w:eastAsia="華康中黑體" w:hint="eastAsia"/>
        </w:rPr>
        <w:lastRenderedPageBreak/>
        <w:t>蘇院長貞昌：</w:t>
      </w:r>
      <w:r w:rsidRPr="00BE20B8">
        <w:rPr>
          <w:rFonts w:hint="eastAsia"/>
        </w:rPr>
        <w:t>好，我來瞭解，看要怎麼樣才合理。</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院長，可以在一個月、兩個月、三個月以內，研究一下，並且給一個答覆嗎？好不好？</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好。</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本席真的要跟院長說，因為私立學校基本上就是仰賴三個來源生活，第一來源是學生的學費，第二個來源是政府的補助，第三個來源就是募款。但是在這一個部分裡面，我們都可以看得到，大家對於公立學校的捐助都是百分之百抵稅，但是對於私立真的很辛苦，我想潘部長在教育系統裡面已經很瞭解，但是這不是他能解決的問題，所以本席今天在這裡要特別拜託院長，針對私立學校部分，好好地瞭解，甚至於本席認為某些程度，譬如他一年捐</w:t>
      </w:r>
      <w:r w:rsidRPr="00BE20B8">
        <w:rPr>
          <w:rFonts w:hint="eastAsia"/>
        </w:rPr>
        <w:t>100</w:t>
      </w:r>
      <w:r w:rsidRPr="00BE20B8">
        <w:rPr>
          <w:rFonts w:hint="eastAsia"/>
        </w:rPr>
        <w:t>萬元、</w:t>
      </w:r>
      <w:r w:rsidRPr="00BE20B8">
        <w:rPr>
          <w:rFonts w:hint="eastAsia"/>
        </w:rPr>
        <w:t>200</w:t>
      </w:r>
      <w:r w:rsidRPr="00BE20B8">
        <w:rPr>
          <w:rFonts w:hint="eastAsia"/>
        </w:rPr>
        <w:t>萬元、</w:t>
      </w:r>
      <w:r w:rsidRPr="00BE20B8">
        <w:rPr>
          <w:rFonts w:hint="eastAsia"/>
        </w:rPr>
        <w:t>300</w:t>
      </w:r>
      <w:r w:rsidRPr="00BE20B8">
        <w:rPr>
          <w:rFonts w:hint="eastAsia"/>
        </w:rPr>
        <w:t>萬元以內，可以讓他百分之百抵稅。以前財政部反對的原因，我直接跟院長說，他們怕有人透過私立學校來做惡性逃稅及避稅，所以財政部非常地堅持。所以關於這部分，本席要特別拜託院長，好不好？</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好。</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接下來，我們的學雜費也已經</w:t>
      </w:r>
      <w:r w:rsidRPr="00BE20B8">
        <w:rPr>
          <w:rFonts w:hint="eastAsia"/>
        </w:rPr>
        <w:t>15</w:t>
      </w:r>
      <w:r w:rsidRPr="00BE20B8">
        <w:rPr>
          <w:rFonts w:hint="eastAsia"/>
        </w:rPr>
        <w:t>年沒有調整，本席真的要提醒教育部也好，提醒行政院也好，因為現在的確少子化，政府已經很努力在補助，但要增加是非常的困難。學費不能調漲非常的緊，另外募款又這麼緊，再加上少子化，私立學校接下來的問題非常大。因此關於這部分，本席要反映一下，行政院剛剛通過一些退場條例，行政院院版的內容被高教工會批評是大轉彎，質疑為私校經營者開發財之門，這一個部分真的是這樣嗎？</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我請部長說明。</w:t>
      </w:r>
    </w:p>
    <w:p w:rsidR="00BE20B8" w:rsidRPr="00BE20B8" w:rsidRDefault="00BE20B8" w:rsidP="00BE20B8">
      <w:pPr>
        <w:ind w:left="211" w:hangingChars="100" w:hanging="211"/>
      </w:pPr>
      <w:r w:rsidRPr="00BE20B8">
        <w:rPr>
          <w:rFonts w:eastAsia="華康中黑體" w:hint="eastAsia"/>
        </w:rPr>
        <w:t>潘部長文忠：</w:t>
      </w:r>
      <w:r w:rsidRPr="00BE20B8">
        <w:rPr>
          <w:rFonts w:hint="eastAsia"/>
        </w:rPr>
        <w:t>跟委員報告，並不是限制學雜費不能漲，回應剛才委員提到的，是要讓學校在財務各方面公開透明，不管來自捐資或來自收取學費，他們也知道如何應用，這也是學生在受教上應該要有的權益。所以只要學校透過這個程序提出，經過審議，他</w:t>
      </w:r>
      <w:r w:rsidR="00946610">
        <w:rPr>
          <w:rFonts w:hint="eastAsia"/>
        </w:rPr>
        <w:t>們</w:t>
      </w:r>
      <w:r w:rsidRPr="00BE20B8">
        <w:rPr>
          <w:rFonts w:hint="eastAsia"/>
        </w:rPr>
        <w:t>並不是完全不可以調整。我們只是希望在財務的使用上更合理、公開透明。委員剛才也提到「私校退場條例」，其實是站在維護學生受教權益的立場，而且萬一學校退場之後，也希望能夠維護教職員的相關權益。有關這部分，因為私校也具有公共性，所以在整個條例中絕對不會傾向什麼財團董事會。這個草案已經送到大院，委員大概也瞭解詳細的內容，我們只是希望私校如果要轉學，應該在私校辦理的過程中，做好規劃。一旦經營不善時，為了維護受教權益，絕對不可能無限期地延長，這是教育部面對私校退場所提行政院版的主要立場。</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瞭解，謝謝部長。報告院長，這一個部分，本席還是要提醒一下行政院，這些條例當然有各自不同的面向，但是從草案來看，基本上被列入預警學校就已經等於五花大綁、被送進加護病房，他</w:t>
      </w:r>
      <w:r w:rsidR="00946610">
        <w:rPr>
          <w:rFonts w:hint="eastAsia"/>
        </w:rPr>
        <w:t>們</w:t>
      </w:r>
      <w:r w:rsidRPr="00BE20B8">
        <w:rPr>
          <w:rFonts w:hint="eastAsia"/>
        </w:rPr>
        <w:t>什麼都不能做，只能等到被判死刑、被人宰割。所以這一點也要拜託院長，對於有一些預警學校，你們是不是應該下重藥？反而是要放寬一些限制，讓他們有所發揮，看看他們能不能夠起死回生。這些私立學校已經很辛苦了，但它被列為預警學校，你又把</w:t>
      </w:r>
      <w:r w:rsidR="00946610">
        <w:rPr>
          <w:rFonts w:hint="eastAsia"/>
        </w:rPr>
        <w:t>它</w:t>
      </w:r>
      <w:r w:rsidRPr="00BE20B8">
        <w:rPr>
          <w:rFonts w:hint="eastAsia"/>
        </w:rPr>
        <w:t>五花大綁，你們應該加強輔導</w:t>
      </w:r>
      <w:r w:rsidR="00946610">
        <w:rPr>
          <w:rFonts w:hint="eastAsia"/>
        </w:rPr>
        <w:t>它</w:t>
      </w:r>
      <w:r w:rsidRPr="00BE20B8">
        <w:rPr>
          <w:rFonts w:hint="eastAsia"/>
        </w:rPr>
        <w:t>。院長願意嗎？</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謝謝委員，一直關心教育的問題。如果它還可以，怎麼樣讓它好起來，政府是再高興</w:t>
      </w:r>
      <w:r w:rsidRPr="00BE20B8">
        <w:rPr>
          <w:rFonts w:hint="eastAsia"/>
        </w:rPr>
        <w:lastRenderedPageBreak/>
        <w:t>不過了。對於這件事情，我特別交代教育部的是三個面向：首先，一個學校如果走到這個狀況，我們第一個保護的是學生受教權；第二個保護的是教職員工，不能因為如此，而漠視教職員工多年的努力；最後，絕不能讓學校原來的董監事等把學校視為個人的財產，藉機轉換等等，有些學校當初捐資興學者與現在的經營者已經不同一，換一批人。所以我交代這三點，相關的條例送到大院，也請貴院多指教。</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接下來的問題跟院長比較有關，蘇巧慧委員提出行政院組織法的修正，要把退輔會併進國防部變成「國防及退伍軍人部」、科技部改成「科技及高等教育部」、教育部改為「國民教育部」、僑委會併入外交部變成「外交及僑務部」。請問院長，有跟蘇巧慧委員討論過嗎？還是蘇巧慧委員直接提出？</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我知道他有提這個案，但事先沒有跟我討論。有關行政院組織改造，委員知道到現在行政院的版本還沒有送到貴院，也就是還沒有行政院版。民進黨的文化是尊重每一位委員，而且每一位委員都有提案權，他斟酌各方面提出各自的看法，我們都尊重，但民進黨一定會整合一個黨團的版本。行政院會有行政院版送到貴院，最後還是會尊重貴院的審議結果。</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瞭解。我上禮拜有問你，有關美國及加拿大牛肉進口的問題，</w:t>
      </w:r>
      <w:r w:rsidRPr="00BE20B8">
        <w:rPr>
          <w:rFonts w:hint="eastAsia"/>
        </w:rPr>
        <w:t>100</w:t>
      </w:r>
      <w:r w:rsidRPr="00BE20B8">
        <w:rPr>
          <w:rFonts w:hint="eastAsia"/>
        </w:rPr>
        <w:t>天以後，墨西哥牛就會變成美國牛，可以進到臺灣來。關於這個問題，不知道院長回去以後，你的幕僚有給你回應嗎？還沒有？</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還沒有。</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好，沒關係，這個部分就拜託院長請你的幕僚好好研究，下次再回覆本席，好不好？</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好。</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本席還要請教一個問題，大家都看到媒體的報導，陳菊院長以前是市長，在進口美牛的時候，也向</w:t>
      </w:r>
      <w:r w:rsidRPr="00BE20B8">
        <w:rPr>
          <w:rFonts w:hint="eastAsia"/>
        </w:rPr>
        <w:t>AIT</w:t>
      </w:r>
      <w:r w:rsidRPr="00BE20B8">
        <w:rPr>
          <w:rFonts w:hint="eastAsia"/>
        </w:rPr>
        <w:t>發聲，我們臺中市盧秀燕市長對於萊豬也向</w:t>
      </w:r>
      <w:r w:rsidRPr="00BE20B8">
        <w:rPr>
          <w:rFonts w:hint="eastAsia"/>
        </w:rPr>
        <w:t>AIT</w:t>
      </w:r>
      <w:r w:rsidRPr="00BE20B8">
        <w:rPr>
          <w:rFonts w:hint="eastAsia"/>
        </w:rPr>
        <w:t>發聲，你覺得有什麼不一樣？</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不一樣的地方就是氣氛完全不同，上次陳菊和</w:t>
      </w:r>
      <w:r w:rsidRPr="00BE20B8">
        <w:rPr>
          <w:rFonts w:hint="eastAsia"/>
        </w:rPr>
        <w:t>AIT</w:t>
      </w:r>
      <w:r w:rsidRPr="00BE20B8">
        <w:rPr>
          <w:rFonts w:hint="eastAsia"/>
        </w:rPr>
        <w:t>處長見面，歡欣愉快，最後兩個人都是一起的，可見都有照規矩來。</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你的意思是司徒文的風度比較好，現在這一個……</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不是。委員在美國讀書、生活那麼多年，你非常清楚外交不能這樣子給人家突襲或者違背事先講好的規矩。</w:t>
      </w:r>
    </w:p>
    <w:p w:rsidR="00BE20B8" w:rsidRPr="00BE20B8" w:rsidRDefault="00BE20B8" w:rsidP="00BE20B8">
      <w:pPr>
        <w:ind w:left="211" w:hangingChars="100" w:hanging="211"/>
      </w:pPr>
      <w:r w:rsidRPr="00BE20B8">
        <w:rPr>
          <w:rFonts w:eastAsia="華康中黑體" w:hint="eastAsia"/>
        </w:rPr>
        <w:t>李委員德維：</w:t>
      </w:r>
      <w:r w:rsidRPr="00BE20B8">
        <w:rPr>
          <w:rFonts w:hint="eastAsia"/>
        </w:rPr>
        <w:t>我認為民選的市長也好，民意代表也好，反映民眾的心聲，真的要能夠理解。最後，</w:t>
      </w:r>
      <w:r w:rsidRPr="00BE20B8">
        <w:rPr>
          <w:rFonts w:hint="eastAsia"/>
        </w:rPr>
        <w:t>101</w:t>
      </w:r>
      <w:r w:rsidRPr="00BE20B8">
        <w:rPr>
          <w:rFonts w:hint="eastAsia"/>
        </w:rPr>
        <w:t>的煙火會繼續放，但是我們最近才發現</w:t>
      </w:r>
      <w:r w:rsidRPr="00BE20B8">
        <w:rPr>
          <w:rFonts w:hint="eastAsia"/>
        </w:rPr>
        <w:t>101</w:t>
      </w:r>
      <w:r w:rsidRPr="00BE20B8">
        <w:rPr>
          <w:rFonts w:hint="eastAsia"/>
        </w:rPr>
        <w:t>煙火的團隊，其實主要是中國大陸來的。今年因為疫情，他們來不了，我們這邊還得派人去中國大陸學，相關的機具也是他們的，所以我們覺得兩岸關係非常的重要。民進黨一直在反中、反中，有這個必要嗎？</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我們不是反中，是防止他們武力侵臺。</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請吳委員怡玎質詢。</w:t>
      </w:r>
    </w:p>
    <w:p w:rsidR="00BE20B8" w:rsidRPr="00BE20B8" w:rsidRDefault="00BE20B8" w:rsidP="00BE20B8">
      <w:pPr>
        <w:ind w:left="211" w:hangingChars="100" w:hanging="211"/>
      </w:pPr>
      <w:r w:rsidRPr="00BE20B8">
        <w:rPr>
          <w:rFonts w:eastAsia="華康中黑體" w:hint="eastAsia"/>
        </w:rPr>
        <w:t>吳委員怡玎：</w:t>
      </w:r>
      <w:r w:rsidRPr="00BE20B8">
        <w:rPr>
          <w:rFonts w:hint="eastAsia"/>
        </w:rPr>
        <w:t>（</w:t>
      </w:r>
      <w:r w:rsidRPr="00BE20B8">
        <w:rPr>
          <w:rFonts w:hint="eastAsia"/>
        </w:rPr>
        <w:t>15</w:t>
      </w:r>
      <w:r w:rsidRPr="00BE20B8">
        <w:rPr>
          <w:rFonts w:hint="eastAsia"/>
        </w:rPr>
        <w:t>時</w:t>
      </w:r>
      <w:r w:rsidRPr="00BE20B8">
        <w:rPr>
          <w:rFonts w:hint="eastAsia"/>
        </w:rPr>
        <w:t>18</w:t>
      </w:r>
      <w:r w:rsidRPr="00BE20B8">
        <w:rPr>
          <w:rFonts w:hint="eastAsia"/>
        </w:rPr>
        <w:t>分）主席、行政院蘇院長、各部會首長、各位同仁。我今天要跟你談的很簡單，就是我們的幼教，我們知道教育是國家很重要的一部分，教育平權對整個社會很重要，</w:t>
      </w:r>
      <w:r w:rsidRPr="00BE20B8">
        <w:rPr>
          <w:rFonts w:hint="eastAsia"/>
        </w:rPr>
        <w:lastRenderedPageBreak/>
        <w:t>因為它是消除貧窮、讓社會更流動、讓階級不會定性很重要的部分。這就是為什麼國家有義務教育，從最早的</w:t>
      </w:r>
      <w:r w:rsidRPr="00BE20B8">
        <w:rPr>
          <w:rFonts w:hint="eastAsia"/>
        </w:rPr>
        <w:t>6</w:t>
      </w:r>
      <w:r w:rsidRPr="00BE20B8">
        <w:rPr>
          <w:rFonts w:hint="eastAsia"/>
        </w:rPr>
        <w:t>年、</w:t>
      </w:r>
      <w:r w:rsidRPr="00BE20B8">
        <w:rPr>
          <w:rFonts w:hint="eastAsia"/>
        </w:rPr>
        <w:t>9</w:t>
      </w:r>
      <w:r w:rsidRPr="00BE20B8">
        <w:rPr>
          <w:rFonts w:hint="eastAsia"/>
        </w:rPr>
        <w:t>年到</w:t>
      </w:r>
      <w:r w:rsidRPr="00BE20B8">
        <w:rPr>
          <w:rFonts w:hint="eastAsia"/>
        </w:rPr>
        <w:t>12</w:t>
      </w:r>
      <w:r w:rsidRPr="00BE20B8">
        <w:rPr>
          <w:rFonts w:hint="eastAsia"/>
        </w:rPr>
        <w:t>年的義務教育，我覺得一路走來是很辛苦的，院長，我的小孩現在不到</w:t>
      </w:r>
      <w:r w:rsidRPr="00BE20B8">
        <w:rPr>
          <w:rFonts w:hint="eastAsia"/>
        </w:rPr>
        <w:t>2</w:t>
      </w:r>
      <w:r w:rsidRPr="00BE20B8">
        <w:rPr>
          <w:rFonts w:hint="eastAsia"/>
        </w:rPr>
        <w:t>歲，我很深刻的感受到幼教的重要。一開始我想是不是我這個媽媽太緊張了，覺得自己的小孩特別重要，但是我</w:t>
      </w:r>
      <w:r w:rsidRPr="00BE20B8">
        <w:rPr>
          <w:rFonts w:hint="eastAsia"/>
        </w:rPr>
        <w:t>follow</w:t>
      </w:r>
      <w:r w:rsidRPr="00BE20B8">
        <w:rPr>
          <w:rFonts w:hint="eastAsia"/>
        </w:rPr>
        <w:t>一些國家教育研究院的報告，它也指出了幼教的重要。根據法國的統計，在</w:t>
      </w:r>
      <w:r w:rsidRPr="00BE20B8">
        <w:rPr>
          <w:rFonts w:hint="eastAsia"/>
        </w:rPr>
        <w:t>16</w:t>
      </w:r>
      <w:r w:rsidRPr="00BE20B8">
        <w:rPr>
          <w:rFonts w:hint="eastAsia"/>
        </w:rPr>
        <w:t>歲以前離開學校的中輟生裡面，有</w:t>
      </w:r>
      <w:r w:rsidR="00946610">
        <w:rPr>
          <w:rFonts w:hint="eastAsia"/>
        </w:rPr>
        <w:t>八</w:t>
      </w:r>
      <w:r w:rsidRPr="00BE20B8">
        <w:rPr>
          <w:rFonts w:hint="eastAsia"/>
        </w:rPr>
        <w:t>成左右在小學一年級的時候成績就不大好。所以其實很多成長、就業，甚至就學的過程，如果後面有問題，大部分都是起步就出現問題了。</w:t>
      </w:r>
    </w:p>
    <w:p w:rsidR="00BE20B8" w:rsidRPr="00BE20B8" w:rsidRDefault="00BE20B8" w:rsidP="00BE20B8">
      <w:pPr>
        <w:ind w:leftChars="100" w:left="211" w:firstLineChars="100" w:firstLine="211"/>
      </w:pPr>
      <w:r w:rsidRPr="00BE20B8">
        <w:rPr>
          <w:rFonts w:hint="eastAsia"/>
        </w:rPr>
        <w:t>PISA</w:t>
      </w:r>
      <w:r w:rsidRPr="00BE20B8">
        <w:rPr>
          <w:rFonts w:hint="eastAsia"/>
        </w:rPr>
        <w:t>是一個國際學生能力評量計畫，他們找了</w:t>
      </w:r>
      <w:r w:rsidRPr="00BE20B8">
        <w:rPr>
          <w:rFonts w:hint="eastAsia"/>
        </w:rPr>
        <w:t>57</w:t>
      </w:r>
      <w:r w:rsidRPr="00BE20B8">
        <w:rPr>
          <w:rFonts w:hint="eastAsia"/>
        </w:rPr>
        <w:t>個國家（現在有更多國家參加）的中學生來做成績評量，也發現在</w:t>
      </w:r>
      <w:r w:rsidRPr="00BE20B8">
        <w:rPr>
          <w:rFonts w:hint="eastAsia"/>
        </w:rPr>
        <w:t>15</w:t>
      </w:r>
      <w:r w:rsidRPr="00BE20B8">
        <w:rPr>
          <w:rFonts w:hint="eastAsia"/>
        </w:rPr>
        <w:t>歲的學生裡面，如果有接受過</w:t>
      </w:r>
      <w:r w:rsidRPr="00BE20B8">
        <w:rPr>
          <w:rFonts w:hint="eastAsia"/>
        </w:rPr>
        <w:t>1</w:t>
      </w:r>
      <w:r w:rsidR="00946610">
        <w:rPr>
          <w:rFonts w:hint="eastAsia"/>
        </w:rPr>
        <w:t>年</w:t>
      </w:r>
      <w:r w:rsidRPr="00BE20B8">
        <w:rPr>
          <w:rFonts w:hint="eastAsia"/>
        </w:rPr>
        <w:t>到</w:t>
      </w:r>
      <w:r w:rsidRPr="00BE20B8">
        <w:rPr>
          <w:rFonts w:hint="eastAsia"/>
        </w:rPr>
        <w:t>2</w:t>
      </w:r>
      <w:r w:rsidR="00946610">
        <w:rPr>
          <w:rFonts w:hint="eastAsia"/>
        </w:rPr>
        <w:t>年</w:t>
      </w:r>
      <w:r w:rsidRPr="00BE20B8">
        <w:rPr>
          <w:rFonts w:hint="eastAsia"/>
        </w:rPr>
        <w:t>的學前教育，也就是我們的幼教，成績很明顯比沒有受過幼教的學生來得好。這顯示幼教的重要。</w:t>
      </w:r>
    </w:p>
    <w:p w:rsidR="00BE20B8" w:rsidRPr="00BE20B8" w:rsidRDefault="00BE20B8" w:rsidP="00BE20B8">
      <w:pPr>
        <w:ind w:leftChars="100" w:left="211" w:firstLineChars="100" w:firstLine="211"/>
      </w:pPr>
      <w:r w:rsidRPr="00BE20B8">
        <w:rPr>
          <w:rFonts w:hint="eastAsia"/>
        </w:rPr>
        <w:t>大家都知道</w:t>
      </w:r>
      <w:r w:rsidRPr="00BE20B8">
        <w:rPr>
          <w:rFonts w:hint="eastAsia"/>
        </w:rPr>
        <w:t>3</w:t>
      </w:r>
      <w:r w:rsidR="00946610">
        <w:rPr>
          <w:rFonts w:hint="eastAsia"/>
        </w:rPr>
        <w:t>歲</w:t>
      </w:r>
      <w:r w:rsidRPr="00BE20B8">
        <w:rPr>
          <w:rFonts w:hint="eastAsia"/>
        </w:rPr>
        <w:t>到</w:t>
      </w:r>
      <w:r w:rsidRPr="00BE20B8">
        <w:rPr>
          <w:rFonts w:hint="eastAsia"/>
        </w:rPr>
        <w:t>6</w:t>
      </w:r>
      <w:r w:rsidRPr="00BE20B8">
        <w:rPr>
          <w:rFonts w:hint="eastAsia"/>
        </w:rPr>
        <w:t>歲小朋友的吸收跟海綿一樣，他在那段期間能學的東西是非常快、非常多的，所以在那個時候奠定好基礎是非常重要的。</w:t>
      </w:r>
      <w:r w:rsidRPr="00BE20B8">
        <w:rPr>
          <w:rFonts w:hint="eastAsia"/>
        </w:rPr>
        <w:t>OECD</w:t>
      </w:r>
      <w:r w:rsidRPr="00BE20B8">
        <w:rPr>
          <w:rFonts w:hint="eastAsia"/>
        </w:rPr>
        <w:t>也說了，其實這不是只有學業而已，它對於一個人的認知功能、社會情緒能力的培養也非常重要。</w:t>
      </w:r>
    </w:p>
    <w:p w:rsidR="00BE20B8" w:rsidRPr="00BE20B8" w:rsidRDefault="00BE20B8" w:rsidP="00BE20B8">
      <w:pPr>
        <w:ind w:leftChars="100" w:left="211" w:firstLineChars="100" w:firstLine="211"/>
      </w:pPr>
      <w:r w:rsidRPr="00BE20B8">
        <w:rPr>
          <w:rFonts w:hint="eastAsia"/>
        </w:rPr>
        <w:t>我想院長應該知道我們今年以來一直到</w:t>
      </w:r>
      <w:r w:rsidRPr="00BE20B8">
        <w:rPr>
          <w:rFonts w:hint="eastAsia"/>
        </w:rPr>
        <w:t>11</w:t>
      </w:r>
      <w:r w:rsidRPr="00BE20B8">
        <w:rPr>
          <w:rFonts w:hint="eastAsia"/>
        </w:rPr>
        <w:t>月中，大學生自殺的人數真的很可觀，青少年的自殺率今年也到了</w:t>
      </w:r>
      <w:r w:rsidRPr="00BE20B8">
        <w:rPr>
          <w:rFonts w:hint="eastAsia"/>
        </w:rPr>
        <w:t>10</w:t>
      </w:r>
      <w:r w:rsidRPr="00BE20B8">
        <w:rPr>
          <w:rFonts w:hint="eastAsia"/>
        </w:rPr>
        <w:t>年的高點，真的令人非常擔憂。我們跟一些大學生或者是剛畢業的學生聊天之後，發現這一代小朋友的壓力真的很大，而心理健康的養成，</w:t>
      </w:r>
      <w:r w:rsidRPr="00BE20B8">
        <w:rPr>
          <w:rFonts w:hint="eastAsia"/>
        </w:rPr>
        <w:t>3</w:t>
      </w:r>
      <w:r w:rsidR="00946610">
        <w:rPr>
          <w:rFonts w:hint="eastAsia"/>
        </w:rPr>
        <w:t>歲</w:t>
      </w:r>
      <w:r w:rsidRPr="00BE20B8">
        <w:rPr>
          <w:rFonts w:hint="eastAsia"/>
        </w:rPr>
        <w:t>到</w:t>
      </w:r>
      <w:r w:rsidRPr="00BE20B8">
        <w:rPr>
          <w:rFonts w:hint="eastAsia"/>
        </w:rPr>
        <w:t>6</w:t>
      </w:r>
      <w:r w:rsidRPr="00BE20B8">
        <w:rPr>
          <w:rFonts w:hint="eastAsia"/>
        </w:rPr>
        <w:t>歲真的是很重要的關鍵。</w:t>
      </w:r>
    </w:p>
    <w:p w:rsidR="00BE20B8" w:rsidRPr="00BE20B8" w:rsidRDefault="00BE20B8" w:rsidP="00BE20B8">
      <w:pPr>
        <w:ind w:leftChars="100" w:left="211" w:firstLineChars="100" w:firstLine="211"/>
      </w:pPr>
      <w:r w:rsidRPr="00BE20B8">
        <w:rPr>
          <w:rFonts w:hint="eastAsia"/>
        </w:rPr>
        <w:t>OECD</w:t>
      </w:r>
      <w:r w:rsidRPr="00BE20B8">
        <w:rPr>
          <w:rFonts w:hint="eastAsia"/>
        </w:rPr>
        <w:t>也說了，幼兒教育是兒童的基本權利，不應該由家庭經濟條件及市場來決定。也就是說，政府的角色很重要，不應該讓任何一個小朋友輸在起跑點。這是世界的潮流，應該要將幼教視為義務教育的一部分，它不僅僅是幼、小學銜接（幼稚園到小學的銜接）而已，我們甚至要把它想成是義務教育裡面很重要的一環。</w:t>
      </w:r>
    </w:p>
    <w:p w:rsidR="00BE20B8" w:rsidRPr="00BE20B8" w:rsidRDefault="00BE20B8" w:rsidP="00BE20B8">
      <w:pPr>
        <w:ind w:leftChars="100" w:left="211" w:firstLineChars="100" w:firstLine="211"/>
      </w:pPr>
      <w:r w:rsidRPr="00BE20B8">
        <w:rPr>
          <w:rFonts w:hint="eastAsia"/>
        </w:rPr>
        <w:t>政府正在推大班補助，我想這應該是我們國家的方向，讓幼教更全民、更義務化。請問院長是不是可以這樣承諾？</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請行政院蘇院長答復。</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w:t>
      </w:r>
      <w:r w:rsidRPr="00BE20B8">
        <w:rPr>
          <w:rFonts w:hint="eastAsia"/>
        </w:rPr>
        <w:t>15</w:t>
      </w:r>
      <w:r w:rsidRPr="00BE20B8">
        <w:rPr>
          <w:rFonts w:hint="eastAsia"/>
        </w:rPr>
        <w:t>時</w:t>
      </w:r>
      <w:r w:rsidRPr="00BE20B8">
        <w:rPr>
          <w:rFonts w:hint="eastAsia"/>
        </w:rPr>
        <w:t>23</w:t>
      </w:r>
      <w:r w:rsidRPr="00BE20B8">
        <w:rPr>
          <w:rFonts w:hint="eastAsia"/>
        </w:rPr>
        <w:t>分）主席、各位委員。謝謝委員，您這個整理和分析很有道理，我都很支持，而且國家確實應該這樣努力。有關學前教育，這幾年來在總統領導下，我們在這一方面用了很大的力量，我請部長跟你做一點說明。</w:t>
      </w:r>
    </w:p>
    <w:p w:rsidR="00BE20B8" w:rsidRPr="00BE20B8" w:rsidRDefault="00BE20B8" w:rsidP="00BE20B8">
      <w:pPr>
        <w:ind w:left="211" w:hangingChars="100" w:hanging="211"/>
      </w:pPr>
      <w:r w:rsidRPr="00BE20B8">
        <w:rPr>
          <w:rFonts w:eastAsia="華康中黑體" w:hint="eastAsia"/>
        </w:rPr>
        <w:t>潘部長文忠：</w:t>
      </w:r>
      <w:r w:rsidRPr="00BE20B8">
        <w:rPr>
          <w:rFonts w:hint="eastAsia"/>
        </w:rPr>
        <w:t>是，謝謝委員剛才這樣的分析，從教育學理來看，委員所提的都是非常確切的見解，也是我們確實面對的問題。</w:t>
      </w:r>
    </w:p>
    <w:p w:rsidR="00BE20B8" w:rsidRPr="00BE20B8" w:rsidRDefault="00BE20B8" w:rsidP="00BE20B8">
      <w:pPr>
        <w:ind w:leftChars="100" w:left="211" w:firstLineChars="100" w:firstLine="211"/>
      </w:pPr>
      <w:r w:rsidRPr="00BE20B8">
        <w:rPr>
          <w:rFonts w:hint="eastAsia"/>
        </w:rPr>
        <w:t>如同剛才院長提到，總統在這個政策上是大力支持，而且院長也全力支持。我也跟委員報告，目前整個幼教經費，光是教育部的部分，是從過去的大概</w:t>
      </w:r>
      <w:r w:rsidRPr="00BE20B8">
        <w:rPr>
          <w:rFonts w:hint="eastAsia"/>
        </w:rPr>
        <w:t>100</w:t>
      </w:r>
      <w:r w:rsidRPr="00BE20B8">
        <w:rPr>
          <w:rFonts w:hint="eastAsia"/>
        </w:rPr>
        <w:t>億元到現在已經接近</w:t>
      </w:r>
      <w:r w:rsidRPr="00BE20B8">
        <w:rPr>
          <w:rFonts w:hint="eastAsia"/>
        </w:rPr>
        <w:t>400</w:t>
      </w:r>
      <w:r w:rsidRPr="00BE20B8">
        <w:rPr>
          <w:rFonts w:hint="eastAsia"/>
        </w:rPr>
        <w:t>億元，這是短短</w:t>
      </w:r>
      <w:r w:rsidR="00946610">
        <w:rPr>
          <w:rFonts w:hint="eastAsia"/>
        </w:rPr>
        <w:t>四</w:t>
      </w:r>
      <w:r w:rsidRPr="00BE20B8">
        <w:rPr>
          <w:rFonts w:hint="eastAsia"/>
        </w:rPr>
        <w:t>年多來一個變化的速度。至於面向上，委員剛剛提到走向更公共的學前教育，這也是我們一直在努力的，所以這幾年我們就規劃要再增加公幼、非營利</w:t>
      </w:r>
      <w:r w:rsidRPr="00BE20B8">
        <w:rPr>
          <w:rFonts w:hint="eastAsia"/>
        </w:rPr>
        <w:t>3,000</w:t>
      </w:r>
      <w:r w:rsidRPr="00BE20B8">
        <w:rPr>
          <w:rFonts w:hint="eastAsia"/>
        </w:rPr>
        <w:t>班，將近</w:t>
      </w:r>
      <w:r w:rsidRPr="00BE20B8">
        <w:rPr>
          <w:rFonts w:hint="eastAsia"/>
        </w:rPr>
        <w:t>9</w:t>
      </w:r>
      <w:r w:rsidRPr="00BE20B8">
        <w:rPr>
          <w:rFonts w:hint="eastAsia"/>
        </w:rPr>
        <w:t>萬個名額。但是家長們對於這個速度可能還是很期待，所以我們在這個階段也推動準公共幼兒園，增加</w:t>
      </w:r>
      <w:r w:rsidRPr="00BE20B8">
        <w:rPr>
          <w:rFonts w:hint="eastAsia"/>
        </w:rPr>
        <w:t>13</w:t>
      </w:r>
      <w:r w:rsidRPr="00BE20B8">
        <w:rPr>
          <w:rFonts w:hint="eastAsia"/>
        </w:rPr>
        <w:t>萬個幼生的機會。當然，有些還是進不來，所以我們就提供育兒津貼，開始實施之後，目</w:t>
      </w:r>
      <w:r w:rsidRPr="00BE20B8">
        <w:rPr>
          <w:rFonts w:hint="eastAsia"/>
        </w:rPr>
        <w:lastRenderedPageBreak/>
        <w:t>前有</w:t>
      </w:r>
      <w:r w:rsidR="00946610">
        <w:rPr>
          <w:rFonts w:hint="eastAsia"/>
        </w:rPr>
        <w:t>五十七</w:t>
      </w:r>
      <w:r w:rsidRPr="00BE20B8">
        <w:rPr>
          <w:rFonts w:hint="eastAsia"/>
        </w:rPr>
        <w:t>萬多個幼童得到這部分的照顧。總統之前也特別提到會做第二階段的再提升，我想這都跟委員所提到的，國家要朝向學前更能夠公共化有關。</w:t>
      </w:r>
    </w:p>
    <w:p w:rsidR="00BE20B8" w:rsidRPr="00BE20B8" w:rsidRDefault="00BE20B8" w:rsidP="00BE20B8">
      <w:pPr>
        <w:ind w:leftChars="100" w:left="211" w:firstLineChars="100" w:firstLine="211"/>
      </w:pPr>
      <w:r w:rsidRPr="00BE20B8">
        <w:rPr>
          <w:rFonts w:hint="eastAsia"/>
        </w:rPr>
        <w:t>但是義務的部分，剛剛委員提到</w:t>
      </w:r>
      <w:r w:rsidRPr="00BE20B8">
        <w:rPr>
          <w:rFonts w:hint="eastAsia"/>
        </w:rPr>
        <w:t>5</w:t>
      </w:r>
      <w:r w:rsidRPr="00BE20B8">
        <w:rPr>
          <w:rFonts w:hint="eastAsia"/>
        </w:rPr>
        <w:t>歲到</w:t>
      </w:r>
      <w:r w:rsidRPr="00BE20B8">
        <w:rPr>
          <w:rFonts w:hint="eastAsia"/>
        </w:rPr>
        <w:t>6</w:t>
      </w:r>
      <w:r w:rsidRPr="00BE20B8">
        <w:rPr>
          <w:rFonts w:hint="eastAsia"/>
        </w:rPr>
        <w:t>歲，馬上就銜接幼、小學，這是全面性的，我們的入園率也高達百分之九十六點多，幾乎是所有孩子都有這個機會銜接。至於全面公共化的部分，我們會繼續努力。</w:t>
      </w:r>
    </w:p>
    <w:p w:rsidR="00BE20B8" w:rsidRPr="00BE20B8" w:rsidRDefault="00BE20B8" w:rsidP="00BE20B8">
      <w:pPr>
        <w:ind w:left="211" w:hangingChars="100" w:hanging="211"/>
      </w:pPr>
      <w:r w:rsidRPr="00BE20B8">
        <w:rPr>
          <w:rFonts w:eastAsia="華康中黑體" w:hint="eastAsia"/>
        </w:rPr>
        <w:t>吳委員怡玎：</w:t>
      </w:r>
      <w:r w:rsidRPr="00BE20B8">
        <w:rPr>
          <w:rFonts w:hint="eastAsia"/>
        </w:rPr>
        <w:t>謝謝部長。我知道最近幾年來，教育預算在幼、小的部分真的是增加很多，但是在推動公共化、準公共化的部分，其實很多東西都還在嘗試階段。本席在此其實也是想要提醒部長，就一般幼教業者的看法或我自己身為家長的心聲，我想跟部長和院長分享一下，大家對於這樣的推動是有期待的，而且也是有一些不平的。</w:t>
      </w:r>
    </w:p>
    <w:p w:rsidR="00BE20B8" w:rsidRPr="00BE20B8" w:rsidRDefault="00BE20B8" w:rsidP="00BE20B8">
      <w:pPr>
        <w:ind w:leftChars="100" w:left="211" w:firstLineChars="100" w:firstLine="211"/>
      </w:pPr>
      <w:r w:rsidRPr="00BE20B8">
        <w:rPr>
          <w:rFonts w:hint="eastAsia"/>
        </w:rPr>
        <w:t>我要跟大家分享的是，第一，以家長的角度來說，大家都想抽公幼，可是公幼的比例非常低；進了公幼，一個月只要花</w:t>
      </w:r>
      <w:r w:rsidRPr="00BE20B8">
        <w:rPr>
          <w:rFonts w:hint="eastAsia"/>
        </w:rPr>
        <w:t>2,500</w:t>
      </w:r>
      <w:r w:rsidRPr="00BE20B8">
        <w:rPr>
          <w:rFonts w:hint="eastAsia"/>
        </w:rPr>
        <w:t>元。但是像臺北市，抽公幼差不多是跟買樂透一樣的概念，所以如果抽不到公幼，第二個選項就是非營利。非營利也非常少，每個月的花費是</w:t>
      </w:r>
      <w:r w:rsidRPr="00BE20B8">
        <w:rPr>
          <w:rFonts w:hint="eastAsia"/>
        </w:rPr>
        <w:t>3,500</w:t>
      </w:r>
      <w:r w:rsidRPr="00BE20B8">
        <w:rPr>
          <w:rFonts w:hint="eastAsia"/>
        </w:rPr>
        <w:t>元；如果再沒有的話，就是準公幼，準公幼每個月家長的負擔是</w:t>
      </w:r>
      <w:r w:rsidRPr="00BE20B8">
        <w:rPr>
          <w:rFonts w:hint="eastAsia"/>
        </w:rPr>
        <w:t>4,500</w:t>
      </w:r>
      <w:r w:rsidRPr="00BE20B8">
        <w:rPr>
          <w:rFonts w:hint="eastAsia"/>
        </w:rPr>
        <w:t>元。要是你住在一個附近準公、公幼、非營利都沒有的地方，最後就得到私立的地方去，一個月大概是</w:t>
      </w:r>
      <w:r w:rsidRPr="00BE20B8">
        <w:rPr>
          <w:rFonts w:hint="eastAsia"/>
        </w:rPr>
        <w:t>7,500</w:t>
      </w:r>
      <w:r w:rsidRPr="00BE20B8">
        <w:rPr>
          <w:rFonts w:hint="eastAsia"/>
        </w:rPr>
        <w:t>元起跳；在臺北市還更高。</w:t>
      </w:r>
    </w:p>
    <w:p w:rsidR="00BE20B8" w:rsidRPr="00BE20B8" w:rsidRDefault="00BE20B8" w:rsidP="00BE20B8">
      <w:pPr>
        <w:ind w:leftChars="100" w:left="211" w:firstLineChars="100" w:firstLine="211"/>
      </w:pPr>
      <w:r w:rsidRPr="00BE20B8">
        <w:rPr>
          <w:rFonts w:hint="eastAsia"/>
        </w:rPr>
        <w:t>7,500</w:t>
      </w:r>
      <w:r w:rsidRPr="00BE20B8">
        <w:rPr>
          <w:rFonts w:hint="eastAsia"/>
        </w:rPr>
        <w:t>元是什麼意思呢？我們家戶所得的中位數每個月大概是</w:t>
      </w:r>
      <w:r w:rsidRPr="00BE20B8">
        <w:rPr>
          <w:rFonts w:hint="eastAsia"/>
        </w:rPr>
        <w:t>7</w:t>
      </w:r>
      <w:r w:rsidRPr="00BE20B8">
        <w:rPr>
          <w:rFonts w:hint="eastAsia"/>
        </w:rPr>
        <w:t>萬</w:t>
      </w:r>
      <w:r w:rsidRPr="00BE20B8">
        <w:rPr>
          <w:rFonts w:hint="eastAsia"/>
        </w:rPr>
        <w:t>5,000</w:t>
      </w:r>
      <w:r w:rsidRPr="00BE20B8">
        <w:rPr>
          <w:rFonts w:hint="eastAsia"/>
        </w:rPr>
        <w:t>元，所以</w:t>
      </w:r>
      <w:r w:rsidRPr="00BE20B8">
        <w:rPr>
          <w:rFonts w:hint="eastAsia"/>
        </w:rPr>
        <w:t>7,500</w:t>
      </w:r>
      <w:r w:rsidRPr="00BE20B8">
        <w:rPr>
          <w:rFonts w:hint="eastAsia"/>
        </w:rPr>
        <w:t>元大概是家戶可支配所得的</w:t>
      </w:r>
      <w:r w:rsidRPr="00BE20B8">
        <w:rPr>
          <w:rFonts w:hint="eastAsia"/>
        </w:rPr>
        <w:t>10%</w:t>
      </w:r>
      <w:r w:rsidRPr="00BE20B8">
        <w:rPr>
          <w:rFonts w:hint="eastAsia"/>
        </w:rPr>
        <w:t>。</w:t>
      </w:r>
      <w:r w:rsidRPr="00BE20B8">
        <w:rPr>
          <w:rFonts w:hint="eastAsia"/>
        </w:rPr>
        <w:t>10%</w:t>
      </w:r>
      <w:r w:rsidRPr="00BE20B8">
        <w:rPr>
          <w:rFonts w:hint="eastAsia"/>
        </w:rPr>
        <w:t>對一個家庭來說其實是很大的負擔，因為這只是一個小孩的教育，而且這是一個小孩，如果生了多過一個小孩，那就更誇張了！而且這還不包含養育、食物等等其他「哩哩扣扣」的錢，就只有教育費！以</w:t>
      </w:r>
      <w:r w:rsidRPr="00BE20B8">
        <w:rPr>
          <w:rFonts w:hint="eastAsia"/>
        </w:rPr>
        <w:t>OECD</w:t>
      </w:r>
      <w:r w:rsidRPr="00BE20B8">
        <w:rPr>
          <w:rFonts w:hint="eastAsia"/>
        </w:rPr>
        <w:t>來說，國際上認為比較適當的比例是</w:t>
      </w:r>
      <w:r w:rsidRPr="00BE20B8">
        <w:rPr>
          <w:rFonts w:hint="eastAsia"/>
        </w:rPr>
        <w:t>5%</w:t>
      </w:r>
      <w:r w:rsidRPr="00BE20B8">
        <w:rPr>
          <w:rFonts w:hint="eastAsia"/>
        </w:rPr>
        <w:t>，所以這是我們還有待加強的地方。因此家長會覺得不公平啊！為什麼有些人抽得到、有些人抽不到？現在分配的補助是用運氣來決定的嗎？我想這是大家很不想看到的。</w:t>
      </w:r>
    </w:p>
    <w:p w:rsidR="00BE20B8" w:rsidRPr="00BE20B8" w:rsidRDefault="00BE20B8" w:rsidP="00BE20B8">
      <w:pPr>
        <w:ind w:leftChars="100" w:left="211" w:firstLineChars="100" w:firstLine="211"/>
      </w:pPr>
      <w:r w:rsidRPr="00BE20B8">
        <w:rPr>
          <w:rFonts w:hint="eastAsia"/>
        </w:rPr>
        <w:t>另外是老師，老師覺得自己很不受重視。</w:t>
      </w:r>
      <w:r w:rsidRPr="00BE20B8">
        <w:rPr>
          <w:rFonts w:hint="eastAsia"/>
        </w:rPr>
        <w:t>3</w:t>
      </w:r>
      <w:r w:rsidR="00946610">
        <w:rPr>
          <w:rFonts w:hint="eastAsia"/>
        </w:rPr>
        <w:t>歲</w:t>
      </w:r>
      <w:r w:rsidRPr="00BE20B8">
        <w:rPr>
          <w:rFonts w:hint="eastAsia"/>
        </w:rPr>
        <w:t>到</w:t>
      </w:r>
      <w:r w:rsidRPr="00BE20B8">
        <w:rPr>
          <w:rFonts w:hint="eastAsia"/>
        </w:rPr>
        <w:t>6</w:t>
      </w:r>
      <w:r w:rsidRPr="00BE20B8">
        <w:rPr>
          <w:rFonts w:hint="eastAsia"/>
        </w:rPr>
        <w:t>歲的師生比</w:t>
      </w:r>
      <w:r w:rsidRPr="00BE20B8">
        <w:rPr>
          <w:rFonts w:hint="eastAsia"/>
        </w:rPr>
        <w:t>1</w:t>
      </w:r>
      <w:r w:rsidRPr="00BE20B8">
        <w:rPr>
          <w:rFonts w:hint="eastAsia"/>
        </w:rPr>
        <w:t>比</w:t>
      </w:r>
      <w:r w:rsidRPr="00BE20B8">
        <w:rPr>
          <w:rFonts w:hint="eastAsia"/>
        </w:rPr>
        <w:t>15</w:t>
      </w:r>
      <w:r w:rsidRPr="00BE20B8">
        <w:rPr>
          <w:rFonts w:hint="eastAsia"/>
        </w:rPr>
        <w:t>是法律的規定，</w:t>
      </w:r>
      <w:r w:rsidRPr="00BE20B8">
        <w:rPr>
          <w:rFonts w:hint="eastAsia"/>
        </w:rPr>
        <w:t>2</w:t>
      </w:r>
      <w:r w:rsidRPr="00BE20B8">
        <w:rPr>
          <w:rFonts w:hint="eastAsia"/>
        </w:rPr>
        <w:t>歲則是</w:t>
      </w:r>
      <w:r w:rsidRPr="00BE20B8">
        <w:rPr>
          <w:rFonts w:hint="eastAsia"/>
        </w:rPr>
        <w:t>1</w:t>
      </w:r>
      <w:r w:rsidRPr="00BE20B8">
        <w:rPr>
          <w:rFonts w:hint="eastAsia"/>
        </w:rPr>
        <w:t>比</w:t>
      </w:r>
      <w:r w:rsidRPr="00BE20B8">
        <w:rPr>
          <w:rFonts w:hint="eastAsia"/>
        </w:rPr>
        <w:t>8</w:t>
      </w:r>
      <w:r w:rsidRPr="00BE20B8">
        <w:rPr>
          <w:rFonts w:hint="eastAsia"/>
        </w:rPr>
        <w:t>。部長，你知道在幼稚園裡面，一班</w:t>
      </w:r>
      <w:r w:rsidRPr="00BE20B8">
        <w:rPr>
          <w:rFonts w:hint="eastAsia"/>
        </w:rPr>
        <w:t>30</w:t>
      </w:r>
      <w:r w:rsidRPr="00BE20B8">
        <w:rPr>
          <w:rFonts w:hint="eastAsia"/>
        </w:rPr>
        <w:t>個學生，一個小孩子哭的時候，不會只有他一個哭，至少會有</w:t>
      </w:r>
      <w:r w:rsidRPr="00BE20B8">
        <w:rPr>
          <w:rFonts w:hint="eastAsia"/>
        </w:rPr>
        <w:t>3</w:t>
      </w:r>
      <w:r w:rsidR="00946610">
        <w:rPr>
          <w:rFonts w:hint="eastAsia"/>
        </w:rPr>
        <w:t>個</w:t>
      </w:r>
      <w:r w:rsidRPr="00BE20B8">
        <w:rPr>
          <w:rFonts w:hint="eastAsia"/>
        </w:rPr>
        <w:t>到</w:t>
      </w:r>
      <w:r w:rsidRPr="00BE20B8">
        <w:rPr>
          <w:rFonts w:hint="eastAsia"/>
        </w:rPr>
        <w:t>5</w:t>
      </w:r>
      <w:r w:rsidRPr="00BE20B8">
        <w:rPr>
          <w:rFonts w:hint="eastAsia"/>
        </w:rPr>
        <w:t>個也跟著哇哇叫，有些還要換尿布，有些又跌倒了，你可以想像那個混亂！而且老師的工作不是只有照顧而已，還有教導，你可以想像他的工作量有多大。早上</w:t>
      </w:r>
      <w:r w:rsidRPr="00BE20B8">
        <w:rPr>
          <w:rFonts w:hint="eastAsia"/>
        </w:rPr>
        <w:t>8</w:t>
      </w:r>
      <w:r w:rsidRPr="00BE20B8">
        <w:rPr>
          <w:rFonts w:hint="eastAsia"/>
        </w:rPr>
        <w:t>點小朋友開始入學，老師可能</w:t>
      </w:r>
      <w:r w:rsidRPr="00BE20B8">
        <w:rPr>
          <w:rFonts w:hint="eastAsia"/>
        </w:rPr>
        <w:t>7</w:t>
      </w:r>
      <w:r w:rsidRPr="00BE20B8">
        <w:rPr>
          <w:rFonts w:hint="eastAsia"/>
        </w:rPr>
        <w:t>點半就要開始準備，晚上</w:t>
      </w:r>
      <w:r w:rsidRPr="00BE20B8">
        <w:rPr>
          <w:rFonts w:hint="eastAsia"/>
        </w:rPr>
        <w:t>6</w:t>
      </w:r>
      <w:r w:rsidRPr="00BE20B8">
        <w:rPr>
          <w:rFonts w:hint="eastAsia"/>
        </w:rPr>
        <w:t>點多，家長把孩子接走了，老師還要繼續備課。你知道他的薪水有多低嗎？</w:t>
      </w:r>
    </w:p>
    <w:p w:rsidR="00BE20B8" w:rsidRPr="00BE20B8" w:rsidRDefault="00BE20B8" w:rsidP="00BE20B8">
      <w:pPr>
        <w:ind w:leftChars="100" w:left="211" w:firstLineChars="100" w:firstLine="211"/>
      </w:pPr>
      <w:r w:rsidRPr="00BE20B8">
        <w:rPr>
          <w:rFonts w:hint="eastAsia"/>
        </w:rPr>
        <w:t>我們知道公立比照國小、國中，是</w:t>
      </w:r>
      <w:r w:rsidRPr="00BE20B8">
        <w:rPr>
          <w:rFonts w:hint="eastAsia"/>
        </w:rPr>
        <w:t>4</w:t>
      </w:r>
      <w:r w:rsidRPr="00BE20B8">
        <w:rPr>
          <w:rFonts w:hint="eastAsia"/>
        </w:rPr>
        <w:t>萬</w:t>
      </w:r>
      <w:r w:rsidRPr="00BE20B8">
        <w:rPr>
          <w:rFonts w:hint="eastAsia"/>
        </w:rPr>
        <w:t>3,000</w:t>
      </w:r>
      <w:r w:rsidRPr="00BE20B8">
        <w:rPr>
          <w:rFonts w:hint="eastAsia"/>
        </w:rPr>
        <w:t>元起跳，如果在私立的話，我們聽到的薪水就像準公幼要求的，要</w:t>
      </w:r>
      <w:r w:rsidRPr="00BE20B8">
        <w:rPr>
          <w:rFonts w:hint="eastAsia"/>
        </w:rPr>
        <w:t>2</w:t>
      </w:r>
      <w:r w:rsidRPr="00BE20B8">
        <w:rPr>
          <w:rFonts w:hint="eastAsia"/>
        </w:rPr>
        <w:t>萬</w:t>
      </w:r>
      <w:r w:rsidRPr="00BE20B8">
        <w:rPr>
          <w:rFonts w:hint="eastAsia"/>
        </w:rPr>
        <w:t>9,000</w:t>
      </w:r>
      <w:r w:rsidRPr="00BE20B8">
        <w:rPr>
          <w:rFonts w:hint="eastAsia"/>
        </w:rPr>
        <w:t>元以上。這麼辛苦的老師，他的薪水竟然還要保</w:t>
      </w:r>
      <w:r w:rsidRPr="00BE20B8">
        <w:rPr>
          <w:rFonts w:hint="eastAsia"/>
        </w:rPr>
        <w:t>2</w:t>
      </w:r>
      <w:r w:rsidR="00946610">
        <w:rPr>
          <w:rFonts w:hint="eastAsia"/>
        </w:rPr>
        <w:t>.9</w:t>
      </w:r>
      <w:r w:rsidRPr="00BE20B8">
        <w:rPr>
          <w:rFonts w:hint="eastAsia"/>
        </w:rPr>
        <w:t>萬</w:t>
      </w:r>
      <w:r w:rsidR="00946610">
        <w:rPr>
          <w:rFonts w:hint="eastAsia"/>
        </w:rPr>
        <w:t>元</w:t>
      </w:r>
      <w:r w:rsidRPr="00BE20B8">
        <w:rPr>
          <w:rFonts w:hint="eastAsia"/>
        </w:rPr>
        <w:t>，這是很可悲的！</w:t>
      </w:r>
    </w:p>
    <w:p w:rsidR="00BE20B8" w:rsidRPr="00BE20B8" w:rsidRDefault="00BE20B8" w:rsidP="00BE20B8">
      <w:pPr>
        <w:ind w:leftChars="100" w:left="211" w:firstLineChars="100" w:firstLine="211"/>
      </w:pPr>
      <w:r w:rsidRPr="00BE20B8">
        <w:rPr>
          <w:rFonts w:hint="eastAsia"/>
        </w:rPr>
        <w:t>再者，我剛剛說師生比</w:t>
      </w:r>
      <w:r w:rsidRPr="00BE20B8">
        <w:rPr>
          <w:rFonts w:hint="eastAsia"/>
        </w:rPr>
        <w:t>1</w:t>
      </w:r>
      <w:r w:rsidRPr="00BE20B8">
        <w:rPr>
          <w:rFonts w:hint="eastAsia"/>
        </w:rPr>
        <w:t>比</w:t>
      </w:r>
      <w:r w:rsidRPr="00BE20B8">
        <w:rPr>
          <w:rFonts w:hint="eastAsia"/>
        </w:rPr>
        <w:t>15</w:t>
      </w:r>
      <w:r w:rsidRPr="00BE20B8">
        <w:rPr>
          <w:rFonts w:hint="eastAsia"/>
        </w:rPr>
        <w:t>，攤下來大概是</w:t>
      </w:r>
      <w:r w:rsidRPr="00BE20B8">
        <w:rPr>
          <w:rFonts w:hint="eastAsia"/>
        </w:rPr>
        <w:t>1</w:t>
      </w:r>
      <w:r w:rsidRPr="00BE20B8">
        <w:rPr>
          <w:rFonts w:hint="eastAsia"/>
        </w:rPr>
        <w:t>比</w:t>
      </w:r>
      <w:r w:rsidRPr="00BE20B8">
        <w:rPr>
          <w:rFonts w:hint="eastAsia"/>
        </w:rPr>
        <w:t>14</w:t>
      </w:r>
      <w:r w:rsidRPr="00BE20B8">
        <w:rPr>
          <w:rFonts w:hint="eastAsia"/>
        </w:rPr>
        <w:t>，</w:t>
      </w:r>
      <w:r w:rsidRPr="00BE20B8">
        <w:rPr>
          <w:rFonts w:hint="eastAsia"/>
        </w:rPr>
        <w:t>1</w:t>
      </w:r>
      <w:r w:rsidRPr="00BE20B8">
        <w:rPr>
          <w:rFonts w:hint="eastAsia"/>
        </w:rPr>
        <w:t>個老師對</w:t>
      </w:r>
      <w:r w:rsidRPr="00BE20B8">
        <w:rPr>
          <w:rFonts w:hint="eastAsia"/>
        </w:rPr>
        <w:t>14</w:t>
      </w:r>
      <w:r w:rsidRPr="00BE20B8">
        <w:rPr>
          <w:rFonts w:hint="eastAsia"/>
        </w:rPr>
        <w:t>個學生；因為不可能滿招，這樣很危險，不小心就超過了。部長，國中、小的師生比比這個還要低耶！你可以想像一個國中、小的老師要應付的學生竟然比一個幼稚園的老師或教保員要應付的學生還要少嗎？這樣我們就可以想像教保員有多麼辛苦，可是他的薪水竟然這麼低！這是老師的心聲。</w:t>
      </w:r>
    </w:p>
    <w:p w:rsidR="00BE20B8" w:rsidRPr="00BE20B8" w:rsidRDefault="00BE20B8" w:rsidP="00BE20B8">
      <w:pPr>
        <w:ind w:left="211" w:hangingChars="100" w:hanging="211"/>
      </w:pPr>
      <w:r w:rsidRPr="00BE20B8">
        <w:rPr>
          <w:rFonts w:eastAsia="華康中黑體" w:hint="eastAsia"/>
        </w:rPr>
        <w:t>潘部長文忠：</w:t>
      </w:r>
      <w:r w:rsidRPr="00BE20B8">
        <w:rPr>
          <w:rFonts w:hint="eastAsia"/>
        </w:rPr>
        <w:t>這部分我跟委員報告，委員真的很體貼老師，也關心家長的負擔。確實，就家長的部</w:t>
      </w:r>
      <w:r w:rsidRPr="00BE20B8">
        <w:rPr>
          <w:rFonts w:hint="eastAsia"/>
        </w:rPr>
        <w:lastRenderedPageBreak/>
        <w:t>分而言，這</w:t>
      </w:r>
      <w:r w:rsidRPr="00BE20B8">
        <w:rPr>
          <w:rFonts w:hint="eastAsia"/>
        </w:rPr>
        <w:t>4</w:t>
      </w:r>
      <w:r w:rsidRPr="00BE20B8">
        <w:rPr>
          <w:rFonts w:hint="eastAsia"/>
        </w:rPr>
        <w:t>年跑的速度其實比過去</w:t>
      </w:r>
      <w:r w:rsidRPr="00BE20B8">
        <w:rPr>
          <w:rFonts w:hint="eastAsia"/>
        </w:rPr>
        <w:t>20</w:t>
      </w:r>
      <w:r w:rsidRPr="00BE20B8">
        <w:rPr>
          <w:rFonts w:hint="eastAsia"/>
        </w:rPr>
        <w:t>年不知道要加快幾倍，所以一直在擴充這些公幼或是把學費再降低。包含</w:t>
      </w:r>
      <w:r w:rsidRPr="00BE20B8">
        <w:rPr>
          <w:rFonts w:hint="eastAsia"/>
        </w:rPr>
        <w:t>0</w:t>
      </w:r>
      <w:r w:rsidR="00946610">
        <w:rPr>
          <w:rFonts w:hint="eastAsia"/>
        </w:rPr>
        <w:t>歲</w:t>
      </w:r>
      <w:r w:rsidRPr="00BE20B8">
        <w:rPr>
          <w:rFonts w:hint="eastAsia"/>
        </w:rPr>
        <w:t>到</w:t>
      </w:r>
      <w:r w:rsidRPr="00BE20B8">
        <w:rPr>
          <w:rFonts w:hint="eastAsia"/>
        </w:rPr>
        <w:t>6</w:t>
      </w:r>
      <w:r w:rsidRPr="00BE20B8">
        <w:rPr>
          <w:rFonts w:hint="eastAsia"/>
        </w:rPr>
        <w:t>歲國家養的第</w:t>
      </w:r>
      <w:r w:rsidRPr="00BE20B8">
        <w:rPr>
          <w:rFonts w:hint="eastAsia"/>
        </w:rPr>
        <w:t>2</w:t>
      </w:r>
      <w:r w:rsidRPr="00BE20B8">
        <w:rPr>
          <w:rFonts w:hint="eastAsia"/>
        </w:rPr>
        <w:t>版，也會把這個津貼再提高到</w:t>
      </w:r>
      <w:r w:rsidRPr="00BE20B8">
        <w:rPr>
          <w:rFonts w:hint="eastAsia"/>
        </w:rPr>
        <w:t>5,000</w:t>
      </w:r>
      <w:r w:rsidRPr="00BE20B8">
        <w:rPr>
          <w:rFonts w:hint="eastAsia"/>
        </w:rPr>
        <w:t>元。</w:t>
      </w:r>
    </w:p>
    <w:p w:rsidR="00BE20B8" w:rsidRPr="00BE20B8" w:rsidRDefault="00BE20B8" w:rsidP="00BE20B8">
      <w:pPr>
        <w:ind w:leftChars="100" w:left="211" w:firstLineChars="100" w:firstLine="211"/>
      </w:pPr>
      <w:r w:rsidRPr="00BE20B8">
        <w:rPr>
          <w:rFonts w:hint="eastAsia"/>
        </w:rPr>
        <w:t>剛才委員提到教保人員的薪資不高，我們這次從推動非營利到準公幼，都是以教保人員的薪資提高作為一個非常重要的合作的點，也確實從這個措施實施後，會把這部分再往上提升。</w:t>
      </w:r>
    </w:p>
    <w:p w:rsidR="00BE20B8" w:rsidRPr="00BE20B8" w:rsidRDefault="00BE20B8" w:rsidP="00BE20B8">
      <w:pPr>
        <w:ind w:left="211" w:hangingChars="100" w:hanging="211"/>
      </w:pPr>
      <w:r w:rsidRPr="00BE20B8">
        <w:rPr>
          <w:rFonts w:eastAsia="華康中黑體" w:hint="eastAsia"/>
        </w:rPr>
        <w:t>吳委員怡玎：</w:t>
      </w:r>
      <w:r w:rsidRPr="00BE20B8">
        <w:rPr>
          <w:rFonts w:hint="eastAsia"/>
        </w:rPr>
        <w:t>部長，這個方向絕對是對的。我只有</w:t>
      </w:r>
      <w:r w:rsidRPr="00BE20B8">
        <w:rPr>
          <w:rFonts w:hint="eastAsia"/>
        </w:rPr>
        <w:t>10</w:t>
      </w:r>
      <w:r w:rsidRPr="00BE20B8">
        <w:rPr>
          <w:rFonts w:hint="eastAsia"/>
        </w:rPr>
        <w:t>分鐘，我很快地講完。業者也覺得不公平，你可以看到這個圖是我們現在所在的臺北市中正區的幼稚園收費情況，不同的準公幼原本的收費從</w:t>
      </w:r>
      <w:r w:rsidRPr="00BE20B8">
        <w:rPr>
          <w:rFonts w:hint="eastAsia"/>
        </w:rPr>
        <w:t>1</w:t>
      </w:r>
      <w:r w:rsidRPr="00BE20B8">
        <w:rPr>
          <w:rFonts w:hint="eastAsia"/>
        </w:rPr>
        <w:t>萬</w:t>
      </w:r>
      <w:r w:rsidRPr="00BE20B8">
        <w:rPr>
          <w:rFonts w:hint="eastAsia"/>
        </w:rPr>
        <w:t>4,000</w:t>
      </w:r>
      <w:r w:rsidRPr="00BE20B8">
        <w:rPr>
          <w:rFonts w:hint="eastAsia"/>
        </w:rPr>
        <w:t>元到</w:t>
      </w:r>
      <w:r w:rsidR="00946610">
        <w:rPr>
          <w:rFonts w:hint="eastAsia"/>
        </w:rPr>
        <w:t>七千</w:t>
      </w:r>
      <w:r w:rsidRPr="00BE20B8">
        <w:rPr>
          <w:rFonts w:hint="eastAsia"/>
        </w:rPr>
        <w:t>多元都有，但是變成準公幼以後，對家長的收費都是一樣的，都是</w:t>
      </w:r>
      <w:r w:rsidRPr="00BE20B8">
        <w:rPr>
          <w:rFonts w:hint="eastAsia"/>
        </w:rPr>
        <w:t>4,500</w:t>
      </w:r>
      <w:r w:rsidRPr="00BE20B8">
        <w:rPr>
          <w:rFonts w:hint="eastAsia"/>
        </w:rPr>
        <w:t>元，如果你是家長，你要選哪一個？我當然要選原價</w:t>
      </w:r>
      <w:r w:rsidRPr="00BE20B8">
        <w:rPr>
          <w:rFonts w:hint="eastAsia"/>
        </w:rPr>
        <w:t>1</w:t>
      </w:r>
      <w:r w:rsidRPr="00BE20B8">
        <w:rPr>
          <w:rFonts w:hint="eastAsia"/>
        </w:rPr>
        <w:t>萬</w:t>
      </w:r>
      <w:r w:rsidRPr="00BE20B8">
        <w:rPr>
          <w:rFonts w:hint="eastAsia"/>
        </w:rPr>
        <w:t>4,000</w:t>
      </w:r>
      <w:r w:rsidRPr="00BE20B8">
        <w:rPr>
          <w:rFonts w:hint="eastAsia"/>
        </w:rPr>
        <w:t>元的那個，那不是不公平嗎？業者也覺得很不公平，為什麼隔壁的補助比自己還要多？幼稚園的設施如果比較漂亮，當然對於家長及學生比較有吸引力，這對業者也不是很公平的，更何況是對非營利的補助，公立的用公家的資源。現在既有的業者都是辛辛苦苦在照顧我們的小朋友，他們覺得政府到底是來幫忙，還是來跟他們競爭的？這樣其實不是一個很好的方式，我們可以做得更公平。</w:t>
      </w:r>
    </w:p>
    <w:p w:rsidR="00BE20B8" w:rsidRPr="00BE20B8" w:rsidRDefault="00BE20B8" w:rsidP="00BE20B8">
      <w:pPr>
        <w:ind w:leftChars="100" w:left="211" w:firstLineChars="100" w:firstLine="211"/>
      </w:pPr>
      <w:r w:rsidRPr="00BE20B8">
        <w:rPr>
          <w:rFonts w:hint="eastAsia"/>
        </w:rPr>
        <w:t>我的建議很簡單，就是公平的補貼。不管是非營利也好，準公幼也好，任何的私立也好，只要不是公立的，就予以齊頭式的補貼。舉剛剛那個例子來看，不同家的幼稚園，收費原本不一樣，從</w:t>
      </w:r>
      <w:r w:rsidRPr="00BE20B8">
        <w:rPr>
          <w:rFonts w:hint="eastAsia"/>
        </w:rPr>
        <w:t>1</w:t>
      </w:r>
      <w:r w:rsidRPr="00BE20B8">
        <w:rPr>
          <w:rFonts w:hint="eastAsia"/>
        </w:rPr>
        <w:t>萬</w:t>
      </w:r>
      <w:r w:rsidRPr="00BE20B8">
        <w:rPr>
          <w:rFonts w:hint="eastAsia"/>
        </w:rPr>
        <w:t>4,000</w:t>
      </w:r>
      <w:r w:rsidRPr="00BE20B8">
        <w:rPr>
          <w:rFonts w:hint="eastAsia"/>
        </w:rPr>
        <w:t>元到</w:t>
      </w:r>
      <w:r w:rsidR="00946610">
        <w:rPr>
          <w:rFonts w:hint="eastAsia"/>
        </w:rPr>
        <w:t>七千</w:t>
      </w:r>
      <w:r w:rsidRPr="00BE20B8">
        <w:rPr>
          <w:rFonts w:hint="eastAsia"/>
        </w:rPr>
        <w:t>多元，就差了</w:t>
      </w:r>
      <w:r w:rsidRPr="00BE20B8">
        <w:rPr>
          <w:rFonts w:hint="eastAsia"/>
        </w:rPr>
        <w:t>1</w:t>
      </w:r>
      <w:r w:rsidRPr="00BE20B8">
        <w:rPr>
          <w:rFonts w:hint="eastAsia"/>
        </w:rPr>
        <w:t>倍，假設全部補貼大概</w:t>
      </w:r>
      <w:r w:rsidR="00946610">
        <w:rPr>
          <w:rFonts w:hint="eastAsia"/>
        </w:rPr>
        <w:t>五千</w:t>
      </w:r>
      <w:r w:rsidRPr="00BE20B8">
        <w:rPr>
          <w:rFonts w:hint="eastAsia"/>
        </w:rPr>
        <w:t>多元（平均值）的話，對家長的補貼都是一樣的，對學校的補貼也都是一樣的，家長想要讓小孩去好一點的學校就付多一點，想要去簡單一點的學校就付少一點，我覺得這是比較公平的，對家長來說也公平，對學校業者來說也是比較公平的。</w:t>
      </w:r>
    </w:p>
    <w:p w:rsidR="00BE20B8" w:rsidRPr="00BE20B8" w:rsidRDefault="00BE20B8" w:rsidP="00BE20B8">
      <w:pPr>
        <w:ind w:leftChars="100" w:left="211" w:firstLineChars="100" w:firstLine="211"/>
      </w:pPr>
      <w:r w:rsidRPr="00BE20B8">
        <w:rPr>
          <w:rFonts w:hint="eastAsia"/>
        </w:rPr>
        <w:t>另外，剛才講到如何提升老師的薪資，我算了一下，</w:t>
      </w:r>
      <w:r w:rsidRPr="00BE20B8">
        <w:rPr>
          <w:rFonts w:hint="eastAsia"/>
        </w:rPr>
        <w:t>4</w:t>
      </w:r>
      <w:r w:rsidRPr="00BE20B8">
        <w:rPr>
          <w:rFonts w:hint="eastAsia"/>
        </w:rPr>
        <w:t>萬</w:t>
      </w:r>
      <w:r w:rsidRPr="00BE20B8">
        <w:rPr>
          <w:rFonts w:hint="eastAsia"/>
        </w:rPr>
        <w:t>3,135</w:t>
      </w:r>
      <w:r w:rsidRPr="00BE20B8">
        <w:rPr>
          <w:rFonts w:hint="eastAsia"/>
        </w:rPr>
        <w:t>元如果加上業者要負擔的部分負擔、保險、有的沒有的，大概是</w:t>
      </w:r>
      <w:r w:rsidRPr="00BE20B8">
        <w:rPr>
          <w:rFonts w:hint="eastAsia"/>
        </w:rPr>
        <w:t>5</w:t>
      </w:r>
      <w:r w:rsidRPr="00BE20B8">
        <w:rPr>
          <w:rFonts w:hint="eastAsia"/>
        </w:rPr>
        <w:t>萬</w:t>
      </w:r>
      <w:r w:rsidRPr="00BE20B8">
        <w:rPr>
          <w:rFonts w:hint="eastAsia"/>
        </w:rPr>
        <w:t>1,000</w:t>
      </w:r>
      <w:r w:rsidRPr="00BE20B8">
        <w:rPr>
          <w:rFonts w:hint="eastAsia"/>
        </w:rPr>
        <w:t>元，以</w:t>
      </w:r>
      <w:r w:rsidRPr="00BE20B8">
        <w:rPr>
          <w:rFonts w:hint="eastAsia"/>
        </w:rPr>
        <w:t>3</w:t>
      </w:r>
      <w:r w:rsidR="00946610">
        <w:rPr>
          <w:rFonts w:hint="eastAsia"/>
        </w:rPr>
        <w:t>歲</w:t>
      </w:r>
      <w:r w:rsidRPr="00BE20B8">
        <w:rPr>
          <w:rFonts w:hint="eastAsia"/>
        </w:rPr>
        <w:t>到</w:t>
      </w:r>
      <w:r w:rsidRPr="00BE20B8">
        <w:rPr>
          <w:rFonts w:hint="eastAsia"/>
        </w:rPr>
        <w:t>5</w:t>
      </w:r>
      <w:r w:rsidRPr="00BE20B8">
        <w:rPr>
          <w:rFonts w:hint="eastAsia"/>
        </w:rPr>
        <w:t>歲</w:t>
      </w:r>
      <w:r w:rsidRPr="00BE20B8">
        <w:rPr>
          <w:rFonts w:hint="eastAsia"/>
        </w:rPr>
        <w:t>1</w:t>
      </w:r>
      <w:r w:rsidRPr="00BE20B8">
        <w:rPr>
          <w:rFonts w:hint="eastAsia"/>
        </w:rPr>
        <w:t>比</w:t>
      </w:r>
      <w:r w:rsidRPr="00BE20B8">
        <w:rPr>
          <w:rFonts w:hint="eastAsia"/>
        </w:rPr>
        <w:t>15</w:t>
      </w:r>
      <w:r w:rsidRPr="00BE20B8">
        <w:rPr>
          <w:rFonts w:hint="eastAsia"/>
        </w:rPr>
        <w:t>的師生比來說，平均一個學生要分攤</w:t>
      </w:r>
      <w:r w:rsidR="00946610">
        <w:rPr>
          <w:rFonts w:hint="eastAsia"/>
        </w:rPr>
        <w:t>三千四百</w:t>
      </w:r>
      <w:r w:rsidRPr="00BE20B8">
        <w:rPr>
          <w:rFonts w:hint="eastAsia"/>
        </w:rPr>
        <w:t>多元，如果是</w:t>
      </w:r>
      <w:r w:rsidRPr="00BE20B8">
        <w:rPr>
          <w:rFonts w:hint="eastAsia"/>
        </w:rPr>
        <w:t>2</w:t>
      </w:r>
      <w:r w:rsidRPr="00BE20B8">
        <w:rPr>
          <w:rFonts w:hint="eastAsia"/>
        </w:rPr>
        <w:t>歲以下的部分，平均分攤是</w:t>
      </w:r>
      <w:r w:rsidR="00946610">
        <w:rPr>
          <w:rFonts w:hint="eastAsia"/>
        </w:rPr>
        <w:t>六千三百</w:t>
      </w:r>
      <w:r w:rsidRPr="00BE20B8">
        <w:rPr>
          <w:rFonts w:hint="eastAsia"/>
        </w:rPr>
        <w:t>多元。部長，我要提醒的是，如果我們要提高補助的話，這是一個最基本、至少要補貼的數字。而且如果</w:t>
      </w:r>
      <w:r w:rsidRPr="00BE20B8">
        <w:rPr>
          <w:rFonts w:hint="eastAsia"/>
        </w:rPr>
        <w:t>2</w:t>
      </w:r>
      <w:r w:rsidRPr="00BE20B8">
        <w:rPr>
          <w:rFonts w:hint="eastAsia"/>
        </w:rPr>
        <w:t>歲以下的師生比要求是</w:t>
      </w:r>
      <w:r w:rsidRPr="00BE20B8">
        <w:rPr>
          <w:rFonts w:hint="eastAsia"/>
        </w:rPr>
        <w:t>1</w:t>
      </w:r>
      <w:r w:rsidRPr="00BE20B8">
        <w:rPr>
          <w:rFonts w:hint="eastAsia"/>
        </w:rPr>
        <w:t>比</w:t>
      </w:r>
      <w:r w:rsidRPr="00BE20B8">
        <w:rPr>
          <w:rFonts w:hint="eastAsia"/>
        </w:rPr>
        <w:t>8</w:t>
      </w:r>
      <w:r w:rsidRPr="00BE20B8">
        <w:rPr>
          <w:rFonts w:hint="eastAsia"/>
        </w:rPr>
        <w:t>，</w:t>
      </w:r>
      <w:r w:rsidRPr="00BE20B8">
        <w:rPr>
          <w:rFonts w:hint="eastAsia"/>
        </w:rPr>
        <w:t>3</w:t>
      </w:r>
      <w:r w:rsidR="00946610">
        <w:rPr>
          <w:rFonts w:hint="eastAsia"/>
        </w:rPr>
        <w:t>歲</w:t>
      </w:r>
      <w:r w:rsidRPr="00BE20B8">
        <w:rPr>
          <w:rFonts w:hint="eastAsia"/>
        </w:rPr>
        <w:t>到</w:t>
      </w:r>
      <w:r w:rsidRPr="00BE20B8">
        <w:rPr>
          <w:rFonts w:hint="eastAsia"/>
        </w:rPr>
        <w:t>5</w:t>
      </w:r>
      <w:r w:rsidRPr="00BE20B8">
        <w:rPr>
          <w:rFonts w:hint="eastAsia"/>
        </w:rPr>
        <w:t>歲的要求是</w:t>
      </w:r>
      <w:r w:rsidRPr="00BE20B8">
        <w:rPr>
          <w:rFonts w:hint="eastAsia"/>
        </w:rPr>
        <w:t>1</w:t>
      </w:r>
      <w:r w:rsidRPr="00BE20B8">
        <w:rPr>
          <w:rFonts w:hint="eastAsia"/>
        </w:rPr>
        <w:t>比</w:t>
      </w:r>
      <w:r w:rsidRPr="00BE20B8">
        <w:rPr>
          <w:rFonts w:hint="eastAsia"/>
        </w:rPr>
        <w:t>15</w:t>
      </w:r>
      <w:r w:rsidRPr="00BE20B8">
        <w:rPr>
          <w:rFonts w:hint="eastAsia"/>
        </w:rPr>
        <w:t>，我想兩者補貼的金額也要不一樣，不然你可以想像沒有幾個幼稚園想要開幼幼班，是不是可以朝這個方向，讓整個補貼更公平？</w:t>
      </w:r>
    </w:p>
    <w:p w:rsidR="00BE20B8" w:rsidRPr="00BE20B8" w:rsidRDefault="00BE20B8" w:rsidP="00BE20B8">
      <w:pPr>
        <w:ind w:leftChars="100" w:left="211" w:firstLineChars="100" w:firstLine="211"/>
      </w:pPr>
      <w:r w:rsidRPr="00BE20B8">
        <w:rPr>
          <w:rFonts w:hint="eastAsia"/>
        </w:rPr>
        <w:t>部長，其實我們要很小心的是，你大力推動公幼或非營利，我覺得這是很好的方向，但是我們在推動的時候也要小心，如果做的是適得其反，如果既有的私立業者退出的話，反而供給量會很快地降下來，除非你有把握公立的供給量可以趕上來，不然我覺得這是要很小心的。但是就像大家說的，有國家者，不患寡而患不均，我想讓業者及家長都覺得心安的是比較公平的補助，是不是可以朝這個方向？</w:t>
      </w:r>
    </w:p>
    <w:p w:rsidR="00BE20B8" w:rsidRPr="00BE20B8" w:rsidRDefault="00BE20B8" w:rsidP="00BE20B8">
      <w:pPr>
        <w:ind w:left="211" w:hangingChars="100" w:hanging="211"/>
      </w:pPr>
      <w:r w:rsidRPr="00BE20B8">
        <w:rPr>
          <w:rFonts w:eastAsia="華康中黑體" w:hint="eastAsia"/>
        </w:rPr>
        <w:t>潘部長文忠：</w:t>
      </w:r>
      <w:r w:rsidRPr="00BE20B8">
        <w:rPr>
          <w:rFonts w:hint="eastAsia"/>
        </w:rPr>
        <w:t>是，謝謝委員，我跟委員報告，我們也瞭解到整個幼教在過去私幼絕對是占七成的高比率，至於收費，所在區域本來就有非常大的消費差異。這次我們選擇跟政府一起合作的準公幼，也設了一個收費最高到</w:t>
      </w:r>
      <w:r w:rsidRPr="00BE20B8">
        <w:rPr>
          <w:rFonts w:hint="eastAsia"/>
        </w:rPr>
        <w:t>1</w:t>
      </w:r>
      <w:r w:rsidRPr="00BE20B8">
        <w:rPr>
          <w:rFonts w:hint="eastAsia"/>
        </w:rPr>
        <w:t>萬</w:t>
      </w:r>
      <w:r w:rsidRPr="00BE20B8">
        <w:rPr>
          <w:rFonts w:hint="eastAsia"/>
        </w:rPr>
        <w:t>1,000</w:t>
      </w:r>
      <w:r w:rsidRPr="00BE20B8">
        <w:rPr>
          <w:rFonts w:hint="eastAsia"/>
        </w:rPr>
        <w:t>元的標準，這才是我們比較可能合作的對象，不會它要收費</w:t>
      </w:r>
      <w:r w:rsidRPr="00BE20B8">
        <w:rPr>
          <w:rFonts w:hint="eastAsia"/>
        </w:rPr>
        <w:t>2</w:t>
      </w:r>
      <w:r w:rsidRPr="00BE20B8">
        <w:rPr>
          <w:rFonts w:hint="eastAsia"/>
        </w:rPr>
        <w:t>萬元，我們把它拉回來壓縮它原來的收費，我們認為這部分就讓它回到市場的機制，但是屬於合理、平價的部分，我們儘量支持經營的業者，也讓他們穩健的經營，包含生源。我想委員提了很多建議，我們會再注意相關執行的細節。</w:t>
      </w:r>
    </w:p>
    <w:p w:rsidR="00BE20B8" w:rsidRPr="00BE20B8" w:rsidRDefault="00BE20B8" w:rsidP="00BE20B8">
      <w:pPr>
        <w:ind w:left="211" w:hangingChars="100" w:hanging="211"/>
      </w:pPr>
      <w:r w:rsidRPr="00BE20B8">
        <w:rPr>
          <w:rFonts w:eastAsia="華康中黑體" w:hint="eastAsia"/>
        </w:rPr>
        <w:lastRenderedPageBreak/>
        <w:t>吳委員怡玎：</w:t>
      </w:r>
      <w:r w:rsidRPr="00BE20B8">
        <w:rPr>
          <w:rFonts w:hint="eastAsia"/>
        </w:rPr>
        <w:t>部長，你說那個</w:t>
      </w:r>
      <w:r w:rsidRPr="00BE20B8">
        <w:rPr>
          <w:rFonts w:hint="eastAsia"/>
        </w:rPr>
        <w:t>top</w:t>
      </w:r>
      <w:r w:rsidRPr="00BE20B8">
        <w:rPr>
          <w:rFonts w:hint="eastAsia"/>
        </w:rPr>
        <w:t>沒有問題，但是你們的補助應該不是讓家長付一樣的錢，而是你們對家長的補助是一樣的，我覺得這才是比較公平的，希望你們朝這個方向，謝謝。</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賴委員品妤</w:t>
      </w:r>
      <w:r w:rsidR="00946610">
        <w:rPr>
          <w:rFonts w:hint="eastAsia"/>
        </w:rPr>
        <w:t>及</w:t>
      </w:r>
      <w:r w:rsidRPr="00BE20B8">
        <w:rPr>
          <w:rFonts w:hint="eastAsia"/>
        </w:rPr>
        <w:t>賴委員惠員之質詢均以書面提出，請行政院以書面答復，並列入紀錄</w:t>
      </w:r>
      <w:r w:rsidR="00946610">
        <w:rPr>
          <w:rFonts w:hint="eastAsia"/>
        </w:rPr>
        <w:t>、</w:t>
      </w:r>
      <w:r w:rsidRPr="00BE20B8">
        <w:rPr>
          <w:rFonts w:hint="eastAsia"/>
        </w:rPr>
        <w:t>刊登公報。</w:t>
      </w:r>
    </w:p>
    <w:p w:rsidR="00BE20B8" w:rsidRPr="00BE20B8" w:rsidRDefault="00BE20B8" w:rsidP="00BE20B8">
      <w:pPr>
        <w:ind w:left="211" w:hangingChars="100" w:hanging="211"/>
      </w:pPr>
      <w:r w:rsidRPr="00BE20B8">
        <w:rPr>
          <w:rFonts w:eastAsia="華康中黑體" w:hint="eastAsia"/>
        </w:rPr>
        <w:t>委員賴品妤書面質詢：</w:t>
      </w:r>
    </w:p>
    <w:p w:rsidR="00BE20B8" w:rsidRPr="00BE20B8" w:rsidRDefault="00BE20B8" w:rsidP="00BE20B8">
      <w:pPr>
        <w:ind w:leftChars="100" w:left="211" w:firstLineChars="100" w:firstLine="211"/>
      </w:pPr>
      <w:r w:rsidRPr="00BE20B8">
        <w:rPr>
          <w:rFonts w:hint="eastAsia"/>
        </w:rPr>
        <w:t>一、面對中國教育文化領域的統戰手法，台灣政府部門應及時警覺並提出反制計畫</w:t>
      </w:r>
    </w:p>
    <w:p w:rsidR="00BE20B8" w:rsidRPr="00BE20B8" w:rsidRDefault="00BE20B8" w:rsidP="00BE20B8">
      <w:pPr>
        <w:ind w:leftChars="100" w:left="211" w:firstLineChars="100" w:firstLine="211"/>
      </w:pPr>
      <w:r w:rsidRPr="00BE20B8">
        <w:rPr>
          <w:rFonts w:hint="eastAsia"/>
        </w:rPr>
        <w:t>日前台灣公有圖書館被民眾舉報，有未依規定就發行的中國書籍，該本書籍還是屬於兒童繪本一類，經檢舉後，該本書籍雖已全部回收下架，但經追查發現，該本書籍背後出版商為「長江少年兒童出版集團」，是中國「紅讀計畫」中「戰略合作」一員。根據中國官方的規定，「紅讀計畫」是為了讓年輕一代「學習並貫徹習近平精神」，「針對青少年與兒童」所開發一系列的出版品，並且大量發行、捐贈到許多學校、圖書館，進行青少年教育上的思想洗腦。</w:t>
      </w:r>
    </w:p>
    <w:p w:rsidR="00BE20B8" w:rsidRPr="00BE20B8" w:rsidRDefault="00BE20B8" w:rsidP="00BE20B8">
      <w:pPr>
        <w:ind w:leftChars="100" w:left="211" w:firstLineChars="100" w:firstLine="211"/>
      </w:pPr>
      <w:r w:rsidRPr="00BE20B8">
        <w:rPr>
          <w:rFonts w:hint="eastAsia"/>
        </w:rPr>
        <w:t>中國統戰及滲透台灣的方式從未中斷也層出不窮，特別在教育及文化領域，從台灣部分人士具有中國教育界之榮譽職、有給職、頭銜，或實際參與過中國高等教育或科研計畫，這些人士若被中國政府威逼利誘，很容易在台灣教育及學術界取得關鍵職位或突破性科研技術後，幫助中國政府竊取或收割台灣的研究成果；另一方面，就是前述「紅讀計畫」等中國共產黨及單一威權領袖的文化洗腦及置入，本席認為教育部、文化部，應盡速和陸委會、國安單位合作，針對中國在教育及文化領域，可能利用的途徑或方式，予以清查、遏止甚至執行反制作為，否則以現今資通訊傳播的便利性，中國政府對台灣的假訊息及不實訊息的侵略只會變本加厲，因此教育部、文化部應及時反應，並提出短、中、長期的應對規劃。</w:t>
      </w:r>
    </w:p>
    <w:p w:rsidR="00BE20B8" w:rsidRPr="00BE20B8" w:rsidRDefault="00BE20B8" w:rsidP="00BE20B8">
      <w:pPr>
        <w:ind w:leftChars="100" w:left="211" w:firstLineChars="100" w:firstLine="211"/>
      </w:pPr>
      <w:r w:rsidRPr="00BE20B8">
        <w:rPr>
          <w:rFonts w:hint="eastAsia"/>
        </w:rPr>
        <w:t>二、文化部如何加強扶植台灣的動漫畫遊戲產業發展</w:t>
      </w:r>
    </w:p>
    <w:p w:rsidR="00BE20B8" w:rsidRPr="00BE20B8" w:rsidRDefault="00BE20B8" w:rsidP="00BE20B8">
      <w:pPr>
        <w:ind w:leftChars="100" w:left="211" w:firstLineChars="100" w:firstLine="211"/>
      </w:pPr>
      <w:r w:rsidRPr="00BE20B8">
        <w:t>1</w:t>
      </w:r>
      <w:r w:rsidRPr="00BE20B8">
        <w:rPr>
          <w:rFonts w:ascii="華康細明體"/>
        </w:rPr>
        <w:t>.</w:t>
      </w:r>
      <w:r w:rsidRPr="00BE20B8">
        <w:rPr>
          <w:rFonts w:hint="eastAsia"/>
        </w:rPr>
        <w:t>現階段文化部具備影視、流行音樂、人文出版、藝術發展、文創發展等業務單位，協助台灣電視、電影、音樂、圖書、劇場、藝文場館、文化創意的跨界產業發展等，但同屬文化領域的動畫、漫畫、遊戲產業，文化部卻沒有相對應的業務單位，僅僅是文策院透過諮詢、媒合、經營台灣漫畫基地……等形式來扶助高達</w:t>
      </w:r>
      <w:r w:rsidRPr="00BE20B8">
        <w:rPr>
          <w:rFonts w:hint="eastAsia"/>
        </w:rPr>
        <w:t>700</w:t>
      </w:r>
      <w:r w:rsidRPr="00BE20B8">
        <w:rPr>
          <w:rFonts w:hint="eastAsia"/>
        </w:rPr>
        <w:t>億產值的</w:t>
      </w:r>
      <w:r w:rsidRPr="00BE20B8">
        <w:rPr>
          <w:rFonts w:hint="eastAsia"/>
        </w:rPr>
        <w:t>ACG</w:t>
      </w:r>
      <w:r w:rsidRPr="00BE20B8">
        <w:rPr>
          <w:rFonts w:hint="eastAsia"/>
        </w:rPr>
        <w:t>（動畫、漫畫、遊戲）產業，如此龐大的產業能量，卻沒有真正主責的單位協助，政府的幫助就稍嫌不足，爰建議文化部研議設立動畫、漫畫、遊戲產業之單位，並提出研議報告。</w:t>
      </w:r>
    </w:p>
    <w:p w:rsidR="00BE20B8" w:rsidRPr="00BE20B8" w:rsidRDefault="00BE20B8" w:rsidP="00BE20B8">
      <w:pPr>
        <w:ind w:leftChars="100" w:left="211" w:firstLineChars="100" w:firstLine="211"/>
      </w:pPr>
      <w:r w:rsidRPr="00BE20B8">
        <w:t>2</w:t>
      </w:r>
      <w:r w:rsidRPr="00BE20B8">
        <w:rPr>
          <w:rFonts w:ascii="華康細明體"/>
        </w:rPr>
        <w:t>.</w:t>
      </w:r>
      <w:r w:rsidRPr="00BE20B8">
        <w:rPr>
          <w:rFonts w:hint="eastAsia"/>
        </w:rPr>
        <w:t>有鑑於現階段電視節目製作補助要點，動畫類未被列入補助範圍，若要鼓勵台灣動漫畫產業發展，同樣是製作影音內容，動畫產業應該也要有公平的補助機制。</w:t>
      </w:r>
    </w:p>
    <w:p w:rsidR="00BE20B8" w:rsidRPr="00BE20B8" w:rsidRDefault="00BE20B8" w:rsidP="00BE20B8">
      <w:pPr>
        <w:ind w:leftChars="100" w:left="211" w:firstLineChars="100" w:firstLine="211"/>
      </w:pPr>
      <w:r w:rsidRPr="00BE20B8">
        <w:t>3</w:t>
      </w:r>
      <w:r w:rsidRPr="00BE20B8">
        <w:rPr>
          <w:rFonts w:ascii="華康細明體"/>
        </w:rPr>
        <w:t>.</w:t>
      </w:r>
      <w:r w:rsidRPr="00BE20B8">
        <w:rPr>
          <w:rFonts w:hint="eastAsia"/>
        </w:rPr>
        <w:t>電視金鐘獎目前僅有「動畫節目獎」是動畫類節目可以參與的項目，建議文化部研議增設動畫類相關之項目，例如依動畫內容、特效風格……等方式提供更多元的獎項讓動畫作品可以參加。</w:t>
      </w:r>
    </w:p>
    <w:p w:rsidR="00BE20B8" w:rsidRPr="00BE20B8" w:rsidRDefault="00BE20B8" w:rsidP="00BE20B8">
      <w:pPr>
        <w:ind w:leftChars="100" w:left="211" w:firstLineChars="100" w:firstLine="211"/>
      </w:pPr>
      <w:r w:rsidRPr="00BE20B8">
        <w:t>4</w:t>
      </w:r>
      <w:r w:rsidRPr="00BE20B8">
        <w:rPr>
          <w:rFonts w:ascii="華康細明體"/>
        </w:rPr>
        <w:t>.</w:t>
      </w:r>
      <w:r w:rsidRPr="00BE20B8">
        <w:rPr>
          <w:rFonts w:hint="eastAsia"/>
        </w:rPr>
        <w:t>根據《衛星頻道節目供應事業播送本國節目管理辦法》第</w:t>
      </w:r>
      <w:r w:rsidRPr="00BE20B8">
        <w:rPr>
          <w:rFonts w:hint="eastAsia"/>
        </w:rPr>
        <w:t>5</w:t>
      </w:r>
      <w:r w:rsidRPr="00BE20B8">
        <w:rPr>
          <w:rFonts w:hint="eastAsia"/>
        </w:rPr>
        <w:t>條規定：「衛星頻道供應事業經營之個別頻道於指定時段播送下列類型節目，本國節目比率不得低於百分之二十五，其新播比率不得低於百分之四十。但於指定時段僅播送電影（含紀錄片）類型節目者，本國節目比率不得低於百分之二十五，其新播比率不得低於百分之二十：</w:t>
      </w:r>
    </w:p>
    <w:p w:rsidR="00BE20B8" w:rsidRPr="00BE20B8" w:rsidRDefault="00BE20B8" w:rsidP="00BE20B8">
      <w:pPr>
        <w:ind w:leftChars="100" w:left="211" w:firstLineChars="100" w:firstLine="211"/>
      </w:pPr>
      <w:r w:rsidRPr="00BE20B8">
        <w:rPr>
          <w:rFonts w:hint="eastAsia"/>
        </w:rPr>
        <w:lastRenderedPageBreak/>
        <w:t>一、戲劇。</w:t>
      </w:r>
    </w:p>
    <w:p w:rsidR="00BE20B8" w:rsidRPr="00BE20B8" w:rsidRDefault="00BE20B8" w:rsidP="00BE20B8">
      <w:pPr>
        <w:ind w:leftChars="100" w:left="211" w:firstLineChars="100" w:firstLine="211"/>
      </w:pPr>
      <w:r w:rsidRPr="00BE20B8">
        <w:rPr>
          <w:rFonts w:hint="eastAsia"/>
        </w:rPr>
        <w:t>二、電影（含紀錄片）。</w:t>
      </w:r>
    </w:p>
    <w:p w:rsidR="00BE20B8" w:rsidRPr="00BE20B8" w:rsidRDefault="00BE20B8" w:rsidP="00BE20B8">
      <w:pPr>
        <w:ind w:leftChars="100" w:left="211" w:firstLineChars="100" w:firstLine="211"/>
      </w:pPr>
      <w:r w:rsidRPr="00BE20B8">
        <w:rPr>
          <w:rFonts w:hint="eastAsia"/>
        </w:rPr>
        <w:t>三、綜藝。</w:t>
      </w:r>
    </w:p>
    <w:p w:rsidR="00BE20B8" w:rsidRPr="00BE20B8" w:rsidRDefault="00BE20B8" w:rsidP="00BE20B8">
      <w:pPr>
        <w:ind w:leftChars="100" w:left="211" w:firstLineChars="100" w:firstLine="211"/>
      </w:pPr>
      <w:r w:rsidRPr="00BE20B8">
        <w:rPr>
          <w:rFonts w:hint="eastAsia"/>
        </w:rPr>
        <w:t>四、兒童。</w:t>
      </w:r>
    </w:p>
    <w:p w:rsidR="00BE20B8" w:rsidRPr="00BE20B8" w:rsidRDefault="00BE20B8" w:rsidP="00BE20B8">
      <w:pPr>
        <w:ind w:leftChars="100" w:left="211" w:firstLineChars="100" w:firstLine="211"/>
      </w:pPr>
      <w:r w:rsidRPr="00BE20B8">
        <w:rPr>
          <w:rFonts w:hint="eastAsia"/>
        </w:rPr>
        <w:t>經許可之營運計畫已載明頻道以供應外國節目為營運宗旨者不受前項限制」。</w:t>
      </w:r>
    </w:p>
    <w:p w:rsidR="00BE20B8" w:rsidRPr="00BE20B8" w:rsidRDefault="00BE20B8" w:rsidP="00BE20B8">
      <w:pPr>
        <w:ind w:leftChars="100" w:left="211" w:firstLineChars="100" w:firstLine="211"/>
      </w:pPr>
      <w:r w:rsidRPr="00BE20B8">
        <w:rPr>
          <w:rFonts w:hint="eastAsia"/>
        </w:rPr>
        <w:t>雖然政府已經有規定台灣自製兒童節目的保障，然而以現實來看動畫內容是兒童節目的大宗，但相對來說製作成本較高，所以頻道商自製以及購買國內動畫的意願都比較低。爰此建議文化部規畫增加兒童動畫節目的製作產製量，並且和國家通訊傳播委員研議是否能增加台灣原創動畫節目之保護時段。</w:t>
      </w:r>
    </w:p>
    <w:p w:rsidR="00BE20B8" w:rsidRPr="00BE20B8" w:rsidRDefault="00BE20B8" w:rsidP="00BE20B8">
      <w:pPr>
        <w:ind w:leftChars="100" w:left="211" w:firstLineChars="100" w:firstLine="211"/>
      </w:pPr>
      <w:r w:rsidRPr="00BE20B8">
        <w:t>5</w:t>
      </w:r>
      <w:r w:rsidRPr="00BE20B8">
        <w:rPr>
          <w:rFonts w:ascii="華康細明體"/>
        </w:rPr>
        <w:t>.</w:t>
      </w:r>
      <w:r w:rsidRPr="00BE20B8">
        <w:rPr>
          <w:rFonts w:hint="eastAsia"/>
        </w:rPr>
        <w:t>針對動畫產業之特效人才的培育，不論是動畫或一般戲劇，運用特效的要求越來越多，但根據業界反應，相關科系的學生進入職場後，平均得經歷半年至一年的訓練，才能熟悉業界的製程。爰建議教育部聯繫動畫產業專家，協調國家實驗研究院國網中心的雲端算圖平台與學研能量，加速校園培養學產連接的職業動畫及特效人才，並請科技部研議提升動畫、特效之研發與製作等技術支持系統與設施環境，建立先進平台與實證場域。</w:t>
      </w:r>
    </w:p>
    <w:p w:rsidR="00BE20B8" w:rsidRPr="00BE20B8" w:rsidRDefault="00BE20B8" w:rsidP="00BE20B8">
      <w:pPr>
        <w:ind w:leftChars="100" w:left="211" w:firstLineChars="100" w:firstLine="211"/>
      </w:pPr>
      <w:r w:rsidRPr="00BE20B8">
        <w:rPr>
          <w:rFonts w:hint="eastAsia"/>
        </w:rPr>
        <w:t>三、科技部「精準運動科學研究專案計畫」如何擴大輔助各項運動選手，以及延伸至校園運動隊伍之營運，以推廣科學化訓練</w:t>
      </w:r>
    </w:p>
    <w:p w:rsidR="00BE20B8" w:rsidRPr="00BE20B8" w:rsidRDefault="00BE20B8" w:rsidP="00BE20B8">
      <w:pPr>
        <w:ind w:leftChars="100" w:left="211" w:firstLineChars="100" w:firstLine="211"/>
      </w:pPr>
      <w:r w:rsidRPr="00BE20B8">
        <w:rPr>
          <w:rFonts w:hint="eastAsia"/>
        </w:rPr>
        <w:t>有鑑於運動科學是高度專業的科學研究項目，現今有許多科學技術用來協助運動員的訓練及表現，包含生心理狀況變化及檢測、技術及動作的修正精進、運動傷害治療及防護……等。現階段台灣不只科技界，連運動界都還沒大舉投入運動科學領域的研究，科技部身為台灣科研主政的單位，雖然有推出「精準運動科學研究專案」計畫，來協助台灣的運動員及運動界的「運科訓練」、「體能恢復與傷害防治」及「技戰術分析」等三大主軸。</w:t>
      </w:r>
    </w:p>
    <w:p w:rsidR="00BE20B8" w:rsidRPr="00BE20B8" w:rsidRDefault="00BE20B8" w:rsidP="00BE20B8">
      <w:pPr>
        <w:ind w:leftChars="100" w:left="211" w:firstLineChars="100" w:firstLine="211"/>
      </w:pPr>
      <w:r w:rsidRPr="00BE20B8">
        <w:rPr>
          <w:rFonts w:hint="eastAsia"/>
        </w:rPr>
        <w:t>檢視「精準運動科學研究專案」計畫，已經要進入第三年將研發技術轉變成產業及商品化階段，然而該專案計畫的項目如何順利介接到各年齡層、職業或業餘……等各類型的運動員，這應該是運動科學在應用上的關鍵問題，況且相較於科技部推動其他專案計畫，「精準運動科學研究專案」計畫</w:t>
      </w:r>
      <w:r w:rsidRPr="00BE20B8">
        <w:rPr>
          <w:rFonts w:hint="eastAsia"/>
        </w:rPr>
        <w:t>4</w:t>
      </w:r>
      <w:r w:rsidRPr="00BE20B8">
        <w:rPr>
          <w:rFonts w:hint="eastAsia"/>
        </w:rPr>
        <w:t>年才投入</w:t>
      </w:r>
      <w:r w:rsidRPr="00BE20B8">
        <w:rPr>
          <w:rFonts w:hint="eastAsia"/>
        </w:rPr>
        <w:t>2.4</w:t>
      </w:r>
      <w:r w:rsidRPr="00BE20B8">
        <w:rPr>
          <w:rFonts w:hint="eastAsia"/>
        </w:rPr>
        <w:t>億元，略顯不足，爰建議科技部重新檢視該計畫預算投入是否足夠，以協助擴大運動項目的科學研究，並且應區分該項運動在不同年齡層、訓練階段、場地……等因素所帶來影響及應用，並於</w:t>
      </w:r>
      <w:r w:rsidRPr="00BE20B8">
        <w:rPr>
          <w:rFonts w:hint="eastAsia"/>
        </w:rPr>
        <w:t>3</w:t>
      </w:r>
      <w:r w:rsidRPr="00BE20B8">
        <w:rPr>
          <w:rFonts w:hint="eastAsia"/>
        </w:rPr>
        <w:t>個月內提交書面檢討報告，持續改善台灣運動科學之研究，以及精進運動員技術和設備。</w:t>
      </w:r>
    </w:p>
    <w:p w:rsidR="00BE20B8" w:rsidRPr="00BE20B8" w:rsidRDefault="00BE20B8" w:rsidP="00BE20B8">
      <w:pPr>
        <w:ind w:leftChars="100" w:left="211" w:firstLineChars="100" w:firstLine="211"/>
      </w:pPr>
      <w:r w:rsidRPr="00BE20B8">
        <w:rPr>
          <w:rFonts w:hint="eastAsia"/>
        </w:rPr>
        <w:t>四、要求教育部針對大專院校專輔人員聘任情形以及流動率提出具體改善計畫</w:t>
      </w:r>
    </w:p>
    <w:p w:rsidR="00BE20B8" w:rsidRPr="00BE20B8" w:rsidRDefault="00BE20B8" w:rsidP="00BE20B8">
      <w:pPr>
        <w:ind w:leftChars="100" w:left="211" w:firstLineChars="100" w:firstLine="211"/>
      </w:pPr>
      <w:r w:rsidRPr="00BE20B8">
        <w:rPr>
          <w:rFonts w:hint="eastAsia"/>
        </w:rPr>
        <w:t>台灣這幾年自殺死亡率持平，唯獨</w:t>
      </w:r>
      <w:r w:rsidRPr="00BE20B8">
        <w:rPr>
          <w:rFonts w:hint="eastAsia"/>
        </w:rPr>
        <w:t>15</w:t>
      </w:r>
      <w:r w:rsidRPr="00BE20B8">
        <w:rPr>
          <w:rFonts w:hint="eastAsia"/>
        </w:rPr>
        <w:t>至</w:t>
      </w:r>
      <w:r w:rsidRPr="00BE20B8">
        <w:rPr>
          <w:rFonts w:hint="eastAsia"/>
        </w:rPr>
        <w:t>24</w:t>
      </w:r>
      <w:r w:rsidRPr="00BE20B8">
        <w:rPr>
          <w:rFonts w:hint="eastAsia"/>
        </w:rPr>
        <w:t>歲自殺死亡風險持續上升。</w:t>
      </w:r>
      <w:r w:rsidRPr="00BE20B8">
        <w:rPr>
          <w:rFonts w:hint="eastAsia"/>
        </w:rPr>
        <w:t>15</w:t>
      </w:r>
      <w:r w:rsidRPr="00BE20B8">
        <w:rPr>
          <w:rFonts w:hint="eastAsia"/>
        </w:rPr>
        <w:t>至</w:t>
      </w:r>
      <w:r w:rsidRPr="00BE20B8">
        <w:rPr>
          <w:rFonts w:hint="eastAsia"/>
        </w:rPr>
        <w:t>24</w:t>
      </w:r>
      <w:r w:rsidRPr="00BE20B8">
        <w:rPr>
          <w:rFonts w:hint="eastAsia"/>
        </w:rPr>
        <w:t>歲的自殺通報人數由</w:t>
      </w:r>
      <w:r w:rsidRPr="00BE20B8">
        <w:rPr>
          <w:rFonts w:hint="eastAsia"/>
        </w:rPr>
        <w:t>2017</w:t>
      </w:r>
      <w:r w:rsidRPr="00BE20B8">
        <w:rPr>
          <w:rFonts w:hint="eastAsia"/>
        </w:rPr>
        <w:t>年的</w:t>
      </w:r>
      <w:r w:rsidRPr="00BE20B8">
        <w:rPr>
          <w:rFonts w:hint="eastAsia"/>
        </w:rPr>
        <w:t>4,905</w:t>
      </w:r>
      <w:r w:rsidRPr="00BE20B8">
        <w:rPr>
          <w:rFonts w:hint="eastAsia"/>
        </w:rPr>
        <w:t>人上升到</w:t>
      </w:r>
      <w:r w:rsidRPr="00BE20B8">
        <w:rPr>
          <w:rFonts w:hint="eastAsia"/>
        </w:rPr>
        <w:t>2019</w:t>
      </w:r>
      <w:r w:rsidRPr="00BE20B8">
        <w:rPr>
          <w:rFonts w:hint="eastAsia"/>
        </w:rPr>
        <w:t>年的</w:t>
      </w:r>
      <w:r w:rsidRPr="00BE20B8">
        <w:rPr>
          <w:rFonts w:hint="eastAsia"/>
        </w:rPr>
        <w:t>7,991</w:t>
      </w:r>
      <w:r w:rsidRPr="00BE20B8">
        <w:rPr>
          <w:rFonts w:hint="eastAsia"/>
        </w:rPr>
        <w:t>人，自殺死亡人數由</w:t>
      </w:r>
      <w:r w:rsidRPr="00BE20B8">
        <w:rPr>
          <w:rFonts w:hint="eastAsia"/>
        </w:rPr>
        <w:t>2017</w:t>
      </w:r>
      <w:r w:rsidRPr="00BE20B8">
        <w:rPr>
          <w:rFonts w:hint="eastAsia"/>
        </w:rPr>
        <w:t>年的</w:t>
      </w:r>
      <w:r w:rsidRPr="00BE20B8">
        <w:rPr>
          <w:rFonts w:hint="eastAsia"/>
        </w:rPr>
        <w:t>193</w:t>
      </w:r>
      <w:r w:rsidRPr="00BE20B8">
        <w:rPr>
          <w:rFonts w:hint="eastAsia"/>
        </w:rPr>
        <w:t>人成長到</w:t>
      </w:r>
      <w:r w:rsidRPr="00BE20B8">
        <w:rPr>
          <w:rFonts w:hint="eastAsia"/>
        </w:rPr>
        <w:t>2019</w:t>
      </w:r>
      <w:r w:rsidRPr="00BE20B8">
        <w:rPr>
          <w:rFonts w:hint="eastAsia"/>
        </w:rPr>
        <w:t>年的</w:t>
      </w:r>
      <w:r w:rsidRPr="00BE20B8">
        <w:rPr>
          <w:rFonts w:hint="eastAsia"/>
        </w:rPr>
        <w:t>257</w:t>
      </w:r>
      <w:r w:rsidRPr="00BE20B8">
        <w:rPr>
          <w:rFonts w:hint="eastAsia"/>
        </w:rPr>
        <w:t>人，種種數據都顯示青少年心理健康議題亟待關注。</w:t>
      </w:r>
    </w:p>
    <w:p w:rsidR="00BE20B8" w:rsidRPr="00BE20B8" w:rsidRDefault="00BE20B8" w:rsidP="00BE20B8">
      <w:pPr>
        <w:ind w:leftChars="100" w:left="211" w:firstLineChars="100" w:firstLine="211"/>
      </w:pPr>
      <w:r w:rsidRPr="00BE20B8">
        <w:rPr>
          <w:rFonts w:hint="eastAsia"/>
        </w:rPr>
        <w:t>學校輔導體系，系承接在學青少年心理健康非常重要之機制。然而，根據教育部提供之資料，全台</w:t>
      </w:r>
      <w:r w:rsidRPr="00BE20B8">
        <w:rPr>
          <w:rFonts w:hint="eastAsia"/>
        </w:rPr>
        <w:t>152</w:t>
      </w:r>
      <w:r w:rsidRPr="00BE20B8">
        <w:rPr>
          <w:rFonts w:hint="eastAsia"/>
        </w:rPr>
        <w:t>所大專院校目前仍有</w:t>
      </w:r>
      <w:r w:rsidRPr="00BE20B8">
        <w:rPr>
          <w:rFonts w:hint="eastAsia"/>
        </w:rPr>
        <w:t>24</w:t>
      </w:r>
      <w:r w:rsidRPr="00BE20B8">
        <w:rPr>
          <w:rFonts w:hint="eastAsia"/>
        </w:rPr>
        <w:t>間聘僱的專業輔導人員未達法定應聘任之人數。而且依據學生輔導法施行細則相關規定，校院所聘輔導人員應以專任為原則，當專任人員聘用達</w:t>
      </w:r>
      <w:r w:rsidRPr="00BE20B8">
        <w:rPr>
          <w:rFonts w:hint="eastAsia"/>
        </w:rPr>
        <w:t>3</w:t>
      </w:r>
      <w:r w:rsidRPr="00BE20B8">
        <w:rPr>
          <w:rFonts w:hint="eastAsia"/>
        </w:rPr>
        <w:t>人以上</w:t>
      </w:r>
      <w:r w:rsidRPr="00BE20B8">
        <w:rPr>
          <w:rFonts w:hint="eastAsia"/>
        </w:rPr>
        <w:lastRenderedPageBreak/>
        <w:t>時，兼任人員的聘用也不應超過總人數三分之一。然而</w:t>
      </w:r>
      <w:r w:rsidRPr="00BE20B8">
        <w:rPr>
          <w:rFonts w:hint="eastAsia"/>
        </w:rPr>
        <w:t>108</w:t>
      </w:r>
      <w:r w:rsidRPr="00BE20B8">
        <w:rPr>
          <w:rFonts w:hint="eastAsia"/>
        </w:rPr>
        <w:t>年度資料顯示，有五分之一的大專校院兼任人員比例超過三分之一，甚至超過</w:t>
      </w:r>
      <w:r w:rsidRPr="00BE20B8">
        <w:rPr>
          <w:rFonts w:hint="eastAsia"/>
        </w:rPr>
        <w:t>1</w:t>
      </w:r>
      <w:r w:rsidRPr="00BE20B8">
        <w:rPr>
          <w:rFonts w:hint="eastAsia"/>
        </w:rPr>
        <w:t>成的院校倚賴超過</w:t>
      </w:r>
      <w:r w:rsidRPr="00BE20B8">
        <w:rPr>
          <w:rFonts w:hint="eastAsia"/>
        </w:rPr>
        <w:t>50%</w:t>
      </w:r>
      <w:r w:rsidRPr="00BE20B8">
        <w:rPr>
          <w:rFonts w:hint="eastAsia"/>
        </w:rPr>
        <w:t>兼任人員人力，不僅逾越了細則給定的標準，顯然也對輔導實務運作會產生不小的影響。</w:t>
      </w:r>
    </w:p>
    <w:p w:rsidR="00BE20B8" w:rsidRPr="00BE20B8" w:rsidRDefault="00BE20B8" w:rsidP="00BE20B8">
      <w:pPr>
        <w:ind w:leftChars="100" w:left="211" w:firstLineChars="100" w:firstLine="211"/>
      </w:pPr>
      <w:r w:rsidRPr="00BE20B8">
        <w:rPr>
          <w:rFonts w:hint="eastAsia"/>
        </w:rPr>
        <w:t>請教育部提出具體之改善計畫，說明如何透過督導，以及調整補助經費等方式，改善整體輔導環境，使大專院校聘任之專輔人員人數達到法定要求，以及使兼任人員數量符合法定比例。</w:t>
      </w:r>
    </w:p>
    <w:p w:rsidR="00BE20B8" w:rsidRPr="00BE20B8" w:rsidRDefault="00BE20B8" w:rsidP="00BE20B8">
      <w:pPr>
        <w:ind w:leftChars="100" w:left="211" w:firstLineChars="100" w:firstLine="211"/>
      </w:pPr>
      <w:r w:rsidRPr="00BE20B8">
        <w:rPr>
          <w:rFonts w:hint="eastAsia"/>
        </w:rPr>
        <w:t>五、請教育部就未升學青少年關懷計畫之佈建提出看法</w:t>
      </w:r>
    </w:p>
    <w:p w:rsidR="00BE20B8" w:rsidRPr="00BE20B8" w:rsidRDefault="00BE20B8" w:rsidP="00BE20B8">
      <w:pPr>
        <w:ind w:leftChars="100" w:left="211" w:firstLineChars="100" w:firstLine="211"/>
      </w:pPr>
      <w:r w:rsidRPr="00BE20B8">
        <w:rPr>
          <w:rFonts w:hint="eastAsia"/>
        </w:rPr>
        <w:t>對於仍在學之青少年，在其心理健康發生問題時，尚有學校三級輔導體制能夠提供支持，然而不在學校的青少年，可能即脫離學校三級體系所能支持的範疇。根據全國自殺防治中心分析，</w:t>
      </w:r>
      <w:r w:rsidRPr="00BE20B8">
        <w:rPr>
          <w:rFonts w:hint="eastAsia"/>
        </w:rPr>
        <w:t>15-24</w:t>
      </w:r>
      <w:r w:rsidRPr="00BE20B8">
        <w:rPr>
          <w:rFonts w:hint="eastAsia"/>
        </w:rPr>
        <w:t>歲自殺死亡約有四成屬於學校學生，六成屬於非學生，亦即休學失學的學生，可能屬於自殺風險較高的族群，需要政府持續的支持與即時的介入。</w:t>
      </w:r>
    </w:p>
    <w:p w:rsidR="00BE20B8" w:rsidRPr="00BE20B8" w:rsidRDefault="00BE20B8" w:rsidP="00BE20B8">
      <w:pPr>
        <w:ind w:leftChars="100" w:left="211" w:firstLineChars="100" w:firstLine="211"/>
      </w:pPr>
      <w:r w:rsidRPr="00BE20B8">
        <w:rPr>
          <w:rFonts w:hint="eastAsia"/>
        </w:rPr>
        <w:t>根據自殺防治中心提供之數據，</w:t>
      </w:r>
      <w:r w:rsidRPr="00BE20B8">
        <w:rPr>
          <w:rFonts w:hint="eastAsia"/>
        </w:rPr>
        <w:t>15</w:t>
      </w:r>
      <w:r w:rsidRPr="00BE20B8">
        <w:rPr>
          <w:rFonts w:hint="eastAsia"/>
        </w:rPr>
        <w:t>至</w:t>
      </w:r>
      <w:r w:rsidRPr="00BE20B8">
        <w:rPr>
          <w:rFonts w:hint="eastAsia"/>
        </w:rPr>
        <w:t>24</w:t>
      </w:r>
      <w:r w:rsidRPr="00BE20B8">
        <w:rPr>
          <w:rFonts w:hint="eastAsia"/>
        </w:rPr>
        <w:t>歲非學生自殺死亡人數為學生近兩倍，顯見這一塊族群有需要特別制定策略予以輔導關懷之必要。對於</w:t>
      </w:r>
      <w:r w:rsidRPr="00BE20B8">
        <w:rPr>
          <w:rFonts w:hint="eastAsia"/>
        </w:rPr>
        <w:t>15</w:t>
      </w:r>
      <w:r w:rsidRPr="00BE20B8">
        <w:rPr>
          <w:rFonts w:hint="eastAsia"/>
        </w:rPr>
        <w:t>到</w:t>
      </w:r>
      <w:r w:rsidRPr="00BE20B8">
        <w:rPr>
          <w:rFonts w:hint="eastAsia"/>
        </w:rPr>
        <w:t>18</w:t>
      </w:r>
      <w:r w:rsidRPr="00BE20B8">
        <w:rPr>
          <w:rFonts w:hint="eastAsia"/>
        </w:rPr>
        <w:t>歲未升學未就業，以及高級中等學校曾就學、目前未就業、或未能穩定就學之青少年，教育部訂有未升學未就業青少年關懷扶助計畫，以及高級中等學校學生穩定就學及中途離校學生輔導機制實施要點，予以關懷協助。然而</w:t>
      </w:r>
      <w:r w:rsidRPr="00BE20B8">
        <w:rPr>
          <w:rFonts w:hint="eastAsia"/>
        </w:rPr>
        <w:t>18</w:t>
      </w:r>
      <w:r w:rsidRPr="00BE20B8">
        <w:rPr>
          <w:rFonts w:hint="eastAsia"/>
        </w:rPr>
        <w:t>歲以上未升學之青少年，已非學校三級輔導體系承接之對象，卻未包含於上述計畫關懷對象中，針對這個族群的支持關懷策略，教育部應如何透過跨部會合作予以輔導關懷？</w:t>
      </w:r>
    </w:p>
    <w:p w:rsidR="00BE20B8" w:rsidRPr="00BE20B8" w:rsidRDefault="00BE20B8" w:rsidP="00BE20B8">
      <w:pPr>
        <w:ind w:left="211" w:hangingChars="100" w:hanging="211"/>
      </w:pPr>
      <w:r w:rsidRPr="00BE20B8">
        <w:rPr>
          <w:rFonts w:eastAsia="華康中黑體" w:hint="eastAsia"/>
        </w:rPr>
        <w:t>委員賴惠員書面質詢：</w:t>
      </w:r>
    </w:p>
    <w:p w:rsidR="00BE20B8" w:rsidRPr="00BE20B8" w:rsidRDefault="00BE20B8" w:rsidP="00BE20B8">
      <w:pPr>
        <w:ind w:leftChars="100" w:left="211" w:firstLineChars="100" w:firstLine="211"/>
      </w:pPr>
      <w:r w:rsidRPr="00BE20B8">
        <w:rPr>
          <w:rFonts w:hint="eastAsia"/>
        </w:rPr>
        <w:t>一、偏鄉教育師資問題</w:t>
      </w:r>
    </w:p>
    <w:p w:rsidR="00BE20B8" w:rsidRPr="00BE20B8" w:rsidRDefault="00BE20B8" w:rsidP="00BE20B8">
      <w:pPr>
        <w:ind w:leftChars="100" w:left="211" w:firstLineChars="100" w:firstLine="211"/>
      </w:pPr>
      <w:r w:rsidRPr="00BE20B8">
        <w:rPr>
          <w:rFonts w:hint="eastAsia"/>
        </w:rPr>
        <w:t>1.</w:t>
      </w:r>
      <w:r w:rsidRPr="00BE20B8">
        <w:rPr>
          <w:rFonts w:hint="eastAsia"/>
        </w:rPr>
        <w:t>長久以來，教育現場存在城鄉差距已是不爭的事實，根據統計我國有高達七成之縣市設有偏鄉學校，</w:t>
      </w:r>
      <w:r w:rsidRPr="00BE20B8">
        <w:rPr>
          <w:rFonts w:hint="eastAsia"/>
        </w:rPr>
        <w:t>107</w:t>
      </w:r>
      <w:r w:rsidRPr="00BE20B8">
        <w:rPr>
          <w:rFonts w:hint="eastAsia"/>
        </w:rPr>
        <w:t>學年核定偏鄉校數最多者為雲林縣</w:t>
      </w:r>
      <w:r w:rsidRPr="00BE20B8">
        <w:rPr>
          <w:rFonts w:hint="eastAsia"/>
        </w:rPr>
        <w:t>121</w:t>
      </w:r>
      <w:r w:rsidRPr="00BE20B8">
        <w:rPr>
          <w:rFonts w:hint="eastAsia"/>
        </w:rPr>
        <w:t>所，其次為臺南市</w:t>
      </w:r>
      <w:r w:rsidRPr="00BE20B8">
        <w:rPr>
          <w:rFonts w:hint="eastAsia"/>
        </w:rPr>
        <w:t>120</w:t>
      </w:r>
      <w:r w:rsidRPr="00BE20B8">
        <w:rPr>
          <w:rFonts w:hint="eastAsia"/>
        </w:rPr>
        <w:t>所及南投縣</w:t>
      </w:r>
      <w:r w:rsidRPr="00BE20B8">
        <w:rPr>
          <w:rFonts w:hint="eastAsia"/>
        </w:rPr>
        <w:t>103</w:t>
      </w:r>
      <w:r w:rsidRPr="00BE20B8">
        <w:rPr>
          <w:rFonts w:hint="eastAsia"/>
        </w:rPr>
        <w:t>所，三縣市合計占偏遠地區學校高達</w:t>
      </w:r>
      <w:r w:rsidRPr="00BE20B8">
        <w:rPr>
          <w:rFonts w:hint="eastAsia"/>
        </w:rPr>
        <w:t>29.2%</w:t>
      </w:r>
      <w:r w:rsidRPr="00BE20B8">
        <w:rPr>
          <w:rFonts w:hint="eastAsia"/>
        </w:rPr>
        <w:t>。</w:t>
      </w:r>
    </w:p>
    <w:p w:rsidR="00BE20B8" w:rsidRPr="00BE20B8" w:rsidRDefault="00BE20B8" w:rsidP="00BE20B8">
      <w:pPr>
        <w:ind w:leftChars="100" w:left="211" w:firstLineChars="100" w:firstLine="211"/>
      </w:pPr>
      <w:r w:rsidRPr="00BE20B8">
        <w:rPr>
          <w:rFonts w:hint="eastAsia"/>
        </w:rPr>
        <w:t>為了解決偏鄉教育問題，「偏遠地區學校教育發展條例」於</w:t>
      </w:r>
      <w:r w:rsidRPr="00BE20B8">
        <w:rPr>
          <w:rFonts w:hint="eastAsia"/>
        </w:rPr>
        <w:t>106</w:t>
      </w:r>
      <w:r w:rsidRPr="00BE20B8">
        <w:rPr>
          <w:rFonts w:hint="eastAsia"/>
        </w:rPr>
        <w:t>年</w:t>
      </w:r>
      <w:r w:rsidRPr="00BE20B8">
        <w:rPr>
          <w:rFonts w:hint="eastAsia"/>
        </w:rPr>
        <w:t>12</w:t>
      </w:r>
      <w:r w:rsidRPr="00BE20B8">
        <w:rPr>
          <w:rFonts w:hint="eastAsia"/>
        </w:rPr>
        <w:t>月</w:t>
      </w:r>
      <w:r w:rsidRPr="00BE20B8">
        <w:rPr>
          <w:rFonts w:hint="eastAsia"/>
        </w:rPr>
        <w:t>6</w:t>
      </w:r>
      <w:r w:rsidRPr="00BE20B8">
        <w:rPr>
          <w:rFonts w:hint="eastAsia"/>
        </w:rPr>
        <w:t>日公布施行，教育部欲積極從組織、人事、經費等方向，協助偏鄉學校發展特色。但是，儘管政府投入大量資源和經費，偏鄉學校仍受限於交通不便、地處偏遠等問題，導致難以吸引教師長期服務，多數偏鄉的孩童，面臨「沒有老師」、「師資不穩定」之困境。</w:t>
      </w:r>
    </w:p>
    <w:p w:rsidR="00BE20B8" w:rsidRPr="00BE20B8" w:rsidRDefault="00BE20B8" w:rsidP="00BE20B8">
      <w:pPr>
        <w:ind w:leftChars="100" w:left="211" w:firstLineChars="100" w:firstLine="211"/>
      </w:pPr>
      <w:r w:rsidRPr="00BE20B8">
        <w:rPr>
          <w:rFonts w:hint="eastAsia"/>
        </w:rPr>
        <w:t>尤其近來因應少子化衝擊，部分學生數少之學校為避免日後減班造成教師「超額問題」，均改以代課或代理老師填補缺額，造成偏鄉小校代理老師比率偏高、教師年資偏低。據報載，彰化縣內每</w:t>
      </w:r>
      <w:r w:rsidRPr="00BE20B8">
        <w:rPr>
          <w:rFonts w:hint="eastAsia"/>
        </w:rPr>
        <w:t>4</w:t>
      </w:r>
      <w:r w:rsidRPr="00BE20B8">
        <w:rPr>
          <w:rFonts w:hint="eastAsia"/>
        </w:rPr>
        <w:t>名國小教師即有</w:t>
      </w:r>
      <w:r w:rsidRPr="00BE20B8">
        <w:rPr>
          <w:rFonts w:hint="eastAsia"/>
        </w:rPr>
        <w:t>1</w:t>
      </w:r>
      <w:r w:rsidRPr="00BE20B8">
        <w:rPr>
          <w:rFonts w:hint="eastAsia"/>
        </w:rPr>
        <w:t>人為代理教師，而臺南市偏遠地區國中代課教師比率則為</w:t>
      </w:r>
      <w:r w:rsidRPr="00BE20B8">
        <w:rPr>
          <w:rFonts w:hint="eastAsia"/>
        </w:rPr>
        <w:t>14.74%</w:t>
      </w:r>
      <w:r w:rsidRPr="00BE20B8">
        <w:rPr>
          <w:rFonts w:hint="eastAsia"/>
        </w:rPr>
        <w:t>、國小代課教師比率為</w:t>
      </w:r>
      <w:r w:rsidRPr="00BE20B8">
        <w:rPr>
          <w:rFonts w:hint="eastAsia"/>
        </w:rPr>
        <w:t>12.31%</w:t>
      </w:r>
      <w:r w:rsidRPr="00BE20B8">
        <w:rPr>
          <w:rFonts w:hint="eastAsia"/>
        </w:rPr>
        <w:t>，為了維護偏鄉學童受教權益及教育品質，請教育部說明穩定偏鄉師資具體作為，並建請教育部提高偏鄉教師加給，提出鼓勵在地教師回鄉服務之具體誘因。</w:t>
      </w:r>
    </w:p>
    <w:p w:rsidR="00BE20B8" w:rsidRPr="00BE20B8" w:rsidRDefault="00BE20B8" w:rsidP="00BE20B8">
      <w:pPr>
        <w:ind w:leftChars="100" w:left="211" w:firstLineChars="100" w:firstLine="211"/>
      </w:pPr>
      <w:r w:rsidRPr="00BE20B8">
        <w:rPr>
          <w:rFonts w:hint="eastAsia"/>
        </w:rPr>
        <w:t>2.</w:t>
      </w:r>
      <w:r w:rsidRPr="00BE20B8">
        <w:rPr>
          <w:rFonts w:hint="eastAsia"/>
        </w:rPr>
        <w:t>依偏遠地區學校教育發展條例第</w:t>
      </w:r>
      <w:r w:rsidRPr="00BE20B8">
        <w:rPr>
          <w:rFonts w:hint="eastAsia"/>
        </w:rPr>
        <w:t>4</w:t>
      </w:r>
      <w:r w:rsidRPr="00BE20B8">
        <w:rPr>
          <w:rFonts w:hint="eastAsia"/>
        </w:rPr>
        <w:t>條規定，偏鄉公立學校依其交通、文化、生活機能、數位環境及社會經濟條件等面向，劃分為「偏遠」、「特殊偏遠」、「極度偏遠」等三級。</w:t>
      </w:r>
    </w:p>
    <w:p w:rsidR="00BE20B8" w:rsidRPr="00BE20B8" w:rsidRDefault="00BE20B8" w:rsidP="00BE20B8">
      <w:pPr>
        <w:ind w:leftChars="100" w:left="211" w:firstLineChars="100" w:firstLine="211"/>
      </w:pPr>
      <w:r w:rsidRPr="00BE20B8">
        <w:rPr>
          <w:rFonts w:hint="eastAsia"/>
        </w:rPr>
        <w:t>另檢視行政院人事總處所訂「各機關學校公教員工地域加給表」，加給種類分為山僻地區及離島地區，山僻地區又分為偏遠地區及高山地區二種，偏遠地區以服務處至最近公共汽車招呼站或火車站之距離認定，高山地區則以服務處之海拔認定。</w:t>
      </w:r>
    </w:p>
    <w:p w:rsidR="00BE20B8" w:rsidRPr="00BE20B8" w:rsidRDefault="00BE20B8" w:rsidP="00BE20B8">
      <w:pPr>
        <w:spacing w:line="370" w:lineRule="exact"/>
        <w:ind w:leftChars="100" w:left="211" w:firstLineChars="100" w:firstLine="211"/>
      </w:pPr>
      <w:r w:rsidRPr="00BE20B8">
        <w:rPr>
          <w:rFonts w:hint="eastAsia"/>
        </w:rPr>
        <w:lastRenderedPageBreak/>
        <w:t>惟前述二項法規對於偏遠地區之標準認定不同，造成部分縣市學校教職員工無法支領地域加給之矛盾情形，顯不合理，為維護偏鄉學生受教權益，建請教育部並同人事總處同步修正「偏遠地區學校認定標準」及「各機關學校公教員工地域加給表」，以符合教育現場實務狀況，而非僅以學校至公車站或火車站之距離作為加給之要件，請教育部以實際之作為支持照顧偏遠地區學校之教職員工，以減少偏鄉地區教師流動率。</w:t>
      </w:r>
    </w:p>
    <w:p w:rsidR="00BE20B8" w:rsidRPr="00BE20B8" w:rsidRDefault="00BE20B8" w:rsidP="00BE20B8">
      <w:pPr>
        <w:spacing w:line="370" w:lineRule="exact"/>
        <w:ind w:leftChars="100" w:left="211" w:firstLineChars="100" w:firstLine="211"/>
      </w:pPr>
      <w:r w:rsidRPr="00BE20B8">
        <w:rPr>
          <w:rFonts w:hint="eastAsia"/>
        </w:rPr>
        <w:t>二、爭取臺南市</w:t>
      </w:r>
      <w:r w:rsidRPr="00BE20B8">
        <w:rPr>
          <w:rFonts w:hint="eastAsia"/>
        </w:rPr>
        <w:t>112</w:t>
      </w:r>
      <w:r w:rsidRPr="00BE20B8">
        <w:rPr>
          <w:rFonts w:hint="eastAsia"/>
        </w:rPr>
        <w:t>年全運會場館修繕經費</w:t>
      </w:r>
    </w:p>
    <w:p w:rsidR="00BE20B8" w:rsidRPr="00BE20B8" w:rsidRDefault="00BE20B8" w:rsidP="00BE20B8">
      <w:pPr>
        <w:spacing w:line="370" w:lineRule="exact"/>
        <w:ind w:leftChars="100" w:left="211" w:firstLineChars="100" w:firstLine="211"/>
      </w:pPr>
      <w:r w:rsidRPr="00BE20B8">
        <w:rPr>
          <w:rFonts w:hint="eastAsia"/>
        </w:rPr>
        <w:t>全國運動會為我國規模最大、等級最高之綜合運動會，</w:t>
      </w:r>
      <w:r w:rsidRPr="00BE20B8">
        <w:rPr>
          <w:rFonts w:hint="eastAsia"/>
        </w:rPr>
        <w:t>112</w:t>
      </w:r>
      <w:r w:rsidRPr="00BE20B8">
        <w:rPr>
          <w:rFonts w:hint="eastAsia"/>
        </w:rPr>
        <w:t>年全運會睽違</w:t>
      </w:r>
      <w:r w:rsidRPr="00BE20B8">
        <w:rPr>
          <w:rFonts w:hint="eastAsia"/>
        </w:rPr>
        <w:t>16</w:t>
      </w:r>
      <w:r w:rsidRPr="00BE20B8">
        <w:rPr>
          <w:rFonts w:hint="eastAsia"/>
        </w:rPr>
        <w:t>年將再度由臺南市政府主辦，此為臺南市民引頸期盼之大型運動賽事，惟目前臺南市各體育場館與其他五都相比，部分場地已老舊破損不堪。為超前部署，臺南市體育處已於今年</w:t>
      </w:r>
      <w:r w:rsidRPr="00BE20B8">
        <w:rPr>
          <w:rFonts w:hint="eastAsia"/>
        </w:rPr>
        <w:t>3</w:t>
      </w:r>
      <w:r w:rsidRPr="00BE20B8">
        <w:rPr>
          <w:rFonts w:hint="eastAsia"/>
        </w:rPr>
        <w:t>月邀集全國各單項運動協會完成全市場館之會勘及盤點，發現許多場址亟需進行「地坪修繕、漏水改善、結構補強」等工程，且為配合</w:t>
      </w:r>
      <w:r w:rsidRPr="00BE20B8">
        <w:rPr>
          <w:rFonts w:hint="eastAsia"/>
        </w:rPr>
        <w:t>112</w:t>
      </w:r>
      <w:r w:rsidRPr="00BE20B8">
        <w:rPr>
          <w:rFonts w:hint="eastAsia"/>
        </w:rPr>
        <w:t>年全國運動會場館比賽需求，需進行弱勢族群之無障礙設施設備改善，如無障礙廁所、出入動線、緊急避難通知系統及聽障廣播系統等工程。</w:t>
      </w:r>
    </w:p>
    <w:p w:rsidR="00BE20B8" w:rsidRPr="00BE20B8" w:rsidRDefault="00BE20B8" w:rsidP="00BE20B8">
      <w:pPr>
        <w:spacing w:line="370" w:lineRule="exact"/>
        <w:ind w:leftChars="100" w:left="211" w:firstLineChars="100" w:firstLine="211"/>
      </w:pPr>
      <w:r w:rsidRPr="00BE20B8">
        <w:rPr>
          <w:rFonts w:hint="eastAsia"/>
        </w:rPr>
        <w:t>鑒此，臺南市體育處共提報</w:t>
      </w:r>
      <w:r w:rsidRPr="00BE20B8">
        <w:rPr>
          <w:rFonts w:hint="eastAsia"/>
        </w:rPr>
        <w:t>6</w:t>
      </w:r>
      <w:r w:rsidRPr="00BE20B8">
        <w:rPr>
          <w:rFonts w:hint="eastAsia"/>
        </w:rPr>
        <w:t>處市有場館：「臺南市永華體育場田徑場跑道及設備整修工程」、「臺南市立桌球館整建工程」、「六甲區多功能運動公園沙灘排球場整建計畫」、「臺南市立馬術場整建工程」、「臺南市立橄欖球場整修工程」、「臺南市立足球場整建工程」，所需經費共</w:t>
      </w:r>
      <w:r w:rsidRPr="00BE20B8">
        <w:rPr>
          <w:rFonts w:hint="eastAsia"/>
        </w:rPr>
        <w:t>1</w:t>
      </w:r>
      <w:r w:rsidRPr="00BE20B8">
        <w:rPr>
          <w:rFonts w:hint="eastAsia"/>
        </w:rPr>
        <w:t>億</w:t>
      </w:r>
      <w:r w:rsidRPr="00BE20B8">
        <w:rPr>
          <w:rFonts w:hint="eastAsia"/>
        </w:rPr>
        <w:t>8</w:t>
      </w:r>
      <w:r w:rsidRPr="00BE20B8">
        <w:rPr>
          <w:rFonts w:hint="eastAsia"/>
        </w:rPr>
        <w:t>千萬元；另有市屬學校</w:t>
      </w:r>
      <w:r w:rsidRPr="00BE20B8">
        <w:rPr>
          <w:rFonts w:hint="eastAsia"/>
        </w:rPr>
        <w:t>8</w:t>
      </w:r>
      <w:r w:rsidRPr="00BE20B8">
        <w:rPr>
          <w:rFonts w:hint="eastAsia"/>
        </w:rPr>
        <w:t>所之體育館將應辦「舉重、角力、空手道、體操、籃球、排球、手球」等比賽項目，整修經費約需</w:t>
      </w:r>
      <w:r w:rsidRPr="00BE20B8">
        <w:rPr>
          <w:rFonts w:hint="eastAsia"/>
        </w:rPr>
        <w:t>8</w:t>
      </w:r>
      <w:r w:rsidRPr="00BE20B8">
        <w:rPr>
          <w:rFonts w:hint="eastAsia"/>
        </w:rPr>
        <w:t>千</w:t>
      </w:r>
      <w:r w:rsidRPr="00BE20B8">
        <w:rPr>
          <w:rFonts w:hint="eastAsia"/>
        </w:rPr>
        <w:t>4</w:t>
      </w:r>
      <w:r w:rsidRPr="00BE20B8">
        <w:rPr>
          <w:rFonts w:hint="eastAsia"/>
        </w:rPr>
        <w:t>百萬元。</w:t>
      </w:r>
    </w:p>
    <w:p w:rsidR="00BE20B8" w:rsidRPr="00BE20B8" w:rsidRDefault="00BE20B8" w:rsidP="00BE20B8">
      <w:pPr>
        <w:spacing w:line="370" w:lineRule="exact"/>
        <w:ind w:leftChars="100" w:left="211" w:firstLineChars="100" w:firstLine="211"/>
      </w:pPr>
      <w:r w:rsidRPr="00BE20B8">
        <w:rPr>
          <w:rFonts w:hint="eastAsia"/>
        </w:rPr>
        <w:t>為了厚植選手實力及改善既有運動場地之不足，建請教育部體育處全力支持前瞻預算挹注臺南市體育場館設施設備改善經費，以滿足賽事之需求。</w:t>
      </w:r>
    </w:p>
    <w:p w:rsidR="00BE20B8" w:rsidRPr="00BE20B8" w:rsidRDefault="00BE20B8" w:rsidP="00BE20B8">
      <w:pPr>
        <w:spacing w:line="370" w:lineRule="exact"/>
        <w:ind w:leftChars="100" w:left="211" w:firstLineChars="100" w:firstLine="211"/>
      </w:pPr>
      <w:r w:rsidRPr="00BE20B8">
        <w:rPr>
          <w:rFonts w:hint="eastAsia"/>
        </w:rPr>
        <w:t>三、國家圖書館南部分館建置進度</w:t>
      </w:r>
    </w:p>
    <w:p w:rsidR="00BE20B8" w:rsidRPr="00BE20B8" w:rsidRDefault="00BE20B8" w:rsidP="00BE20B8">
      <w:pPr>
        <w:spacing w:line="370" w:lineRule="exact"/>
        <w:ind w:leftChars="100" w:left="211" w:firstLineChars="100" w:firstLine="211"/>
      </w:pPr>
      <w:r w:rsidRPr="00BE20B8">
        <w:rPr>
          <w:rFonts w:hint="eastAsia"/>
        </w:rPr>
        <w:t>閱讀為文化累積與知識推動之來源，國民閱讀率更是國家進步的象徵，國內現有的三座國立圖書館皆於北部、中部，唯獨南部仍未有國家級之典藏及研究中心，為了均衡南北教育文化設施，滿足南部鄉親對圖書資訊需求，同時解決國家圖書典藏空間不足問題，行政院核定於「國家圖書館南部分館暨聯合典藏中心建設計畫」總經費共</w:t>
      </w:r>
      <w:r w:rsidRPr="00BE20B8">
        <w:rPr>
          <w:rFonts w:hint="eastAsia"/>
        </w:rPr>
        <w:t>42</w:t>
      </w:r>
      <w:r w:rsidRPr="00BE20B8">
        <w:rPr>
          <w:rFonts w:hint="eastAsia"/>
        </w:rPr>
        <w:t>億</w:t>
      </w:r>
      <w:r w:rsidRPr="00BE20B8">
        <w:rPr>
          <w:rFonts w:hint="eastAsia"/>
        </w:rPr>
        <w:t>8,207</w:t>
      </w:r>
      <w:r w:rsidRPr="00BE20B8">
        <w:rPr>
          <w:rFonts w:hint="eastAsia"/>
        </w:rPr>
        <w:t>萬</w:t>
      </w:r>
      <w:r w:rsidRPr="00BE20B8">
        <w:rPr>
          <w:rFonts w:hint="eastAsia"/>
        </w:rPr>
        <w:t>7,000</w:t>
      </w:r>
      <w:r w:rsidRPr="00BE20B8">
        <w:rPr>
          <w:rFonts w:hint="eastAsia"/>
        </w:rPr>
        <w:t>元，籌建工作計畫以</w:t>
      </w:r>
      <w:r w:rsidRPr="00BE20B8">
        <w:rPr>
          <w:rFonts w:hint="eastAsia"/>
        </w:rPr>
        <w:t>4</w:t>
      </w:r>
      <w:r w:rsidRPr="00BE20B8">
        <w:rPr>
          <w:rFonts w:hint="eastAsia"/>
        </w:rPr>
        <w:t>年（</w:t>
      </w:r>
      <w:r w:rsidRPr="00BE20B8">
        <w:rPr>
          <w:rFonts w:hint="eastAsia"/>
        </w:rPr>
        <w:t>107-110</w:t>
      </w:r>
      <w:r w:rsidRPr="00BE20B8">
        <w:rPr>
          <w:rFonts w:hint="eastAsia"/>
        </w:rPr>
        <w:t>年）分期辦理，但該計畫自</w:t>
      </w:r>
      <w:r w:rsidRPr="00BE20B8">
        <w:rPr>
          <w:rFonts w:hint="eastAsia"/>
        </w:rPr>
        <w:t>106</w:t>
      </w:r>
      <w:r w:rsidRPr="00BE20B8">
        <w:rPr>
          <w:rFonts w:hint="eastAsia"/>
        </w:rPr>
        <w:t>年核定至今，仍然「只聞樓梯響，不見人下來」，國圖南館在舉行奠基典禮之後，後續籌建工作卻一直不見進展，此為臺南鄉親關切之重大建設，建請行政院說明建設進度延宕原因。</w:t>
      </w:r>
    </w:p>
    <w:p w:rsidR="00BE20B8" w:rsidRPr="00BE20B8" w:rsidRDefault="00BE20B8" w:rsidP="00BE20B8">
      <w:pPr>
        <w:spacing w:line="370" w:lineRule="exact"/>
        <w:ind w:leftChars="100" w:left="211" w:firstLineChars="100" w:firstLine="211"/>
      </w:pPr>
      <w:r w:rsidRPr="00BE20B8">
        <w:rPr>
          <w:rFonts w:hint="eastAsia"/>
        </w:rPr>
        <w:t>過去國家建設長期重北輕南，而國家圖書館南部分館之建置，攸關了台灣南北教育圖書資源落差與資訊取得公平性的問題，為了打造南臺灣知識服務殿堂，帶動溪北地區發展榮景，請行政院承諾盡速協助臺南市政府研商解決土地相關問題，並提出提出具體建置時程計畫。</w:t>
      </w:r>
    </w:p>
    <w:p w:rsidR="00BE20B8" w:rsidRPr="00BE20B8" w:rsidRDefault="00BE20B8" w:rsidP="00BE20B8">
      <w:pPr>
        <w:spacing w:line="370" w:lineRule="exact"/>
        <w:ind w:left="211" w:hangingChars="100" w:hanging="211"/>
      </w:pPr>
      <w:r w:rsidRPr="00BE20B8">
        <w:rPr>
          <w:rFonts w:eastAsia="華康中黑體" w:hint="eastAsia"/>
        </w:rPr>
        <w:t>主席：</w:t>
      </w:r>
      <w:r w:rsidRPr="00BE20B8">
        <w:rPr>
          <w:rFonts w:hint="eastAsia"/>
        </w:rPr>
        <w:t>報告院會，教育及文化組之質詢已詢答完畢，休息</w:t>
      </w:r>
      <w:r w:rsidRPr="00BE20B8">
        <w:rPr>
          <w:rFonts w:hint="eastAsia"/>
        </w:rPr>
        <w:t>5</w:t>
      </w:r>
      <w:r w:rsidRPr="00BE20B8">
        <w:rPr>
          <w:rFonts w:hint="eastAsia"/>
        </w:rPr>
        <w:t>分鐘，休息之後進行交通組之質詢。現在休息。</w:t>
      </w:r>
    </w:p>
    <w:p w:rsidR="00BE20B8" w:rsidRPr="00BE20B8" w:rsidRDefault="00BE20B8" w:rsidP="00BE20B8">
      <w:pPr>
        <w:spacing w:line="370" w:lineRule="exact"/>
      </w:pPr>
      <w:r w:rsidRPr="00BE20B8">
        <w:rPr>
          <w:rFonts w:eastAsia="華康中黑體" w:hint="eastAsia"/>
        </w:rPr>
        <w:t>休息</w:t>
      </w:r>
      <w:r w:rsidRPr="00BE20B8">
        <w:rPr>
          <w:rFonts w:hint="eastAsia"/>
        </w:rPr>
        <w:t>（</w:t>
      </w:r>
      <w:r w:rsidRPr="00BE20B8">
        <w:rPr>
          <w:rFonts w:hint="eastAsia"/>
        </w:rPr>
        <w:t>15</w:t>
      </w:r>
      <w:r w:rsidRPr="00BE20B8">
        <w:rPr>
          <w:rFonts w:hint="eastAsia"/>
        </w:rPr>
        <w:t>時</w:t>
      </w:r>
      <w:r w:rsidRPr="00BE20B8">
        <w:rPr>
          <w:rFonts w:hint="eastAsia"/>
        </w:rPr>
        <w:t>35</w:t>
      </w:r>
      <w:r w:rsidRPr="00BE20B8">
        <w:rPr>
          <w:rFonts w:hint="eastAsia"/>
        </w:rPr>
        <w:t>分）</w:t>
      </w:r>
    </w:p>
    <w:p w:rsidR="00BE20B8" w:rsidRPr="00BE20B8" w:rsidRDefault="00BE20B8" w:rsidP="00BE20B8">
      <w:pPr>
        <w:spacing w:line="370" w:lineRule="exact"/>
      </w:pPr>
      <w:r w:rsidRPr="00BE20B8">
        <w:rPr>
          <w:rFonts w:eastAsia="華康中黑體" w:hint="eastAsia"/>
        </w:rPr>
        <w:t>繼續開會</w:t>
      </w:r>
      <w:r w:rsidRPr="00BE20B8">
        <w:rPr>
          <w:rFonts w:hint="eastAsia"/>
        </w:rPr>
        <w:t>（</w:t>
      </w:r>
      <w:r w:rsidRPr="00BE20B8">
        <w:rPr>
          <w:rFonts w:hint="eastAsia"/>
        </w:rPr>
        <w:t>15</w:t>
      </w:r>
      <w:r w:rsidRPr="00BE20B8">
        <w:rPr>
          <w:rFonts w:hint="eastAsia"/>
        </w:rPr>
        <w:t>時</w:t>
      </w:r>
      <w:r w:rsidRPr="00BE20B8">
        <w:rPr>
          <w:rFonts w:hint="eastAsia"/>
        </w:rPr>
        <w:t>41</w:t>
      </w:r>
      <w:r w:rsidRPr="00BE20B8">
        <w:rPr>
          <w:rFonts w:hint="eastAsia"/>
        </w:rPr>
        <w:t>分）</w:t>
      </w:r>
    </w:p>
    <w:p w:rsidR="00BE20B8" w:rsidRPr="00BE20B8" w:rsidRDefault="00BE20B8" w:rsidP="00BE20B8">
      <w:pPr>
        <w:spacing w:line="370" w:lineRule="exact"/>
        <w:ind w:left="211" w:hangingChars="100" w:hanging="211"/>
      </w:pPr>
      <w:r w:rsidRPr="00BE20B8">
        <w:rPr>
          <w:rFonts w:eastAsia="華康中黑體" w:hint="eastAsia"/>
        </w:rPr>
        <w:t>主席：</w:t>
      </w:r>
      <w:r w:rsidRPr="00BE20B8">
        <w:rPr>
          <w:rFonts w:hint="eastAsia"/>
        </w:rPr>
        <w:t>現在繼續開會，進行交通組之質詢。</w:t>
      </w:r>
    </w:p>
    <w:p w:rsidR="00BE20B8" w:rsidRPr="00BE20B8" w:rsidRDefault="00BE20B8" w:rsidP="00BE20B8">
      <w:pPr>
        <w:spacing w:line="370" w:lineRule="exact"/>
        <w:ind w:leftChars="100" w:left="211" w:firstLineChars="100" w:firstLine="211"/>
      </w:pPr>
      <w:r w:rsidRPr="00BE20B8">
        <w:rPr>
          <w:rFonts w:hint="eastAsia"/>
        </w:rPr>
        <w:t>請楊委員曜質詢，詢答時間</w:t>
      </w:r>
      <w:r w:rsidRPr="00BE20B8">
        <w:rPr>
          <w:rFonts w:hint="eastAsia"/>
        </w:rPr>
        <w:t>15</w:t>
      </w:r>
      <w:r w:rsidRPr="00BE20B8">
        <w:rPr>
          <w:rFonts w:hint="eastAsia"/>
        </w:rPr>
        <w:t>分鐘。</w:t>
      </w:r>
    </w:p>
    <w:p w:rsidR="00BE20B8" w:rsidRPr="00BE20B8" w:rsidRDefault="00BE20B8" w:rsidP="00BE20B8">
      <w:pPr>
        <w:spacing w:line="370" w:lineRule="exact"/>
        <w:ind w:left="211" w:hangingChars="100" w:hanging="211"/>
      </w:pPr>
      <w:r w:rsidRPr="00BE20B8">
        <w:rPr>
          <w:rFonts w:eastAsia="華康中黑體" w:hint="eastAsia"/>
        </w:rPr>
        <w:lastRenderedPageBreak/>
        <w:t>楊委員曜：</w:t>
      </w:r>
      <w:r w:rsidRPr="00BE20B8">
        <w:rPr>
          <w:rFonts w:hint="eastAsia"/>
        </w:rPr>
        <w:t>（</w:t>
      </w:r>
      <w:r w:rsidRPr="00BE20B8">
        <w:rPr>
          <w:rFonts w:hint="eastAsia"/>
        </w:rPr>
        <w:t>15</w:t>
      </w:r>
      <w:r w:rsidRPr="00BE20B8">
        <w:rPr>
          <w:rFonts w:hint="eastAsia"/>
        </w:rPr>
        <w:t>時</w:t>
      </w:r>
      <w:r w:rsidRPr="00BE20B8">
        <w:rPr>
          <w:rFonts w:hint="eastAsia"/>
        </w:rPr>
        <w:t>41</w:t>
      </w:r>
      <w:r w:rsidRPr="00BE20B8">
        <w:rPr>
          <w:rFonts w:hint="eastAsia"/>
        </w:rPr>
        <w:t>分）主席、行政院蘇院長、各部會首長、各位同仁。我想與交通部林部長討論幾個與澎湖有關的問題。首先，五年前我們選擇在澎湖觀光淡季時推出澎湖秋瘋季，到今年已經第五屆了；而三年前陳光復縣長在澎湖舉辦世界最美麗海灣組織年會，故觀光局也配合於澎湖舉辦燈光節。今年的燈光節可說是豐收的一年，不僅旅客豐收，藝術燈區與主題燈區在國際設計獎中獲得四大獎項，可見這樣的活動必須持續辦理！有鑑於此，當蔡英文總統於去年</w:t>
      </w:r>
      <w:r w:rsidRPr="00BE20B8">
        <w:rPr>
          <w:rFonts w:hint="eastAsia"/>
        </w:rPr>
        <w:t>9</w:t>
      </w:r>
      <w:r w:rsidRPr="00BE20B8">
        <w:rPr>
          <w:rFonts w:hint="eastAsia"/>
        </w:rPr>
        <w:t>月到澎湖時，我在公開場合要求總統，雖然經費不確定，但希望燈光節的舉辦經費只增不減，總統答應了！我知道今年因為疫情關係，交通部經費非常拮据，但部長願不願意答應在明年幫總統履行此一承諾？</w:t>
      </w:r>
    </w:p>
    <w:p w:rsidR="00BE20B8" w:rsidRPr="00BE20B8" w:rsidRDefault="00BE20B8" w:rsidP="00BE20B8">
      <w:pPr>
        <w:spacing w:line="370" w:lineRule="exact"/>
        <w:ind w:left="211" w:hangingChars="100" w:hanging="211"/>
      </w:pPr>
      <w:r w:rsidRPr="00BE20B8">
        <w:rPr>
          <w:rFonts w:eastAsia="華康中黑體" w:hint="eastAsia"/>
        </w:rPr>
        <w:t>主席：</w:t>
      </w:r>
      <w:r w:rsidRPr="00BE20B8">
        <w:rPr>
          <w:rFonts w:hint="eastAsia"/>
        </w:rPr>
        <w:t>請交通部林部長答復。</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主席、各位委員。委員長年推動澎湖觀光，誠如委員所說，秋冬季節是澎湖觀光淡季，而我們希望澎湖四季都能有遊客，為此，除必須有固定活動外，也要建立品牌。現在燈光節已經逐漸樹立品牌，我們也一定大力支持，預算方面也會優先編列。現在管理上以澎湖國家風景管理處為主，其預算比較有限……</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除了澎管處的預算以外，我想觀光局也必須挪出一些，如此才夠支撐明年的舉辦經費。如同部長所說，一個活動品牌的建立不容易，但要摧毀卻很簡單！巧婦難為無米之炊，沒有錢就萬萬不能，</w:t>
      </w:r>
      <w:r w:rsidR="00946610">
        <w:rPr>
          <w:rFonts w:hint="eastAsia"/>
        </w:rPr>
        <w:t>因</w:t>
      </w:r>
      <w:r w:rsidRPr="00BE20B8">
        <w:rPr>
          <w:rFonts w:hint="eastAsia"/>
        </w:rPr>
        <w:t>此可否請部長明確承諾，幫蔡總統履行他對澎湖人的承諾？有沒有辦法？</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我來瞭解一下……</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我向部長報告一下今年的預算，今年總共花了</w:t>
      </w:r>
      <w:r w:rsidRPr="00BE20B8">
        <w:rPr>
          <w:rFonts w:hint="eastAsia"/>
        </w:rPr>
        <w:t>5,300</w:t>
      </w:r>
      <w:r w:rsidRPr="00BE20B8">
        <w:rPr>
          <w:rFonts w:hint="eastAsia"/>
        </w:rPr>
        <w:t>萬元！我想這樣的預算數，不管對交通部或是觀光局來說並不是一個很龐大的數字！</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但這會占風管處預算滿大的比例，所以除了觀光局，其他單位……</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觀光局和其他單位也都會出一些錢。</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其實交通部所有單位都有在澎湖設點，譬如航港局、港務公司、民航局、公路總局等，而這個活動也包含各方面的預算支出，包括國內住宿和行銷……</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我覺得部長把錢花在其他地方時都花得順手，為何不願承諾澎湖燈光節</w:t>
      </w:r>
      <w:r w:rsidRPr="00BE20B8">
        <w:rPr>
          <w:rFonts w:hint="eastAsia"/>
        </w:rPr>
        <w:t>5,000</w:t>
      </w:r>
      <w:r w:rsidRPr="00BE20B8">
        <w:rPr>
          <w:rFonts w:hint="eastAsia"/>
        </w:rPr>
        <w:t>萬元左右的預算？這是蔡英文總統所承諾過的，而你作為民進黨所任命的閣員，對於這樣的預算數你無法在這裡答應本席，本席有一點驚訝！</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其實今年對這個活動的預算算是編最多的……</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我去年就知道今年編最多，才會要求總統答應澎湖人預算只增不減！我現在並不是要你明年增加多少預算，只是希望明年預算不能減少，這樣你都無法答應？這會讓我不知該怎麼繼續質詢下去了！</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我可以答應，這有什麼問題？問題在於如何籌措經費！所以我會請風管處做活動規劃並預算編列，我們會全力支持！</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關於籌措經費，不管是國旅組或國際組，全部都可以出一點錢！</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我們一定讓活動辦得一次比一次好</w:t>
      </w:r>
      <w:r w:rsidR="00946610">
        <w:rPr>
          <w:rFonts w:hint="eastAsia"/>
        </w:rPr>
        <w:t>、</w:t>
      </w:r>
      <w:r w:rsidRPr="00BE20B8">
        <w:rPr>
          <w:rFonts w:hint="eastAsia"/>
        </w:rPr>
        <w:t>一次比一次更精彩，至於預算方面，我們也會全力支持！其實澎湖風管處一年的預算也才兩億多</w:t>
      </w:r>
      <w:r w:rsidR="00946610">
        <w:rPr>
          <w:rFonts w:hint="eastAsia"/>
        </w:rPr>
        <w:t>元</w:t>
      </w:r>
      <w:r w:rsidRPr="00BE20B8">
        <w:rPr>
          <w:rFonts w:hint="eastAsia"/>
        </w:rPr>
        <w:t>，把其中的</w:t>
      </w:r>
      <w:r w:rsidRPr="00BE20B8">
        <w:rPr>
          <w:rFonts w:hint="eastAsia"/>
        </w:rPr>
        <w:t>5,000</w:t>
      </w:r>
      <w:r w:rsidRPr="00BE20B8">
        <w:rPr>
          <w:rFonts w:hint="eastAsia"/>
        </w:rPr>
        <w:t>萬元用在這裡，正代表我們對這件事的重視！</w:t>
      </w:r>
    </w:p>
    <w:p w:rsidR="00BE20B8" w:rsidRPr="00BE20B8" w:rsidRDefault="00BE20B8" w:rsidP="00BE20B8">
      <w:pPr>
        <w:spacing w:line="370" w:lineRule="exact"/>
        <w:ind w:left="211" w:hangingChars="100" w:hanging="211"/>
      </w:pPr>
      <w:r w:rsidRPr="00BE20B8">
        <w:rPr>
          <w:rFonts w:eastAsia="華康中黑體" w:hint="eastAsia"/>
        </w:rPr>
        <w:lastRenderedPageBreak/>
        <w:t>楊委員曜：</w:t>
      </w:r>
      <w:r w:rsidRPr="00BE20B8">
        <w:rPr>
          <w:rFonts w:hint="eastAsia"/>
        </w:rPr>
        <w:t>沒有！其實有一部分是觀光局的錢……</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當然局本部也要支持！其實澎湖……</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沒關係，反正部長習慣為難我了！這一題你的答復我非常不滿意！我想也沒有澎湖人會滿意！光今年一年，你花了多少錢？現在不過才</w:t>
      </w:r>
      <w:r w:rsidRPr="00BE20B8">
        <w:rPr>
          <w:rFonts w:hint="eastAsia"/>
        </w:rPr>
        <w:t>5,000</w:t>
      </w:r>
      <w:r w:rsidRPr="00BE20B8">
        <w:rPr>
          <w:rFonts w:hint="eastAsia"/>
        </w:rPr>
        <w:t>萬元，你就跟我討論了</w:t>
      </w:r>
      <w:r w:rsidRPr="00BE20B8">
        <w:rPr>
          <w:rFonts w:hint="eastAsia"/>
        </w:rPr>
        <w:t>6</w:t>
      </w:r>
      <w:r w:rsidRPr="00BE20B8">
        <w:rPr>
          <w:rFonts w:hint="eastAsia"/>
        </w:rPr>
        <w:t>分鐘？我已經講過，這是總統的承諾！不知為何民進黨執政下所任用的閣員，竟不願意幫總統落實他對鄉親的承諾？這讓我不知道該怎麼問下去！</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我們會全力支持，今年編在澎湖的預算，包括安心旅遊及其他補助所請領的，其實是高……</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那個全臺灣都有！</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沒有！澎湖的比例是最高的！</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那個全臺灣都有！澎湖的比例高是因為澎湖的旅遊品質好，和公部門沒有很大關係，好不好？</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有關係！</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好，有關係就有關係！</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我們會全力支持！既然委員如此重視，我們一定在原來的預算基礎上……</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我一輩子都很重視澎湖，不用部長說！澎湖人都知道我重視澎湖的各項問題！第二個問題是，臺華輪汰建案在澎湖縣政府延宕了八、九年後，現在航港局正積極並確實、迅速汰建中，請部長注意一下進度，希望能夠如期完工！</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好。</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接下來想請教部長幾個有關全臺灣的大政策問題。第一個是國旅補貼，我剛剛說過，澎湖要個</w:t>
      </w:r>
      <w:r w:rsidRPr="00BE20B8">
        <w:rPr>
          <w:rFonts w:hint="eastAsia"/>
        </w:rPr>
        <w:t>5,000</w:t>
      </w:r>
      <w:r w:rsidRPr="00BE20B8">
        <w:rPr>
          <w:rFonts w:hint="eastAsia"/>
        </w:rPr>
        <w:t>萬元預算讓部長覺得很多，但你在補貼……</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已經比過去多了！</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但你在補貼國旅時，從疫情還沒解封，我就與觀光局一再討論並建議，國旅補貼一定要從</w:t>
      </w:r>
      <w:r w:rsidRPr="00BE20B8">
        <w:rPr>
          <w:rFonts w:hint="eastAsia"/>
        </w:rPr>
        <w:t>9</w:t>
      </w:r>
      <w:r w:rsidRPr="00BE20B8">
        <w:rPr>
          <w:rFonts w:hint="eastAsia"/>
        </w:rPr>
        <w:t>月開始，因為旅遊已經成為臺灣人生活的一部分，往年</w:t>
      </w:r>
      <w:r w:rsidRPr="00BE20B8">
        <w:rPr>
          <w:rFonts w:hint="eastAsia"/>
        </w:rPr>
        <w:t>7</w:t>
      </w:r>
      <w:r w:rsidRPr="00BE20B8">
        <w:rPr>
          <w:rFonts w:hint="eastAsia"/>
        </w:rPr>
        <w:t>、</w:t>
      </w:r>
      <w:r w:rsidRPr="00BE20B8">
        <w:rPr>
          <w:rFonts w:hint="eastAsia"/>
        </w:rPr>
        <w:t>8</w:t>
      </w:r>
      <w:r w:rsidRPr="00BE20B8">
        <w:rPr>
          <w:rFonts w:hint="eastAsia"/>
        </w:rPr>
        <w:t>月小孩子放暑假都會出國玩，今年國外不能去，國旅其實根本不需要你補貼啦</w:t>
      </w:r>
      <w:r w:rsidR="00946610">
        <w:rPr>
          <w:rFonts w:hint="eastAsia"/>
        </w:rPr>
        <w:t>！</w:t>
      </w:r>
      <w:r w:rsidRPr="00BE20B8">
        <w:rPr>
          <w:rFonts w:hint="eastAsia"/>
        </w:rPr>
        <w:t>還搭配行政院推出的三倍券，三倍券是一般性的補貼，所以疫情一解封，就必須要馬上推動，這個沒有問題。可是各部會個別的補助必須要看時機，說實在的，澎湖有所謂的秋瘋季，為什麼？因為澎湖的秋瘋季就是要在最沒有人潮的時候來推動，這個才是執政的本領啊</w:t>
      </w:r>
      <w:r w:rsidR="00946610">
        <w:rPr>
          <w:rFonts w:hint="eastAsia"/>
        </w:rPr>
        <w:t>！</w:t>
      </w:r>
      <w:r w:rsidRPr="00BE20B8">
        <w:rPr>
          <w:rFonts w:hint="eastAsia"/>
        </w:rPr>
        <w:t>結果部長卻急著要搶功勞、急著宣布要從</w:t>
      </w:r>
      <w:r w:rsidRPr="00BE20B8">
        <w:rPr>
          <w:rFonts w:hint="eastAsia"/>
        </w:rPr>
        <w:t>7</w:t>
      </w:r>
      <w:r w:rsidRPr="00BE20B8">
        <w:rPr>
          <w:rFonts w:hint="eastAsia"/>
        </w:rPr>
        <w:t>月開始補助，補助到</w:t>
      </w:r>
      <w:r w:rsidRPr="00BE20B8">
        <w:rPr>
          <w:rFonts w:hint="eastAsia"/>
        </w:rPr>
        <w:t>10</w:t>
      </w:r>
      <w:r w:rsidRPr="00BE20B8">
        <w:rPr>
          <w:rFonts w:hint="eastAsia"/>
        </w:rPr>
        <w:t>月，可是</w:t>
      </w:r>
      <w:r w:rsidRPr="00BE20B8">
        <w:rPr>
          <w:rFonts w:hint="eastAsia"/>
        </w:rPr>
        <w:t>11</w:t>
      </w:r>
      <w:r w:rsidRPr="00BE20B8">
        <w:rPr>
          <w:rFonts w:hint="eastAsia"/>
        </w:rPr>
        <w:t>、</w:t>
      </w:r>
      <w:r w:rsidRPr="00BE20B8">
        <w:rPr>
          <w:rFonts w:hint="eastAsia"/>
        </w:rPr>
        <w:t>12</w:t>
      </w:r>
      <w:r w:rsidRPr="00BE20B8">
        <w:rPr>
          <w:rFonts w:hint="eastAsia"/>
        </w:rPr>
        <w:t>月時臺灣的國旅又進入寒冬，如果當時部長能夠接地氣一點、政策思考更周延一點，你不至於搶在</w:t>
      </w:r>
      <w:r w:rsidRPr="00BE20B8">
        <w:rPr>
          <w:rFonts w:hint="eastAsia"/>
        </w:rPr>
        <w:t>7</w:t>
      </w:r>
      <w:r w:rsidRPr="00BE20B8">
        <w:rPr>
          <w:rFonts w:hint="eastAsia"/>
        </w:rPr>
        <w:t>月就開始實施。因為民眾在</w:t>
      </w:r>
      <w:r w:rsidRPr="00BE20B8">
        <w:rPr>
          <w:rFonts w:hint="eastAsia"/>
        </w:rPr>
        <w:t>7</w:t>
      </w:r>
      <w:r w:rsidRPr="00BE20B8">
        <w:rPr>
          <w:rFonts w:hint="eastAsia"/>
        </w:rPr>
        <w:t>月的時候本來就會出去玩，當時根本不需要補助，民眾就會花自己的錢出去玩，到了</w:t>
      </w:r>
      <w:r w:rsidRPr="00BE20B8">
        <w:rPr>
          <w:rFonts w:hint="eastAsia"/>
        </w:rPr>
        <w:t>9</w:t>
      </w:r>
      <w:r w:rsidRPr="00BE20B8">
        <w:rPr>
          <w:rFonts w:hint="eastAsia"/>
        </w:rPr>
        <w:t>月至</w:t>
      </w:r>
      <w:r w:rsidRPr="00BE20B8">
        <w:rPr>
          <w:rFonts w:hint="eastAsia"/>
        </w:rPr>
        <w:t>12</w:t>
      </w:r>
      <w:r w:rsidRPr="00BE20B8">
        <w:rPr>
          <w:rFonts w:hint="eastAsia"/>
        </w:rPr>
        <w:t>月，政府再來加碼補貼，他會再玩一次，這個才有促進經濟的可能嘛</w:t>
      </w:r>
      <w:r w:rsidR="00946610">
        <w:rPr>
          <w:rFonts w:hint="eastAsia"/>
        </w:rPr>
        <w:t>！</w:t>
      </w:r>
      <w:r w:rsidRPr="00BE20B8">
        <w:rPr>
          <w:rFonts w:hint="eastAsia"/>
        </w:rPr>
        <w:t>所以我才會說部長這個用藥時機其實是錯的啦</w:t>
      </w:r>
      <w:r w:rsidR="00946610">
        <w:rPr>
          <w:rFonts w:hint="eastAsia"/>
        </w:rPr>
        <w:t>！</w:t>
      </w:r>
      <w:r w:rsidRPr="00BE20B8">
        <w:rPr>
          <w:rFonts w:hint="eastAsia"/>
        </w:rPr>
        <w:t>這也充分顯示部長對於國人的生活習慣，事實上是不太瞭解的。</w:t>
      </w:r>
    </w:p>
    <w:p w:rsidR="00BE20B8" w:rsidRPr="00BE20B8" w:rsidRDefault="00BE20B8" w:rsidP="00BE20B8">
      <w:pPr>
        <w:spacing w:line="370" w:lineRule="exact"/>
        <w:ind w:leftChars="100" w:left="211" w:firstLineChars="100" w:firstLine="211"/>
      </w:pPr>
      <w:r w:rsidRPr="00BE20B8">
        <w:rPr>
          <w:rFonts w:hint="eastAsia"/>
        </w:rPr>
        <w:t>第二個政策是孝親專案，本席來立法院第</w:t>
      </w:r>
      <w:r w:rsidRPr="00BE20B8">
        <w:rPr>
          <w:rFonts w:hint="eastAsia"/>
        </w:rPr>
        <w:t>9</w:t>
      </w:r>
      <w:r w:rsidRPr="00BE20B8">
        <w:rPr>
          <w:rFonts w:hint="eastAsia"/>
        </w:rPr>
        <w:t>年了，部長是我遇到能力最好的部長，因為以前的部長都在疏運，像我們楊曜立委團隊，每年過年時，我們回到家要吃年夜飯時，大概都八、九點了，都是為了要疏運。我們不會要求在臺灣的遊子不要返鄉過年，因為返鄉過年其實是遊</w:t>
      </w:r>
      <w:r w:rsidRPr="00BE20B8">
        <w:rPr>
          <w:rFonts w:hint="eastAsia"/>
        </w:rPr>
        <w:lastRenderedPageBreak/>
        <w:t>子跟故鄉連結一個很重要的時間點，結果你現在卻不是這樣做，你因為擔心塞車，就推出孝親專案，花錢來解決疏運問題，這個點子部長你想得到，其實我還滿不可思議的。也就是說，對於這樣的專案，本席其實是認為一點意義都沒有的，一點點意義都沒有。假如可以這樣做的話，楊曜立委服務處跟澎湖縣政府，甚至馬祖、金門，就不用每一年在疏運的時候都要耗費那麼多的心力了，如果是花錢就可以解決的問題，根本沒有辦法顯示出施政的本領啦！</w:t>
      </w:r>
    </w:p>
    <w:p w:rsidR="00BE20B8" w:rsidRPr="00BE20B8" w:rsidRDefault="00BE20B8" w:rsidP="00BE20B8">
      <w:pPr>
        <w:spacing w:line="370" w:lineRule="exact"/>
        <w:ind w:leftChars="100" w:left="211" w:firstLineChars="100" w:firstLine="211"/>
      </w:pPr>
      <w:r w:rsidRPr="00BE20B8">
        <w:rPr>
          <w:rFonts w:hint="eastAsia"/>
        </w:rPr>
        <w:t>最後，我還是要跟部長探討一個問題，最近幾年部長到底替澎湖做了什麼事？部長，這個</w:t>
      </w:r>
      <w:r w:rsidRPr="00BE20B8">
        <w:rPr>
          <w:rFonts w:hint="eastAsia"/>
        </w:rPr>
        <w:t>LINE</w:t>
      </w:r>
      <w:r w:rsidRPr="00BE20B8">
        <w:rPr>
          <w:rFonts w:hint="eastAsia"/>
        </w:rPr>
        <w:t>是你的吧？這個</w:t>
      </w:r>
      <w:r w:rsidRPr="00BE20B8">
        <w:rPr>
          <w:rFonts w:hint="eastAsia"/>
        </w:rPr>
        <w:t>LIN</w:t>
      </w:r>
      <w:r w:rsidR="00946610">
        <w:rPr>
          <w:rFonts w:hint="eastAsia"/>
        </w:rPr>
        <w:t>E</w:t>
      </w:r>
      <w:r w:rsidRPr="00BE20B8">
        <w:rPr>
          <w:rFonts w:hint="eastAsia"/>
        </w:rPr>
        <w:t>是你的，因為我有你的</w:t>
      </w:r>
      <w:r w:rsidRPr="00BE20B8">
        <w:rPr>
          <w:rFonts w:hint="eastAsia"/>
        </w:rPr>
        <w:t>LINE</w:t>
      </w:r>
      <w:r w:rsidRPr="00BE20B8">
        <w:rPr>
          <w:rFonts w:hint="eastAsia"/>
        </w:rPr>
        <w:t>，那個人頭沒有錯。我在</w:t>
      </w:r>
      <w:r w:rsidRPr="00BE20B8">
        <w:rPr>
          <w:rFonts w:hint="eastAsia"/>
        </w:rPr>
        <w:t>10</w:t>
      </w:r>
      <w:r w:rsidRPr="00BE20B8">
        <w:rPr>
          <w:rFonts w:hint="eastAsia"/>
        </w:rPr>
        <w:t>月中的時候，因為國旅補貼還沒結束，航班大砍，有澎湖鄉親要回去奔喪、出院要回到澎湖，需要</w:t>
      </w:r>
      <w:r w:rsidRPr="00BE20B8">
        <w:rPr>
          <w:rFonts w:hint="eastAsia"/>
        </w:rPr>
        <w:t>5</w:t>
      </w:r>
      <w:r w:rsidRPr="00BE20B8">
        <w:rPr>
          <w:rFonts w:hint="eastAsia"/>
        </w:rPr>
        <w:t>個位子，從早上補到晚上，所以我連發了兩篇臉書大罵交通部林佳龍部長。結果你不回應我的問題，不解決班機的問題，你就傳了這個</w:t>
      </w:r>
      <w:r w:rsidRPr="00BE20B8">
        <w:rPr>
          <w:rFonts w:hint="eastAsia"/>
        </w:rPr>
        <w:t>LINE</w:t>
      </w:r>
      <w:r w:rsidRPr="00BE20B8">
        <w:rPr>
          <w:rFonts w:hint="eastAsia"/>
        </w:rPr>
        <w:t>，講了很多</w:t>
      </w:r>
      <w:r w:rsidR="00946610">
        <w:rPr>
          <w:rFonts w:hint="eastAsia"/>
        </w:rPr>
        <w:t>、</w:t>
      </w:r>
      <w:r w:rsidRPr="00BE20B8">
        <w:rPr>
          <w:rFonts w:hint="eastAsia"/>
        </w:rPr>
        <w:t>很多你替澎湖做的事情，從澎防部遷移一直說到你要在澎湖推動新澎湖灣港市開發計畫。澎防部根本還沒有遷移，新的營舍還沒有蓋，舊的營舍還沒有遷走，你怎麼會有這個計畫呢？你這個計畫只有紙上談兵啦</w:t>
      </w:r>
      <w:r w:rsidR="00946610">
        <w:rPr>
          <w:rFonts w:hint="eastAsia"/>
        </w:rPr>
        <w:t>！</w:t>
      </w:r>
      <w:r w:rsidRPr="00BE20B8">
        <w:rPr>
          <w:rFonts w:hint="eastAsia"/>
        </w:rPr>
        <w:t>這個你很會我知道，可是這個不能當作你替澎湖做的建設！</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可是委員，以前你在臉書上都是稱讚我耶</w:t>
      </w:r>
      <w:r w:rsidR="00946610">
        <w:rPr>
          <w:rFonts w:hint="eastAsia"/>
        </w:rPr>
        <w:t>！</w:t>
      </w:r>
      <w:r w:rsidRPr="00BE20B8">
        <w:rPr>
          <w:rFonts w:hint="eastAsia"/>
        </w:rPr>
        <w:t>這些都是在你臉書上出現過的肯定啊</w:t>
      </w:r>
      <w:r w:rsidR="00946610">
        <w:rPr>
          <w:rFonts w:hint="eastAsia"/>
        </w:rPr>
        <w:t>！</w:t>
      </w:r>
      <w:r w:rsidRPr="00BE20B8">
        <w:rPr>
          <w:rFonts w:hint="eastAsia"/>
        </w:rPr>
        <w:t>我還跑了很多場合，包括跟你去菜市場巡視，還開記者會，結果你現在卻說這些統統不是，這樣我只好重新再檢討一下。</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部長，這個是這樣子啦</w:t>
      </w:r>
      <w:r w:rsidR="00946610">
        <w:rPr>
          <w:rFonts w:hint="eastAsia"/>
        </w:rPr>
        <w:t>！</w:t>
      </w:r>
      <w:r w:rsidRPr="00BE20B8">
        <w:rPr>
          <w:rFonts w:hint="eastAsia"/>
        </w:rPr>
        <w:t>我告訴你，因為你說的是建設，假如你是說規劃，那我接受，可是這個建設還沒有開始嘛！你不應該為了要搶功勞太早去搶啦</w:t>
      </w:r>
      <w:r w:rsidR="00946610">
        <w:rPr>
          <w:rFonts w:hint="eastAsia"/>
        </w:rPr>
        <w:t>！</w:t>
      </w:r>
      <w:r w:rsidRPr="00BE20B8">
        <w:rPr>
          <w:rFonts w:hint="eastAsia"/>
        </w:rPr>
        <w:t>你知道嗎？</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沒有啦</w:t>
      </w:r>
      <w:r w:rsidR="00946610">
        <w:rPr>
          <w:rFonts w:hint="eastAsia"/>
        </w:rPr>
        <w:t>！</w:t>
      </w:r>
      <w:r w:rsidRPr="00BE20B8">
        <w:rPr>
          <w:rFonts w:hint="eastAsia"/>
        </w:rPr>
        <w:t>這是因為有人在群組裡面問我……</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部長，我請問你，金龍頭碼頭在哪裡？</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金龍頭碼頭在澎湖灣，靠馬公下方那裡。</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金龍頭碼頭招商從馬英九時代到現在還沒有招商完成啦</w:t>
      </w:r>
      <w:r w:rsidR="00946610">
        <w:rPr>
          <w:rFonts w:hint="eastAsia"/>
        </w:rPr>
        <w:t>！</w:t>
      </w:r>
      <w:r w:rsidRPr="00BE20B8">
        <w:rPr>
          <w:rFonts w:hint="eastAsia"/>
        </w:rPr>
        <w:t>你也說你在……</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我們才用</w:t>
      </w:r>
      <w:r w:rsidRPr="00BE20B8">
        <w:rPr>
          <w:rFonts w:hint="eastAsia"/>
        </w:rPr>
        <w:t>11</w:t>
      </w:r>
      <w:r w:rsidRPr="00BE20B8">
        <w:rPr>
          <w:rFonts w:hint="eastAsia"/>
        </w:rPr>
        <w:t>億元取得土地，然後現在開始在開發，這不是在解決問題嗎？你剛才說的……</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新辦燈光節……</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安心旅遊，澎湖是多一倍耶！二天耶</w:t>
      </w:r>
      <w:r w:rsidR="00946610">
        <w:rPr>
          <w:rFonts w:hint="eastAsia"/>
        </w:rPr>
        <w:t>！</w:t>
      </w:r>
      <w:r w:rsidRPr="00BE20B8">
        <w:rPr>
          <w:rFonts w:hint="eastAsia"/>
        </w:rPr>
        <w:t>比本土還多一天耶！</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部長，新辦燈光節的部分，我剛才講過，燈光節開始辦的時候是為了配合陳光復縣長，那時候你也是在當市長，你說擴大花火節……</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燈光節今年補助最多，都沒有功勞喔！</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但是你說的是「新辦」，不是「續辦」，如果你說「續辦」，那我接受……</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沒有啦</w:t>
      </w:r>
      <w:r w:rsidR="00946610">
        <w:rPr>
          <w:rFonts w:hint="eastAsia"/>
        </w:rPr>
        <w:t>！</w:t>
      </w:r>
      <w:r w:rsidRPr="00BE20B8">
        <w:rPr>
          <w:rFonts w:hint="eastAsia"/>
        </w:rPr>
        <w:t>這當然是延續的嘛！</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花火節跟你有什麼關係？</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花火節雖然是地方舉辦，但中央也有補助啊！</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澎湖縣政府與澎湖鄉親都覺得林佳龍部長很好玩，補助了</w:t>
      </w:r>
      <w:r w:rsidRPr="00BE20B8">
        <w:rPr>
          <w:rFonts w:hint="eastAsia"/>
        </w:rPr>
        <w:t>200</w:t>
      </w:r>
      <w:r w:rsidRPr="00BE20B8">
        <w:rPr>
          <w:rFonts w:hint="eastAsia"/>
        </w:rPr>
        <w:t>萬元……</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你在臉書都有肯定過我，報紙也有報導，結果現在你卻整個否定我，我也不知道要怎麼說了！</w:t>
      </w:r>
    </w:p>
    <w:p w:rsidR="00BE20B8" w:rsidRPr="00BE20B8" w:rsidRDefault="00BE20B8" w:rsidP="00BE20B8">
      <w:pPr>
        <w:spacing w:line="370" w:lineRule="exact"/>
        <w:ind w:left="211" w:hangingChars="100" w:hanging="211"/>
      </w:pPr>
      <w:r w:rsidRPr="00BE20B8">
        <w:rPr>
          <w:rFonts w:eastAsia="華康中黑體" w:hint="eastAsia"/>
        </w:rPr>
        <w:lastRenderedPageBreak/>
        <w:t>楊委員曜：</w:t>
      </w:r>
      <w:r w:rsidRPr="00BE20B8">
        <w:rPr>
          <w:rFonts w:hint="eastAsia"/>
        </w:rPr>
        <w:t>你補助</w:t>
      </w:r>
      <w:r w:rsidRPr="00BE20B8">
        <w:rPr>
          <w:rFonts w:hint="eastAsia"/>
        </w:rPr>
        <w:t>200</w:t>
      </w:r>
      <w:r w:rsidRPr="00BE20B8">
        <w:rPr>
          <w:rFonts w:hint="eastAsia"/>
        </w:rPr>
        <w:t>萬元……</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你自打嘴巴……</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你當然不知道要怎麼說，因為全部都不是你做的，你當然不知道要怎麼說啊！如果是你做的，你會不知道要怎麼說？</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沒有啦</w:t>
      </w:r>
      <w:r w:rsidR="00946610">
        <w:rPr>
          <w:rFonts w:hint="eastAsia"/>
        </w:rPr>
        <w:t>！</w:t>
      </w:r>
      <w:r w:rsidRPr="00BE20B8">
        <w:rPr>
          <w:rFonts w:hint="eastAsia"/>
        </w:rPr>
        <w:t>民進黨政府執政，我們就是延續，好的還要更好，未來要辦得更好啊</w:t>
      </w:r>
      <w:r w:rsidR="00946610">
        <w:rPr>
          <w:rFonts w:hint="eastAsia"/>
        </w:rPr>
        <w:t>！</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部長，其實我本來是沒有要說這些的，但是因為你有回應我，所以我必須要跟你說清楚，你寫的這些沒有一件是你做的啦！沒有一件啦……</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你過去對我肯定，不是……</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有啊</w:t>
      </w:r>
      <w:r w:rsidR="00946610">
        <w:rPr>
          <w:rFonts w:hint="eastAsia"/>
        </w:rPr>
        <w:t>！</w:t>
      </w:r>
      <w:r w:rsidRPr="00BE20B8">
        <w:rPr>
          <w:rFonts w:hint="eastAsia"/>
        </w:rPr>
        <w:t>就是莒光營區嘛</w:t>
      </w:r>
      <w:r w:rsidR="00946610">
        <w:rPr>
          <w:rFonts w:hint="eastAsia"/>
        </w:rPr>
        <w:t>！</w:t>
      </w:r>
      <w:r w:rsidRPr="00BE20B8">
        <w:rPr>
          <w:rFonts w:hint="eastAsia"/>
        </w:rPr>
        <w:t>我是說規劃案，你如果是說「規劃」，那我接受嘛！</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你過去說的時候是對我整體肯定啊！</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部長，多花一點功夫、多花一點時間把政務推動好，比你做再多的宣傳都更好啦！</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不會啦</w:t>
      </w:r>
      <w:r w:rsidR="00946610">
        <w:rPr>
          <w:rFonts w:hint="eastAsia"/>
        </w:rPr>
        <w:t>！</w:t>
      </w:r>
      <w:r w:rsidRPr="00BE20B8">
        <w:rPr>
          <w:rFonts w:hint="eastAsia"/>
        </w:rPr>
        <w:t>委員如果有邀我去，我會再過去，我們來改善，讓它做得更好，好不好？</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但是我找你過去，結果卻是讓你回來吹牛，但卻沒做半項，我會變成白做工啦！</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不會啦</w:t>
      </w:r>
      <w:r w:rsidR="00946610">
        <w:rPr>
          <w:rFonts w:hint="eastAsia"/>
        </w:rPr>
        <w:t>！</w:t>
      </w:r>
      <w:r w:rsidRPr="00BE20B8">
        <w:rPr>
          <w:rFonts w:hint="eastAsia"/>
        </w:rPr>
        <w:t>你之前都已經肯定我這麼多了，除非你自我否定嘛</w:t>
      </w:r>
      <w:r w:rsidR="00946610">
        <w:rPr>
          <w:rFonts w:hint="eastAsia"/>
        </w:rPr>
        <w:t>！</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部長，我沒有肯定你耶</w:t>
      </w:r>
      <w:r w:rsidR="00946610">
        <w:rPr>
          <w:rFonts w:hint="eastAsia"/>
        </w:rPr>
        <w:t>！</w:t>
      </w:r>
      <w:r w:rsidRPr="00BE20B8">
        <w:rPr>
          <w:rFonts w:hint="eastAsia"/>
        </w:rPr>
        <w:t>如果你覺得今天我的質詢是肯定你，那我也無話可說。</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我是說過去你在臉書上面寫的，這幾年來寫的，我都有去查過……</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這幾年就是只有講到一個莒光營區的規劃嘛……</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很多啦！</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不然還有什麼！你有什麼……</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媒體都有報導。</w:t>
      </w:r>
    </w:p>
    <w:p w:rsidR="00BE20B8" w:rsidRPr="00BE20B8" w:rsidRDefault="00BE20B8" w:rsidP="00BE20B8">
      <w:pPr>
        <w:spacing w:line="370" w:lineRule="exact"/>
        <w:ind w:left="211" w:hangingChars="100" w:hanging="211"/>
      </w:pPr>
      <w:r w:rsidRPr="00BE20B8">
        <w:rPr>
          <w:rFonts w:eastAsia="華康中黑體" w:hint="eastAsia"/>
        </w:rPr>
        <w:t>楊委員曜：</w:t>
      </w:r>
      <w:r w:rsidRPr="00BE20B8">
        <w:rPr>
          <w:rFonts w:hint="eastAsia"/>
        </w:rPr>
        <w:t>你有做什麼是能夠讓我稱讚的？</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謝謝。</w:t>
      </w:r>
    </w:p>
    <w:p w:rsidR="00BE20B8" w:rsidRPr="00BE20B8" w:rsidRDefault="00BE20B8" w:rsidP="00BE20B8">
      <w:pPr>
        <w:spacing w:line="370" w:lineRule="exact"/>
        <w:ind w:left="211" w:hangingChars="100" w:hanging="211"/>
      </w:pPr>
      <w:r w:rsidRPr="00BE20B8">
        <w:rPr>
          <w:rFonts w:eastAsia="華康中黑體" w:hint="eastAsia"/>
        </w:rPr>
        <w:t>主席：</w:t>
      </w:r>
      <w:r w:rsidRPr="00BE20B8">
        <w:rPr>
          <w:rFonts w:hint="eastAsia"/>
        </w:rPr>
        <w:t>請廖委員婉汝質詢，詢答時間為</w:t>
      </w:r>
      <w:r w:rsidRPr="00BE20B8">
        <w:rPr>
          <w:rFonts w:hint="eastAsia"/>
        </w:rPr>
        <w:t>15</w:t>
      </w:r>
      <w:r w:rsidRPr="00BE20B8">
        <w:rPr>
          <w:rFonts w:hint="eastAsia"/>
        </w:rPr>
        <w:t>分鐘。</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w:t>
      </w:r>
      <w:r w:rsidRPr="00BE20B8">
        <w:rPr>
          <w:rFonts w:hint="eastAsia"/>
        </w:rPr>
        <w:t>15</w:t>
      </w:r>
      <w:r w:rsidRPr="00BE20B8">
        <w:rPr>
          <w:rFonts w:hint="eastAsia"/>
        </w:rPr>
        <w:t>時</w:t>
      </w:r>
      <w:r w:rsidRPr="00BE20B8">
        <w:rPr>
          <w:rFonts w:hint="eastAsia"/>
        </w:rPr>
        <w:t>58</w:t>
      </w:r>
      <w:r w:rsidRPr="00BE20B8">
        <w:rPr>
          <w:rFonts w:hint="eastAsia"/>
        </w:rPr>
        <w:t>分）主席、行政院蘇院長、各部會首長、各位同仁。院長及部長辛苦了，院長，這個禮拜天你要去臺東，因為環島鐵路電氣化網的最後一哩路要完成了。</w:t>
      </w:r>
    </w:p>
    <w:p w:rsidR="00BE20B8" w:rsidRPr="00BE20B8" w:rsidRDefault="00BE20B8" w:rsidP="00BE20B8">
      <w:pPr>
        <w:spacing w:line="370" w:lineRule="exact"/>
        <w:ind w:left="211" w:hangingChars="100" w:hanging="211"/>
      </w:pPr>
      <w:r w:rsidRPr="00BE20B8">
        <w:rPr>
          <w:rFonts w:eastAsia="華康中黑體" w:hint="eastAsia"/>
        </w:rPr>
        <w:t>主席：</w:t>
      </w:r>
      <w:r w:rsidRPr="00BE20B8">
        <w:rPr>
          <w:rFonts w:hint="eastAsia"/>
        </w:rPr>
        <w:t>請行政院蘇院長答復。</w:t>
      </w:r>
    </w:p>
    <w:p w:rsidR="00BE20B8" w:rsidRPr="00BE20B8" w:rsidRDefault="00BE20B8" w:rsidP="00BE20B8">
      <w:pPr>
        <w:spacing w:line="370" w:lineRule="exact"/>
        <w:ind w:left="211" w:hangingChars="100" w:hanging="211"/>
      </w:pPr>
      <w:r w:rsidRPr="00BE20B8">
        <w:rPr>
          <w:rFonts w:eastAsia="華康中黑體" w:hint="eastAsia"/>
        </w:rPr>
        <w:t>蘇院長貞昌：</w:t>
      </w:r>
      <w:r w:rsidRPr="00BE20B8">
        <w:rPr>
          <w:rFonts w:hint="eastAsia"/>
        </w:rPr>
        <w:t>（</w:t>
      </w:r>
      <w:r w:rsidRPr="00BE20B8">
        <w:rPr>
          <w:rFonts w:hint="eastAsia"/>
        </w:rPr>
        <w:t>15</w:t>
      </w:r>
      <w:r w:rsidRPr="00BE20B8">
        <w:rPr>
          <w:rFonts w:hint="eastAsia"/>
        </w:rPr>
        <w:t>時</w:t>
      </w:r>
      <w:r w:rsidRPr="00BE20B8">
        <w:rPr>
          <w:rFonts w:hint="eastAsia"/>
        </w:rPr>
        <w:t>58</w:t>
      </w:r>
      <w:r w:rsidRPr="00BE20B8">
        <w:rPr>
          <w:rFonts w:hint="eastAsia"/>
        </w:rPr>
        <w:t>分）主席、各位委員。一直要通到枋寮了！</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你也有邀請我們一些鄉親過去，我們覺得非常高興。</w:t>
      </w:r>
    </w:p>
    <w:p w:rsidR="00BE20B8" w:rsidRPr="00BE20B8" w:rsidRDefault="00BE20B8" w:rsidP="00BE20B8">
      <w:pPr>
        <w:spacing w:line="370" w:lineRule="exact"/>
        <w:ind w:left="211" w:hangingChars="100" w:hanging="211"/>
      </w:pPr>
      <w:r w:rsidRPr="00BE20B8">
        <w:rPr>
          <w:rFonts w:eastAsia="華康中黑體" w:hint="eastAsia"/>
        </w:rPr>
        <w:t>蘇院長貞昌：</w:t>
      </w:r>
      <w:r w:rsidRPr="00BE20B8">
        <w:rPr>
          <w:rFonts w:hint="eastAsia"/>
        </w:rPr>
        <w:t>謝謝。</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終於把鐵路電氣化環島工程完成，這是值得慶賀的，但是我覺得有點遺憾，其實在十幾年</w:t>
      </w:r>
      <w:r w:rsidR="00946610">
        <w:rPr>
          <w:rFonts w:hint="eastAsia"/>
        </w:rPr>
        <w:t>前、</w:t>
      </w:r>
      <w:r w:rsidRPr="00BE20B8">
        <w:rPr>
          <w:rFonts w:hint="eastAsia"/>
        </w:rPr>
        <w:t>快二十年了，我們有一個環島的國道網，但就是缺了二哩路，一哩路在蘇花改，一哩路在南橫國道。那時候因為各種環保團體的關心，這個環島國道網在最後一任的國工局長也就是現在台船董事長</w:t>
      </w:r>
      <w:r w:rsidR="00946610">
        <w:rPr>
          <w:rFonts w:hint="eastAsia"/>
        </w:rPr>
        <w:t>的任內</w:t>
      </w:r>
      <w:r w:rsidRPr="00BE20B8">
        <w:rPr>
          <w:rFonts w:hint="eastAsia"/>
        </w:rPr>
        <w:t>，他一直覺得很抱歉，他覺得他在游院長當行政院長時候能答應要打通雪山隧道，他也覺得南橫國道絕對能做，但是沒有辦法，所有環保團體都反對，所以我們的環島國道網對交通部整體來講就缺了這二哩路，就是蘇花東北角跟最南部這個角落。</w:t>
      </w:r>
    </w:p>
    <w:p w:rsidR="00BE20B8" w:rsidRPr="00BE20B8" w:rsidRDefault="00BE20B8" w:rsidP="00BE20B8">
      <w:pPr>
        <w:spacing w:line="370" w:lineRule="exact"/>
        <w:ind w:leftChars="100" w:left="211" w:firstLineChars="100" w:firstLine="211"/>
      </w:pPr>
      <w:r w:rsidRPr="00BE20B8">
        <w:rPr>
          <w:rFonts w:hint="eastAsia"/>
        </w:rPr>
        <w:t>另外，我跟院長和部長報告，在整個興建過程，我們的國道網讓人有點遺憾。我之前也問過</w:t>
      </w:r>
      <w:r w:rsidRPr="00BE20B8">
        <w:rPr>
          <w:rFonts w:hint="eastAsia"/>
        </w:rPr>
        <w:lastRenderedPageBreak/>
        <w:t>院長，有關恆春的觀光鐵道到底會不會做？因為</w:t>
      </w:r>
      <w:r w:rsidRPr="00BE20B8">
        <w:rPr>
          <w:rFonts w:hint="eastAsia"/>
        </w:rPr>
        <w:t>107</w:t>
      </w:r>
      <w:r w:rsidRPr="00BE20B8">
        <w:rPr>
          <w:rFonts w:hint="eastAsia"/>
        </w:rPr>
        <w:t>年時候，林全院長做了可行性評估，現任潘縣長在當縣長之後也覺得經過兩年的可行性評估，要把</w:t>
      </w:r>
      <w:r w:rsidRPr="00BE20B8">
        <w:rPr>
          <w:rFonts w:hint="eastAsia"/>
        </w:rPr>
        <w:t>2026</w:t>
      </w:r>
      <w:r w:rsidRPr="00BE20B8">
        <w:rPr>
          <w:rFonts w:hint="eastAsia"/>
        </w:rPr>
        <w:t>年完成的工程提前到</w:t>
      </w:r>
      <w:r w:rsidRPr="00BE20B8">
        <w:rPr>
          <w:rFonts w:hint="eastAsia"/>
        </w:rPr>
        <w:t>2023</w:t>
      </w:r>
      <w:r w:rsidRPr="00BE20B8">
        <w:rPr>
          <w:rFonts w:hint="eastAsia"/>
        </w:rPr>
        <w:t>年完成，但是沒有想到</w:t>
      </w:r>
      <w:r w:rsidRPr="00BE20B8">
        <w:rPr>
          <w:rFonts w:hint="eastAsia"/>
        </w:rPr>
        <w:t>9</w:t>
      </w:r>
      <w:r w:rsidRPr="00BE20B8">
        <w:rPr>
          <w:rFonts w:hint="eastAsia"/>
        </w:rPr>
        <w:t>月份的時候，我們接到的訊息是重新檢討。我在</w:t>
      </w:r>
      <w:r w:rsidRPr="00BE20B8">
        <w:rPr>
          <w:rFonts w:hint="eastAsia"/>
        </w:rPr>
        <w:t>10</w:t>
      </w:r>
      <w:r w:rsidRPr="00BE20B8">
        <w:rPr>
          <w:rFonts w:hint="eastAsia"/>
        </w:rPr>
        <w:t>月</w:t>
      </w:r>
      <w:r w:rsidRPr="00BE20B8">
        <w:rPr>
          <w:rFonts w:hint="eastAsia"/>
        </w:rPr>
        <w:t>6</w:t>
      </w:r>
      <w:r w:rsidRPr="00BE20B8">
        <w:rPr>
          <w:rFonts w:hint="eastAsia"/>
        </w:rPr>
        <w:t>日也在委員會提出質詢，但是交通部沒有給我回應，可是沒有想到</w:t>
      </w:r>
      <w:r w:rsidRPr="00BE20B8">
        <w:rPr>
          <w:rFonts w:hint="eastAsia"/>
        </w:rPr>
        <w:t>12</w:t>
      </w:r>
      <w:r w:rsidRPr="00BE20B8">
        <w:rPr>
          <w:rFonts w:hint="eastAsia"/>
        </w:rPr>
        <w:t>月</w:t>
      </w:r>
      <w:r w:rsidRPr="00BE20B8">
        <w:rPr>
          <w:rFonts w:hint="eastAsia"/>
        </w:rPr>
        <w:t>8</w:t>
      </w:r>
      <w:r w:rsidRPr="00BE20B8">
        <w:rPr>
          <w:rFonts w:hint="eastAsia"/>
        </w:rPr>
        <w:t>日到</w:t>
      </w:r>
      <w:r w:rsidRPr="00BE20B8">
        <w:rPr>
          <w:rFonts w:hint="eastAsia"/>
        </w:rPr>
        <w:t>12</w:t>
      </w:r>
      <w:r w:rsidRPr="00BE20B8">
        <w:rPr>
          <w:rFonts w:hint="eastAsia"/>
        </w:rPr>
        <w:t>月</w:t>
      </w:r>
      <w:r w:rsidRPr="00BE20B8">
        <w:rPr>
          <w:rFonts w:hint="eastAsia"/>
        </w:rPr>
        <w:t>11</w:t>
      </w:r>
      <w:r w:rsidRPr="00BE20B8">
        <w:rPr>
          <w:rFonts w:hint="eastAsia"/>
        </w:rPr>
        <w:t>日，因為周委員跟潘縣長到行政院跟蘇院長講完之後，你說這兩條路一定會做，就是快速道路跟觀光鐵道。請教院長，所謂一定會做是回到兩年前的可行性評估嗎？</w:t>
      </w:r>
    </w:p>
    <w:p w:rsidR="00BE20B8" w:rsidRPr="00BE20B8" w:rsidRDefault="00BE20B8" w:rsidP="00BE20B8">
      <w:pPr>
        <w:spacing w:line="370" w:lineRule="exact"/>
        <w:ind w:left="211" w:hangingChars="100" w:hanging="211"/>
      </w:pPr>
      <w:r w:rsidRPr="00BE20B8">
        <w:rPr>
          <w:rFonts w:eastAsia="華康中黑體" w:hint="eastAsia"/>
        </w:rPr>
        <w:t>蘇院長貞昌：</w:t>
      </w:r>
      <w:r w:rsidRPr="00BE20B8">
        <w:rPr>
          <w:rFonts w:hint="eastAsia"/>
        </w:rPr>
        <w:t>謝謝委員，我們都是屏東人，知道這部分很重要，現在已經要把整個快速道路網連起來了，也就是那一段快速道路要做。再者，有關觀光鐵路……</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快速道路到恆春，你確定會做嘛！</w:t>
      </w:r>
    </w:p>
    <w:p w:rsidR="00BE20B8" w:rsidRPr="00BE20B8" w:rsidRDefault="00BE20B8" w:rsidP="00BE20B8">
      <w:pPr>
        <w:spacing w:line="370" w:lineRule="exact"/>
        <w:ind w:left="211" w:hangingChars="100" w:hanging="211"/>
      </w:pPr>
      <w:r w:rsidRPr="00BE20B8">
        <w:rPr>
          <w:rFonts w:eastAsia="華康中黑體" w:hint="eastAsia"/>
        </w:rPr>
        <w:t>蘇院長貞昌：</w:t>
      </w:r>
      <w:r w:rsidRPr="00BE20B8">
        <w:rPr>
          <w:rFonts w:hint="eastAsia"/>
        </w:rPr>
        <w:t>整個已經開始了。</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部長，會不會列入規劃呢？</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跟委員報告，我們本來就有環島高快速公路網，還有高快速鐵路網，這個是環島。</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我跟你講，你環到恆春還是環到哪裡去，我不曉得這個環島快速網。</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我以南迴公路來講，現在已經拓寬，怎麼樣讓它進出很方便，這個要連結東部和西部。</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我要再強調說明的是，國道跟快速道路是不一樣的，會開車的人，開國道跟開快速道路是不一樣的，因為是一個國道基金在維修，一個是公路總局在維修，整個路面的施工工程差非常多。但不管怎麼樣，我只要求部長和院長在這裡承諾，屏南快速道路能不能做？會不會做？</w:t>
      </w:r>
    </w:p>
    <w:p w:rsidR="00BE20B8" w:rsidRPr="00BE20B8" w:rsidRDefault="00BE20B8" w:rsidP="00BE20B8">
      <w:pPr>
        <w:spacing w:line="370" w:lineRule="exact"/>
        <w:ind w:left="211" w:hangingChars="100" w:hanging="211"/>
      </w:pPr>
      <w:r w:rsidRPr="00BE20B8">
        <w:rPr>
          <w:rFonts w:eastAsia="華康中黑體" w:hint="eastAsia"/>
        </w:rPr>
        <w:t>蘇院長貞昌：</w:t>
      </w:r>
      <w:r w:rsidRPr="00BE20B8">
        <w:rPr>
          <w:rFonts w:hint="eastAsia"/>
        </w:rPr>
        <w:t>這整個已經開始……</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就是要列入快速道路網當中。</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我們原本就有在評估、規劃，就是要讓環島的高快速公路網能夠無縫接軌。</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需要評估兩年時間嗎？</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具體怎麼找路廊，當然這個就是行政程序……</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部長跟院長就直接在這邊跟我們承諾，不要只說有在評估，告訴我們未來要建構一個快速道路環島網，恆春也是其中之一，但那都是不確定性，我是覺得既然要做，我們就列入規劃，好不好？可以嗎？</w:t>
      </w:r>
    </w:p>
    <w:p w:rsidR="00BE20B8" w:rsidRPr="00BE20B8" w:rsidRDefault="00BE20B8" w:rsidP="00BE20B8">
      <w:pPr>
        <w:spacing w:line="370" w:lineRule="exact"/>
        <w:ind w:left="211" w:hangingChars="100" w:hanging="211"/>
      </w:pPr>
      <w:r w:rsidRPr="00BE20B8">
        <w:rPr>
          <w:rFonts w:eastAsia="華康中黑體" w:hint="eastAsia"/>
        </w:rPr>
        <w:t>蘇院長貞昌：</w:t>
      </w:r>
      <w:r w:rsidRPr="00BE20B8">
        <w:rPr>
          <w:rFonts w:hint="eastAsia"/>
        </w:rPr>
        <w:t>對，程序都是這樣跑的。</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會做就是了？</w:t>
      </w:r>
    </w:p>
    <w:p w:rsidR="00BE20B8" w:rsidRPr="00BE20B8" w:rsidRDefault="00BE20B8" w:rsidP="00BE20B8">
      <w:pPr>
        <w:spacing w:line="370" w:lineRule="exact"/>
        <w:ind w:left="211" w:hangingChars="100" w:hanging="211"/>
      </w:pPr>
      <w:r w:rsidRPr="00BE20B8">
        <w:rPr>
          <w:rFonts w:eastAsia="華康中黑體" w:hint="eastAsia"/>
        </w:rPr>
        <w:t>蘇院長貞昌：</w:t>
      </w:r>
      <w:r w:rsidRPr="00BE20B8">
        <w:rPr>
          <w:rFonts w:hint="eastAsia"/>
        </w:rPr>
        <w:t>對。</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院長承諾了，部長還不敢回答。整個恆春觀光鐵道，院長是屏東人，相信你都知道，恆春叫觀光鐵道，如果從這張圖來講，到底是觀光的用途多？還是運輸的用途多？我想請教一下，它從枋寮出來之後，經過內獅、枋山站、楓港站、竹坑站、海口站、車城站、五里亭到恆春站，這幾個點可以開發觀光資源嗎？我們如何去塑造這些成為觀光資源點？</w:t>
      </w:r>
    </w:p>
    <w:p w:rsidR="00BE20B8" w:rsidRPr="00BE20B8" w:rsidRDefault="00BE20B8" w:rsidP="00BE20B8">
      <w:pPr>
        <w:spacing w:line="370" w:lineRule="exact"/>
        <w:ind w:left="211" w:hangingChars="100" w:hanging="211"/>
      </w:pPr>
      <w:r w:rsidRPr="00BE20B8">
        <w:rPr>
          <w:rFonts w:eastAsia="華康中黑體" w:hint="eastAsia"/>
        </w:rPr>
        <w:t>蘇院長貞昌：</w:t>
      </w:r>
      <w:r w:rsidRPr="00BE20B8">
        <w:rPr>
          <w:rFonts w:hint="eastAsia"/>
        </w:rPr>
        <w:t>這次潘縣長特別來跟我提這個觀光鐵道，潘縣長也是在地人，他非常清楚，而且有個大計畫，未來要建置慢活的觀光旅遊，是非常符合時代……</w:t>
      </w:r>
    </w:p>
    <w:p w:rsidR="00BE20B8" w:rsidRPr="00BE20B8" w:rsidRDefault="00BE20B8" w:rsidP="00BE20B8">
      <w:pPr>
        <w:spacing w:line="370" w:lineRule="exact"/>
        <w:ind w:left="211" w:hangingChars="100" w:hanging="211"/>
      </w:pPr>
      <w:r w:rsidRPr="00BE20B8">
        <w:rPr>
          <w:rFonts w:eastAsia="華康中黑體" w:hint="eastAsia"/>
        </w:rPr>
        <w:lastRenderedPageBreak/>
        <w:t>廖委員婉汝：</w:t>
      </w:r>
      <w:r w:rsidRPr="00BE20B8">
        <w:rPr>
          <w:rFonts w:hint="eastAsia"/>
        </w:rPr>
        <w:t>院長講到慢活就正合我意啦！現在交通部有一個觀光場站美學升級計畫，其中之一就是車站美學的復興計畫，院長也是屏東人，我先透露答案啦</w:t>
      </w:r>
      <w:r w:rsidR="00946610">
        <w:rPr>
          <w:rFonts w:hint="eastAsia"/>
        </w:rPr>
        <w:t>！</w:t>
      </w:r>
      <w:r w:rsidRPr="00BE20B8">
        <w:rPr>
          <w:rFonts w:hint="eastAsia"/>
        </w:rPr>
        <w:t>圖中六個車站都是屏東的車站，你知道這六個分別是哪個車站嗎？你都看不出來，對不對？我告訴你，左邊上面是佳冬，下面是麟洛；中間上面是竹田驛站，下面是林邊站；右邊上面是新市站，下面是蘭州火車站。我要告訴院長和部長，我們的火車站都是這樣，當然有些要保留日據時代留下的風貌，但是你會發覺每一個車站都長得差不多，也沒有什麼特色，如果要做觀光鐵道，我是覺得恆春觀光鐵道要建構起來，就把那幾個站建構起來。</w:t>
      </w:r>
    </w:p>
    <w:p w:rsidR="00BE20B8" w:rsidRPr="00BE20B8" w:rsidRDefault="00BE20B8" w:rsidP="00BE20B8">
      <w:pPr>
        <w:spacing w:line="370" w:lineRule="exact"/>
        <w:ind w:leftChars="100" w:left="211" w:firstLineChars="100" w:firstLine="211"/>
      </w:pPr>
      <w:r w:rsidRPr="00BE20B8">
        <w:rPr>
          <w:rFonts w:hint="eastAsia"/>
        </w:rPr>
        <w:t>除了這個之外，我更期待一點，就是高雄到屏東再拉到恆春的這一塊能夠把它銜接起來，怎麼銜接？你看一下圖，我們的火車站就是這樣子，賣票、進站、出站，反觀人家國外的車站是結合整個地方歷史、地理、人文風貌以及風土民情來規劃車站，所以沒有比較就沒有傷害，一做比較，我們就會覺得應該要趕上人家。</w:t>
      </w:r>
    </w:p>
    <w:p w:rsidR="00BE20B8" w:rsidRPr="00BE20B8" w:rsidRDefault="00BE20B8" w:rsidP="00BE20B8">
      <w:pPr>
        <w:spacing w:line="370" w:lineRule="exact"/>
        <w:ind w:leftChars="100" w:left="211" w:firstLineChars="100" w:firstLine="211"/>
      </w:pPr>
      <w:r w:rsidRPr="00BE20B8">
        <w:rPr>
          <w:rFonts w:hint="eastAsia"/>
        </w:rPr>
        <w:t>院長，我們除了期待恆春的觀光鐵道之外，我們也希望從高雄到枋寮的整個區間車段，尤其是屏東六堆客家文化的重點所在，你看整個屏東市就好，其實它可以做一個旅遊點，有鍾理和的夥房、三山國王廟、昌雲祠；西勢有忠義祠；竹田有醬缸文化、萬巒豬腳；崁頂有很有名的麻油；林邊更沒有話講，有養殖專業區、福記古厝；佳冬有蕭家古厝，還有很多沿海地層下陷區；枋寮是終點站；潮州有平地森林園區、有泗林綠色隧道、日式歷史建築文化園區；南州更厲害了，有南州糖廠。所以在這個線的每一個站，我們剛才看了這些火車站，再來回想，我就希望院長和部長把這一條區間的車站先做美化、改造，為什麼呢？現在交通部提出了很多方案，像是有「鳴日號」、「藍色解憂號」，除此之外還有旅行社來外包，雄獅旅行社也好，或者未來有其他旅行社願意包，如果這些車站能夠重新規劃、美化，未來才有機會做整個週邊地方產業的結合發展，以及慢遊、慢活的規劃，就是院長剛才講的我們就慢慢的慢遊嘛</w:t>
      </w:r>
      <w:r w:rsidR="00946610">
        <w:rPr>
          <w:rFonts w:hint="eastAsia"/>
        </w:rPr>
        <w:t>！</w:t>
      </w:r>
      <w:r w:rsidRPr="00BE20B8">
        <w:rPr>
          <w:rFonts w:hint="eastAsia"/>
        </w:rPr>
        <w:t>有慢遊才有地方產業的消費，包括觀光工廠也都能起來。所以我很期待從火車站結合地理、人文、歷史來作改造，部長，可行嗎？</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可以，我們也正在推動中。</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現在你們喊觀光，我都很贊成，尤其在疫情之後，國內的觀光旅遊非常旺的，但是如果沒有特色。像現在「鳴日號」走的是基本的一些觀光路線，其實南部地區的高雄到屏東這一段，有很多客家文化都很值得去開發，可以列為觀光線，這一塊調度又方便，因為潮州有火車調度站，所以未來結合觀光，需要定點下車，結合遊覽車到鄰近的鄉鎮去繞一圈，比如去吃一下萬巒豬腳，再到潮州吃燒冷冰、烤玉米，或是到南州糖廠吃冰，到蕭家古厝，或者到養殖專業區吃個鮮魚湯，都是很好的旅遊路線。</w:t>
      </w:r>
    </w:p>
    <w:p w:rsidR="00BE20B8" w:rsidRPr="00BE20B8" w:rsidRDefault="00BE20B8" w:rsidP="00BE20B8">
      <w:pPr>
        <w:spacing w:line="370" w:lineRule="exact"/>
        <w:ind w:leftChars="100" w:left="211" w:firstLineChars="100" w:firstLine="211"/>
      </w:pPr>
      <w:r w:rsidRPr="00BE20B8">
        <w:rPr>
          <w:rFonts w:hint="eastAsia"/>
        </w:rPr>
        <w:t>所以，車站的改造當然要保存日式的建築，或要用什麼文化來呈現，我是覺得都應該依照交通部規劃的觀光場站美學升級計畫。你既然有這個計畫，結果每個車站長得都一樣，那就沒有什麼意義了。</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以後就不太一樣了。我跟委員報告，前瞻基礎建設這次有觀光的預算，因為蘇院長有特別關心跟指示……</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有沒有在屏東啊？</w:t>
      </w:r>
    </w:p>
    <w:p w:rsidR="00BE20B8" w:rsidRPr="00BE20B8" w:rsidRDefault="00BE20B8" w:rsidP="00BE20B8">
      <w:pPr>
        <w:spacing w:line="370" w:lineRule="exact"/>
        <w:ind w:left="211" w:hangingChars="100" w:hanging="211"/>
      </w:pPr>
      <w:r w:rsidRPr="00BE20B8">
        <w:rPr>
          <w:rFonts w:eastAsia="華康中黑體" w:hint="eastAsia"/>
        </w:rPr>
        <w:lastRenderedPageBreak/>
        <w:t>林部長佳龍：</w:t>
      </w:r>
      <w:r w:rsidRPr="00BE20B8">
        <w:rPr>
          <w:rFonts w:hint="eastAsia"/>
        </w:rPr>
        <w:t>南迴鐵路有八站，四站在屏東，四站在臺東……</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屏東是哪四站？可否偷偷跟我們說？</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就是第一階段的車站美學……</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屏東是哪四站？</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我再查一下資料，然後再提供給委員，總之，就是四站在屏東，四站在臺東……</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四站在屏東，我知道枋寮有一個貴賓休息室而已，其他還有四站是哪四站？</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總預算</w:t>
      </w:r>
      <w:r w:rsidR="00946610">
        <w:rPr>
          <w:rFonts w:hint="eastAsia"/>
        </w:rPr>
        <w:t>七</w:t>
      </w:r>
      <w:r w:rsidRPr="00BE20B8">
        <w:rPr>
          <w:rFonts w:hint="eastAsia"/>
        </w:rPr>
        <w:t>億</w:t>
      </w:r>
      <w:r w:rsidR="00946610">
        <w:rPr>
          <w:rFonts w:hint="eastAsia"/>
        </w:rPr>
        <w:t>八千</w:t>
      </w:r>
      <w:r w:rsidRPr="00BE20B8">
        <w:rPr>
          <w:rFonts w:hint="eastAsia"/>
        </w:rPr>
        <w:t>多萬元是在南迴鐵路，四站在臺東，四站在屏東，這是第一階段。</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就是整個火車站的美化改善、升級改造？</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對，就是臺鐵車站美學跟功能提升的計畫。</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因為現在調度站在那裡，從高雄到屏東潮州到枋寮，一天大概有</w:t>
      </w:r>
      <w:r w:rsidRPr="00BE20B8">
        <w:rPr>
          <w:rFonts w:hint="eastAsia"/>
        </w:rPr>
        <w:t>170</w:t>
      </w:r>
      <w:r w:rsidRPr="00BE20B8">
        <w:rPr>
          <w:rFonts w:hint="eastAsia"/>
        </w:rPr>
        <w:t>、</w:t>
      </w:r>
      <w:r w:rsidRPr="00BE20B8">
        <w:rPr>
          <w:rFonts w:hint="eastAsia"/>
        </w:rPr>
        <w:t>180</w:t>
      </w:r>
      <w:r w:rsidRPr="00BE20B8">
        <w:rPr>
          <w:rFonts w:hint="eastAsia"/>
        </w:rPr>
        <w:t>班火車，不包括自強號、莒光號等等的，我們很希望將這些做一個結合，未來是適合漫遊的，凸顯我們六堆是客家文化漫遊的好地方，我希望說交通部重視這一塊，當然我也會責成客家委員會，未來也能重視這一段。</w:t>
      </w:r>
    </w:p>
    <w:p w:rsidR="00BE20B8" w:rsidRPr="00BE20B8" w:rsidRDefault="00BE20B8" w:rsidP="00BE20B8">
      <w:pPr>
        <w:spacing w:line="370" w:lineRule="exact"/>
        <w:ind w:leftChars="100" w:left="211" w:firstLineChars="100" w:firstLine="211"/>
      </w:pPr>
      <w:r w:rsidRPr="00BE20B8">
        <w:rPr>
          <w:rFonts w:hint="eastAsia"/>
        </w:rPr>
        <w:t>另外我再強調一下，其實屏東的發展，身為院長你責無旁貸，因為今天是副院長主持會議，不然我對院長也很不好意思，那時候游錫堃院長擔任行政院長時，雪山隧道絕對要打通，但我說真奇怪，南橫國道是在</w:t>
      </w:r>
      <w:r w:rsidRPr="00BE20B8">
        <w:rPr>
          <w:rFonts w:hint="eastAsia"/>
        </w:rPr>
        <w:t>70</w:t>
      </w:r>
      <w:r w:rsidRPr="00BE20B8">
        <w:rPr>
          <w:rFonts w:hint="eastAsia"/>
        </w:rPr>
        <w:t>、</w:t>
      </w:r>
      <w:r w:rsidRPr="00BE20B8">
        <w:rPr>
          <w:rFonts w:hint="eastAsia"/>
        </w:rPr>
        <w:t>80</w:t>
      </w:r>
      <w:r w:rsidRPr="00BE20B8">
        <w:rPr>
          <w:rFonts w:hint="eastAsia"/>
        </w:rPr>
        <w:t>年時就先提出計畫了，就是環島國道網，為什麼後來南橫國道沒有像雪山隧道打通了呢？他說其實我們工程都是</w:t>
      </w:r>
      <w:r w:rsidR="00946610">
        <w:rPr>
          <w:rFonts w:hint="eastAsia"/>
        </w:rPr>
        <w:t>OK</w:t>
      </w:r>
      <w:r w:rsidRPr="00BE20B8">
        <w:rPr>
          <w:rFonts w:hint="eastAsia"/>
        </w:rPr>
        <w:t>的，結果沒有想到最後一任的國工局長鄭文隆就這樣下來了，還好現在是當台船董事長，院長身為屏東的老縣長，我們希望屏東的鐵路跟公路是沒有任何競合關係的，鐵路可以開發未來地方產業的發展，公路像快速道路，現在也可以直接用於疏運或是在醫療後送上，也能協助我們最南、最偏鄉的恆春、滿州地區的民眾，為什麼呢？因為我問過鐵路局，觀光鐵道蓋好了之後，若</w:t>
      </w:r>
      <w:r w:rsidR="00946610">
        <w:rPr>
          <w:rFonts w:hint="eastAsia"/>
        </w:rPr>
        <w:t>是</w:t>
      </w:r>
      <w:r w:rsidRPr="00BE20B8">
        <w:rPr>
          <w:rFonts w:hint="eastAsia"/>
        </w:rPr>
        <w:t>要後送他們可能也等不到火車，所以這兩個即鐵路跟公路是沒有競合關係的，我希望蘇院長在你的任內，能夠承諾屏東在觀光鐵路跟快速道路當中，有一個成績出來，有一個規劃案能夠成案，或者是直接交付執行的話，不是只有高鐵南延而已，我相信這樣子的話，全屏東人都會感謝你，也會以你為傲，院長，你願不願意做？</w:t>
      </w:r>
    </w:p>
    <w:p w:rsidR="00BE20B8" w:rsidRPr="00BE20B8" w:rsidRDefault="00BE20B8" w:rsidP="00BE20B8">
      <w:pPr>
        <w:spacing w:line="370" w:lineRule="exact"/>
        <w:ind w:left="211" w:hangingChars="100" w:hanging="211"/>
      </w:pPr>
      <w:r w:rsidRPr="00BE20B8">
        <w:rPr>
          <w:rFonts w:eastAsia="華康中黑體" w:hint="eastAsia"/>
        </w:rPr>
        <w:t>蘇院長貞昌：</w:t>
      </w:r>
      <w:r w:rsidRPr="00BE20B8">
        <w:rPr>
          <w:rFonts w:hint="eastAsia"/>
        </w:rPr>
        <w:t>我就是這樣努力在做。</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所以不能說你在努力中……</w:t>
      </w:r>
    </w:p>
    <w:p w:rsidR="00BE20B8" w:rsidRPr="00BE20B8" w:rsidRDefault="00BE20B8" w:rsidP="00BE20B8">
      <w:pPr>
        <w:spacing w:line="370" w:lineRule="exact"/>
        <w:ind w:left="211" w:hangingChars="100" w:hanging="211"/>
      </w:pPr>
      <w:r w:rsidRPr="00BE20B8">
        <w:rPr>
          <w:rFonts w:eastAsia="華康中黑體" w:hint="eastAsia"/>
        </w:rPr>
        <w:t>蘇院長貞昌：</w:t>
      </w:r>
      <w:r w:rsidRPr="00BE20B8">
        <w:rPr>
          <w:rFonts w:hint="eastAsia"/>
        </w:rPr>
        <w:t>是努力做！</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你不要說高鐵南延都有了，後來捷運的網絡在做了，所以觀光鐵道的部分就重新檢討，不要這樣子！</w:t>
      </w:r>
    </w:p>
    <w:p w:rsidR="00BE20B8" w:rsidRPr="00BE20B8" w:rsidRDefault="00BE20B8" w:rsidP="00BE20B8">
      <w:pPr>
        <w:spacing w:line="370" w:lineRule="exact"/>
        <w:ind w:left="211" w:hangingChars="100" w:hanging="211"/>
      </w:pPr>
      <w:r w:rsidRPr="00BE20B8">
        <w:rPr>
          <w:rFonts w:eastAsia="華康中黑體" w:hint="eastAsia"/>
        </w:rPr>
        <w:t>蘇院長貞昌：</w:t>
      </w:r>
      <w:r w:rsidRPr="00BE20B8">
        <w:rPr>
          <w:rFonts w:hint="eastAsia"/>
        </w:rPr>
        <w:t>有在做啦！</w:t>
      </w:r>
    </w:p>
    <w:p w:rsidR="00BE20B8" w:rsidRPr="00BE20B8" w:rsidRDefault="00BE20B8" w:rsidP="00BE20B8">
      <w:pPr>
        <w:spacing w:line="370" w:lineRule="exact"/>
        <w:ind w:left="211" w:hangingChars="100" w:hanging="211"/>
      </w:pPr>
      <w:r w:rsidRPr="00BE20B8">
        <w:rPr>
          <w:rFonts w:eastAsia="華康中黑體" w:hint="eastAsia"/>
        </w:rPr>
        <w:t>廖委員婉汝：</w:t>
      </w:r>
      <w:r w:rsidRPr="00BE20B8">
        <w:rPr>
          <w:rFonts w:hint="eastAsia"/>
        </w:rPr>
        <w:t>因為偏鄉就是偏鄉，沒有交通來解決，永遠就是偏鄉，希望院長能夠慎思，也讓你在屏東留下非常好的美名，好不好？</w:t>
      </w:r>
    </w:p>
    <w:p w:rsidR="00BE20B8" w:rsidRPr="00BE20B8" w:rsidRDefault="00BE20B8" w:rsidP="00BE20B8">
      <w:pPr>
        <w:spacing w:line="370" w:lineRule="exact"/>
        <w:ind w:left="211" w:hangingChars="100" w:hanging="211"/>
      </w:pPr>
      <w:r w:rsidRPr="00BE20B8">
        <w:rPr>
          <w:rFonts w:eastAsia="華康中黑體" w:hint="eastAsia"/>
        </w:rPr>
        <w:t>蘇院長貞昌：</w:t>
      </w:r>
      <w:r w:rsidRPr="00BE20B8">
        <w:rPr>
          <w:rFonts w:hint="eastAsia"/>
        </w:rPr>
        <w:t>好，謝謝。</w:t>
      </w:r>
    </w:p>
    <w:p w:rsidR="00BE20B8" w:rsidRPr="00BE20B8" w:rsidRDefault="00BE20B8" w:rsidP="00BE20B8">
      <w:pPr>
        <w:spacing w:line="370" w:lineRule="exact"/>
        <w:ind w:left="211" w:hangingChars="100" w:hanging="211"/>
      </w:pPr>
      <w:r w:rsidRPr="00BE20B8">
        <w:rPr>
          <w:rFonts w:eastAsia="華康中黑體" w:hint="eastAsia"/>
        </w:rPr>
        <w:t>主席：</w:t>
      </w:r>
      <w:r w:rsidRPr="00BE20B8">
        <w:rPr>
          <w:rFonts w:hint="eastAsia"/>
        </w:rPr>
        <w:t>邱委員議瑩之質詢以書面提出，請行政院以書面答復，並列入紀錄</w:t>
      </w:r>
      <w:r w:rsidR="00946610">
        <w:rPr>
          <w:rFonts w:hint="eastAsia"/>
        </w:rPr>
        <w:t>、</w:t>
      </w:r>
      <w:r w:rsidRPr="00BE20B8">
        <w:rPr>
          <w:rFonts w:hint="eastAsia"/>
        </w:rPr>
        <w:t>刊登公報。</w:t>
      </w:r>
    </w:p>
    <w:p w:rsidR="00BE20B8" w:rsidRPr="00BE20B8" w:rsidRDefault="00BE20B8" w:rsidP="00BE20B8">
      <w:pPr>
        <w:spacing w:line="370" w:lineRule="exact"/>
        <w:ind w:left="211" w:hangingChars="100" w:hanging="211"/>
      </w:pPr>
      <w:r w:rsidRPr="00BE20B8">
        <w:rPr>
          <w:rFonts w:eastAsia="華康中黑體" w:hint="eastAsia"/>
        </w:rPr>
        <w:t>委員邱議瑩書面質詢：</w:t>
      </w:r>
    </w:p>
    <w:p w:rsidR="00BE20B8" w:rsidRPr="00BE20B8" w:rsidRDefault="00BE20B8" w:rsidP="00BE20B8">
      <w:pPr>
        <w:spacing w:line="370" w:lineRule="exact"/>
        <w:ind w:leftChars="100" w:left="211" w:firstLineChars="100" w:firstLine="211"/>
      </w:pPr>
      <w:r w:rsidRPr="00BE20B8">
        <w:rPr>
          <w:rFonts w:hint="eastAsia"/>
        </w:rPr>
        <w:lastRenderedPageBreak/>
        <w:t>台</w:t>
      </w:r>
      <w:r w:rsidRPr="00BE20B8">
        <w:rPr>
          <w:rFonts w:hint="eastAsia"/>
        </w:rPr>
        <w:t>86</w:t>
      </w:r>
      <w:r w:rsidRPr="00BE20B8">
        <w:rPr>
          <w:rFonts w:hint="eastAsia"/>
        </w:rPr>
        <w:t>線快速公路從台南關廟延伸至高雄內門議題討論多時，預計投入</w:t>
      </w:r>
      <w:r w:rsidRPr="00BE20B8">
        <w:rPr>
          <w:rFonts w:hint="eastAsia"/>
        </w:rPr>
        <w:t>100</w:t>
      </w:r>
      <w:r w:rsidRPr="00BE20B8">
        <w:rPr>
          <w:rFonts w:hint="eastAsia"/>
        </w:rPr>
        <w:t>億元的「台</w:t>
      </w:r>
      <w:r w:rsidRPr="00BE20B8">
        <w:rPr>
          <w:rFonts w:hint="eastAsia"/>
        </w:rPr>
        <w:t>86</w:t>
      </w:r>
      <w:r w:rsidRPr="00BE20B8">
        <w:rPr>
          <w:rFonts w:hint="eastAsia"/>
        </w:rPr>
        <w:t>線向東延伸至台</w:t>
      </w:r>
      <w:r w:rsidRPr="00BE20B8">
        <w:rPr>
          <w:rFonts w:hint="eastAsia"/>
        </w:rPr>
        <w:t>3</w:t>
      </w:r>
      <w:r w:rsidRPr="00BE20B8">
        <w:rPr>
          <w:rFonts w:hint="eastAsia"/>
        </w:rPr>
        <w:t>線新闢及改善道路工程案」，串連台南與高雄山區路廊，目前「可行性評估」規劃已於</w:t>
      </w:r>
      <w:r w:rsidRPr="00BE20B8">
        <w:rPr>
          <w:rFonts w:hint="eastAsia"/>
        </w:rPr>
        <w:t>12</w:t>
      </w:r>
      <w:r w:rsidRPr="00BE20B8">
        <w:rPr>
          <w:rFonts w:hint="eastAsia"/>
        </w:rPr>
        <w:t>月</w:t>
      </w:r>
      <w:r w:rsidRPr="00BE20B8">
        <w:rPr>
          <w:rFonts w:hint="eastAsia"/>
        </w:rPr>
        <w:t>10</w:t>
      </w:r>
      <w:r w:rsidRPr="00BE20B8">
        <w:rPr>
          <w:rFonts w:hint="eastAsia"/>
        </w:rPr>
        <w:t>日獲行政院正式核定。</w:t>
      </w:r>
    </w:p>
    <w:p w:rsidR="00BE20B8" w:rsidRPr="00BE20B8" w:rsidRDefault="00BE20B8" w:rsidP="00BE20B8">
      <w:pPr>
        <w:spacing w:line="370" w:lineRule="exact"/>
        <w:ind w:leftChars="100" w:left="211" w:firstLineChars="100" w:firstLine="211"/>
      </w:pPr>
      <w:r w:rsidRPr="00BE20B8">
        <w:rPr>
          <w:rFonts w:hint="eastAsia"/>
        </w:rPr>
        <w:t>台</w:t>
      </w:r>
      <w:r w:rsidRPr="00BE20B8">
        <w:rPr>
          <w:rFonts w:hint="eastAsia"/>
        </w:rPr>
        <w:t>86</w:t>
      </w:r>
      <w:r w:rsidRPr="00BE20B8">
        <w:rPr>
          <w:rFonts w:hint="eastAsia"/>
        </w:rPr>
        <w:t>線東延案是本席任期中積極爭取、推動的道路建設，請交通部積極辦理此案。交通部多年前曾以不符經濟效益退回此案，但本席從</w:t>
      </w:r>
      <w:r w:rsidRPr="00BE20B8">
        <w:rPr>
          <w:rFonts w:hint="eastAsia"/>
        </w:rPr>
        <w:t>106</w:t>
      </w:r>
      <w:r w:rsidRPr="00BE20B8">
        <w:rPr>
          <w:rFonts w:hint="eastAsia"/>
        </w:rPr>
        <w:t>年起就召開地方說明會與當地居民溝通討論，並多次與交通部研商，才讓此案死灰復燃。在</w:t>
      </w:r>
      <w:r w:rsidRPr="00BE20B8">
        <w:rPr>
          <w:rFonts w:hint="eastAsia"/>
        </w:rPr>
        <w:t>108</w:t>
      </w:r>
      <w:r w:rsidRPr="00BE20B8">
        <w:rPr>
          <w:rFonts w:hint="eastAsia"/>
        </w:rPr>
        <w:t>年</w:t>
      </w:r>
      <w:r w:rsidRPr="00BE20B8">
        <w:rPr>
          <w:rFonts w:hint="eastAsia"/>
        </w:rPr>
        <w:t>11</w:t>
      </w:r>
      <w:r w:rsidRPr="00BE20B8">
        <w:rPr>
          <w:rFonts w:hint="eastAsia"/>
        </w:rPr>
        <w:t>月更以立法院交通委員會邀請交通部長林佳龍南下台</w:t>
      </w:r>
      <w:r w:rsidRPr="00BE20B8">
        <w:rPr>
          <w:rFonts w:hint="eastAsia"/>
        </w:rPr>
        <w:t>86</w:t>
      </w:r>
      <w:r w:rsidRPr="00BE20B8">
        <w:rPr>
          <w:rFonts w:hint="eastAsia"/>
        </w:rPr>
        <w:t>線實地考察，聽取當地民眾意見，最終該延伸案改採新闢道路及省道改善工程施作，從關廟延伸至高雄內門。</w:t>
      </w:r>
    </w:p>
    <w:p w:rsidR="00BE20B8" w:rsidRPr="00BE20B8" w:rsidRDefault="00BE20B8" w:rsidP="00BE20B8">
      <w:pPr>
        <w:spacing w:line="370" w:lineRule="exact"/>
        <w:ind w:leftChars="100" w:left="211" w:firstLineChars="100" w:firstLine="211"/>
      </w:pPr>
      <w:r w:rsidRPr="00BE20B8">
        <w:rPr>
          <w:rFonts w:hint="eastAsia"/>
        </w:rPr>
        <w:t>此延伸案不僅可縮短兩地往返車程，縮短當地民眾交通時間，並且可提升內門等偏遠地區的搶災、救災及緊急醫療便捷路徑，確實有必要性。此案行政院正式核准後，未來就可盡速進行環評、發包工程等同步進行要縮短期程。</w:t>
      </w:r>
    </w:p>
    <w:p w:rsidR="00BE20B8" w:rsidRPr="00BE20B8" w:rsidRDefault="00BE20B8" w:rsidP="00BE20B8">
      <w:pPr>
        <w:spacing w:line="370" w:lineRule="exact"/>
        <w:ind w:leftChars="100" w:left="211" w:firstLineChars="100" w:firstLine="211"/>
      </w:pPr>
      <w:r w:rsidRPr="00BE20B8">
        <w:rPr>
          <w:rFonts w:hint="eastAsia"/>
        </w:rPr>
        <w:t>本席也會持續監督交通部相關工程進度，讓當地用路人能夠盡快享受到更便捷的交通路網。</w:t>
      </w:r>
    </w:p>
    <w:p w:rsidR="00BE20B8" w:rsidRPr="00BE20B8" w:rsidRDefault="00BE20B8" w:rsidP="00BE20B8">
      <w:pPr>
        <w:spacing w:line="370" w:lineRule="exact"/>
        <w:ind w:leftChars="100" w:left="211" w:firstLineChars="100" w:firstLine="211"/>
      </w:pPr>
      <w:r w:rsidRPr="00946610">
        <w:rPr>
          <w:rFonts w:hint="eastAsia"/>
        </w:rPr>
        <w:t>國</w:t>
      </w:r>
      <w:r w:rsidRPr="00946610">
        <w:rPr>
          <w:rFonts w:hint="eastAsia"/>
        </w:rPr>
        <w:t>7</w:t>
      </w:r>
      <w:r w:rsidRPr="00946610">
        <w:rPr>
          <w:rFonts w:hint="eastAsia"/>
        </w:rPr>
        <w:t>環評</w:t>
      </w:r>
      <w:r w:rsidRPr="00946610">
        <w:rPr>
          <w:rFonts w:hint="eastAsia"/>
        </w:rPr>
        <w:t>10</w:t>
      </w:r>
      <w:r w:rsidRPr="00946610">
        <w:rPr>
          <w:rFonts w:hint="eastAsia"/>
        </w:rPr>
        <w:t>年未定案</w:t>
      </w:r>
    </w:p>
    <w:p w:rsidR="00BE20B8" w:rsidRPr="00BE20B8" w:rsidRDefault="00BE20B8" w:rsidP="00BE20B8">
      <w:pPr>
        <w:spacing w:line="370" w:lineRule="exact"/>
        <w:ind w:leftChars="100" w:left="211" w:firstLineChars="100" w:firstLine="211"/>
      </w:pPr>
      <w:r w:rsidRPr="00BE20B8">
        <w:rPr>
          <w:rFonts w:hint="eastAsia"/>
        </w:rPr>
        <w:t>高雄都會區東側區域缺乏南北向高快速公路，民國</w:t>
      </w:r>
      <w:r w:rsidRPr="00BE20B8">
        <w:rPr>
          <w:rFonts w:hint="eastAsia"/>
        </w:rPr>
        <w:t>95</w:t>
      </w:r>
      <w:r w:rsidRPr="00BE20B8">
        <w:rPr>
          <w:rFonts w:hint="eastAsia"/>
        </w:rPr>
        <w:t>年起，交通部計畫從仁武至南星計畫區內興建</w:t>
      </w:r>
      <w:r w:rsidRPr="00BE20B8">
        <w:rPr>
          <w:rFonts w:hint="eastAsia"/>
        </w:rPr>
        <w:t>23</w:t>
      </w:r>
      <w:r w:rsidRPr="00BE20B8">
        <w:rPr>
          <w:rFonts w:hint="eastAsia"/>
        </w:rPr>
        <w:t>公里高速公路，可串聯國</w:t>
      </w:r>
      <w:r w:rsidRPr="00BE20B8">
        <w:rPr>
          <w:rFonts w:hint="eastAsia"/>
        </w:rPr>
        <w:t>1</w:t>
      </w:r>
      <w:r w:rsidRPr="00BE20B8">
        <w:rPr>
          <w:rFonts w:hint="eastAsia"/>
        </w:rPr>
        <w:t>、國</w:t>
      </w:r>
      <w:r w:rsidRPr="00BE20B8">
        <w:rPr>
          <w:rFonts w:hint="eastAsia"/>
        </w:rPr>
        <w:t>10</w:t>
      </w:r>
      <w:r w:rsidRPr="00BE20B8">
        <w:rPr>
          <w:rFonts w:hint="eastAsia"/>
        </w:rPr>
        <w:t>與台</w:t>
      </w:r>
      <w:r w:rsidRPr="00BE20B8">
        <w:rPr>
          <w:rFonts w:hint="eastAsia"/>
        </w:rPr>
        <w:t>88</w:t>
      </w:r>
      <w:r w:rsidRPr="00BE20B8">
        <w:rPr>
          <w:rFonts w:hint="eastAsia"/>
        </w:rPr>
        <w:t>等重要道路。沿途行經林園、臨海工業區、大坪頂特定區、小港、大寮、鳥松等地，不過預定路線有破壞生態疑慮，</w:t>
      </w:r>
      <w:r w:rsidRPr="00BE20B8">
        <w:rPr>
          <w:rFonts w:hint="eastAsia"/>
        </w:rPr>
        <w:t>99</w:t>
      </w:r>
      <w:r w:rsidRPr="00BE20B8">
        <w:rPr>
          <w:rFonts w:hint="eastAsia"/>
        </w:rPr>
        <w:t>年</w:t>
      </w:r>
      <w:r w:rsidRPr="00BE20B8">
        <w:rPr>
          <w:rFonts w:hint="eastAsia"/>
        </w:rPr>
        <w:t>4</w:t>
      </w:r>
      <w:r w:rsidRPr="00BE20B8">
        <w:rPr>
          <w:rFonts w:hint="eastAsia"/>
        </w:rPr>
        <w:t>月展開環評，至今沒有結論。</w:t>
      </w:r>
    </w:p>
    <w:p w:rsidR="00BE20B8" w:rsidRPr="00BE20B8" w:rsidRDefault="00BE20B8" w:rsidP="00BE20B8">
      <w:pPr>
        <w:spacing w:line="370" w:lineRule="exact"/>
        <w:ind w:leftChars="100" w:left="211" w:firstLineChars="100" w:firstLine="211"/>
      </w:pPr>
      <w:r w:rsidRPr="00BE20B8">
        <w:rPr>
          <w:rFonts w:hint="eastAsia"/>
        </w:rPr>
        <w:t>高雄的公路路網有兩大重要建設，兩案完成後高雄生活圈才會更便捷，兩大交通建設分別為高屏第二快速道路與國</w:t>
      </w:r>
      <w:r w:rsidRPr="00BE20B8">
        <w:rPr>
          <w:rFonts w:hint="eastAsia"/>
        </w:rPr>
        <w:t>7</w:t>
      </w:r>
      <w:r w:rsidRPr="00BE20B8">
        <w:rPr>
          <w:rFonts w:hint="eastAsia"/>
        </w:rPr>
        <w:t>，後者已經暫停很長一段時間，預計明年年中會進入二階環評，本席也督促交通部應加快腳步。</w:t>
      </w:r>
    </w:p>
    <w:p w:rsidR="00BE20B8" w:rsidRPr="00BE20B8" w:rsidRDefault="00BE20B8" w:rsidP="00BE20B8">
      <w:pPr>
        <w:spacing w:line="370" w:lineRule="exact"/>
        <w:ind w:leftChars="100" w:left="211" w:firstLineChars="100" w:firstLine="211"/>
      </w:pPr>
      <w:r w:rsidRPr="00BE20B8">
        <w:rPr>
          <w:rFonts w:hint="eastAsia"/>
        </w:rPr>
        <w:t>國道</w:t>
      </w:r>
      <w:r w:rsidRPr="00BE20B8">
        <w:rPr>
          <w:rFonts w:hint="eastAsia"/>
        </w:rPr>
        <w:t>7</w:t>
      </w:r>
      <w:r w:rsidRPr="00BE20B8">
        <w:rPr>
          <w:rFonts w:hint="eastAsia"/>
        </w:rPr>
        <w:t>號若完成可紓解國</w:t>
      </w:r>
      <w:r w:rsidRPr="00BE20B8">
        <w:rPr>
          <w:rFonts w:hint="eastAsia"/>
        </w:rPr>
        <w:t>1</w:t>
      </w:r>
      <w:r w:rsidRPr="00BE20B8">
        <w:rPr>
          <w:rFonts w:hint="eastAsia"/>
        </w:rPr>
        <w:t>末端車潮，也有與本席選區交通息息相關，不過國</w:t>
      </w:r>
      <w:r w:rsidRPr="00BE20B8">
        <w:rPr>
          <w:rFonts w:hint="eastAsia"/>
        </w:rPr>
        <w:t>7</w:t>
      </w:r>
      <w:r w:rsidRPr="00BE20B8">
        <w:rPr>
          <w:rFonts w:hint="eastAsia"/>
        </w:rPr>
        <w:t>環評至今</w:t>
      </w:r>
      <w:r w:rsidRPr="00BE20B8">
        <w:rPr>
          <w:rFonts w:hint="eastAsia"/>
        </w:rPr>
        <w:t>10</w:t>
      </w:r>
      <w:r w:rsidRPr="00BE20B8">
        <w:rPr>
          <w:rFonts w:hint="eastAsia"/>
        </w:rPr>
        <w:t>年仍未定案，目前進度到底如何？</w:t>
      </w:r>
    </w:p>
    <w:p w:rsidR="00BE20B8" w:rsidRPr="00BE20B8" w:rsidRDefault="00BE20B8" w:rsidP="00BE20B8">
      <w:pPr>
        <w:spacing w:line="370" w:lineRule="exact"/>
        <w:ind w:left="211" w:hangingChars="100" w:hanging="211"/>
      </w:pPr>
      <w:r w:rsidRPr="00BE20B8">
        <w:rPr>
          <w:rFonts w:eastAsia="華康中黑體" w:hint="eastAsia"/>
        </w:rPr>
        <w:t>主席：</w:t>
      </w:r>
      <w:r w:rsidRPr="00BE20B8">
        <w:rPr>
          <w:rFonts w:hint="eastAsia"/>
        </w:rPr>
        <w:t>請賴委員品妤質詢。</w:t>
      </w:r>
    </w:p>
    <w:p w:rsidR="00BE20B8" w:rsidRPr="00BE20B8" w:rsidRDefault="00BE20B8" w:rsidP="00BE20B8">
      <w:pPr>
        <w:spacing w:line="370" w:lineRule="exact"/>
        <w:ind w:left="211" w:hangingChars="100" w:hanging="211"/>
      </w:pPr>
      <w:r w:rsidRPr="00BE20B8">
        <w:rPr>
          <w:rFonts w:eastAsia="華康中黑體" w:hint="eastAsia"/>
        </w:rPr>
        <w:t>賴委員品妤：</w:t>
      </w:r>
      <w:r w:rsidRPr="00BE20B8">
        <w:rPr>
          <w:rFonts w:hint="eastAsia"/>
        </w:rPr>
        <w:t>（</w:t>
      </w:r>
      <w:r w:rsidRPr="00BE20B8">
        <w:rPr>
          <w:rFonts w:hint="eastAsia"/>
        </w:rPr>
        <w:t>16</w:t>
      </w:r>
      <w:r w:rsidRPr="00BE20B8">
        <w:rPr>
          <w:rFonts w:hint="eastAsia"/>
        </w:rPr>
        <w:t>時</w:t>
      </w:r>
      <w:r w:rsidRPr="00BE20B8">
        <w:rPr>
          <w:rFonts w:hint="eastAsia"/>
        </w:rPr>
        <w:t>13</w:t>
      </w:r>
      <w:r w:rsidRPr="00BE20B8">
        <w:rPr>
          <w:rFonts w:hint="eastAsia"/>
        </w:rPr>
        <w:t>分）主席、行政院蘇院長、各部會首長、各位同仁。本席要請教蘇院長和交通部林部長。我想林部長看到我應該會知道，不好意思，我又要追著交通部跑了，因為對東北角來講，交通就是一個非常大的問題，尤其是最近臺鐵瑞芳到猴硐段坍方這件事情，其實已經嚴重影響東北角的交通運輸，因為軌道運輸對我們來說真的是一個非常、非常重要的交通方式。首先，我當然非常感謝臺鐵第一線工作人員日以繼夜的搶修，我想公安當然絕對、絕對是最重要的，也因為這樣，我必須提醒臺鐵幾件事情，第一，之前</w:t>
      </w:r>
      <w:r w:rsidRPr="00BE20B8">
        <w:rPr>
          <w:rFonts w:hint="eastAsia"/>
        </w:rPr>
        <w:t>11</w:t>
      </w:r>
      <w:r w:rsidRPr="00BE20B8">
        <w:rPr>
          <w:rFonts w:hint="eastAsia"/>
        </w:rPr>
        <w:t>月</w:t>
      </w:r>
      <w:r w:rsidRPr="00BE20B8">
        <w:rPr>
          <w:rFonts w:hint="eastAsia"/>
        </w:rPr>
        <w:t>30</w:t>
      </w:r>
      <w:r w:rsidRPr="00BE20B8">
        <w:rPr>
          <w:rFonts w:hint="eastAsia"/>
        </w:rPr>
        <w:t>日坍方搶通之後，後來又發生了，其實大家也知道，東北角的雨是從來沒有停過的，它不斷的在下，這中間真的沒有一天有停，因為接連幾日都下雨，</w:t>
      </w:r>
      <w:r w:rsidRPr="00BE20B8">
        <w:rPr>
          <w:rFonts w:hint="eastAsia"/>
        </w:rPr>
        <w:t>12</w:t>
      </w:r>
      <w:r w:rsidRPr="00BE20B8">
        <w:rPr>
          <w:rFonts w:hint="eastAsia"/>
        </w:rPr>
        <w:t>月</w:t>
      </w:r>
      <w:r w:rsidRPr="00BE20B8">
        <w:rPr>
          <w:rFonts w:hint="eastAsia"/>
        </w:rPr>
        <w:t>4</w:t>
      </w:r>
      <w:r w:rsidRPr="00BE20B8">
        <w:rPr>
          <w:rFonts w:hint="eastAsia"/>
        </w:rPr>
        <w:t>日又發生了大規模的崩塌，所以這次恢復通車，我一定要先提醒，請臺鐵務必要及時掌握邊坡穩定的情形，以保護好民眾還有臺鐵第一線基層維修員工的安全。</w:t>
      </w:r>
    </w:p>
    <w:p w:rsidR="00BE20B8" w:rsidRPr="00BE20B8" w:rsidRDefault="00BE20B8" w:rsidP="00BE20B8">
      <w:pPr>
        <w:spacing w:line="370" w:lineRule="exact"/>
        <w:ind w:leftChars="100" w:left="211" w:firstLineChars="100" w:firstLine="211"/>
      </w:pPr>
      <w:r w:rsidRPr="00BE20B8">
        <w:rPr>
          <w:rFonts w:hint="eastAsia"/>
        </w:rPr>
        <w:t>再來恕我要嚴肅的指出，我覺得這一次的崩塌，其實臺鐵有好幾個問題點，我都覺得應該要直接指出來。第一，我覺得臺鐵發生狀況，交通部應該要承擔這個責任，我想這是大家都可以接受的，這絕對是責無旁貸。這次的崩塌遇到一個很重要的狀況就是，交通部在協調臺鐵、公</w:t>
      </w:r>
      <w:r w:rsidRPr="00BE20B8">
        <w:rPr>
          <w:rFonts w:hint="eastAsia"/>
        </w:rPr>
        <w:lastRenderedPageBreak/>
        <w:t>路總局和新北市府這三方面，我認為是沒有做到很完善，這個沒有很完善造成地方的民眾一直不斷地向我們反映，就是有一種服務真空的感覺，感覺上好像東北角的民眾被公部門遺忘了。</w:t>
      </w:r>
    </w:p>
    <w:p w:rsidR="00BE20B8" w:rsidRPr="00BE20B8" w:rsidRDefault="00BE20B8" w:rsidP="00BE20B8">
      <w:pPr>
        <w:spacing w:line="370" w:lineRule="exact"/>
        <w:ind w:leftChars="100" w:left="211" w:firstLineChars="100" w:firstLine="211"/>
      </w:pPr>
      <w:r w:rsidRPr="00BE20B8">
        <w:rPr>
          <w:rFonts w:hint="eastAsia"/>
        </w:rPr>
        <w:t>我想天災沒有人樂見，但是既然已經發生了天災，那我們是不是應該盡力把損害減到最低？這個損害可能是物理上的、可能是服務上的，怎麼說民眾覺得好像服務真空呢？有很多民眾表達說，平溪線沿線各站其實是處於一個沒有接駁的狀態，瑞芳到汐止的部分也沒有車子可以搭乘。本席在這裡就要指出我認為臺鐵應該負責任的地方，第一，就本席的了解，臺鐵和各市區公車應該是有簽訂所謂的開口契約，平時如果鐵軌有發生電纜掉落或各種突發狀況時，市區的公車就應該要協助疏運。但是這一次的天災，我看到的是臺鐵只有終點和起點有接駁，其實沿線並沒有安排，但是我剛剛講了，明明就有這個開口契約在。</w:t>
      </w:r>
    </w:p>
    <w:p w:rsidR="00BE20B8" w:rsidRPr="00BE20B8" w:rsidRDefault="00BE20B8" w:rsidP="00BE20B8">
      <w:pPr>
        <w:spacing w:line="370" w:lineRule="exact"/>
        <w:ind w:leftChars="100" w:left="211" w:firstLineChars="100" w:firstLine="211"/>
      </w:pPr>
      <w:r w:rsidRPr="00BE20B8">
        <w:rPr>
          <w:rFonts w:hint="eastAsia"/>
        </w:rPr>
        <w:t>第二，公路總局主要是安排國道客運的轉乘，這個方面其實是相對順利的，但是轉接到市區公車的部分，我想交通部可能必須要負起主動協助和地方政府協調的責任，否則這樣就會造成民眾所說的，就是服務好像真空了，不知道要怎麼辦。我當然知道，這一段搶修的期間，交通部特別是臺鐵的第一線員工都非常的辛苦，所以我的態度一直是，我想交通部部長應該可以證明，我一直沒有說一定要搶快搶通，因為安全第一，我要求的其實非常簡單，就是在施工期間，交通部在替代方案上面一定要做好，可是現在發生的狀況是，民眾就是等不到車子可以搭，所以在這邊我想提出三個問題，第一個就是交通部在指揮上面是不是出了什麼問題？目前西正線還在搶修中，我剛剛也講了幾個我看到很實際、現實的狀況，我認為交通部應該要主動去承擔這個協調的責任。</w:t>
      </w:r>
    </w:p>
    <w:p w:rsidR="00BE20B8" w:rsidRPr="00BE20B8" w:rsidRDefault="00BE20B8" w:rsidP="00BE20B8">
      <w:pPr>
        <w:spacing w:line="370" w:lineRule="exact"/>
        <w:ind w:leftChars="100" w:left="211" w:firstLineChars="100" w:firstLine="211"/>
      </w:pPr>
      <w:r w:rsidRPr="00BE20B8">
        <w:rPr>
          <w:rFonts w:hint="eastAsia"/>
        </w:rPr>
        <w:t>承接上一個問題，因為目前西正線還在搶修中，我想在這裡請教院長、部長，西正線到底何時可以恢復通車？第三個，我看臺鐵自己有提到，未來規劃會做明隧道去蓋住東西正線，變成面海的那一面還是看</w:t>
      </w:r>
      <w:r w:rsidR="00102BE9">
        <w:rPr>
          <w:rFonts w:hint="eastAsia"/>
        </w:rPr>
        <w:t>得</w:t>
      </w:r>
      <w:r w:rsidRPr="00BE20B8">
        <w:rPr>
          <w:rFonts w:hint="eastAsia"/>
        </w:rPr>
        <w:t>到海，可是面山的部分就可以有隧道蓋住來確保安全。我想講的是，其實從這一次的災害就可以看得出來，這個東西是有急迫性的，尤其是我們東北角多雨，連日下大雨、不斷下大雨，其實很多地方都在坍方。我想請問交通部，這個部分有評估、規劃了嗎？以上這三個問題是不是麻煩院長、部長來做解釋？</w:t>
      </w:r>
    </w:p>
    <w:p w:rsidR="00BE20B8" w:rsidRPr="00BE20B8" w:rsidRDefault="00BE20B8" w:rsidP="00BE20B8">
      <w:pPr>
        <w:spacing w:line="370" w:lineRule="exact"/>
        <w:ind w:left="211" w:hangingChars="100" w:hanging="211"/>
      </w:pPr>
      <w:r w:rsidRPr="00BE20B8">
        <w:rPr>
          <w:rFonts w:eastAsia="華康中黑體" w:hint="eastAsia"/>
        </w:rPr>
        <w:t>主席：</w:t>
      </w:r>
      <w:r w:rsidRPr="00BE20B8">
        <w:rPr>
          <w:rFonts w:hint="eastAsia"/>
        </w:rPr>
        <w:t>請交通部林部長答復。</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w:t>
      </w:r>
      <w:r w:rsidRPr="00BE20B8">
        <w:rPr>
          <w:rFonts w:hint="eastAsia"/>
        </w:rPr>
        <w:t>16</w:t>
      </w:r>
      <w:r w:rsidRPr="00BE20B8">
        <w:rPr>
          <w:rFonts w:hint="eastAsia"/>
        </w:rPr>
        <w:t>時</w:t>
      </w:r>
      <w:r w:rsidRPr="00BE20B8">
        <w:rPr>
          <w:rFonts w:hint="eastAsia"/>
        </w:rPr>
        <w:t>18</w:t>
      </w:r>
      <w:r w:rsidRPr="00BE20B8">
        <w:rPr>
          <w:rFonts w:hint="eastAsia"/>
        </w:rPr>
        <w:t>分）主席、各位委員。謝謝委員的提醒，疏運包括搶修中和搶修後，當然瑞芳跟猴硐之間的接駁是順暢，但是更遠的地方，像您剛剛提到的平溪，甚至到汐止，這個涉及跟地方政府的協調，因為這屬於市區客運，我們會再加強。至於比較屬於到宜蘭縣的部分，都還算蠻順暢的，因為有國道客運；第二個是有關於西正線什麼時候會修復？目前我的瞭解，他們給我的目標是在春節，就是舊曆年前，希望能夠把西正線也搶通，因為它這個是整個走山，是整個岩盤滑動，所以我們如果在下面馬上把它處理掉，有可能還是會有坍塌，本來預期大概是一、兩個月，目前的狀況應該會在春節前搶通。第三個，比較長期一點的明隧道，以三個月進行所有的調查、設計，預算也已經編列，希望明隧道能夠儘快施工完成。</w:t>
      </w:r>
    </w:p>
    <w:p w:rsidR="00BE20B8" w:rsidRPr="00BE20B8" w:rsidRDefault="00BE20B8" w:rsidP="00BE20B8">
      <w:pPr>
        <w:spacing w:line="370" w:lineRule="exact"/>
        <w:ind w:left="211" w:hangingChars="100" w:hanging="211"/>
      </w:pPr>
      <w:r w:rsidRPr="00BE20B8">
        <w:rPr>
          <w:rFonts w:eastAsia="華康中黑體" w:hint="eastAsia"/>
        </w:rPr>
        <w:t>賴委員品妤：</w:t>
      </w:r>
      <w:r w:rsidRPr="00BE20B8">
        <w:rPr>
          <w:rFonts w:hint="eastAsia"/>
        </w:rPr>
        <w:t>謝謝部長的答復。就我的選區，我剛剛也講了，目前西正線還沒恢復通車，汐止</w:t>
      </w:r>
      <w:r w:rsidR="00102BE9">
        <w:rPr>
          <w:rFonts w:hint="eastAsia"/>
        </w:rPr>
        <w:t>─</w:t>
      </w:r>
      <w:r w:rsidRPr="00BE20B8">
        <w:rPr>
          <w:rFonts w:hint="eastAsia"/>
        </w:rPr>
        <w:t>瑞芳這段的接駁現在有迫切的需求，但是這部分還沒有做好。</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我們會來協調。</w:t>
      </w:r>
    </w:p>
    <w:p w:rsidR="00BE20B8" w:rsidRPr="00BE20B8" w:rsidRDefault="00BE20B8" w:rsidP="00BE20B8">
      <w:pPr>
        <w:spacing w:line="370" w:lineRule="exact"/>
        <w:ind w:left="211" w:hangingChars="100" w:hanging="211"/>
      </w:pPr>
      <w:r w:rsidRPr="00BE20B8">
        <w:rPr>
          <w:rFonts w:eastAsia="華康中黑體" w:hint="eastAsia"/>
        </w:rPr>
        <w:lastRenderedPageBreak/>
        <w:t>賴委員品妤：</w:t>
      </w:r>
      <w:r w:rsidRPr="00BE20B8">
        <w:rPr>
          <w:rFonts w:hint="eastAsia"/>
        </w:rPr>
        <w:t>這個部分因為它真的有急迫性，沒有辦法像其他的東西，可能一週、兩週給報告，它是具有急迫性的，民眾非常的需要，所以這個部分，我希望下週交通部就能夠做好。我也再度強調……</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因為這涉及到市區客運，我還是要尊重新北市政府，我們也有補助，可以加強支持，希望能增班。現在東正線通了，基本上要到宜蘭縣市沒有問題，現在是在地的，比較屬於市區內的問題。</w:t>
      </w:r>
    </w:p>
    <w:p w:rsidR="00BE20B8" w:rsidRPr="00BE20B8" w:rsidRDefault="00BE20B8" w:rsidP="00BE20B8">
      <w:pPr>
        <w:spacing w:line="370" w:lineRule="exact"/>
        <w:ind w:left="211" w:hangingChars="100" w:hanging="211"/>
      </w:pPr>
      <w:r w:rsidRPr="00BE20B8">
        <w:rPr>
          <w:rFonts w:eastAsia="華康中黑體" w:hint="eastAsia"/>
        </w:rPr>
        <w:t>賴委員品妤：</w:t>
      </w:r>
      <w:r w:rsidRPr="00BE20B8">
        <w:rPr>
          <w:rFonts w:hint="eastAsia"/>
        </w:rPr>
        <w:t>我剛才也有提到，其實是有訂開口契約，所以不是說完全沒有辦法去談的。我也再次強調，施工過程一定是安全第一，一定要保障臺鐵電第一線基層人員的安全，這個絕對是重中之重。我也要再次提醒臺鐵，交通部其實有編列一個六年行車安全計畫的預算，我覺得臺鐵應該要妥善運用這筆經費，從監測、巡查等方式，加強邊坡的保障，否則我們東北角就是多雨，之後如果連日下雨，還是很容易發生這種坍方的狀況，請交通部一</w:t>
      </w:r>
      <w:r w:rsidR="00102BE9">
        <w:rPr>
          <w:rFonts w:hint="eastAsia"/>
        </w:rPr>
        <w:t>定</w:t>
      </w:r>
      <w:r w:rsidRPr="00BE20B8">
        <w:rPr>
          <w:rFonts w:hint="eastAsia"/>
        </w:rPr>
        <w:t>要好好的去做，因為安全的問題真的非常重要。</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我們是三個月時間會完成所有的調查，後續的監測和維養……</w:t>
      </w:r>
    </w:p>
    <w:p w:rsidR="00BE20B8" w:rsidRPr="00BE20B8" w:rsidRDefault="00BE20B8" w:rsidP="00BE20B8">
      <w:pPr>
        <w:spacing w:line="370" w:lineRule="exact"/>
        <w:ind w:left="211" w:hangingChars="100" w:hanging="211"/>
      </w:pPr>
      <w:r w:rsidRPr="00BE20B8">
        <w:rPr>
          <w:rFonts w:eastAsia="華康中黑體" w:hint="eastAsia"/>
        </w:rPr>
        <w:t>賴委員品妤：</w:t>
      </w:r>
      <w:r w:rsidRPr="00BE20B8">
        <w:rPr>
          <w:rFonts w:hint="eastAsia"/>
        </w:rPr>
        <w:t>剛才部長有允諾，西正線春節前會通車。再來就是臺鐵的問題，因為之前我和臺鐵局張局長有討論過，我們常常接到汐止人陳情，就是汐止的兩個大站，即汐止站和汐科站，其實人都非常多，汐科站這邊人潮很多，可是臺鐵的快速區間車只有停汐止沒有停汐科，上下班的時候，人潮都擠在月臺，只能等一班的區間車，當時民眾問說能不能再增加停靠點？本席的想法是這樣子，長期來說，真正的問題不是增加停靠點，而是應該要把北部通勤列車的總運量整體拉高，才能有效輸運我們的人潮。之前其實我也跟張局長確認過，臺鐵已經預計採購</w:t>
      </w:r>
      <w:r w:rsidRPr="00BE20B8">
        <w:rPr>
          <w:rFonts w:hint="eastAsia"/>
        </w:rPr>
        <w:t>520</w:t>
      </w:r>
      <w:r w:rsidRPr="00BE20B8">
        <w:rPr>
          <w:rFonts w:hint="eastAsia"/>
        </w:rPr>
        <w:t>輛</w:t>
      </w:r>
      <w:r w:rsidRPr="00BE20B8">
        <w:rPr>
          <w:rFonts w:hint="eastAsia"/>
        </w:rPr>
        <w:t>EMU900</w:t>
      </w:r>
      <w:r w:rsidRPr="00BE20B8">
        <w:rPr>
          <w:rFonts w:hint="eastAsia"/>
        </w:rPr>
        <w:t>型的電聯車，就是要投入北部的運輸，當時局長也有說，以後行經汐科的每部區間車，都將多兩個列車的運量，這個是</w:t>
      </w:r>
      <w:r w:rsidRPr="00BE20B8">
        <w:rPr>
          <w:rFonts w:hint="eastAsia"/>
        </w:rPr>
        <w:t>11</w:t>
      </w:r>
      <w:r w:rsidRPr="00BE20B8">
        <w:rPr>
          <w:rFonts w:hint="eastAsia"/>
        </w:rPr>
        <w:t>月的時候局長向我允諾的，包含</w:t>
      </w:r>
      <w:r w:rsidRPr="00BE20B8">
        <w:rPr>
          <w:rFonts w:hint="eastAsia"/>
        </w:rPr>
        <w:t>EMU900</w:t>
      </w:r>
      <w:r w:rsidRPr="00BE20B8">
        <w:rPr>
          <w:rFonts w:hint="eastAsia"/>
        </w:rPr>
        <w:t>電聯車已經有兩個編組正在試車中，預計明年</w:t>
      </w:r>
      <w:r w:rsidRPr="00BE20B8">
        <w:rPr>
          <w:rFonts w:hint="eastAsia"/>
        </w:rPr>
        <w:t>2</w:t>
      </w:r>
      <w:r w:rsidRPr="00BE20B8">
        <w:rPr>
          <w:rFonts w:hint="eastAsia"/>
        </w:rPr>
        <w:t>月將在基隆或樹林首航。我前面的質詢也提到，這次東北角走山很嚴重，請問這次東北角的走山有沒有影響到新型電聯車上路的時間？目前這些電聯車預計何時可以上路呢？</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目前已經在試車，預計是明年中可以通車，但通車是以北部為主，剛才你提到的，可能在基隆到新北之間辦理一些典禮。臺鐵其實有個瓶頸路段，車子多當然會比較方便調度，尤其</w:t>
      </w:r>
      <w:r w:rsidRPr="00BE20B8">
        <w:rPr>
          <w:rFonts w:hint="eastAsia"/>
        </w:rPr>
        <w:t>8</w:t>
      </w:r>
      <w:r w:rsidRPr="00BE20B8">
        <w:rPr>
          <w:rFonts w:hint="eastAsia"/>
        </w:rPr>
        <w:t>節的車廂現在變</w:t>
      </w:r>
      <w:r w:rsidRPr="00BE20B8">
        <w:rPr>
          <w:rFonts w:hint="eastAsia"/>
        </w:rPr>
        <w:t>10</w:t>
      </w:r>
      <w:r w:rsidRPr="00BE20B8">
        <w:rPr>
          <w:rFonts w:hint="eastAsia"/>
        </w:rPr>
        <w:t>節，我想運量會增加，可是在樹林到七堵之間，整個在調度上面，目前的路廊還是很飽和，這也是為什麼我們現在為了要解決基隆捷運，連同整個路網的改善，後來經過北北基三方的協調，未來能夠解決這個瓶頸路段軌道的運輸。</w:t>
      </w:r>
    </w:p>
    <w:p w:rsidR="00BE20B8" w:rsidRPr="00BE20B8" w:rsidRDefault="00BE20B8" w:rsidP="00BE20B8">
      <w:pPr>
        <w:spacing w:line="370" w:lineRule="exact"/>
        <w:ind w:left="211" w:hangingChars="100" w:hanging="211"/>
      </w:pPr>
      <w:r w:rsidRPr="00BE20B8">
        <w:rPr>
          <w:rFonts w:eastAsia="華康中黑體" w:hint="eastAsia"/>
        </w:rPr>
        <w:t>賴委員品妤：</w:t>
      </w:r>
      <w:r w:rsidRPr="00BE20B8">
        <w:rPr>
          <w:rFonts w:hint="eastAsia"/>
        </w:rPr>
        <w:t>當時張局長說多加車廂部分，大約農曆年前可以上路，現在還是會如期進行嗎？還是農曆年前沒有辦法？</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現在進來的大概就是</w:t>
      </w:r>
      <w:r w:rsidRPr="00BE20B8">
        <w:rPr>
          <w:rFonts w:hint="eastAsia"/>
        </w:rPr>
        <w:t>20</w:t>
      </w:r>
      <w:r w:rsidRPr="00BE20B8">
        <w:rPr>
          <w:rFonts w:hint="eastAsia"/>
        </w:rPr>
        <w:t>輛以內，總共有</w:t>
      </w:r>
      <w:r w:rsidRPr="00BE20B8">
        <w:rPr>
          <w:rFonts w:hint="eastAsia"/>
        </w:rPr>
        <w:t>520</w:t>
      </w:r>
      <w:r w:rsidRPr="00BE20B8">
        <w:rPr>
          <w:rFonts w:hint="eastAsia"/>
        </w:rPr>
        <w:t>輛，因為疫情也影響製造外商來臺灣的問題，確實有延了差不多半年到一年的時間，不過部分路段先上路，以北部跟東部之間作為第一階段的目標。</w:t>
      </w:r>
    </w:p>
    <w:p w:rsidR="00BE20B8" w:rsidRPr="00BE20B8" w:rsidRDefault="00BE20B8" w:rsidP="00BE20B8">
      <w:pPr>
        <w:spacing w:line="370" w:lineRule="exact"/>
        <w:ind w:left="211" w:hangingChars="100" w:hanging="211"/>
      </w:pPr>
      <w:r w:rsidRPr="00BE20B8">
        <w:rPr>
          <w:rFonts w:eastAsia="華康中黑體" w:hint="eastAsia"/>
        </w:rPr>
        <w:t>賴委員品妤：</w:t>
      </w:r>
      <w:r w:rsidRPr="00BE20B8">
        <w:rPr>
          <w:rFonts w:hint="eastAsia"/>
        </w:rPr>
        <w:t>所謂的第一階段的目標會是什麼時候？我希望有一個比較明確的時間點，因為我們……</w:t>
      </w:r>
    </w:p>
    <w:p w:rsidR="00BE20B8" w:rsidRPr="00BE20B8" w:rsidRDefault="00BE20B8" w:rsidP="00BE20B8">
      <w:pPr>
        <w:spacing w:line="370" w:lineRule="exact"/>
        <w:ind w:left="211" w:hangingChars="100" w:hanging="211"/>
      </w:pPr>
      <w:r w:rsidRPr="00BE20B8">
        <w:rPr>
          <w:rFonts w:eastAsia="華康中黑體" w:hint="eastAsia"/>
        </w:rPr>
        <w:lastRenderedPageBreak/>
        <w:t>林部長佳龍：</w:t>
      </w:r>
      <w:r w:rsidRPr="00BE20B8">
        <w:rPr>
          <w:rFonts w:hint="eastAsia"/>
        </w:rPr>
        <w:t>我請同仁給我，我再提供給委員。通車典禮應該是在過年前後，但</w:t>
      </w:r>
      <w:r w:rsidRPr="00BE20B8">
        <w:rPr>
          <w:rFonts w:hint="eastAsia"/>
        </w:rPr>
        <w:t>20</w:t>
      </w:r>
      <w:r w:rsidRPr="00BE20B8">
        <w:rPr>
          <w:rFonts w:hint="eastAsia"/>
        </w:rPr>
        <w:t>輛都要上路，應該要到明年中。</w:t>
      </w:r>
    </w:p>
    <w:p w:rsidR="00BE20B8" w:rsidRPr="00BE20B8" w:rsidRDefault="00BE20B8" w:rsidP="00BE20B8">
      <w:pPr>
        <w:spacing w:line="370" w:lineRule="exact"/>
        <w:ind w:left="211" w:hangingChars="100" w:hanging="211"/>
      </w:pPr>
      <w:r w:rsidRPr="00BE20B8">
        <w:rPr>
          <w:rFonts w:eastAsia="華康中黑體" w:hint="eastAsia"/>
        </w:rPr>
        <w:t>賴委員品妤：</w:t>
      </w:r>
      <w:r w:rsidRPr="00BE20B8">
        <w:rPr>
          <w:rFonts w:hint="eastAsia"/>
        </w:rPr>
        <w:t>現在針對臺鐵部分有幾個總結，第一個，部長今天跟我承諾，春節前西正線應該是可以恢復通車的，下個禮拜一定要馬上處理接駁的事情，但是列車加掛部分，可能要再往後延。</w:t>
      </w:r>
    </w:p>
    <w:p w:rsidR="00BE20B8" w:rsidRPr="00BE20B8" w:rsidRDefault="00BE20B8" w:rsidP="00BE20B8">
      <w:pPr>
        <w:spacing w:line="370" w:lineRule="exact"/>
        <w:ind w:left="211" w:hangingChars="100" w:hanging="211"/>
      </w:pPr>
      <w:r w:rsidRPr="00BE20B8">
        <w:rPr>
          <w:rFonts w:eastAsia="華康中黑體" w:hint="eastAsia"/>
        </w:rPr>
        <w:t>林部長佳龍：</w:t>
      </w:r>
      <w:r w:rsidRPr="00BE20B8">
        <w:rPr>
          <w:rFonts w:hint="eastAsia"/>
        </w:rPr>
        <w:t>對，可能過年後。</w:t>
      </w:r>
    </w:p>
    <w:p w:rsidR="00BE20B8" w:rsidRPr="00BE20B8" w:rsidRDefault="00BE20B8" w:rsidP="00BE20B8">
      <w:pPr>
        <w:spacing w:line="370" w:lineRule="exact"/>
        <w:ind w:left="211" w:hangingChars="100" w:hanging="211"/>
      </w:pPr>
      <w:r w:rsidRPr="00BE20B8">
        <w:rPr>
          <w:rFonts w:eastAsia="華康中黑體" w:hint="eastAsia"/>
        </w:rPr>
        <w:t>賴委員品妤：</w:t>
      </w:r>
      <w:r w:rsidRPr="00BE20B8">
        <w:rPr>
          <w:rFonts w:hint="eastAsia"/>
        </w:rPr>
        <w:t>我必須說這個回答我不是非常的滿意，應該說不滿意，因為我們這裡人潮運輸的壓力很大，我也可以理解因為疫情的關係，這個也不是我們可以控制的。但是我必須要提醒交通部一定要加快腳步，之前已經允諾期程的，就應該如期去實行。</w:t>
      </w:r>
    </w:p>
    <w:p w:rsidR="00BE20B8" w:rsidRPr="00BE20B8" w:rsidRDefault="00BE20B8" w:rsidP="00BE20B8">
      <w:pPr>
        <w:spacing w:line="370" w:lineRule="exact"/>
        <w:ind w:leftChars="100" w:left="211" w:firstLineChars="100" w:firstLine="211"/>
      </w:pPr>
      <w:r w:rsidRPr="00BE20B8">
        <w:rPr>
          <w:rFonts w:hint="eastAsia"/>
        </w:rPr>
        <w:t>第三個，一樣也是軌道運輸的問題，是本席選區一個非常重要的交通政策，就是汐止民生線。這個蘇院長一定也非常清楚，畢竟蘇院長也曾經是我們臺北縣長，汐止民生縣這個議題往前推算至少超過</w:t>
      </w:r>
      <w:r w:rsidRPr="00BE20B8">
        <w:rPr>
          <w:rFonts w:hint="eastAsia"/>
        </w:rPr>
        <w:t>20</w:t>
      </w:r>
      <w:r w:rsidRPr="00BE20B8">
        <w:rPr>
          <w:rFonts w:hint="eastAsia"/>
        </w:rPr>
        <w:t>年，終於在</w:t>
      </w:r>
      <w:r w:rsidRPr="00BE20B8">
        <w:rPr>
          <w:rFonts w:hint="eastAsia"/>
        </w:rPr>
        <w:t>2009</w:t>
      </w:r>
      <w:r w:rsidRPr="00BE20B8">
        <w:rPr>
          <w:rFonts w:hint="eastAsia"/>
        </w:rPr>
        <w:t>年的時候，汐止民生線在新北這一段，汐止到東湖這段的第一期環評早就通過了，但是還是不斷地延宕，一直拖拖拖，從</w:t>
      </w:r>
      <w:r w:rsidRPr="00BE20B8">
        <w:rPr>
          <w:rFonts w:hint="eastAsia"/>
        </w:rPr>
        <w:t>2009</w:t>
      </w:r>
      <w:r w:rsidRPr="00BE20B8">
        <w:rPr>
          <w:rFonts w:hint="eastAsia"/>
        </w:rPr>
        <w:t>年拖到</w:t>
      </w:r>
      <w:r w:rsidRPr="00BE20B8">
        <w:rPr>
          <w:rFonts w:hint="eastAsia"/>
        </w:rPr>
        <w:t>2020</w:t>
      </w:r>
      <w:r w:rsidRPr="00BE20B8">
        <w:rPr>
          <w:rFonts w:hint="eastAsia"/>
        </w:rPr>
        <w:t>年，今年</w:t>
      </w:r>
      <w:r w:rsidRPr="00BE20B8">
        <w:rPr>
          <w:rFonts w:hint="eastAsia"/>
        </w:rPr>
        <w:t>7</w:t>
      </w:r>
      <w:r w:rsidRPr="00BE20B8">
        <w:rPr>
          <w:rFonts w:hint="eastAsia"/>
        </w:rPr>
        <w:t>月終於才通過全線的環評，汐止人等了非常久，因為在我們上一次的執政治好了汐止淹水問題之後，越來越多的年輕人把汐止當成一個宜居的選項而搬進來，因為人口的增加，交通的需求越來越高，我覺得汐止民生線真的是迫在眉睫。所以在今年</w:t>
      </w:r>
      <w:r w:rsidRPr="00BE20B8">
        <w:rPr>
          <w:rFonts w:hint="eastAsia"/>
        </w:rPr>
        <w:t>10</w:t>
      </w:r>
      <w:r w:rsidRPr="00BE20B8">
        <w:rPr>
          <w:rFonts w:hint="eastAsia"/>
        </w:rPr>
        <w:t>月的時候，交通部有找臺北市、新北市和基隆市三個市長一起來做一個政策溝通的平台，當時就有談到，包含捷運要併基隆的輕軌一起施作，對此我當然非常肯定，因為這些軌道運輸經過最多的就是我們的選區，這個交通黑暗期，全部都是我們的民眾要去承擔的。</w:t>
      </w:r>
      <w:r w:rsidRPr="00BE20B8">
        <w:rPr>
          <w:rFonts w:hint="eastAsia"/>
        </w:rPr>
        <w:t>10</w:t>
      </w:r>
      <w:r w:rsidRPr="00BE20B8">
        <w:rPr>
          <w:rFonts w:hint="eastAsia"/>
        </w:rPr>
        <w:t>月</w:t>
      </w:r>
      <w:r w:rsidRPr="00BE20B8">
        <w:rPr>
          <w:rFonts w:hint="eastAsia"/>
        </w:rPr>
        <w:t>20</w:t>
      </w:r>
      <w:r w:rsidRPr="00BE20B8">
        <w:rPr>
          <w:rFonts w:hint="eastAsia"/>
        </w:rPr>
        <w:t>日我們有找交通部、鐵道局，還有新北市府一起開一個座談會，後來在座談會之後，我也要肯定交通部，很快的就找了國發會一起來共同討論規畫，</w:t>
      </w:r>
      <w:r w:rsidRPr="00BE20B8">
        <w:rPr>
          <w:rFonts w:hint="eastAsia"/>
        </w:rPr>
        <w:t>11</w:t>
      </w:r>
      <w:r w:rsidRPr="00BE20B8">
        <w:rPr>
          <w:rFonts w:hint="eastAsia"/>
        </w:rPr>
        <w:t>月的時候我又再度和王國材次長開會追蹤。次長給我的進度是目前交通部與國發會有初步的共識，汐止民生線可行性研究已經行政院核定，分段推動路線、站點都沒有改變，所以也不會影響綜合規劃後續核報的作業。簡單的說，就是能夠做啦！我的理解就是這樣。我當然也很高興聽到這個消息。</w:t>
      </w:r>
    </w:p>
    <w:p w:rsidR="00BE20B8" w:rsidRPr="00BE20B8" w:rsidRDefault="00BE20B8" w:rsidP="00BE20B8">
      <w:pPr>
        <w:spacing w:line="370" w:lineRule="exact"/>
        <w:ind w:leftChars="100" w:left="211" w:firstLineChars="100" w:firstLine="211"/>
      </w:pPr>
      <w:r w:rsidRPr="00BE20B8">
        <w:rPr>
          <w:rFonts w:hint="eastAsia"/>
        </w:rPr>
        <w:t>難得今天院長跟部長都在臺上，我要再一次傳達我們選民的心聲，以下四點能不能給我們一個承諾，第一個，不管是中央或是地方，都希望</w:t>
      </w:r>
      <w:r w:rsidRPr="00BE20B8">
        <w:rPr>
          <w:rFonts w:hint="eastAsia"/>
        </w:rPr>
        <w:t>2022</w:t>
      </w:r>
      <w:r w:rsidRPr="00BE20B8">
        <w:rPr>
          <w:rFonts w:hint="eastAsia"/>
        </w:rPr>
        <w:t>年開始動工，這個你們都有喊出來，我希望能夠針對這件事情做承諾。第二個，交通部要每個月向我的辦公室回報進度，這很重要。再來，開始施工之後，我真的很擔心交通黑暗期，我希望交通黑暗期務必要縮短，而且不是只是一個允諾，施工的任何細節，我們這邊也都要非常清楚。第四個，交通部和國發會研商之後，應該要儘快規劃和地方政府、有關單位做好溝通，並且有個平台。以上四點，不知道院長和部長能不能給我一個具體的承諾？</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這四點我們來努力啦</w:t>
      </w:r>
      <w:r w:rsidR="00102BE9">
        <w:rPr>
          <w:rFonts w:hint="eastAsia"/>
        </w:rPr>
        <w:t>！</w:t>
      </w:r>
      <w:r w:rsidRPr="00BE20B8">
        <w:rPr>
          <w:rFonts w:hint="eastAsia"/>
        </w:rPr>
        <w:t>至於大眾運輸尤其捷運，地方提案，當然中央及地方也要快，這要拜託委員來協調，把其他納入原來的環評，環評已經通過了，所以不會重新開始，東半段的汐止、民生線優先來推動，我們也會透過那個平台跟地方再協調，最近也有一些具體的進展，另外再跟委員報告。</w:t>
      </w:r>
    </w:p>
    <w:p w:rsidR="00BE20B8" w:rsidRPr="00BE20B8" w:rsidRDefault="00BE20B8" w:rsidP="00BE20B8">
      <w:pPr>
        <w:ind w:left="211" w:hangingChars="100" w:hanging="211"/>
      </w:pPr>
      <w:r w:rsidRPr="00BE20B8">
        <w:rPr>
          <w:rFonts w:eastAsia="華康中黑體" w:hint="eastAsia"/>
        </w:rPr>
        <w:t>賴委員品妤：</w:t>
      </w:r>
      <w:r w:rsidRPr="00BE20B8">
        <w:rPr>
          <w:rFonts w:hint="eastAsia"/>
        </w:rPr>
        <w:t>我再確定一下，對於以上四點，院長跟部長可以</w:t>
      </w:r>
      <w:r w:rsidR="00102BE9">
        <w:rPr>
          <w:rFonts w:hint="eastAsia"/>
        </w:rPr>
        <w:t>S</w:t>
      </w:r>
      <w:r w:rsidRPr="00BE20B8">
        <w:rPr>
          <w:rFonts w:hint="eastAsia"/>
        </w:rPr>
        <w:t>ay</w:t>
      </w:r>
      <w:r w:rsidR="00102BE9">
        <w:rPr>
          <w:rFonts w:hint="eastAsia"/>
        </w:rPr>
        <w:t xml:space="preserve"> Y</w:t>
      </w:r>
      <w:r w:rsidRPr="00BE20B8">
        <w:rPr>
          <w:rFonts w:hint="eastAsia"/>
        </w:rPr>
        <w:t>es</w:t>
      </w:r>
      <w:r w:rsidRPr="00BE20B8">
        <w:rPr>
          <w:rFonts w:hint="eastAsia"/>
        </w:rPr>
        <w:t>嗎？</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2022</w:t>
      </w:r>
      <w:r w:rsidRPr="00BE20B8">
        <w:rPr>
          <w:rFonts w:hint="eastAsia"/>
        </w:rPr>
        <w:t>年這個時間涉及到地方政府，新北市要來承辦這一段，我們會來協助。</w:t>
      </w:r>
    </w:p>
    <w:p w:rsidR="00BE20B8" w:rsidRPr="00BE20B8" w:rsidRDefault="00BE20B8" w:rsidP="00BE20B8">
      <w:pPr>
        <w:ind w:left="211" w:hangingChars="100" w:hanging="211"/>
      </w:pPr>
      <w:r w:rsidRPr="00BE20B8">
        <w:rPr>
          <w:rFonts w:eastAsia="華康中黑體" w:hint="eastAsia"/>
        </w:rPr>
        <w:lastRenderedPageBreak/>
        <w:t>委員賴品妤書面質詢：</w:t>
      </w:r>
    </w:p>
    <w:p w:rsidR="00BE20B8" w:rsidRPr="00BE20B8" w:rsidRDefault="00AE7BA9" w:rsidP="00BE20B8">
      <w:pPr>
        <w:spacing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3pt;height:589.15pt">
            <v:imagedata r:id="rId9" o:title="q29_頁面_1" croptop="4419f" cropbottom="5082f"/>
          </v:shape>
        </w:pict>
      </w:r>
      <w:r>
        <w:lastRenderedPageBreak/>
        <w:pict>
          <v:shape id="_x0000_i1026" type="#_x0000_t75" style="width:453.3pt;height:640.5pt">
            <v:imagedata r:id="rId10" o:title="q29_頁面_2"/>
          </v:shape>
        </w:pict>
      </w:r>
      <w:r>
        <w:pict>
          <v:shape id="_x0000_i1027" type="#_x0000_t75" style="width:453.3pt;height:640.5pt">
            <v:imagedata r:id="rId11" o:title="q29_頁面_3"/>
          </v:shape>
        </w:pict>
      </w:r>
      <w:r>
        <w:pict>
          <v:shape id="_x0000_i1028" type="#_x0000_t75" style="width:453.3pt;height:640.5pt">
            <v:imagedata r:id="rId12" o:title="q29_頁面_4"/>
          </v:shape>
        </w:pict>
      </w:r>
      <w:r>
        <w:pict>
          <v:shape id="_x0000_i1029" type="#_x0000_t75" style="width:453.3pt;height:640.5pt">
            <v:imagedata r:id="rId13" o:title="q29_頁面_5"/>
          </v:shape>
        </w:pict>
      </w:r>
      <w:r>
        <w:pict>
          <v:shape id="_x0000_i1030" type="#_x0000_t75" style="width:453.3pt;height:640.5pt">
            <v:imagedata r:id="rId14" o:title="q29_頁面_6"/>
          </v:shape>
        </w:pict>
      </w:r>
      <w:r>
        <w:pict>
          <v:shape id="_x0000_i1031" type="#_x0000_t75" style="width:453.3pt;height:640.5pt">
            <v:imagedata r:id="rId15" o:title="q29_頁面_7"/>
          </v:shape>
        </w:pict>
      </w:r>
      <w:r>
        <w:pict>
          <v:shape id="_x0000_i1032" type="#_x0000_t75" style="width:453.3pt;height:640.5pt" o:allowoverlap="f">
            <v:imagedata r:id="rId16" o:title="q29_頁面_8"/>
          </v:shape>
        </w:pict>
      </w:r>
    </w:p>
    <w:p w:rsidR="00BE20B8" w:rsidRPr="00BE20B8" w:rsidRDefault="00BE20B8" w:rsidP="00BE20B8">
      <w:pPr>
        <w:spacing w:line="240" w:lineRule="auto"/>
      </w:pPr>
    </w:p>
    <w:p w:rsidR="00BE20B8" w:rsidRPr="00BE20B8" w:rsidRDefault="00AE7BA9" w:rsidP="00BE20B8">
      <w:pPr>
        <w:spacing w:line="240" w:lineRule="auto"/>
      </w:pPr>
      <w:r>
        <w:lastRenderedPageBreak/>
        <w:pict>
          <v:shape id="_x0000_i1033" type="#_x0000_t75" style="width:453.3pt;height:640.5pt" o:allowoverlap="f">
            <v:imagedata r:id="rId17" o:title="q29_頁面_9"/>
          </v:shape>
        </w:pict>
      </w:r>
    </w:p>
    <w:p w:rsidR="00BE20B8" w:rsidRPr="00BE20B8" w:rsidRDefault="00BE20B8" w:rsidP="00BE20B8">
      <w:pPr>
        <w:spacing w:line="240" w:lineRule="auto"/>
      </w:pPr>
    </w:p>
    <w:p w:rsidR="00BE20B8" w:rsidRPr="00BE20B8" w:rsidRDefault="00BE20B8" w:rsidP="00BE20B8">
      <w:pPr>
        <w:ind w:left="211" w:hangingChars="100" w:hanging="211"/>
      </w:pPr>
      <w:r w:rsidRPr="00BE20B8">
        <w:rPr>
          <w:rFonts w:eastAsia="華康中黑體" w:hint="eastAsia"/>
        </w:rPr>
        <w:lastRenderedPageBreak/>
        <w:t>主席：</w:t>
      </w:r>
      <w:r w:rsidRPr="00BE20B8">
        <w:rPr>
          <w:rFonts w:hint="eastAsia"/>
        </w:rPr>
        <w:t>請陳委員雪生質詢。</w:t>
      </w:r>
    </w:p>
    <w:p w:rsidR="00BE20B8" w:rsidRPr="00BE20B8" w:rsidRDefault="00BE20B8" w:rsidP="00BE20B8">
      <w:pPr>
        <w:ind w:left="211" w:hangingChars="100" w:hanging="211"/>
      </w:pPr>
      <w:r w:rsidRPr="00BE20B8">
        <w:rPr>
          <w:rFonts w:eastAsia="華康中黑體" w:hint="eastAsia"/>
        </w:rPr>
        <w:t>陳委員雪生：</w:t>
      </w:r>
      <w:r w:rsidRPr="00BE20B8">
        <w:rPr>
          <w:rFonts w:hint="eastAsia"/>
        </w:rPr>
        <w:t>（</w:t>
      </w:r>
      <w:r w:rsidRPr="00BE20B8">
        <w:rPr>
          <w:rFonts w:hint="eastAsia"/>
        </w:rPr>
        <w:t>16</w:t>
      </w:r>
      <w:r w:rsidRPr="00BE20B8">
        <w:rPr>
          <w:rFonts w:hint="eastAsia"/>
        </w:rPr>
        <w:t>時</w:t>
      </w:r>
      <w:r w:rsidRPr="00BE20B8">
        <w:rPr>
          <w:rFonts w:hint="eastAsia"/>
        </w:rPr>
        <w:t>31</w:t>
      </w:r>
      <w:r w:rsidRPr="00BE20B8">
        <w:rPr>
          <w:rFonts w:hint="eastAsia"/>
        </w:rPr>
        <w:t>分）主席、行政院蘇院長、各部會首長、各位同仁。上個禮拜行政院離島建設指導委員會是院長主持召開的，我想院長的裁示對於馬祖地區民生、經濟、交通的重視，不管在語言、在動作，我都感受到院長對馬祖地區非常關切而且很支持，院長還跟我說一定會幫忙，令我非常感動。那麼我想請教院長，您對一個地區國家重大建設，會不會因為地理環境、經濟效益、人口的多少或土地的面積，而決定一個重大建設要不要執行？你有這樣的觀念嗎？</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請行政院蘇院長答復。</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w:t>
      </w:r>
      <w:r w:rsidRPr="00BE20B8">
        <w:rPr>
          <w:rFonts w:hint="eastAsia"/>
        </w:rPr>
        <w:t>16</w:t>
      </w:r>
      <w:r w:rsidRPr="00BE20B8">
        <w:rPr>
          <w:rFonts w:hint="eastAsia"/>
        </w:rPr>
        <w:t>時</w:t>
      </w:r>
      <w:r w:rsidRPr="00BE20B8">
        <w:rPr>
          <w:rFonts w:hint="eastAsia"/>
        </w:rPr>
        <w:t>32</w:t>
      </w:r>
      <w:r w:rsidRPr="00BE20B8">
        <w:rPr>
          <w:rFonts w:hint="eastAsia"/>
        </w:rPr>
        <w:t>分）主席、各位委員。謝謝委員指教，因為委員一直以來做事各方面我都很肯定，而且很佩服委員持續不斷以地方為重，努力讓地方能夠發展，我非常肯定，而且跟委員相處這麼長的時間以來，我很謝謝委員給我很多指教跟支持，所以對於馬祖，委員所提出來的建議，我真的都非常重視，也很願意大力協助，蔡總統也一直交代對於離島建設都要重視。</w:t>
      </w:r>
    </w:p>
    <w:p w:rsidR="00BE20B8" w:rsidRPr="00BE20B8" w:rsidRDefault="00BE20B8" w:rsidP="00BE20B8">
      <w:pPr>
        <w:ind w:left="211" w:hangingChars="100" w:hanging="211"/>
      </w:pPr>
      <w:r w:rsidRPr="00BE20B8">
        <w:rPr>
          <w:rFonts w:eastAsia="華康中黑體" w:hint="eastAsia"/>
        </w:rPr>
        <w:t>陳委員雪生：</w:t>
      </w:r>
      <w:r w:rsidRPr="00BE20B8">
        <w:rPr>
          <w:rFonts w:hint="eastAsia"/>
        </w:rPr>
        <w:t>謝謝，我們縣長、議長、立委在馬祖地區非常團結，因為這樣的關係，所以這幾年我們重大的建設也獲得很多的突破，當然行政院給予經濟上的支持也是很重要的。我現在要跟院長請教的是馬祖大橋的部分，</w:t>
      </w:r>
      <w:r w:rsidRPr="00BE20B8">
        <w:rPr>
          <w:rFonts w:hint="eastAsia"/>
        </w:rPr>
        <w:t>106</w:t>
      </w:r>
      <w:r w:rsidRPr="00BE20B8">
        <w:rPr>
          <w:rFonts w:hint="eastAsia"/>
        </w:rPr>
        <w:t>年總統指示行政院要做評估；</w:t>
      </w:r>
      <w:r w:rsidRPr="00BE20B8">
        <w:rPr>
          <w:rFonts w:hint="eastAsia"/>
        </w:rPr>
        <w:t>106</w:t>
      </w:r>
      <w:r w:rsidRPr="00BE20B8">
        <w:rPr>
          <w:rFonts w:hint="eastAsia"/>
        </w:rPr>
        <w:t>年</w:t>
      </w:r>
      <w:r w:rsidRPr="00BE20B8">
        <w:rPr>
          <w:rFonts w:hint="eastAsia"/>
        </w:rPr>
        <w:t>10</w:t>
      </w:r>
      <w:r w:rsidRPr="00BE20B8">
        <w:rPr>
          <w:rFonts w:hint="eastAsia"/>
        </w:rPr>
        <w:t>月</w:t>
      </w:r>
      <w:r w:rsidRPr="00BE20B8">
        <w:rPr>
          <w:rFonts w:hint="eastAsia"/>
        </w:rPr>
        <w:t>28</w:t>
      </w:r>
      <w:r w:rsidRPr="00BE20B8">
        <w:rPr>
          <w:rFonts w:hint="eastAsia"/>
        </w:rPr>
        <w:t>號賴前院長就是賴副總統也講經費不是問題，要克服技術的問題，希望在兩個月之內定案；</w:t>
      </w:r>
      <w:r w:rsidRPr="00BE20B8">
        <w:rPr>
          <w:rFonts w:hint="eastAsia"/>
        </w:rPr>
        <w:t>107</w:t>
      </w:r>
      <w:r w:rsidRPr="00BE20B8">
        <w:rPr>
          <w:rFonts w:hint="eastAsia"/>
        </w:rPr>
        <w:t>年</w:t>
      </w:r>
      <w:r w:rsidRPr="00BE20B8">
        <w:rPr>
          <w:rFonts w:hint="eastAsia"/>
        </w:rPr>
        <w:t>3</w:t>
      </w:r>
      <w:r w:rsidRPr="00BE20B8">
        <w:rPr>
          <w:rFonts w:hint="eastAsia"/>
        </w:rPr>
        <w:t>月</w:t>
      </w:r>
      <w:r w:rsidRPr="00BE20B8">
        <w:rPr>
          <w:rFonts w:hint="eastAsia"/>
        </w:rPr>
        <w:t>2</w:t>
      </w:r>
      <w:r w:rsidRPr="00BE20B8">
        <w:rPr>
          <w:rFonts w:hint="eastAsia"/>
        </w:rPr>
        <w:t>號賴前院長也到馬祖，希望機場的部分擇一優化，以</w:t>
      </w:r>
      <w:r w:rsidRPr="00BE20B8">
        <w:rPr>
          <w:rFonts w:hint="eastAsia"/>
        </w:rPr>
        <w:t>8</w:t>
      </w:r>
      <w:r w:rsidRPr="00BE20B8">
        <w:rPr>
          <w:rFonts w:hint="eastAsia"/>
        </w:rPr>
        <w:t>年期程推動。其中機場、海上交通和飛機的連動關係容後再跟您說明。</w:t>
      </w:r>
      <w:r w:rsidRPr="00BE20B8">
        <w:rPr>
          <w:rFonts w:hint="eastAsia"/>
        </w:rPr>
        <w:t>108</w:t>
      </w:r>
      <w:r w:rsidRPr="00BE20B8">
        <w:rPr>
          <w:rFonts w:hint="eastAsia"/>
        </w:rPr>
        <w:t>年</w:t>
      </w:r>
      <w:r w:rsidRPr="00BE20B8">
        <w:rPr>
          <w:rFonts w:hint="eastAsia"/>
        </w:rPr>
        <w:t>5</w:t>
      </w:r>
      <w:r w:rsidRPr="00BE20B8">
        <w:rPr>
          <w:rFonts w:hint="eastAsia"/>
        </w:rPr>
        <w:t>月</w:t>
      </w:r>
      <w:r w:rsidRPr="00BE20B8">
        <w:rPr>
          <w:rFonts w:hint="eastAsia"/>
        </w:rPr>
        <w:t>29</w:t>
      </w:r>
      <w:r w:rsidR="002D5A76">
        <w:rPr>
          <w:rFonts w:hint="eastAsia"/>
        </w:rPr>
        <w:t>日</w:t>
      </w:r>
      <w:r w:rsidRPr="00BE20B8">
        <w:rPr>
          <w:rFonts w:hint="eastAsia"/>
        </w:rPr>
        <w:t>交通部林佳龍部長到馬祖考察，也說全力支持推動；</w:t>
      </w:r>
      <w:r w:rsidRPr="00BE20B8">
        <w:rPr>
          <w:rFonts w:hint="eastAsia"/>
        </w:rPr>
        <w:t>108</w:t>
      </w:r>
      <w:r w:rsidRPr="00BE20B8">
        <w:rPr>
          <w:rFonts w:hint="eastAsia"/>
        </w:rPr>
        <w:t>年</w:t>
      </w:r>
      <w:r w:rsidRPr="00BE20B8">
        <w:rPr>
          <w:rFonts w:hint="eastAsia"/>
        </w:rPr>
        <w:t>10</w:t>
      </w:r>
      <w:r w:rsidRPr="00BE20B8">
        <w:rPr>
          <w:rFonts w:hint="eastAsia"/>
        </w:rPr>
        <w:t>月</w:t>
      </w:r>
      <w:r w:rsidRPr="00BE20B8">
        <w:rPr>
          <w:rFonts w:hint="eastAsia"/>
        </w:rPr>
        <w:t>7</w:t>
      </w:r>
      <w:r w:rsidR="002D5A76">
        <w:rPr>
          <w:rFonts w:hint="eastAsia"/>
        </w:rPr>
        <w:t>日</w:t>
      </w:r>
      <w:r w:rsidRPr="00BE20B8">
        <w:rPr>
          <w:rFonts w:hint="eastAsia"/>
        </w:rPr>
        <w:t>蔡總統指示中央政府啟動馬祖大橋綜合規劃；</w:t>
      </w:r>
      <w:r w:rsidRPr="00BE20B8">
        <w:rPr>
          <w:rFonts w:hint="eastAsia"/>
        </w:rPr>
        <w:t>109</w:t>
      </w:r>
      <w:r w:rsidRPr="00BE20B8">
        <w:rPr>
          <w:rFonts w:hint="eastAsia"/>
        </w:rPr>
        <w:t>年在臺北的酒會也就是文化部主辦的國際藝術島的活動中，蔡總統以為橋已經在蓋了，我說沒那麼快，這就誠如蘇院長在上個禮拜離島建設指導委員會中講，去年</w:t>
      </w:r>
      <w:r w:rsidRPr="00BE20B8">
        <w:rPr>
          <w:rFonts w:hint="eastAsia"/>
        </w:rPr>
        <w:t>5</w:t>
      </w:r>
      <w:r w:rsidRPr="00BE20B8">
        <w:rPr>
          <w:rFonts w:hint="eastAsia"/>
        </w:rPr>
        <w:t>月份蒞臨媽祖跟澎湖巡視，怎麼這個船到現在還沒啟動的道理一樣，因為它有它一定的行政程序在走。</w:t>
      </w:r>
      <w:r w:rsidRPr="00BE20B8">
        <w:rPr>
          <w:rFonts w:hint="eastAsia"/>
        </w:rPr>
        <w:t>109</w:t>
      </w:r>
      <w:r w:rsidRPr="00BE20B8">
        <w:rPr>
          <w:rFonts w:hint="eastAsia"/>
        </w:rPr>
        <w:t>年</w:t>
      </w:r>
      <w:r w:rsidRPr="00BE20B8">
        <w:rPr>
          <w:rFonts w:hint="eastAsia"/>
        </w:rPr>
        <w:t>12</w:t>
      </w:r>
      <w:r w:rsidRPr="00BE20B8">
        <w:rPr>
          <w:rFonts w:hint="eastAsia"/>
        </w:rPr>
        <w:t>月</w:t>
      </w:r>
      <w:r w:rsidRPr="00BE20B8">
        <w:rPr>
          <w:rFonts w:hint="eastAsia"/>
        </w:rPr>
        <w:t>9</w:t>
      </w:r>
      <w:r w:rsidR="002D5A76">
        <w:rPr>
          <w:rFonts w:hint="eastAsia"/>
        </w:rPr>
        <w:t>日</w:t>
      </w:r>
      <w:r w:rsidRPr="00BE20B8">
        <w:rPr>
          <w:rFonts w:hint="eastAsia"/>
        </w:rPr>
        <w:t>院長在離島建設指導委員會中表示，全力支持馬祖大橋興建、北竿機場的改善方案。我跟院長報告，您到現在這個觀念都沒有改變吧？</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對。</w:t>
      </w:r>
    </w:p>
    <w:p w:rsidR="00BE20B8" w:rsidRPr="00BE20B8" w:rsidRDefault="00BE20B8" w:rsidP="00BE20B8">
      <w:pPr>
        <w:ind w:left="211" w:hangingChars="100" w:hanging="211"/>
      </w:pPr>
      <w:r w:rsidRPr="00BE20B8">
        <w:rPr>
          <w:rFonts w:eastAsia="華康中黑體" w:hint="eastAsia"/>
        </w:rPr>
        <w:t>陳委員雪生：</w:t>
      </w:r>
      <w:r w:rsidRPr="00BE20B8">
        <w:rPr>
          <w:rFonts w:hint="eastAsia"/>
        </w:rPr>
        <w:t>我再次跟院長報告，你可能要指示其中各部會，你在外面「衝！衝！衝！」的外號不是浪得虛名的，我想一個有魄力的大有為政府，既然總統指示、院長支持，我也拜託院長在院會裡面告訴所有部長，對馬祖這兩個重大建設一定要全力協助。當然目前交通部公路總局已經在全速的推動。所以我也說明，去年我以召委的身分到金門去考察金門大橋，我看到金門大橋明年就要完工啟用了，內心非常澎湃、非常感動，我也告訴林佳龍部長，我人站在金門大橋上面，我在想著我們馬祖大橋，林佳龍部長也勉勵我說我們大家共同努力。那麼有院長一句話，我想不管增加多少經費，馬祖不能做捷運也不能做高鐵，你看動輒桃園那邊從平面到地下化就要兩百多億元，我想錢不是問題，國家的建設要均衡發展，以前重北輕南，現在對離島偏鄉，院長是不是尤其重視？請院長說明。</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是，我覺得委員上次我們在這個會議上，委員也都知道我的態度，這一個建設可行性</w:t>
      </w:r>
      <w:r w:rsidRPr="00BE20B8">
        <w:rPr>
          <w:rFonts w:hint="eastAsia"/>
        </w:rPr>
        <w:lastRenderedPageBreak/>
        <w:t>研究早已經核定，現在已經進入綜合規劃，這些進度我也請部長給您報告。</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是，我想在明年大概</w:t>
      </w:r>
      <w:r w:rsidRPr="00BE20B8">
        <w:rPr>
          <w:rFonts w:hint="eastAsia"/>
        </w:rPr>
        <w:t>3</w:t>
      </w:r>
      <w:r w:rsidRPr="00BE20B8">
        <w:rPr>
          <w:rFonts w:hint="eastAsia"/>
        </w:rPr>
        <w:t>月，我們應該可以完成綜合報告。</w:t>
      </w:r>
    </w:p>
    <w:p w:rsidR="00BE20B8" w:rsidRPr="00BE20B8" w:rsidRDefault="00BE20B8" w:rsidP="00BE20B8">
      <w:pPr>
        <w:ind w:left="211" w:hangingChars="100" w:hanging="211"/>
      </w:pPr>
      <w:r w:rsidRPr="00BE20B8">
        <w:rPr>
          <w:rFonts w:eastAsia="華康中黑體" w:hint="eastAsia"/>
        </w:rPr>
        <w:t>陳委員雪生：</w:t>
      </w:r>
      <w:r w:rsidRPr="00BE20B8">
        <w:rPr>
          <w:rFonts w:hint="eastAsia"/>
        </w:rPr>
        <w:t>馬祖大橋的綜合規劃？</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綜合規劃的報告。</w:t>
      </w:r>
    </w:p>
    <w:p w:rsidR="00BE20B8" w:rsidRPr="00BE20B8" w:rsidRDefault="00BE20B8" w:rsidP="00BE20B8">
      <w:pPr>
        <w:ind w:left="211" w:hangingChars="100" w:hanging="211"/>
      </w:pPr>
      <w:r w:rsidRPr="00BE20B8">
        <w:rPr>
          <w:rFonts w:eastAsia="華康中黑體" w:hint="eastAsia"/>
        </w:rPr>
        <w:t>陳委員雪生：</w:t>
      </w:r>
      <w:r w:rsidRPr="00BE20B8">
        <w:rPr>
          <w:rFonts w:hint="eastAsia"/>
        </w:rPr>
        <w:t>期末報告年底就會出來囉？</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期末報告。</w:t>
      </w:r>
    </w:p>
    <w:p w:rsidR="00BE20B8" w:rsidRPr="00BE20B8" w:rsidRDefault="00BE20B8" w:rsidP="00BE20B8">
      <w:pPr>
        <w:ind w:left="211" w:hangingChars="100" w:hanging="211"/>
      </w:pPr>
      <w:r w:rsidRPr="00BE20B8">
        <w:rPr>
          <w:rFonts w:eastAsia="華康中黑體" w:hint="eastAsia"/>
        </w:rPr>
        <w:t>陳委員雪生：</w:t>
      </w:r>
      <w:r w:rsidRPr="00BE20B8">
        <w:rPr>
          <w:rFonts w:hint="eastAsia"/>
        </w:rPr>
        <w:t>明年就要進入建設計畫的階段？</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對，如果綜合規劃的期末報告審定了，當然是還有一個程序，那就進入建設階段。</w:t>
      </w:r>
    </w:p>
    <w:p w:rsidR="00BE20B8" w:rsidRPr="00BE20B8" w:rsidRDefault="00BE20B8" w:rsidP="00BE20B8">
      <w:pPr>
        <w:ind w:left="211" w:hangingChars="100" w:hanging="211"/>
      </w:pPr>
      <w:r w:rsidRPr="00BE20B8">
        <w:rPr>
          <w:rFonts w:eastAsia="華康中黑體" w:hint="eastAsia"/>
        </w:rPr>
        <w:t>陳委員雪生：</w:t>
      </w:r>
      <w:r w:rsidRPr="00BE20B8">
        <w:rPr>
          <w:rFonts w:hint="eastAsia"/>
        </w:rPr>
        <w:t>部長，我想這個重大建設是蔡總統親自指示的，我在臺北酒會的時候，他說橋不是已經在蓋了嗎？我說還沒有，因為有建設計畫都還沒啟動，所以我想有蔡總統的支持跟我們院長的支持，交通部對這部分跨部會的協調有困難也要幫我排除，可以嗎？</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對，因為這是非常重大的建設，還包括水下資源相關的文化資產調查等等，預計就是明年</w:t>
      </w:r>
      <w:r w:rsidRPr="00BE20B8">
        <w:rPr>
          <w:rFonts w:hint="eastAsia"/>
        </w:rPr>
        <w:t>3</w:t>
      </w:r>
      <w:r w:rsidRPr="00BE20B8">
        <w:rPr>
          <w:rFonts w:hint="eastAsia"/>
        </w:rPr>
        <w:t>月的期末報告如果能夠定案，那整個程序就是向前跨了很大一步了。</w:t>
      </w:r>
    </w:p>
    <w:p w:rsidR="00BE20B8" w:rsidRPr="00BE20B8" w:rsidRDefault="00BE20B8" w:rsidP="00BE20B8">
      <w:pPr>
        <w:ind w:left="211" w:hangingChars="100" w:hanging="211"/>
      </w:pPr>
      <w:r w:rsidRPr="00BE20B8">
        <w:rPr>
          <w:rFonts w:eastAsia="華康中黑體" w:hint="eastAsia"/>
        </w:rPr>
        <w:t>陳委員雪生：</w:t>
      </w:r>
      <w:r w:rsidRPr="00BE20B8">
        <w:rPr>
          <w:rFonts w:hint="eastAsia"/>
        </w:rPr>
        <w:t>是的，院長，我再跟你報告，馬祖大橋興建的進度，</w:t>
      </w:r>
      <w:r w:rsidRPr="00BE20B8">
        <w:rPr>
          <w:rFonts w:hint="eastAsia"/>
        </w:rPr>
        <w:t>107</w:t>
      </w:r>
      <w:r w:rsidRPr="00BE20B8">
        <w:rPr>
          <w:rFonts w:hint="eastAsia"/>
        </w:rPr>
        <w:t>年</w:t>
      </w:r>
      <w:r w:rsidRPr="00BE20B8">
        <w:rPr>
          <w:rFonts w:hint="eastAsia"/>
        </w:rPr>
        <w:t>12</w:t>
      </w:r>
      <w:r w:rsidRPr="00BE20B8">
        <w:rPr>
          <w:rFonts w:hint="eastAsia"/>
        </w:rPr>
        <w:t>月</w:t>
      </w:r>
      <w:r w:rsidRPr="00BE20B8">
        <w:rPr>
          <w:rFonts w:hint="eastAsia"/>
        </w:rPr>
        <w:t>10</w:t>
      </w:r>
      <w:r w:rsidRPr="00BE20B8">
        <w:rPr>
          <w:rFonts w:hint="eastAsia"/>
        </w:rPr>
        <w:t>日行政院同意可行性評估，</w:t>
      </w:r>
      <w:r w:rsidRPr="00BE20B8">
        <w:rPr>
          <w:rFonts w:hint="eastAsia"/>
        </w:rPr>
        <w:t>108</w:t>
      </w:r>
      <w:r w:rsidRPr="00BE20B8">
        <w:rPr>
          <w:rFonts w:hint="eastAsia"/>
        </w:rPr>
        <w:t>年</w:t>
      </w:r>
      <w:r w:rsidRPr="00BE20B8">
        <w:rPr>
          <w:rFonts w:hint="eastAsia"/>
        </w:rPr>
        <w:t>8</w:t>
      </w:r>
      <w:r w:rsidRPr="00BE20B8">
        <w:rPr>
          <w:rFonts w:hint="eastAsia"/>
        </w:rPr>
        <w:t>月份經建方案評估、說明，</w:t>
      </w:r>
      <w:r w:rsidRPr="00BE20B8">
        <w:rPr>
          <w:rFonts w:hint="eastAsia"/>
        </w:rPr>
        <w:t>109</w:t>
      </w:r>
      <w:r w:rsidRPr="00BE20B8">
        <w:rPr>
          <w:rFonts w:hint="eastAsia"/>
        </w:rPr>
        <w:t>年</w:t>
      </w:r>
      <w:r w:rsidRPr="00BE20B8">
        <w:rPr>
          <w:rFonts w:hint="eastAsia"/>
        </w:rPr>
        <w:t>9</w:t>
      </w:r>
      <w:r w:rsidRPr="00BE20B8">
        <w:rPr>
          <w:rFonts w:hint="eastAsia"/>
        </w:rPr>
        <w:t>月要核定，已經核定期中報告，</w:t>
      </w:r>
      <w:r w:rsidRPr="00BE20B8">
        <w:rPr>
          <w:rFonts w:hint="eastAsia"/>
        </w:rPr>
        <w:t>109</w:t>
      </w:r>
      <w:r w:rsidRPr="00BE20B8">
        <w:rPr>
          <w:rFonts w:hint="eastAsia"/>
        </w:rPr>
        <w:t>年</w:t>
      </w:r>
      <w:r w:rsidRPr="00BE20B8">
        <w:rPr>
          <w:rFonts w:hint="eastAsia"/>
        </w:rPr>
        <w:t>12</w:t>
      </w:r>
      <w:r w:rsidRPr="00BE20B8">
        <w:rPr>
          <w:rFonts w:hint="eastAsia"/>
        </w:rPr>
        <w:t>月要提出綜合規劃的期末報告，這是大橋的部分。有關南北竿機場的改善，院長，您知道南竿機場因為受到地形的限制，已經無法改善了，只有從北竿那邊來擇優處理，北竿目前大概是朝</w:t>
      </w:r>
      <w:r w:rsidRPr="00BE20B8">
        <w:rPr>
          <w:rFonts w:hint="eastAsia"/>
        </w:rPr>
        <w:t>3C</w:t>
      </w:r>
      <w:r w:rsidRPr="00BE20B8">
        <w:rPr>
          <w:rFonts w:hint="eastAsia"/>
        </w:rPr>
        <w:t>機場的方向，院長，你知道我們桃機、松機、金門、澎湖、臺東機場，連遠在天邊的屏東機場，院長待過那個地方，那裡都是</w:t>
      </w:r>
      <w:r w:rsidRPr="00BE20B8">
        <w:rPr>
          <w:rFonts w:hint="eastAsia"/>
        </w:rPr>
        <w:t>4G</w:t>
      </w:r>
      <w:r w:rsidRPr="00BE20B8">
        <w:rPr>
          <w:rFonts w:hint="eastAsia"/>
        </w:rPr>
        <w:t>的機場，但是馬祖連一個好的</w:t>
      </w:r>
      <w:r w:rsidRPr="00BE20B8">
        <w:rPr>
          <w:rFonts w:hint="eastAsia"/>
        </w:rPr>
        <w:t>3G</w:t>
      </w:r>
      <w:r w:rsidRPr="00BE20B8">
        <w:rPr>
          <w:rFonts w:hint="eastAsia"/>
        </w:rPr>
        <w:t>機場都沒有。這個機場民航局已經在做環境影響評估，大概明年也會完成，所以我拜託院長在這兩個重大建設─馬祖大橋和機場，能夠多協助我們，好不好？</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好。</w:t>
      </w:r>
    </w:p>
    <w:p w:rsidR="00BE20B8" w:rsidRPr="00BE20B8" w:rsidRDefault="00BE20B8" w:rsidP="00BE20B8">
      <w:pPr>
        <w:ind w:left="211" w:hangingChars="100" w:hanging="211"/>
      </w:pPr>
      <w:r w:rsidRPr="00BE20B8">
        <w:rPr>
          <w:rFonts w:eastAsia="華康中黑體" w:hint="eastAsia"/>
        </w:rPr>
        <w:t>陳委員雪生：</w:t>
      </w:r>
      <w:r w:rsidRPr="00BE20B8">
        <w:rPr>
          <w:rFonts w:hint="eastAsia"/>
        </w:rPr>
        <w:t>另外講到橋歸橋、路歸路，我再給院長一個觀念，因為院長在上個禮拜的離島建設指導委員會裡面講到，澎湖、金門、馬祖的船都做了，應該可以紓解部分的交通，但現在都是旅行社在操縱，旅客有的從海上過去，但回來卻是從空中回來，因為去的時候會顛簸。我們的海上交通，一年</w:t>
      </w:r>
      <w:r w:rsidRPr="00BE20B8">
        <w:rPr>
          <w:rFonts w:hint="eastAsia"/>
        </w:rPr>
        <w:t>365</w:t>
      </w:r>
      <w:r w:rsidRPr="00BE20B8">
        <w:rPr>
          <w:rFonts w:hint="eastAsia"/>
        </w:rPr>
        <w:t>天臺馬輪只能開航</w:t>
      </w:r>
      <w:r w:rsidRPr="00BE20B8">
        <w:rPr>
          <w:rFonts w:hint="eastAsia"/>
        </w:rPr>
        <w:t>200</w:t>
      </w:r>
      <w:r w:rsidRPr="00BE20B8">
        <w:rPr>
          <w:rFonts w:hint="eastAsia"/>
        </w:rPr>
        <w:t>航次，什麼道理呢？因為從</w:t>
      </w:r>
      <w:r w:rsidRPr="00BE20B8">
        <w:rPr>
          <w:rFonts w:hint="eastAsia"/>
        </w:rPr>
        <w:t>10</w:t>
      </w:r>
      <w:r w:rsidRPr="00BE20B8">
        <w:rPr>
          <w:rFonts w:hint="eastAsia"/>
        </w:rPr>
        <w:t>月份開始起風了，東北季風很強，會吐、很不舒服。在</w:t>
      </w:r>
      <w:r w:rsidRPr="00BE20B8">
        <w:rPr>
          <w:rFonts w:hint="eastAsia"/>
        </w:rPr>
        <w:t>50</w:t>
      </w:r>
      <w:r w:rsidRPr="00BE20B8">
        <w:rPr>
          <w:rFonts w:hint="eastAsia"/>
        </w:rPr>
        <w:t>年代我們沒有辦法，一定要坐船，到了基隆碼頭，從六、七點還要等兩、三個鐘頭，還要驗票、上船登艦、準備開航，天還沒亮大概才會到馬祖，這是滿辛苦的。現在國人環境都已經改善了，生活品質也提高了，所以大部分居民希望能夠改成以空中為主</w:t>
      </w:r>
      <w:r w:rsidR="002D5A76">
        <w:rPr>
          <w:rFonts w:hint="eastAsia"/>
        </w:rPr>
        <w:t>、</w:t>
      </w:r>
      <w:r w:rsidRPr="00BE20B8">
        <w:rPr>
          <w:rFonts w:hint="eastAsia"/>
        </w:rPr>
        <w:t>海上為輔。金門跟澎湖有市區的機場，碰到有霧不能飛的時候，還有夜航，晚上大的飛機飛過去，飛個兩、三架就把人統統帶走了，他的問題就解決了，但馬祖碰到這樣的問題無法解決啊！所以我在這邊跟院長報告，我在離島建設指導委員會跟院長提到兩家航空公司進駐，院長聽到以後也裁示說是不是一定要做，要做的話那就趕快去做，是不是？</w:t>
      </w:r>
    </w:p>
    <w:p w:rsidR="00BE20B8" w:rsidRPr="00BE20B8" w:rsidRDefault="00BE20B8" w:rsidP="00BE20B8">
      <w:pPr>
        <w:ind w:leftChars="100" w:left="211" w:firstLineChars="100" w:firstLine="211"/>
      </w:pPr>
      <w:r w:rsidRPr="00BE20B8">
        <w:rPr>
          <w:rFonts w:hint="eastAsia"/>
        </w:rPr>
        <w:t>有關華信目前的進度，我跟院長報告，華信的</w:t>
      </w:r>
      <w:r w:rsidRPr="00BE20B8">
        <w:rPr>
          <w:rFonts w:hint="eastAsia"/>
        </w:rPr>
        <w:t>ATR</w:t>
      </w:r>
      <w:r w:rsidRPr="00BE20B8">
        <w:rPr>
          <w:rFonts w:hint="eastAsia"/>
        </w:rPr>
        <w:t>機隊，包括租的</w:t>
      </w:r>
      <w:r w:rsidRPr="00BE20B8">
        <w:rPr>
          <w:rFonts w:hint="eastAsia"/>
        </w:rPr>
        <w:t>7</w:t>
      </w:r>
      <w:r w:rsidRPr="00BE20B8">
        <w:rPr>
          <w:rFonts w:hint="eastAsia"/>
        </w:rPr>
        <w:t>架、買的</w:t>
      </w:r>
      <w:r w:rsidRPr="00BE20B8">
        <w:rPr>
          <w:rFonts w:hint="eastAsia"/>
        </w:rPr>
        <w:t>2</w:t>
      </w:r>
      <w:r w:rsidRPr="00BE20B8">
        <w:rPr>
          <w:rFonts w:hint="eastAsia"/>
        </w:rPr>
        <w:t>架，一共</w:t>
      </w:r>
      <w:r w:rsidRPr="00BE20B8">
        <w:rPr>
          <w:rFonts w:hint="eastAsia"/>
        </w:rPr>
        <w:t>9</w:t>
      </w:r>
      <w:r w:rsidRPr="00BE20B8">
        <w:rPr>
          <w:rFonts w:hint="eastAsia"/>
        </w:rPr>
        <w:t>架，</w:t>
      </w:r>
      <w:r w:rsidRPr="00BE20B8">
        <w:rPr>
          <w:rFonts w:hint="eastAsia"/>
        </w:rPr>
        <w:t>12</w:t>
      </w:r>
      <w:r w:rsidRPr="00BE20B8">
        <w:rPr>
          <w:rFonts w:hint="eastAsia"/>
        </w:rPr>
        <w:t>月</w:t>
      </w:r>
      <w:r w:rsidRPr="00BE20B8">
        <w:rPr>
          <w:rFonts w:hint="eastAsia"/>
        </w:rPr>
        <w:t>13</w:t>
      </w:r>
      <w:r w:rsidRPr="00BE20B8">
        <w:rPr>
          <w:rFonts w:hint="eastAsia"/>
        </w:rPr>
        <w:t>日已經全數引進了。</w:t>
      </w:r>
      <w:r w:rsidR="002D5A76">
        <w:rPr>
          <w:rFonts w:hint="eastAsia"/>
        </w:rPr>
        <w:t>它</w:t>
      </w:r>
      <w:r w:rsidRPr="00BE20B8">
        <w:rPr>
          <w:rFonts w:hint="eastAsia"/>
        </w:rPr>
        <w:t>一共需要的機師是</w:t>
      </w:r>
      <w:r w:rsidRPr="00BE20B8">
        <w:rPr>
          <w:rFonts w:hint="eastAsia"/>
        </w:rPr>
        <w:t>84</w:t>
      </w:r>
      <w:r w:rsidRPr="00BE20B8">
        <w:rPr>
          <w:rFonts w:hint="eastAsia"/>
        </w:rPr>
        <w:t>員，正駕駛已經進來</w:t>
      </w:r>
      <w:r w:rsidRPr="00BE20B8">
        <w:rPr>
          <w:rFonts w:hint="eastAsia"/>
        </w:rPr>
        <w:t>33</w:t>
      </w:r>
      <w:r w:rsidRPr="00BE20B8">
        <w:rPr>
          <w:rFonts w:hint="eastAsia"/>
        </w:rPr>
        <w:t>員，副駕駛進</w:t>
      </w:r>
      <w:r w:rsidRPr="00BE20B8">
        <w:rPr>
          <w:rFonts w:hint="eastAsia"/>
        </w:rPr>
        <w:lastRenderedPageBreak/>
        <w:t>來</w:t>
      </w:r>
      <w:r w:rsidRPr="00BE20B8">
        <w:rPr>
          <w:rFonts w:hint="eastAsia"/>
        </w:rPr>
        <w:t>38</w:t>
      </w:r>
      <w:r w:rsidRPr="00BE20B8">
        <w:rPr>
          <w:rFonts w:hint="eastAsia"/>
        </w:rPr>
        <w:t>員，目前在訓練中的有</w:t>
      </w:r>
      <w:r w:rsidRPr="00BE20B8">
        <w:rPr>
          <w:rFonts w:hint="eastAsia"/>
        </w:rPr>
        <w:t>3</w:t>
      </w:r>
      <w:r w:rsidRPr="00BE20B8">
        <w:rPr>
          <w:rFonts w:hint="eastAsia"/>
        </w:rPr>
        <w:t>員，還差</w:t>
      </w:r>
      <w:r w:rsidRPr="00BE20B8">
        <w:rPr>
          <w:rFonts w:hint="eastAsia"/>
        </w:rPr>
        <w:t>10</w:t>
      </w:r>
      <w:r w:rsidRPr="00BE20B8">
        <w:rPr>
          <w:rFonts w:hint="eastAsia"/>
        </w:rPr>
        <w:t>位。後續在機隊人員齊備以後，考量飛航馬祖地區屬於特殊航路與特殊機場，屆時要規劃大概一年的時間包括地面的學科、模擬機及航路訓練等等，並強化安全性來建構足夠的能量。另外，華信航空現在應該立即著手訂定開航馬祖航線的計畫，並按照計畫的時程來進行，以達到華航謝董事長在交通委員會所宣示的</w:t>
      </w:r>
      <w:r w:rsidRPr="00BE20B8">
        <w:rPr>
          <w:rFonts w:hint="eastAsia"/>
        </w:rPr>
        <w:t>2022</w:t>
      </w:r>
      <w:r w:rsidRPr="00BE20B8">
        <w:rPr>
          <w:rFonts w:hint="eastAsia"/>
        </w:rPr>
        <w:t>年為開航的目標，交通部應該制定政策方向，院長是否可以要求交通部要定期召開檢討並且追蹤？</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先請部長跟您說明。</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有關委員的關心，本來也有這樣的目標，但華航說因為疫情的關係以及機師的訓練，對於</w:t>
      </w:r>
      <w:r w:rsidRPr="00BE20B8">
        <w:rPr>
          <w:rFonts w:hint="eastAsia"/>
        </w:rPr>
        <w:t>2022</w:t>
      </w:r>
      <w:r w:rsidRPr="00BE20B8">
        <w:rPr>
          <w:rFonts w:hint="eastAsia"/>
        </w:rPr>
        <w:t>年是不是可以達標，我們會來協調，加強跟……</w:t>
      </w:r>
    </w:p>
    <w:p w:rsidR="00BE20B8" w:rsidRPr="00BE20B8" w:rsidRDefault="00BE20B8" w:rsidP="00BE20B8">
      <w:pPr>
        <w:ind w:left="211" w:hangingChars="100" w:hanging="211"/>
      </w:pPr>
      <w:r w:rsidRPr="00BE20B8">
        <w:rPr>
          <w:rFonts w:eastAsia="華康中黑體" w:hint="eastAsia"/>
        </w:rPr>
        <w:t>陳委員雪生：</w:t>
      </w:r>
      <w:r w:rsidRPr="00BE20B8">
        <w:rPr>
          <w:rFonts w:hint="eastAsia"/>
        </w:rPr>
        <w:t>部長，不是協調耶！謝董事長信誓旦旦說</w:t>
      </w:r>
      <w:r w:rsidRPr="00BE20B8">
        <w:rPr>
          <w:rFonts w:hint="eastAsia"/>
        </w:rPr>
        <w:t>2022</w:t>
      </w:r>
      <w:r w:rsidRPr="00BE20B8">
        <w:rPr>
          <w:rFonts w:hint="eastAsia"/>
        </w:rPr>
        <w:t>年，在官場上不能騙人耶！不能說謊耶！這是一個執政團隊耶！對不對？給民眾的信任度是一定要有的。部長，因為時間的關係，院長在離島建設委員會有指示是不是要做，要做的話就趕快動手去做，你現在開始研議嘛！明年是</w:t>
      </w:r>
      <w:r w:rsidRPr="00BE20B8">
        <w:rPr>
          <w:rFonts w:hint="eastAsia"/>
        </w:rPr>
        <w:t>2021</w:t>
      </w:r>
      <w:r w:rsidRPr="00BE20B8">
        <w:rPr>
          <w:rFonts w:hint="eastAsia"/>
        </w:rPr>
        <w:t>年，後年是</w:t>
      </w:r>
      <w:r w:rsidRPr="00BE20B8">
        <w:rPr>
          <w:rFonts w:hint="eastAsia"/>
        </w:rPr>
        <w:t>2022</w:t>
      </w:r>
      <w:r w:rsidRPr="00BE20B8">
        <w:rPr>
          <w:rFonts w:hint="eastAsia"/>
        </w:rPr>
        <w:t>年，我評估應該年底，這兩年的時間怎麼辦呢？對於我們的馬祖民眾來講，交通問題是觀光先呢？還是老百姓先呢？我們是到了臺灣也回不了家耶！為什麼？立榮航空目前一架飛機能載</w:t>
      </w:r>
      <w:r w:rsidRPr="00BE20B8">
        <w:rPr>
          <w:rFonts w:hint="eastAsia"/>
        </w:rPr>
        <w:t>72</w:t>
      </w:r>
      <w:r w:rsidRPr="00BE20B8">
        <w:rPr>
          <w:rFonts w:hint="eastAsia"/>
        </w:rPr>
        <w:t>人，可是有</w:t>
      </w:r>
      <w:r w:rsidRPr="00BE20B8">
        <w:rPr>
          <w:rFonts w:hint="eastAsia"/>
        </w:rPr>
        <w:t>50</w:t>
      </w:r>
      <w:r w:rsidRPr="00BE20B8">
        <w:rPr>
          <w:rFonts w:hint="eastAsia"/>
        </w:rPr>
        <w:t>個位置全部簽給旅行社了，剩下</w:t>
      </w:r>
      <w:r w:rsidRPr="00BE20B8">
        <w:rPr>
          <w:rFonts w:hint="eastAsia"/>
        </w:rPr>
        <w:t>20</w:t>
      </w:r>
      <w:r w:rsidRPr="00BE20B8">
        <w:rPr>
          <w:rFonts w:hint="eastAsia"/>
        </w:rPr>
        <w:t>個位置，我們還有阿兵哥、還有老百姓，你說要怎麼訂位？都在候補的狀態，要候補多久？要候補兩、三天耶！所以居民叫苦連天。是不是在這兩年時間請交通部研酌</w:t>
      </w:r>
      <w:r w:rsidR="002D5A76">
        <w:rPr>
          <w:rFonts w:hint="eastAsia"/>
        </w:rPr>
        <w:t>？</w:t>
      </w:r>
      <w:r w:rsidRPr="00BE20B8">
        <w:rPr>
          <w:rFonts w:hint="eastAsia"/>
        </w:rPr>
        <w:t>因為北竿機場是個虧損的機場，我們在商言商嘛！怎麼可能叫企業界去虧損的地方投資呢？不可能。交通部占了華航股份的</w:t>
      </w:r>
      <w:r w:rsidRPr="00BE20B8">
        <w:rPr>
          <w:rFonts w:hint="eastAsia"/>
        </w:rPr>
        <w:t>49%</w:t>
      </w:r>
      <w:r w:rsidRPr="00BE20B8">
        <w:rPr>
          <w:rFonts w:hint="eastAsia"/>
        </w:rPr>
        <w:t>，可以說是我們國營的企業，今天中央政府要不要解決臺灣跟馬祖之間居民的交通問題？要嘛！這個是毋庸置疑的，既然民航作業基金有補貼北竿的航線，今年好像是補貼了五百多萬元，我們的觀光人數已經高達</w:t>
      </w:r>
      <w:r w:rsidRPr="00BE20B8">
        <w:rPr>
          <w:rFonts w:hint="eastAsia"/>
        </w:rPr>
        <w:t>38</w:t>
      </w:r>
      <w:r w:rsidRPr="00BE20B8">
        <w:rPr>
          <w:rFonts w:hint="eastAsia"/>
        </w:rPr>
        <w:t>萬人次，你說靠這樣的空中交通，到目前為止大概只有</w:t>
      </w:r>
      <w:r w:rsidRPr="00BE20B8">
        <w:rPr>
          <w:rFonts w:hint="eastAsia"/>
        </w:rPr>
        <w:t>10</w:t>
      </w:r>
      <w:r w:rsidRPr="00BE20B8">
        <w:rPr>
          <w:rFonts w:hint="eastAsia"/>
        </w:rPr>
        <w:t>班，臺中飛</w:t>
      </w:r>
      <w:r w:rsidRPr="00BE20B8">
        <w:rPr>
          <w:rFonts w:hint="eastAsia"/>
        </w:rPr>
        <w:t>2</w:t>
      </w:r>
      <w:r w:rsidRPr="00BE20B8">
        <w:rPr>
          <w:rFonts w:hint="eastAsia"/>
        </w:rPr>
        <w:t>班、北竿那邊</w:t>
      </w:r>
      <w:r w:rsidRPr="00BE20B8">
        <w:rPr>
          <w:rFonts w:hint="eastAsia"/>
        </w:rPr>
        <w:t>2</w:t>
      </w:r>
      <w:r w:rsidRPr="00BE20B8">
        <w:rPr>
          <w:rFonts w:hint="eastAsia"/>
        </w:rPr>
        <w:t>班，南竿那邊只有</w:t>
      </w:r>
      <w:r w:rsidRPr="00BE20B8">
        <w:rPr>
          <w:rFonts w:hint="eastAsia"/>
        </w:rPr>
        <w:t>6</w:t>
      </w:r>
      <w:r w:rsidRPr="00BE20B8">
        <w:rPr>
          <w:rFonts w:hint="eastAsia"/>
        </w:rPr>
        <w:t>班，總共只有</w:t>
      </w:r>
      <w:r w:rsidRPr="00BE20B8">
        <w:rPr>
          <w:rFonts w:hint="eastAsia"/>
        </w:rPr>
        <w:t>10</w:t>
      </w:r>
      <w:r w:rsidRPr="00BE20B8">
        <w:rPr>
          <w:rFonts w:hint="eastAsia"/>
        </w:rPr>
        <w:t>班的飛機怎麼夠需求呢？所以常常需要國防部的</w:t>
      </w:r>
      <w:r w:rsidRPr="00BE20B8">
        <w:rPr>
          <w:rFonts w:hint="eastAsia"/>
        </w:rPr>
        <w:t>C-130</w:t>
      </w:r>
      <w:r w:rsidRPr="00BE20B8">
        <w:rPr>
          <w:rFonts w:hint="eastAsia"/>
        </w:rPr>
        <w:t>運輸機，但它的任務是作戰耶！不是幫你去運輸或是當民航機在使用，這是沒有道理的事情，所以我希望請民航局立即著手研究，請立榮在這兩年裡先增加班次，有關虧損部分的補貼，由民航局跟立榮去協調，增加班次解決這兩年機場還沒改善以前的問題，改善以後有錢賺了，不要華航啦！很多航空公司都會去買啦！像金門縣政府都要去買飛機了，我們交通部也可以買一架飛機給縣政府啊！這跟買船的道理一樣。是不是請院長回答我，能不能支持這樣的方案？</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這要先請部長先了解整個情況，改善是……</w:t>
      </w:r>
    </w:p>
    <w:p w:rsidR="00BE20B8" w:rsidRPr="00BE20B8" w:rsidRDefault="00BE20B8" w:rsidP="00BE20B8">
      <w:pPr>
        <w:ind w:left="211" w:hangingChars="100" w:hanging="211"/>
      </w:pPr>
      <w:r w:rsidRPr="00BE20B8">
        <w:rPr>
          <w:rFonts w:eastAsia="華康中黑體" w:hint="eastAsia"/>
        </w:rPr>
        <w:t>陳委員雪生：</w:t>
      </w:r>
      <w:r w:rsidRPr="00BE20B8">
        <w:rPr>
          <w:rFonts w:hint="eastAsia"/>
        </w:rPr>
        <w:t>那是不是請部長在一個月之內，以書面報告回覆，好不好？</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好。</w:t>
      </w:r>
    </w:p>
    <w:p w:rsidR="00BE20B8" w:rsidRPr="00BE20B8" w:rsidRDefault="00BE20B8" w:rsidP="00BE20B8">
      <w:pPr>
        <w:ind w:left="211" w:hangingChars="100" w:hanging="211"/>
      </w:pPr>
      <w:r w:rsidRPr="00BE20B8">
        <w:rPr>
          <w:rFonts w:eastAsia="華康中黑體" w:hint="eastAsia"/>
        </w:rPr>
        <w:t>陳委員雪生：</w:t>
      </w:r>
      <w:r w:rsidRPr="00BE20B8">
        <w:rPr>
          <w:rFonts w:hint="eastAsia"/>
        </w:rPr>
        <w:t>院長，謝謝您的支持。</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謝謝。</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請魯委員明哲質詢。</w:t>
      </w:r>
    </w:p>
    <w:p w:rsidR="00BE20B8" w:rsidRPr="00BE20B8" w:rsidRDefault="00BE20B8" w:rsidP="00BE20B8">
      <w:pPr>
        <w:ind w:left="211" w:hangingChars="100" w:hanging="211"/>
      </w:pPr>
      <w:r w:rsidRPr="00BE20B8">
        <w:rPr>
          <w:rFonts w:eastAsia="華康中黑體" w:hint="eastAsia"/>
        </w:rPr>
        <w:t>魯委員明哲：</w:t>
      </w:r>
      <w:r w:rsidRPr="00BE20B8">
        <w:rPr>
          <w:rFonts w:hint="eastAsia"/>
        </w:rPr>
        <w:t>（</w:t>
      </w:r>
      <w:r w:rsidRPr="00BE20B8">
        <w:rPr>
          <w:rFonts w:hint="eastAsia"/>
        </w:rPr>
        <w:t>16</w:t>
      </w:r>
      <w:r w:rsidRPr="00BE20B8">
        <w:rPr>
          <w:rFonts w:hint="eastAsia"/>
        </w:rPr>
        <w:t>時</w:t>
      </w:r>
      <w:r w:rsidRPr="00BE20B8">
        <w:rPr>
          <w:rFonts w:hint="eastAsia"/>
        </w:rPr>
        <w:t>47</w:t>
      </w:r>
      <w:r w:rsidRPr="00BE20B8">
        <w:rPr>
          <w:rFonts w:hint="eastAsia"/>
        </w:rPr>
        <w:t>分）主席、行政院蘇院長、各部會首長、各位同仁。今天是交通組的質詢，我就針對主題來談桃園的地方建設，</w:t>
      </w:r>
      <w:r w:rsidRPr="00BE20B8">
        <w:rPr>
          <w:rFonts w:hint="eastAsia"/>
        </w:rPr>
        <w:t>12</w:t>
      </w:r>
      <w:r w:rsidRPr="00BE20B8">
        <w:rPr>
          <w:rFonts w:hint="eastAsia"/>
        </w:rPr>
        <w:t>月</w:t>
      </w:r>
      <w:r w:rsidRPr="00BE20B8">
        <w:rPr>
          <w:rFonts w:hint="eastAsia"/>
        </w:rPr>
        <w:t>8</w:t>
      </w:r>
      <w:r w:rsidRPr="00BE20B8">
        <w:rPr>
          <w:rFonts w:hint="eastAsia"/>
        </w:rPr>
        <w:t>日我們有看到交通部的招商方案，洋洋灑灑提供</w:t>
      </w:r>
      <w:r w:rsidRPr="00BE20B8">
        <w:rPr>
          <w:rFonts w:hint="eastAsia"/>
        </w:rPr>
        <w:lastRenderedPageBreak/>
        <w:t>業界千億</w:t>
      </w:r>
      <w:r w:rsidR="002D5A76">
        <w:rPr>
          <w:rFonts w:hint="eastAsia"/>
        </w:rPr>
        <w:t>元</w:t>
      </w:r>
      <w:r w:rsidRPr="00BE20B8">
        <w:rPr>
          <w:rFonts w:hint="eastAsia"/>
        </w:rPr>
        <w:t>以上的商機，成果如何我們會靜待未來持續來檢驗。但我們觀看所有的招商方案，跟桃園有關的，最大的一項就是站前的事業發展用地，高鐵車站前廣場就是過去我們辦很多跨年晚會的地方，大概是</w:t>
      </w:r>
      <w:r w:rsidRPr="00BE20B8">
        <w:rPr>
          <w:rFonts w:hint="eastAsia"/>
        </w:rPr>
        <w:t>10.72</w:t>
      </w:r>
      <w:r w:rsidRPr="00BE20B8">
        <w:rPr>
          <w:rFonts w:hint="eastAsia"/>
        </w:rPr>
        <w:t>公頃，你們的計畫預估可以引入超過</w:t>
      </w:r>
      <w:r w:rsidRPr="00BE20B8">
        <w:rPr>
          <w:rFonts w:hint="eastAsia"/>
        </w:rPr>
        <w:t>100</w:t>
      </w:r>
      <w:r w:rsidRPr="00BE20B8">
        <w:rPr>
          <w:rFonts w:hint="eastAsia"/>
        </w:rPr>
        <w:t>億元的投資，能夠帶動地方的發展。明年</w:t>
      </w:r>
      <w:r w:rsidRPr="00BE20B8">
        <w:rPr>
          <w:rFonts w:hint="eastAsia"/>
        </w:rPr>
        <w:t>110</w:t>
      </w:r>
      <w:r w:rsidRPr="00BE20B8">
        <w:rPr>
          <w:rFonts w:hint="eastAsia"/>
        </w:rPr>
        <w:t>年中希望開始擬定相關的計畫，在</w:t>
      </w:r>
      <w:r w:rsidRPr="00BE20B8">
        <w:rPr>
          <w:rFonts w:hint="eastAsia"/>
        </w:rPr>
        <w:t>111</w:t>
      </w:r>
      <w:r w:rsidRPr="00BE20B8">
        <w:rPr>
          <w:rFonts w:hint="eastAsia"/>
        </w:rPr>
        <w:t>年完成招商，這是你們簡章的資料。我想桃園地方的民眾都非常期待，依靠政府的很多大投資及公共建設來帶動很多特區的發展，我個人覺得是一個對的方向。我們再看看，青埔特區前</w:t>
      </w:r>
      <w:r w:rsidRPr="00BE20B8">
        <w:rPr>
          <w:rFonts w:hint="eastAsia"/>
        </w:rPr>
        <w:t>4</w:t>
      </w:r>
      <w:r w:rsidRPr="00BE20B8">
        <w:rPr>
          <w:rFonts w:hint="eastAsia"/>
        </w:rPr>
        <w:t>年陸續完成民間帶動的</w:t>
      </w:r>
      <w:r w:rsidRPr="00BE20B8">
        <w:rPr>
          <w:rFonts w:hint="eastAsia"/>
        </w:rPr>
        <w:t>OUTLET</w:t>
      </w:r>
      <w:r w:rsidRPr="00BE20B8">
        <w:rPr>
          <w:rFonts w:hint="eastAsia"/>
        </w:rPr>
        <w:t>、飯店、影城、</w:t>
      </w:r>
      <w:r w:rsidRPr="00BE20B8">
        <w:rPr>
          <w:rFonts w:hint="eastAsia"/>
        </w:rPr>
        <w:t>IKEA</w:t>
      </w:r>
      <w:r w:rsidRPr="00BE20B8">
        <w:rPr>
          <w:rFonts w:hint="eastAsia"/>
        </w:rPr>
        <w:t>及商務城，那接下來的</w:t>
      </w:r>
      <w:r w:rsidRPr="00BE20B8">
        <w:rPr>
          <w:rFonts w:hint="eastAsia"/>
        </w:rPr>
        <w:t>4</w:t>
      </w:r>
      <w:r w:rsidRPr="00BE20B8">
        <w:rPr>
          <w:rFonts w:hint="eastAsia"/>
        </w:rPr>
        <w:t>年呢？現在因為都已經啟動了，那天院長也到桃園的會展中心來參加動土典禮，所以在未來</w:t>
      </w:r>
      <w:r w:rsidRPr="00BE20B8">
        <w:rPr>
          <w:rFonts w:hint="eastAsia"/>
        </w:rPr>
        <w:t>4</w:t>
      </w:r>
      <w:r w:rsidRPr="00BE20B8">
        <w:rPr>
          <w:rFonts w:hint="eastAsia"/>
        </w:rPr>
        <w:t>年會發生什麼事呢？中央跟地方政府的投資，</w:t>
      </w:r>
      <w:r w:rsidRPr="00BE20B8">
        <w:rPr>
          <w:rFonts w:hint="eastAsia"/>
        </w:rPr>
        <w:t>110</w:t>
      </w:r>
      <w:r w:rsidRPr="00BE20B8">
        <w:rPr>
          <w:rFonts w:hint="eastAsia"/>
        </w:rPr>
        <w:t>年會完成地方投資，圖上這個顏色是地方投資的書法藝術館跟</w:t>
      </w:r>
      <w:r w:rsidRPr="00BE20B8">
        <w:rPr>
          <w:rFonts w:hint="eastAsia"/>
        </w:rPr>
        <w:t>1</w:t>
      </w:r>
      <w:r w:rsidRPr="00BE20B8">
        <w:rPr>
          <w:rFonts w:hint="eastAsia"/>
        </w:rPr>
        <w:t>萬</w:t>
      </w:r>
      <w:r w:rsidRPr="00BE20B8">
        <w:rPr>
          <w:rFonts w:hint="eastAsia"/>
        </w:rPr>
        <w:t>5,000</w:t>
      </w:r>
      <w:r w:rsidRPr="00BE20B8">
        <w:rPr>
          <w:rFonts w:hint="eastAsia"/>
        </w:rPr>
        <w:t>人容量的露天劇場。</w:t>
      </w:r>
      <w:r w:rsidRPr="00BE20B8">
        <w:rPr>
          <w:rFonts w:hint="eastAsia"/>
        </w:rPr>
        <w:t>112</w:t>
      </w:r>
      <w:r w:rsidRPr="00BE20B8">
        <w:rPr>
          <w:rFonts w:hint="eastAsia"/>
        </w:rPr>
        <w:t>年，也就是未來三年，會完成那天院長去剪綵的會展中心，可以舉辦各項的國際展覽或會議，以及我們的亞洲矽谷計畫，這非常重要，亞矽創研中心跟市立美術館也在前幾天開工了，這整個的投資，加上剛剛所說的</w:t>
      </w:r>
      <w:r w:rsidRPr="00BE20B8">
        <w:rPr>
          <w:rFonts w:hint="eastAsia"/>
        </w:rPr>
        <w:t>10</w:t>
      </w:r>
      <w:r w:rsidRPr="00BE20B8">
        <w:rPr>
          <w:rFonts w:hint="eastAsia"/>
        </w:rPr>
        <w:t>公頃事業用地，我想請教院長，很多的重大投資，包括露天劇場，中央文化部都有大力投資，對於整個桃園青埔高鐵區，你的定位是什麼？期待是什麼？因為不光地方政府在投資，也有很多中央的投資，我相信你們一定有願景，能不能簡短說明？</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請行政院蘇院長答復。</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w:t>
      </w:r>
      <w:r w:rsidRPr="00BE20B8">
        <w:rPr>
          <w:rFonts w:hint="eastAsia"/>
        </w:rPr>
        <w:t>16</w:t>
      </w:r>
      <w:r w:rsidRPr="00BE20B8">
        <w:rPr>
          <w:rFonts w:hint="eastAsia"/>
        </w:rPr>
        <w:t>時</w:t>
      </w:r>
      <w:r w:rsidRPr="00BE20B8">
        <w:rPr>
          <w:rFonts w:hint="eastAsia"/>
        </w:rPr>
        <w:t>50</w:t>
      </w:r>
      <w:r w:rsidRPr="00BE20B8">
        <w:rPr>
          <w:rFonts w:hint="eastAsia"/>
        </w:rPr>
        <w:t>分）主席、各位委員。中央跟地方合作，讓整個桃園大發展，同時桃園這幾年確實是外來新生人口增加最多的地區，所以中央與地方合作，讓整個桃園在升格後，實質建設也都到位，這是地方的期待，也是中央大力協助的目標。</w:t>
      </w:r>
    </w:p>
    <w:p w:rsidR="00BE20B8" w:rsidRPr="00BE20B8" w:rsidRDefault="00BE20B8" w:rsidP="00BE20B8">
      <w:pPr>
        <w:ind w:left="211" w:hangingChars="100" w:hanging="211"/>
      </w:pPr>
      <w:r w:rsidRPr="00BE20B8">
        <w:rPr>
          <w:rFonts w:eastAsia="華康中黑體" w:hint="eastAsia"/>
        </w:rPr>
        <w:t>魯委員明哲：</w:t>
      </w:r>
      <w:r w:rsidRPr="00BE20B8">
        <w:rPr>
          <w:rFonts w:hint="eastAsia"/>
        </w:rPr>
        <w:t>確實，在整個桃園高鐵站區，即所謂的青埔區，大家都非常期待，第二階段民間的帶動，在未來四年，中央大概有七</w:t>
      </w:r>
      <w:r w:rsidR="002D5A76">
        <w:rPr>
          <w:rFonts w:hint="eastAsia"/>
        </w:rPr>
        <w:t>項</w:t>
      </w:r>
      <w:r w:rsidRPr="00BE20B8">
        <w:rPr>
          <w:rFonts w:hint="eastAsia"/>
        </w:rPr>
        <w:t>到八項，包括交通部的招商，如果順利的話，應該再四年會有初步的成果，不管是商業機制、娛樂設施都會出來，所以這四年是公共投資拉動的一個非常重要期間，因此交通的問題不能不解決，這已經不是超前部署，而是現在任何一個軌道工程、交流道，即使今天馬上蓋，也要兩、三年或三、四年時間，所以我要在這裡特別拜託院長跟部長，要解決交通的問題。青埔現在的狀況是天天塞車，主要的車流從高速公路、大竹交流道匯集機場跟一高的來車，在這裡進入青埔方向，第一個是匯流到臺</w:t>
      </w:r>
      <w:r w:rsidRPr="00BE20B8">
        <w:rPr>
          <w:rFonts w:hint="eastAsia"/>
        </w:rPr>
        <w:t>31</w:t>
      </w:r>
      <w:r w:rsidRPr="00BE20B8">
        <w:rPr>
          <w:rFonts w:hint="eastAsia"/>
        </w:rPr>
        <w:t>線省道，就是高架的快速車流，有</w:t>
      </w:r>
      <w:r w:rsidRPr="00BE20B8">
        <w:rPr>
          <w:rFonts w:hint="eastAsia"/>
        </w:rPr>
        <w:t>4</w:t>
      </w:r>
      <w:r w:rsidRPr="00BE20B8">
        <w:rPr>
          <w:rFonts w:hint="eastAsia"/>
        </w:rPr>
        <w:t>道車流整個匯進來，加上平面省道的車流，重點是車流下來</w:t>
      </w:r>
      <w:r w:rsidRPr="00BE20B8">
        <w:rPr>
          <w:rFonts w:hint="eastAsia"/>
        </w:rPr>
        <w:t>100</w:t>
      </w:r>
      <w:r w:rsidRPr="00BE20B8">
        <w:rPr>
          <w:rFonts w:hint="eastAsia"/>
        </w:rPr>
        <w:t>公尺，就遇到了地方的市道</w:t>
      </w:r>
      <w:r w:rsidRPr="00BE20B8">
        <w:rPr>
          <w:rFonts w:hint="eastAsia"/>
        </w:rPr>
        <w:t>110</w:t>
      </w:r>
      <w:r w:rsidRPr="00BE20B8">
        <w:rPr>
          <w:rFonts w:hint="eastAsia"/>
        </w:rPr>
        <w:t>甲─</w:t>
      </w:r>
      <w:r w:rsidR="002D5A76">
        <w:rPr>
          <w:rFonts w:hint="eastAsia"/>
        </w:rPr>
        <w:t>─</w:t>
      </w:r>
      <w:r w:rsidRPr="00BE20B8">
        <w:rPr>
          <w:rFonts w:hint="eastAsia"/>
        </w:rPr>
        <w:t>中正東路，長期整個車流巨量的在公路總局的臺</w:t>
      </w:r>
      <w:r w:rsidRPr="00BE20B8">
        <w:rPr>
          <w:rFonts w:hint="eastAsia"/>
        </w:rPr>
        <w:t>31</w:t>
      </w:r>
      <w:r w:rsidRPr="00BE20B8">
        <w:rPr>
          <w:rFonts w:hint="eastAsia"/>
        </w:rPr>
        <w:t>線匯集，兩邊的車流一衝出來馬上就要停車，所以平日經常性上下班時間大概堵</w:t>
      </w:r>
      <w:r w:rsidRPr="00BE20B8">
        <w:rPr>
          <w:rFonts w:hint="eastAsia"/>
        </w:rPr>
        <w:t>1</w:t>
      </w:r>
      <w:r w:rsidR="002D5A76">
        <w:rPr>
          <w:rFonts w:hint="eastAsia"/>
        </w:rPr>
        <w:t>公里</w:t>
      </w:r>
      <w:r w:rsidRPr="00BE20B8">
        <w:rPr>
          <w:rFonts w:hint="eastAsia"/>
        </w:rPr>
        <w:t>到</w:t>
      </w:r>
      <w:r w:rsidRPr="00BE20B8">
        <w:rPr>
          <w:rFonts w:hint="eastAsia"/>
        </w:rPr>
        <w:t>2</w:t>
      </w:r>
      <w:r w:rsidRPr="00BE20B8">
        <w:rPr>
          <w:rFonts w:hint="eastAsia"/>
        </w:rPr>
        <w:t>公里，回堵到高速公路上；如果青埔有辦活動，或者假日，在現在四年重大投資都還沒有出來的時候，大概可以堵到</w:t>
      </w:r>
      <w:r w:rsidRPr="00BE20B8">
        <w:rPr>
          <w:rFonts w:hint="eastAsia"/>
        </w:rPr>
        <w:t>3</w:t>
      </w:r>
      <w:r w:rsidRPr="00BE20B8">
        <w:rPr>
          <w:rFonts w:hint="eastAsia"/>
        </w:rPr>
        <w:t>、</w:t>
      </w:r>
      <w:r w:rsidRPr="00BE20B8">
        <w:rPr>
          <w:rFonts w:hint="eastAsia"/>
        </w:rPr>
        <w:t>4</w:t>
      </w:r>
      <w:r w:rsidRPr="00BE20B8">
        <w:rPr>
          <w:rFonts w:hint="eastAsia"/>
        </w:rPr>
        <w:t>公里，這個問題必須解決。</w:t>
      </w:r>
    </w:p>
    <w:p w:rsidR="00BE20B8" w:rsidRPr="00BE20B8" w:rsidRDefault="00BE20B8" w:rsidP="00BE20B8">
      <w:pPr>
        <w:spacing w:line="390" w:lineRule="exact"/>
        <w:ind w:leftChars="100" w:left="211" w:firstLineChars="100" w:firstLine="211"/>
      </w:pPr>
      <w:r w:rsidRPr="00BE20B8">
        <w:rPr>
          <w:rFonts w:hint="eastAsia"/>
        </w:rPr>
        <w:t>這個部分我想部長會比較清楚一點，桃園市政府提出三項改善計畫，其中有一項我待會會說明，也謝謝你們幫忙；另外一項就是我說的這個，希望能夠快速解決，也必須要去解決，不然對我們地方的交通來講，車流下不去，回堵到高速公路主線道，如果回堵超過</w:t>
      </w:r>
      <w:r w:rsidRPr="00BE20B8">
        <w:rPr>
          <w:rFonts w:hint="eastAsia"/>
        </w:rPr>
        <w:t>5</w:t>
      </w:r>
      <w:r w:rsidRPr="00BE20B8">
        <w:rPr>
          <w:rFonts w:hint="eastAsia"/>
        </w:rPr>
        <w:t>公里以上，不光是二高，連一高都會回堵，這是一個非常嚴重的問題。地方政府希望在這麼多重大投資出來之後，人可以進得來，但現在到底差在哪裡呢？這張圖表上藍色的部分，就是桃園市政府提出</w:t>
      </w:r>
      <w:r w:rsidRPr="00BE20B8">
        <w:rPr>
          <w:rFonts w:hint="eastAsia"/>
        </w:rPr>
        <w:lastRenderedPageBreak/>
        <w:t>來的規劃，就是乾脆在銜接大竹交流道車流的地方，做一個高架直接通過</w:t>
      </w:r>
      <w:r w:rsidRPr="00BE20B8">
        <w:rPr>
          <w:rFonts w:hint="eastAsia"/>
        </w:rPr>
        <w:t>110</w:t>
      </w:r>
      <w:r w:rsidRPr="00BE20B8">
        <w:rPr>
          <w:rFonts w:hint="eastAsia"/>
        </w:rPr>
        <w:t>甲線，讓車流避免堵在這個區塊，可以直接過來，以紓解高速公路上的車流。這個高架如果做好，地方政府跟高公局討論過，會滿有成效的，現在就差一點，差哪一點呢？我要拜託部長，經費總共預估</w:t>
      </w:r>
      <w:r w:rsidRPr="00BE20B8">
        <w:rPr>
          <w:rFonts w:hint="eastAsia"/>
        </w:rPr>
        <w:t>9.12</w:t>
      </w:r>
      <w:r w:rsidRPr="00BE20B8">
        <w:rPr>
          <w:rFonts w:hint="eastAsia"/>
        </w:rPr>
        <w:t>億元，經費共分三項，高公局的高架，因為交流道引流到高架，需要</w:t>
      </w:r>
      <w:r w:rsidRPr="00BE20B8">
        <w:rPr>
          <w:rFonts w:hint="eastAsia"/>
        </w:rPr>
        <w:t>3.6</w:t>
      </w:r>
      <w:r w:rsidRPr="00BE20B8">
        <w:rPr>
          <w:rFonts w:hint="eastAsia"/>
        </w:rPr>
        <w:t>億元；公路總局的部分，工程費</w:t>
      </w:r>
      <w:r w:rsidRPr="00BE20B8">
        <w:rPr>
          <w:rFonts w:hint="eastAsia"/>
        </w:rPr>
        <w:t>1.16</w:t>
      </w:r>
      <w:r w:rsidRPr="00BE20B8">
        <w:rPr>
          <w:rFonts w:hint="eastAsia"/>
        </w:rPr>
        <w:t>億元，為什麼？因為現有的道路落墩要使用公路總局的一條線道，但是要維持現有臺</w:t>
      </w:r>
      <w:r w:rsidRPr="00BE20B8">
        <w:rPr>
          <w:rFonts w:hint="eastAsia"/>
        </w:rPr>
        <w:t>31</w:t>
      </w:r>
      <w:r w:rsidRPr="00BE20B8">
        <w:rPr>
          <w:rFonts w:hint="eastAsia"/>
        </w:rPr>
        <w:t>線的車流，這部分不能受影響，所以桃園市政府提供具體的解決方案，沒關係，我占你一個車道，就再往旁邊徵收土地擴一個車道，所以這個計畫不影響台</w:t>
      </w:r>
      <w:r w:rsidRPr="00BE20B8">
        <w:rPr>
          <w:rFonts w:hint="eastAsia"/>
        </w:rPr>
        <w:t>31</w:t>
      </w:r>
      <w:r w:rsidRPr="00BE20B8">
        <w:rPr>
          <w:rFonts w:hint="eastAsia"/>
        </w:rPr>
        <w:t>的車流，又能夠以高架來協助高速公路不堵車的方案。現在紅色的部分，我就直接講差在哪裡，高公局的經費</w:t>
      </w:r>
      <w:r w:rsidRPr="00BE20B8">
        <w:rPr>
          <w:rFonts w:hint="eastAsia"/>
        </w:rPr>
        <w:t>3.6</w:t>
      </w:r>
      <w:r w:rsidRPr="00BE20B8">
        <w:rPr>
          <w:rFonts w:hint="eastAsia"/>
        </w:rPr>
        <w:t>億元討論了半天，卻希望桃園市政府要負責</w:t>
      </w:r>
      <w:r w:rsidRPr="00BE20B8">
        <w:rPr>
          <w:rFonts w:hint="eastAsia"/>
        </w:rPr>
        <w:t>5,000</w:t>
      </w:r>
      <w:r w:rsidRPr="00BE20B8">
        <w:rPr>
          <w:rFonts w:hint="eastAsia"/>
        </w:rPr>
        <w:t>萬元，因為是拓寬，公路總局要維持台</w:t>
      </w:r>
      <w:r w:rsidRPr="00BE20B8">
        <w:rPr>
          <w:rFonts w:hint="eastAsia"/>
        </w:rPr>
        <w:t>31</w:t>
      </w:r>
      <w:r w:rsidRPr="00BE20B8">
        <w:rPr>
          <w:rFonts w:hint="eastAsia"/>
        </w:rPr>
        <w:t>的水準，所以希望</w:t>
      </w:r>
      <w:r w:rsidRPr="00BE20B8">
        <w:rPr>
          <w:rFonts w:hint="eastAsia"/>
        </w:rPr>
        <w:t>1.16</w:t>
      </w:r>
      <w:r w:rsidRPr="00BE20B8">
        <w:rPr>
          <w:rFonts w:hint="eastAsia"/>
        </w:rPr>
        <w:t>億元就由公路總局來出，可是公路總局也沒定案。在整個談的過程，我們聽到的感覺是，桃園市政府一下要跟高公局談，高公局卻說</w:t>
      </w:r>
      <w:r w:rsidR="002D5A76">
        <w:rPr>
          <w:rFonts w:hint="eastAsia"/>
        </w:rPr>
        <w:t>「</w:t>
      </w:r>
      <w:r w:rsidRPr="00BE20B8">
        <w:rPr>
          <w:rFonts w:hint="eastAsia"/>
        </w:rPr>
        <w:t>落墩是公路總局的，不要跟我談、不要複雜化，你另外跟他談</w:t>
      </w:r>
      <w:r w:rsidR="002D5A76">
        <w:rPr>
          <w:rFonts w:hint="eastAsia"/>
        </w:rPr>
        <w:t>」</w:t>
      </w:r>
      <w:r w:rsidRPr="00BE20B8">
        <w:rPr>
          <w:rFonts w:hint="eastAsia"/>
        </w:rPr>
        <w:t>；公路總局卻說，</w:t>
      </w:r>
      <w:r w:rsidR="002D5A76">
        <w:rPr>
          <w:rFonts w:hint="eastAsia"/>
        </w:rPr>
        <w:t>「</w:t>
      </w:r>
      <w:r w:rsidRPr="00BE20B8">
        <w:rPr>
          <w:rFonts w:hint="eastAsia"/>
        </w:rPr>
        <w:t>你要跟高公局談好，再來跟我談</w:t>
      </w:r>
      <w:r w:rsidR="002D5A76">
        <w:rPr>
          <w:rFonts w:hint="eastAsia"/>
        </w:rPr>
        <w:t>」</w:t>
      </w:r>
      <w:r w:rsidRPr="00BE20B8">
        <w:rPr>
          <w:rFonts w:hint="eastAsia"/>
        </w:rPr>
        <w:t>。這個工程的兩個單位都是交通部，卻沒有弄在一起、不同時施工，這樣分開會有問題！我想在這裡拜託院長，這個部分用地取得費最多，是</w:t>
      </w:r>
      <w:r w:rsidRPr="00BE20B8">
        <w:rPr>
          <w:rFonts w:hint="eastAsia"/>
        </w:rPr>
        <w:t>4.36</w:t>
      </w:r>
      <w:r w:rsidRPr="00BE20B8">
        <w:rPr>
          <w:rFonts w:hint="eastAsia"/>
        </w:rPr>
        <w:t>億元，桃園市政府要自己想辦法籌措，完全沒有麻煩交通部或者行政院。那就拜託現在如果還要討論爭議的部分，最多是這個</w:t>
      </w:r>
      <w:r w:rsidRPr="00BE20B8">
        <w:rPr>
          <w:rFonts w:hint="eastAsia"/>
        </w:rPr>
        <w:t>5,000</w:t>
      </w:r>
      <w:r w:rsidRPr="00BE20B8">
        <w:rPr>
          <w:rFonts w:hint="eastAsia"/>
        </w:rPr>
        <w:t>萬元，加上公路總局替桃園市政府徵收好，路線、工程費你來做，這個部分總共大概</w:t>
      </w:r>
      <w:r w:rsidRPr="00BE20B8">
        <w:rPr>
          <w:rFonts w:hint="eastAsia"/>
        </w:rPr>
        <w:t>1.6</w:t>
      </w:r>
      <w:r w:rsidRPr="00BE20B8">
        <w:rPr>
          <w:rFonts w:hint="eastAsia"/>
        </w:rPr>
        <w:t>億元。院長可不可以承諾幫忙一下這個部分？因為再討論下去，明年上半年、明年中不讓它規劃開工，真的兩、三年之後，大堵車的時候沒有辦法解決。院長，你可不可以幫忙一下？</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因為委員這樣講，事情很清楚，我就責請交通部，這種討論半天如果都是部裡面自己的單位，那部長就直接讓他們磨合起來就好。</w:t>
      </w:r>
    </w:p>
    <w:p w:rsidR="00BE20B8" w:rsidRPr="00BE20B8" w:rsidRDefault="00BE20B8" w:rsidP="00BE20B8">
      <w:pPr>
        <w:spacing w:line="390" w:lineRule="exact"/>
        <w:ind w:left="211" w:hangingChars="100" w:hanging="211"/>
      </w:pPr>
      <w:r w:rsidRPr="00BE20B8">
        <w:rPr>
          <w:rFonts w:eastAsia="華康中黑體" w:hint="eastAsia"/>
        </w:rPr>
        <w:t>魯委員明哲：</w:t>
      </w:r>
      <w:r w:rsidRPr="00BE20B8">
        <w:rPr>
          <w:rFonts w:hint="eastAsia"/>
        </w:rPr>
        <w:t>我拜託部長整合一下，把兩個方案整合在一起。</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是。</w:t>
      </w:r>
    </w:p>
    <w:p w:rsidR="00BE20B8" w:rsidRPr="00BE20B8" w:rsidRDefault="00BE20B8" w:rsidP="00BE20B8">
      <w:pPr>
        <w:spacing w:line="390" w:lineRule="exact"/>
        <w:ind w:left="211" w:hangingChars="100" w:hanging="211"/>
      </w:pPr>
      <w:r w:rsidRPr="00BE20B8">
        <w:rPr>
          <w:rFonts w:eastAsia="華康中黑體" w:hint="eastAsia"/>
        </w:rPr>
        <w:t>魯委員明哲：</w:t>
      </w:r>
      <w:r w:rsidRPr="00BE20B8">
        <w:rPr>
          <w:rFonts w:hint="eastAsia"/>
        </w:rPr>
        <w:t>因為高速公路落墩要在公路總局的路上，好不好？</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好，我們來協調。</w:t>
      </w:r>
    </w:p>
    <w:p w:rsidR="00BE20B8" w:rsidRPr="00BE20B8" w:rsidRDefault="00BE20B8" w:rsidP="00BE20B8">
      <w:pPr>
        <w:spacing w:line="390" w:lineRule="exact"/>
        <w:ind w:left="211" w:hangingChars="100" w:hanging="211"/>
      </w:pPr>
      <w:r w:rsidRPr="00BE20B8">
        <w:rPr>
          <w:rFonts w:eastAsia="華康中黑體" w:hint="eastAsia"/>
        </w:rPr>
        <w:t>魯委員明哲：</w:t>
      </w:r>
      <w:r w:rsidRPr="00BE20B8">
        <w:rPr>
          <w:rFonts w:hint="eastAsia"/>
        </w:rPr>
        <w:t>好，那麻煩你。第二個解決辦法，我要謝謝兩位，因為</w:t>
      </w:r>
      <w:r w:rsidRPr="00BE20B8">
        <w:rPr>
          <w:rFonts w:hint="eastAsia"/>
        </w:rPr>
        <w:t>5</w:t>
      </w:r>
      <w:r w:rsidRPr="00BE20B8">
        <w:rPr>
          <w:rFonts w:hint="eastAsia"/>
        </w:rPr>
        <w:t>月份我有提出這樣的質詢，桃園市政府也不斷爭取，終於在</w:t>
      </w:r>
      <w:r w:rsidRPr="00BE20B8">
        <w:rPr>
          <w:rFonts w:hint="eastAsia"/>
        </w:rPr>
        <w:t>8</w:t>
      </w:r>
      <w:r w:rsidRPr="00BE20B8">
        <w:rPr>
          <w:rFonts w:hint="eastAsia"/>
        </w:rPr>
        <w:t>月</w:t>
      </w:r>
      <w:r w:rsidRPr="00BE20B8">
        <w:rPr>
          <w:rFonts w:hint="eastAsia"/>
        </w:rPr>
        <w:t>11</w:t>
      </w:r>
      <w:r w:rsidR="002D5A76">
        <w:rPr>
          <w:rFonts w:hint="eastAsia"/>
        </w:rPr>
        <w:t>日</w:t>
      </w:r>
      <w:r w:rsidRPr="00BE20B8">
        <w:rPr>
          <w:rFonts w:hint="eastAsia"/>
        </w:rPr>
        <w:t>行政院核定了，中豐交流道北向的連結定案了，計</w:t>
      </w:r>
      <w:r w:rsidRPr="00BE20B8">
        <w:rPr>
          <w:rFonts w:hint="eastAsia"/>
        </w:rPr>
        <w:t>12.69</w:t>
      </w:r>
      <w:r w:rsidRPr="00BE20B8">
        <w:rPr>
          <w:rFonts w:hint="eastAsia"/>
        </w:rPr>
        <w:t>億元、</w:t>
      </w:r>
      <w:r w:rsidRPr="00BE20B8">
        <w:rPr>
          <w:rFonts w:hint="eastAsia"/>
        </w:rPr>
        <w:t>30</w:t>
      </w:r>
      <w:r w:rsidRPr="00BE20B8">
        <w:rPr>
          <w:rFonts w:hint="eastAsia"/>
        </w:rPr>
        <w:t>個月的工期，所以地方都覺得滿振奮的，至少從另外一個角度解決中壢舊市區的問題，又可以從棒球場進入高鐵區，確實有效紓解。唯一的問題是，我們看到核定</w:t>
      </w:r>
      <w:r w:rsidRPr="00BE20B8">
        <w:rPr>
          <w:rFonts w:hint="eastAsia"/>
        </w:rPr>
        <w:t>30</w:t>
      </w:r>
      <w:r w:rsidRPr="00BE20B8">
        <w:rPr>
          <w:rFonts w:hint="eastAsia"/>
        </w:rPr>
        <w:t>個月，上個月</w:t>
      </w:r>
      <w:r w:rsidRPr="00BE20B8">
        <w:rPr>
          <w:rFonts w:hint="eastAsia"/>
        </w:rPr>
        <w:t>11</w:t>
      </w:r>
      <w:r w:rsidRPr="00BE20B8">
        <w:rPr>
          <w:rFonts w:hint="eastAsia"/>
        </w:rPr>
        <w:t>月</w:t>
      </w:r>
      <w:r w:rsidRPr="00BE20B8">
        <w:rPr>
          <w:rFonts w:hint="eastAsia"/>
        </w:rPr>
        <w:t>18</w:t>
      </w:r>
      <w:r w:rsidR="002D5A76">
        <w:rPr>
          <w:rFonts w:hint="eastAsia"/>
        </w:rPr>
        <w:t>日</w:t>
      </w:r>
      <w:r w:rsidRPr="00BE20B8">
        <w:rPr>
          <w:rFonts w:hint="eastAsia"/>
        </w:rPr>
        <w:t>環差分析也通過了，完全開綠燈，感覺就準備設計加施工，所以我想問一下部長，</w:t>
      </w:r>
      <w:r w:rsidRPr="00BE20B8">
        <w:rPr>
          <w:rFonts w:hint="eastAsia"/>
        </w:rPr>
        <w:t>30</w:t>
      </w:r>
      <w:r w:rsidRPr="00BE20B8">
        <w:rPr>
          <w:rFonts w:hint="eastAsia"/>
        </w:rPr>
        <w:t>個月是從明年</w:t>
      </w:r>
      <w:r w:rsidRPr="00BE20B8">
        <w:rPr>
          <w:rFonts w:hint="eastAsia"/>
        </w:rPr>
        <w:t>1</w:t>
      </w:r>
      <w:r w:rsidRPr="00BE20B8">
        <w:rPr>
          <w:rFonts w:hint="eastAsia"/>
        </w:rPr>
        <w:t>月開始算嗎？</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是。</w:t>
      </w:r>
    </w:p>
    <w:p w:rsidR="00BE20B8" w:rsidRPr="00BE20B8" w:rsidRDefault="00BE20B8" w:rsidP="00BE20B8">
      <w:pPr>
        <w:spacing w:line="390" w:lineRule="exact"/>
        <w:ind w:left="211" w:hangingChars="100" w:hanging="211"/>
      </w:pPr>
      <w:r w:rsidRPr="00BE20B8">
        <w:rPr>
          <w:rFonts w:eastAsia="華康中黑體" w:hint="eastAsia"/>
        </w:rPr>
        <w:t>魯委員明哲：</w:t>
      </w:r>
      <w:r w:rsidRPr="00BE20B8">
        <w:rPr>
          <w:rFonts w:hint="eastAsia"/>
        </w:rPr>
        <w:t>30</w:t>
      </w:r>
      <w:r w:rsidRPr="00BE20B8">
        <w:rPr>
          <w:rFonts w:hint="eastAsia"/>
        </w:rPr>
        <w:t>個月是兩年半嗎？</w:t>
      </w:r>
      <w:r w:rsidRPr="00BE20B8">
        <w:rPr>
          <w:rFonts w:hint="eastAsia"/>
        </w:rPr>
        <w:t>110</w:t>
      </w:r>
      <w:r w:rsidRPr="00BE20B8">
        <w:rPr>
          <w:rFonts w:hint="eastAsia"/>
        </w:rPr>
        <w:t>年、</w:t>
      </w:r>
      <w:r w:rsidRPr="00BE20B8">
        <w:rPr>
          <w:rFonts w:hint="eastAsia"/>
        </w:rPr>
        <w:t>111</w:t>
      </w:r>
      <w:r w:rsidRPr="00BE20B8">
        <w:rPr>
          <w:rFonts w:hint="eastAsia"/>
        </w:rPr>
        <w:t>年、</w:t>
      </w:r>
      <w:r w:rsidRPr="00BE20B8">
        <w:rPr>
          <w:rFonts w:hint="eastAsia"/>
        </w:rPr>
        <w:t>112</w:t>
      </w:r>
      <w:r w:rsidRPr="00BE20B8">
        <w:rPr>
          <w:rFonts w:hint="eastAsia"/>
        </w:rPr>
        <w:t>年底可不可以看到什麼結果？</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有關用地取得以及一些都市計畫的變更，我們也請地方政府能夠加速。我們預計這個部分的進度大概是明年底能夠把工程發包。</w:t>
      </w:r>
    </w:p>
    <w:p w:rsidR="00BE20B8" w:rsidRPr="00BE20B8" w:rsidRDefault="00BE20B8" w:rsidP="00BE20B8">
      <w:pPr>
        <w:spacing w:line="390" w:lineRule="exact"/>
        <w:ind w:left="211" w:hangingChars="100" w:hanging="211"/>
      </w:pPr>
      <w:r w:rsidRPr="00BE20B8">
        <w:rPr>
          <w:rFonts w:eastAsia="華康中黑體" w:hint="eastAsia"/>
        </w:rPr>
        <w:lastRenderedPageBreak/>
        <w:t>魯委員明哲：</w:t>
      </w:r>
      <w:r w:rsidRPr="00BE20B8">
        <w:rPr>
          <w:rFonts w:hint="eastAsia"/>
        </w:rPr>
        <w:t>可是我聽到的不是這樣，所以請高公局待會兒跟部長報告一下。現在我們得到的答案是，土地取得、規劃、細設跟發包工程就要</w:t>
      </w:r>
      <w:r w:rsidRPr="00BE20B8">
        <w:rPr>
          <w:rFonts w:hint="eastAsia"/>
        </w:rPr>
        <w:t>30</w:t>
      </w:r>
      <w:r w:rsidRPr="00BE20B8">
        <w:rPr>
          <w:rFonts w:hint="eastAsia"/>
        </w:rPr>
        <w:t>個月，就用兩年半做這個</w:t>
      </w:r>
      <w:r w:rsidRPr="00BE20B8">
        <w:rPr>
          <w:rFonts w:hint="eastAsia"/>
        </w:rPr>
        <w:t>paper work</w:t>
      </w:r>
      <w:r w:rsidRPr="00BE20B8">
        <w:rPr>
          <w:rFonts w:hint="eastAsia"/>
        </w:rPr>
        <w:t>。院長看這一長條的用地不是大工程！雖然可以算是大工程，但是要徵收土地的金額總共才</w:t>
      </w:r>
      <w:r w:rsidRPr="00BE20B8">
        <w:rPr>
          <w:rFonts w:hint="eastAsia"/>
        </w:rPr>
        <w:t>2.7</w:t>
      </w:r>
      <w:r w:rsidRPr="00BE20B8">
        <w:rPr>
          <w:rFonts w:hint="eastAsia"/>
        </w:rPr>
        <w:t>億元，不能說是複雜的案子。然而用地取得已經辦過兩次公聽會，</w:t>
      </w:r>
      <w:r w:rsidRPr="00BE20B8">
        <w:rPr>
          <w:rFonts w:hint="eastAsia"/>
        </w:rPr>
        <w:t>7</w:t>
      </w:r>
      <w:r w:rsidRPr="00BE20B8">
        <w:rPr>
          <w:rFonts w:hint="eastAsia"/>
        </w:rPr>
        <w:t>月份已經辦完，再來就是協議價購的會議，所以現在</w:t>
      </w:r>
      <w:r w:rsidR="002D5A76">
        <w:rPr>
          <w:rFonts w:hint="eastAsia"/>
        </w:rPr>
        <w:t>匡</w:t>
      </w:r>
      <w:r w:rsidRPr="00BE20B8">
        <w:rPr>
          <w:rFonts w:hint="eastAsia"/>
        </w:rPr>
        <w:t>了兩年的時間要規劃設計、用地取得跟發包，院長及部長不要開玩笑啦！因為林口交流道行政院到現在都還沒核定，我們現在已經核定了，一切都搞定了，卻要</w:t>
      </w:r>
      <w:r w:rsidRPr="00BE20B8">
        <w:rPr>
          <w:rFonts w:hint="eastAsia"/>
        </w:rPr>
        <w:t>114</w:t>
      </w:r>
      <w:r w:rsidRPr="00BE20B8">
        <w:rPr>
          <w:rFonts w:hint="eastAsia"/>
        </w:rPr>
        <w:t>年才完工。我們很開心，希望林口交流道趕快完工，它還比我們早一年，所以我在這裡拜託……</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它沒有土地徵收的問題，是我們高工局的地拿出來用了。</w:t>
      </w:r>
    </w:p>
    <w:p w:rsidR="00BE20B8" w:rsidRPr="00BE20B8" w:rsidRDefault="00BE20B8" w:rsidP="00BE20B8">
      <w:pPr>
        <w:spacing w:line="390" w:lineRule="exact"/>
        <w:ind w:left="211" w:hangingChars="100" w:hanging="211"/>
      </w:pPr>
      <w:r w:rsidRPr="00BE20B8">
        <w:rPr>
          <w:rFonts w:eastAsia="華康中黑體" w:hint="eastAsia"/>
        </w:rPr>
        <w:t>魯委員明哲：</w:t>
      </w:r>
      <w:r w:rsidRPr="00BE20B8">
        <w:rPr>
          <w:rFonts w:hint="eastAsia"/>
        </w:rPr>
        <w:t>但是絕對不要兩年半的時間，我希望院長及部長不要用兩年半的時間，因為會跟不上我們的重大建設，你要辦國際的展覽，疫情過完之後，國際旅客不要一進來就堵車了，所以我希望能夠把剛開始這兩年半徵收規劃的時間至少縮短一年，讓我們跟林口交流道改善工程也能夠在</w:t>
      </w:r>
      <w:r w:rsidRPr="00BE20B8">
        <w:rPr>
          <w:rFonts w:hint="eastAsia"/>
        </w:rPr>
        <w:t>113</w:t>
      </w:r>
      <w:r w:rsidRPr="00BE20B8">
        <w:rPr>
          <w:rFonts w:hint="eastAsia"/>
        </w:rPr>
        <w:t>年有好的結果，我希望院長能不能回去研究幫忙一下這個部分？</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這個不用研究，這是執行的問題，桃園市政府應該可以，還有委員你用影響力讓地方早日可以成就就好了。</w:t>
      </w:r>
    </w:p>
    <w:p w:rsidR="00BE20B8" w:rsidRPr="00BE20B8" w:rsidRDefault="00BE20B8" w:rsidP="00BE20B8">
      <w:pPr>
        <w:spacing w:line="390" w:lineRule="exact"/>
        <w:ind w:left="211" w:hangingChars="100" w:hanging="211"/>
      </w:pPr>
      <w:r w:rsidRPr="00BE20B8">
        <w:rPr>
          <w:rFonts w:eastAsia="華康中黑體" w:hint="eastAsia"/>
        </w:rPr>
        <w:t>魯委員明哲：</w:t>
      </w:r>
      <w:r w:rsidRPr="00BE20B8">
        <w:rPr>
          <w:rFonts w:hint="eastAsia"/>
        </w:rPr>
        <w:t>我希望部長要儘快了，因為你們的規劃部分，其實我今天沒有什麼時間講，臺鐵地下化桃園段</w:t>
      </w:r>
      <w:r w:rsidRPr="00BE20B8">
        <w:rPr>
          <w:rFonts w:hint="eastAsia"/>
        </w:rPr>
        <w:t>17.95</w:t>
      </w:r>
      <w:r w:rsidRPr="00BE20B8">
        <w:rPr>
          <w:rFonts w:hint="eastAsia"/>
        </w:rPr>
        <w:t>公里，你們的土地取得、細設發包時間才兩年，我也不知道怎麼規劃，那個量體多大，</w:t>
      </w:r>
      <w:r w:rsidRPr="00BE20B8">
        <w:rPr>
          <w:rFonts w:hint="eastAsia"/>
        </w:rPr>
        <w:t>17</w:t>
      </w:r>
      <w:r w:rsidRPr="00BE20B8">
        <w:rPr>
          <w:rFonts w:hint="eastAsia"/>
        </w:rPr>
        <w:t>公里這一長條的用地，你跟我講兩年半，我是建議真的要縮短。</w:t>
      </w:r>
    </w:p>
    <w:p w:rsidR="00BE20B8" w:rsidRPr="00BE20B8" w:rsidRDefault="00BE20B8" w:rsidP="00BE20B8">
      <w:pPr>
        <w:spacing w:line="390" w:lineRule="exact"/>
        <w:ind w:leftChars="100" w:left="211" w:firstLineChars="100" w:firstLine="211"/>
      </w:pPr>
      <w:r w:rsidRPr="00BE20B8">
        <w:rPr>
          <w:rFonts w:hint="eastAsia"/>
        </w:rPr>
        <w:t>最後一個問題，我希望院長及部長能夠知道，目前中豐交流道要徵收是只針對匝道本身，未來整個團團圍住的這裡面的住戶、農地，其中九成的民眾、里長及桃園市政府跟我陳情，我想院長或部長將心比心啦</w:t>
      </w:r>
      <w:r w:rsidR="002D5A76">
        <w:rPr>
          <w:rFonts w:hint="eastAsia"/>
        </w:rPr>
        <w:t>！</w:t>
      </w:r>
      <w:r w:rsidRPr="00BE20B8">
        <w:rPr>
          <w:rFonts w:hint="eastAsia"/>
        </w:rPr>
        <w:t>雖然這個交流道還沒有做，但是畫出來你家被包圍在裡面，你又不幫他規劃，你說你只做路，不好意思，未來的雜音就留給他聽，我覺得這個部分能不能將心比心來考量一下？目前裡面的住戶九成是希望中豐北路交流道規劃能夠一併徵收來評估一下，你們的看法如何？</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因為就交通部高公局，主要是以匝道需求的土地嘛</w:t>
      </w:r>
      <w:r w:rsidR="002D5A76">
        <w:rPr>
          <w:rFonts w:hint="eastAsia"/>
        </w:rPr>
        <w:t>！</w:t>
      </w:r>
      <w:r w:rsidRPr="00BE20B8">
        <w:rPr>
          <w:rFonts w:hint="eastAsia"/>
        </w:rPr>
        <w:t>所以地方政府如果有他的主張，我想大家可以來努力。</w:t>
      </w:r>
    </w:p>
    <w:p w:rsidR="00BE20B8" w:rsidRPr="00BE20B8" w:rsidRDefault="00BE20B8" w:rsidP="00BE20B8">
      <w:pPr>
        <w:spacing w:line="390" w:lineRule="exact"/>
        <w:ind w:left="211" w:hangingChars="100" w:hanging="211"/>
      </w:pPr>
      <w:r w:rsidRPr="00BE20B8">
        <w:rPr>
          <w:rFonts w:eastAsia="華康中黑體" w:hint="eastAsia"/>
        </w:rPr>
        <w:t>魯委員明哲：</w:t>
      </w:r>
      <w:r w:rsidRPr="00BE20B8">
        <w:rPr>
          <w:rFonts w:hint="eastAsia"/>
        </w:rPr>
        <w:t>其實我要拜託部長，我們問高公局，但是你給我們及民眾冷冰冰的數據，只用益本比算給我們，你是</w:t>
      </w:r>
      <w:r w:rsidRPr="00BE20B8">
        <w:rPr>
          <w:rFonts w:hint="eastAsia"/>
        </w:rPr>
        <w:t>0.9</w:t>
      </w:r>
      <w:r w:rsidRPr="00BE20B8">
        <w:rPr>
          <w:rFonts w:hint="eastAsia"/>
        </w:rPr>
        <w:t>、你是</w:t>
      </w:r>
      <w:r w:rsidRPr="00BE20B8">
        <w:rPr>
          <w:rFonts w:hint="eastAsia"/>
        </w:rPr>
        <w:t>1.1</w:t>
      </w:r>
      <w:r w:rsidRPr="00BE20B8">
        <w:rPr>
          <w:rFonts w:hint="eastAsia"/>
        </w:rPr>
        <w:t>，我希望有點溫度，部長或次長能夠下去看看這個問題，好不好？</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好。</w:t>
      </w:r>
    </w:p>
    <w:p w:rsidR="00BE20B8" w:rsidRPr="00BE20B8" w:rsidRDefault="00BE20B8" w:rsidP="00BE20B8">
      <w:pPr>
        <w:spacing w:line="390" w:lineRule="exact"/>
        <w:ind w:left="211" w:hangingChars="100" w:hanging="211"/>
      </w:pPr>
      <w:r w:rsidRPr="00BE20B8">
        <w:rPr>
          <w:rFonts w:eastAsia="華康中黑體" w:hint="eastAsia"/>
        </w:rPr>
        <w:t>主席：</w:t>
      </w:r>
      <w:r w:rsidRPr="00BE20B8">
        <w:rPr>
          <w:rFonts w:hint="eastAsia"/>
        </w:rPr>
        <w:t>請徐委員志榮質詢。</w:t>
      </w:r>
    </w:p>
    <w:p w:rsidR="00BE20B8" w:rsidRPr="00BE20B8" w:rsidRDefault="00BE20B8" w:rsidP="00BE20B8">
      <w:pPr>
        <w:spacing w:line="390" w:lineRule="exact"/>
        <w:ind w:left="211" w:hangingChars="100" w:hanging="211"/>
      </w:pPr>
      <w:r w:rsidRPr="00BE20B8">
        <w:rPr>
          <w:rFonts w:eastAsia="華康中黑體" w:hint="eastAsia"/>
        </w:rPr>
        <w:t>徐委員志榮：</w:t>
      </w:r>
      <w:r w:rsidRPr="00BE20B8">
        <w:rPr>
          <w:rFonts w:hint="eastAsia"/>
        </w:rPr>
        <w:t>（</w:t>
      </w:r>
      <w:r w:rsidRPr="00BE20B8">
        <w:rPr>
          <w:rFonts w:hint="eastAsia"/>
        </w:rPr>
        <w:t>17</w:t>
      </w:r>
      <w:r w:rsidRPr="00BE20B8">
        <w:rPr>
          <w:rFonts w:hint="eastAsia"/>
        </w:rPr>
        <w:t>時</w:t>
      </w:r>
      <w:r w:rsidRPr="00BE20B8">
        <w:rPr>
          <w:rFonts w:hint="eastAsia"/>
        </w:rPr>
        <w:t>3</w:t>
      </w:r>
      <w:r w:rsidRPr="00BE20B8">
        <w:rPr>
          <w:rFonts w:hint="eastAsia"/>
        </w:rPr>
        <w:t>分）主席、行政院蘇院長、各部會首長、各位同仁。院長，辛苦了！首先，要跟你說聲抱歉，本席於星期二提到一位詹老先生的土地被人罰了</w:t>
      </w:r>
      <w:r w:rsidRPr="00BE20B8">
        <w:rPr>
          <w:rFonts w:hint="eastAsia"/>
        </w:rPr>
        <w:t>205</w:t>
      </w:r>
      <w:r w:rsidRPr="00BE20B8">
        <w:rPr>
          <w:rFonts w:hint="eastAsia"/>
        </w:rPr>
        <w:t>萬元，有稍微激動了一些，但還是要拜託院長明察秋毫、主持公道。</w:t>
      </w:r>
    </w:p>
    <w:p w:rsidR="00BE20B8" w:rsidRPr="00BE20B8" w:rsidRDefault="00BE20B8" w:rsidP="00BE20B8">
      <w:pPr>
        <w:spacing w:line="390" w:lineRule="exact"/>
        <w:ind w:left="211" w:hangingChars="100" w:hanging="211"/>
      </w:pPr>
      <w:r w:rsidRPr="00BE20B8">
        <w:rPr>
          <w:rFonts w:eastAsia="華康中黑體" w:hint="eastAsia"/>
        </w:rPr>
        <w:t>主席：</w:t>
      </w:r>
      <w:r w:rsidRPr="00BE20B8">
        <w:rPr>
          <w:rFonts w:hint="eastAsia"/>
        </w:rPr>
        <w:t>請行政院蘇院長答復。</w:t>
      </w:r>
    </w:p>
    <w:p w:rsidR="00BE20B8" w:rsidRPr="00BE20B8" w:rsidRDefault="00BE20B8" w:rsidP="00BE20B8">
      <w:pPr>
        <w:spacing w:line="390" w:lineRule="exact"/>
        <w:ind w:left="211" w:hangingChars="100" w:hanging="211"/>
      </w:pPr>
      <w:r w:rsidRPr="00BE20B8">
        <w:rPr>
          <w:rFonts w:eastAsia="華康中黑體" w:hint="eastAsia"/>
        </w:rPr>
        <w:lastRenderedPageBreak/>
        <w:t>蘇院長貞昌：</w:t>
      </w:r>
      <w:r w:rsidRPr="00BE20B8">
        <w:rPr>
          <w:rFonts w:hint="eastAsia"/>
        </w:rPr>
        <w:t>（</w:t>
      </w:r>
      <w:r w:rsidRPr="00BE20B8">
        <w:rPr>
          <w:rFonts w:hint="eastAsia"/>
        </w:rPr>
        <w:t>17</w:t>
      </w:r>
      <w:r w:rsidRPr="00BE20B8">
        <w:rPr>
          <w:rFonts w:hint="eastAsia"/>
        </w:rPr>
        <w:t>時</w:t>
      </w:r>
      <w:r w:rsidRPr="00BE20B8">
        <w:rPr>
          <w:rFonts w:hint="eastAsia"/>
        </w:rPr>
        <w:t>3</w:t>
      </w:r>
      <w:r w:rsidRPr="00BE20B8">
        <w:rPr>
          <w:rFonts w:hint="eastAsia"/>
        </w:rPr>
        <w:t>分）主席、各位委員。我有交代秘書長這整個事情。</w:t>
      </w:r>
    </w:p>
    <w:p w:rsidR="00BE20B8" w:rsidRPr="00BE20B8" w:rsidRDefault="00BE20B8" w:rsidP="00BE20B8">
      <w:pPr>
        <w:spacing w:line="390" w:lineRule="exact"/>
        <w:ind w:left="211" w:hangingChars="100" w:hanging="211"/>
      </w:pPr>
      <w:r w:rsidRPr="00BE20B8">
        <w:rPr>
          <w:rFonts w:eastAsia="華康中黑體" w:hint="eastAsia"/>
        </w:rPr>
        <w:t>徐委員志榮：</w:t>
      </w:r>
      <w:r w:rsidRPr="00BE20B8">
        <w:rPr>
          <w:rFonts w:hint="eastAsia"/>
        </w:rPr>
        <w:t>好，謝謝。我有幾個不是交通組的議題想請問院長，或者有的是要跟院長報告的。因為我在衛環委員會，比較關心有關衛福部的案子，衛福部在</w:t>
      </w:r>
      <w:r w:rsidRPr="00BE20B8">
        <w:rPr>
          <w:rFonts w:hint="eastAsia"/>
        </w:rPr>
        <w:t>11</w:t>
      </w:r>
      <w:r w:rsidRPr="00BE20B8">
        <w:rPr>
          <w:rFonts w:hint="eastAsia"/>
        </w:rPr>
        <w:t>月</w:t>
      </w:r>
      <w:r w:rsidRPr="00BE20B8">
        <w:rPr>
          <w:rFonts w:hint="eastAsia"/>
        </w:rPr>
        <w:t>25</w:t>
      </w:r>
      <w:r w:rsidRPr="00BE20B8">
        <w:rPr>
          <w:rFonts w:hint="eastAsia"/>
        </w:rPr>
        <w:t>日有陳報到行政院，有關延續性的福利政策─</w:t>
      </w:r>
      <w:r w:rsidR="002D5A76">
        <w:rPr>
          <w:rFonts w:hint="eastAsia"/>
        </w:rPr>
        <w:t>─</w:t>
      </w:r>
      <w:r w:rsidRPr="00BE20B8">
        <w:rPr>
          <w:rFonts w:hint="eastAsia"/>
        </w:rPr>
        <w:t>110</w:t>
      </w:r>
      <w:r w:rsidRPr="00BE20B8">
        <w:rPr>
          <w:rFonts w:hint="eastAsia"/>
        </w:rPr>
        <w:t>年到</w:t>
      </w:r>
      <w:r w:rsidRPr="00BE20B8">
        <w:rPr>
          <w:rFonts w:hint="eastAsia"/>
        </w:rPr>
        <w:t>113</w:t>
      </w:r>
      <w:r w:rsidRPr="00BE20B8">
        <w:rPr>
          <w:rFonts w:hint="eastAsia"/>
        </w:rPr>
        <w:t>年中長程關於中低收入戶的弱勢老人裝假牙的部分，不知道核定了沒有？因為馬上就要換年度了，不知道有核定了嗎？</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我瞭解一下，再跟委員說明。</w:t>
      </w:r>
    </w:p>
    <w:p w:rsidR="00BE20B8" w:rsidRPr="00BE20B8" w:rsidRDefault="00BE20B8" w:rsidP="00BE20B8">
      <w:pPr>
        <w:spacing w:line="390" w:lineRule="exact"/>
        <w:ind w:left="211" w:hangingChars="100" w:hanging="211"/>
      </w:pPr>
      <w:r w:rsidRPr="00BE20B8">
        <w:rPr>
          <w:rFonts w:eastAsia="華康中黑體" w:hint="eastAsia"/>
        </w:rPr>
        <w:t>徐委員志榮：</w:t>
      </w:r>
      <w:r w:rsidRPr="00BE20B8">
        <w:rPr>
          <w:rFonts w:hint="eastAsia"/>
        </w:rPr>
        <w:t>部長，現在還沒有提到交通的問題，沒關係，你年輕要站也可以。</w:t>
      </w:r>
    </w:p>
    <w:p w:rsidR="00BE20B8" w:rsidRPr="00BE20B8" w:rsidRDefault="00BE20B8" w:rsidP="00BE20B8">
      <w:pPr>
        <w:spacing w:line="390" w:lineRule="exact"/>
        <w:ind w:leftChars="100" w:left="211" w:firstLineChars="100" w:firstLine="211"/>
      </w:pPr>
      <w:r w:rsidRPr="00BE20B8">
        <w:rPr>
          <w:rFonts w:hint="eastAsia"/>
        </w:rPr>
        <w:t>有</w:t>
      </w:r>
      <w:r w:rsidRPr="00BE20B8">
        <w:rPr>
          <w:rFonts w:hint="eastAsia"/>
        </w:rPr>
        <w:t>11</w:t>
      </w:r>
      <w:r w:rsidRPr="00BE20B8">
        <w:rPr>
          <w:rFonts w:hint="eastAsia"/>
        </w:rPr>
        <w:t>個縣市不單是中低收入戶，它連老人都有補助，這</w:t>
      </w:r>
      <w:r w:rsidRPr="00BE20B8">
        <w:rPr>
          <w:rFonts w:hint="eastAsia"/>
        </w:rPr>
        <w:t>11</w:t>
      </w:r>
      <w:r w:rsidRPr="00BE20B8">
        <w:rPr>
          <w:rFonts w:hint="eastAsia"/>
        </w:rPr>
        <w:t>個是財政比較好的縣市，我希望不要一國兩制，中央也可以考慮，除了中低收入戶弱勢老人以外，不見得是中低收入戶老人，也可以納入假牙補助，這是第一點。</w:t>
      </w:r>
    </w:p>
    <w:p w:rsidR="00BE20B8" w:rsidRPr="00BE20B8" w:rsidRDefault="00BE20B8" w:rsidP="00BE20B8">
      <w:pPr>
        <w:spacing w:line="390" w:lineRule="exact"/>
        <w:ind w:leftChars="100" w:left="211" w:firstLineChars="100" w:firstLine="211"/>
      </w:pPr>
      <w:r w:rsidRPr="00BE20B8">
        <w:rPr>
          <w:rFonts w:hint="eastAsia"/>
        </w:rPr>
        <w:t>第二點，有關健保費率的問題，我也不知道現在確定了沒有，因為健保費率提出</w:t>
      </w:r>
      <w:r w:rsidRPr="00BE20B8">
        <w:rPr>
          <w:rFonts w:hint="eastAsia"/>
        </w:rPr>
        <w:t>2</w:t>
      </w:r>
      <w:r w:rsidRPr="00BE20B8">
        <w:rPr>
          <w:rFonts w:hint="eastAsia"/>
        </w:rPr>
        <w:t>個版本，一個是付費者代表比較傾向於</w:t>
      </w:r>
      <w:r w:rsidRPr="00BE20B8">
        <w:rPr>
          <w:rFonts w:hint="eastAsia"/>
        </w:rPr>
        <w:t>4.97%</w:t>
      </w:r>
      <w:r w:rsidRPr="00BE20B8">
        <w:rPr>
          <w:rFonts w:hint="eastAsia"/>
        </w:rPr>
        <w:t>，醫院方則是</w:t>
      </w:r>
      <w:r w:rsidRPr="00BE20B8">
        <w:rPr>
          <w:rFonts w:hint="eastAsia"/>
        </w:rPr>
        <w:t>5.47%</w:t>
      </w:r>
      <w:r w:rsidRPr="00BE20B8">
        <w:rPr>
          <w:rFonts w:hint="eastAsia"/>
        </w:rPr>
        <w:t>至</w:t>
      </w:r>
      <w:r w:rsidRPr="00BE20B8">
        <w:rPr>
          <w:rFonts w:hint="eastAsia"/>
        </w:rPr>
        <w:t>5.52%</w:t>
      </w:r>
      <w:r w:rsidRPr="00BE20B8">
        <w:rPr>
          <w:rFonts w:hint="eastAsia"/>
        </w:rPr>
        <w:t>。本席在衛環委員會質詢的時候，部長是說，低的可能太低、高的可能太高，可能會有第三個折衷版本，當然會報請院長來做最後的核定，請問現在有確定要調高幾</w:t>
      </w:r>
      <w:r w:rsidRPr="00BE20B8">
        <w:rPr>
          <w:rFonts w:hint="eastAsia"/>
        </w:rPr>
        <w:t>%</w:t>
      </w:r>
      <w:r w:rsidRPr="00BE20B8">
        <w:rPr>
          <w:rFonts w:hint="eastAsia"/>
        </w:rPr>
        <w:t>嗎？</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謝謝委員支持，但還沒有確定，這有一個機制，他們考量之後會送到衛福部。</w:t>
      </w:r>
    </w:p>
    <w:p w:rsidR="00BE20B8" w:rsidRPr="00BE20B8" w:rsidRDefault="00BE20B8" w:rsidP="00BE20B8">
      <w:pPr>
        <w:spacing w:line="390" w:lineRule="exact"/>
        <w:ind w:left="211" w:hangingChars="100" w:hanging="211"/>
      </w:pPr>
      <w:r w:rsidRPr="00BE20B8">
        <w:rPr>
          <w:rFonts w:eastAsia="華康中黑體" w:hint="eastAsia"/>
        </w:rPr>
        <w:t>徐委員志榮：</w:t>
      </w:r>
      <w:r w:rsidRPr="00BE20B8">
        <w:rPr>
          <w:rFonts w:hint="eastAsia"/>
        </w:rPr>
        <w:t>等於是說，會在最低跟最高的中間取一個比較平衡的數字，應該是這樣子吧？</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現在衛福部會審酌，但還沒有定案。</w:t>
      </w:r>
    </w:p>
    <w:p w:rsidR="00BE20B8" w:rsidRPr="00BE20B8" w:rsidRDefault="00BE20B8" w:rsidP="00BE20B8">
      <w:pPr>
        <w:spacing w:line="390" w:lineRule="exact"/>
        <w:ind w:left="211" w:hangingChars="100" w:hanging="211"/>
      </w:pPr>
      <w:r w:rsidRPr="00BE20B8">
        <w:rPr>
          <w:rFonts w:eastAsia="華康中黑體" w:hint="eastAsia"/>
        </w:rPr>
        <w:t>徐委員志榮：</w:t>
      </w:r>
      <w:r w:rsidRPr="00BE20B8">
        <w:rPr>
          <w:rFonts w:hint="eastAsia"/>
        </w:rPr>
        <w:t>OK</w:t>
      </w:r>
      <w:r w:rsidRPr="00BE20B8">
        <w:rPr>
          <w:rFonts w:hint="eastAsia"/>
        </w:rPr>
        <w:t>，我給院長一個建議，我覺得不要超過</w:t>
      </w:r>
      <w:r w:rsidRPr="00BE20B8">
        <w:rPr>
          <w:rFonts w:hint="eastAsia"/>
        </w:rPr>
        <w:t>5.17%</w:t>
      </w:r>
      <w:r w:rsidRPr="00BE20B8">
        <w:rPr>
          <w:rFonts w:hint="eastAsia"/>
        </w:rPr>
        <w:t>比較適當，因為現在的</w:t>
      </w:r>
      <w:r w:rsidRPr="00BE20B8">
        <w:rPr>
          <w:rFonts w:hint="eastAsia"/>
        </w:rPr>
        <w:t>4.69%</w:t>
      </w:r>
      <w:r w:rsidRPr="00BE20B8">
        <w:rPr>
          <w:rFonts w:hint="eastAsia"/>
        </w:rPr>
        <w:t>，也是從當初的</w:t>
      </w:r>
      <w:r w:rsidRPr="00BE20B8">
        <w:rPr>
          <w:rFonts w:hint="eastAsia"/>
        </w:rPr>
        <w:t>5.17%</w:t>
      </w:r>
      <w:r w:rsidRPr="00BE20B8">
        <w:rPr>
          <w:rFonts w:hint="eastAsia"/>
        </w:rPr>
        <w:t>降下來的，所以我們回復到</w:t>
      </w:r>
      <w:r w:rsidRPr="00BE20B8">
        <w:rPr>
          <w:rFonts w:hint="eastAsia"/>
        </w:rPr>
        <w:t>5.17%</w:t>
      </w:r>
      <w:r w:rsidRPr="00BE20B8">
        <w:rPr>
          <w:rFonts w:hint="eastAsia"/>
        </w:rPr>
        <w:t>的話，就好像回到原來的</w:t>
      </w:r>
      <w:r w:rsidRPr="00BE20B8">
        <w:rPr>
          <w:rFonts w:hint="eastAsia"/>
        </w:rPr>
        <w:t>%</w:t>
      </w:r>
      <w:r w:rsidRPr="00BE20B8">
        <w:rPr>
          <w:rFonts w:hint="eastAsia"/>
        </w:rPr>
        <w:t>數而已，並不是調得多高，尤其現在適逢疫情期間，也不宜調得太高，但是照部長講的，也不能每年調，我看</w:t>
      </w:r>
      <w:r w:rsidRPr="00BE20B8">
        <w:rPr>
          <w:rFonts w:hint="eastAsia"/>
        </w:rPr>
        <w:t>5.17%</w:t>
      </w:r>
      <w:r w:rsidRPr="00BE20B8">
        <w:rPr>
          <w:rFonts w:hint="eastAsia"/>
        </w:rPr>
        <w:t>至少可以維持兩、三年，以上是有關健保費率的問題。</w:t>
      </w:r>
    </w:p>
    <w:p w:rsidR="00BE20B8" w:rsidRPr="00BE20B8" w:rsidRDefault="00BE20B8" w:rsidP="00BE20B8">
      <w:pPr>
        <w:spacing w:line="390" w:lineRule="exact"/>
        <w:ind w:leftChars="100" w:left="211" w:firstLineChars="100" w:firstLine="211"/>
      </w:pPr>
      <w:r w:rsidRPr="00BE20B8">
        <w:rPr>
          <w:rFonts w:hint="eastAsia"/>
        </w:rPr>
        <w:t>接著，簡單跟院長報告，最近頭份、竹南這一帶工商發達、人口增加很多，院長應該也知道，臺灣在少子化以後，全校學生</w:t>
      </w:r>
      <w:r w:rsidRPr="00BE20B8">
        <w:rPr>
          <w:rFonts w:hint="eastAsia"/>
        </w:rPr>
        <w:t>30</w:t>
      </w:r>
      <w:r w:rsidRPr="00BE20B8">
        <w:rPr>
          <w:rFonts w:hint="eastAsia"/>
        </w:rPr>
        <w:t>位以下必須要廢校是沒有錯，但是有一些新興城鎮人口不斷增加，像我現在提的頭份國中，就有教室不夠的問題，譬如要招</w:t>
      </w:r>
      <w:r w:rsidRPr="00BE20B8">
        <w:rPr>
          <w:rFonts w:hint="eastAsia"/>
        </w:rPr>
        <w:t>300</w:t>
      </w:r>
      <w:r w:rsidRPr="00BE20B8">
        <w:rPr>
          <w:rFonts w:hint="eastAsia"/>
        </w:rPr>
        <w:t>個學生卻來了</w:t>
      </w:r>
      <w:r w:rsidRPr="00BE20B8">
        <w:rPr>
          <w:rFonts w:hint="eastAsia"/>
        </w:rPr>
        <w:t>500</w:t>
      </w:r>
      <w:r w:rsidRPr="00BE20B8">
        <w:rPr>
          <w:rFonts w:hint="eastAsia"/>
        </w:rPr>
        <w:t>個學生，然後附近的國中距離又很遠，所以他們面臨教室不夠的問題。在這邊也要拜託院長，我聽其他委員詢答的時候，好像主計長有說，明年或後年有一個公共建設的項目，因為好像來不及納入前瞻三期計畫裡面，或許公共建設的項目裡面可以來支應，所以到時候如果有這筆經費，也拜託院長要記得竹南、頭份一帶人口快速增長、學生數也增長的情況，有那筆經費的話，至少要記得我們這邊有這個需求。</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好，我會請秘書長協助這部分，也跟教育部長特別提到，委員特別關心這一點。</w:t>
      </w:r>
    </w:p>
    <w:p w:rsidR="00BE20B8" w:rsidRPr="00BE20B8" w:rsidRDefault="00BE20B8" w:rsidP="00BE20B8">
      <w:pPr>
        <w:spacing w:line="390" w:lineRule="exact"/>
        <w:ind w:left="211" w:hangingChars="100" w:hanging="211"/>
      </w:pPr>
      <w:r w:rsidRPr="00BE20B8">
        <w:rPr>
          <w:rFonts w:eastAsia="華康中黑體" w:hint="eastAsia"/>
        </w:rPr>
        <w:t>徐委員志榮：</w:t>
      </w:r>
      <w:r w:rsidRPr="00BE20B8">
        <w:rPr>
          <w:rFonts w:hint="eastAsia"/>
        </w:rPr>
        <w:t>謝謝。</w:t>
      </w:r>
    </w:p>
    <w:p w:rsidR="00BE20B8" w:rsidRPr="00BE20B8" w:rsidRDefault="00BE20B8" w:rsidP="00BE20B8">
      <w:pPr>
        <w:spacing w:line="390" w:lineRule="exact"/>
        <w:ind w:leftChars="100" w:left="211" w:firstLineChars="100" w:firstLine="211"/>
      </w:pPr>
      <w:r w:rsidRPr="00BE20B8">
        <w:rPr>
          <w:rFonts w:hint="eastAsia"/>
        </w:rPr>
        <w:t>再來，這個問題也不是我一個人提出而已，我那天聽到周春米委員也在關心，就是有關學校</w:t>
      </w:r>
      <w:r w:rsidRPr="00BE20B8">
        <w:rPr>
          <w:rFonts w:hint="eastAsia"/>
        </w:rPr>
        <w:t>PU</w:t>
      </w:r>
      <w:r w:rsidRPr="00BE20B8">
        <w:rPr>
          <w:rFonts w:hint="eastAsia"/>
        </w:rPr>
        <w:t>跑道的問題，因為我們時常接到很多學校請求，這個只是其中之一。我記得周春米委員也提到，全臺灣有上千間學校需要汰換，總經費可能要</w:t>
      </w:r>
      <w:r w:rsidRPr="00BE20B8">
        <w:rPr>
          <w:rFonts w:hint="eastAsia"/>
        </w:rPr>
        <w:t>50</w:t>
      </w:r>
      <w:r w:rsidRPr="00BE20B8">
        <w:rPr>
          <w:rFonts w:hint="eastAsia"/>
        </w:rPr>
        <w:t>億元，現在體育署可能一年編</w:t>
      </w:r>
      <w:r w:rsidRPr="00BE20B8">
        <w:rPr>
          <w:rFonts w:hint="eastAsia"/>
        </w:rPr>
        <w:t>2</w:t>
      </w:r>
      <w:r w:rsidRPr="00BE20B8">
        <w:rPr>
          <w:rFonts w:hint="eastAsia"/>
        </w:rPr>
        <w:t>億元，真</w:t>
      </w:r>
      <w:r w:rsidRPr="00BE20B8">
        <w:rPr>
          <w:rFonts w:hint="eastAsia"/>
        </w:rPr>
        <w:lastRenderedPageBreak/>
        <w:t>的要整理完可能是</w:t>
      </w:r>
      <w:r w:rsidRPr="00BE20B8">
        <w:rPr>
          <w:rFonts w:hint="eastAsia"/>
        </w:rPr>
        <w:t>25</w:t>
      </w:r>
      <w:r w:rsidRPr="00BE20B8">
        <w:rPr>
          <w:rFonts w:hint="eastAsia"/>
        </w:rPr>
        <w:t>年以後，等到</w:t>
      </w:r>
      <w:r w:rsidRPr="00BE20B8">
        <w:rPr>
          <w:rFonts w:hint="eastAsia"/>
        </w:rPr>
        <w:t>25</w:t>
      </w:r>
      <w:r w:rsidRPr="00BE20B8">
        <w:rPr>
          <w:rFonts w:hint="eastAsia"/>
        </w:rPr>
        <w:t>年的時候第一年汰換的跑道可能又要修了。我記得當時委員希望能夠在</w:t>
      </w:r>
      <w:r w:rsidRPr="00BE20B8">
        <w:rPr>
          <w:rFonts w:hint="eastAsia"/>
        </w:rPr>
        <w:t>3</w:t>
      </w:r>
      <w:r w:rsidRPr="00BE20B8">
        <w:rPr>
          <w:rFonts w:hint="eastAsia"/>
        </w:rPr>
        <w:t>年或</w:t>
      </w:r>
      <w:r w:rsidRPr="00BE20B8">
        <w:rPr>
          <w:rFonts w:hint="eastAsia"/>
        </w:rPr>
        <w:t>4</w:t>
      </w:r>
      <w:r w:rsidRPr="00BE20B8">
        <w:rPr>
          <w:rFonts w:hint="eastAsia"/>
        </w:rPr>
        <w:t>年之間一次性的予以汰換。院長，也感謝您讓我們的孩子們都有冷氣可以吹，這筆金額可能沒有這麼大，所以對於</w:t>
      </w:r>
      <w:r w:rsidRPr="00BE20B8">
        <w:rPr>
          <w:rFonts w:hint="eastAsia"/>
        </w:rPr>
        <w:t>PU</w:t>
      </w:r>
      <w:r w:rsidRPr="00BE20B8">
        <w:rPr>
          <w:rFonts w:hint="eastAsia"/>
        </w:rPr>
        <w:t>跑道部分，也請體育署能夠寬列預算，可以在短期內，不要把時間拖得太長，不然很多的學校要求，譬如有</w:t>
      </w:r>
      <w:r w:rsidRPr="00BE20B8">
        <w:rPr>
          <w:rFonts w:hint="eastAsia"/>
        </w:rPr>
        <w:t>10</w:t>
      </w:r>
      <w:r w:rsidRPr="00BE20B8">
        <w:rPr>
          <w:rFonts w:hint="eastAsia"/>
        </w:rPr>
        <w:t>間學校要求，你們頂多也只滿足一、兩間而已，所以我覺得治本之道還是寬列一筆經費，快速的在兩、三年內把它完成。這一點也要跟院長報告並請求。</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好。</w:t>
      </w:r>
    </w:p>
    <w:p w:rsidR="00BE20B8" w:rsidRPr="00BE20B8" w:rsidRDefault="00BE20B8" w:rsidP="00BE20B8">
      <w:pPr>
        <w:spacing w:line="390" w:lineRule="exact"/>
        <w:ind w:left="211" w:hangingChars="100" w:hanging="211"/>
      </w:pPr>
      <w:r w:rsidRPr="00BE20B8">
        <w:rPr>
          <w:rFonts w:eastAsia="華康中黑體" w:hint="eastAsia"/>
        </w:rPr>
        <w:t>徐委員志榮：</w:t>
      </w:r>
      <w:r w:rsidRPr="00BE20B8">
        <w:rPr>
          <w:rFonts w:hint="eastAsia"/>
        </w:rPr>
        <w:t>接下來，比較傾向於交通問題。林部長應該知道啦！首先，我謝謝蘇院長，關於新增造橋交流道及改善聯大路，你也知道我們苗栗縣的財政問題，也要謝謝你，除了經費的支持以外，還有苗栗縣政府的配合款。財政分級是</w:t>
      </w:r>
      <w:r w:rsidRPr="00BE20B8">
        <w:rPr>
          <w:rFonts w:hint="eastAsia"/>
        </w:rPr>
        <w:t>5</w:t>
      </w:r>
      <w:r w:rsidRPr="00BE20B8">
        <w:rPr>
          <w:rFonts w:hint="eastAsia"/>
        </w:rPr>
        <w:t>級，我每一次自嘲說苗栗縣的財政是第</w:t>
      </w:r>
      <w:r w:rsidRPr="00BE20B8">
        <w:rPr>
          <w:rFonts w:hint="eastAsia"/>
        </w:rPr>
        <w:t>6</w:t>
      </w:r>
      <w:r w:rsidRPr="00BE20B8">
        <w:rPr>
          <w:rFonts w:hint="eastAsia"/>
        </w:rPr>
        <w:t>級，是沒有</w:t>
      </w:r>
      <w:r w:rsidRPr="00BE20B8">
        <w:rPr>
          <w:rFonts w:hint="eastAsia"/>
        </w:rPr>
        <w:t>6</w:t>
      </w:r>
      <w:r w:rsidRPr="00BE20B8">
        <w:rPr>
          <w:rFonts w:hint="eastAsia"/>
        </w:rPr>
        <w:t>級啦！因為它是全臺灣唯一被行政院控管財政的，所以它是第</w:t>
      </w:r>
      <w:r w:rsidRPr="00BE20B8">
        <w:rPr>
          <w:rFonts w:hint="eastAsia"/>
        </w:rPr>
        <w:t>6</w:t>
      </w:r>
      <w:r w:rsidRPr="00BE20B8">
        <w:rPr>
          <w:rFonts w:hint="eastAsia"/>
        </w:rPr>
        <w:t>級。這部分要謝謝院長知道我們苗栗的辛苦。我今天要報告的是關於</w:t>
      </w:r>
      <w:r w:rsidRPr="00BE20B8">
        <w:rPr>
          <w:rFonts w:hint="eastAsia"/>
        </w:rPr>
        <w:t>12</w:t>
      </w:r>
      <w:r w:rsidRPr="00BE20B8">
        <w:rPr>
          <w:rFonts w:hint="eastAsia"/>
        </w:rPr>
        <w:t>月</w:t>
      </w:r>
      <w:r w:rsidRPr="00BE20B8">
        <w:rPr>
          <w:rFonts w:hint="eastAsia"/>
        </w:rPr>
        <w:t>30</w:t>
      </w:r>
      <w:r w:rsidRPr="00BE20B8">
        <w:rPr>
          <w:rFonts w:hint="eastAsia"/>
        </w:rPr>
        <w:t>日北橫公路全線貫通，它歷經</w:t>
      </w:r>
      <w:r w:rsidRPr="00BE20B8">
        <w:rPr>
          <w:rFonts w:hint="eastAsia"/>
        </w:rPr>
        <w:t>17</w:t>
      </w:r>
      <w:r w:rsidRPr="00BE20B8">
        <w:rPr>
          <w:rFonts w:hint="eastAsia"/>
        </w:rPr>
        <w:t>年，分</w:t>
      </w:r>
      <w:r w:rsidRPr="00BE20B8">
        <w:rPr>
          <w:rFonts w:hint="eastAsia"/>
        </w:rPr>
        <w:t>4</w:t>
      </w:r>
      <w:r w:rsidRPr="00BE20B8">
        <w:rPr>
          <w:rFonts w:hint="eastAsia"/>
        </w:rPr>
        <w:t>段，最後一段是從斗煥坪到三灣，在</w:t>
      </w:r>
      <w:r w:rsidRPr="00BE20B8">
        <w:rPr>
          <w:rFonts w:hint="eastAsia"/>
        </w:rPr>
        <w:t>12</w:t>
      </w:r>
      <w:r w:rsidRPr="00BE20B8">
        <w:rPr>
          <w:rFonts w:hint="eastAsia"/>
        </w:rPr>
        <w:t>月</w:t>
      </w:r>
      <w:r w:rsidRPr="00BE20B8">
        <w:rPr>
          <w:rFonts w:hint="eastAsia"/>
        </w:rPr>
        <w:t>30</w:t>
      </w:r>
      <w:r w:rsidRPr="00BE20B8">
        <w:rPr>
          <w:rFonts w:hint="eastAsia"/>
        </w:rPr>
        <w:t>日就要通車。因此我要謝謝所有歷屆的行政院院長及交通部長的大力支持，志榮誠摯地邀請院長及部長，到時候如果時間方便，也可以來參加我們的通車典禮。</w:t>
      </w:r>
    </w:p>
    <w:p w:rsidR="00BE20B8" w:rsidRPr="00BE20B8" w:rsidRDefault="00BE20B8" w:rsidP="00BE20B8">
      <w:pPr>
        <w:spacing w:line="390" w:lineRule="exact"/>
        <w:ind w:leftChars="100" w:left="211" w:firstLineChars="100" w:firstLine="211"/>
      </w:pPr>
      <w:r w:rsidRPr="00BE20B8">
        <w:rPr>
          <w:rFonts w:hint="eastAsia"/>
        </w:rPr>
        <w:t>講到北橫公路，我就要講到剛剛跟院長報告的，就是竹南</w:t>
      </w:r>
      <w:r w:rsidR="002D5A76">
        <w:rPr>
          <w:rFonts w:hint="eastAsia"/>
        </w:rPr>
        <w:t>、</w:t>
      </w:r>
      <w:r w:rsidRPr="00BE20B8">
        <w:rPr>
          <w:rFonts w:hint="eastAsia"/>
        </w:rPr>
        <w:t>頭份這一帶的工商蓬勃發展，最近台積電好像又要在那邊投資幾千億元，所以頭份交流道非常需要再開一個頭份第二交流道。縣政府有編列</w:t>
      </w:r>
      <w:r w:rsidRPr="00BE20B8">
        <w:rPr>
          <w:rFonts w:hint="eastAsia"/>
        </w:rPr>
        <w:t>400</w:t>
      </w:r>
      <w:r w:rsidRPr="00BE20B8">
        <w:rPr>
          <w:rFonts w:hint="eastAsia"/>
        </w:rPr>
        <w:t>萬元在可行性評估，前天在頭份市辦理說明會，昨天是在竹南。它有</w:t>
      </w:r>
      <w:r w:rsidRPr="00BE20B8">
        <w:rPr>
          <w:rFonts w:hint="eastAsia"/>
        </w:rPr>
        <w:t>3</w:t>
      </w:r>
      <w:r w:rsidRPr="00BE20B8">
        <w:rPr>
          <w:rFonts w:hint="eastAsia"/>
        </w:rPr>
        <w:t>個點，有</w:t>
      </w:r>
      <w:r w:rsidRPr="00BE20B8">
        <w:rPr>
          <w:rFonts w:hint="eastAsia"/>
        </w:rPr>
        <w:t>5</w:t>
      </w:r>
      <w:r w:rsidRPr="00BE20B8">
        <w:rPr>
          <w:rFonts w:hint="eastAsia"/>
        </w:rPr>
        <w:t>個方案，其中方案</w:t>
      </w:r>
      <w:r w:rsidRPr="00BE20B8">
        <w:rPr>
          <w:rFonts w:hint="eastAsia"/>
        </w:rPr>
        <w:t>4</w:t>
      </w:r>
      <w:r w:rsidRPr="00BE20B8">
        <w:rPr>
          <w:rFonts w:hint="eastAsia"/>
        </w:rPr>
        <w:t>就是在剛剛所提的北橫，因為北橫是在現有頭份交流道的南邊，現有頭份交流道是在頭份的北邊，其他兩個點又在現有頭份交流道的北邊，所以所有頭份南邊的都會擠到市區、擠到現有的頭份交流道。在說明會中，不管是頭份、不管是竹南，大家共同贊成，可以說</w:t>
      </w:r>
      <w:r w:rsidRPr="00BE20B8">
        <w:rPr>
          <w:rFonts w:hint="eastAsia"/>
        </w:rPr>
        <w:t>100</w:t>
      </w:r>
      <w:r w:rsidRPr="00BE20B8">
        <w:rPr>
          <w:rFonts w:hint="eastAsia"/>
        </w:rPr>
        <w:t>個人就有</w:t>
      </w:r>
      <w:r w:rsidRPr="00BE20B8">
        <w:rPr>
          <w:rFonts w:hint="eastAsia"/>
        </w:rPr>
        <w:t>99</w:t>
      </w:r>
      <w:r w:rsidRPr="00BE20B8">
        <w:rPr>
          <w:rFonts w:hint="eastAsia"/>
        </w:rPr>
        <w:t>個人都是贊成方案</w:t>
      </w:r>
      <w:r w:rsidRPr="00BE20B8">
        <w:rPr>
          <w:rFonts w:hint="eastAsia"/>
        </w:rPr>
        <w:t>4</w:t>
      </w:r>
      <w:r w:rsidRPr="00BE20B8">
        <w:rPr>
          <w:rFonts w:hint="eastAsia"/>
        </w:rPr>
        <w:t>。方案</w:t>
      </w:r>
      <w:r w:rsidRPr="00BE20B8">
        <w:rPr>
          <w:rFonts w:hint="eastAsia"/>
        </w:rPr>
        <w:t>4</w:t>
      </w:r>
      <w:r w:rsidRPr="00BE20B8">
        <w:rPr>
          <w:rFonts w:hint="eastAsia"/>
        </w:rPr>
        <w:t>有幾個好處：第一，平面道路就已經有四線道；第二，可能比較不用徵收私人土地及拆房子，所以經費是最少的；第三，北橫公路是三灣到南庄，起頭在竹南，它可以紓解一些竹南到頭份交流道的車潮，不用經過頭份市區，並且帶動三灣及南庄的觀光。南庄是我們臺灣四個慢城之一，它的桂花巷、老街、獅頭山、民宿等等，平常都有很多遊客，所以大家都有共同的期望，方案幾不用管，簡單講，就是要拜託院長跟部長。昨天辦的是期中的說明會，再兩、三個月，可能就是期末，也就是可行性評估就會結束了，在這邊要先拜託院長跟部長，到時候要體察大家確實的需求和需要。</w:t>
      </w:r>
    </w:p>
    <w:p w:rsidR="00BE20B8" w:rsidRPr="00BE20B8" w:rsidRDefault="00BE20B8" w:rsidP="00BE20B8">
      <w:pPr>
        <w:spacing w:line="390" w:lineRule="exact"/>
        <w:ind w:leftChars="100" w:left="211" w:firstLineChars="100" w:firstLine="211"/>
      </w:pPr>
      <w:r w:rsidRPr="00BE20B8">
        <w:rPr>
          <w:rFonts w:hint="eastAsia"/>
        </w:rPr>
        <w:t>剛剛聽到好幾位委員講「總統答應」、「總統答應」，蔡總統是沒有答應我啦！但是縣長選舉和立委選舉期間，蔡總統在苗栗為貴黨候選人站臺的時候，都有答應說會全力支持苗栗縣的建設，包括重大建設。所以這個部分也要跟部長跟院長事先拜託。</w:t>
      </w:r>
    </w:p>
    <w:p w:rsidR="00BE20B8" w:rsidRPr="00BE20B8" w:rsidRDefault="00BE20B8" w:rsidP="00BE20B8">
      <w:pPr>
        <w:spacing w:line="390" w:lineRule="exact"/>
        <w:ind w:leftChars="100" w:left="211" w:firstLineChars="100" w:firstLine="211"/>
      </w:pPr>
      <w:r w:rsidRPr="00BE20B8">
        <w:rPr>
          <w:rFonts w:hint="eastAsia"/>
        </w:rPr>
        <w:t>接下來是我們苗栗市有一座新東大橋，新東大橋應該有二十幾年的歷史，以前它有夜景，就是有</w:t>
      </w:r>
      <w:r w:rsidRPr="00BE20B8">
        <w:rPr>
          <w:rFonts w:hint="eastAsia"/>
        </w:rPr>
        <w:t>LED</w:t>
      </w:r>
      <w:r w:rsidRPr="00BE20B8">
        <w:rPr>
          <w:rFonts w:hint="eastAsia"/>
        </w:rPr>
        <w:t>燈，而且還會變化。我們對新東大橋非常有感情，不管開車或搭乘客運，天黑以後看到新東大橋的夜景就會感到非常溫暖，因為回到自己的家鄉了。但是它時常故障，縣政府修不</w:t>
      </w:r>
      <w:r w:rsidRPr="00BE20B8">
        <w:rPr>
          <w:rFonts w:hint="eastAsia"/>
        </w:rPr>
        <w:lastRenderedPageBreak/>
        <w:t>勝修，現在也不敢去修了，所以已經停用了一段時間。我的胃口沒有其他委員那麼大，縣政府粗估的經費是</w:t>
      </w:r>
      <w:r w:rsidRPr="00BE20B8">
        <w:rPr>
          <w:rFonts w:hint="eastAsia"/>
        </w:rPr>
        <w:t>1,800</w:t>
      </w:r>
      <w:r w:rsidRPr="00BE20B8">
        <w:rPr>
          <w:rFonts w:hint="eastAsia"/>
        </w:rPr>
        <w:t>萬元，所以說，這一點也要拜託院長和部長，看看公路總局或觀光局是不是可以來完成我們鄉親的心願，就是有關新東大橋夜景的部分。院長，你可以成全我一下嗎？</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好，委員今天希望這個，我們就全力支持。</w:t>
      </w:r>
    </w:p>
    <w:p w:rsidR="00BE20B8" w:rsidRPr="00BE20B8" w:rsidRDefault="00BE20B8" w:rsidP="00BE20B8">
      <w:pPr>
        <w:spacing w:line="390" w:lineRule="exact"/>
        <w:ind w:left="211" w:hangingChars="100" w:hanging="211"/>
      </w:pPr>
      <w:r w:rsidRPr="00BE20B8">
        <w:rPr>
          <w:rFonts w:eastAsia="華康中黑體" w:hint="eastAsia"/>
        </w:rPr>
        <w:t>徐委員志榮：</w:t>
      </w:r>
      <w:r w:rsidRPr="00BE20B8">
        <w:rPr>
          <w:rFonts w:hint="eastAsia"/>
        </w:rPr>
        <w:t>謝謝院長。</w:t>
      </w:r>
    </w:p>
    <w:p w:rsidR="00BE20B8" w:rsidRPr="00BE20B8" w:rsidRDefault="00BE20B8" w:rsidP="00BE20B8">
      <w:pPr>
        <w:spacing w:line="390" w:lineRule="exact"/>
        <w:ind w:leftChars="100" w:left="211" w:firstLineChars="100" w:firstLine="211"/>
      </w:pPr>
      <w:r w:rsidRPr="00BE20B8">
        <w:rPr>
          <w:rFonts w:hint="eastAsia"/>
        </w:rPr>
        <w:t>最後我要講一下有關萊豬的事情。我們不講什麼標示不標示，我的心得就是，到時候源頭控管一定要好好地查驗，地方上查核人力的經費等等，不要讓地方政府來負擔。然後就是經濟部也好，農委會也好，要好好注意美國豬的單價是多少、和臺灣豬的差價為何。我是擔心差得越多，不肖商人可能就會有比較多冒用、混用的事情，所以請你們密切注意差價的問題，這樣也比較不會影響到臺灣的豬農。</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好，我們會嚴格查察，同時也會注意。</w:t>
      </w:r>
    </w:p>
    <w:p w:rsidR="00BE20B8" w:rsidRPr="00BE20B8" w:rsidRDefault="00BE20B8" w:rsidP="00BE20B8">
      <w:pPr>
        <w:spacing w:line="390" w:lineRule="exact"/>
        <w:ind w:left="211" w:hangingChars="100" w:hanging="211"/>
      </w:pPr>
      <w:r w:rsidRPr="00BE20B8">
        <w:rPr>
          <w:rFonts w:eastAsia="華康中黑體" w:hint="eastAsia"/>
        </w:rPr>
        <w:t>徐委員志榮：</w:t>
      </w:r>
      <w:r w:rsidRPr="00BE20B8">
        <w:rPr>
          <w:rFonts w:hint="eastAsia"/>
        </w:rPr>
        <w:t>院長，剛剛新東大橋的事情我就跟交通部接洽嗎？</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好。</w:t>
      </w:r>
    </w:p>
    <w:p w:rsidR="00BE20B8" w:rsidRPr="00BE20B8" w:rsidRDefault="00BE20B8" w:rsidP="00BE20B8">
      <w:pPr>
        <w:spacing w:line="390" w:lineRule="exact"/>
        <w:ind w:left="211" w:hangingChars="100" w:hanging="211"/>
      </w:pPr>
      <w:r w:rsidRPr="00BE20B8">
        <w:rPr>
          <w:rFonts w:eastAsia="華康中黑體" w:hint="eastAsia"/>
        </w:rPr>
        <w:t>徐委員志榮：</w:t>
      </w:r>
      <w:r w:rsidRPr="00BE20B8">
        <w:rPr>
          <w:rFonts w:hint="eastAsia"/>
        </w:rPr>
        <w:t>部長，你有聽到嗎？</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我們來想辦法。</w:t>
      </w:r>
    </w:p>
    <w:p w:rsidR="00BE20B8" w:rsidRPr="00BE20B8" w:rsidRDefault="00BE20B8" w:rsidP="00BE20B8">
      <w:pPr>
        <w:spacing w:line="390" w:lineRule="exact"/>
        <w:ind w:left="211" w:hangingChars="100" w:hanging="211"/>
      </w:pPr>
      <w:r w:rsidRPr="00BE20B8">
        <w:rPr>
          <w:rFonts w:eastAsia="華康中黑體" w:hint="eastAsia"/>
        </w:rPr>
        <w:t>徐委員志榮：</w:t>
      </w:r>
      <w:r w:rsidRPr="00BE20B8">
        <w:rPr>
          <w:rFonts w:hint="eastAsia"/>
        </w:rPr>
        <w:t>這還要想辦法？這是「小條」的，不是「大條」的！</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我知道，那些燈光上面不是道路，但是我們來想辦法。</w:t>
      </w:r>
    </w:p>
    <w:p w:rsidR="00BE20B8" w:rsidRPr="00BE20B8" w:rsidRDefault="00BE20B8" w:rsidP="00BE20B8">
      <w:pPr>
        <w:spacing w:line="390" w:lineRule="exact"/>
        <w:ind w:left="211" w:hangingChars="100" w:hanging="211"/>
      </w:pPr>
      <w:r w:rsidRPr="00BE20B8">
        <w:rPr>
          <w:rFonts w:eastAsia="華康中黑體" w:hint="eastAsia"/>
        </w:rPr>
        <w:t>徐委員志榮：</w:t>
      </w:r>
      <w:r w:rsidRPr="00BE20B8">
        <w:rPr>
          <w:rFonts w:hint="eastAsia"/>
        </w:rPr>
        <w:t>它也是橋啦！也是有道路啦</w:t>
      </w:r>
      <w:r w:rsidR="002D5A76">
        <w:rPr>
          <w:rFonts w:hint="eastAsia"/>
        </w:rPr>
        <w:t>！</w:t>
      </w:r>
      <w:r w:rsidRPr="00BE20B8">
        <w:rPr>
          <w:rFonts w:hint="eastAsia"/>
        </w:rPr>
        <w:t>有橋啦！</w:t>
      </w:r>
    </w:p>
    <w:p w:rsidR="00BE20B8" w:rsidRPr="00BE20B8" w:rsidRDefault="00BE20B8" w:rsidP="00BE20B8">
      <w:pPr>
        <w:spacing w:line="390" w:lineRule="exact"/>
        <w:ind w:leftChars="100" w:left="211" w:firstLineChars="100" w:firstLine="211"/>
      </w:pPr>
      <w:r w:rsidRPr="00BE20B8">
        <w:rPr>
          <w:rFonts w:hint="eastAsia"/>
        </w:rPr>
        <w:t>好，謝謝院長、謝謝部長。</w:t>
      </w:r>
    </w:p>
    <w:p w:rsidR="00BE20B8" w:rsidRPr="00BE20B8" w:rsidRDefault="00BE20B8" w:rsidP="00BE20B8">
      <w:pPr>
        <w:spacing w:line="390" w:lineRule="exact"/>
        <w:ind w:left="211" w:hangingChars="100" w:hanging="211"/>
      </w:pPr>
      <w:r w:rsidRPr="00BE20B8">
        <w:rPr>
          <w:rFonts w:eastAsia="華康中黑體" w:hint="eastAsia"/>
        </w:rPr>
        <w:t>主席：</w:t>
      </w:r>
      <w:r w:rsidRPr="00BE20B8">
        <w:rPr>
          <w:rFonts w:hint="eastAsia"/>
        </w:rPr>
        <w:t>請羅委員明才質詢，詢答時間為</w:t>
      </w:r>
      <w:r w:rsidRPr="00BE20B8">
        <w:rPr>
          <w:rFonts w:hint="eastAsia"/>
        </w:rPr>
        <w:t>15</w:t>
      </w:r>
      <w:r w:rsidRPr="00BE20B8">
        <w:rPr>
          <w:rFonts w:hint="eastAsia"/>
        </w:rPr>
        <w:t>分鐘。</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w:t>
      </w:r>
      <w:r w:rsidRPr="00BE20B8">
        <w:rPr>
          <w:rFonts w:hint="eastAsia"/>
        </w:rPr>
        <w:t>17</w:t>
      </w:r>
      <w:r w:rsidRPr="00BE20B8">
        <w:rPr>
          <w:rFonts w:hint="eastAsia"/>
        </w:rPr>
        <w:t>時</w:t>
      </w:r>
      <w:r w:rsidRPr="00BE20B8">
        <w:rPr>
          <w:rFonts w:hint="eastAsia"/>
        </w:rPr>
        <w:t>19</w:t>
      </w:r>
      <w:r w:rsidRPr="00BE20B8">
        <w:rPr>
          <w:rFonts w:hint="eastAsia"/>
        </w:rPr>
        <w:t>分）主席、行政院蘇院長、各部會首長、各位同仁。做院長，體力要很好。我先把口罩拿下來。今年是最辛苦的一年，很多老鼠跑來跑去，鼠輩橫行，搞得全世界鼠疫的問題、新冠肺炎的問題等等病毒，造成大家的生活都非常不方便，戴著口罩戴了</w:t>
      </w:r>
      <w:r w:rsidRPr="00BE20B8">
        <w:rPr>
          <w:rFonts w:hint="eastAsia"/>
        </w:rPr>
        <w:t>1</w:t>
      </w:r>
      <w:r w:rsidRPr="00BE20B8">
        <w:rPr>
          <w:rFonts w:hint="eastAsia"/>
        </w:rPr>
        <w:t>年，接下來不曉得未來還要戴多久。很多觀光業者事實上現在嗷嗷待哺，我看到很多飯店、觀光從業人員，還有像六合夜市，現在都只有小貓兩、三隻，說起來很可憐。所以我覺得這個時刻雖然是困局，但是如果好好思考一下，說不定我們可以創新局。以行政院、交通部來說，對所有最辛苦的觀光相關的飯店業也好，旅遊業也好，或開遊覽車的朋友、司機，現在真的需要政府大力的補助。好像之前第一期、第二期的人員補助，像我看到有很多機場的免稅店從來沒有辭退員工，但聽說每個月也都損失非常的慘，航空業也是。面對這些問題，雖然疫苗已經出來了，可是不曉得觀光業的寒冬還會持續多久？政府還會繼續支持他們、補助他們，給他們一條生路嗎？</w:t>
      </w:r>
    </w:p>
    <w:p w:rsidR="00BE20B8" w:rsidRPr="00BE20B8" w:rsidRDefault="00BE20B8" w:rsidP="00BE20B8">
      <w:pPr>
        <w:spacing w:line="390" w:lineRule="exact"/>
        <w:ind w:left="211" w:hangingChars="100" w:hanging="211"/>
      </w:pPr>
      <w:r w:rsidRPr="00BE20B8">
        <w:rPr>
          <w:rFonts w:eastAsia="華康中黑體" w:hint="eastAsia"/>
        </w:rPr>
        <w:t>主席：</w:t>
      </w:r>
      <w:r w:rsidRPr="00BE20B8">
        <w:rPr>
          <w:rFonts w:hint="eastAsia"/>
        </w:rPr>
        <w:t>請行政院蘇院長答復。</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w:t>
      </w:r>
      <w:r w:rsidRPr="00BE20B8">
        <w:rPr>
          <w:rFonts w:hint="eastAsia"/>
        </w:rPr>
        <w:t>17</w:t>
      </w:r>
      <w:r w:rsidRPr="00BE20B8">
        <w:rPr>
          <w:rFonts w:hint="eastAsia"/>
        </w:rPr>
        <w:t>時</w:t>
      </w:r>
      <w:r w:rsidRPr="00BE20B8">
        <w:rPr>
          <w:rFonts w:hint="eastAsia"/>
        </w:rPr>
        <w:t>22</w:t>
      </w:r>
      <w:r w:rsidRPr="00BE20B8">
        <w:rPr>
          <w:rFonts w:hint="eastAsia"/>
        </w:rPr>
        <w:t>分）主席、各位委員。謝謝委員關心。</w:t>
      </w:r>
      <w:r w:rsidRPr="00BE20B8">
        <w:rPr>
          <w:rFonts w:hint="eastAsia"/>
        </w:rPr>
        <w:t>2020</w:t>
      </w:r>
      <w:r w:rsidRPr="00BE20B8">
        <w:rPr>
          <w:rFonts w:hint="eastAsia"/>
        </w:rPr>
        <w:t>年確實真的是全世界非常痛苦的一年，</w:t>
      </w:r>
      <w:r w:rsidRPr="00BE20B8">
        <w:rPr>
          <w:rFonts w:hint="eastAsia"/>
        </w:rPr>
        <w:t>TIME</w:t>
      </w:r>
      <w:r w:rsidRPr="00BE20B8">
        <w:rPr>
          <w:rFonts w:hint="eastAsia"/>
        </w:rPr>
        <w:t>雜誌還用封面打一個大叉叉，但是在全世界一片亂、一片辛苦的過程中，臺灣因</w:t>
      </w:r>
      <w:r w:rsidRPr="00BE20B8">
        <w:rPr>
          <w:rFonts w:hint="eastAsia"/>
        </w:rPr>
        <w:lastRenderedPageBreak/>
        <w:t>為國家全體上下一心合力，我們的防疫不但做到世界第一，而且我們的經濟還是極少數能正成長的國家，我們的貿易、甚至於股市都非常好，這是非常不簡單。不過，也有很多受衝擊的產業，譬如像航空業，剛才委員有提到，可是就連航空業，我們在全世界有</w:t>
      </w:r>
      <w:r w:rsidRPr="00BE20B8">
        <w:rPr>
          <w:rFonts w:hint="eastAsia"/>
        </w:rPr>
        <w:t>4</w:t>
      </w:r>
      <w:r w:rsidRPr="00BE20B8">
        <w:rPr>
          <w:rFonts w:hint="eastAsia"/>
        </w:rPr>
        <w:t>家公司卻能夠在這次的疫情中沒有載客，結果載貨大大增加……</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阿拉伯的部分有成長。</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結果我們的華航及長榮排名第一名及第四名，很不簡單，這些都是我們業者應變的成果。在這個過程中，政府也一直運用資源來補助受衝擊的行業或加以導引，譬如國外旅遊沒有，就開拓國內旅遊。在這方面，交通部林部長非常不簡單，他從整體盤整、擘劃，而且大力推動，並且想盡各種辦法，我請部長給你報告。</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院長，鼠年過去了，接下來就是牛年，春節很快就到了，能不能協助相關的業者渡過難關，過一個快樂的春節？</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我請部長跟你報告。</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經費夠不夠？</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也因為政府都有超前部署，所以從防疫、紓困到振興，都受到立法院的支持並編列特別預算。當然，紓困</w:t>
      </w:r>
      <w:r w:rsidRPr="00BE20B8">
        <w:rPr>
          <w:rFonts w:hint="eastAsia"/>
        </w:rPr>
        <w:t>3.0</w:t>
      </w:r>
      <w:r w:rsidRPr="00BE20B8">
        <w:rPr>
          <w:rFonts w:hint="eastAsia"/>
        </w:rPr>
        <w:t>是從第二季到年底……</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經費快沒了，夠不夠？</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對，但是因為行政院是整體的，李秘書長也有出面進行跨部會的協調，現在因為疫苗已經研發出來，大家看到曙光，所以有些還會再撐一陣子，政府會全力來支持，有一些可以逐步的復甦。當然，他們有生意做是最好的，如果真的是因為國境的管制而直接受衝擊的機場相關業者，我覺得政府還是要力挺……</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還是會支持？</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我們會配合行政院的協調來辦理。</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我看那些小攤販、商家都很辛苦，六合夜市及其他夜市的攤商生活事實上是很痛苦的！剛剛講到，今年臺灣的股市達到一萬四千多點，交易很熱絡，確實有成長一些。但真正有賺到錢、有感的，在</w:t>
      </w:r>
      <w:r w:rsidRPr="00BE20B8">
        <w:rPr>
          <w:rFonts w:hint="eastAsia"/>
        </w:rPr>
        <w:t>16</w:t>
      </w:r>
      <w:r w:rsidRPr="00BE20B8">
        <w:rPr>
          <w:rFonts w:hint="eastAsia"/>
        </w:rPr>
        <w:t>萬家公司裡大概才</w:t>
      </w:r>
      <w:r w:rsidRPr="00BE20B8">
        <w:rPr>
          <w:rFonts w:hint="eastAsia"/>
        </w:rPr>
        <w:t>8</w:t>
      </w:r>
      <w:r w:rsidR="002D5A76">
        <w:rPr>
          <w:rFonts w:hint="eastAsia"/>
        </w:rPr>
        <w:t>,000</w:t>
      </w:r>
      <w:r w:rsidRPr="00BE20B8">
        <w:rPr>
          <w:rFonts w:hint="eastAsia"/>
        </w:rPr>
        <w:t>、</w:t>
      </w:r>
      <w:r w:rsidRPr="00BE20B8">
        <w:rPr>
          <w:rFonts w:hint="eastAsia"/>
        </w:rPr>
        <w:t>9,000</w:t>
      </w:r>
      <w:r w:rsidRPr="00BE20B8">
        <w:rPr>
          <w:rFonts w:hint="eastAsia"/>
        </w:rPr>
        <w:t>家，不外乎</w:t>
      </w:r>
      <w:r w:rsidRPr="00BE20B8">
        <w:rPr>
          <w:rFonts w:hint="eastAsia"/>
        </w:rPr>
        <w:t>IC</w:t>
      </w:r>
      <w:r w:rsidRPr="00BE20B8">
        <w:rPr>
          <w:rFonts w:hint="eastAsia"/>
        </w:rPr>
        <w:t>半導體、電子、</w:t>
      </w:r>
      <w:r w:rsidRPr="00BE20B8">
        <w:rPr>
          <w:rFonts w:hint="eastAsia"/>
        </w:rPr>
        <w:t>5G</w:t>
      </w:r>
      <w:r w:rsidRPr="00BE20B8">
        <w:rPr>
          <w:rFonts w:hint="eastAsia"/>
        </w:rPr>
        <w:t>、快遞、運輸、倉儲等相關產業，這些確實有賺到錢，都很不錯。不過</w:t>
      </w:r>
      <w:r w:rsidRPr="00BE20B8">
        <w:rPr>
          <w:rFonts w:hint="eastAsia"/>
        </w:rPr>
        <w:t>85%</w:t>
      </w:r>
      <w:r w:rsidRPr="00BE20B8">
        <w:rPr>
          <w:rFonts w:hint="eastAsia"/>
        </w:rPr>
        <w:t>的行業都在苦撐，都苦哈哈，希望政府能寒冬送暖，讓各行各業可以均衡、普遍好起來。雖然現在疫苗已經出來了，但我想請問部長，什麼時候可以看到觀光繁榮？什麼時候機場的人數可以多一點？部長心裡有沒有數？</w:t>
      </w:r>
    </w:p>
    <w:p w:rsidR="00BE20B8" w:rsidRPr="00BE20B8" w:rsidRDefault="00BE20B8" w:rsidP="00BE20B8">
      <w:pPr>
        <w:spacing w:line="390" w:lineRule="exact"/>
        <w:ind w:left="211" w:hangingChars="100" w:hanging="211"/>
      </w:pPr>
      <w:r w:rsidRPr="00BE20B8">
        <w:rPr>
          <w:rFonts w:eastAsia="華康中黑體" w:hint="eastAsia"/>
        </w:rPr>
        <w:t>林部長佳龍：</w:t>
      </w:r>
      <w:r w:rsidRPr="00BE20B8">
        <w:rPr>
          <w:rFonts w:hint="eastAsia"/>
        </w:rPr>
        <w:t>還是交給指揮中心基於全球疫情來做決定，臺灣能保有這樣的成績很不容易，所以交通部會配合辦理。當然我們也做了超前規劃，包括比較屬於專案性的，或泡泡旅遊或特定地區防疫做得比較好的，不過一切還是以指揮中心決定為主。</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委員所關心的問題很重要，老實說，臺灣在防疫工作上做得讓世界刮目相看，所以有些國家確實希望能與臺灣往來，因為他們覺得放心，但我們反而很緊張……</w:t>
      </w:r>
    </w:p>
    <w:p w:rsidR="00BE20B8" w:rsidRPr="00BE20B8" w:rsidRDefault="00BE20B8" w:rsidP="00BE20B8">
      <w:pPr>
        <w:spacing w:line="390" w:lineRule="exact"/>
        <w:ind w:left="211" w:hangingChars="100" w:hanging="211"/>
      </w:pPr>
      <w:r w:rsidRPr="00BE20B8">
        <w:rPr>
          <w:rFonts w:eastAsia="華康中黑體" w:hint="eastAsia"/>
        </w:rPr>
        <w:lastRenderedPageBreak/>
        <w:t>羅委員明才：</w:t>
      </w:r>
      <w:r w:rsidRPr="00BE20B8">
        <w:rPr>
          <w:rFonts w:hint="eastAsia"/>
        </w:rPr>
        <w:t>反倒是我們緊張了！我們也會緊張！</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就是！我們已經兩百多天本土零確診，都是境外移入！我們也很煩惱，因為一旦境外移入變成防疫破口，我們真的擔待不起！</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沒錯，真的擔待不起！</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所以我們很小心！有時候外國歡迎我們，我們反而要更謹慎！</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由於過年快到了，很多</w:t>
      </w:r>
      <w:r w:rsidR="002D5A76">
        <w:rPr>
          <w:rFonts w:hint="eastAsia"/>
        </w:rPr>
        <w:t>臺</w:t>
      </w:r>
      <w:r w:rsidRPr="00BE20B8">
        <w:rPr>
          <w:rFonts w:hint="eastAsia"/>
        </w:rPr>
        <w:t>商想回來又不曉得該怎麼辦？</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這也是一個都不能大意！防疫一點都不能大意！</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當然防疫優先，不能有破口！</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對！我們也希望能多一點互動往來，但只要稍微一放鬆，再看到境外的情形……</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前兩天俄羅斯芭蕾舞團就……</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所以我們一點都不敢大意！但我們的社區很安全，像日前有</w:t>
      </w:r>
      <w:r w:rsidRPr="00BE20B8">
        <w:rPr>
          <w:rFonts w:hint="eastAsia"/>
        </w:rPr>
        <w:t>50</w:t>
      </w:r>
      <w:r w:rsidRPr="00BE20B8">
        <w:rPr>
          <w:rFonts w:hint="eastAsia"/>
        </w:rPr>
        <w:t>萬人去看國慶煙火，到現在兩個多月過去，一點事都沒有！</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101</w:t>
      </w:r>
      <w:r w:rsidRPr="00BE20B8">
        <w:rPr>
          <w:rFonts w:hint="eastAsia"/>
        </w:rPr>
        <w:t>的跨年煙火要不要辦？</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也是很擔心！辦是會辦，但也要呼籲民眾務必做好防疫措施！</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要戴口罩。</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對，大家不要掉以輕心。由於臺灣零確診，連續兩百多天本土零確診，證明臺灣社區安全，於是就有些人開始不守規矩，這樣不好！譬如前幾天捷運還是公車上有人明明有口罩，就是不願意戴，這樣大家都覺得不好。委員是國會議員，影響力大，請委員多多呼籲。</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防疫必須大家一條心，不分你我！</w:t>
      </w:r>
    </w:p>
    <w:p w:rsidR="00BE20B8" w:rsidRPr="00BE20B8" w:rsidRDefault="00BE20B8" w:rsidP="00BE20B8">
      <w:pPr>
        <w:spacing w:line="390" w:lineRule="exact"/>
        <w:ind w:left="211" w:hangingChars="100" w:hanging="211"/>
      </w:pPr>
      <w:r w:rsidRPr="00BE20B8">
        <w:rPr>
          <w:rFonts w:eastAsia="華康中黑體" w:hint="eastAsia"/>
        </w:rPr>
        <w:t>蘇院長貞昌：</w:t>
      </w:r>
      <w:r w:rsidRPr="00BE20B8">
        <w:rPr>
          <w:rFonts w:hint="eastAsia"/>
        </w:rPr>
        <w:t>不分中央地方，大家一起來做！</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明年是牛年，希望明年可以揮別過去的辛苦和悲情，新的一年，牛氣沖天，讓大家有比較好的快樂生活。</w:t>
      </w:r>
    </w:p>
    <w:p w:rsidR="00BE20B8" w:rsidRPr="00BE20B8" w:rsidRDefault="00BE20B8" w:rsidP="00BE20B8">
      <w:pPr>
        <w:spacing w:line="390" w:lineRule="exact"/>
        <w:ind w:leftChars="100" w:left="211" w:firstLineChars="100" w:firstLine="211"/>
      </w:pPr>
      <w:r w:rsidRPr="00BE20B8">
        <w:rPr>
          <w:rFonts w:hint="eastAsia"/>
        </w:rPr>
        <w:t>本席接下來請教，最近很多民眾在看電視時發現，</w:t>
      </w:r>
      <w:r w:rsidRPr="00BE20B8">
        <w:rPr>
          <w:rFonts w:hint="eastAsia"/>
        </w:rPr>
        <w:t>51</w:t>
      </w:r>
      <w:r w:rsidRPr="00BE20B8">
        <w:rPr>
          <w:rFonts w:hint="eastAsia"/>
        </w:rPr>
        <w:t>台再過去的</w:t>
      </w:r>
      <w:r w:rsidRPr="00BE20B8">
        <w:rPr>
          <w:rFonts w:hint="eastAsia"/>
        </w:rPr>
        <w:t>52</w:t>
      </w:r>
      <w:r w:rsidRPr="00BE20B8">
        <w:rPr>
          <w:rFonts w:hint="eastAsia"/>
        </w:rPr>
        <w:t>台不見了！很多人說，每個月有線電視是繳</w:t>
      </w:r>
      <w:r w:rsidRPr="00BE20B8">
        <w:rPr>
          <w:rFonts w:hint="eastAsia"/>
        </w:rPr>
        <w:t>560</w:t>
      </w:r>
      <w:r w:rsidRPr="00BE20B8">
        <w:rPr>
          <w:rFonts w:hint="eastAsia"/>
        </w:rPr>
        <w:t>元，但以前他可以看那麼多個頻道，現在少了一台，這個損失不曉得是誰要來負責，或者是可以補助或賠償什麼的？這攸關民眾的權利，像這個問題，民眾的損失有沒有什麼補救的方法？或者是其他方式？因為少了一個選擇啊</w:t>
      </w:r>
      <w:r w:rsidR="002D5A76">
        <w:rPr>
          <w:rFonts w:hint="eastAsia"/>
        </w:rPr>
        <w:t>！</w:t>
      </w:r>
      <w:r w:rsidRPr="00BE20B8">
        <w:rPr>
          <w:rFonts w:hint="eastAsia"/>
        </w:rPr>
        <w:t>然後現在的新聞很可憐，看來看去都大同小異，不是出車禍的，就是什麼</w:t>
      </w:r>
      <w:r w:rsidRPr="00BE20B8">
        <w:rPr>
          <w:rFonts w:hint="eastAsia"/>
        </w:rPr>
        <w:t>KTV</w:t>
      </w:r>
      <w:r w:rsidRPr="00BE20B8">
        <w:rPr>
          <w:rFonts w:hint="eastAsia"/>
        </w:rPr>
        <w:t>砍殺的新聞，整個節目品質感覺沒什麼可以看的，這一點是不是可以請相關人員來說明一下？</w:t>
      </w:r>
    </w:p>
    <w:p w:rsidR="00BE20B8" w:rsidRPr="00BE20B8" w:rsidRDefault="00BE20B8" w:rsidP="00BE20B8">
      <w:pPr>
        <w:spacing w:line="390" w:lineRule="exact"/>
        <w:ind w:left="211" w:hangingChars="100" w:hanging="211"/>
      </w:pPr>
      <w:r w:rsidRPr="00BE20B8">
        <w:rPr>
          <w:rFonts w:eastAsia="華康中黑體" w:hint="eastAsia"/>
        </w:rPr>
        <w:t>陳主任委員耀祥：</w:t>
      </w:r>
      <w:r w:rsidRPr="00BE20B8">
        <w:rPr>
          <w:rFonts w:hint="eastAsia"/>
        </w:rPr>
        <w:t>報告委員，基本上來講，對於新聞的品質，我們也會努力督促業者來提升，不過這是要在尊重言論自由的情況之下，還有新聞自由的情況之下來做的，基於各種的標準，我們希望這些相關的新聞業者，可以努力去提升它的新聞品質，當然這也必須透過新聞業者本身的競爭啦</w:t>
      </w:r>
      <w:r w:rsidR="002D5A76">
        <w:rPr>
          <w:rFonts w:hint="eastAsia"/>
        </w:rPr>
        <w:t>！</w:t>
      </w:r>
      <w:r w:rsidRPr="00BE20B8">
        <w:rPr>
          <w:rFonts w:hint="eastAsia"/>
        </w:rPr>
        <w:t>至於委員剛才所提到的那個問題，其實相關的新聞業者、頻道也都非常的努力，也都有競爭，不會只有一種聲音而已。至於消費者保護的部分，因為這涉及到地方、系統業者，因為關於它的費率，今年大概剩下差不多不到一個月，明年又是另外一個開始，所以相關的部分</w:t>
      </w:r>
      <w:r w:rsidRPr="00BE20B8">
        <w:rPr>
          <w:rFonts w:hint="eastAsia"/>
        </w:rPr>
        <w:lastRenderedPageBreak/>
        <w:t>我們會都促業者看看如何去解決。</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因為現在是少了一片價格不變，民眾覺得既然少吃一口、少看一台，可不可以算便宜一點？</w:t>
      </w:r>
    </w:p>
    <w:p w:rsidR="00BE20B8" w:rsidRPr="00BE20B8" w:rsidRDefault="00BE20B8" w:rsidP="00BE20B8">
      <w:pPr>
        <w:spacing w:line="390" w:lineRule="exact"/>
        <w:ind w:left="211" w:hangingChars="100" w:hanging="211"/>
      </w:pPr>
      <w:r w:rsidRPr="00BE20B8">
        <w:rPr>
          <w:rFonts w:eastAsia="華康中黑體" w:hint="eastAsia"/>
        </w:rPr>
        <w:t>陳主任委員耀祥：</w:t>
      </w:r>
      <w:r w:rsidRPr="00BE20B8">
        <w:rPr>
          <w:rFonts w:hint="eastAsia"/>
        </w:rPr>
        <w:t>報告委員，有的系統會有下一補一的問題啦</w:t>
      </w:r>
      <w:r w:rsidR="002D5A76">
        <w:rPr>
          <w:rFonts w:hint="eastAsia"/>
        </w:rPr>
        <w:t>！</w:t>
      </w:r>
      <w:r w:rsidRPr="00BE20B8">
        <w:rPr>
          <w:rFonts w:hint="eastAsia"/>
        </w:rPr>
        <w:t>如果說消費者有這方面的質疑，我們會督促業者去處理。</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怎麼處理呢？退錢還是怎麼樣？</w:t>
      </w:r>
    </w:p>
    <w:p w:rsidR="00BE20B8" w:rsidRPr="00BE20B8" w:rsidRDefault="00BE20B8" w:rsidP="00BE20B8">
      <w:pPr>
        <w:spacing w:line="390" w:lineRule="exact"/>
        <w:ind w:left="211" w:hangingChars="100" w:hanging="211"/>
      </w:pPr>
      <w:r w:rsidRPr="00BE20B8">
        <w:rPr>
          <w:rFonts w:eastAsia="華康中黑體" w:hint="eastAsia"/>
        </w:rPr>
        <w:t>陳主任委員耀祥：</w:t>
      </w:r>
      <w:r w:rsidRPr="00BE20B8">
        <w:rPr>
          <w:rFonts w:hint="eastAsia"/>
        </w:rPr>
        <w:t>基本上來講，現在大概是每一個月都有月租費嘛，關於月約費要不要退費，或採取相關的補償措施或其他的作法，這部分我們會就個案來處理，謝謝。</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降價，是不是？</w:t>
      </w:r>
    </w:p>
    <w:p w:rsidR="00BE20B8" w:rsidRPr="00BE20B8" w:rsidRDefault="00BE20B8" w:rsidP="00BE20B8">
      <w:pPr>
        <w:spacing w:line="390" w:lineRule="exact"/>
        <w:ind w:left="211" w:hangingChars="100" w:hanging="211"/>
      </w:pPr>
      <w:r w:rsidRPr="00BE20B8">
        <w:rPr>
          <w:rFonts w:eastAsia="華康中黑體" w:hint="eastAsia"/>
        </w:rPr>
        <w:t>陳主任委員耀祥：</w:t>
      </w:r>
      <w:r w:rsidRPr="00BE20B8">
        <w:rPr>
          <w:rFonts w:hint="eastAsia"/>
        </w:rPr>
        <w:t>降價的部分，因為費率的審議主要是在地方政府，不過我們也呼籲地方政府，因為這個不是業者……</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為了民眾的權益，請你們多多去爭取一下。</w:t>
      </w:r>
    </w:p>
    <w:p w:rsidR="00BE20B8" w:rsidRPr="00BE20B8" w:rsidRDefault="00BE20B8" w:rsidP="00BE20B8">
      <w:pPr>
        <w:spacing w:line="390" w:lineRule="exact"/>
        <w:ind w:left="211" w:hangingChars="100" w:hanging="211"/>
      </w:pPr>
      <w:r w:rsidRPr="00BE20B8">
        <w:rPr>
          <w:rFonts w:eastAsia="華康中黑體" w:hint="eastAsia"/>
        </w:rPr>
        <w:t>陳主任委員耀祥：</w:t>
      </w:r>
      <w:r w:rsidRPr="00BE20B8">
        <w:rPr>
          <w:rFonts w:hint="eastAsia"/>
        </w:rPr>
        <w:t>對，我們會保障消費者的權益，謝謝。</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聽說</w:t>
      </w:r>
      <w:r w:rsidRPr="00BE20B8">
        <w:rPr>
          <w:rFonts w:hint="eastAsia"/>
        </w:rPr>
        <w:t>52</w:t>
      </w:r>
      <w:r w:rsidRPr="00BE20B8">
        <w:rPr>
          <w:rFonts w:hint="eastAsia"/>
        </w:rPr>
        <w:t>台是華視要補進去，是嗎？</w:t>
      </w:r>
    </w:p>
    <w:p w:rsidR="00BE20B8" w:rsidRPr="00BE20B8" w:rsidRDefault="00BE20B8" w:rsidP="00BE20B8">
      <w:pPr>
        <w:spacing w:line="390" w:lineRule="exact"/>
        <w:ind w:left="211" w:hangingChars="100" w:hanging="211"/>
      </w:pPr>
      <w:r w:rsidRPr="00BE20B8">
        <w:rPr>
          <w:rFonts w:eastAsia="華康中黑體" w:hint="eastAsia"/>
        </w:rPr>
        <w:t>陳主任委員耀祥：</w:t>
      </w:r>
      <w:r w:rsidRPr="00BE20B8">
        <w:rPr>
          <w:rFonts w:hint="eastAsia"/>
        </w:rPr>
        <w:t>沒有，基本上來講，我們尊重系統商跟頻道商的協調，到最後他們到底是哪個系統會上哪個頻道，目前來講，大部分都還是空頻嘛</w:t>
      </w:r>
      <w:r w:rsidR="002D5A76">
        <w:rPr>
          <w:rFonts w:hint="eastAsia"/>
        </w:rPr>
        <w:t>！</w:t>
      </w:r>
      <w:r w:rsidRPr="00BE20B8">
        <w:rPr>
          <w:rFonts w:hint="eastAsia"/>
        </w:rPr>
        <w:t>有些……</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政府會不會介入指定要哪一台？</w:t>
      </w:r>
    </w:p>
    <w:p w:rsidR="00BE20B8" w:rsidRPr="00BE20B8" w:rsidRDefault="00BE20B8" w:rsidP="00BE20B8">
      <w:pPr>
        <w:spacing w:line="390" w:lineRule="exact"/>
        <w:ind w:left="211" w:hangingChars="100" w:hanging="211"/>
      </w:pPr>
      <w:r w:rsidRPr="00BE20B8">
        <w:rPr>
          <w:rFonts w:eastAsia="華康中黑體" w:hint="eastAsia"/>
        </w:rPr>
        <w:t>陳主任委員耀祥：</w:t>
      </w:r>
      <w:r w:rsidRPr="00BE20B8">
        <w:rPr>
          <w:rFonts w:hint="eastAsia"/>
        </w:rPr>
        <w:t>沒有、沒有，基本上來講，我們還是尊重業者跟系統商及頻道商的協議機制。</w:t>
      </w:r>
    </w:p>
    <w:p w:rsidR="00BE20B8" w:rsidRPr="00BE20B8" w:rsidRDefault="00BE20B8" w:rsidP="00BE20B8">
      <w:pPr>
        <w:spacing w:line="390" w:lineRule="exact"/>
        <w:ind w:left="211" w:hangingChars="100" w:hanging="211"/>
      </w:pPr>
      <w:r w:rsidRPr="00BE20B8">
        <w:rPr>
          <w:rFonts w:eastAsia="華康中黑體" w:hint="eastAsia"/>
        </w:rPr>
        <w:t>羅委員明才：</w:t>
      </w:r>
      <w:r w:rsidRPr="00BE20B8">
        <w:rPr>
          <w:rFonts w:hint="eastAsia"/>
        </w:rPr>
        <w:t>好，謝謝！因為今天是交通組的質詢，本席來自地方，蘇院長也是新北的老縣長，對交通的發展也很清楚，本席要向院長拜託，地方的交通發展早做晚做都要做，新北市有</w:t>
      </w:r>
      <w:r w:rsidRPr="00BE20B8">
        <w:rPr>
          <w:rFonts w:hint="eastAsia"/>
        </w:rPr>
        <w:t>400</w:t>
      </w:r>
      <w:r w:rsidRPr="00BE20B8">
        <w:rPr>
          <w:rFonts w:hint="eastAsia"/>
        </w:rPr>
        <w:t>萬人口，再加上臺北，布建一個非常便捷、安全、舒適的網路，成為半日生活圈，讓整個地方繁榮、發展起來，這個很重要。本席期盼行政院能夠在現階段，因為後疫情時期，臺灣的機會又出現了，包括美中經濟大戰的問題，以及香港現在比較弱勢化的問題，我們是不是應該要在這個時間急起直追，把臺灣塑造成一個金融中心，觀光、交通、生活、養老、醫美，甚至是藝術品拍賣的中心，我們所有的電子商品、電子產品的物流航運中心等等，我想這都有賴於院長，你累積這麼多經驗跟智慧，請好好來規劃一下。</w:t>
      </w:r>
    </w:p>
    <w:p w:rsidR="00BE20B8" w:rsidRPr="00BE20B8" w:rsidRDefault="00BE20B8" w:rsidP="00BE20B8">
      <w:pPr>
        <w:spacing w:line="390" w:lineRule="exact"/>
        <w:ind w:leftChars="100" w:left="211" w:firstLineChars="100" w:firstLine="211"/>
      </w:pPr>
      <w:r w:rsidRPr="00BE20B8">
        <w:rPr>
          <w:rFonts w:hint="eastAsia"/>
        </w:rPr>
        <w:t>另外，也要拜託院長，針對剛剛所講新店的部分，還有深坑的部分，特別是捷運延伸到深坑、石碇，我們也喊了十幾年了，請蘇院長能大力趕快來推動，讓深坑後面往宜蘭地方比較不會堵車，能夠成為臺北市的後花園。</w:t>
      </w:r>
    </w:p>
    <w:p w:rsidR="00BE20B8" w:rsidRPr="00BE20B8" w:rsidRDefault="00BE20B8" w:rsidP="00BE20B8">
      <w:pPr>
        <w:spacing w:line="390" w:lineRule="exact"/>
        <w:ind w:leftChars="100" w:left="211" w:firstLineChars="100" w:firstLine="211"/>
      </w:pPr>
      <w:r w:rsidRPr="00BE20B8">
        <w:rPr>
          <w:rFonts w:hint="eastAsia"/>
        </w:rPr>
        <w:t>此外，環狀線的南線已經核定了，可是不曉得還要做多久才會做好，也期盼環狀線的南線做好後，從動物園那裡再拉一條線接到</w:t>
      </w:r>
      <w:r w:rsidRPr="00BE20B8">
        <w:rPr>
          <w:rFonts w:hint="eastAsia"/>
        </w:rPr>
        <w:t>101</w:t>
      </w:r>
      <w:r w:rsidRPr="00BE20B8">
        <w:rPr>
          <w:rFonts w:hint="eastAsia"/>
        </w:rPr>
        <w:t>，讓整個交通網路可以很棒的連接在一起。至於我們一直在談的中和</w:t>
      </w:r>
      <w:r w:rsidR="002D5A76">
        <w:rPr>
          <w:rFonts w:hint="eastAsia"/>
        </w:rPr>
        <w:t>─</w:t>
      </w:r>
      <w:r w:rsidRPr="00BE20B8">
        <w:rPr>
          <w:rFonts w:hint="eastAsia"/>
        </w:rPr>
        <w:t>公館路廊的部分，就是南北線的部分，希望可以接到捷運安坑線，因為安坑線</w:t>
      </w:r>
      <w:r w:rsidRPr="00BE20B8">
        <w:rPr>
          <w:rFonts w:hint="eastAsia"/>
        </w:rPr>
        <w:t>111</w:t>
      </w:r>
      <w:r w:rsidRPr="00BE20B8">
        <w:rPr>
          <w:rFonts w:hint="eastAsia"/>
        </w:rPr>
        <w:t>年就要完工通車了，這樣整合起來，交通會更便捷。另外一個要拜託的是，特一號道路第三期華城快速道路，經費才</w:t>
      </w:r>
      <w:r w:rsidRPr="00BE20B8">
        <w:rPr>
          <w:rFonts w:hint="eastAsia"/>
        </w:rPr>
        <w:t>1.2</w:t>
      </w:r>
      <w:r w:rsidRPr="00BE20B8">
        <w:rPr>
          <w:rFonts w:hint="eastAsia"/>
        </w:rPr>
        <w:t>億元，攸關</w:t>
      </w:r>
      <w:r w:rsidRPr="00BE20B8">
        <w:rPr>
          <w:rFonts w:hint="eastAsia"/>
        </w:rPr>
        <w:t>3</w:t>
      </w:r>
      <w:r w:rsidRPr="00BE20B8">
        <w:rPr>
          <w:rFonts w:hint="eastAsia"/>
        </w:rPr>
        <w:t>、</w:t>
      </w:r>
      <w:r w:rsidRPr="00BE20B8">
        <w:rPr>
          <w:rFonts w:hint="eastAsia"/>
        </w:rPr>
        <w:t>4</w:t>
      </w:r>
      <w:r w:rsidRPr="00BE20B8">
        <w:rPr>
          <w:rFonts w:hint="eastAsia"/>
        </w:rPr>
        <w:t>萬人可以直接接上北二高，拜託多多支持。</w:t>
      </w:r>
    </w:p>
    <w:p w:rsidR="00BE20B8" w:rsidRPr="00BE20B8" w:rsidRDefault="00BE20B8" w:rsidP="00BE20B8">
      <w:pPr>
        <w:ind w:left="211" w:hangingChars="100" w:hanging="211"/>
      </w:pPr>
      <w:r w:rsidRPr="00BE20B8">
        <w:rPr>
          <w:rFonts w:eastAsia="華康中黑體" w:hint="eastAsia"/>
        </w:rPr>
        <w:lastRenderedPageBreak/>
        <w:t>委員羅明才書面質詢：</w:t>
      </w:r>
    </w:p>
    <w:p w:rsidR="00BE20B8" w:rsidRPr="00BE20B8" w:rsidRDefault="00AE7BA9" w:rsidP="00BE20B8">
      <w:pPr>
        <w:spacing w:line="240" w:lineRule="auto"/>
      </w:pPr>
      <w:r>
        <w:pict>
          <v:shape id="_x0000_i1034" type="#_x0000_t75" style="width:453.3pt;height:596.65pt">
            <v:imagedata r:id="rId18" o:title="q32_頁面_1" croptop="4419f"/>
          </v:shape>
        </w:pict>
      </w:r>
      <w:r>
        <w:pict>
          <v:shape id="_x0000_i1035" type="#_x0000_t75" style="width:453.3pt;height:640.5pt">
            <v:imagedata r:id="rId19" o:title="q32_頁面_2"/>
          </v:shape>
        </w:pict>
      </w:r>
      <w:r>
        <w:pict>
          <v:shape id="_x0000_i1036" type="#_x0000_t75" style="width:453.3pt;height:640.5pt">
            <v:imagedata r:id="rId20" o:title="q32_頁面_3"/>
          </v:shape>
        </w:pict>
      </w:r>
      <w:r>
        <w:pict>
          <v:shape id="_x0000_i1037" type="#_x0000_t75" style="width:453.3pt;height:640.5pt">
            <v:imagedata r:id="rId21" o:title="q32_頁面_4"/>
          </v:shape>
        </w:pict>
      </w:r>
      <w:r>
        <w:pict>
          <v:shape id="_x0000_i1038" type="#_x0000_t75" style="width:453.3pt;height:640.5pt">
            <v:imagedata r:id="rId22" o:title="q32_頁面_5"/>
          </v:shape>
        </w:pict>
      </w:r>
      <w:r>
        <w:pict>
          <v:shape id="_x0000_i1039" type="#_x0000_t75" style="width:453.3pt;height:640.5pt">
            <v:imagedata r:id="rId23" o:title="q32_頁面_6"/>
          </v:shape>
        </w:pict>
      </w:r>
      <w:r>
        <w:pict>
          <v:shape id="_x0000_i1040" type="#_x0000_t75" style="width:453.3pt;height:640.5pt">
            <v:imagedata r:id="rId24" o:title="q32_頁面_7"/>
          </v:shape>
        </w:pict>
      </w:r>
      <w:r>
        <w:pict>
          <v:shape id="_x0000_i1041" type="#_x0000_t75" style="width:453.3pt;height:640.5pt">
            <v:imagedata r:id="rId25" o:title="q32_頁面_8"/>
          </v:shape>
        </w:pict>
      </w:r>
    </w:p>
    <w:p w:rsidR="00BE20B8" w:rsidRPr="00BE20B8" w:rsidRDefault="00BE20B8" w:rsidP="00BE20B8">
      <w:pPr>
        <w:spacing w:line="240" w:lineRule="auto"/>
      </w:pPr>
    </w:p>
    <w:p w:rsidR="00BE20B8" w:rsidRPr="00BE20B8" w:rsidRDefault="00AE7BA9" w:rsidP="00BE20B8">
      <w:pPr>
        <w:spacing w:line="240" w:lineRule="auto"/>
      </w:pPr>
      <w:r>
        <w:lastRenderedPageBreak/>
        <w:pict>
          <v:shape id="_x0000_i1042" type="#_x0000_t75" style="width:453.3pt;height:640.5pt">
            <v:imagedata r:id="rId26" o:title="q32_頁面_9"/>
          </v:shape>
        </w:pict>
      </w:r>
    </w:p>
    <w:p w:rsidR="00BE20B8" w:rsidRPr="00BE20B8" w:rsidRDefault="00BE20B8" w:rsidP="00BE20B8">
      <w:pPr>
        <w:spacing w:line="240" w:lineRule="auto"/>
      </w:pPr>
    </w:p>
    <w:p w:rsidR="00BE20B8" w:rsidRPr="00BE20B8" w:rsidRDefault="00BE20B8" w:rsidP="00BE20B8">
      <w:pPr>
        <w:ind w:left="211" w:hangingChars="100" w:hanging="211"/>
      </w:pPr>
      <w:r w:rsidRPr="00BE20B8">
        <w:rPr>
          <w:rFonts w:eastAsia="華康中黑體" w:hint="eastAsia"/>
        </w:rPr>
        <w:lastRenderedPageBreak/>
        <w:t>主席：</w:t>
      </w:r>
      <w:r w:rsidRPr="00BE20B8">
        <w:rPr>
          <w:rFonts w:hint="eastAsia"/>
        </w:rPr>
        <w:t>張委員宏陸</w:t>
      </w:r>
      <w:r w:rsidR="002D5A76">
        <w:rPr>
          <w:rFonts w:hint="eastAsia"/>
        </w:rPr>
        <w:t>及</w:t>
      </w:r>
      <w:r w:rsidRPr="00BE20B8">
        <w:rPr>
          <w:rFonts w:hint="eastAsia"/>
        </w:rPr>
        <w:t>吳委員琪銘之質詢均以書面提出，請行政院書面答復，並列入紀錄，刊登公報。</w:t>
      </w:r>
    </w:p>
    <w:p w:rsidR="00BE20B8" w:rsidRPr="00BE20B8" w:rsidRDefault="00BE20B8" w:rsidP="00BE20B8">
      <w:pPr>
        <w:ind w:left="211" w:hangingChars="100" w:hanging="211"/>
      </w:pPr>
      <w:r w:rsidRPr="00BE20B8">
        <w:rPr>
          <w:rFonts w:eastAsia="華康中黑體" w:hint="eastAsia"/>
        </w:rPr>
        <w:t>委員張宏陸書面質詢：</w:t>
      </w:r>
    </w:p>
    <w:p w:rsidR="00BE20B8" w:rsidRPr="00BE20B8" w:rsidRDefault="00BE20B8" w:rsidP="00BE20B8">
      <w:pPr>
        <w:ind w:leftChars="100" w:left="211" w:firstLineChars="100" w:firstLine="211"/>
      </w:pPr>
      <w:r w:rsidRPr="00BE20B8">
        <w:rPr>
          <w:rFonts w:hint="eastAsia"/>
        </w:rPr>
        <w:t>一、協助新北市政府加速執行「前瞻基礎建設計畫─城鄉建設─改善停車問題計畫」，提升民眾交通權益。</w:t>
      </w:r>
    </w:p>
    <w:p w:rsidR="00BE20B8" w:rsidRPr="00BE20B8" w:rsidRDefault="00BE20B8" w:rsidP="00BE20B8">
      <w:pPr>
        <w:ind w:leftChars="100" w:left="211" w:firstLineChars="100" w:firstLine="211"/>
      </w:pPr>
      <w:r w:rsidRPr="00BE20B8">
        <w:rPr>
          <w:rFonts w:hint="eastAsia"/>
        </w:rPr>
        <w:t>新北市板橋區人口稠密，通勤洽公之外來人口眾多，停車供需失衡，本席極力爭取前瞻計畫興建停車場，以改善都會地區交通問題。此前已向中央政府成功爭取補助板橋區</w:t>
      </w:r>
      <w:r w:rsidRPr="00BE20B8">
        <w:rPr>
          <w:rFonts w:hint="eastAsia"/>
        </w:rPr>
        <w:t>6</w:t>
      </w:r>
      <w:r w:rsidRPr="00BE20B8">
        <w:rPr>
          <w:rFonts w:hint="eastAsia"/>
        </w:rPr>
        <w:t>座停車場，共計</w:t>
      </w:r>
      <w:r w:rsidRPr="00BE20B8">
        <w:rPr>
          <w:rFonts w:hint="eastAsia"/>
        </w:rPr>
        <w:t>2,206</w:t>
      </w:r>
      <w:r w:rsidRPr="00BE20B8">
        <w:rPr>
          <w:rFonts w:hint="eastAsia"/>
        </w:rPr>
        <w:t>個汽車位；</w:t>
      </w:r>
      <w:r w:rsidRPr="00BE20B8">
        <w:rPr>
          <w:rFonts w:hint="eastAsia"/>
        </w:rPr>
        <w:t>303</w:t>
      </w:r>
      <w:r w:rsidRPr="00BE20B8">
        <w:rPr>
          <w:rFonts w:hint="eastAsia"/>
        </w:rPr>
        <w:t>個機車位，停車需求雖有緩解，仍有不足之處，例如板橋「大社後地區」人口約十餘萬人，卻無公共大型停車場，影響當地居民交通權益，實應積極改善！</w:t>
      </w:r>
    </w:p>
    <w:p w:rsidR="00BE20B8" w:rsidRPr="00BE20B8" w:rsidRDefault="00BE20B8" w:rsidP="00BE20B8">
      <w:pPr>
        <w:ind w:leftChars="100" w:left="211" w:firstLineChars="100" w:firstLine="211"/>
      </w:pPr>
      <w:r w:rsidRPr="00BE20B8">
        <w:rPr>
          <w:rFonts w:hint="eastAsia"/>
        </w:rPr>
        <w:t>本席已敬邀交通部及新北市政府辦理會勘，並具體建議應積極研議於「板橋雙十人行廣場」、「板橋國光公園」、「板橋環河公園」及「板橋第二運動場」補助興建停車場，提升民眾交通及居住品質，建請交通部支持相關補助申請案。</w:t>
      </w:r>
    </w:p>
    <w:p w:rsidR="00BE20B8" w:rsidRPr="00BE20B8" w:rsidRDefault="00BE20B8" w:rsidP="00BE20B8">
      <w:pPr>
        <w:ind w:leftChars="100" w:left="211" w:firstLineChars="100" w:firstLine="211"/>
      </w:pPr>
      <w:r w:rsidRPr="00BE20B8">
        <w:rPr>
          <w:rFonts w:hint="eastAsia"/>
        </w:rPr>
        <w:t>另，新北市政府迄今已爭取</w:t>
      </w:r>
      <w:r w:rsidRPr="00BE20B8">
        <w:rPr>
          <w:rFonts w:hint="eastAsia"/>
        </w:rPr>
        <w:t>22</w:t>
      </w:r>
      <w:r w:rsidRPr="00BE20B8">
        <w:rPr>
          <w:rFonts w:hint="eastAsia"/>
        </w:rPr>
        <w:t>座前瞻停車場建設計劃，惟其中有</w:t>
      </w:r>
      <w:r w:rsidRPr="00BE20B8">
        <w:rPr>
          <w:rFonts w:hint="eastAsia"/>
        </w:rPr>
        <w:t>9</w:t>
      </w:r>
      <w:r w:rsidRPr="00BE20B8">
        <w:rPr>
          <w:rFonts w:hint="eastAsia"/>
        </w:rPr>
        <w:t>座流標，預算執行期限若滿，中央將會收回預算，地方政府允應克服相關問題，盡速啟動建設計畫。查國家發展委員會於「前瞻基礎建設計畫截至</w:t>
      </w:r>
      <w:r w:rsidRPr="00BE20B8">
        <w:rPr>
          <w:rFonts w:hint="eastAsia"/>
        </w:rPr>
        <w:t>109</w:t>
      </w:r>
      <w:r w:rsidRPr="00BE20B8">
        <w:rPr>
          <w:rFonts w:hint="eastAsia"/>
        </w:rPr>
        <w:t>年第</w:t>
      </w:r>
      <w:r w:rsidRPr="00BE20B8">
        <w:rPr>
          <w:rFonts w:hint="eastAsia"/>
        </w:rPr>
        <w:t>2</w:t>
      </w:r>
      <w:r w:rsidRPr="00BE20B8">
        <w:rPr>
          <w:rFonts w:hint="eastAsia"/>
        </w:rPr>
        <w:t>季執行進度檢討報告」提及：「針對進度落後計畫，請各主管機關運用督導機制專案檢討落後情形，加速推動辦理；如有涉及需跨部會協調事項，可提請工程會或科技部召開相關會議協處，以落實計畫風險管理，提升執行能量。此外，管考機關工程會及科技部，應以解決問題為導向，不定期實地訪查計畫推動情形，主動發現問題，進而協助排解困難。」</w:t>
      </w:r>
    </w:p>
    <w:p w:rsidR="00BE20B8" w:rsidRPr="00BE20B8" w:rsidRDefault="00BE20B8" w:rsidP="00BE20B8">
      <w:pPr>
        <w:ind w:leftChars="100" w:left="211" w:firstLineChars="100" w:firstLine="211"/>
      </w:pPr>
      <w:r w:rsidRPr="00BE20B8">
        <w:rPr>
          <w:rFonts w:hint="eastAsia"/>
        </w:rPr>
        <w:t>建請交通部秉上述檢討建議，妥與新北市政府研商並協助解決相關問題，盡速啟動相關停車場建設計劃。</w:t>
      </w:r>
    </w:p>
    <w:p w:rsidR="00BE20B8" w:rsidRPr="00BE20B8" w:rsidRDefault="00BE20B8" w:rsidP="00BE20B8">
      <w:pPr>
        <w:ind w:leftChars="100" w:left="211" w:firstLineChars="100" w:firstLine="211"/>
      </w:pPr>
      <w:r w:rsidRPr="00BE20B8">
        <w:rPr>
          <w:rFonts w:hint="eastAsia"/>
        </w:rPr>
        <w:t>二、協助新北市政府確實評估「泰山板橋輕軌」之在地需求及運輸效益綜合等問題，提升民眾交通權益。</w:t>
      </w:r>
    </w:p>
    <w:p w:rsidR="00BE20B8" w:rsidRPr="00BE20B8" w:rsidRDefault="00BE20B8" w:rsidP="00BE20B8">
      <w:pPr>
        <w:ind w:leftChars="100" w:left="211" w:firstLineChars="100" w:firstLine="211"/>
      </w:pPr>
      <w:r w:rsidRPr="00BE20B8">
        <w:rPr>
          <w:rFonts w:hint="eastAsia"/>
        </w:rPr>
        <w:t>新北市政府</w:t>
      </w:r>
      <w:r w:rsidRPr="00BE20B8">
        <w:rPr>
          <w:rFonts w:hint="eastAsia"/>
        </w:rPr>
        <w:t>108</w:t>
      </w:r>
      <w:r w:rsidRPr="00BE20B8">
        <w:rPr>
          <w:rFonts w:hint="eastAsia"/>
        </w:rPr>
        <w:t>年</w:t>
      </w:r>
      <w:r w:rsidRPr="00BE20B8">
        <w:rPr>
          <w:rFonts w:hint="eastAsia"/>
        </w:rPr>
        <w:t>6</w:t>
      </w:r>
      <w:r w:rsidRPr="00BE20B8">
        <w:rPr>
          <w:rFonts w:hint="eastAsia"/>
        </w:rPr>
        <w:t>月依交通部頒布之「大眾捷運系統建設及周邊土地開發計畫申請與審查作業要點」之規定，啟動評估新北市捷運整體路網規劃，執行路線方案研究，並已提交相關評估案至交通部審查，並於</w:t>
      </w:r>
      <w:r w:rsidRPr="00BE20B8">
        <w:rPr>
          <w:rFonts w:hint="eastAsia"/>
        </w:rPr>
        <w:t>109</w:t>
      </w:r>
      <w:r w:rsidRPr="00BE20B8">
        <w:rPr>
          <w:rFonts w:hint="eastAsia"/>
        </w:rPr>
        <w:t>年</w:t>
      </w:r>
      <w:r w:rsidRPr="00BE20B8">
        <w:rPr>
          <w:rFonts w:hint="eastAsia"/>
        </w:rPr>
        <w:t>12</w:t>
      </w:r>
      <w:r w:rsidRPr="00BE20B8">
        <w:rPr>
          <w:rFonts w:hint="eastAsia"/>
        </w:rPr>
        <w:t>月獲覆審查意見。</w:t>
      </w:r>
    </w:p>
    <w:p w:rsidR="00BE20B8" w:rsidRPr="00BE20B8" w:rsidRDefault="00BE20B8" w:rsidP="00BE20B8">
      <w:pPr>
        <w:ind w:leftChars="100" w:left="211" w:firstLineChars="100" w:firstLine="211"/>
      </w:pPr>
      <w:r w:rsidRPr="00BE20B8">
        <w:rPr>
          <w:rFonts w:hint="eastAsia"/>
        </w:rPr>
        <w:t>本席建請交通部允應特別注意板橋在地及外來人口分布及流動變化，所生捷運運量及路線需求，妥善規劃泰山板橋輕軌之路線，以符合更多民眾期待，讓更多人享受捷運的便利。</w:t>
      </w:r>
    </w:p>
    <w:p w:rsidR="00BE20B8" w:rsidRPr="00BE20B8" w:rsidRDefault="00BE20B8" w:rsidP="00BE20B8">
      <w:pPr>
        <w:ind w:leftChars="100" w:left="211" w:firstLineChars="100" w:firstLine="211"/>
      </w:pPr>
      <w:r w:rsidRPr="00BE20B8">
        <w:rPr>
          <w:rFonts w:hint="eastAsia"/>
        </w:rPr>
        <w:t>三、完善台鐵路網監測系統，提升行車安全</w:t>
      </w:r>
    </w:p>
    <w:p w:rsidR="00BE20B8" w:rsidRPr="00BE20B8" w:rsidRDefault="00BE20B8" w:rsidP="00BE20B8">
      <w:pPr>
        <w:ind w:leftChars="100" w:left="211" w:firstLineChars="100" w:firstLine="211"/>
      </w:pPr>
      <w:r w:rsidRPr="00BE20B8">
        <w:rPr>
          <w:rFonts w:hint="eastAsia"/>
        </w:rPr>
        <w:t>台鐵瑞芳</w:t>
      </w:r>
      <w:r w:rsidRPr="00BE20B8">
        <w:rPr>
          <w:rFonts w:hint="eastAsia"/>
        </w:rPr>
        <w:t>=</w:t>
      </w:r>
      <w:r w:rsidRPr="00BE20B8">
        <w:rPr>
          <w:rFonts w:hint="eastAsia"/>
        </w:rPr>
        <w:t>猴硐行車區間，</w:t>
      </w:r>
      <w:r w:rsidRPr="00BE20B8">
        <w:rPr>
          <w:rFonts w:hint="eastAsia"/>
        </w:rPr>
        <w:t>109</w:t>
      </w:r>
      <w:r w:rsidRPr="00BE20B8">
        <w:rPr>
          <w:rFonts w:hint="eastAsia"/>
        </w:rPr>
        <w:t>年</w:t>
      </w:r>
      <w:r w:rsidRPr="00BE20B8">
        <w:rPr>
          <w:rFonts w:hint="eastAsia"/>
        </w:rPr>
        <w:t>12</w:t>
      </w:r>
      <w:r w:rsidRPr="00BE20B8">
        <w:rPr>
          <w:rFonts w:hint="eastAsia"/>
        </w:rPr>
        <w:t>月因豪雨造成邊坡滑動，影響行車安全。經查，高鐵沿線設置</w:t>
      </w:r>
      <w:r w:rsidRPr="00BE20B8">
        <w:rPr>
          <w:rFonts w:hint="eastAsia"/>
        </w:rPr>
        <w:t>331</w:t>
      </w:r>
      <w:r w:rsidRPr="00BE20B8">
        <w:rPr>
          <w:rFonts w:hint="eastAsia"/>
        </w:rPr>
        <w:t>個邊坡監測器，台鐵僅有</w:t>
      </w:r>
      <w:r w:rsidRPr="00BE20B8">
        <w:rPr>
          <w:rFonts w:hint="eastAsia"/>
        </w:rPr>
        <w:t>18</w:t>
      </w:r>
      <w:r w:rsidRPr="00BE20B8">
        <w:rPr>
          <w:rFonts w:hint="eastAsia"/>
        </w:rPr>
        <w:t>個，數量明顯不足，允應加速改善。</w:t>
      </w:r>
    </w:p>
    <w:p w:rsidR="00BE20B8" w:rsidRPr="00BE20B8" w:rsidRDefault="00BE20B8" w:rsidP="00BE20B8">
      <w:pPr>
        <w:ind w:leftChars="100" w:left="211" w:firstLineChars="100" w:firstLine="211"/>
      </w:pPr>
      <w:r w:rsidRPr="00BE20B8">
        <w:rPr>
          <w:rFonts w:hint="eastAsia"/>
        </w:rPr>
        <w:t>為避免災害危及列車行車安全，交通部臺灣鐵路管理局預計新建落石自動化監視預警系統計</w:t>
      </w:r>
      <w:r w:rsidRPr="00BE20B8">
        <w:rPr>
          <w:rFonts w:hint="eastAsia"/>
        </w:rPr>
        <w:t>25</w:t>
      </w:r>
      <w:r w:rsidRPr="00BE20B8">
        <w:rPr>
          <w:rFonts w:hint="eastAsia"/>
        </w:rPr>
        <w:t>處，預計</w:t>
      </w:r>
      <w:r w:rsidRPr="00BE20B8">
        <w:rPr>
          <w:rFonts w:hint="eastAsia"/>
        </w:rPr>
        <w:t>111</w:t>
      </w:r>
      <w:r w:rsidRPr="00BE20B8">
        <w:rPr>
          <w:rFonts w:hint="eastAsia"/>
        </w:rPr>
        <w:t>年底完工。惟台鐵經營的總路線長度為</w:t>
      </w:r>
      <w:r w:rsidRPr="00BE20B8">
        <w:rPr>
          <w:rFonts w:hint="eastAsia"/>
        </w:rPr>
        <w:t>1,100</w:t>
      </w:r>
      <w:r w:rsidRPr="00BE20B8">
        <w:rPr>
          <w:rFonts w:hint="eastAsia"/>
        </w:rPr>
        <w:t>公里以上，新建預警系統是否足夠，並非無疑。</w:t>
      </w:r>
    </w:p>
    <w:p w:rsidR="00BE20B8" w:rsidRPr="00BE20B8" w:rsidRDefault="00BE20B8" w:rsidP="00BE20B8">
      <w:pPr>
        <w:ind w:leftChars="100" w:left="211" w:firstLineChars="100" w:firstLine="211"/>
      </w:pPr>
      <w:r w:rsidRPr="00BE20B8">
        <w:rPr>
          <w:rFonts w:hint="eastAsia"/>
        </w:rPr>
        <w:t>建請交通部及臺灣鐵路管理局應加速建構網路即時監測系統，監測地下水位變化及土壤含水</w:t>
      </w:r>
      <w:r w:rsidRPr="00BE20B8">
        <w:rPr>
          <w:rFonts w:hint="eastAsia"/>
        </w:rPr>
        <w:lastRenderedPageBreak/>
        <w:t>量，超過警戒值時，可即時緊急避難及疏散措施，據此提出相關改善計畫及時程，以維護旅客交通安全。</w:t>
      </w:r>
    </w:p>
    <w:p w:rsidR="00BE20B8" w:rsidRPr="00BE20B8" w:rsidRDefault="00BE20B8" w:rsidP="00BE20B8">
      <w:pPr>
        <w:ind w:left="211" w:hangingChars="100" w:hanging="211"/>
      </w:pPr>
      <w:r w:rsidRPr="00BE20B8">
        <w:rPr>
          <w:rFonts w:eastAsia="華康中黑體" w:hint="eastAsia"/>
        </w:rPr>
        <w:t>委員吳琪銘書面質詢：</w:t>
      </w:r>
    </w:p>
    <w:p w:rsidR="00BE20B8" w:rsidRPr="00BE20B8" w:rsidRDefault="00BE20B8" w:rsidP="00BE20B8">
      <w:pPr>
        <w:ind w:leftChars="100" w:left="211" w:firstLineChars="100" w:firstLine="211"/>
      </w:pPr>
      <w:r w:rsidRPr="00BE20B8">
        <w:rPr>
          <w:rFonts w:hint="eastAsia"/>
        </w:rPr>
        <w:t>院長，自從您在</w:t>
      </w:r>
      <w:r w:rsidRPr="00BE20B8">
        <w:rPr>
          <w:rFonts w:hint="eastAsia"/>
        </w:rPr>
        <w:t>108</w:t>
      </w:r>
      <w:r w:rsidRPr="00BE20B8">
        <w:rPr>
          <w:rFonts w:hint="eastAsia"/>
        </w:rPr>
        <w:t>年</w:t>
      </w:r>
      <w:r w:rsidRPr="00BE20B8">
        <w:rPr>
          <w:rFonts w:hint="eastAsia"/>
        </w:rPr>
        <w:t>1</w:t>
      </w:r>
      <w:r w:rsidRPr="00BE20B8">
        <w:rPr>
          <w:rFonts w:hint="eastAsia"/>
        </w:rPr>
        <w:t>月</w:t>
      </w:r>
      <w:r w:rsidRPr="00BE20B8">
        <w:rPr>
          <w:rFonts w:hint="eastAsia"/>
        </w:rPr>
        <w:t>14</w:t>
      </w:r>
      <w:r w:rsidRPr="00BE20B8">
        <w:rPr>
          <w:rFonts w:hint="eastAsia"/>
        </w:rPr>
        <w:t>日上任到現在，將近快兩年的時間，很多的應變措施都做得非常好，本席有幾點要向院長表達肯定，上任之後，就馬上面對非洲豬瘟，並立即率領行政團隊，建立防堵機制，在機場、港口或是在海上的查緝，成功杜絕非洲豬瘟的入侵！在中國附近十幾個國家都是因為非洲豬瘟淪陷，在這十幾個國家，他們面對非常大的恐慌，但我們台灣人現在吃豬肉，能夠非常的安心，這些都是我們政府的努力，這一點讓民眾感覺到「有政府、會做事」！</w:t>
      </w:r>
    </w:p>
    <w:p w:rsidR="00BE20B8" w:rsidRPr="00BE20B8" w:rsidRDefault="00BE20B8" w:rsidP="00BE20B8">
      <w:pPr>
        <w:ind w:leftChars="100" w:left="211" w:firstLineChars="100" w:firstLine="211"/>
      </w:pPr>
      <w:r w:rsidRPr="00BE20B8">
        <w:rPr>
          <w:rFonts w:hint="eastAsia"/>
        </w:rPr>
        <w:t>再來就是大家關心的「口蹄疫」，「口蹄疫」過去在民國</w:t>
      </w:r>
      <w:r w:rsidRPr="00BE20B8">
        <w:rPr>
          <w:rFonts w:hint="eastAsia"/>
        </w:rPr>
        <w:t>86</w:t>
      </w:r>
      <w:r w:rsidRPr="00BE20B8">
        <w:rPr>
          <w:rFonts w:hint="eastAsia"/>
        </w:rPr>
        <w:t>年爆發之後，台灣的豬肉無法外銷出口，不過在這</w:t>
      </w:r>
      <w:r w:rsidRPr="00BE20B8">
        <w:rPr>
          <w:rFonts w:hint="eastAsia"/>
        </w:rPr>
        <w:t>24</w:t>
      </w:r>
      <w:r w:rsidRPr="00BE20B8">
        <w:rPr>
          <w:rFonts w:hint="eastAsia"/>
        </w:rPr>
        <w:t>年來台灣人的等待及努力，守護我們台灣豬肉的品質，終於有一個好消息，在今年</w:t>
      </w:r>
      <w:r w:rsidRPr="00BE20B8">
        <w:rPr>
          <w:rFonts w:hint="eastAsia"/>
        </w:rPr>
        <w:t>6</w:t>
      </w:r>
      <w:r w:rsidRPr="00BE20B8">
        <w:rPr>
          <w:rFonts w:hint="eastAsia"/>
        </w:rPr>
        <w:t>月份台灣正式宣布拔針成功，這可以說是台灣人的驕傲！從口蹄疫的疫區解除，讓我們台灣的豬農的肉品可以外銷出去，這對我們豬農是非常大的幫助，可以說是我們行政團隊的防疫作戰非常成功。</w:t>
      </w:r>
    </w:p>
    <w:p w:rsidR="00BE20B8" w:rsidRPr="00BE20B8" w:rsidRDefault="00BE20B8" w:rsidP="00BE20B8">
      <w:pPr>
        <w:ind w:leftChars="100" w:left="211" w:firstLineChars="100" w:firstLine="211"/>
      </w:pPr>
      <w:r w:rsidRPr="00BE20B8">
        <w:rPr>
          <w:rFonts w:hint="eastAsia"/>
        </w:rPr>
        <w:t>接下來是全世界最關心的武漢肺炎疫情，我們可以看到全世界的確診人數目前已經有</w:t>
      </w:r>
      <w:r w:rsidRPr="00BE20B8">
        <w:rPr>
          <w:rFonts w:hint="eastAsia"/>
        </w:rPr>
        <w:t>7</w:t>
      </w:r>
      <w:r w:rsidRPr="00BE20B8">
        <w:rPr>
          <w:rFonts w:hint="eastAsia"/>
        </w:rPr>
        <w:t>千多萬人，確診死亡的超過</w:t>
      </w:r>
      <w:r w:rsidRPr="00BE20B8">
        <w:rPr>
          <w:rFonts w:hint="eastAsia"/>
        </w:rPr>
        <w:t>165</w:t>
      </w:r>
      <w:r w:rsidRPr="00BE20B8">
        <w:rPr>
          <w:rFonts w:hint="eastAsia"/>
        </w:rPr>
        <w:t>萬人，甚至很多的國家都實施鎖國、封城、宵禁，可以看到台灣人民在行政團隊的守護下，還能過正常安定的生活，代表台灣是非常幸福的！全球有很多國家誇獎台灣是防疫的模範生，許多國際媒體也報導台灣防疫成功，這都是我們台灣人的驕傲，例如新加坡從今天</w:t>
      </w:r>
      <w:r w:rsidRPr="00BE20B8">
        <w:rPr>
          <w:rFonts w:hint="eastAsia"/>
        </w:rPr>
        <w:t>18</w:t>
      </w:r>
      <w:r w:rsidRPr="00BE20B8">
        <w:rPr>
          <w:rFonts w:hint="eastAsia"/>
        </w:rPr>
        <w:t>日開始，未來台灣人去新加坡，不用再隔離</w:t>
      </w:r>
      <w:r w:rsidRPr="00BE20B8">
        <w:rPr>
          <w:rFonts w:hint="eastAsia"/>
        </w:rPr>
        <w:t>14</w:t>
      </w:r>
      <w:r w:rsidRPr="00BE20B8">
        <w:rPr>
          <w:rFonts w:hint="eastAsia"/>
        </w:rPr>
        <w:t>天，對台灣人及我們國家就是最好的肯定！</w:t>
      </w:r>
    </w:p>
    <w:p w:rsidR="00BE20B8" w:rsidRPr="00BE20B8" w:rsidRDefault="00BE20B8" w:rsidP="00BE20B8">
      <w:pPr>
        <w:ind w:leftChars="100" w:left="211" w:firstLineChars="100" w:firstLine="211"/>
      </w:pPr>
      <w:r w:rsidRPr="00BE20B8">
        <w:rPr>
          <w:rFonts w:hint="eastAsia"/>
        </w:rPr>
        <w:t>在疫情影響下全球經濟衰退，台灣經濟成長率是</w:t>
      </w:r>
      <w:r w:rsidRPr="00BE20B8">
        <w:rPr>
          <w:rFonts w:hint="eastAsia"/>
        </w:rPr>
        <w:t>3.3%</w:t>
      </w:r>
      <w:r w:rsidRPr="00BE20B8">
        <w:rPr>
          <w:rFonts w:hint="eastAsia"/>
        </w:rPr>
        <w:t>，是亞洲四小龍之首，尤其我們經濟股市也超過</w:t>
      </w:r>
      <w:r w:rsidRPr="00BE20B8">
        <w:rPr>
          <w:rFonts w:hint="eastAsia"/>
        </w:rPr>
        <w:t>1</w:t>
      </w:r>
      <w:r w:rsidRPr="00BE20B8">
        <w:rPr>
          <w:rFonts w:hint="eastAsia"/>
        </w:rPr>
        <w:t>萬</w:t>
      </w:r>
      <w:r w:rsidRPr="00BE20B8">
        <w:rPr>
          <w:rFonts w:hint="eastAsia"/>
        </w:rPr>
        <w:t>4</w:t>
      </w:r>
      <w:r w:rsidRPr="00BE20B8">
        <w:rPr>
          <w:rFonts w:hint="eastAsia"/>
        </w:rPr>
        <w:t>千點，這也是打破我們過去的歷史紀錄，這就可以證明說我們行政院是「護國團隊」，院長是「護國院長」，這樣的成果，我們台灣人民都非常感恩政府的防疫措施做得非常好！</w:t>
      </w:r>
    </w:p>
    <w:p w:rsidR="00BE20B8" w:rsidRPr="00BE20B8" w:rsidRDefault="00BE20B8" w:rsidP="00BE20B8">
      <w:pPr>
        <w:ind w:leftChars="100" w:left="211" w:firstLineChars="100" w:firstLine="211"/>
      </w:pPr>
      <w:r w:rsidRPr="00BE20B8">
        <w:rPr>
          <w:rFonts w:hint="eastAsia"/>
        </w:rPr>
        <w:t>過去本席在立法院也要求我們政府，要重視孩童的教育環境，院長也在今年</w:t>
      </w:r>
      <w:r w:rsidRPr="00BE20B8">
        <w:rPr>
          <w:rFonts w:hint="eastAsia"/>
        </w:rPr>
        <w:t>7</w:t>
      </w:r>
      <w:r w:rsidRPr="00BE20B8">
        <w:rPr>
          <w:rFonts w:hint="eastAsia"/>
        </w:rPr>
        <w:t>月</w:t>
      </w:r>
      <w:r w:rsidRPr="00BE20B8">
        <w:rPr>
          <w:rFonts w:hint="eastAsia"/>
        </w:rPr>
        <w:t>7</w:t>
      </w:r>
      <w:r w:rsidRPr="00BE20B8">
        <w:rPr>
          <w:rFonts w:hint="eastAsia"/>
        </w:rPr>
        <w:t>日時，宣布要在兩年內全國中小學，讓學校班班都有冷氣，大家都知道我們台灣是一個地球暖化的所在，所以每一年在夏天的時候，很多學童在教室裡面只有電風，溫度非常高，對於小孩教育的重視，很多家長都非常感謝，有舒適的環境，讓學童能學習的更有效率！也感謝行政院編列</w:t>
      </w:r>
      <w:r w:rsidRPr="00BE20B8">
        <w:rPr>
          <w:rFonts w:hint="eastAsia"/>
        </w:rPr>
        <w:t>323</w:t>
      </w:r>
      <w:r w:rsidRPr="00BE20B8">
        <w:rPr>
          <w:rFonts w:hint="eastAsia"/>
        </w:rPr>
        <w:t>億讓學校班班有冷氣。</w:t>
      </w:r>
    </w:p>
    <w:p w:rsidR="00BE20B8" w:rsidRPr="00BE20B8" w:rsidRDefault="00BE20B8" w:rsidP="00BE20B8">
      <w:pPr>
        <w:ind w:leftChars="100" w:left="211" w:firstLineChars="100" w:firstLine="211"/>
      </w:pPr>
      <w:r w:rsidRPr="00BE20B8">
        <w:rPr>
          <w:rFonts w:hint="eastAsia"/>
        </w:rPr>
        <w:t>再來，本席要關心地方建設，土城有三大毒瘤，第一個毒瘤是土城彈藥庫，過去蘇院長在當行政院長的時候在民國</w:t>
      </w:r>
      <w:r w:rsidRPr="00BE20B8">
        <w:rPr>
          <w:rFonts w:hint="eastAsia"/>
        </w:rPr>
        <w:t>96</w:t>
      </w:r>
      <w:r w:rsidRPr="00BE20B8">
        <w:rPr>
          <w:rFonts w:hint="eastAsia"/>
        </w:rPr>
        <w:t>年完成解編也搬走了！</w:t>
      </w:r>
    </w:p>
    <w:p w:rsidR="00BE20B8" w:rsidRPr="00BE20B8" w:rsidRDefault="00BE20B8" w:rsidP="00BE20B8">
      <w:pPr>
        <w:ind w:leftChars="100" w:left="211" w:firstLineChars="100" w:firstLine="211"/>
      </w:pPr>
      <w:r w:rsidRPr="00BE20B8">
        <w:rPr>
          <w:rFonts w:hint="eastAsia"/>
        </w:rPr>
        <w:t>第二個毒瘤是土城這個變電所大家都叫他電力怪獸！土城區目前</w:t>
      </w:r>
      <w:r w:rsidRPr="00BE20B8">
        <w:rPr>
          <w:rFonts w:hint="eastAsia"/>
        </w:rPr>
        <w:t>24</w:t>
      </w:r>
      <w:r w:rsidRPr="00BE20B8">
        <w:rPr>
          <w:rFonts w:hint="eastAsia"/>
        </w:rPr>
        <w:t>萬人口，在清水區有</w:t>
      </w:r>
      <w:r w:rsidRPr="00BE20B8">
        <w:rPr>
          <w:rFonts w:hint="eastAsia"/>
        </w:rPr>
        <w:t>11</w:t>
      </w:r>
      <w:r w:rsidRPr="00BE20B8">
        <w:rPr>
          <w:rFonts w:hint="eastAsia"/>
        </w:rPr>
        <w:t>萬人口，過去大家都寄望著這個變電所能作遷移，過去</w:t>
      </w:r>
      <w:r w:rsidRPr="00BE20B8">
        <w:rPr>
          <w:rFonts w:hint="eastAsia"/>
        </w:rPr>
        <w:t>50</w:t>
      </w:r>
      <w:r w:rsidRPr="00BE20B8">
        <w:rPr>
          <w:rFonts w:hint="eastAsia"/>
        </w:rPr>
        <w:t>年來無法改變，現在我們來改變！現在變電所也拆除的差不多了，明年電塔就要拆除完工了，未來這地方要作一個</w:t>
      </w:r>
      <w:r w:rsidRPr="00BE20B8">
        <w:rPr>
          <w:rFonts w:hint="eastAsia"/>
        </w:rPr>
        <w:t>20</w:t>
      </w:r>
      <w:r w:rsidRPr="00BE20B8">
        <w:rPr>
          <w:rFonts w:hint="eastAsia"/>
        </w:rPr>
        <w:t>米寬的綠蔭步道，跟一個親子公園。本席在這邊，要代表土城</w:t>
      </w:r>
      <w:r w:rsidRPr="00BE20B8">
        <w:rPr>
          <w:rFonts w:hint="eastAsia"/>
        </w:rPr>
        <w:t>24</w:t>
      </w:r>
      <w:r w:rsidRPr="00BE20B8">
        <w:rPr>
          <w:rFonts w:hint="eastAsia"/>
        </w:rPr>
        <w:t>萬市民，給院長、經濟部以及台電肯定！</w:t>
      </w:r>
    </w:p>
    <w:p w:rsidR="00BE20B8" w:rsidRPr="00BE20B8" w:rsidRDefault="00BE20B8" w:rsidP="00BE20B8">
      <w:pPr>
        <w:ind w:leftChars="100" w:left="211" w:firstLineChars="100" w:firstLine="211"/>
      </w:pPr>
      <w:r w:rsidRPr="00BE20B8">
        <w:rPr>
          <w:rFonts w:hint="eastAsia"/>
        </w:rPr>
        <w:lastRenderedPageBreak/>
        <w:t>問題</w:t>
      </w:r>
      <w:r w:rsidRPr="00BE20B8">
        <w:rPr>
          <w:rFonts w:hint="eastAsia"/>
        </w:rPr>
        <w:t>1.</w:t>
      </w:r>
      <w:r w:rsidRPr="00BE20B8">
        <w:rPr>
          <w:rFonts w:hint="eastAsia"/>
        </w:rPr>
        <w:t>再來第三個毒瘤，是我們的台北看守所，在去年</w:t>
      </w:r>
      <w:r w:rsidRPr="00BE20B8">
        <w:rPr>
          <w:rFonts w:hint="eastAsia"/>
        </w:rPr>
        <w:t>6</w:t>
      </w:r>
      <w:r w:rsidRPr="00BE20B8">
        <w:rPr>
          <w:rFonts w:hint="eastAsia"/>
        </w:rPr>
        <w:t>月本席跟當時的司法委員會召委周春米委員，共同邀請到法務部長跟兩位次長親自來會勘司法園區，並成立「遷建專案小組」來加速推動；用地的三級坡問題，新北市政府答應會來處理，去年</w:t>
      </w:r>
      <w:r w:rsidRPr="00BE20B8">
        <w:rPr>
          <w:rFonts w:hint="eastAsia"/>
        </w:rPr>
        <w:t>11</w:t>
      </w:r>
      <w:r w:rsidRPr="00BE20B8">
        <w:rPr>
          <w:rFonts w:hint="eastAsia"/>
        </w:rPr>
        <w:t>月新北市通過「擴大土城都市計畫」，並在去年</w:t>
      </w:r>
      <w:r w:rsidRPr="00BE20B8">
        <w:rPr>
          <w:rFonts w:hint="eastAsia"/>
        </w:rPr>
        <w:t>12</w:t>
      </w:r>
      <w:r w:rsidRPr="00BE20B8">
        <w:rPr>
          <w:rFonts w:hint="eastAsia"/>
        </w:rPr>
        <w:t>月送內政部，而內政部的專案小組也在今年</w:t>
      </w:r>
      <w:r w:rsidRPr="00BE20B8">
        <w:rPr>
          <w:rFonts w:hint="eastAsia"/>
        </w:rPr>
        <w:t>1</w:t>
      </w:r>
      <w:r w:rsidRPr="00BE20B8">
        <w:rPr>
          <w:rFonts w:hint="eastAsia"/>
        </w:rPr>
        <w:t>月進行第一次的審查，並在</w:t>
      </w:r>
      <w:r w:rsidRPr="00BE20B8">
        <w:rPr>
          <w:rFonts w:hint="eastAsia"/>
        </w:rPr>
        <w:t>2</w:t>
      </w:r>
      <w:r w:rsidRPr="00BE20B8">
        <w:rPr>
          <w:rFonts w:hint="eastAsia"/>
        </w:rPr>
        <w:t>月辦理過現場的會勘。在這過程中新北市有許多補正，未來本案將轉為內政部地政司平均地權基金主導開發，目前案件在行政院審議中，在這邊想要請行政院這邊，希望可以加快速度，未來要是看守所能夠成功遷移，土城的三大毒瘤都是在院長手中來解決！</w:t>
      </w:r>
    </w:p>
    <w:p w:rsidR="00BE20B8" w:rsidRPr="00BE20B8" w:rsidRDefault="00BE20B8" w:rsidP="00BE20B8">
      <w:pPr>
        <w:ind w:leftChars="100" w:left="211" w:firstLineChars="100" w:firstLine="211"/>
      </w:pPr>
      <w:r w:rsidRPr="00BE20B8">
        <w:rPr>
          <w:rFonts w:hint="eastAsia"/>
        </w:rPr>
        <w:t>另外，本席最注重的就是選區建設，特別是民生用水的改善，去年</w:t>
      </w:r>
      <w:r w:rsidRPr="00BE20B8">
        <w:rPr>
          <w:rFonts w:hint="eastAsia"/>
        </w:rPr>
        <w:t>10</w:t>
      </w:r>
      <w:r w:rsidRPr="00BE20B8">
        <w:rPr>
          <w:rFonts w:hint="eastAsia"/>
        </w:rPr>
        <w:t>月底浮洲加壓站的通水典禮，讓土城、三峽、樹林、鶯歌全部都能夠喝到翡翠水，要感謝蘇院長、經濟部沈部長、自來水公司胡董事長，大家不眠不休的努力如期完工在去年底全面翡翠水，目前全國面臨缺水的問題，但在本席的選區，民眾都不再有這個困擾，這也是對市民最有感覺！</w:t>
      </w:r>
    </w:p>
    <w:p w:rsidR="00BE20B8" w:rsidRPr="00BE20B8" w:rsidRDefault="00BE20B8" w:rsidP="00BE20B8">
      <w:pPr>
        <w:ind w:leftChars="100" w:left="211" w:firstLineChars="100" w:firstLine="211"/>
      </w:pPr>
      <w:r w:rsidRPr="00BE20B8">
        <w:rPr>
          <w:rFonts w:hint="eastAsia"/>
        </w:rPr>
        <w:t>最後，針對三峽河整治的成果：整治以前，三峽河的河面裸露，雜草叢生，在本席的努力爭取下，終於得到水利署賴署長以及第十河川局曾局長的努力推動，提出一億整治經費。經過二年的整治，一定可以讓三峽河一定會媲美「日本的鴨川」！不只提高民眾生活環境品質，必定會帶給三峽很大的觀光效益！</w:t>
      </w:r>
    </w:p>
    <w:p w:rsidR="00BE20B8" w:rsidRPr="00BE20B8" w:rsidRDefault="00BE20B8" w:rsidP="00BE20B8">
      <w:pPr>
        <w:ind w:leftChars="100" w:left="211" w:firstLineChars="100" w:firstLine="211"/>
      </w:pPr>
      <w:r w:rsidRPr="00BE20B8">
        <w:rPr>
          <w:rFonts w:hint="eastAsia"/>
        </w:rPr>
        <w:t>問題</w:t>
      </w:r>
      <w:r w:rsidRPr="00BE20B8">
        <w:rPr>
          <w:rFonts w:hint="eastAsia"/>
        </w:rPr>
        <w:t>2.</w:t>
      </w:r>
      <w:r w:rsidRPr="00BE20B8">
        <w:rPr>
          <w:rFonts w:hint="eastAsia"/>
        </w:rPr>
        <w:t>目前三峽河的整治，要在明年來完工，唯一還需要努力的是那座危橋「長福橋的改建」，其危橋影響到三峽河的河流。本席在</w:t>
      </w:r>
      <w:r w:rsidRPr="00BE20B8">
        <w:rPr>
          <w:rFonts w:hint="eastAsia"/>
        </w:rPr>
        <w:t>10</w:t>
      </w:r>
      <w:r w:rsidRPr="00BE20B8">
        <w:rPr>
          <w:rFonts w:hint="eastAsia"/>
        </w:rPr>
        <w:t>月</w:t>
      </w:r>
      <w:r w:rsidRPr="00BE20B8">
        <w:rPr>
          <w:rFonts w:hint="eastAsia"/>
        </w:rPr>
        <w:t>23</w:t>
      </w:r>
      <w:r w:rsidRPr="00BE20B8">
        <w:rPr>
          <w:rFonts w:hint="eastAsia"/>
        </w:rPr>
        <w:t>日與賴署長親自現場會勘，依預算規定，咱們中央負擔</w:t>
      </w:r>
      <w:r w:rsidRPr="00BE20B8">
        <w:rPr>
          <w:rFonts w:hint="eastAsia"/>
        </w:rPr>
        <w:t>7</w:t>
      </w:r>
      <w:r w:rsidRPr="00BE20B8">
        <w:rPr>
          <w:rFonts w:hint="eastAsia"/>
        </w:rPr>
        <w:t>成，大約需要</w:t>
      </w:r>
      <w:r w:rsidRPr="00BE20B8">
        <w:rPr>
          <w:rFonts w:hint="eastAsia"/>
        </w:rPr>
        <w:t>2</w:t>
      </w:r>
      <w:r w:rsidRPr="00BE20B8">
        <w:rPr>
          <w:rFonts w:hint="eastAsia"/>
        </w:rPr>
        <w:t>億元。未來延伸三峽河整治這個部分一定要請行政院這邊繼續支持我們的地方建設，如果長福橋改善完成，商圈都可以享受這份成果。</w:t>
      </w:r>
    </w:p>
    <w:p w:rsidR="00BE20B8" w:rsidRPr="00BE20B8" w:rsidRDefault="00BE20B8" w:rsidP="00BE20B8">
      <w:pPr>
        <w:ind w:leftChars="100" w:left="211" w:firstLineChars="100" w:firstLine="211"/>
      </w:pPr>
      <w:r w:rsidRPr="00BE20B8">
        <w:rPr>
          <w:rFonts w:hint="eastAsia"/>
        </w:rPr>
        <w:t>林部長在</w:t>
      </w:r>
      <w:r w:rsidRPr="00BE20B8">
        <w:rPr>
          <w:rFonts w:hint="eastAsia"/>
        </w:rPr>
        <w:t>12</w:t>
      </w:r>
      <w:r w:rsidRPr="00BE20B8">
        <w:rPr>
          <w:rFonts w:hint="eastAsia"/>
        </w:rPr>
        <w:t>月</w:t>
      </w:r>
      <w:r w:rsidRPr="00BE20B8">
        <w:rPr>
          <w:rFonts w:hint="eastAsia"/>
        </w:rPr>
        <w:t>14</w:t>
      </w:r>
      <w:r w:rsidRPr="00BE20B8">
        <w:rPr>
          <w:rFonts w:hint="eastAsia"/>
        </w:rPr>
        <w:t>日到三峽考察我們觀光建設，給予地方帶來很大的鼓勵，在本席的爭取跟部長的支持下，三峽已經列入經典小鎮，推動地方建設來配合以外，這也是打造三峽變成台灣觀光國家隊的機會。</w:t>
      </w:r>
    </w:p>
    <w:p w:rsidR="00BE20B8" w:rsidRPr="00BE20B8" w:rsidRDefault="00BE20B8" w:rsidP="00BE20B8">
      <w:pPr>
        <w:ind w:leftChars="100" w:left="211" w:firstLineChars="100" w:firstLine="211"/>
      </w:pPr>
      <w:r w:rsidRPr="00BE20B8">
        <w:rPr>
          <w:rFonts w:hint="eastAsia"/>
        </w:rPr>
        <w:t>問題</w:t>
      </w:r>
      <w:r w:rsidRPr="00BE20B8">
        <w:rPr>
          <w:rFonts w:hint="eastAsia"/>
        </w:rPr>
        <w:t>1.</w:t>
      </w:r>
      <w:r w:rsidRPr="00BE20B8">
        <w:rPr>
          <w:rFonts w:hint="eastAsia"/>
        </w:rPr>
        <w:t>本席在這邊要請交通部幫忙三峽的觀光宣傳出去，讓全國民眾知道三峽除了好山好水，也有很多三峽當地名產跟小吃，希望交通部跟觀光局在行銷觀光的部分，可以大力來作重點的宣導。</w:t>
      </w:r>
    </w:p>
    <w:p w:rsidR="00BE20B8" w:rsidRPr="00BE20B8" w:rsidRDefault="00BE20B8" w:rsidP="00BE20B8">
      <w:pPr>
        <w:ind w:leftChars="100" w:left="211" w:firstLineChars="100" w:firstLine="211"/>
      </w:pPr>
      <w:r w:rsidRPr="00BE20B8">
        <w:rPr>
          <w:rFonts w:hint="eastAsia"/>
        </w:rPr>
        <w:t>問題</w:t>
      </w:r>
      <w:r w:rsidRPr="00BE20B8">
        <w:rPr>
          <w:rFonts w:hint="eastAsia"/>
        </w:rPr>
        <w:t>2.</w:t>
      </w:r>
      <w:r w:rsidRPr="00BE20B8">
        <w:rPr>
          <w:rFonts w:hint="eastAsia"/>
        </w:rPr>
        <w:t>尤其觀光會帶來人潮及車量，停車的問題，過去在地方困擾很久，新北市也有計畫要來興建停車場，但是因為卡在經費的部分，是不是交通部這邊可以來補助？</w:t>
      </w:r>
    </w:p>
    <w:p w:rsidR="00BE20B8" w:rsidRPr="00BE20B8" w:rsidRDefault="00BE20B8" w:rsidP="00BE20B8">
      <w:pPr>
        <w:ind w:leftChars="100" w:left="211" w:firstLineChars="100" w:firstLine="211"/>
      </w:pPr>
      <w:r w:rsidRPr="00BE20B8">
        <w:rPr>
          <w:rFonts w:hint="eastAsia"/>
        </w:rPr>
        <w:t>隨著重劃區、司法園區的設立及土城醫院，勢必一定會帶動更多人口進駐，將來人口成長也不會停止，本席認為在未來十年還會大爆發，因為我們擁有完善的建設搭配，是一個宜居的好地方。</w:t>
      </w:r>
    </w:p>
    <w:p w:rsidR="00BE20B8" w:rsidRPr="00BE20B8" w:rsidRDefault="00BE20B8" w:rsidP="00BE20B8">
      <w:pPr>
        <w:ind w:leftChars="100" w:left="211" w:firstLineChars="100" w:firstLine="211"/>
      </w:pPr>
      <w:r w:rsidRPr="00BE20B8">
        <w:rPr>
          <w:rFonts w:hint="eastAsia"/>
        </w:rPr>
        <w:t>問題</w:t>
      </w:r>
      <w:r w:rsidRPr="00BE20B8">
        <w:rPr>
          <w:rFonts w:hint="eastAsia"/>
        </w:rPr>
        <w:t>3.</w:t>
      </w:r>
      <w:r w:rsidRPr="00BE20B8">
        <w:rPr>
          <w:rFonts w:hint="eastAsia"/>
        </w:rPr>
        <w:t>很多民眾都向我表示：現在土城交流道就時常塞車，將來更無法負荷這龐大的車流量，地方一直希望有一個北土城交流道，在本席還未當立委以前，這交流道在地方就已經爭取</w:t>
      </w:r>
      <w:r w:rsidRPr="00BE20B8">
        <w:rPr>
          <w:rFonts w:hint="eastAsia"/>
        </w:rPr>
        <w:t>11</w:t>
      </w:r>
      <w:r w:rsidRPr="00BE20B8">
        <w:rPr>
          <w:rFonts w:hint="eastAsia"/>
        </w:rPr>
        <w:t>年，被交通部退了</w:t>
      </w:r>
      <w:r w:rsidRPr="00BE20B8">
        <w:rPr>
          <w:rFonts w:hint="eastAsia"/>
        </w:rPr>
        <w:t>7</w:t>
      </w:r>
      <w:r w:rsidRPr="00BE20B8">
        <w:rPr>
          <w:rFonts w:hint="eastAsia"/>
        </w:rPr>
        <w:t>次，在我上一屆</w:t>
      </w:r>
      <w:r w:rsidRPr="00BE20B8">
        <w:rPr>
          <w:rFonts w:hint="eastAsia"/>
        </w:rPr>
        <w:t>106</w:t>
      </w:r>
      <w:r w:rsidRPr="00BE20B8">
        <w:rPr>
          <w:rFonts w:hint="eastAsia"/>
        </w:rPr>
        <w:t>年的時候，終於獲得部長與交通部同仁及院長的支持通過可行性評估，在今年</w:t>
      </w:r>
      <w:r w:rsidRPr="00BE20B8">
        <w:rPr>
          <w:rFonts w:hint="eastAsia"/>
        </w:rPr>
        <w:t>6</w:t>
      </w:r>
      <w:r w:rsidRPr="00BE20B8">
        <w:rPr>
          <w:rFonts w:hint="eastAsia"/>
        </w:rPr>
        <w:t>月</w:t>
      </w:r>
      <w:r w:rsidRPr="00BE20B8">
        <w:rPr>
          <w:rFonts w:hint="eastAsia"/>
        </w:rPr>
        <w:t>22</w:t>
      </w:r>
      <w:r w:rsidRPr="00BE20B8">
        <w:rPr>
          <w:rFonts w:hint="eastAsia"/>
        </w:rPr>
        <w:t>日部長也跟院長到土城宣布拍板定案，</w:t>
      </w:r>
      <w:r w:rsidRPr="00BE20B8">
        <w:rPr>
          <w:rFonts w:hint="eastAsia"/>
        </w:rPr>
        <w:t>24.38</w:t>
      </w:r>
      <w:r w:rsidRPr="00BE20B8">
        <w:rPr>
          <w:rFonts w:hint="eastAsia"/>
        </w:rPr>
        <w:t>億元工程款由中央負擔，最快</w:t>
      </w:r>
      <w:r w:rsidRPr="00BE20B8">
        <w:rPr>
          <w:rFonts w:hint="eastAsia"/>
        </w:rPr>
        <w:t>116</w:t>
      </w:r>
      <w:r w:rsidRPr="00BE20B8">
        <w:rPr>
          <w:rFonts w:hint="eastAsia"/>
        </w:rPr>
        <w:t>年底完工。目前進度狀況如何？能不能如期在</w:t>
      </w:r>
      <w:r w:rsidRPr="00BE20B8">
        <w:rPr>
          <w:rFonts w:hint="eastAsia"/>
        </w:rPr>
        <w:t>116</w:t>
      </w:r>
      <w:r w:rsidRPr="00BE20B8">
        <w:rPr>
          <w:rFonts w:hint="eastAsia"/>
        </w:rPr>
        <w:t>年底完工？</w:t>
      </w:r>
    </w:p>
    <w:p w:rsidR="00BE20B8" w:rsidRPr="00BE20B8" w:rsidRDefault="00BE20B8" w:rsidP="00BE20B8">
      <w:pPr>
        <w:ind w:leftChars="100" w:left="211" w:firstLineChars="100" w:firstLine="211"/>
      </w:pPr>
      <w:r w:rsidRPr="00BE20B8">
        <w:rPr>
          <w:rFonts w:hint="eastAsia"/>
        </w:rPr>
        <w:lastRenderedPageBreak/>
        <w:t>問題</w:t>
      </w:r>
      <w:r w:rsidRPr="00BE20B8">
        <w:rPr>
          <w:rFonts w:hint="eastAsia"/>
        </w:rPr>
        <w:t>4.</w:t>
      </w:r>
      <w:r w:rsidRPr="00BE20B8">
        <w:rPr>
          <w:rFonts w:hint="eastAsia"/>
        </w:rPr>
        <w:t>捷運萬大線二期，過去我在</w:t>
      </w:r>
      <w:r w:rsidRPr="00BE20B8">
        <w:rPr>
          <w:rFonts w:hint="eastAsia"/>
        </w:rPr>
        <w:t>107</w:t>
      </w:r>
      <w:r w:rsidRPr="00BE20B8">
        <w:rPr>
          <w:rFonts w:hint="eastAsia"/>
        </w:rPr>
        <w:t>年</w:t>
      </w:r>
      <w:r w:rsidRPr="00BE20B8">
        <w:rPr>
          <w:rFonts w:hint="eastAsia"/>
        </w:rPr>
        <w:t>8</w:t>
      </w:r>
      <w:r w:rsidRPr="00BE20B8">
        <w:rPr>
          <w:rFonts w:hint="eastAsia"/>
        </w:rPr>
        <w:t>月跟蘇巧慧委員、吳秉叡委員三位親自去行政院爭取，終於在我們共同努力積極爭取下，</w:t>
      </w:r>
      <w:r w:rsidRPr="00BE20B8">
        <w:rPr>
          <w:rFonts w:hint="eastAsia"/>
        </w:rPr>
        <w:t>107</w:t>
      </w:r>
      <w:r w:rsidRPr="00BE20B8">
        <w:rPr>
          <w:rFonts w:hint="eastAsia"/>
        </w:rPr>
        <w:t>年</w:t>
      </w:r>
      <w:r w:rsidRPr="00BE20B8">
        <w:rPr>
          <w:rFonts w:hint="eastAsia"/>
        </w:rPr>
        <w:t>10</w:t>
      </w:r>
      <w:r w:rsidRPr="00BE20B8">
        <w:rPr>
          <w:rFonts w:hint="eastAsia"/>
        </w:rPr>
        <w:t>月</w:t>
      </w:r>
      <w:r w:rsidRPr="00BE20B8">
        <w:rPr>
          <w:rFonts w:hint="eastAsia"/>
        </w:rPr>
        <w:t>17</w:t>
      </w:r>
      <w:r w:rsidRPr="00BE20B8">
        <w:rPr>
          <w:rFonts w:hint="eastAsia"/>
        </w:rPr>
        <w:t>日拍板定案，通過行政院核定</w:t>
      </w:r>
      <w:r w:rsidRPr="00BE20B8">
        <w:rPr>
          <w:rFonts w:hint="eastAsia"/>
        </w:rPr>
        <w:t>555</w:t>
      </w:r>
      <w:r w:rsidRPr="00BE20B8">
        <w:rPr>
          <w:rFonts w:hint="eastAsia"/>
        </w:rPr>
        <w:t>億元經費，納入前瞻二期計畫，預計</w:t>
      </w:r>
      <w:r w:rsidRPr="00BE20B8">
        <w:rPr>
          <w:rFonts w:hint="eastAsia"/>
        </w:rPr>
        <w:t>110</w:t>
      </w:r>
      <w:r w:rsidRPr="00BE20B8">
        <w:rPr>
          <w:rFonts w:hint="eastAsia"/>
        </w:rPr>
        <w:t>年動工。本席相信可以加速工程的進行，也可以解決土城、樹林的交通問題，中央有意願來為地方來拚建設，一起解決問題，我相信這是民眾的福氣。部長，明年何時會動工？</w:t>
      </w:r>
    </w:p>
    <w:p w:rsidR="00BE20B8" w:rsidRPr="00BE20B8" w:rsidRDefault="00BE20B8" w:rsidP="00BE20B8">
      <w:pPr>
        <w:ind w:leftChars="100" w:left="211" w:firstLineChars="100" w:firstLine="211"/>
      </w:pPr>
      <w:r w:rsidRPr="00BE20B8">
        <w:rPr>
          <w:rFonts w:hint="eastAsia"/>
        </w:rPr>
        <w:t>問題</w:t>
      </w:r>
      <w:r w:rsidRPr="00BE20B8">
        <w:rPr>
          <w:rFonts w:hint="eastAsia"/>
        </w:rPr>
        <w:t>5.</w:t>
      </w:r>
      <w:r w:rsidRPr="00BE20B8">
        <w:rPr>
          <w:rFonts w:hint="eastAsia"/>
        </w:rPr>
        <w:t>土城本來就有板南線了，本席最為三峽人高興的是，我們前瞻的計畫編了</w:t>
      </w:r>
      <w:r w:rsidRPr="00BE20B8">
        <w:rPr>
          <w:rFonts w:hint="eastAsia"/>
        </w:rPr>
        <w:t>502</w:t>
      </w:r>
      <w:r w:rsidRPr="00BE20B8">
        <w:rPr>
          <w:rFonts w:hint="eastAsia"/>
        </w:rPr>
        <w:t>億元的預算，讓我們的三峽終於有三鶯線捷運了，附近的人看到空中已立起軌道，當地民眾都覺得很有希望。本席要謝謝部長以及行政院團隊，啟動這個前瞻讓咱們捷運的建設順利動工。這個捷運工程預估</w:t>
      </w:r>
      <w:r w:rsidRPr="00BE20B8">
        <w:rPr>
          <w:rFonts w:hint="eastAsia"/>
        </w:rPr>
        <w:t>112</w:t>
      </w:r>
      <w:r w:rsidRPr="00BE20B8">
        <w:rPr>
          <w:rFonts w:hint="eastAsia"/>
        </w:rPr>
        <w:t>年可完工，截至</w:t>
      </w:r>
      <w:r w:rsidRPr="00BE20B8">
        <w:rPr>
          <w:rFonts w:hint="eastAsia"/>
        </w:rPr>
        <w:t>109</w:t>
      </w:r>
      <w:r w:rsidRPr="00BE20B8">
        <w:rPr>
          <w:rFonts w:hint="eastAsia"/>
        </w:rPr>
        <w:t>年</w:t>
      </w:r>
      <w:r w:rsidRPr="00BE20B8">
        <w:rPr>
          <w:rFonts w:hint="eastAsia"/>
        </w:rPr>
        <w:t>11</w:t>
      </w:r>
      <w:r w:rsidRPr="00BE20B8">
        <w:rPr>
          <w:rFonts w:hint="eastAsia"/>
        </w:rPr>
        <w:t>月底已達成</w:t>
      </w:r>
      <w:r w:rsidRPr="00BE20B8">
        <w:rPr>
          <w:rFonts w:hint="eastAsia"/>
        </w:rPr>
        <w:t>47.22%</w:t>
      </w:r>
      <w:r w:rsidRPr="00BE20B8">
        <w:rPr>
          <w:rFonts w:hint="eastAsia"/>
        </w:rPr>
        <w:t>，本席只有一個條件就是不要延後時程，在安全前提之下，除了如期完工，如果可以趕進度是最好的，這也是民眾所期盼的。</w:t>
      </w:r>
    </w:p>
    <w:p w:rsidR="00BE20B8" w:rsidRPr="00BE20B8" w:rsidRDefault="00BE20B8" w:rsidP="00BE20B8">
      <w:pPr>
        <w:ind w:left="211" w:hangingChars="100" w:hanging="211"/>
      </w:pPr>
      <w:r w:rsidRPr="00BE20B8">
        <w:rPr>
          <w:rFonts w:eastAsia="華康中黑體" w:hint="eastAsia"/>
        </w:rPr>
        <w:t>主席：</w:t>
      </w:r>
      <w:r w:rsidRPr="00BE20B8">
        <w:rPr>
          <w:rFonts w:hint="eastAsia"/>
        </w:rPr>
        <w:t>繼續請許委員淑華質詢，詢答時間為</w:t>
      </w:r>
      <w:r w:rsidRPr="00BE20B8">
        <w:rPr>
          <w:rFonts w:hint="eastAsia"/>
        </w:rPr>
        <w:t>30</w:t>
      </w:r>
      <w:r w:rsidRPr="00BE20B8">
        <w:rPr>
          <w:rFonts w:hint="eastAsia"/>
        </w:rPr>
        <w:t>分鐘。</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w:t>
      </w:r>
      <w:r w:rsidRPr="00BE20B8">
        <w:rPr>
          <w:rFonts w:hint="eastAsia"/>
        </w:rPr>
        <w:t>17</w:t>
      </w:r>
      <w:r w:rsidRPr="00BE20B8">
        <w:rPr>
          <w:rFonts w:hint="eastAsia"/>
        </w:rPr>
        <w:t>時</w:t>
      </w:r>
      <w:r w:rsidRPr="00BE20B8">
        <w:rPr>
          <w:rFonts w:hint="eastAsia"/>
        </w:rPr>
        <w:t>35</w:t>
      </w:r>
      <w:r w:rsidRPr="00BE20B8">
        <w:rPr>
          <w:rFonts w:hint="eastAsia"/>
        </w:rPr>
        <w:t>分）主席、行政院蘇院長、各部會首長、各位同仁。院長辛苦了。</w:t>
      </w:r>
      <w:r w:rsidRPr="00BE20B8">
        <w:rPr>
          <w:rFonts w:hint="eastAsia"/>
        </w:rPr>
        <w:t>2020</w:t>
      </w:r>
      <w:r w:rsidRPr="00BE20B8">
        <w:rPr>
          <w:rFonts w:hint="eastAsia"/>
        </w:rPr>
        <w:t>年確實對全世界來講都是非常不平靜的一年，當然對我們來講，我們也受到很多衝擊，在</w:t>
      </w:r>
      <w:r w:rsidRPr="00BE20B8">
        <w:rPr>
          <w:rFonts w:hint="eastAsia"/>
        </w:rPr>
        <w:t>2020</w:t>
      </w:r>
      <w:r w:rsidRPr="00BE20B8">
        <w:rPr>
          <w:rFonts w:hint="eastAsia"/>
        </w:rPr>
        <w:t>年年尾，我們都期待明年會更好，但是我們也必須對這一年來對我們自己國家所造成的衝擊做一些檢討。整體來講，首當其衝衝擊最大的當然就是觀光，在此也要給院長看一下相關的數據。就新冠疫情的衝擊，</w:t>
      </w:r>
      <w:r w:rsidRPr="00BE20B8">
        <w:rPr>
          <w:rFonts w:hint="eastAsia"/>
        </w:rPr>
        <w:t>11</w:t>
      </w:r>
      <w:r w:rsidRPr="00BE20B8">
        <w:rPr>
          <w:rFonts w:hint="eastAsia"/>
        </w:rPr>
        <w:t>月</w:t>
      </w:r>
      <w:r w:rsidRPr="00BE20B8">
        <w:rPr>
          <w:rFonts w:hint="eastAsia"/>
        </w:rPr>
        <w:t>26</w:t>
      </w:r>
      <w:r w:rsidRPr="00BE20B8">
        <w:rPr>
          <w:rFonts w:hint="eastAsia"/>
        </w:rPr>
        <w:t>日我們有公布</w:t>
      </w:r>
      <w:r w:rsidRPr="00BE20B8">
        <w:rPr>
          <w:rFonts w:hint="eastAsia"/>
        </w:rPr>
        <w:t>109</w:t>
      </w:r>
      <w:r w:rsidRPr="00BE20B8">
        <w:rPr>
          <w:rFonts w:hint="eastAsia"/>
        </w:rPr>
        <w:t>年</w:t>
      </w:r>
      <w:r w:rsidRPr="00BE20B8">
        <w:rPr>
          <w:rFonts w:hint="eastAsia"/>
        </w:rPr>
        <w:t>10</w:t>
      </w:r>
      <w:r w:rsidRPr="00BE20B8">
        <w:rPr>
          <w:rFonts w:hint="eastAsia"/>
        </w:rPr>
        <w:t>月觀光市場概要，</w:t>
      </w:r>
      <w:r w:rsidRPr="00BE20B8">
        <w:rPr>
          <w:rFonts w:hint="eastAsia"/>
        </w:rPr>
        <w:t>10</w:t>
      </w:r>
      <w:r w:rsidRPr="00BE20B8">
        <w:rPr>
          <w:rFonts w:hint="eastAsia"/>
        </w:rPr>
        <w:t>月份來</w:t>
      </w:r>
      <w:r w:rsidR="002D5A76">
        <w:rPr>
          <w:rFonts w:hint="eastAsia"/>
        </w:rPr>
        <w:t>臺</w:t>
      </w:r>
      <w:r w:rsidRPr="00BE20B8">
        <w:rPr>
          <w:rFonts w:hint="eastAsia"/>
        </w:rPr>
        <w:t>的旅客才一萬多人而已，跟去年相比是負成長</w:t>
      </w:r>
      <w:r w:rsidRPr="00BE20B8">
        <w:rPr>
          <w:rFonts w:hint="eastAsia"/>
        </w:rPr>
        <w:t>98%</w:t>
      </w:r>
      <w:r w:rsidRPr="00BE20B8">
        <w:rPr>
          <w:rFonts w:hint="eastAsia"/>
        </w:rPr>
        <w:t>，全年來</w:t>
      </w:r>
      <w:r w:rsidR="002D5A76">
        <w:rPr>
          <w:rFonts w:hint="eastAsia"/>
        </w:rPr>
        <w:t>臺</w:t>
      </w:r>
      <w:r w:rsidRPr="00BE20B8">
        <w:rPr>
          <w:rFonts w:hint="eastAsia"/>
        </w:rPr>
        <w:t>旅客人數比去年少了八百多萬人次，是</w:t>
      </w:r>
      <w:r w:rsidRPr="00BE20B8">
        <w:rPr>
          <w:rFonts w:hint="eastAsia"/>
        </w:rPr>
        <w:t>40</w:t>
      </w:r>
      <w:r w:rsidRPr="00BE20B8">
        <w:rPr>
          <w:rFonts w:hint="eastAsia"/>
        </w:rPr>
        <w:t>年來最差的紀錄。因為疫情現在尚未趨緩，各國現在確診的人數不斷地增加，部長也曉得因為先前陸客不來，我們有做一些相對應的措施，政府也很積極地想開發一些新南向的國家，可是目前我們從各方的數據，包括貿易、觀光的數字來看都沒有達到預期。</w:t>
      </w:r>
    </w:p>
    <w:p w:rsidR="00BE20B8" w:rsidRPr="00BE20B8" w:rsidRDefault="00BE20B8" w:rsidP="00BE20B8">
      <w:pPr>
        <w:ind w:leftChars="100" w:left="211" w:firstLineChars="100" w:firstLine="211"/>
      </w:pPr>
      <w:r w:rsidRPr="00BE20B8">
        <w:rPr>
          <w:rFonts w:hint="eastAsia"/>
        </w:rPr>
        <w:t>疫情對臺灣整體的觀光產業造成影響，對南投來講，我們受到的衝擊也很大。南投本來就是一個以觀光著稱的地方，南投縣除了有國家公園，還有日月潭國家風景區，像奧萬大、合歡山、溪頭、杉林溪、清境，這些都是全國、甚至全世界非常知名的景點。以日月潭這個最具有指標性的景點來講，今年截至</w:t>
      </w:r>
      <w:r w:rsidRPr="00BE20B8">
        <w:rPr>
          <w:rFonts w:hint="eastAsia"/>
        </w:rPr>
        <w:t>9</w:t>
      </w:r>
      <w:r w:rsidRPr="00BE20B8">
        <w:rPr>
          <w:rFonts w:hint="eastAsia"/>
        </w:rPr>
        <w:t>月份為止，日月潭的觀光人數就減少了</w:t>
      </w:r>
      <w:r w:rsidRPr="00BE20B8">
        <w:rPr>
          <w:rFonts w:hint="eastAsia"/>
        </w:rPr>
        <w:t>200</w:t>
      </w:r>
      <w:r w:rsidRPr="00BE20B8">
        <w:rPr>
          <w:rFonts w:hint="eastAsia"/>
        </w:rPr>
        <w:t>萬人次，清境農場也減少了</w:t>
      </w:r>
      <w:r w:rsidRPr="00BE20B8">
        <w:rPr>
          <w:rFonts w:hint="eastAsia"/>
        </w:rPr>
        <w:t>60</w:t>
      </w:r>
      <w:r w:rsidRPr="00BE20B8">
        <w:rPr>
          <w:rFonts w:hint="eastAsia"/>
        </w:rPr>
        <w:t>萬人次，更遑論對於整個周邊地區的商家影響有多大，包括我們的旅宿業也是從今年開始一路下滑，後來因為有暑假期間，還有國旅的搭配，可是實際上當然無法彌補它基本的虧損。</w:t>
      </w:r>
    </w:p>
    <w:p w:rsidR="00BE20B8" w:rsidRPr="00BE20B8" w:rsidRDefault="00BE20B8" w:rsidP="00BE20B8">
      <w:pPr>
        <w:ind w:leftChars="100" w:left="211" w:firstLineChars="100" w:firstLine="211"/>
      </w:pPr>
      <w:r w:rsidRPr="00BE20B8">
        <w:rPr>
          <w:rFonts w:hint="eastAsia"/>
        </w:rPr>
        <w:t>根據觀光局的統計，到今年</w:t>
      </w:r>
      <w:r w:rsidRPr="00BE20B8">
        <w:rPr>
          <w:rFonts w:hint="eastAsia"/>
        </w:rPr>
        <w:t>10</w:t>
      </w:r>
      <w:r w:rsidRPr="00BE20B8">
        <w:rPr>
          <w:rFonts w:hint="eastAsia"/>
        </w:rPr>
        <w:t>月份，國內有</w:t>
      </w:r>
      <w:r w:rsidRPr="00BE20B8">
        <w:rPr>
          <w:rFonts w:hint="eastAsia"/>
        </w:rPr>
        <w:t>71</w:t>
      </w:r>
      <w:r w:rsidRPr="00BE20B8">
        <w:rPr>
          <w:rFonts w:hint="eastAsia"/>
        </w:rPr>
        <w:t>家旅行社停業，去年則是</w:t>
      </w:r>
      <w:r w:rsidRPr="00BE20B8">
        <w:rPr>
          <w:rFonts w:hint="eastAsia"/>
        </w:rPr>
        <w:t>37</w:t>
      </w:r>
      <w:r w:rsidRPr="00BE20B8">
        <w:rPr>
          <w:rFonts w:hint="eastAsia"/>
        </w:rPr>
        <w:t>家，就連華航自己的華旅都宣布停業了，有一些觀光業者也是不斷地在裁員。當然我們都了解整體疫情的狀況，我們並不會把疫情的影響怪罪於政府，政府也不斷地推出一些紓困的計畫，同時還有前瞻計畫共同去搭配，可是我覺得政府還是必須要非常負責任的去檢討跟說明。首先，在我們一直不斷虧損的情況下，包括我們的基金都在虧損的情形下，有什麼樣的辦法可以彌補財政缺口？大撒錢也是辦法嗎？再這樣下去不行啊</w:t>
      </w:r>
      <w:r w:rsidR="002D5A76">
        <w:rPr>
          <w:rFonts w:hint="eastAsia"/>
        </w:rPr>
        <w:t>！</w:t>
      </w:r>
      <w:r w:rsidRPr="00BE20B8">
        <w:rPr>
          <w:rFonts w:hint="eastAsia"/>
        </w:rPr>
        <w:t>所以我們要檢討，錢要花在刀口上。</w:t>
      </w:r>
    </w:p>
    <w:p w:rsidR="00BE20B8" w:rsidRPr="00BE20B8" w:rsidRDefault="00BE20B8" w:rsidP="00BE20B8">
      <w:pPr>
        <w:ind w:leftChars="100" w:left="211" w:firstLineChars="100" w:firstLine="211"/>
      </w:pPr>
      <w:r w:rsidRPr="00BE20B8">
        <w:rPr>
          <w:rFonts w:hint="eastAsia"/>
        </w:rPr>
        <w:t>部長也非常清楚，我在交通委員會非常關心觀光基金的用處，交通部底下有幾個基金，觀光基金一年的支出大概是</w:t>
      </w:r>
      <w:r w:rsidRPr="00BE20B8">
        <w:rPr>
          <w:rFonts w:hint="eastAsia"/>
        </w:rPr>
        <w:t>60</w:t>
      </w:r>
      <w:r w:rsidRPr="00BE20B8">
        <w:rPr>
          <w:rFonts w:hint="eastAsia"/>
        </w:rPr>
        <w:t>億</w:t>
      </w:r>
      <w:r w:rsidR="002D5A76">
        <w:rPr>
          <w:rFonts w:hint="eastAsia"/>
        </w:rPr>
        <w:t>元</w:t>
      </w:r>
      <w:r w:rsidRPr="00BE20B8">
        <w:rPr>
          <w:rFonts w:hint="eastAsia"/>
        </w:rPr>
        <w:t>左右，這幾年除了業務本身的需要，還支援了國旅補助，當然目</w:t>
      </w:r>
      <w:r w:rsidRPr="00BE20B8">
        <w:rPr>
          <w:rFonts w:hint="eastAsia"/>
        </w:rPr>
        <w:lastRenderedPageBreak/>
        <w:t>前就是一直不斷的坐吃山空。上次我問了部長，部長說原來是希望觀光基金可以由院裡面來補助，或者是用舉債的方式，最後確定是用舉債的方式。除此之外，我們還有幾個基金，像國道基金、鐵道基金、民航基金，從明年開始，我們可能都要開始要借錢了，民航基金明年要舉債</w:t>
      </w:r>
      <w:r w:rsidRPr="00BE20B8">
        <w:rPr>
          <w:rFonts w:hint="eastAsia"/>
        </w:rPr>
        <w:t>300</w:t>
      </w:r>
      <w:r w:rsidRPr="00BE20B8">
        <w:rPr>
          <w:rFonts w:hint="eastAsia"/>
        </w:rPr>
        <w:t>億元，觀光基金是</w:t>
      </w:r>
      <w:r w:rsidRPr="00BE20B8">
        <w:rPr>
          <w:rFonts w:hint="eastAsia"/>
        </w:rPr>
        <w:t>60</w:t>
      </w:r>
      <w:r w:rsidRPr="00BE20B8">
        <w:rPr>
          <w:rFonts w:hint="eastAsia"/>
        </w:rPr>
        <w:t>億元；國道基金</w:t>
      </w:r>
      <w:r w:rsidRPr="00BE20B8">
        <w:rPr>
          <w:rFonts w:hint="eastAsia"/>
        </w:rPr>
        <w:t>111</w:t>
      </w:r>
      <w:r w:rsidRPr="00BE20B8">
        <w:rPr>
          <w:rFonts w:hint="eastAsia"/>
        </w:rPr>
        <w:t>年要舉債</w:t>
      </w:r>
      <w:r w:rsidRPr="00BE20B8">
        <w:rPr>
          <w:rFonts w:hint="eastAsia"/>
        </w:rPr>
        <w:t>476</w:t>
      </w:r>
      <w:r w:rsidRPr="00BE20B8">
        <w:rPr>
          <w:rFonts w:hint="eastAsia"/>
        </w:rPr>
        <w:t>億元，在這個情形底下，我們的基金一直不斷的虧損，如此一來，對於我們在推動觀光甚至基礎建設等等，就會受到影響，所以本席要請教院長，對於我們的基金不斷的虧損，現在行政院有什麼因應方式？</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請行政院蘇院長答復。</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w:t>
      </w:r>
      <w:r w:rsidRPr="00BE20B8">
        <w:rPr>
          <w:rFonts w:hint="eastAsia"/>
        </w:rPr>
        <w:t>17</w:t>
      </w:r>
      <w:r w:rsidRPr="00BE20B8">
        <w:rPr>
          <w:rFonts w:hint="eastAsia"/>
        </w:rPr>
        <w:t>時</w:t>
      </w:r>
      <w:r w:rsidRPr="00BE20B8">
        <w:rPr>
          <w:rFonts w:hint="eastAsia"/>
        </w:rPr>
        <w:t>40</w:t>
      </w:r>
      <w:r w:rsidRPr="00BE20B8">
        <w:rPr>
          <w:rFonts w:hint="eastAsia"/>
        </w:rPr>
        <w:t>分）主席、各位委員。謝謝委員！委員能夠體諒，真的很感謝，同時委員的這個分析很用心而且很合理，確實在疫情衝擊的情形下，國際之間沒有辦法旅遊，有很多國家根本就是鎖國，甚至就是在救命，我們談觀光的話，我們有點沒有辦法期待外國人士來臺，但在這個情形下，謝謝委員體諒政府確實很努力，不過，政府也要負起這個責任，因此這些基金確實因為這樣的衝擊，該進的沒有進來，所以要予以補助，等於又發出去，確實會看到基金是大舉地減少。對此，政府會用舉債的方式，讓這個基金能夠還是有的，同時還要往下走，明年在疫情沒有改善的情形之下，我們還是會往這方面走。另外，看起來疫苗出來了，那應該很快能夠走出困境，希望我們也能把握這個契機來因勢利導，讓臺灣在這方面能夠趕上，我相信這一次世界看到臺灣是最安全的國家。</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我知道。</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就好像外資增加一樣，相信國際旅客會很喜歡來臺灣。</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在疫苗出來之後，當然大家就會比較放心，但是相對的，我們什麼時候可以打到疫苗還不知道，畢竟這是全球的競爭，而且從很多國際組織來判斷，雖然疫苗已經出來了，但是如果要等到疫情過後，整個觀光的復甦情況一定是在</w:t>
      </w:r>
      <w:r w:rsidRPr="00BE20B8">
        <w:rPr>
          <w:rFonts w:hint="eastAsia"/>
        </w:rPr>
        <w:t>2022</w:t>
      </w:r>
      <w:r w:rsidRPr="00BE20B8">
        <w:rPr>
          <w:rFonts w:hint="eastAsia"/>
        </w:rPr>
        <w:t>年之後，所以變成這兩年我們必須要有這樣的心理打算，這兩年有可能就是像我們的基金，或者是行政院裡頭的本預算，就是不斷的要支持。不過，我還是要提醒，在艱困的時刻，我們大家共體時艱來支持企業，這個我們都願意，但是我們也不能夠一直不斷的花錢下去，我們還是要檢討，我覺得花的都是納稅人的錢，每一筆錢我們還是希望能夠滾動式的檢討。</w:t>
      </w:r>
    </w:p>
    <w:p w:rsidR="00BE20B8" w:rsidRPr="00BE20B8" w:rsidRDefault="00BE20B8" w:rsidP="00BE20B8">
      <w:pPr>
        <w:ind w:leftChars="100" w:left="211" w:firstLineChars="100" w:firstLine="211"/>
      </w:pPr>
      <w:r w:rsidRPr="00BE20B8">
        <w:rPr>
          <w:rFonts w:hint="eastAsia"/>
        </w:rPr>
        <w:t>再來我們來看一下南投的發展，發展觀光最主要的，我想交通是第一要素，關於目前整體南投縣的幾個交通資源，在鐵路的部分，目前我們只有一個集集線，它是唯一一個有在營運的鐵路，因為集集線比較是屬於觀光型的，所以它停的站都是以觀光型的為主，實際上，我們自己在地的民眾來搭乘的其實並不多，相對性是比較低的。目前交通部有規劃要從高鐵彰化站跟集集的觀光去做連接，可是實際上，它本身對我們在地的居民，它的使用度其實並不高。</w:t>
      </w:r>
    </w:p>
    <w:p w:rsidR="00BE20B8" w:rsidRPr="00BE20B8" w:rsidRDefault="00BE20B8" w:rsidP="00BE20B8">
      <w:pPr>
        <w:ind w:leftChars="100" w:left="211" w:firstLineChars="100" w:firstLine="211"/>
      </w:pPr>
      <w:r w:rsidRPr="00BE20B8">
        <w:rPr>
          <w:rFonts w:hint="eastAsia"/>
        </w:rPr>
        <w:t>另外，在高鐵的部分，因為南投沒有高鐵站，所以南投如果要坐高鐵，我們必須要去到臺中，或者是到彰化，一般都是到臺中去，而臺中從</w:t>
      </w:r>
      <w:r w:rsidRPr="00BE20B8">
        <w:rPr>
          <w:rFonts w:hint="eastAsia"/>
        </w:rPr>
        <w:t>2017</w:t>
      </w:r>
      <w:r w:rsidRPr="00BE20B8">
        <w:rPr>
          <w:rFonts w:hint="eastAsia"/>
        </w:rPr>
        <w:t>年開始，已經成為高鐵第二大的出口站，已經破千萬人次了。但是對於南投來講，中部地區的大生活圈並沒有說每一個縣市都因為高鐵的便利性而帶來方便，舉例來說，現在我們要從高鐵開到竹山，他必須坐接駁的客運，可是我一直在跟部長講，現在對於南投來講，我們的班次非常少，有時候如果你遇到週五返鄉潮的話</w:t>
      </w:r>
      <w:r w:rsidRPr="00BE20B8">
        <w:rPr>
          <w:rFonts w:hint="eastAsia"/>
        </w:rPr>
        <w:lastRenderedPageBreak/>
        <w:t>，你只要一有耽誤，幾乎</w:t>
      </w:r>
      <w:r w:rsidRPr="00BE20B8">
        <w:rPr>
          <w:rFonts w:hint="eastAsia"/>
        </w:rPr>
        <w:t>9</w:t>
      </w:r>
      <w:r w:rsidRPr="00BE20B8">
        <w:rPr>
          <w:rFonts w:hint="eastAsia"/>
        </w:rPr>
        <w:t>點的末班車都坐不上了。南投就是沒有臺鐵也沒有高鐵，所以變成我們只能夠到了臺中之後再轉乘其他的客運，然後再回到自己的家，所以對南投人來講，他最後會選擇開車才是最方便的，這個跟我們政府在推動大家搭乘大眾運輸交通工具的美意就有落差了。本席在此再跟院長、部長講，因為南投的大眾運輸交通非常不便捷，所以基本上民眾倚靠的就是國道三號和六號這兩條公路，因為南投縣這幾年的遊客有增加，假日我們就會有塞車的狀況。所以我上次有跟部長報告，名間交流道如果全程管制的話，對遊客、對我們來講，都是一個非常大的負擔，部長這邊還沒有很明確的回答說是不是會彈性管制。</w:t>
      </w:r>
    </w:p>
    <w:p w:rsidR="00BE20B8" w:rsidRPr="00BE20B8" w:rsidRDefault="00BE20B8" w:rsidP="00BE20B8">
      <w:pPr>
        <w:ind w:leftChars="100" w:left="211" w:firstLineChars="100" w:firstLine="211"/>
      </w:pPr>
      <w:r w:rsidRPr="00BE20B8">
        <w:rPr>
          <w:rFonts w:hint="eastAsia"/>
        </w:rPr>
        <w:t>整體來講，國道客運有行駛到南投的其實只有八條，其中四條是中彰路線往返南投的，有四條是北部的，我們從南投坐客運到南部去最遠的地方，只能夠坐到嘉義，你就知道我們南投縣所有的交通路網是多麼的不便捷。所以變成我們只能開車，在大眾交通工具又不足的狀況下，真的對我們影響很大。所以我想在這裡請教一下院長和部長，因為我們不管從觀光的角度來看，或者是我們在地的需求來看，現在的路網已經不能夠去負擔我們的需求了，我們要怎麼樣去做更好的改善？</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針對委員剛剛質詢的重點，第一個我們會補助地方政府，由下而上提出一個鐵公路和大眾運輸的路網建設計畫。其實鐵公路建設在這幾年有很多，因為大眾運輸涉及到我們的補助，過去的計算標準都是以它的搭載率，我在去年之後就調整，因為這個會變成越偏鄉，民營客運公司越沒有意願去經營，所以這個公式我們有再調整。</w:t>
      </w:r>
    </w:p>
    <w:p w:rsidR="00BE20B8" w:rsidRPr="00BE20B8" w:rsidRDefault="00BE20B8" w:rsidP="00BE20B8">
      <w:pPr>
        <w:ind w:leftChars="100" w:left="211" w:firstLineChars="100" w:firstLine="211"/>
      </w:pPr>
      <w:r w:rsidRPr="00BE20B8">
        <w:rPr>
          <w:rFonts w:hint="eastAsia"/>
        </w:rPr>
        <w:t>最近我們投入的包括路網的串連，就是高鐵、臺鐵跟集集支線，在前瞻基礎建設也有將近</w:t>
      </w:r>
      <w:r w:rsidRPr="00BE20B8">
        <w:rPr>
          <w:rFonts w:hint="eastAsia"/>
        </w:rPr>
        <w:t>30</w:t>
      </w:r>
      <w:r w:rsidRPr="00BE20B8">
        <w:rPr>
          <w:rFonts w:hint="eastAsia"/>
        </w:rPr>
        <w:t>億元；另外就是一些需求反應式的公共運輸，我們也會把它用在南投，這個在花東跟屏東地區是有它的效果。至於觀光客走的路線又不太一樣，我們</w:t>
      </w:r>
      <w:r w:rsidR="002D5A76">
        <w:rPr>
          <w:rFonts w:hint="eastAsia"/>
        </w:rPr>
        <w:t>「</w:t>
      </w:r>
      <w:r w:rsidRPr="00BE20B8">
        <w:rPr>
          <w:rFonts w:hint="eastAsia"/>
        </w:rPr>
        <w:t>台灣好行</w:t>
      </w:r>
      <w:r w:rsidR="002D5A76">
        <w:rPr>
          <w:rFonts w:hint="eastAsia"/>
        </w:rPr>
        <w:t>」</w:t>
      </w:r>
      <w:r w:rsidRPr="00BE20B8">
        <w:rPr>
          <w:rFonts w:hint="eastAsia"/>
        </w:rPr>
        <w:t>過去可能因為走的點太多，反而跟客運有點衝突，這些我們有在進行檢討。所以我有答應委員，我有指示一位政次，針對南投的整個公共運輸，協助地方提出一個好的方案，我們就全面來做推動。</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院長，因為您是屏東出身，所以我想在那種偏鄉的地方你更能夠體會，偏鄉出來到都市的車程要好幾個小時，不管是看病、就學、就醫等等，都是非常不便利，我覺得政府這十幾年來沒有長期的重視到南投的需求，特別在觀光面。一部分我也很肯定部長，就我們提出來的，請你對南投所有的交通網絡做個盤點。現在也要請院長支持，因為南投縣如同剛才部長講的，除了有一些是觀光景點的點跟點之間，我們要推動觀光，它必須要串聯性，但是目前看起來，交通部很多觀光景點的串聯不夠。再來就是我們在地的需求，您剛才提到，我們都清楚知道偏遠的路線都是靠補助的，但越沒有人補助就越少，他就不想走，可是政府不能夠容許這樣的事情發生，我們應該在越偏遠的地方投入越多的資源，否則我們很不客氣的說，整個城鄉的差距其實就是政府長年以來所造成的，不是嗎？所以我希望院長站在這樣的角度也支持部長對南投縣所有的交通來做盤點。</w:t>
      </w:r>
    </w:p>
    <w:p w:rsidR="00BE20B8" w:rsidRPr="00BE20B8" w:rsidRDefault="00BE20B8" w:rsidP="00BE20B8">
      <w:pPr>
        <w:ind w:leftChars="100" w:left="211" w:firstLineChars="100" w:firstLine="211"/>
      </w:pPr>
      <w:r w:rsidRPr="00BE20B8">
        <w:rPr>
          <w:rFonts w:hint="eastAsia"/>
        </w:rPr>
        <w:t>今天我有收到公路總局送一份資料給我參考，我們希望不管是從高鐵站、鐵路站，其實南投縣民很單純，我們不可能去跟部長吵說，我們要建捷運、高鐵等等，只希望未來有機會捷運也能夠拉到南投，在現有、既有的這些交通網路上，轉乘部分不要減，能夠增加，讓我們更加便</w:t>
      </w:r>
      <w:r w:rsidRPr="00BE20B8">
        <w:rPr>
          <w:rFonts w:hint="eastAsia"/>
        </w:rPr>
        <w:lastRenderedPageBreak/>
        <w:t>利，就這部分請院長……</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委員的分析很合理，我因為來自偏鄉，所以我知道這一種痛苦。這裡面兩個點，一個是發展觀光，一個就是居民平日出入的交通，這個交通你說要用很多的公車路線及很大的運能等，其實都不合實際。部長很有經驗，我一直很肯定他。就是最後一哩路，也就是過去所說的小黃公車，不是大公車，就是怎麼樣讓居民能夠接駁，部長有特別針對這些偏鄉規劃，譬如南投、屏東，像屏東其實很大，也有很偏遠的地區，尤其南投，因為平日有觀光又有居民出入，我想現在委員在關切的就是居民出入的這個部分，我請部長特別就這個部分想辦法來解決。</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好，謝謝院長跟部長。</w:t>
      </w:r>
    </w:p>
    <w:p w:rsidR="00BE20B8" w:rsidRPr="00BE20B8" w:rsidRDefault="00BE20B8" w:rsidP="00BE20B8">
      <w:pPr>
        <w:ind w:leftChars="100" w:left="211" w:firstLineChars="100" w:firstLine="211"/>
      </w:pPr>
      <w:r w:rsidRPr="00BE20B8">
        <w:rPr>
          <w:rFonts w:hint="eastAsia"/>
        </w:rPr>
        <w:t>再來我們來談一下日月潭，</w:t>
      </w:r>
      <w:r w:rsidRPr="00BE20B8">
        <w:rPr>
          <w:rFonts w:hint="eastAsia"/>
        </w:rPr>
        <w:t>CNN</w:t>
      </w:r>
      <w:r w:rsidRPr="00BE20B8">
        <w:rPr>
          <w:rFonts w:hint="eastAsia"/>
        </w:rPr>
        <w:t>曾經在網路上公布日月潭是</w:t>
      </w:r>
      <w:r w:rsidRPr="00BE20B8">
        <w:rPr>
          <w:rFonts w:hint="eastAsia"/>
        </w:rPr>
        <w:t>2016</w:t>
      </w:r>
      <w:r w:rsidRPr="00BE20B8">
        <w:rPr>
          <w:rFonts w:hint="eastAsia"/>
        </w:rPr>
        <w:t>年全球熱門的旅遊景點之一，根據日管處的資料顯示，</w:t>
      </w:r>
      <w:r w:rsidRPr="00BE20B8">
        <w:rPr>
          <w:rFonts w:hint="eastAsia"/>
        </w:rPr>
        <w:t>106</w:t>
      </w:r>
      <w:r w:rsidRPr="00BE20B8">
        <w:rPr>
          <w:rFonts w:hint="eastAsia"/>
        </w:rPr>
        <w:t>年及</w:t>
      </w:r>
      <w:r w:rsidRPr="00BE20B8">
        <w:rPr>
          <w:rFonts w:hint="eastAsia"/>
        </w:rPr>
        <w:t>107</w:t>
      </w:r>
      <w:r w:rsidRPr="00BE20B8">
        <w:rPr>
          <w:rFonts w:hint="eastAsia"/>
        </w:rPr>
        <w:t>年雖然有下降到</w:t>
      </w:r>
      <w:r w:rsidRPr="00BE20B8">
        <w:rPr>
          <w:rFonts w:hint="eastAsia"/>
        </w:rPr>
        <w:t>300</w:t>
      </w:r>
      <w:r w:rsidRPr="00BE20B8">
        <w:rPr>
          <w:rFonts w:hint="eastAsia"/>
        </w:rPr>
        <w:t>萬人次，但在</w:t>
      </w:r>
      <w:r w:rsidRPr="00BE20B8">
        <w:rPr>
          <w:rFonts w:hint="eastAsia"/>
        </w:rPr>
        <w:t>108</w:t>
      </w:r>
      <w:r w:rsidRPr="00BE20B8">
        <w:rPr>
          <w:rFonts w:hint="eastAsia"/>
        </w:rPr>
        <w:t>年就馬上又攀升了，讓我們的停車場也是一位難求。但是根據客戶滿意度的調查，我現在講的就是民眾到日月潭其實都是開車最多，有六成的民眾都是自己開車去，搭遊覽車的占</w:t>
      </w:r>
      <w:r w:rsidRPr="00BE20B8">
        <w:rPr>
          <w:rFonts w:hint="eastAsia"/>
        </w:rPr>
        <w:t>17%</w:t>
      </w:r>
      <w:r w:rsidRPr="00BE20B8">
        <w:rPr>
          <w:rFonts w:hint="eastAsia"/>
        </w:rPr>
        <w:t>，其他的旅客就是坐公路客運等等，其中有</w:t>
      </w:r>
      <w:r w:rsidRPr="00BE20B8">
        <w:rPr>
          <w:rFonts w:hint="eastAsia"/>
        </w:rPr>
        <w:t>97%</w:t>
      </w:r>
      <w:r w:rsidRPr="00BE20B8">
        <w:rPr>
          <w:rFonts w:hint="eastAsia"/>
        </w:rPr>
        <w:t>表示交通不便利是最需要改善的，就是有</w:t>
      </w:r>
      <w:r w:rsidRPr="00BE20B8">
        <w:rPr>
          <w:rFonts w:hint="eastAsia"/>
        </w:rPr>
        <w:t>50%</w:t>
      </w:r>
      <w:r w:rsidRPr="00BE20B8">
        <w:rPr>
          <w:rFonts w:hint="eastAsia"/>
        </w:rPr>
        <w:t>都這麼講，可見我們要改善的空間非常大。目前日月潭雖然有臺灣好行還有公路系統可以支持，兩個禮拜前我特別跟部長提到，但是對於日月潭這樣一個國家級的風景區，政府應該要有一個更大的方向、更具前瞻性然後讓我們的觀光更升級的作法。日月潭在</w:t>
      </w:r>
      <w:r w:rsidRPr="00BE20B8">
        <w:rPr>
          <w:rFonts w:hint="eastAsia"/>
        </w:rPr>
        <w:t>103</w:t>
      </w:r>
      <w:r w:rsidRPr="00BE20B8">
        <w:rPr>
          <w:rFonts w:hint="eastAsia"/>
        </w:rPr>
        <w:t>年到</w:t>
      </w:r>
      <w:r w:rsidRPr="00BE20B8">
        <w:rPr>
          <w:rFonts w:hint="eastAsia"/>
        </w:rPr>
        <w:t>105</w:t>
      </w:r>
      <w:r w:rsidRPr="00BE20B8">
        <w:rPr>
          <w:rFonts w:hint="eastAsia"/>
        </w:rPr>
        <w:t>年的時候，當時環保署主導成立了一個國家級的低碳旅遊智慧觀光風景區，由交通部、經濟部、日管處、運研所及工研院進行跨部會的合作，就是要改善相關的交通載具，其中就包括電動公車、電動汽車、電動船、纜車還有自行車相互的搭配，簡單講，就是要讓日月潭成為一個低碳的旅遊景點。所以我在兩個禮拜前問過部長，是不是願意繼續推動這個計畫？因為這個計畫沒有經費之後就停擺了，我覺得非常可惜，既然在南投有一個國家級的計畫，我們應該大力推動，部長也承諾三個月之內要提供一個完整的報告。我現在就是要拜託院長幫忙，提出一個報告很簡單，它就是一個全面性的報告，但是如果要達到我們的目標，讓日月潭成為一個低碳的景點，就必須跨部會合作，跨部會合作也要花不少錢，因為要慢慢汰換這些器具，還要進行很多宣導等等。所以我想請問院長，會支持這樣的計畫嗎？或者是你對日月潭有其他的看法嗎？因為上次院長到南投，我聽院長說日月潭是你度蜜月的地方，所以我想你對日月潭可能會有不同的想法、會有不同的感觸，那我剛剛提出來，這個是過去政府曾經推出的想法，我覺得也很好，部長也覺得這是一個可行的方向。</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謝謝委員指教，其實我剛剛才去過日月潭，不是委員知道的那一趟，而是另外還有一趟，特別去的，我覺得日月潭確實有很多地方實在太美了。</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那你去為什麼不通知我去？</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我常常希望默默的看或私下這樣。你看那個騎腳踏車環湖……</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我們那個環潭確實是非常美。</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非常棒！我是覺得日月潭真的是世界級的，現在國際觀光客沒有來，當然沒有辦法，但我覺得未來日月潭真的值得讓世界看見，這一種慢活的旅遊，現在又是另外一種旅遊型態，</w:t>
      </w:r>
      <w:r w:rsidRPr="00BE20B8">
        <w:rPr>
          <w:rFonts w:hint="eastAsia"/>
        </w:rPr>
        <w:lastRenderedPageBreak/>
        <w:t>日月潭有這個條件，甚至現在國際觀光客沒有來的時候，請部長也多推銷日月潭，國內其實有很多人沒來過，來過以後就一再想來，就像我一樣。</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對，所以我剛剛問的就是，如果我們把日月潭推動成一個低碳的風景區，如果你是坐車子來，也會安排接駁，接駁當然就是坐電動巴士，或者是去租電動機車或自行車，來跟纜車做搭配，我們希望在這裡儘量讓其排碳率更低，這是我們的目標……</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其實現代人平日住在喧囂都市，看到日月潭的景色真的會著迷，而且還有多種玩法，在湖邊散步是一種、靜靜坐在那裡是一種、騎腳踏車又是一種，還可以坐船，一個日月潭可以有多種玩法……</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對，所以……</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而且可以住下來，可以泡茶，又有特別的飲食，我是覺得這個在國內，我相信很多人都沒有這樣享受過，現代社會流行這樣，應該可以大大推動。</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好，院長您這樣講……</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我很支持。</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那支持的話，如果我們要循序漸進的推動電動巴士及電動船，那都是需要時間的，要有一些進程，所以未來一定是跨部會的，不管是交通部、經濟部、環保署等等，所以未來是不是要由交通部或者是哪一個主管單位來主導？未來在規劃上是交通部嗎？</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我想一方面是交通部，交通部部長本身就是個很有概念，而且很積極的人，交通部如果有需要其他部會的話，我們也有政委在這裡，我們都可以跨部會來協調，反正我是覺得行政院願意大力來支持相關的觀光及地方民眾的需求發展。</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好，那我在此也做一個簡單的建議，因為剛剛院長講的這些經費，實際上過去都是公務基金，所以未來就需要院長讓各部會共同來支持這個計畫。就像剛剛院長特別提到的，遊客應該是可以更加隨興的，在某些地方應該更便利，目前可以看到我們的環湖巴士，他是從遊客中心上車，然後到玄光寺，再從同樣的地點折返，但目前搭乘的人數不多，再加上它是單線的，所以並不是一個循環型的，未來如果我們的技術面可以克服的話，我們至少讓遊客可以在每一個地方比較隨興的出入，再加上我們現在很多的交通情況都不太一樣，如果我們的假日可以部分的管制，那麼未來在平日的時候，就是透過情境的不同，我們去做不同的管制，我想對於日月潭整體未來的長遠發展會更好，我想在此就謝謝院長跟部長對於日月潭的支持。</w:t>
      </w:r>
    </w:p>
    <w:p w:rsidR="00BE20B8" w:rsidRPr="00BE20B8" w:rsidRDefault="00BE20B8" w:rsidP="00BE20B8">
      <w:pPr>
        <w:ind w:leftChars="100" w:left="211" w:firstLineChars="100" w:firstLine="211"/>
      </w:pPr>
      <w:r w:rsidRPr="00BE20B8">
        <w:rPr>
          <w:rFonts w:hint="eastAsia"/>
        </w:rPr>
        <w:t>另外，行政院曾經在</w:t>
      </w:r>
      <w:r w:rsidRPr="00BE20B8">
        <w:rPr>
          <w:rFonts w:hint="eastAsia"/>
        </w:rPr>
        <w:t>106</w:t>
      </w:r>
      <w:r w:rsidRPr="00BE20B8">
        <w:rPr>
          <w:rFonts w:hint="eastAsia"/>
        </w:rPr>
        <w:t>年的時候，有核定一個國家因應氣候變遷的行動綱領，最主要就是要發展綠運輸，還有建構綠色的運輸網絡，還有推廣低碳的運具使用，交通部也提出了一個</w:t>
      </w:r>
      <w:r w:rsidRPr="00BE20B8">
        <w:rPr>
          <w:rFonts w:hint="eastAsia"/>
        </w:rPr>
        <w:t>111</w:t>
      </w:r>
      <w:r w:rsidR="002D5A76">
        <w:rPr>
          <w:rFonts w:hint="eastAsia"/>
        </w:rPr>
        <w:t>年</w:t>
      </w:r>
      <w:r w:rsidRPr="00BE20B8">
        <w:rPr>
          <w:rFonts w:hint="eastAsia"/>
        </w:rPr>
        <w:t>到</w:t>
      </w:r>
      <w:r w:rsidRPr="00BE20B8">
        <w:rPr>
          <w:rFonts w:hint="eastAsia"/>
        </w:rPr>
        <w:t>113</w:t>
      </w:r>
      <w:r w:rsidRPr="00BE20B8">
        <w:rPr>
          <w:rFonts w:hint="eastAsia"/>
        </w:rPr>
        <w:t>年的補助，所以我們就請院長跟交通部互相配合，既然院長支持一個計畫，那也不要沒有時間性，當然還是需要一些進程，那我們能不能抓一個時間，我們共同來做一個示範區，把日月潭做起來，能不能抓一個年限？譬如</w:t>
      </w:r>
      <w:r w:rsidRPr="00BE20B8">
        <w:rPr>
          <w:rFonts w:hint="eastAsia"/>
        </w:rPr>
        <w:t>2022</w:t>
      </w:r>
      <w:r w:rsidRPr="00BE20B8">
        <w:rPr>
          <w:rFonts w:hint="eastAsia"/>
        </w:rPr>
        <w:t>年……</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我說明一下，我們的前瞻基礎建設特別預算，這一次在院長的指示下有編列觀光的項目，其中有六大國際魅力景區，要把它變成國際亮點，日月潭就是首選。另外剛剛提到，我們也有未來新的</w:t>
      </w:r>
      <w:r w:rsidRPr="00BE20B8">
        <w:rPr>
          <w:rFonts w:hint="eastAsia"/>
        </w:rPr>
        <w:t>4</w:t>
      </w:r>
      <w:r w:rsidRPr="00BE20B8">
        <w:rPr>
          <w:rFonts w:hint="eastAsia"/>
        </w:rPr>
        <w:t>年公路公共運輸服務升級計畫，這個會協助做電動大客車的補助，這一次我們</w:t>
      </w:r>
      <w:r w:rsidRPr="00BE20B8">
        <w:rPr>
          <w:rFonts w:hint="eastAsia"/>
        </w:rPr>
        <w:lastRenderedPageBreak/>
        <w:t>是要落實國產化，當然補助不是只有交通部，也包括經濟部、環保署。對於大日月潭地區現在所形成的觀光圈，我們也會讓他們提案來補助，就是推動整個生態旅遊的一個示範區，一定也會包括綠色交通，也就是低碳的運具，所以剛剛委員講的時程，我想我們在前瞻基礎建設通過之後，不管是電動的運具或船舶我們都會納入，我是希望大概在兩年的時間能夠把日月潭打造成一個比較低碳排放，然後沒有污染的一個生態旅遊的國際級景點。</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好，我們共同來努力，我們也會請地方政府全力跟中央配合，謝謝部長。</w:t>
      </w:r>
    </w:p>
    <w:p w:rsidR="00BE20B8" w:rsidRPr="00BE20B8" w:rsidRDefault="00BE20B8" w:rsidP="00BE20B8">
      <w:pPr>
        <w:ind w:leftChars="100" w:left="211" w:firstLineChars="100" w:firstLine="211"/>
      </w:pPr>
      <w:r w:rsidRPr="00BE20B8">
        <w:rPr>
          <w:rFonts w:hint="eastAsia"/>
        </w:rPr>
        <w:t>接著，我想請教</w:t>
      </w:r>
      <w:r w:rsidRPr="00BE20B8">
        <w:rPr>
          <w:rFonts w:hint="eastAsia"/>
        </w:rPr>
        <w:t>NCC</w:t>
      </w:r>
      <w:r w:rsidRPr="00BE20B8">
        <w:rPr>
          <w:rFonts w:hint="eastAsia"/>
        </w:rPr>
        <w:t>陳主委，中天關臺的事情現在還餘波盪漾，當然院長跟主委一直對外表示</w:t>
      </w:r>
      <w:r w:rsidRPr="00BE20B8">
        <w:rPr>
          <w:rFonts w:hint="eastAsia"/>
        </w:rPr>
        <w:t>NCC</w:t>
      </w:r>
      <w:r w:rsidRPr="00BE20B8">
        <w:rPr>
          <w:rFonts w:hint="eastAsia"/>
        </w:rPr>
        <w:t>是個獨立審查的機關，但就我個人看來，是有很明顯的政治力介入。當然現在這是各說各話，我今天也不是針對這個問題來質詢主委，因為關</w:t>
      </w:r>
      <w:r w:rsidR="002D5A76">
        <w:rPr>
          <w:rFonts w:hint="eastAsia"/>
        </w:rPr>
        <w:t>台</w:t>
      </w:r>
      <w:r w:rsidRPr="00BE20B8">
        <w:rPr>
          <w:rFonts w:hint="eastAsia"/>
        </w:rPr>
        <w:t>就關</w:t>
      </w:r>
      <w:r w:rsidR="002D5A76">
        <w:rPr>
          <w:rFonts w:hint="eastAsia"/>
        </w:rPr>
        <w:t>台</w:t>
      </w:r>
      <w:r w:rsidRPr="00BE20B8">
        <w:rPr>
          <w:rFonts w:hint="eastAsia"/>
        </w:rPr>
        <w:t>了，我們今天不是要討論關</w:t>
      </w:r>
      <w:r w:rsidR="002D5A76">
        <w:rPr>
          <w:rFonts w:hint="eastAsia"/>
        </w:rPr>
        <w:t>台</w:t>
      </w:r>
      <w:r w:rsidRPr="00BE20B8">
        <w:rPr>
          <w:rFonts w:hint="eastAsia"/>
        </w:rPr>
        <w:t>的事情和過程，而是當中天關</w:t>
      </w:r>
      <w:r w:rsidR="002D5A76">
        <w:rPr>
          <w:rFonts w:hint="eastAsia"/>
        </w:rPr>
        <w:t>台</w:t>
      </w:r>
      <w:r w:rsidRPr="00BE20B8">
        <w:rPr>
          <w:rFonts w:hint="eastAsia"/>
        </w:rPr>
        <w:t>之後，他們後來轉往</w:t>
      </w:r>
      <w:r w:rsidRPr="00BE20B8">
        <w:rPr>
          <w:rFonts w:hint="eastAsia"/>
        </w:rPr>
        <w:t>YouTube</w:t>
      </w:r>
      <w:r w:rsidRPr="00BE20B8">
        <w:rPr>
          <w:rFonts w:hint="eastAsia"/>
        </w:rPr>
        <w:t>經營，就是往網路發展，結果</w:t>
      </w:r>
      <w:r w:rsidRPr="00BE20B8">
        <w:rPr>
          <w:rFonts w:hint="eastAsia"/>
        </w:rPr>
        <w:t>NCC</w:t>
      </w:r>
      <w:r w:rsidRPr="00BE20B8">
        <w:rPr>
          <w:rFonts w:hint="eastAsia"/>
        </w:rPr>
        <w:t>的臉書就</w:t>
      </w:r>
      <w:r w:rsidRPr="00BE20B8">
        <w:rPr>
          <w:rFonts w:hint="eastAsia"/>
        </w:rPr>
        <w:t>po</w:t>
      </w:r>
      <w:r w:rsidRPr="00BE20B8">
        <w:rPr>
          <w:rFonts w:hint="eastAsia"/>
        </w:rPr>
        <w:t>了一個有關美國的判例貼文，引起很大風波，認為這是要對中天趕盡殺絕。當然事後你們有</w:t>
      </w:r>
      <w:r w:rsidRPr="00BE20B8">
        <w:rPr>
          <w:rFonts w:hint="eastAsia"/>
        </w:rPr>
        <w:t>po</w:t>
      </w:r>
      <w:r w:rsidRPr="00BE20B8">
        <w:rPr>
          <w:rFonts w:hint="eastAsia"/>
        </w:rPr>
        <w:t>出澄清稿來說明，可是我覺得這個</w:t>
      </w:r>
      <w:r w:rsidRPr="00BE20B8">
        <w:rPr>
          <w:rFonts w:hint="eastAsia"/>
        </w:rPr>
        <w:t>po</w:t>
      </w:r>
      <w:r w:rsidRPr="00BE20B8">
        <w:rPr>
          <w:rFonts w:hint="eastAsia"/>
        </w:rPr>
        <w:t>出的時間點根本不對，讓人家感覺是在警告中天，給人家趕盡殺絕的味道。在此，我要請教陳主委，有關</w:t>
      </w:r>
      <w:r w:rsidRPr="00BE20B8">
        <w:rPr>
          <w:rFonts w:hint="eastAsia"/>
        </w:rPr>
        <w:t>OTT</w:t>
      </w:r>
      <w:r w:rsidRPr="00BE20B8">
        <w:rPr>
          <w:rFonts w:hint="eastAsia"/>
        </w:rPr>
        <w:t>專法我們在交通委員會討論過，當初討論時，大家對於專法的內容，包括委員或者參與公聽會的很多不同學者、專家、業者，都表達了不同的意見，因為你們自己在網路上</w:t>
      </w:r>
      <w:r w:rsidRPr="00BE20B8">
        <w:rPr>
          <w:rFonts w:hint="eastAsia"/>
        </w:rPr>
        <w:t>po</w:t>
      </w:r>
      <w:r w:rsidRPr="00BE20B8">
        <w:rPr>
          <w:rFonts w:hint="eastAsia"/>
        </w:rPr>
        <w:t>出這個貼文，而且就在中天剛被關</w:t>
      </w:r>
      <w:r w:rsidR="002D5A76">
        <w:rPr>
          <w:rFonts w:hint="eastAsia"/>
        </w:rPr>
        <w:t>台</w:t>
      </w:r>
      <w:r w:rsidRPr="00BE20B8">
        <w:rPr>
          <w:rFonts w:hint="eastAsia"/>
        </w:rPr>
        <w:t>的同時，這樣的作法馬上引起很大質疑。當然就像我剛剛講的，事後你們有澄清，可是總是給人不好的感覺。</w:t>
      </w:r>
    </w:p>
    <w:p w:rsidR="00BE20B8" w:rsidRPr="00BE20B8" w:rsidRDefault="00BE20B8" w:rsidP="00BE20B8">
      <w:pPr>
        <w:ind w:leftChars="100" w:left="211" w:firstLineChars="100" w:firstLine="211"/>
      </w:pPr>
      <w:r w:rsidRPr="00BE20B8">
        <w:rPr>
          <w:rFonts w:hint="eastAsia"/>
        </w:rPr>
        <w:t>再來我要談的是在</w:t>
      </w:r>
      <w:r w:rsidRPr="00BE20B8">
        <w:rPr>
          <w:rFonts w:hint="eastAsia"/>
        </w:rPr>
        <w:t>NCC</w:t>
      </w:r>
      <w:r w:rsidRPr="00BE20B8">
        <w:rPr>
          <w:rFonts w:hint="eastAsia"/>
        </w:rPr>
        <w:t>的這個專法裡，有很多霸王條款，這個我先前也有跟你討論過，比方我們的內容提到妨害國家安全、妨害公共秩序，最高可以罰</w:t>
      </w:r>
      <w:r w:rsidRPr="00BE20B8">
        <w:rPr>
          <w:rFonts w:hint="eastAsia"/>
        </w:rPr>
        <w:t>100</w:t>
      </w:r>
      <w:r w:rsidRPr="00BE20B8">
        <w:rPr>
          <w:rFonts w:hint="eastAsia"/>
        </w:rPr>
        <w:t>萬元，還可以連續開罰；然後我們要求業者成立或加入自律組織，如果不照辦，會罰</w:t>
      </w:r>
      <w:r w:rsidRPr="00BE20B8">
        <w:rPr>
          <w:rFonts w:hint="eastAsia"/>
        </w:rPr>
        <w:t>50</w:t>
      </w:r>
      <w:r w:rsidRPr="00BE20B8">
        <w:rPr>
          <w:rFonts w:hint="eastAsia"/>
        </w:rPr>
        <w:t>萬元，還可以連續開罰。有業者提到認為政府是抓大放小，所以像</w:t>
      </w:r>
      <w:r w:rsidRPr="00BE20B8">
        <w:rPr>
          <w:rFonts w:hint="eastAsia"/>
        </w:rPr>
        <w:t>LINE TV</w:t>
      </w:r>
      <w:r w:rsidRPr="00BE20B8">
        <w:rPr>
          <w:rFonts w:hint="eastAsia"/>
        </w:rPr>
        <w:t>就表示，目前我們</w:t>
      </w:r>
      <w:r w:rsidRPr="00BE20B8">
        <w:rPr>
          <w:rFonts w:hint="eastAsia"/>
        </w:rPr>
        <w:t>OTT</w:t>
      </w:r>
      <w:r w:rsidRPr="00BE20B8">
        <w:rPr>
          <w:rFonts w:hint="eastAsia"/>
        </w:rPr>
        <w:t>產業的業者都是很辛苦在經營，如果未來是抓大放小，那不是鼓勵所有業者停留在小規模嗎？他真不曉得我們立法的用意是什麼？所以我今天要跟主委、院長探討的是，當初我們立這個專法的目的是什麼？目的是要保障而非管制，而且第一個重點是要取締非法，所以當初草案提出來時，我們就有跟主委提到草案裡規定的取締方式、手段，實際上並不是很明確，所以才會有那麼多業者反彈很大，而政府又沒有給這些業者相對的資源補助，然後業者又提到，政府又要求他們提供後</w:t>
      </w:r>
      <w:r w:rsidR="003A64B7">
        <w:rPr>
          <w:rFonts w:hint="eastAsia"/>
        </w:rPr>
        <w:t>台</w:t>
      </w:r>
      <w:r w:rsidRPr="00BE20B8">
        <w:rPr>
          <w:rFonts w:hint="eastAsia"/>
        </w:rPr>
        <w:t>的數據、點閱率、流量等等，那是屬於他們的商業機密，像這幾個都是大家非常關注的問題，現在加上中天這個事情之後，你要再提出</w:t>
      </w:r>
      <w:r w:rsidRPr="00BE20B8">
        <w:rPr>
          <w:rFonts w:hint="eastAsia"/>
        </w:rPr>
        <w:t>OTT</w:t>
      </w:r>
      <w:r w:rsidRPr="00BE20B8">
        <w:rPr>
          <w:rFonts w:hint="eastAsia"/>
        </w:rPr>
        <w:t>草案，就要非常小心，我說要小心，就是第一，不要讓人家覺得你是因為有特定對象再設定這個草案；第二，對於很多業者跟委員提出來的意見，我覺得你們必須去整合，否則這個草案提出來，很難得到大家的支持。以上，請主委回應。</w:t>
      </w:r>
    </w:p>
    <w:p w:rsidR="00BE20B8" w:rsidRPr="00BE20B8" w:rsidRDefault="00BE20B8" w:rsidP="00BE20B8">
      <w:pPr>
        <w:ind w:left="211" w:hangingChars="100" w:hanging="211"/>
      </w:pPr>
      <w:r w:rsidRPr="00BE20B8">
        <w:rPr>
          <w:rFonts w:eastAsia="華康中黑體" w:hint="eastAsia"/>
        </w:rPr>
        <w:t>陳主任委員耀祥：</w:t>
      </w:r>
      <w:r w:rsidRPr="00BE20B8">
        <w:rPr>
          <w:rFonts w:hint="eastAsia"/>
        </w:rPr>
        <w:t>好，謝謝委員的關心，我想</w:t>
      </w:r>
      <w:r w:rsidRPr="00BE20B8">
        <w:rPr>
          <w:rFonts w:hint="eastAsia"/>
        </w:rPr>
        <w:t>OTT</w:t>
      </w:r>
      <w:r w:rsidRPr="00BE20B8">
        <w:rPr>
          <w:rFonts w:hint="eastAsia"/>
        </w:rPr>
        <w:t>專法提出已經有一陣時間，這跟中天本來就是兩件事，當然我們的小編在</w:t>
      </w:r>
      <w:r w:rsidRPr="00BE20B8">
        <w:rPr>
          <w:rFonts w:hint="eastAsia"/>
        </w:rPr>
        <w:t>FB</w:t>
      </w:r>
      <w:r w:rsidRPr="00BE20B8">
        <w:rPr>
          <w:rFonts w:hint="eastAsia"/>
        </w:rPr>
        <w:t>貼文的時機不對，這個部分的確引起外界的誤解，這我們也表示非常遺憾，也會自我檢討，所以我們也在</w:t>
      </w:r>
      <w:r w:rsidRPr="00BE20B8">
        <w:rPr>
          <w:rFonts w:hint="eastAsia"/>
        </w:rPr>
        <w:t>FB</w:t>
      </w:r>
      <w:r w:rsidRPr="00BE20B8">
        <w:rPr>
          <w:rFonts w:hint="eastAsia"/>
        </w:rPr>
        <w:t>上做了澄清。剛才委員提到</w:t>
      </w:r>
      <w:r w:rsidRPr="00BE20B8">
        <w:rPr>
          <w:rFonts w:hint="eastAsia"/>
        </w:rPr>
        <w:t>OTT</w:t>
      </w:r>
      <w:r w:rsidRPr="00BE20B8">
        <w:rPr>
          <w:rFonts w:hint="eastAsia"/>
        </w:rPr>
        <w:t>專法上的一些相關議題，其實在相關公聽會裡，有一些業者也提出類似看法，因為這涉及網路的影音內容議題，所以是相當的敏感，而且的確我們最主要是有抓大放小的精神，當時主要立法的精神是針對</w:t>
      </w:r>
      <w:r w:rsidRPr="00BE20B8">
        <w:rPr>
          <w:rFonts w:hint="eastAsia"/>
        </w:rPr>
        <w:lastRenderedPageBreak/>
        <w:t>Netflix</w:t>
      </w:r>
      <w:r w:rsidRPr="00BE20B8">
        <w:rPr>
          <w:rFonts w:hint="eastAsia"/>
        </w:rPr>
        <w:t>這種跨境的大型業者，因為這些</w:t>
      </w:r>
      <w:r w:rsidRPr="00BE20B8">
        <w:rPr>
          <w:rFonts w:hint="eastAsia"/>
        </w:rPr>
        <w:t>OTT</w:t>
      </w:r>
      <w:r w:rsidRPr="00BE20B8">
        <w:rPr>
          <w:rFonts w:hint="eastAsia"/>
        </w:rPr>
        <w:t>的競爭，其實也影響到我們本國相關平</w:t>
      </w:r>
      <w:r w:rsidR="003A64B7">
        <w:rPr>
          <w:rFonts w:hint="eastAsia"/>
        </w:rPr>
        <w:t>台</w:t>
      </w:r>
      <w:r w:rsidRPr="00BE20B8">
        <w:rPr>
          <w:rFonts w:hint="eastAsia"/>
        </w:rPr>
        <w:t>業者……</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我們一開始的草案內容，是先採取自願登記式，對不對？</w:t>
      </w:r>
    </w:p>
    <w:p w:rsidR="00BE20B8" w:rsidRPr="00BE20B8" w:rsidRDefault="00BE20B8" w:rsidP="00BE20B8">
      <w:pPr>
        <w:ind w:left="211" w:hangingChars="100" w:hanging="211"/>
      </w:pPr>
      <w:r w:rsidRPr="00BE20B8">
        <w:rPr>
          <w:rFonts w:eastAsia="華康中黑體" w:hint="eastAsia"/>
        </w:rPr>
        <w:t>陳主任委員耀祥：</w:t>
      </w:r>
      <w:r w:rsidRPr="00BE20B8">
        <w:rPr>
          <w:rFonts w:hint="eastAsia"/>
        </w:rPr>
        <w:t>我們是自願式的，是自願登記，這個我們會小心。</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這個部分我認同，因為我們本來就是希望朝向低度管理的概念……</w:t>
      </w:r>
    </w:p>
    <w:p w:rsidR="00BE20B8" w:rsidRPr="00BE20B8" w:rsidRDefault="00BE20B8" w:rsidP="00BE20B8">
      <w:pPr>
        <w:ind w:left="211" w:hangingChars="100" w:hanging="211"/>
      </w:pPr>
      <w:r w:rsidRPr="00BE20B8">
        <w:rPr>
          <w:rFonts w:eastAsia="華康中黑體" w:hint="eastAsia"/>
        </w:rPr>
        <w:t>陳主任委員耀祥：</w:t>
      </w:r>
      <w:r w:rsidRPr="00BE20B8">
        <w:rPr>
          <w:rFonts w:hint="eastAsia"/>
        </w:rPr>
        <w:t>對，沒錯。</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所以我覺得這是可以的，因為時間的關係，我要請教院長。目前我們是不是正在研擬數位科技發展部？</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這是在行政院組織改造裡面，我們預計要這樣來發展。</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所以這個組改是明年會推嗎？還是……</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會。</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那我要請教一下，我不曉得主委什麼時候會提出</w:t>
      </w:r>
      <w:r w:rsidRPr="00BE20B8">
        <w:rPr>
          <w:rFonts w:hint="eastAsia"/>
        </w:rPr>
        <w:t>OTT</w:t>
      </w:r>
      <w:r w:rsidRPr="00BE20B8">
        <w:rPr>
          <w:rFonts w:hint="eastAsia"/>
        </w:rPr>
        <w:t>專法。如果</w:t>
      </w:r>
      <w:r w:rsidRPr="00BE20B8">
        <w:rPr>
          <w:rFonts w:hint="eastAsia"/>
        </w:rPr>
        <w:t>OTT</w:t>
      </w:r>
      <w:r w:rsidRPr="00BE20B8">
        <w:rPr>
          <w:rFonts w:hint="eastAsia"/>
        </w:rPr>
        <w:t>專法過了，未來這部法會是在數位發展部嗎？還是一樣會在</w:t>
      </w:r>
      <w:r w:rsidRPr="00BE20B8">
        <w:rPr>
          <w:rFonts w:hint="eastAsia"/>
        </w:rPr>
        <w:t>NCC</w:t>
      </w:r>
      <w:r w:rsidRPr="00BE20B8">
        <w:rPr>
          <w:rFonts w:hint="eastAsia"/>
        </w:rPr>
        <w:t>？</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這個我要整體瞭解後，在盤整個組改的時候才會整個來……</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我聽一下主委的建議，你覺得這個……</w:t>
      </w:r>
    </w:p>
    <w:p w:rsidR="00BE20B8" w:rsidRPr="00BE20B8" w:rsidRDefault="00BE20B8" w:rsidP="00BE20B8">
      <w:pPr>
        <w:ind w:left="211" w:hangingChars="100" w:hanging="211"/>
      </w:pPr>
      <w:r w:rsidRPr="00BE20B8">
        <w:rPr>
          <w:rFonts w:eastAsia="華康中黑體" w:hint="eastAsia"/>
        </w:rPr>
        <w:t>陳主任委員耀祥：</w:t>
      </w:r>
      <w:r w:rsidRPr="00BE20B8">
        <w:rPr>
          <w:rFonts w:hint="eastAsia"/>
        </w:rPr>
        <w:t>以未來數位發展部的組改部分來講，這是要行政院主導，所以將來業務怎麼分配……</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你覺得這部法適合放在你這裡，還是應該放在數位發展部？</w:t>
      </w:r>
    </w:p>
    <w:p w:rsidR="00BE20B8" w:rsidRPr="00BE20B8" w:rsidRDefault="00BE20B8" w:rsidP="00BE20B8">
      <w:pPr>
        <w:ind w:left="211" w:hangingChars="100" w:hanging="211"/>
      </w:pPr>
      <w:r w:rsidRPr="00BE20B8">
        <w:rPr>
          <w:rFonts w:eastAsia="華康中黑體" w:hint="eastAsia"/>
        </w:rPr>
        <w:t>陳主任委員耀祥：</w:t>
      </w:r>
      <w:r w:rsidRPr="00BE20B8">
        <w:rPr>
          <w:rFonts w:hint="eastAsia"/>
        </w:rPr>
        <w:t>這涉及到未來業務分工的問題，到底數位發展部扮演的角色是什麼，才有辦法去討論這些法律草案將來是要在數位發展部，還是在</w:t>
      </w:r>
      <w:r w:rsidRPr="00BE20B8">
        <w:rPr>
          <w:rFonts w:hint="eastAsia"/>
        </w:rPr>
        <w:t>NCC</w:t>
      </w:r>
      <w:r w:rsidRPr="00BE20B8">
        <w:rPr>
          <w:rFonts w:hint="eastAsia"/>
        </w:rPr>
        <w:t>。</w:t>
      </w:r>
    </w:p>
    <w:p w:rsidR="00BE20B8" w:rsidRPr="00BE20B8" w:rsidRDefault="00BE20B8" w:rsidP="00BE20B8">
      <w:pPr>
        <w:ind w:left="211" w:hangingChars="100" w:hanging="211"/>
      </w:pPr>
      <w:r w:rsidRPr="00BE20B8">
        <w:rPr>
          <w:rFonts w:eastAsia="華康中黑體" w:hint="eastAsia"/>
        </w:rPr>
        <w:t>許委員淑華：</w:t>
      </w:r>
      <w:r w:rsidRPr="00BE20B8">
        <w:rPr>
          <w:rFonts w:hint="eastAsia"/>
        </w:rPr>
        <w:t>好，因為還沒有定案之前，可能我們也不適合那麼快地提出來。因為我覺得現階段是先跟業者溝通最重要，你提出來的法最好是能夠順利通過的比較好，不要爭議性太大。</w:t>
      </w:r>
    </w:p>
    <w:p w:rsidR="00BE20B8" w:rsidRPr="00BE20B8" w:rsidRDefault="00BE20B8" w:rsidP="00BE20B8">
      <w:pPr>
        <w:ind w:left="211" w:hangingChars="100" w:hanging="211"/>
      </w:pPr>
      <w:r w:rsidRPr="00BE20B8">
        <w:rPr>
          <w:rFonts w:eastAsia="華康中黑體" w:hint="eastAsia"/>
        </w:rPr>
        <w:t>主席：</w:t>
      </w:r>
      <w:r w:rsidRPr="00BE20B8">
        <w:rPr>
          <w:rFonts w:hint="eastAsia"/>
        </w:rPr>
        <w:t>李昆澤委員及黃國書委員之質詢均以書面提出，請行政院書面答復，並列入紀錄、刊登公報。</w:t>
      </w:r>
    </w:p>
    <w:p w:rsidR="00BE20B8" w:rsidRPr="00BE20B8" w:rsidRDefault="00BE20B8" w:rsidP="00BE20B8">
      <w:pPr>
        <w:ind w:left="211" w:hangingChars="100" w:hanging="211"/>
      </w:pPr>
      <w:r w:rsidRPr="00BE20B8">
        <w:rPr>
          <w:rFonts w:eastAsia="華康中黑體" w:hint="eastAsia"/>
        </w:rPr>
        <w:t>委員李昆澤書面質詢：</w:t>
      </w:r>
    </w:p>
    <w:p w:rsidR="00BE20B8" w:rsidRPr="00BE20B8" w:rsidRDefault="00BE20B8" w:rsidP="00BE20B8">
      <w:pPr>
        <w:ind w:leftChars="100" w:left="211" w:firstLineChars="100" w:firstLine="211"/>
      </w:pPr>
      <w:r w:rsidRPr="00BE20B8">
        <w:rPr>
          <w:rFonts w:hint="eastAsia"/>
        </w:rPr>
        <w:t>議題一、因應武漢肺炎疫情，觀光策略應滾動檢討</w:t>
      </w:r>
    </w:p>
    <w:p w:rsidR="00BE20B8" w:rsidRPr="00BE20B8" w:rsidRDefault="00BE20B8" w:rsidP="00BE20B8">
      <w:pPr>
        <w:ind w:leftChars="100" w:left="211" w:firstLineChars="100" w:firstLine="211"/>
      </w:pPr>
      <w:r w:rsidRPr="00BE20B8">
        <w:rPr>
          <w:rFonts w:hint="eastAsia"/>
        </w:rPr>
        <w:t>■</w:t>
      </w:r>
      <w:r w:rsidRPr="00BE20B8">
        <w:rPr>
          <w:rFonts w:hint="eastAsia"/>
        </w:rPr>
        <w:t xml:space="preserve"> </w:t>
      </w:r>
      <w:r w:rsidRPr="00BE20B8">
        <w:rPr>
          <w:rFonts w:hint="eastAsia"/>
        </w:rPr>
        <w:t>國際疫情未緩，國內業界亟需活水</w:t>
      </w:r>
    </w:p>
    <w:p w:rsidR="00BE20B8" w:rsidRPr="00BE20B8" w:rsidRDefault="00BE20B8" w:rsidP="00BE20B8">
      <w:pPr>
        <w:ind w:leftChars="100" w:left="211" w:firstLineChars="100" w:firstLine="211"/>
      </w:pPr>
      <w:r w:rsidRPr="00BE20B8">
        <w:rPr>
          <w:rFonts w:hint="eastAsia"/>
        </w:rPr>
        <w:t>‧目前國際疫情持續不停仍然沒有趨緩的跡象，台灣雖然防疫得宜但國際觀光客全面停止，造成旅遊住宿業者劇烈衝擊，國內外的多項權威報告都指出明年甚至到明年底疫情仍然無法解決。</w:t>
      </w:r>
    </w:p>
    <w:p w:rsidR="00BE20B8" w:rsidRPr="00BE20B8" w:rsidRDefault="00BE20B8" w:rsidP="00BE20B8">
      <w:pPr>
        <w:ind w:leftChars="100" w:left="211" w:firstLineChars="100" w:firstLine="211"/>
      </w:pPr>
      <w:r w:rsidRPr="00BE20B8">
        <w:rPr>
          <w:rFonts w:hint="eastAsia"/>
        </w:rPr>
        <w:t>‧國際航空運輸協會（</w:t>
      </w:r>
      <w:r w:rsidRPr="00BE20B8">
        <w:rPr>
          <w:rFonts w:hint="eastAsia"/>
        </w:rPr>
        <w:t>IATA</w:t>
      </w:r>
      <w:r w:rsidRPr="00BE20B8">
        <w:rPr>
          <w:rFonts w:hint="eastAsia"/>
        </w:rPr>
        <w:t>）對國際航空業復甦時程，預估到</w:t>
      </w:r>
      <w:r w:rsidRPr="00BE20B8">
        <w:rPr>
          <w:rFonts w:hint="eastAsia"/>
        </w:rPr>
        <w:t>2024</w:t>
      </w:r>
      <w:r w:rsidRPr="00BE20B8">
        <w:rPr>
          <w:rFonts w:hint="eastAsia"/>
        </w:rPr>
        <w:t>年，才會恢復至</w:t>
      </w:r>
      <w:r w:rsidRPr="00BE20B8">
        <w:rPr>
          <w:rFonts w:hint="eastAsia"/>
        </w:rPr>
        <w:t>2019</w:t>
      </w:r>
      <w:r w:rsidRPr="00BE20B8">
        <w:rPr>
          <w:rFonts w:hint="eastAsia"/>
        </w:rPr>
        <w:t>年的水準，美國政府首席傳染病專家佛奇（</w:t>
      </w:r>
      <w:r w:rsidRPr="00BE20B8">
        <w:rPr>
          <w:rFonts w:hint="eastAsia"/>
        </w:rPr>
        <w:t>Anthony Fauci</w:t>
      </w:r>
      <w:r w:rsidRPr="00BE20B8">
        <w:rPr>
          <w:rFonts w:hint="eastAsia"/>
        </w:rPr>
        <w:t>）表示，到</w:t>
      </w:r>
      <w:r w:rsidRPr="00BE20B8">
        <w:rPr>
          <w:rFonts w:hint="eastAsia"/>
        </w:rPr>
        <w:t>2021</w:t>
      </w:r>
      <w:r w:rsidRPr="00BE20B8">
        <w:rPr>
          <w:rFonts w:hint="eastAsia"/>
        </w:rPr>
        <w:t>年中以前都不期望能回復到疫情之前的生活，「甚至到</w:t>
      </w:r>
      <w:r w:rsidRPr="00BE20B8">
        <w:rPr>
          <w:rFonts w:hint="eastAsia"/>
        </w:rPr>
        <w:t>2021</w:t>
      </w:r>
      <w:r w:rsidRPr="00BE20B8">
        <w:rPr>
          <w:rFonts w:hint="eastAsia"/>
        </w:rPr>
        <w:t>年底前都不要想」。</w:t>
      </w:r>
    </w:p>
    <w:p w:rsidR="00BE20B8" w:rsidRPr="00BE20B8" w:rsidRDefault="00BE20B8" w:rsidP="00BE20B8">
      <w:pPr>
        <w:ind w:leftChars="100" w:left="211" w:firstLineChars="100" w:firstLine="211"/>
      </w:pPr>
      <w:r w:rsidRPr="00BE20B8">
        <w:rPr>
          <w:rFonts w:hint="eastAsia"/>
        </w:rPr>
        <w:t>‧而現在民間已經陸續傳出可能倒閉的新聞，甚至在國際間倒閉新聞也不斷發生，針對這樣的情況要如何協助業者進行轉型，甚至是如何不幸真的發生最糟糕的情況，要減少業者退場的衝擊，並保障勞工的相關權益，應持續規畫及討論相關方案。</w:t>
      </w:r>
    </w:p>
    <w:p w:rsidR="00BE20B8" w:rsidRPr="00BE20B8" w:rsidRDefault="00BE20B8" w:rsidP="00BE20B8">
      <w:pPr>
        <w:ind w:leftChars="100" w:left="211" w:firstLineChars="100" w:firstLine="211"/>
      </w:pPr>
      <w:r w:rsidRPr="00BE20B8">
        <w:rPr>
          <w:rFonts w:hint="eastAsia"/>
        </w:rPr>
        <w:lastRenderedPageBreak/>
        <w:t>‧交通部對於整體的產業轉型發展方案，都有需要審慎討論的地方。</w:t>
      </w:r>
    </w:p>
    <w:p w:rsidR="00BE20B8" w:rsidRPr="00BE20B8" w:rsidRDefault="00BE20B8" w:rsidP="00BE20B8">
      <w:pPr>
        <w:ind w:leftChars="100" w:left="211" w:firstLineChars="100" w:firstLine="211"/>
      </w:pPr>
      <w:r w:rsidRPr="00BE20B8">
        <w:rPr>
          <w:rFonts w:hint="eastAsia"/>
        </w:rPr>
        <w:t>■研議「春節疏運孝親專案」擴大辦理</w:t>
      </w:r>
    </w:p>
    <w:p w:rsidR="00BE20B8" w:rsidRPr="00BE20B8" w:rsidRDefault="00BE20B8" w:rsidP="00BE20B8">
      <w:pPr>
        <w:ind w:leftChars="100" w:left="211" w:firstLineChars="100" w:firstLine="211"/>
      </w:pPr>
      <w:r w:rsidRPr="00BE20B8">
        <w:rPr>
          <w:rFonts w:hint="eastAsia"/>
        </w:rPr>
        <w:t>‧交通部觀光局</w:t>
      </w:r>
      <w:r w:rsidRPr="00BE20B8">
        <w:rPr>
          <w:rFonts w:hint="eastAsia"/>
        </w:rPr>
        <w:t>7-10</w:t>
      </w:r>
      <w:r w:rsidRPr="00BE20B8">
        <w:rPr>
          <w:rFonts w:hint="eastAsia"/>
        </w:rPr>
        <w:t>月辦理「安心旅遊國旅補助方案」，補助最熱烈的前五名縣市依序為花蓮縣、宜蘭縣、臺東縣、臺中市、高雄市等地區，但仍有部分區域仍未見復甦。</w:t>
      </w:r>
    </w:p>
    <w:p w:rsidR="00BE20B8" w:rsidRPr="00BE20B8" w:rsidRDefault="00BE20B8" w:rsidP="00BE20B8">
      <w:pPr>
        <w:ind w:leftChars="100" w:left="211" w:firstLineChars="100" w:firstLine="211"/>
      </w:pPr>
      <w:r w:rsidRPr="00BE20B8">
        <w:rPr>
          <w:rFonts w:hint="eastAsia"/>
        </w:rPr>
        <w:t>‧</w:t>
      </w:r>
      <w:r w:rsidRPr="00BE20B8">
        <w:rPr>
          <w:rFonts w:hint="eastAsia"/>
        </w:rPr>
        <w:t>2021</w:t>
      </w:r>
      <w:r w:rsidRPr="00BE20B8">
        <w:rPr>
          <w:rFonts w:hint="eastAsia"/>
        </w:rPr>
        <w:t>年</w:t>
      </w:r>
      <w:r w:rsidRPr="00BE20B8">
        <w:rPr>
          <w:rFonts w:hint="eastAsia"/>
        </w:rPr>
        <w:t>2</w:t>
      </w:r>
      <w:r w:rsidRPr="00BE20B8">
        <w:rPr>
          <w:rFonts w:hint="eastAsia"/>
        </w:rPr>
        <w:t>月</w:t>
      </w:r>
      <w:r w:rsidRPr="00BE20B8">
        <w:rPr>
          <w:rFonts w:hint="eastAsia"/>
        </w:rPr>
        <w:t>8</w:t>
      </w:r>
      <w:r w:rsidRPr="00BE20B8">
        <w:rPr>
          <w:rFonts w:hint="eastAsia"/>
        </w:rPr>
        <w:t>日</w:t>
      </w:r>
      <w:r w:rsidRPr="00BE20B8">
        <w:rPr>
          <w:rFonts w:hint="eastAsia"/>
        </w:rPr>
        <w:t>-13</w:t>
      </w:r>
      <w:r w:rsidRPr="00BE20B8">
        <w:rPr>
          <w:rFonts w:hint="eastAsia"/>
        </w:rPr>
        <w:t>日預計辦理「春節疏運孝親專案」住宿優惠補助。</w:t>
      </w:r>
    </w:p>
    <w:p w:rsidR="00BE20B8" w:rsidRPr="00BE20B8" w:rsidRDefault="00BE20B8" w:rsidP="00BE20B8">
      <w:pPr>
        <w:ind w:leftChars="100" w:left="211" w:firstLineChars="100" w:firstLine="211"/>
      </w:pPr>
      <w:r w:rsidRPr="00BE20B8">
        <w:rPr>
          <w:rFonts w:hint="eastAsia"/>
        </w:rPr>
        <w:t>‧這個「春節疏運孝親專案」補助縣市的選擇標準是依據</w:t>
      </w:r>
      <w:r w:rsidRPr="00BE20B8">
        <w:rPr>
          <w:rFonts w:hint="eastAsia"/>
        </w:rPr>
        <w:t>2020</w:t>
      </w:r>
      <w:r w:rsidRPr="00BE20B8">
        <w:rPr>
          <w:rFonts w:hint="eastAsia"/>
        </w:rPr>
        <w:t>年第</w:t>
      </w:r>
      <w:r w:rsidRPr="00BE20B8">
        <w:rPr>
          <w:rFonts w:hint="eastAsia"/>
        </w:rPr>
        <w:t>3</w:t>
      </w:r>
      <w:r w:rsidRPr="00BE20B8">
        <w:rPr>
          <w:rFonts w:hint="eastAsia"/>
        </w:rPr>
        <w:t>季觀光旅館住用率，對比</w:t>
      </w:r>
      <w:r w:rsidRPr="00BE20B8">
        <w:rPr>
          <w:rFonts w:hint="eastAsia"/>
        </w:rPr>
        <w:t>2019</w:t>
      </w:r>
      <w:r w:rsidRPr="00BE20B8">
        <w:rPr>
          <w:rFonts w:hint="eastAsia"/>
        </w:rPr>
        <w:t>年第三季衰退超過</w:t>
      </w:r>
      <w:r w:rsidRPr="00BE20B8">
        <w:rPr>
          <w:rFonts w:hint="eastAsia"/>
        </w:rPr>
        <w:t>30%</w:t>
      </w:r>
      <w:r w:rsidRPr="00BE20B8">
        <w:rPr>
          <w:rFonts w:hint="eastAsia"/>
        </w:rPr>
        <w:t>，然而依據相關資料顯示，新北市住用率減少的比例是</w:t>
      </w:r>
      <w:r w:rsidRPr="00BE20B8">
        <w:rPr>
          <w:rFonts w:hint="eastAsia"/>
        </w:rPr>
        <w:t>15.4%</w:t>
      </w:r>
      <w:r w:rsidRPr="00BE20B8">
        <w:rPr>
          <w:rFonts w:hint="eastAsia"/>
        </w:rPr>
        <w:t>，基隆市甚至是正成長</w:t>
      </w:r>
      <w:r w:rsidRPr="00BE20B8">
        <w:rPr>
          <w:rFonts w:hint="eastAsia"/>
        </w:rPr>
        <w:t>0.88%</w:t>
      </w:r>
      <w:r w:rsidRPr="00BE20B8">
        <w:rPr>
          <w:rFonts w:hint="eastAsia"/>
        </w:rPr>
        <w:t>。</w:t>
      </w:r>
    </w:p>
    <w:p w:rsidR="00BE20B8" w:rsidRPr="00BE20B8" w:rsidRDefault="00BE20B8" w:rsidP="00BE20B8">
      <w:pPr>
        <w:ind w:leftChars="100" w:left="211" w:firstLineChars="100" w:firstLine="211"/>
      </w:pPr>
      <w:r w:rsidRPr="00BE20B8">
        <w:rPr>
          <w:rFonts w:hint="eastAsia"/>
        </w:rPr>
        <w:t>‧以全台灣觀光旅館共</w:t>
      </w:r>
      <w:r w:rsidRPr="00BE20B8">
        <w:rPr>
          <w:rFonts w:hint="eastAsia"/>
        </w:rPr>
        <w:t>124</w:t>
      </w:r>
      <w:r w:rsidRPr="00BE20B8">
        <w:rPr>
          <w:rFonts w:hint="eastAsia"/>
        </w:rPr>
        <w:t>間的住用率，來代表區域是否復甦，代表性恐不足，並且有三個縣市因為沒有觀光旅館，一開始就被排除在外。</w:t>
      </w:r>
    </w:p>
    <w:p w:rsidR="00BE20B8" w:rsidRPr="00BE20B8" w:rsidRDefault="00BE20B8" w:rsidP="00BE20B8">
      <w:pPr>
        <w:ind w:leftChars="100" w:left="211" w:firstLineChars="100" w:firstLine="211"/>
      </w:pPr>
      <w:r w:rsidRPr="00BE20B8">
        <w:rPr>
          <w:rFonts w:hint="eastAsia"/>
        </w:rPr>
        <w:t>‧從需求面來看，希望民眾春節去到該縣市之後可以去住旅館，也就是說他們本來就會去該縣市，但希望他們能去住旅館來增加住用率。對民眾而言本來就會去該縣市是主要，而觀光局希望能用補助鼓勵民眾去住旅館是次要，是增加附加價值。</w:t>
      </w:r>
    </w:p>
    <w:p w:rsidR="00BE20B8" w:rsidRPr="00BE20B8" w:rsidRDefault="00BE20B8" w:rsidP="00BE20B8">
      <w:pPr>
        <w:ind w:leftChars="100" w:left="211" w:firstLineChars="100" w:firstLine="211"/>
      </w:pPr>
      <w:r w:rsidRPr="00BE20B8">
        <w:rPr>
          <w:rFonts w:hint="eastAsia"/>
        </w:rPr>
        <w:t>‧而從台鐵的資料來看：歷年的春節期間在前四天，台鐵西部幹線都是南下比北上多，其實多數民眾是南下為主，只補助北北基桃竹竹六個縣市並不符合需求。</w:t>
      </w:r>
    </w:p>
    <w:p w:rsidR="00BE20B8" w:rsidRPr="00BE20B8" w:rsidRDefault="00BE20B8" w:rsidP="00BE20B8">
      <w:pPr>
        <w:ind w:leftChars="100" w:left="211" w:firstLineChars="100" w:firstLine="211"/>
      </w:pPr>
      <w:r w:rsidRPr="00BE20B8">
        <w:rPr>
          <w:rFonts w:hint="eastAsia"/>
        </w:rPr>
        <w:t>‧再從縣市風景區旅客數量減少來看，依照觀光局歷年各風景區</w:t>
      </w:r>
      <w:r w:rsidRPr="00BE20B8">
        <w:rPr>
          <w:rFonts w:hint="eastAsia"/>
        </w:rPr>
        <w:t>1-9</w:t>
      </w:r>
      <w:r w:rsidRPr="00BE20B8">
        <w:rPr>
          <w:rFonts w:hint="eastAsia"/>
        </w:rPr>
        <w:t>月遊客人數的統計來看，對比前兩年旅客減少最多的五個縣市中，有過半都是中南部的縣市。</w:t>
      </w:r>
    </w:p>
    <w:p w:rsidR="00BE20B8" w:rsidRPr="00BE20B8" w:rsidRDefault="00BE20B8" w:rsidP="00BE20B8">
      <w:pPr>
        <w:ind w:leftChars="100" w:left="211" w:firstLineChars="100" w:firstLine="211"/>
      </w:pPr>
      <w:r w:rsidRPr="00BE20B8">
        <w:rPr>
          <w:rFonts w:hint="eastAsia"/>
        </w:rPr>
        <w:t>‧無論從旅客的減少數量、篩選的標準及民眾的需求而言，孝親專案都明顯顯示出目前的規劃機制有調整空間，本席建議交通部應審慎思考相關的問題，並且提出改進的方案。</w:t>
      </w:r>
    </w:p>
    <w:p w:rsidR="00BE20B8" w:rsidRPr="00BE20B8" w:rsidRDefault="00BE20B8" w:rsidP="00BE20B8">
      <w:pPr>
        <w:ind w:leftChars="100" w:left="211" w:firstLineChars="100" w:firstLine="211"/>
      </w:pPr>
      <w:r w:rsidRPr="00BE20B8">
        <w:rPr>
          <w:rFonts w:hint="eastAsia"/>
        </w:rPr>
        <w:t>■經典小鎮選址應加強改善</w:t>
      </w:r>
    </w:p>
    <w:p w:rsidR="00BE20B8" w:rsidRPr="00BE20B8" w:rsidRDefault="00BE20B8" w:rsidP="00BE20B8">
      <w:pPr>
        <w:ind w:leftChars="100" w:left="211" w:firstLineChars="100" w:firstLine="211"/>
      </w:pPr>
      <w:r w:rsidRPr="00BE20B8">
        <w:rPr>
          <w:rFonts w:hint="eastAsia"/>
        </w:rPr>
        <w:t>‧在</w:t>
      </w:r>
      <w:r w:rsidRPr="00BE20B8">
        <w:rPr>
          <w:rFonts w:hint="eastAsia"/>
        </w:rPr>
        <w:t>2021</w:t>
      </w:r>
      <w:r w:rsidRPr="00BE20B8">
        <w:rPr>
          <w:rFonts w:hint="eastAsia"/>
        </w:rPr>
        <w:t>年所遴選的小鎮中，基隆市、新竹市、嘉義市、澎湖縣、金門縣、連江縣並沒有小鎮入選。</w:t>
      </w:r>
    </w:p>
    <w:p w:rsidR="00BE20B8" w:rsidRPr="00BE20B8" w:rsidRDefault="00BE20B8" w:rsidP="00BE20B8">
      <w:pPr>
        <w:ind w:leftChars="100" w:left="211" w:firstLineChars="100" w:firstLine="211"/>
      </w:pPr>
      <w:r w:rsidRPr="00BE20B8">
        <w:rPr>
          <w:rFonts w:hint="eastAsia"/>
        </w:rPr>
        <w:t>‧從</w:t>
      </w:r>
      <w:r w:rsidRPr="00BE20B8">
        <w:rPr>
          <w:rFonts w:hint="eastAsia"/>
        </w:rPr>
        <w:t>2019-2021</w:t>
      </w:r>
      <w:r w:rsidRPr="00BE20B8">
        <w:rPr>
          <w:rFonts w:hint="eastAsia"/>
        </w:rPr>
        <w:t>年經典小鎮選址，台北市選擇的地點為，</w:t>
      </w:r>
      <w:r w:rsidRPr="00BE20B8">
        <w:rPr>
          <w:rFonts w:hint="eastAsia"/>
        </w:rPr>
        <w:t>2019</w:t>
      </w:r>
      <w:r w:rsidRPr="00BE20B8">
        <w:rPr>
          <w:rFonts w:hint="eastAsia"/>
        </w:rPr>
        <w:t>年北投區、大同區─大稻埕、</w:t>
      </w:r>
      <w:r w:rsidRPr="00BE20B8">
        <w:rPr>
          <w:rFonts w:hint="eastAsia"/>
        </w:rPr>
        <w:t>2020</w:t>
      </w:r>
      <w:r w:rsidRPr="00BE20B8">
        <w:rPr>
          <w:rFonts w:hint="eastAsia"/>
        </w:rPr>
        <w:t>年文山區─貓空、</w:t>
      </w:r>
      <w:r w:rsidRPr="00BE20B8">
        <w:rPr>
          <w:rFonts w:hint="eastAsia"/>
        </w:rPr>
        <w:t>2021</w:t>
      </w:r>
      <w:r w:rsidRPr="00BE20B8">
        <w:rPr>
          <w:rFonts w:hint="eastAsia"/>
        </w:rPr>
        <w:t>年信義區─四四南村</w:t>
      </w:r>
    </w:p>
    <w:p w:rsidR="00BE20B8" w:rsidRPr="00BE20B8" w:rsidRDefault="00BE20B8" w:rsidP="00BE20B8">
      <w:pPr>
        <w:ind w:leftChars="100" w:left="211" w:firstLineChars="100" w:firstLine="211"/>
      </w:pPr>
      <w:r w:rsidRPr="00BE20B8">
        <w:rPr>
          <w:rFonts w:hint="eastAsia"/>
        </w:rPr>
        <w:t>‧觀光永續年計畫重點是：「均衡區域發展」。但是相關小鎮在</w:t>
      </w:r>
      <w:r w:rsidRPr="00BE20B8">
        <w:rPr>
          <w:rFonts w:hint="eastAsia"/>
        </w:rPr>
        <w:t>2021</w:t>
      </w:r>
      <w:r w:rsidRPr="00BE20B8">
        <w:rPr>
          <w:rFonts w:hint="eastAsia"/>
        </w:rPr>
        <w:t>年的規劃中，有信義區，卻沒有基隆市、新竹市、嘉義市、澎湖縣、金門縣、連江縣等縣市？對於推動均衡區域發展的理念似乎相悖。</w:t>
      </w:r>
    </w:p>
    <w:p w:rsidR="00BE20B8" w:rsidRPr="00BE20B8" w:rsidRDefault="00BE20B8" w:rsidP="00BE20B8">
      <w:pPr>
        <w:ind w:leftChars="100" w:left="211" w:firstLineChars="100" w:firstLine="211"/>
      </w:pPr>
      <w:r w:rsidRPr="00BE20B8">
        <w:rPr>
          <w:rFonts w:hint="eastAsia"/>
        </w:rPr>
        <w:t>‧具體建議觀光局，在推行特色觀光以均衡區域發展時，應針對小鎮發展不同特色，做好差異性及服務加值，才可以避免資源的浪費投入後卻不見成效。</w:t>
      </w:r>
    </w:p>
    <w:p w:rsidR="00BE20B8" w:rsidRPr="00BE20B8" w:rsidRDefault="00BE20B8" w:rsidP="00BE20B8">
      <w:pPr>
        <w:ind w:leftChars="100" w:left="211" w:firstLineChars="100" w:firstLine="211"/>
      </w:pPr>
      <w:r w:rsidRPr="00BE20B8">
        <w:rPr>
          <w:rFonts w:hint="eastAsia"/>
        </w:rPr>
        <w:t>議題二、因應極端氣候，應全面盤整交通運輸系統安全</w:t>
      </w:r>
    </w:p>
    <w:p w:rsidR="00BE20B8" w:rsidRPr="00BE20B8" w:rsidRDefault="00BE20B8" w:rsidP="00BE20B8">
      <w:pPr>
        <w:ind w:leftChars="100" w:left="211" w:firstLineChars="100" w:firstLine="211"/>
      </w:pPr>
      <w:r w:rsidRPr="00BE20B8">
        <w:rPr>
          <w:rFonts w:hint="eastAsia"/>
        </w:rPr>
        <w:t>■台鐵邊坡應全面重檢，從</w:t>
      </w:r>
      <w:r w:rsidRPr="00BE20B8">
        <w:rPr>
          <w:rFonts w:hint="eastAsia"/>
        </w:rPr>
        <w:t>C</w:t>
      </w:r>
      <w:r w:rsidRPr="00BE20B8">
        <w:rPr>
          <w:rFonts w:hint="eastAsia"/>
        </w:rPr>
        <w:t>級邊坡開始</w:t>
      </w:r>
    </w:p>
    <w:p w:rsidR="00BE20B8" w:rsidRPr="00BE20B8" w:rsidRDefault="00BE20B8" w:rsidP="00BE20B8">
      <w:pPr>
        <w:ind w:leftChars="100" w:left="211" w:firstLineChars="100" w:firstLine="211"/>
      </w:pPr>
      <w:r w:rsidRPr="00BE20B8">
        <w:rPr>
          <w:rFonts w:hint="eastAsia"/>
        </w:rPr>
        <w:t>‧臺鐵瑞芳─猴硐間</w:t>
      </w:r>
      <w:r w:rsidRPr="00BE20B8">
        <w:rPr>
          <w:rFonts w:hint="eastAsia"/>
        </w:rPr>
        <w:t>K12+233</w:t>
      </w:r>
      <w:r w:rsidRPr="00BE20B8">
        <w:rPr>
          <w:rFonts w:hint="eastAsia"/>
        </w:rPr>
        <w:t>處於</w:t>
      </w:r>
      <w:r w:rsidRPr="00BE20B8">
        <w:rPr>
          <w:rFonts w:hint="eastAsia"/>
        </w:rPr>
        <w:t>12</w:t>
      </w:r>
      <w:r w:rsidRPr="00BE20B8">
        <w:rPr>
          <w:rFonts w:hint="eastAsia"/>
        </w:rPr>
        <w:t>月</w:t>
      </w:r>
      <w:r w:rsidRPr="00BE20B8">
        <w:rPr>
          <w:rFonts w:hint="eastAsia"/>
        </w:rPr>
        <w:t>4</w:t>
      </w:r>
      <w:r w:rsidRPr="00BE20B8">
        <w:rPr>
          <w:rFonts w:hint="eastAsia"/>
        </w:rPr>
        <w:t>日因邊坡走山路線中斷，經工電單位積極搶修，已提於</w:t>
      </w:r>
      <w:r w:rsidRPr="00BE20B8">
        <w:rPr>
          <w:rFonts w:hint="eastAsia"/>
        </w:rPr>
        <w:t>13</w:t>
      </w:r>
      <w:r w:rsidRPr="00BE20B8">
        <w:rPr>
          <w:rFonts w:hint="eastAsia"/>
        </w:rPr>
        <w:t>搶通，並行駛試運轉列車，自</w:t>
      </w:r>
      <w:r w:rsidRPr="00BE20B8">
        <w:rPr>
          <w:rFonts w:hint="eastAsia"/>
        </w:rPr>
        <w:t>14</w:t>
      </w:r>
      <w:r w:rsidRPr="00BE20B8">
        <w:rPr>
          <w:rFonts w:hint="eastAsia"/>
        </w:rPr>
        <w:t>日起恢復正常行車。</w:t>
      </w:r>
    </w:p>
    <w:p w:rsidR="00BE20B8" w:rsidRPr="00BE20B8" w:rsidRDefault="00BE20B8" w:rsidP="00BE20B8">
      <w:pPr>
        <w:ind w:leftChars="100" w:left="211" w:firstLineChars="100" w:firstLine="211"/>
      </w:pPr>
      <w:r w:rsidRPr="00BE20B8">
        <w:rPr>
          <w:rFonts w:hint="eastAsia"/>
        </w:rPr>
        <w:t>‧現在是極端氣候，強降雨的狀況越來越嚴重，所以本席多次提醒，要加強個交通系統的防災預警以及應變的能量，特別是台鐵，過去平均每天超過</w:t>
      </w:r>
      <w:r w:rsidRPr="00BE20B8">
        <w:rPr>
          <w:rFonts w:hint="eastAsia"/>
        </w:rPr>
        <w:t>64</w:t>
      </w:r>
      <w:r w:rsidRPr="00BE20B8">
        <w:rPr>
          <w:rFonts w:hint="eastAsia"/>
        </w:rPr>
        <w:t>萬</w:t>
      </w:r>
      <w:r w:rsidRPr="00BE20B8">
        <w:rPr>
          <w:rFonts w:hint="eastAsia"/>
        </w:rPr>
        <w:t>6</w:t>
      </w:r>
      <w:r w:rsidRPr="00BE20B8">
        <w:rPr>
          <w:rFonts w:hint="eastAsia"/>
        </w:rPr>
        <w:t>千人搭乘（現在約</w:t>
      </w:r>
      <w:r w:rsidRPr="00BE20B8">
        <w:rPr>
          <w:rFonts w:hint="eastAsia"/>
        </w:rPr>
        <w:t>54</w:t>
      </w:r>
      <w:r w:rsidRPr="00BE20B8">
        <w:rPr>
          <w:rFonts w:hint="eastAsia"/>
        </w:rPr>
        <w:t>萬</w:t>
      </w:r>
      <w:r w:rsidRPr="00BE20B8">
        <w:rPr>
          <w:rFonts w:hint="eastAsia"/>
        </w:rPr>
        <w:t>6</w:t>
      </w:r>
      <w:r w:rsidRPr="00BE20B8">
        <w:rPr>
          <w:rFonts w:hint="eastAsia"/>
        </w:rPr>
        <w:t>千</w:t>
      </w:r>
      <w:r w:rsidRPr="00BE20B8">
        <w:rPr>
          <w:rFonts w:hint="eastAsia"/>
        </w:rPr>
        <w:lastRenderedPageBreak/>
        <w:t>），相關災防預警，邊坡安全都必須要注意。</w:t>
      </w:r>
    </w:p>
    <w:p w:rsidR="00BE20B8" w:rsidRPr="00BE20B8" w:rsidRDefault="00BE20B8" w:rsidP="00BE20B8">
      <w:pPr>
        <w:ind w:leftChars="100" w:left="211" w:firstLineChars="100" w:firstLine="211"/>
      </w:pPr>
      <w:r w:rsidRPr="00BE20B8">
        <w:rPr>
          <w:rFonts w:hint="eastAsia"/>
        </w:rPr>
        <w:t>‧過去台鐵花了</w:t>
      </w:r>
      <w:r w:rsidRPr="00BE20B8">
        <w:rPr>
          <w:rFonts w:hint="eastAsia"/>
        </w:rPr>
        <w:t>2.5</w:t>
      </w:r>
      <w:r w:rsidRPr="00BE20B8">
        <w:rPr>
          <w:rFonts w:hint="eastAsia"/>
        </w:rPr>
        <w:t>億進行邊坡檢測以及改善設計、花了</w:t>
      </w:r>
      <w:r w:rsidRPr="00BE20B8">
        <w:rPr>
          <w:rFonts w:hint="eastAsia"/>
        </w:rPr>
        <w:t>4.75</w:t>
      </w:r>
      <w:r w:rsidRPr="00BE20B8">
        <w:rPr>
          <w:rFonts w:hint="eastAsia"/>
        </w:rPr>
        <w:t>億進行邊波改善工程，又花了</w:t>
      </w:r>
      <w:r w:rsidRPr="00BE20B8">
        <w:rPr>
          <w:rFonts w:hint="eastAsia"/>
        </w:rPr>
        <w:t>2.75</w:t>
      </w:r>
      <w:r w:rsidRPr="00BE20B8">
        <w:rPr>
          <w:rFonts w:hint="eastAsia"/>
        </w:rPr>
        <w:t>億裝設邊坡監測系統。</w:t>
      </w:r>
    </w:p>
    <w:p w:rsidR="00BE20B8" w:rsidRPr="00BE20B8" w:rsidRDefault="00BE20B8" w:rsidP="00BE20B8">
      <w:pPr>
        <w:ind w:leftChars="100" w:left="211" w:firstLineChars="100" w:firstLine="211"/>
      </w:pPr>
      <w:r w:rsidRPr="00BE20B8">
        <w:rPr>
          <w:rFonts w:hint="eastAsia"/>
        </w:rPr>
        <w:t>‧這次滑坡的路段是</w:t>
      </w:r>
      <w:r w:rsidRPr="00BE20B8">
        <w:rPr>
          <w:rFonts w:hint="eastAsia"/>
        </w:rPr>
        <w:t>C</w:t>
      </w:r>
      <w:r w:rsidRPr="00BE20B8">
        <w:rPr>
          <w:rFonts w:hint="eastAsia"/>
        </w:rPr>
        <w:t>級邊坡，也就是被認為相對穩定的邊坡，這樣的邊坡約有</w:t>
      </w:r>
      <w:r w:rsidRPr="00BE20B8">
        <w:rPr>
          <w:rFonts w:hint="eastAsia"/>
        </w:rPr>
        <w:t>1381</w:t>
      </w:r>
      <w:r w:rsidRPr="00BE20B8">
        <w:rPr>
          <w:rFonts w:hint="eastAsia"/>
        </w:rPr>
        <w:t>處（另外</w:t>
      </w:r>
      <w:r w:rsidRPr="00BE20B8">
        <w:rPr>
          <w:rFonts w:hint="eastAsia"/>
        </w:rPr>
        <w:t>D</w:t>
      </w:r>
      <w:r w:rsidRPr="00BE20B8">
        <w:rPr>
          <w:rFonts w:hint="eastAsia"/>
        </w:rPr>
        <w:t>級有</w:t>
      </w:r>
      <w:r w:rsidRPr="00BE20B8">
        <w:rPr>
          <w:rFonts w:hint="eastAsia"/>
        </w:rPr>
        <w:t>2655</w:t>
      </w:r>
      <w:r w:rsidRPr="00BE20B8">
        <w:rPr>
          <w:rFonts w:hint="eastAsia"/>
        </w:rPr>
        <w:t>處），因此不在臺鐵優先改善處理的邊坡範圍，也不在加裝邊坡預警系統。</w:t>
      </w:r>
    </w:p>
    <w:p w:rsidR="00BE20B8" w:rsidRPr="00BE20B8" w:rsidRDefault="00BE20B8" w:rsidP="00BE20B8">
      <w:pPr>
        <w:ind w:leftChars="100" w:left="211" w:firstLineChars="100" w:firstLine="211"/>
      </w:pPr>
      <w:r w:rsidRPr="00BE20B8">
        <w:rPr>
          <w:rFonts w:hint="eastAsia"/>
        </w:rPr>
        <w:t>‧但是在滑坡事件發生後，</w:t>
      </w:r>
      <w:r w:rsidRPr="00BE20B8">
        <w:rPr>
          <w:rFonts w:hint="eastAsia"/>
        </w:rPr>
        <w:t>C</w:t>
      </w:r>
      <w:r w:rsidRPr="00BE20B8">
        <w:rPr>
          <w:rFonts w:hint="eastAsia"/>
        </w:rPr>
        <w:t>級邊坡的安全性顯然受到嚴重考驗，因為強降雨後土石含水量增加，導致滑坡，這種邊坡樣態必須有系統的檢視，本席要求，臺鐵局應邀集相關學者專家，針對</w:t>
      </w:r>
      <w:r w:rsidRPr="00BE20B8">
        <w:rPr>
          <w:rFonts w:hint="eastAsia"/>
        </w:rPr>
        <w:t>C</w:t>
      </w:r>
      <w:r w:rsidRPr="00BE20B8">
        <w:rPr>
          <w:rFonts w:hint="eastAsia"/>
        </w:rPr>
        <w:t>級邊坡，進行再檢視，並且研議擴大加裝邊坡預警系統。</w:t>
      </w:r>
    </w:p>
    <w:p w:rsidR="00BE20B8" w:rsidRPr="00BE20B8" w:rsidRDefault="00BE20B8" w:rsidP="00BE20B8">
      <w:pPr>
        <w:ind w:leftChars="100" w:left="211" w:firstLineChars="100" w:firstLine="211"/>
      </w:pPr>
      <w:r w:rsidRPr="00BE20B8">
        <w:rPr>
          <w:rFonts w:hint="eastAsia"/>
        </w:rPr>
        <w:t>■以台鐵為鏡，公路系統也應加強檢視邊坡安全</w:t>
      </w:r>
    </w:p>
    <w:p w:rsidR="00BE20B8" w:rsidRPr="00BE20B8" w:rsidRDefault="00BE20B8" w:rsidP="00BE20B8">
      <w:pPr>
        <w:ind w:leftChars="100" w:left="211" w:firstLineChars="100" w:firstLine="211"/>
      </w:pPr>
      <w:r w:rsidRPr="00BE20B8">
        <w:rPr>
          <w:rFonts w:hint="eastAsia"/>
        </w:rPr>
        <w:t>‧台鐵發生相對不危險的</w:t>
      </w:r>
      <w:r w:rsidRPr="00BE20B8">
        <w:rPr>
          <w:rFonts w:hint="eastAsia"/>
        </w:rPr>
        <w:t>C</w:t>
      </w:r>
      <w:r w:rsidRPr="00BE20B8">
        <w:rPr>
          <w:rFonts w:hint="eastAsia"/>
        </w:rPr>
        <w:t>級邊坡的滑動事件，雖然台鐵說明，是因為連日下雨，導致邊坡含水量高，因而導致邊坡滑動狀況發生，然而這狀況恐非單位特例，除了台鐵需全面檢視</w:t>
      </w:r>
      <w:r w:rsidRPr="00BE20B8">
        <w:rPr>
          <w:rFonts w:hint="eastAsia"/>
        </w:rPr>
        <w:t>C</w:t>
      </w:r>
      <w:r w:rsidRPr="00BE20B8">
        <w:rPr>
          <w:rFonts w:hint="eastAsia"/>
        </w:rPr>
        <w:t>級邊坡外公路系統也應加強辦理。</w:t>
      </w:r>
    </w:p>
    <w:p w:rsidR="00BE20B8" w:rsidRPr="00BE20B8" w:rsidRDefault="00BE20B8" w:rsidP="00BE20B8">
      <w:pPr>
        <w:ind w:leftChars="100" w:left="211" w:firstLineChars="100" w:firstLine="211"/>
      </w:pPr>
      <w:r w:rsidRPr="00BE20B8">
        <w:rPr>
          <w:rFonts w:hint="eastAsia"/>
        </w:rPr>
        <w:t>‧公路總局現行邊坡管理制度依不穩定徵兆明顯性將邊坡「定性」分為</w:t>
      </w:r>
      <w:r w:rsidRPr="00BE20B8">
        <w:rPr>
          <w:rFonts w:hint="eastAsia"/>
        </w:rPr>
        <w:t>A</w:t>
      </w:r>
      <w:r w:rsidRPr="00BE20B8">
        <w:rPr>
          <w:rFonts w:hint="eastAsia"/>
        </w:rPr>
        <w:t>、</w:t>
      </w:r>
      <w:r w:rsidRPr="00BE20B8">
        <w:rPr>
          <w:rFonts w:hint="eastAsia"/>
        </w:rPr>
        <w:t>B</w:t>
      </w:r>
      <w:r w:rsidRPr="00BE20B8">
        <w:rPr>
          <w:rFonts w:hint="eastAsia"/>
        </w:rPr>
        <w:t>、</w:t>
      </w:r>
      <w:r w:rsidRPr="00BE20B8">
        <w:rPr>
          <w:rFonts w:hint="eastAsia"/>
        </w:rPr>
        <w:t>C</w:t>
      </w:r>
      <w:r w:rsidRPr="00BE20B8">
        <w:rPr>
          <w:rFonts w:hint="eastAsia"/>
        </w:rPr>
        <w:t>、</w:t>
      </w:r>
      <w:r w:rsidRPr="00BE20B8">
        <w:rPr>
          <w:rFonts w:hint="eastAsia"/>
        </w:rPr>
        <w:t>D</w:t>
      </w:r>
      <w:r w:rsidRPr="00BE20B8">
        <w:rPr>
          <w:rFonts w:hint="eastAsia"/>
        </w:rPr>
        <w:t>級</w:t>
      </w:r>
      <w:r w:rsidRPr="00BE20B8">
        <w:rPr>
          <w:rFonts w:hint="eastAsia"/>
        </w:rPr>
        <w:t>4</w:t>
      </w:r>
      <w:r w:rsidRPr="00BE20B8">
        <w:rPr>
          <w:rFonts w:hint="eastAsia"/>
        </w:rPr>
        <w:t>個等級進行管理，目前</w:t>
      </w:r>
      <w:r w:rsidRPr="00BE20B8">
        <w:rPr>
          <w:rFonts w:hint="eastAsia"/>
        </w:rPr>
        <w:t>A</w:t>
      </w:r>
      <w:r w:rsidRPr="00BE20B8">
        <w:rPr>
          <w:rFonts w:hint="eastAsia"/>
        </w:rPr>
        <w:t>級（明顯不穩定）邊坡數量有</w:t>
      </w:r>
      <w:r w:rsidRPr="00BE20B8">
        <w:rPr>
          <w:rFonts w:hint="eastAsia"/>
        </w:rPr>
        <w:t>92</w:t>
      </w:r>
      <w:r w:rsidRPr="00BE20B8">
        <w:rPr>
          <w:rFonts w:hint="eastAsia"/>
        </w:rPr>
        <w:t>處、</w:t>
      </w:r>
      <w:r w:rsidRPr="00BE20B8">
        <w:rPr>
          <w:rFonts w:hint="eastAsia"/>
        </w:rPr>
        <w:t>B</w:t>
      </w:r>
      <w:r w:rsidRPr="00BE20B8">
        <w:rPr>
          <w:rFonts w:hint="eastAsia"/>
        </w:rPr>
        <w:t>級</w:t>
      </w:r>
      <w:r w:rsidRPr="00BE20B8">
        <w:rPr>
          <w:rFonts w:hint="eastAsia"/>
        </w:rPr>
        <w:t>48</w:t>
      </w:r>
      <w:r w:rsidRPr="00BE20B8">
        <w:rPr>
          <w:rFonts w:hint="eastAsia"/>
        </w:rPr>
        <w:t>處、</w:t>
      </w:r>
      <w:r w:rsidRPr="00BE20B8">
        <w:rPr>
          <w:rFonts w:hint="eastAsia"/>
        </w:rPr>
        <w:t>C</w:t>
      </w:r>
      <w:r w:rsidRPr="00BE20B8">
        <w:rPr>
          <w:rFonts w:hint="eastAsia"/>
        </w:rPr>
        <w:t>級</w:t>
      </w:r>
      <w:r w:rsidRPr="00BE20B8">
        <w:rPr>
          <w:rFonts w:hint="eastAsia"/>
        </w:rPr>
        <w:t>818</w:t>
      </w:r>
      <w:r w:rsidRPr="00BE20B8">
        <w:rPr>
          <w:rFonts w:hint="eastAsia"/>
        </w:rPr>
        <w:t>處、</w:t>
      </w:r>
      <w:r w:rsidRPr="00BE20B8">
        <w:rPr>
          <w:rFonts w:hint="eastAsia"/>
        </w:rPr>
        <w:t>D</w:t>
      </w:r>
      <w:r w:rsidRPr="00BE20B8">
        <w:rPr>
          <w:rFonts w:hint="eastAsia"/>
        </w:rPr>
        <w:t>級（不明顯不穩定）</w:t>
      </w:r>
      <w:r w:rsidRPr="00BE20B8">
        <w:rPr>
          <w:rFonts w:hint="eastAsia"/>
        </w:rPr>
        <w:t>570</w:t>
      </w:r>
      <w:r w:rsidRPr="00BE20B8">
        <w:rPr>
          <w:rFonts w:hint="eastAsia"/>
        </w:rPr>
        <w:t>處，共計列管</w:t>
      </w:r>
      <w:r w:rsidRPr="00BE20B8">
        <w:rPr>
          <w:rFonts w:hint="eastAsia"/>
        </w:rPr>
        <w:t>1,518</w:t>
      </w:r>
      <w:r w:rsidRPr="00BE20B8">
        <w:rPr>
          <w:rFonts w:hint="eastAsia"/>
        </w:rPr>
        <w:t>處邊坡。</w:t>
      </w:r>
    </w:p>
    <w:p w:rsidR="00BE20B8" w:rsidRPr="00BE20B8" w:rsidRDefault="00BE20B8" w:rsidP="00BE20B8">
      <w:pPr>
        <w:ind w:leftChars="100" w:left="211" w:firstLineChars="100" w:firstLine="211"/>
      </w:pPr>
      <w:r w:rsidRPr="00BE20B8">
        <w:rPr>
          <w:rFonts w:hint="eastAsia"/>
        </w:rPr>
        <w:t>‧公路總局針對高風險之</w:t>
      </w:r>
      <w:r w:rsidRPr="00BE20B8">
        <w:rPr>
          <w:rFonts w:hint="eastAsia"/>
        </w:rPr>
        <w:t>A</w:t>
      </w:r>
      <w:r w:rsidRPr="00BE20B8">
        <w:rPr>
          <w:rFonts w:hint="eastAsia"/>
        </w:rPr>
        <w:t>、</w:t>
      </w:r>
      <w:r w:rsidRPr="00BE20B8">
        <w:rPr>
          <w:rFonts w:hint="eastAsia"/>
        </w:rPr>
        <w:t>B</w:t>
      </w:r>
      <w:r w:rsidRPr="00BE20B8">
        <w:rPr>
          <w:rFonts w:hint="eastAsia"/>
        </w:rPr>
        <w:t>級「優先關注邊坡」</w:t>
      </w:r>
      <w:r w:rsidRPr="00BE20B8">
        <w:rPr>
          <w:rFonts w:hint="eastAsia"/>
        </w:rPr>
        <w:t>109</w:t>
      </w:r>
      <w:r w:rsidRPr="00BE20B8">
        <w:rPr>
          <w:rFonts w:hint="eastAsia"/>
        </w:rPr>
        <w:t>年律定出共</w:t>
      </w:r>
      <w:r w:rsidRPr="00BE20B8">
        <w:rPr>
          <w:rFonts w:hint="eastAsia"/>
        </w:rPr>
        <w:t>52</w:t>
      </w:r>
      <w:r w:rsidRPr="00BE20B8">
        <w:rPr>
          <w:rFonts w:hint="eastAsia"/>
        </w:rPr>
        <w:t>處，需要再分出五級，針對四級部分：每年汛期前至少以</w:t>
      </w:r>
      <w:r w:rsidRPr="00BE20B8">
        <w:rPr>
          <w:rFonts w:hint="eastAsia"/>
        </w:rPr>
        <w:t>UAV</w:t>
      </w:r>
      <w:r w:rsidRPr="00BE20B8">
        <w:rPr>
          <w:rFonts w:hint="eastAsia"/>
        </w:rPr>
        <w:t>巡檢</w:t>
      </w:r>
      <w:r w:rsidRPr="00BE20B8">
        <w:rPr>
          <w:rFonts w:hint="eastAsia"/>
        </w:rPr>
        <w:t>1</w:t>
      </w:r>
      <w:r w:rsidRPr="00BE20B8">
        <w:rPr>
          <w:rFonts w:hint="eastAsia"/>
        </w:rPr>
        <w:t>次；針對五級部分：則每年汛期前及</w:t>
      </w:r>
      <w:r w:rsidRPr="00BE20B8">
        <w:rPr>
          <w:rFonts w:hint="eastAsia"/>
        </w:rPr>
        <w:t>10</w:t>
      </w:r>
      <w:r w:rsidRPr="00BE20B8">
        <w:rPr>
          <w:rFonts w:hint="eastAsia"/>
        </w:rPr>
        <w:t>月前至少各以</w:t>
      </w:r>
      <w:r w:rsidRPr="00BE20B8">
        <w:rPr>
          <w:rFonts w:hint="eastAsia"/>
        </w:rPr>
        <w:t>UAV</w:t>
      </w:r>
      <w:r w:rsidRPr="00BE20B8">
        <w:rPr>
          <w:rFonts w:hint="eastAsia"/>
        </w:rPr>
        <w:t>巡檢</w:t>
      </w:r>
      <w:r w:rsidRPr="00BE20B8">
        <w:rPr>
          <w:rFonts w:hint="eastAsia"/>
        </w:rPr>
        <w:t>1</w:t>
      </w:r>
      <w:r w:rsidRPr="00BE20B8">
        <w:rPr>
          <w:rFonts w:hint="eastAsia"/>
        </w:rPr>
        <w:t>次，以評估後續維管工作。</w:t>
      </w:r>
    </w:p>
    <w:p w:rsidR="00BE20B8" w:rsidRPr="00BE20B8" w:rsidRDefault="00BE20B8" w:rsidP="00BE20B8">
      <w:pPr>
        <w:ind w:leftChars="100" w:left="211" w:firstLineChars="100" w:firstLine="211"/>
      </w:pPr>
      <w:r w:rsidRPr="00BE20B8">
        <w:rPr>
          <w:rFonts w:hint="eastAsia"/>
        </w:rPr>
        <w:t>‧然而台鐵已發生</w:t>
      </w:r>
      <w:r w:rsidRPr="00BE20B8">
        <w:rPr>
          <w:rFonts w:hint="eastAsia"/>
        </w:rPr>
        <w:t>C</w:t>
      </w:r>
      <w:r w:rsidRPr="00BE20B8">
        <w:rPr>
          <w:rFonts w:hint="eastAsia"/>
        </w:rPr>
        <w:t>級邊坡滑動的狀況，顯示相關</w:t>
      </w:r>
      <w:r w:rsidRPr="00BE20B8">
        <w:rPr>
          <w:rFonts w:hint="eastAsia"/>
        </w:rPr>
        <w:t>C</w:t>
      </w:r>
      <w:r w:rsidRPr="00BE20B8">
        <w:rPr>
          <w:rFonts w:hint="eastAsia"/>
        </w:rPr>
        <w:t>級邊坡的穩定程度需重新檢視，因此建議公路總局，應針對所屬</w:t>
      </w:r>
      <w:r w:rsidRPr="00BE20B8">
        <w:rPr>
          <w:rFonts w:hint="eastAsia"/>
        </w:rPr>
        <w:t>C</w:t>
      </w:r>
      <w:r w:rsidRPr="00BE20B8">
        <w:rPr>
          <w:rFonts w:hint="eastAsia"/>
        </w:rPr>
        <w:t>級邊坡，進行檢視，確保用路人行車安全。</w:t>
      </w:r>
    </w:p>
    <w:p w:rsidR="00BE20B8" w:rsidRPr="00BE20B8" w:rsidRDefault="00BE20B8" w:rsidP="00BE20B8">
      <w:pPr>
        <w:ind w:leftChars="100" w:left="211" w:firstLineChars="100" w:firstLine="211"/>
      </w:pPr>
      <w:r w:rsidRPr="00BE20B8">
        <w:rPr>
          <w:rFonts w:hint="eastAsia"/>
        </w:rPr>
        <w:t>■交通部應持續加強公共運輸修復與預警監測</w:t>
      </w:r>
    </w:p>
    <w:p w:rsidR="00BE20B8" w:rsidRPr="00BE20B8" w:rsidRDefault="00BE20B8" w:rsidP="00BE20B8">
      <w:pPr>
        <w:ind w:leftChars="100" w:left="211" w:firstLineChars="100" w:firstLine="211"/>
      </w:pPr>
      <w:r w:rsidRPr="00BE20B8">
        <w:rPr>
          <w:rFonts w:hint="eastAsia"/>
        </w:rPr>
        <w:t>‧過去豪雨不斷，本席曾邀請交通部、台鐵局、公路總局、高速公路局，針對豪雨成災後「公共運輸修復與預警監測」進行討論交通部在短時間內修復相關狀況，未來如何加強預警將是首要目標。</w:t>
      </w:r>
    </w:p>
    <w:p w:rsidR="00BE20B8" w:rsidRPr="00BE20B8" w:rsidRDefault="00BE20B8" w:rsidP="00BE20B8">
      <w:pPr>
        <w:ind w:leftChars="100" w:left="211" w:firstLineChars="100" w:firstLine="211"/>
      </w:pPr>
      <w:r w:rsidRPr="00BE20B8">
        <w:rPr>
          <w:rFonts w:hint="eastAsia"/>
        </w:rPr>
        <w:t>‧本席要求因應未來更劇烈變化的氣候，各大公共運輸系統無論是事前的預防，或是事後的修復，都應該建立完整的標準作業流程。</w:t>
      </w:r>
    </w:p>
    <w:p w:rsidR="00BE20B8" w:rsidRPr="00BE20B8" w:rsidRDefault="00BE20B8" w:rsidP="00BE20B8">
      <w:pPr>
        <w:ind w:leftChars="100" w:left="211" w:firstLineChars="100" w:firstLine="211"/>
      </w:pPr>
      <w:r w:rsidRPr="00BE20B8">
        <w:rPr>
          <w:rFonts w:hint="eastAsia"/>
        </w:rPr>
        <w:t>‧台鐵必須加設邊坡監測系統，並針對邊坡危險程度進行分級管理，公路總局應加強攔石預警系統的設置；至於事後的搶通工作，除了加強修復外，應派員巡視相關路段，同時也務必確保相關工作人員之安全。</w:t>
      </w:r>
    </w:p>
    <w:p w:rsidR="00BE20B8" w:rsidRPr="00BE20B8" w:rsidRDefault="00BE20B8" w:rsidP="00BE20B8">
      <w:pPr>
        <w:ind w:leftChars="100" w:left="211" w:firstLineChars="100" w:firstLine="211"/>
      </w:pPr>
      <w:r w:rsidRPr="00BE20B8">
        <w:rPr>
          <w:rFonts w:hint="eastAsia"/>
        </w:rPr>
        <w:t>‧在極端氣候下，災害性豪雨發生的狀況可能會更加頻繁，交通部必須嚴陣以待，並且拿出具體因應作為，以保障國人通行的安全。</w:t>
      </w:r>
    </w:p>
    <w:p w:rsidR="00BE20B8" w:rsidRPr="00BE20B8" w:rsidRDefault="00BE20B8" w:rsidP="00BE20B8">
      <w:pPr>
        <w:ind w:left="211" w:hangingChars="100" w:hanging="211"/>
      </w:pPr>
      <w:r w:rsidRPr="00BE20B8">
        <w:rPr>
          <w:rFonts w:eastAsia="華康中黑體" w:hint="eastAsia"/>
        </w:rPr>
        <w:t>委員黃國書書面質詢：</w:t>
      </w:r>
    </w:p>
    <w:p w:rsidR="00BE20B8" w:rsidRPr="00BE20B8" w:rsidRDefault="00BE20B8" w:rsidP="00BE20B8">
      <w:pPr>
        <w:ind w:leftChars="100" w:left="211" w:firstLineChars="100" w:firstLine="211"/>
      </w:pPr>
      <w:r w:rsidRPr="00BE20B8">
        <w:rPr>
          <w:rFonts w:hint="eastAsia"/>
        </w:rPr>
        <w:t>一、台中捷運綠線發生兩起「連接器牽引裝置軸心斷裂事件」，現初步調查應為製造廠商問題，將向日方求償。然此事件已導致中捷綠線通車典禮取消，台中市盧秀燕市長鞠躬道歉。然台中人期盼的第一條捷運，目前通車仍是遙遙無期。</w:t>
      </w:r>
    </w:p>
    <w:p w:rsidR="00BE20B8" w:rsidRPr="00BE20B8" w:rsidRDefault="00BE20B8" w:rsidP="00BE20B8">
      <w:pPr>
        <w:ind w:leftChars="100" w:left="211" w:firstLineChars="100" w:firstLine="211"/>
      </w:pPr>
      <w:r w:rsidRPr="00BE20B8">
        <w:rPr>
          <w:rFonts w:hint="eastAsia"/>
        </w:rPr>
        <w:lastRenderedPageBreak/>
        <w:t>台中捷運工程費用中央政府補助</w:t>
      </w:r>
      <w:r w:rsidRPr="00BE20B8">
        <w:rPr>
          <w:rFonts w:hint="eastAsia"/>
        </w:rPr>
        <w:t>328.34</w:t>
      </w:r>
      <w:r w:rsidRPr="00BE20B8">
        <w:rPr>
          <w:rFonts w:hint="eastAsia"/>
        </w:rPr>
        <w:t>億元超過半數，故交通部有義務追蹤後續處理情形，已確保國民納稅錢能被善用。交通部應嚴加督導後續處理過程，並充分掌握台中市政府處理情形，已確保台中市民能享有安全無虞的捷運。</w:t>
      </w:r>
    </w:p>
    <w:p w:rsidR="00BE20B8" w:rsidRPr="00BE20B8" w:rsidRDefault="00BE20B8" w:rsidP="00BE20B8">
      <w:pPr>
        <w:ind w:leftChars="100" w:left="211" w:firstLineChars="100" w:firstLine="211"/>
      </w:pPr>
      <w:r w:rsidRPr="00BE20B8">
        <w:rPr>
          <w:rFonts w:hint="eastAsia"/>
        </w:rPr>
        <w:t>二、台中捷運藍線目前已舉辦</w:t>
      </w:r>
      <w:r w:rsidRPr="00BE20B8">
        <w:rPr>
          <w:rFonts w:hint="eastAsia"/>
        </w:rPr>
        <w:t>3</w:t>
      </w:r>
      <w:r w:rsidRPr="00BE20B8">
        <w:rPr>
          <w:rFonts w:hint="eastAsia"/>
        </w:rPr>
        <w:t>場公聽會。公聽會之意見台中市政府將彙整為綜合規劃報告，提交予中央政府審議。在</w:t>
      </w:r>
      <w:r w:rsidRPr="00BE20B8">
        <w:rPr>
          <w:rFonts w:hint="eastAsia"/>
        </w:rPr>
        <w:t>3</w:t>
      </w:r>
      <w:r w:rsidRPr="00BE20B8">
        <w:rPr>
          <w:rFonts w:hint="eastAsia"/>
        </w:rPr>
        <w:t>場公聽會中，台中市民對站點規劃、轉乘路線等提出諸多意見，主張站點設置應重視區域人口需求、腹地發展及場站開發效益。</w:t>
      </w:r>
    </w:p>
    <w:p w:rsidR="00BE20B8" w:rsidRPr="00BE20B8" w:rsidRDefault="00BE20B8" w:rsidP="00BE20B8">
      <w:pPr>
        <w:ind w:leftChars="100" w:left="211" w:firstLineChars="100" w:firstLine="211"/>
      </w:pPr>
      <w:r w:rsidRPr="00BE20B8">
        <w:rPr>
          <w:rFonts w:hint="eastAsia"/>
        </w:rPr>
        <w:t>台中市民作為未來台中捷運藍線之使用者，其意見最能反映市民在捷運使用上之實際需求。請中央主管機關報請行政院核定台中捷運藍線計畫時能充分考量台中市民之建議，配合民眾需求，並寬列預算已回應民眾心聲。</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請林委員淑芬質詢。</w:t>
      </w:r>
    </w:p>
    <w:p w:rsidR="00BE20B8" w:rsidRPr="00BE20B8" w:rsidRDefault="00BE20B8" w:rsidP="00BE20B8">
      <w:pPr>
        <w:ind w:left="211" w:hangingChars="100" w:hanging="211"/>
      </w:pPr>
      <w:r w:rsidRPr="00BE20B8">
        <w:rPr>
          <w:rFonts w:eastAsia="華康中黑體" w:hint="eastAsia"/>
        </w:rPr>
        <w:t>林委員淑芬：</w:t>
      </w:r>
      <w:r w:rsidRPr="00BE20B8">
        <w:rPr>
          <w:rFonts w:hint="eastAsia"/>
        </w:rPr>
        <w:t>（</w:t>
      </w:r>
      <w:r w:rsidRPr="00BE20B8">
        <w:rPr>
          <w:rFonts w:hint="eastAsia"/>
        </w:rPr>
        <w:t>18</w:t>
      </w:r>
      <w:r w:rsidRPr="00BE20B8">
        <w:rPr>
          <w:rFonts w:hint="eastAsia"/>
        </w:rPr>
        <w:t>時</w:t>
      </w:r>
      <w:r w:rsidRPr="00BE20B8">
        <w:rPr>
          <w:rFonts w:hint="eastAsia"/>
        </w:rPr>
        <w:t>6</w:t>
      </w:r>
      <w:r w:rsidRPr="00BE20B8">
        <w:rPr>
          <w:rFonts w:hint="eastAsia"/>
        </w:rPr>
        <w:t>分）主席、行政院蘇院長、各部會首長、各位同仁。院長，我在講話的時候，你可以先坐著，一整天辛苦了！沒關係。</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請行政院蘇院長答復。</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w:t>
      </w:r>
      <w:r w:rsidRPr="00BE20B8">
        <w:rPr>
          <w:rFonts w:hint="eastAsia"/>
        </w:rPr>
        <w:t>18</w:t>
      </w:r>
      <w:r w:rsidRPr="00BE20B8">
        <w:rPr>
          <w:rFonts w:hint="eastAsia"/>
        </w:rPr>
        <w:t>時</w:t>
      </w:r>
      <w:r w:rsidRPr="00BE20B8">
        <w:rPr>
          <w:rFonts w:hint="eastAsia"/>
        </w:rPr>
        <w:t>7</w:t>
      </w:r>
      <w:r w:rsidRPr="00BE20B8">
        <w:rPr>
          <w:rFonts w:hint="eastAsia"/>
        </w:rPr>
        <w:t>分）主席、各位委員。好，謝謝。</w:t>
      </w:r>
    </w:p>
    <w:p w:rsidR="00BE20B8" w:rsidRPr="00BE20B8" w:rsidRDefault="00BE20B8" w:rsidP="00BE20B8">
      <w:pPr>
        <w:ind w:left="211" w:hangingChars="100" w:hanging="211"/>
      </w:pPr>
      <w:r w:rsidRPr="00BE20B8">
        <w:rPr>
          <w:rFonts w:eastAsia="華康中黑體" w:hint="eastAsia"/>
        </w:rPr>
        <w:t>林委員淑芬：</w:t>
      </w:r>
      <w:r w:rsidRPr="00BE20B8">
        <w:rPr>
          <w:rFonts w:hint="eastAsia"/>
        </w:rPr>
        <w:t>回答的時候再站起來，請坐。</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謝謝。</w:t>
      </w:r>
    </w:p>
    <w:p w:rsidR="00BE20B8" w:rsidRPr="00BE20B8" w:rsidRDefault="00BE20B8" w:rsidP="00BE20B8">
      <w:pPr>
        <w:ind w:left="211" w:hangingChars="100" w:hanging="211"/>
      </w:pPr>
      <w:r w:rsidRPr="00BE20B8">
        <w:rPr>
          <w:rFonts w:eastAsia="華康中黑體" w:hint="eastAsia"/>
        </w:rPr>
        <w:t>林委員淑芬：</w:t>
      </w:r>
      <w:r w:rsidRPr="00BE20B8">
        <w:rPr>
          <w:rFonts w:hint="eastAsia"/>
        </w:rPr>
        <w:t>我先讓你看一張地圖，從這張地圖看得出來是以五股、泰山為中心，這裡面有新北市市道路</w:t>
      </w:r>
      <w:r w:rsidRPr="00BE20B8">
        <w:rPr>
          <w:rFonts w:hint="eastAsia"/>
        </w:rPr>
        <w:t>103</w:t>
      </w:r>
      <w:r w:rsidRPr="00BE20B8">
        <w:rPr>
          <w:rFonts w:hint="eastAsia"/>
        </w:rPr>
        <w:t>號、</w:t>
      </w:r>
      <w:r w:rsidRPr="00BE20B8">
        <w:rPr>
          <w:rFonts w:hint="eastAsia"/>
        </w:rPr>
        <w:t>107</w:t>
      </w:r>
      <w:r w:rsidRPr="00BE20B8">
        <w:rPr>
          <w:rFonts w:hint="eastAsia"/>
        </w:rPr>
        <w:t>號、</w:t>
      </w:r>
      <w:r w:rsidRPr="00BE20B8">
        <w:rPr>
          <w:rFonts w:hint="eastAsia"/>
        </w:rPr>
        <w:t>108</w:t>
      </w:r>
      <w:r w:rsidRPr="00BE20B8">
        <w:rPr>
          <w:rFonts w:hint="eastAsia"/>
        </w:rPr>
        <w:t>號、</w:t>
      </w:r>
      <w:r w:rsidRPr="00BE20B8">
        <w:rPr>
          <w:rFonts w:hint="eastAsia"/>
        </w:rPr>
        <w:t>107</w:t>
      </w:r>
      <w:r w:rsidRPr="00BE20B8">
        <w:rPr>
          <w:rFonts w:hint="eastAsia"/>
        </w:rPr>
        <w:t>號甲。</w:t>
      </w:r>
      <w:r w:rsidRPr="00BE20B8">
        <w:rPr>
          <w:rFonts w:hint="eastAsia"/>
        </w:rPr>
        <w:t>103</w:t>
      </w:r>
      <w:r w:rsidRPr="00BE20B8">
        <w:rPr>
          <w:rFonts w:hint="eastAsia"/>
        </w:rPr>
        <w:t>號的道路是從關渡橋、獅子頭到蘆洲、三重，它的道路服務水準是</w:t>
      </w:r>
      <w:r w:rsidRPr="00BE20B8">
        <w:rPr>
          <w:rFonts w:hint="eastAsia"/>
        </w:rPr>
        <w:t>F</w:t>
      </w:r>
      <w:r w:rsidRPr="00BE20B8">
        <w:rPr>
          <w:rFonts w:hint="eastAsia"/>
        </w:rPr>
        <w:t>等級的，在所有道路交通分類中是最差、最塞的。</w:t>
      </w:r>
      <w:r w:rsidRPr="00BE20B8">
        <w:rPr>
          <w:rFonts w:hint="eastAsia"/>
        </w:rPr>
        <w:t>107</w:t>
      </w:r>
      <w:r w:rsidRPr="00BE20B8">
        <w:rPr>
          <w:rFonts w:hint="eastAsia"/>
        </w:rPr>
        <w:t>號在成泰路、新五路也是</w:t>
      </w:r>
      <w:r w:rsidRPr="00BE20B8">
        <w:rPr>
          <w:rFonts w:hint="eastAsia"/>
        </w:rPr>
        <w:t>F</w:t>
      </w:r>
      <w:r w:rsidRPr="00BE20B8">
        <w:rPr>
          <w:rFonts w:hint="eastAsia"/>
        </w:rPr>
        <w:t>等級的。</w:t>
      </w:r>
      <w:r w:rsidRPr="00BE20B8">
        <w:rPr>
          <w:rFonts w:hint="eastAsia"/>
        </w:rPr>
        <w:t>107</w:t>
      </w:r>
      <w:r w:rsidRPr="00BE20B8">
        <w:rPr>
          <w:rFonts w:hint="eastAsia"/>
        </w:rPr>
        <w:t>號甲線就是所謂的新五路，那一條大馬路的等級比</w:t>
      </w:r>
      <w:r w:rsidRPr="00BE20B8">
        <w:rPr>
          <w:rFonts w:hint="eastAsia"/>
        </w:rPr>
        <w:t>F</w:t>
      </w:r>
      <w:r w:rsidRPr="00BE20B8">
        <w:rPr>
          <w:rFonts w:hint="eastAsia"/>
        </w:rPr>
        <w:t>好一點點，它的服務水準是</w:t>
      </w:r>
      <w:r w:rsidRPr="00BE20B8">
        <w:rPr>
          <w:rFonts w:hint="eastAsia"/>
        </w:rPr>
        <w:t>E</w:t>
      </w:r>
      <w:r w:rsidRPr="00BE20B8">
        <w:rPr>
          <w:rFonts w:hint="eastAsia"/>
        </w:rPr>
        <w:t>等級。</w:t>
      </w:r>
      <w:r w:rsidRPr="00BE20B8">
        <w:rPr>
          <w:rFonts w:hint="eastAsia"/>
        </w:rPr>
        <w:t>108</w:t>
      </w:r>
      <w:r w:rsidRPr="00BE20B8">
        <w:rPr>
          <w:rFonts w:hint="eastAsia"/>
        </w:rPr>
        <w:t>號道路是新五路、中興路一帶，以橫向的中興路東西向為主，不過它碰到新五路的時候，那一個路口也是</w:t>
      </w:r>
      <w:r w:rsidRPr="00BE20B8">
        <w:rPr>
          <w:rFonts w:hint="eastAsia"/>
        </w:rPr>
        <w:t>F</w:t>
      </w:r>
      <w:r w:rsidRPr="00BE20B8">
        <w:rPr>
          <w:rFonts w:hint="eastAsia"/>
        </w:rPr>
        <w:t>等級。當地有兩個大建設項目，第一項、非常感謝院長親自到場看過，公共工程會吳主委也去看過，就是五股交流道改善計畫。原訂計畫是</w:t>
      </w:r>
      <w:r w:rsidRPr="00BE20B8">
        <w:rPr>
          <w:rFonts w:hint="eastAsia"/>
        </w:rPr>
        <w:t>110</w:t>
      </w:r>
      <w:r w:rsidRPr="00BE20B8">
        <w:rPr>
          <w:rFonts w:hint="eastAsia"/>
        </w:rPr>
        <w:t>年大概就可以完成徵收，並開始施工，開啟改善工程，但是新北市政府的徵收進度落後，所以還要延一年。我要告訴你，這裡的交通真的是非常、非常的糟糕，都是</w:t>
      </w:r>
      <w:r w:rsidRPr="00BE20B8">
        <w:rPr>
          <w:rFonts w:hint="eastAsia"/>
        </w:rPr>
        <w:t>F</w:t>
      </w:r>
      <w:r w:rsidRPr="00BE20B8">
        <w:rPr>
          <w:rFonts w:hint="eastAsia"/>
        </w:rPr>
        <w:t>等級，天天塞、早晚塞，不是上下班也塞，所以要拜託院長再多一點力氣，讓五股交流道改善工程可以盡速、加速，趕快來做，可以嗎？</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感謝委員長期對地方很了解，而且一再爭取。對於委員的意見，我都很重視，也大力支持。當時我裁示就拜託新北市政府，有關土地徵收及道安維持，地方政府都要盡全力，他都回我說好。</w:t>
      </w:r>
    </w:p>
    <w:p w:rsidR="00BE20B8" w:rsidRPr="00BE20B8" w:rsidRDefault="00BE20B8" w:rsidP="00BE20B8">
      <w:pPr>
        <w:ind w:left="211" w:hangingChars="100" w:hanging="211"/>
      </w:pPr>
      <w:r w:rsidRPr="00BE20B8">
        <w:rPr>
          <w:rFonts w:eastAsia="華康中黑體" w:hint="eastAsia"/>
        </w:rPr>
        <w:t>林委員淑芬：</w:t>
      </w:r>
      <w:r w:rsidRPr="00BE20B8">
        <w:rPr>
          <w:rFonts w:hint="eastAsia"/>
        </w:rPr>
        <w:t>他說還要多一年！延宕一年，所以拜託你。</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我們拜託交通部再催他一下。</w:t>
      </w:r>
    </w:p>
    <w:p w:rsidR="00BE20B8" w:rsidRPr="00BE20B8" w:rsidRDefault="00BE20B8" w:rsidP="00BE20B8">
      <w:pPr>
        <w:ind w:left="211" w:hangingChars="100" w:hanging="211"/>
      </w:pPr>
      <w:r w:rsidRPr="00BE20B8">
        <w:rPr>
          <w:rFonts w:eastAsia="華康中黑體" w:hint="eastAsia"/>
        </w:rPr>
        <w:t>林委員淑芬：</w:t>
      </w:r>
      <w:r w:rsidRPr="00BE20B8">
        <w:rPr>
          <w:rFonts w:hint="eastAsia"/>
        </w:rPr>
        <w:t>也拜託院長幫忙出一點力，原訂</w:t>
      </w:r>
      <w:r w:rsidRPr="00BE20B8">
        <w:rPr>
          <w:rFonts w:hint="eastAsia"/>
        </w:rPr>
        <w:t>110</w:t>
      </w:r>
      <w:r w:rsidRPr="00BE20B8">
        <w:rPr>
          <w:rFonts w:hint="eastAsia"/>
        </w:rPr>
        <w:t>年要完成，但是他說現在變成要</w:t>
      </w:r>
      <w:r w:rsidRPr="00BE20B8">
        <w:rPr>
          <w:rFonts w:hint="eastAsia"/>
        </w:rPr>
        <w:t>111</w:t>
      </w:r>
      <w:r w:rsidRPr="00BE20B8">
        <w:rPr>
          <w:rFonts w:hint="eastAsia"/>
        </w:rPr>
        <w:t>年才能完成。</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說實在，新北市發展得很快是好事，但是中央要全力支持，辦的手續也要快一點。</w:t>
      </w:r>
    </w:p>
    <w:p w:rsidR="00BE20B8" w:rsidRPr="00BE20B8" w:rsidRDefault="00BE20B8" w:rsidP="00BE20B8">
      <w:pPr>
        <w:ind w:left="211" w:hangingChars="100" w:hanging="211"/>
      </w:pPr>
      <w:r w:rsidRPr="00BE20B8">
        <w:rPr>
          <w:rFonts w:eastAsia="華康中黑體" w:hint="eastAsia"/>
        </w:rPr>
        <w:lastRenderedPageBreak/>
        <w:t>林委員淑芬：</w:t>
      </w:r>
      <w:r w:rsidRPr="00BE20B8">
        <w:rPr>
          <w:rFonts w:hint="eastAsia"/>
        </w:rPr>
        <w:t>是。</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當然有困難，但是這要拜託地方政府，他如果不快……</w:t>
      </w:r>
    </w:p>
    <w:p w:rsidR="00BE20B8" w:rsidRPr="00BE20B8" w:rsidRDefault="00BE20B8" w:rsidP="00BE20B8">
      <w:pPr>
        <w:ind w:left="211" w:hangingChars="100" w:hanging="211"/>
      </w:pPr>
      <w:r w:rsidRPr="00BE20B8">
        <w:rPr>
          <w:rFonts w:eastAsia="華康中黑體" w:hint="eastAsia"/>
        </w:rPr>
        <w:t>林委員淑芬：</w:t>
      </w:r>
      <w:r w:rsidRPr="00BE20B8">
        <w:rPr>
          <w:rFonts w:hint="eastAsia"/>
        </w:rPr>
        <w:t>也要拜託你們施一點力、出一點力去溝通一下。</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拜託部長特別跟市長說看能不能快一點，委員的影響力也大，也請委員幫忙推動一下。</w:t>
      </w:r>
    </w:p>
    <w:p w:rsidR="00BE20B8" w:rsidRPr="00BE20B8" w:rsidRDefault="00BE20B8" w:rsidP="00BE20B8">
      <w:pPr>
        <w:ind w:left="211" w:hangingChars="100" w:hanging="211"/>
      </w:pPr>
      <w:r w:rsidRPr="00BE20B8">
        <w:rPr>
          <w:rFonts w:eastAsia="華康中黑體" w:hint="eastAsia"/>
        </w:rPr>
        <w:t>林委員淑芬：</w:t>
      </w:r>
      <w:r w:rsidRPr="00BE20B8">
        <w:rPr>
          <w:rFonts w:hint="eastAsia"/>
        </w:rPr>
        <w:t>第二個工程，你看在路網裡面，所有的公路交通主幹道、次幹道、地方政府的市道路，全部都塞住、都無可救藥，但是我要跟你說還有一個交通建設經過這附近的，就是五泰輕軌捷運，五泰輕軌捷運本來交通部的可行性評估已經通過，送到行政院，但是行政院、國發會等各個部會還有意見，沒有關係，現在又發回到交通部來再次的審理，我們也要拜託部長及院長，當然地方政府有改善也有提出說明的責任，如果他們改善並提出說明之後，拜託你們也是儘速來讓它通過，畢竟這些公路交通路網，老實說無可救藥了，你看</w:t>
      </w:r>
      <w:r w:rsidRPr="00BE20B8">
        <w:rPr>
          <w:rFonts w:hint="eastAsia"/>
        </w:rPr>
        <w:t>107</w:t>
      </w:r>
      <w:r w:rsidRPr="00BE20B8">
        <w:rPr>
          <w:rFonts w:hint="eastAsia"/>
        </w:rPr>
        <w:t>、</w:t>
      </w:r>
      <w:r w:rsidRPr="00BE20B8">
        <w:rPr>
          <w:rFonts w:hint="eastAsia"/>
        </w:rPr>
        <w:t>108</w:t>
      </w:r>
      <w:r w:rsidRPr="00BE20B8">
        <w:rPr>
          <w:rFonts w:hint="eastAsia"/>
        </w:rPr>
        <w:t>、</w:t>
      </w:r>
      <w:r w:rsidRPr="00BE20B8">
        <w:rPr>
          <w:rFonts w:hint="eastAsia"/>
        </w:rPr>
        <w:t>107</w:t>
      </w:r>
      <w:r w:rsidRPr="00BE20B8">
        <w:rPr>
          <w:rFonts w:hint="eastAsia"/>
        </w:rPr>
        <w:t>甲、</w:t>
      </w:r>
      <w:r w:rsidRPr="00BE20B8">
        <w:rPr>
          <w:rFonts w:hint="eastAsia"/>
        </w:rPr>
        <w:t>103</w:t>
      </w:r>
      <w:r w:rsidRPr="00BE20B8">
        <w:rPr>
          <w:rFonts w:hint="eastAsia"/>
        </w:rPr>
        <w:t>每天都塞車，我剛才說過尖峰也塞、不是尖峰也塞，只要沒有新闢公共運輸的路線出來，真的難解沈痾啦！所以五泰輕軌可行性評估現在又回到交通部了，拜託部長及院長儘速讓它通過，好不好？</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好，委員也知道，這個部分報過來以後，我們整個審查下去，現在新北市政府照審查意見正在修正當中，所以這也是要新北市政府……</w:t>
      </w:r>
    </w:p>
    <w:p w:rsidR="00BE20B8" w:rsidRPr="00BE20B8" w:rsidRDefault="00BE20B8" w:rsidP="00BE20B8">
      <w:pPr>
        <w:ind w:left="211" w:hangingChars="100" w:hanging="211"/>
      </w:pPr>
      <w:r w:rsidRPr="00BE20B8">
        <w:rPr>
          <w:rFonts w:eastAsia="華康中黑體" w:hint="eastAsia"/>
        </w:rPr>
        <w:t>林委員淑芬：</w:t>
      </w:r>
      <w:r w:rsidRPr="00BE20B8">
        <w:rPr>
          <w:rFonts w:hint="eastAsia"/>
        </w:rPr>
        <w:t>地方政府也有責任。</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儘量快一點就是了，請部長催他們一下。</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其實一個月內他送上來，我們就審了，也是請他再補充意見又送回，所以就是大家再催一下，儘快再送過來，我們會協助加速。</w:t>
      </w:r>
    </w:p>
    <w:p w:rsidR="00BE20B8" w:rsidRPr="00BE20B8" w:rsidRDefault="00BE20B8" w:rsidP="00BE20B8">
      <w:pPr>
        <w:ind w:left="211" w:hangingChars="100" w:hanging="211"/>
      </w:pPr>
      <w:r w:rsidRPr="00BE20B8">
        <w:rPr>
          <w:rFonts w:eastAsia="華康中黑體" w:hint="eastAsia"/>
        </w:rPr>
        <w:t>林委員淑芬：</w:t>
      </w:r>
      <w:r w:rsidRPr="00BE20B8">
        <w:rPr>
          <w:rFonts w:hint="eastAsia"/>
        </w:rPr>
        <w:t>這一張地圖就是告訴你，新北市分成溪南、溪北兩個區域，以空間地理來討論溪北地區整個路網裡面最容易打結，而且路網問題最嚴重的就是在五股、泰山及新莊交界的區域，我相信如果臺北市的人要走這一條路線上高速公路，大家都一清二楚，真的是拜託你們一下！</w:t>
      </w:r>
    </w:p>
    <w:p w:rsidR="00BE20B8" w:rsidRPr="00BE20B8" w:rsidRDefault="00BE20B8" w:rsidP="00BE20B8">
      <w:pPr>
        <w:ind w:leftChars="100" w:left="211" w:firstLineChars="100" w:firstLine="211"/>
      </w:pPr>
      <w:r w:rsidRPr="00BE20B8">
        <w:rPr>
          <w:rFonts w:hint="eastAsia"/>
        </w:rPr>
        <w:t>另外，院長及部長，我現在要跟你們拜託另外一件事情，但要拜託這個事情以前，我先來談</w:t>
      </w:r>
      <w:r w:rsidRPr="00BE20B8">
        <w:rPr>
          <w:rFonts w:hint="eastAsia"/>
        </w:rPr>
        <w:t>Euro NCAP</w:t>
      </w:r>
      <w:r w:rsidRPr="00BE20B8">
        <w:rPr>
          <w:rFonts w:hint="eastAsia"/>
        </w:rPr>
        <w:t>的歷史，</w:t>
      </w:r>
      <w:r w:rsidRPr="00BE20B8">
        <w:rPr>
          <w:rFonts w:hint="eastAsia"/>
        </w:rPr>
        <w:t>Euro NCAP</w:t>
      </w:r>
      <w:r w:rsidRPr="00BE20B8">
        <w:rPr>
          <w:rFonts w:hint="eastAsia"/>
        </w:rPr>
        <w:t>在</w:t>
      </w:r>
      <w:r w:rsidRPr="00BE20B8">
        <w:rPr>
          <w:rFonts w:hint="eastAsia"/>
        </w:rPr>
        <w:t>23</w:t>
      </w:r>
      <w:r w:rsidRPr="00BE20B8">
        <w:rPr>
          <w:rFonts w:hint="eastAsia"/>
        </w:rPr>
        <w:t>年前，即</w:t>
      </w:r>
      <w:r w:rsidRPr="00BE20B8">
        <w:rPr>
          <w:rFonts w:hint="eastAsia"/>
        </w:rPr>
        <w:t>1997</w:t>
      </w:r>
      <w:r w:rsidRPr="00BE20B8">
        <w:rPr>
          <w:rFonts w:hint="eastAsia"/>
        </w:rPr>
        <w:t>年</w:t>
      </w:r>
      <w:r w:rsidRPr="00BE20B8">
        <w:rPr>
          <w:rFonts w:hint="eastAsia"/>
        </w:rPr>
        <w:t>2</w:t>
      </w:r>
      <w:r w:rsidRPr="00BE20B8">
        <w:rPr>
          <w:rFonts w:hint="eastAsia"/>
        </w:rPr>
        <w:t>月</w:t>
      </w:r>
      <w:r w:rsidRPr="00BE20B8">
        <w:rPr>
          <w:rFonts w:hint="eastAsia"/>
        </w:rPr>
        <w:t>4</w:t>
      </w:r>
      <w:r w:rsidRPr="00BE20B8">
        <w:rPr>
          <w:rFonts w:hint="eastAsia"/>
        </w:rPr>
        <w:t>日成立，於</w:t>
      </w:r>
      <w:r w:rsidRPr="00BE20B8">
        <w:rPr>
          <w:rFonts w:hint="eastAsia"/>
        </w:rPr>
        <w:t>2017</w:t>
      </w:r>
      <w:r w:rsidRPr="00BE20B8">
        <w:rPr>
          <w:rFonts w:hint="eastAsia"/>
        </w:rPr>
        <w:t>年滿</w:t>
      </w:r>
      <w:r w:rsidRPr="00BE20B8">
        <w:rPr>
          <w:rFonts w:hint="eastAsia"/>
        </w:rPr>
        <w:t>20</w:t>
      </w:r>
      <w:r w:rsidRPr="00BE20B8">
        <w:rPr>
          <w:rFonts w:hint="eastAsia"/>
        </w:rPr>
        <w:t>週年的時候，他們就刻意找了兩臺車來見證這個制度的好壞及車輛進化的狀況，我們先看那兩輛車子撞擊情況，</w:t>
      </w:r>
      <w:r w:rsidRPr="00BE20B8">
        <w:rPr>
          <w:rFonts w:hint="eastAsia"/>
        </w:rPr>
        <w:t>2017</w:t>
      </w:r>
      <w:r w:rsidRPr="00BE20B8">
        <w:rPr>
          <w:rFonts w:hint="eastAsia"/>
        </w:rPr>
        <w:t>年因為</w:t>
      </w:r>
      <w:r w:rsidRPr="00BE20B8">
        <w:rPr>
          <w:rFonts w:hint="eastAsia"/>
        </w:rPr>
        <w:t>Euro NCAP</w:t>
      </w:r>
      <w:r w:rsidRPr="00BE20B8">
        <w:rPr>
          <w:rFonts w:hint="eastAsia"/>
        </w:rPr>
        <w:t>撞擊測試制度剛上路，他們就找了這兩臺車來，第一</w:t>
      </w:r>
      <w:r w:rsidR="003A64B7">
        <w:rPr>
          <w:rFonts w:hint="eastAsia"/>
        </w:rPr>
        <w:t>臺</w:t>
      </w:r>
      <w:r w:rsidRPr="00BE20B8">
        <w:rPr>
          <w:rFonts w:hint="eastAsia"/>
        </w:rPr>
        <w:t>黃色的是</w:t>
      </w:r>
      <w:r w:rsidRPr="00BE20B8">
        <w:rPr>
          <w:rFonts w:hint="eastAsia"/>
        </w:rPr>
        <w:t>2015</w:t>
      </w:r>
      <w:r w:rsidRPr="00BE20B8">
        <w:rPr>
          <w:rFonts w:hint="eastAsia"/>
        </w:rPr>
        <w:t>年生產的</w:t>
      </w:r>
      <w:r w:rsidRPr="00BE20B8">
        <w:rPr>
          <w:rFonts w:hint="eastAsia"/>
        </w:rPr>
        <w:t>H</w:t>
      </w:r>
      <w:r w:rsidR="003A64B7">
        <w:rPr>
          <w:rFonts w:hint="eastAsia"/>
        </w:rPr>
        <w:t>onda</w:t>
      </w:r>
      <w:r w:rsidRPr="00BE20B8">
        <w:rPr>
          <w:rFonts w:hint="eastAsia"/>
        </w:rPr>
        <w:t xml:space="preserve"> Jazz</w:t>
      </w:r>
      <w:r w:rsidRPr="00BE20B8">
        <w:rPr>
          <w:rFonts w:hint="eastAsia"/>
        </w:rPr>
        <w:t>，然後紅色的是</w:t>
      </w:r>
      <w:r w:rsidRPr="00BE20B8">
        <w:rPr>
          <w:rFonts w:hint="eastAsia"/>
        </w:rPr>
        <w:t>R</w:t>
      </w:r>
      <w:r w:rsidR="003A64B7">
        <w:rPr>
          <w:rFonts w:hint="eastAsia"/>
        </w:rPr>
        <w:t>over</w:t>
      </w:r>
      <w:r w:rsidRPr="00BE20B8">
        <w:rPr>
          <w:rFonts w:hint="eastAsia"/>
        </w:rPr>
        <w:t xml:space="preserve"> 100</w:t>
      </w:r>
      <w:r w:rsidRPr="00BE20B8">
        <w:rPr>
          <w:rFonts w:hint="eastAsia"/>
        </w:rPr>
        <w:t>，他們兩輛車同樣是以</w:t>
      </w:r>
      <w:r w:rsidRPr="00BE20B8">
        <w:rPr>
          <w:rFonts w:hint="eastAsia"/>
        </w:rPr>
        <w:t>64km/h</w:t>
      </w:r>
      <w:r w:rsidRPr="00BE20B8">
        <w:rPr>
          <w:rFonts w:hint="eastAsia"/>
        </w:rPr>
        <w:t>的速率進行</w:t>
      </w:r>
      <w:r w:rsidRPr="00BE20B8">
        <w:rPr>
          <w:rFonts w:hint="eastAsia"/>
        </w:rPr>
        <w:t>40%</w:t>
      </w:r>
      <w:r w:rsidRPr="00BE20B8">
        <w:rPr>
          <w:rFonts w:hint="eastAsia"/>
        </w:rPr>
        <w:t>偏位的正面撞擊測試，然後</w:t>
      </w:r>
      <w:r w:rsidRPr="00BE20B8">
        <w:rPr>
          <w:rFonts w:hint="eastAsia"/>
        </w:rPr>
        <w:t>20</w:t>
      </w:r>
      <w:r w:rsidRPr="00BE20B8">
        <w:rPr>
          <w:rFonts w:hint="eastAsia"/>
        </w:rPr>
        <w:t>年前</w:t>
      </w:r>
      <w:r w:rsidRPr="00BE20B8">
        <w:rPr>
          <w:rFonts w:hint="eastAsia"/>
        </w:rPr>
        <w:t>R</w:t>
      </w:r>
      <w:r w:rsidR="003A64B7">
        <w:rPr>
          <w:rFonts w:hint="eastAsia"/>
        </w:rPr>
        <w:t>over</w:t>
      </w:r>
      <w:r w:rsidRPr="00BE20B8">
        <w:rPr>
          <w:rFonts w:hint="eastAsia"/>
        </w:rPr>
        <w:t xml:space="preserve"> 100</w:t>
      </w:r>
      <w:r w:rsidRPr="00BE20B8">
        <w:rPr>
          <w:rFonts w:hint="eastAsia"/>
        </w:rPr>
        <w:t>測試的時候，當時它僅獲得一顆星的評價，但是你可以看得出來這臺車整個車體都變形、車頭全毀，整個擠壓到整</w:t>
      </w:r>
      <w:r w:rsidR="003A64B7">
        <w:rPr>
          <w:rFonts w:hint="eastAsia"/>
        </w:rPr>
        <w:t>臺</w:t>
      </w:r>
      <w:r w:rsidRPr="00BE20B8">
        <w:rPr>
          <w:rFonts w:hint="eastAsia"/>
        </w:rPr>
        <w:t>車剩下三分之一。事實上，我經常在</w:t>
      </w:r>
      <w:r w:rsidRPr="00BE20B8">
        <w:rPr>
          <w:rFonts w:hint="eastAsia"/>
        </w:rPr>
        <w:t>LINE</w:t>
      </w:r>
      <w:r w:rsidRPr="00BE20B8">
        <w:rPr>
          <w:rFonts w:hint="eastAsia"/>
        </w:rPr>
        <w:t>的網路上面，看到很多人都拿實況撞擊車子被壓扁的照片</w:t>
      </w:r>
      <w:r w:rsidRPr="00BE20B8">
        <w:rPr>
          <w:rFonts w:hint="eastAsia"/>
        </w:rPr>
        <w:t>LINE</w:t>
      </w:r>
      <w:r w:rsidRPr="00BE20B8">
        <w:rPr>
          <w:rFonts w:hint="eastAsia"/>
        </w:rPr>
        <w:t>來</w:t>
      </w:r>
      <w:r w:rsidRPr="00BE20B8">
        <w:rPr>
          <w:rFonts w:hint="eastAsia"/>
        </w:rPr>
        <w:t>LINE</w:t>
      </w:r>
      <w:r w:rsidRPr="00BE20B8">
        <w:rPr>
          <w:rFonts w:hint="eastAsia"/>
        </w:rPr>
        <w:t>去，臺灣經常可以看到整臺車被壓扁，稍微輕輕撞一下，前後一夾，整臺車就全部都變形，可是以</w:t>
      </w:r>
      <w:r w:rsidRPr="00BE20B8">
        <w:rPr>
          <w:rFonts w:hint="eastAsia"/>
        </w:rPr>
        <w:t>2015</w:t>
      </w:r>
      <w:r w:rsidRPr="00BE20B8">
        <w:rPr>
          <w:rFonts w:hint="eastAsia"/>
        </w:rPr>
        <w:t>年的</w:t>
      </w:r>
      <w:r w:rsidRPr="00BE20B8">
        <w:rPr>
          <w:rFonts w:hint="eastAsia"/>
        </w:rPr>
        <w:t>H</w:t>
      </w:r>
      <w:r w:rsidR="003A64B7">
        <w:rPr>
          <w:rFonts w:hint="eastAsia"/>
        </w:rPr>
        <w:t>onda</w:t>
      </w:r>
      <w:r w:rsidRPr="00BE20B8">
        <w:rPr>
          <w:rFonts w:hint="eastAsia"/>
        </w:rPr>
        <w:t xml:space="preserve"> Jazz</w:t>
      </w:r>
      <w:r w:rsidRPr="00BE20B8">
        <w:rPr>
          <w:rFonts w:hint="eastAsia"/>
        </w:rPr>
        <w:t>來看，它雖然前面被擠壓，但是它</w:t>
      </w:r>
      <w:r w:rsidRPr="00BE20B8">
        <w:rPr>
          <w:rFonts w:hint="eastAsia"/>
        </w:rPr>
        <w:t>A</w:t>
      </w:r>
      <w:r w:rsidRPr="00BE20B8">
        <w:rPr>
          <w:rFonts w:hint="eastAsia"/>
        </w:rPr>
        <w:t>柱以後全部都是完好的空間。現在講這個部分是要說這件事情，他們在成立</w:t>
      </w:r>
      <w:r w:rsidRPr="00BE20B8">
        <w:rPr>
          <w:rFonts w:hint="eastAsia"/>
        </w:rPr>
        <w:t>20</w:t>
      </w:r>
      <w:r w:rsidRPr="00BE20B8">
        <w:rPr>
          <w:rFonts w:hint="eastAsia"/>
        </w:rPr>
        <w:t>年以後去撞擊測試，然後在那種狀況裡面，</w:t>
      </w:r>
      <w:r w:rsidRPr="00BE20B8">
        <w:rPr>
          <w:rFonts w:hint="eastAsia"/>
        </w:rPr>
        <w:t>1997</w:t>
      </w:r>
      <w:r w:rsidRPr="00BE20B8">
        <w:rPr>
          <w:rFonts w:hint="eastAsia"/>
        </w:rPr>
        <w:t>年歐洲剛要推動</w:t>
      </w:r>
      <w:r w:rsidRPr="00BE20B8">
        <w:rPr>
          <w:rFonts w:hint="eastAsia"/>
        </w:rPr>
        <w:t>Euro NCAP</w:t>
      </w:r>
      <w:r w:rsidRPr="00BE20B8">
        <w:rPr>
          <w:rFonts w:hint="eastAsia"/>
        </w:rPr>
        <w:t>的時候，也得到很多的批評，且歷經撻伐的陣痛期。但是經過</w:t>
      </w:r>
      <w:r w:rsidRPr="00BE20B8">
        <w:rPr>
          <w:rFonts w:hint="eastAsia"/>
        </w:rPr>
        <w:lastRenderedPageBreak/>
        <w:t>20</w:t>
      </w:r>
      <w:r w:rsidRPr="00BE20B8">
        <w:rPr>
          <w:rFonts w:hint="eastAsia"/>
        </w:rPr>
        <w:t>年，它其實是進步的，當時</w:t>
      </w:r>
      <w:r w:rsidRPr="00BE20B8">
        <w:rPr>
          <w:rFonts w:hint="eastAsia"/>
        </w:rPr>
        <w:t>1997</w:t>
      </w:r>
      <w:r w:rsidRPr="00BE20B8">
        <w:rPr>
          <w:rFonts w:hint="eastAsia"/>
        </w:rPr>
        <w:t>年</w:t>
      </w:r>
      <w:r w:rsidRPr="00BE20B8">
        <w:rPr>
          <w:rFonts w:hint="eastAsia"/>
        </w:rPr>
        <w:t>NCAP</w:t>
      </w:r>
      <w:r w:rsidRPr="00BE20B8">
        <w:rPr>
          <w:rFonts w:hint="eastAsia"/>
        </w:rPr>
        <w:t>的車款，包括</w:t>
      </w:r>
      <w:r w:rsidRPr="00BE20B8">
        <w:rPr>
          <w:rFonts w:hint="eastAsia"/>
        </w:rPr>
        <w:t>Rover 100</w:t>
      </w:r>
      <w:r w:rsidRPr="00BE20B8">
        <w:rPr>
          <w:rFonts w:hint="eastAsia"/>
        </w:rPr>
        <w:t>、</w:t>
      </w:r>
      <w:r w:rsidRPr="00BE20B8">
        <w:rPr>
          <w:rFonts w:hint="eastAsia"/>
        </w:rPr>
        <w:t>Ford Fiesta</w:t>
      </w:r>
      <w:r w:rsidRPr="00BE20B8">
        <w:rPr>
          <w:rFonts w:hint="eastAsia"/>
        </w:rPr>
        <w:t>、</w:t>
      </w:r>
      <w:r w:rsidRPr="00BE20B8">
        <w:rPr>
          <w:rFonts w:hint="eastAsia"/>
        </w:rPr>
        <w:t>Volkswagen Polo</w:t>
      </w:r>
      <w:r w:rsidRPr="00BE20B8">
        <w:rPr>
          <w:rFonts w:hint="eastAsia"/>
        </w:rPr>
        <w:t>、</w:t>
      </w:r>
      <w:r w:rsidRPr="00BE20B8">
        <w:rPr>
          <w:rFonts w:hint="eastAsia"/>
        </w:rPr>
        <w:t>Fiat Punto</w:t>
      </w:r>
      <w:r w:rsidRPr="00BE20B8">
        <w:rPr>
          <w:rFonts w:hint="eastAsia"/>
        </w:rPr>
        <w:t>、</w:t>
      </w:r>
      <w:r w:rsidRPr="00BE20B8">
        <w:rPr>
          <w:rFonts w:hint="eastAsia"/>
        </w:rPr>
        <w:t>Nissan Micra</w:t>
      </w:r>
      <w:r w:rsidRPr="00BE20B8">
        <w:rPr>
          <w:rFonts w:hint="eastAsia"/>
        </w:rPr>
        <w:t>、</w:t>
      </w:r>
      <w:r w:rsidRPr="00BE20B8">
        <w:rPr>
          <w:rFonts w:hint="eastAsia"/>
        </w:rPr>
        <w:t>Opel Corsa</w:t>
      </w:r>
      <w:r w:rsidRPr="00BE20B8">
        <w:rPr>
          <w:rFonts w:hint="eastAsia"/>
        </w:rPr>
        <w:t>及</w:t>
      </w:r>
      <w:r w:rsidRPr="00BE20B8">
        <w:rPr>
          <w:rFonts w:hint="eastAsia"/>
        </w:rPr>
        <w:t>Renault Clio</w:t>
      </w:r>
      <w:r w:rsidRPr="00BE20B8">
        <w:rPr>
          <w:rFonts w:hint="eastAsia"/>
        </w:rPr>
        <w:t>，當時撞擊測試的結果，除了</w:t>
      </w:r>
      <w:r w:rsidRPr="00BE20B8">
        <w:rPr>
          <w:rFonts w:hint="eastAsia"/>
        </w:rPr>
        <w:t>Volkswagen Polo</w:t>
      </w:r>
      <w:r w:rsidRPr="00BE20B8">
        <w:rPr>
          <w:rFonts w:hint="eastAsia"/>
        </w:rPr>
        <w:t>及</w:t>
      </w:r>
      <w:r w:rsidRPr="00BE20B8">
        <w:rPr>
          <w:rFonts w:hint="eastAsia"/>
        </w:rPr>
        <w:t>Ford Fiesta</w:t>
      </w:r>
      <w:r w:rsidRPr="00BE20B8">
        <w:rPr>
          <w:rFonts w:hint="eastAsia"/>
        </w:rPr>
        <w:t>是三顆星，剛才簡報上的這臺</w:t>
      </w:r>
      <w:r w:rsidRPr="00BE20B8">
        <w:rPr>
          <w:rFonts w:hint="eastAsia"/>
        </w:rPr>
        <w:t>Rover</w:t>
      </w:r>
      <w:r w:rsidRPr="00BE20B8">
        <w:rPr>
          <w:rFonts w:hint="eastAsia"/>
        </w:rPr>
        <w:t>也只有一顆星。但是他們開始實施以後，就在</w:t>
      </w:r>
      <w:r w:rsidRPr="00BE20B8">
        <w:rPr>
          <w:rFonts w:hint="eastAsia"/>
        </w:rPr>
        <w:t>5</w:t>
      </w:r>
      <w:r w:rsidRPr="00BE20B8">
        <w:rPr>
          <w:rFonts w:hint="eastAsia"/>
        </w:rPr>
        <w:t>個月以後，</w:t>
      </w:r>
      <w:r w:rsidRPr="00BE20B8">
        <w:rPr>
          <w:rFonts w:hint="eastAsia"/>
        </w:rPr>
        <w:t>Euro NCAP</w:t>
      </w:r>
      <w:r w:rsidRPr="00BE20B8">
        <w:rPr>
          <w:rFonts w:hint="eastAsia"/>
        </w:rPr>
        <w:t>收到第一次的成果，當時</w:t>
      </w:r>
      <w:r w:rsidRPr="00BE20B8">
        <w:rPr>
          <w:rFonts w:hint="eastAsia"/>
        </w:rPr>
        <w:t>Volvo's S40</w:t>
      </w:r>
      <w:r w:rsidRPr="00BE20B8">
        <w:rPr>
          <w:rFonts w:hint="eastAsia"/>
        </w:rPr>
        <w:t>就成為第一輛取得乘客保護四顆星的車型，歐洲車廠們從</w:t>
      </w:r>
      <w:r w:rsidRPr="00BE20B8">
        <w:rPr>
          <w:rFonts w:hint="eastAsia"/>
        </w:rPr>
        <w:t>1997</w:t>
      </w:r>
      <w:r w:rsidRPr="00BE20B8">
        <w:rPr>
          <w:rFonts w:hint="eastAsia"/>
        </w:rPr>
        <w:t>年以後一路開始發展，帶給全世界「歐洲車很安全」的良好印象。而且他們透過撞擊測試的資訊公開，不但進一步為歐洲車的品牌帶來快速精進的幫助，淘汰危險不安全的車輛、車款、車型，改進不合格、剛性不足或設計錯誤的部分，然後帶動其他地區的</w:t>
      </w:r>
      <w:r w:rsidRPr="00BE20B8">
        <w:rPr>
          <w:rFonts w:hint="eastAsia"/>
        </w:rPr>
        <w:t>NCAP</w:t>
      </w:r>
      <w:r w:rsidRPr="00BE20B8">
        <w:rPr>
          <w:rFonts w:hint="eastAsia"/>
        </w:rPr>
        <w:t>。</w:t>
      </w:r>
    </w:p>
    <w:p w:rsidR="00BE20B8" w:rsidRPr="00BE20B8" w:rsidRDefault="00BE20B8" w:rsidP="00BE20B8">
      <w:pPr>
        <w:ind w:leftChars="100" w:left="211" w:firstLineChars="100" w:firstLine="211"/>
      </w:pPr>
      <w:r w:rsidRPr="00BE20B8">
        <w:rPr>
          <w:rFonts w:hint="eastAsia"/>
        </w:rPr>
        <w:t>二十年後，你知道嗎？院長、部長，我告訴你，中國、日本、韓國都有</w:t>
      </w:r>
      <w:r w:rsidRPr="00BE20B8">
        <w:rPr>
          <w:rFonts w:hint="eastAsia"/>
        </w:rPr>
        <w:t>NCAP</w:t>
      </w:r>
      <w:r w:rsidRPr="00BE20B8">
        <w:rPr>
          <w:rFonts w:hint="eastAsia"/>
        </w:rPr>
        <w:t>，東協</w:t>
      </w:r>
      <w:r w:rsidRPr="00BE20B8">
        <w:rPr>
          <w:rFonts w:hint="eastAsia"/>
        </w:rPr>
        <w:t>10</w:t>
      </w:r>
      <w:r w:rsidRPr="00BE20B8">
        <w:rPr>
          <w:rFonts w:hint="eastAsia"/>
        </w:rPr>
        <w:t>個國家也有東協</w:t>
      </w:r>
      <w:r w:rsidRPr="00BE20B8">
        <w:rPr>
          <w:rFonts w:hint="eastAsia"/>
        </w:rPr>
        <w:t>NCAP</w:t>
      </w:r>
      <w:r w:rsidRPr="00BE20B8">
        <w:rPr>
          <w:rFonts w:hint="eastAsia"/>
        </w:rPr>
        <w:t>，就我們知道全亞洲只有臺灣沒有</w:t>
      </w:r>
      <w:r w:rsidRPr="00BE20B8">
        <w:rPr>
          <w:rFonts w:hint="eastAsia"/>
        </w:rPr>
        <w:t>NCAP</w:t>
      </w:r>
      <w:r w:rsidRPr="00BE20B8">
        <w:rPr>
          <w:rFonts w:hint="eastAsia"/>
        </w:rPr>
        <w:t>，只有臺灣沒有啦！但是臺灣都沒人提出嗎？不是喔！我跟大家報告，</w:t>
      </w:r>
      <w:r w:rsidRPr="00BE20B8">
        <w:rPr>
          <w:rFonts w:hint="eastAsia"/>
        </w:rPr>
        <w:t>2017</w:t>
      </w:r>
      <w:r w:rsidRPr="00BE20B8">
        <w:rPr>
          <w:rFonts w:hint="eastAsia"/>
        </w:rPr>
        <w:t>年本席在交通委員會質詢過、</w:t>
      </w:r>
      <w:r w:rsidRPr="00BE20B8">
        <w:rPr>
          <w:rFonts w:hint="eastAsia"/>
        </w:rPr>
        <w:t>2017</w:t>
      </w:r>
      <w:r w:rsidRPr="00BE20B8">
        <w:rPr>
          <w:rFonts w:hint="eastAsia"/>
        </w:rPr>
        <w:t>年在立法院院會也質詢過，也獲得當時的賴清德院長以及賀陳旦部長的承諾，當時賀陳旦部長承諾兩年內可完成，然後院長還說，錢不是問題，我們一定要建立屬於臺灣的</w:t>
      </w:r>
      <w:r w:rsidRPr="00BE20B8">
        <w:rPr>
          <w:rFonts w:hint="eastAsia"/>
        </w:rPr>
        <w:t>T-NCAP</w:t>
      </w:r>
      <w:r w:rsidRPr="00BE20B8">
        <w:rPr>
          <w:rFonts w:hint="eastAsia"/>
        </w:rPr>
        <w:t>。</w:t>
      </w:r>
      <w:r w:rsidRPr="00BE20B8">
        <w:rPr>
          <w:rFonts w:hint="eastAsia"/>
        </w:rPr>
        <w:t>2018</w:t>
      </w:r>
      <w:r w:rsidRPr="00BE20B8">
        <w:rPr>
          <w:rFonts w:hint="eastAsia"/>
        </w:rPr>
        <w:t>年時，賀陳旦部長說</w:t>
      </w:r>
      <w:r w:rsidRPr="00BE20B8">
        <w:rPr>
          <w:rFonts w:hint="eastAsia"/>
        </w:rPr>
        <w:t>2020</w:t>
      </w:r>
      <w:r w:rsidRPr="00BE20B8">
        <w:rPr>
          <w:rFonts w:hint="eastAsia"/>
        </w:rPr>
        <w:t>年一定要發布</w:t>
      </w:r>
      <w:r w:rsidRPr="00BE20B8">
        <w:rPr>
          <w:rFonts w:hint="eastAsia"/>
        </w:rPr>
        <w:t>3</w:t>
      </w:r>
      <w:r w:rsidRPr="00BE20B8">
        <w:rPr>
          <w:rFonts w:hint="eastAsia"/>
        </w:rPr>
        <w:t>款車型</w:t>
      </w:r>
      <w:r w:rsidRPr="00BE20B8">
        <w:rPr>
          <w:rFonts w:hint="eastAsia"/>
        </w:rPr>
        <w:t>T-NCAP</w:t>
      </w:r>
      <w:r w:rsidRPr="00BE20B8">
        <w:rPr>
          <w:rFonts w:hint="eastAsia"/>
        </w:rPr>
        <w:t>撞擊測試評等結果給大家看。</w:t>
      </w:r>
      <w:r w:rsidRPr="00BE20B8">
        <w:rPr>
          <w:rFonts w:hint="eastAsia"/>
        </w:rPr>
        <w:t>2018</w:t>
      </w:r>
      <w:r w:rsidRPr="00BE20B8">
        <w:rPr>
          <w:rFonts w:hint="eastAsia"/>
        </w:rPr>
        <w:t>年</w:t>
      </w:r>
      <w:r w:rsidRPr="00BE20B8">
        <w:rPr>
          <w:rFonts w:hint="eastAsia"/>
        </w:rPr>
        <w:t>3</w:t>
      </w:r>
      <w:r w:rsidRPr="00BE20B8">
        <w:rPr>
          <w:rFonts w:hint="eastAsia"/>
        </w:rPr>
        <w:t>月交通部送出</w:t>
      </w:r>
      <w:r w:rsidRPr="00BE20B8">
        <w:rPr>
          <w:rFonts w:hint="eastAsia"/>
        </w:rPr>
        <w:t>T-NCAP</w:t>
      </w:r>
      <w:r w:rsidRPr="00BE20B8">
        <w:rPr>
          <w:rFonts w:hint="eastAsia"/>
        </w:rPr>
        <w:t>評等計畫報行政院；</w:t>
      </w:r>
      <w:r w:rsidRPr="00BE20B8">
        <w:rPr>
          <w:rFonts w:hint="eastAsia"/>
        </w:rPr>
        <w:t>2018</w:t>
      </w:r>
      <w:r w:rsidRPr="00BE20B8">
        <w:rPr>
          <w:rFonts w:hint="eastAsia"/>
        </w:rPr>
        <w:t>年年底終於核定，核定</w:t>
      </w:r>
      <w:r w:rsidRPr="00BE20B8">
        <w:rPr>
          <w:rFonts w:hint="eastAsia"/>
        </w:rPr>
        <w:t>2020</w:t>
      </w:r>
      <w:r w:rsidRPr="00BE20B8">
        <w:rPr>
          <w:rFonts w:hint="eastAsia"/>
        </w:rPr>
        <w:t>年</w:t>
      </w:r>
      <w:r w:rsidRPr="00BE20B8">
        <w:rPr>
          <w:rFonts w:hint="eastAsia"/>
        </w:rPr>
        <w:t>10</w:t>
      </w:r>
      <w:r w:rsidRPr="00BE20B8">
        <w:rPr>
          <w:rFonts w:hint="eastAsia"/>
        </w:rPr>
        <w:t>月到</w:t>
      </w:r>
      <w:r w:rsidRPr="00BE20B8">
        <w:rPr>
          <w:rFonts w:hint="eastAsia"/>
        </w:rPr>
        <w:t>2021</w:t>
      </w:r>
      <w:r w:rsidRPr="00BE20B8">
        <w:rPr>
          <w:rFonts w:hint="eastAsia"/>
        </w:rPr>
        <w:t>年變成營運期；</w:t>
      </w:r>
      <w:r w:rsidRPr="00BE20B8">
        <w:rPr>
          <w:rFonts w:hint="eastAsia"/>
        </w:rPr>
        <w:t>2018</w:t>
      </w:r>
      <w:r w:rsidRPr="00BE20B8">
        <w:rPr>
          <w:rFonts w:hint="eastAsia"/>
        </w:rPr>
        <w:t>年年底開始討論採購、契約事宜。</w:t>
      </w:r>
      <w:r w:rsidRPr="00BE20B8">
        <w:rPr>
          <w:rFonts w:hint="eastAsia"/>
        </w:rPr>
        <w:t>2019</w:t>
      </w:r>
      <w:r w:rsidRPr="00BE20B8">
        <w:rPr>
          <w:rFonts w:hint="eastAsia"/>
        </w:rPr>
        <w:t>年就給錢了、編列好多錢要給你們，我想</w:t>
      </w:r>
      <w:r w:rsidRPr="00BE20B8">
        <w:rPr>
          <w:rFonts w:hint="eastAsia"/>
        </w:rPr>
        <w:t>2019</w:t>
      </w:r>
      <w:r w:rsidRPr="00BE20B8">
        <w:rPr>
          <w:rFonts w:hint="eastAsia"/>
        </w:rPr>
        <w:t>年院長、部長也都就任了，</w:t>
      </w:r>
      <w:r w:rsidRPr="00BE20B8">
        <w:rPr>
          <w:rFonts w:hint="eastAsia"/>
        </w:rPr>
        <w:t>2019</w:t>
      </w:r>
      <w:r w:rsidRPr="00BE20B8">
        <w:rPr>
          <w:rFonts w:hint="eastAsia"/>
        </w:rPr>
        <w:t>年</w:t>
      </w:r>
      <w:r w:rsidRPr="00BE20B8">
        <w:rPr>
          <w:rFonts w:hint="eastAsia"/>
        </w:rPr>
        <w:t>8</w:t>
      </w:r>
      <w:r w:rsidRPr="00BE20B8">
        <w:rPr>
          <w:rFonts w:hint="eastAsia"/>
        </w:rPr>
        <w:t>月交通部也發布一個新聞稿，預計</w:t>
      </w:r>
      <w:r w:rsidRPr="00BE20B8">
        <w:rPr>
          <w:rFonts w:hint="eastAsia"/>
        </w:rPr>
        <w:t>2021</w:t>
      </w:r>
      <w:r w:rsidRPr="00BE20B8">
        <w:rPr>
          <w:rFonts w:hint="eastAsia"/>
        </w:rPr>
        <w:t>年將有初步測試及評價，而且要對外展示，讓大家知道臺灣也即將有撞擊測試。</w:t>
      </w:r>
    </w:p>
    <w:p w:rsidR="00BE20B8" w:rsidRPr="00BE20B8" w:rsidRDefault="00BE20B8" w:rsidP="00BE20B8">
      <w:pPr>
        <w:ind w:leftChars="100" w:left="211" w:firstLineChars="100" w:firstLine="211"/>
      </w:pPr>
      <w:r w:rsidRPr="00BE20B8">
        <w:rPr>
          <w:rFonts w:hint="eastAsia"/>
        </w:rPr>
        <w:t>雖然</w:t>
      </w:r>
      <w:r w:rsidRPr="00BE20B8">
        <w:rPr>
          <w:rFonts w:hint="eastAsia"/>
        </w:rPr>
        <w:t>2021</w:t>
      </w:r>
      <w:r w:rsidRPr="00BE20B8">
        <w:rPr>
          <w:rFonts w:hint="eastAsia"/>
        </w:rPr>
        <w:t>年還沒到，當時</w:t>
      </w:r>
      <w:r w:rsidRPr="00BE20B8">
        <w:rPr>
          <w:rFonts w:hint="eastAsia"/>
        </w:rPr>
        <w:t>2018</w:t>
      </w:r>
      <w:r w:rsidRPr="00BE20B8">
        <w:rPr>
          <w:rFonts w:hint="eastAsia"/>
        </w:rPr>
        <w:t>年說今年要有</w:t>
      </w:r>
      <w:r w:rsidRPr="00BE20B8">
        <w:rPr>
          <w:rFonts w:hint="eastAsia"/>
        </w:rPr>
        <w:t>3</w:t>
      </w:r>
      <w:r w:rsidRPr="00BE20B8">
        <w:rPr>
          <w:rFonts w:hint="eastAsia"/>
        </w:rPr>
        <w:t>款車型的撞擊測試，這個大概做不到了。沒關係！部長也說，</w:t>
      </w:r>
      <w:r w:rsidRPr="00BE20B8">
        <w:rPr>
          <w:rFonts w:hint="eastAsia"/>
        </w:rPr>
        <w:t>2021</w:t>
      </w:r>
      <w:r w:rsidR="003A64B7">
        <w:rPr>
          <w:rFonts w:hint="eastAsia"/>
        </w:rPr>
        <w:t>年</w:t>
      </w:r>
      <w:r w:rsidRPr="00BE20B8">
        <w:rPr>
          <w:rFonts w:hint="eastAsia"/>
        </w:rPr>
        <w:t>也可以，但是</w:t>
      </w:r>
      <w:r w:rsidRPr="00BE20B8">
        <w:rPr>
          <w:rFonts w:hint="eastAsia"/>
        </w:rPr>
        <w:t>2020</w:t>
      </w:r>
      <w:r w:rsidRPr="00BE20B8">
        <w:rPr>
          <w:rFonts w:hint="eastAsia"/>
        </w:rPr>
        <w:t>年你們交通部又說，這個計畫要重新檢討，</w:t>
      </w:r>
      <w:r w:rsidRPr="00BE20B8">
        <w:rPr>
          <w:rFonts w:hint="eastAsia"/>
        </w:rPr>
        <w:t>2023</w:t>
      </w:r>
      <w:r w:rsidRPr="00BE20B8">
        <w:rPr>
          <w:rFonts w:hint="eastAsia"/>
        </w:rPr>
        <w:t>年才要開始</w:t>
      </w:r>
      <w:r w:rsidRPr="00BE20B8">
        <w:rPr>
          <w:rFonts w:hint="eastAsia"/>
        </w:rPr>
        <w:t>T-NCAP</w:t>
      </w:r>
      <w:r w:rsidRPr="00BE20B8">
        <w:rPr>
          <w:rFonts w:hint="eastAsia"/>
        </w:rPr>
        <w:t>的評價，所以</w:t>
      </w:r>
      <w:r w:rsidRPr="00BE20B8">
        <w:rPr>
          <w:rFonts w:hint="eastAsia"/>
        </w:rPr>
        <w:t>2023</w:t>
      </w:r>
      <w:r w:rsidRPr="00BE20B8">
        <w:rPr>
          <w:rFonts w:hint="eastAsia"/>
        </w:rPr>
        <w:t>年才能夠執行。本來是</w:t>
      </w:r>
      <w:r w:rsidRPr="00BE20B8">
        <w:rPr>
          <w:rFonts w:hint="eastAsia"/>
        </w:rPr>
        <w:t>2020</w:t>
      </w:r>
      <w:r w:rsidRPr="00BE20B8">
        <w:rPr>
          <w:rFonts w:hint="eastAsia"/>
        </w:rPr>
        <w:t>年，其實</w:t>
      </w:r>
      <w:r w:rsidRPr="00BE20B8">
        <w:rPr>
          <w:rFonts w:hint="eastAsia"/>
        </w:rPr>
        <w:t>2021</w:t>
      </w:r>
      <w:r w:rsidRPr="00BE20B8">
        <w:rPr>
          <w:rFonts w:hint="eastAsia"/>
        </w:rPr>
        <w:t>年也沒關係，但現在卻說要</w:t>
      </w:r>
      <w:r w:rsidRPr="00BE20B8">
        <w:rPr>
          <w:rFonts w:hint="eastAsia"/>
        </w:rPr>
        <w:t>2023</w:t>
      </w:r>
      <w:r w:rsidRPr="00BE20B8">
        <w:rPr>
          <w:rFonts w:hint="eastAsia"/>
        </w:rPr>
        <w:t>年，再這樣等下去，全臺灣使用國產車的人都在等這項安全資訊的揭露，讓他們買車時不用去研究、比價，甚至還要比較車款的安全性，假設經濟能力沒那麼充足，大家真的是別無選擇，只好勉強選一個。延宕這麼久，為什麼要跟院長、部長講這件事情？因為</w:t>
      </w:r>
      <w:r w:rsidRPr="00BE20B8">
        <w:rPr>
          <w:rFonts w:hint="eastAsia"/>
        </w:rPr>
        <w:t>2019</w:t>
      </w:r>
      <w:r w:rsidRPr="00BE20B8">
        <w:rPr>
          <w:rFonts w:hint="eastAsia"/>
        </w:rPr>
        <w:t>年你們都已經上任。一開始說</w:t>
      </w:r>
      <w:r w:rsidRPr="00BE20B8">
        <w:rPr>
          <w:rFonts w:hint="eastAsia"/>
        </w:rPr>
        <w:t>2020</w:t>
      </w:r>
      <w:r w:rsidRPr="00BE20B8">
        <w:rPr>
          <w:rFonts w:hint="eastAsia"/>
        </w:rPr>
        <w:t>年要撞擊</w:t>
      </w:r>
      <w:r w:rsidRPr="00BE20B8">
        <w:rPr>
          <w:rFonts w:hint="eastAsia"/>
        </w:rPr>
        <w:t>3</w:t>
      </w:r>
      <w:r w:rsidRPr="00BE20B8">
        <w:rPr>
          <w:rFonts w:hint="eastAsia"/>
        </w:rPr>
        <w:t>台車給我們看，結果沒有，沒關係，你們說沒有經驗、還在研究；</w:t>
      </w:r>
      <w:r w:rsidRPr="00BE20B8">
        <w:rPr>
          <w:rFonts w:hint="eastAsia"/>
        </w:rPr>
        <w:t>2019</w:t>
      </w:r>
      <w:r w:rsidRPr="00BE20B8">
        <w:rPr>
          <w:rFonts w:hint="eastAsia"/>
        </w:rPr>
        <w:t>年又說沒有，要</w:t>
      </w:r>
      <w:r w:rsidRPr="00BE20B8">
        <w:rPr>
          <w:rFonts w:hint="eastAsia"/>
        </w:rPr>
        <w:t>2021</w:t>
      </w:r>
      <w:r w:rsidRPr="00BE20B8">
        <w:rPr>
          <w:rFonts w:hint="eastAsia"/>
        </w:rPr>
        <w:t>年，說沒經驗，沒關係，再等你們。但是現在又說要</w:t>
      </w:r>
      <w:r w:rsidRPr="00BE20B8">
        <w:rPr>
          <w:rFonts w:hint="eastAsia"/>
        </w:rPr>
        <w:t>2023</w:t>
      </w:r>
      <w:r w:rsidRPr="00BE20B8">
        <w:rPr>
          <w:rFonts w:hint="eastAsia"/>
        </w:rPr>
        <w:t>年。我們不能接受沒有經驗，所以還要再修正的說法，為什麼不能？</w:t>
      </w:r>
      <w:r w:rsidRPr="00BE20B8">
        <w:rPr>
          <w:rFonts w:hint="eastAsia"/>
        </w:rPr>
        <w:t>2019</w:t>
      </w:r>
      <w:r w:rsidRPr="00BE20B8">
        <w:rPr>
          <w:rFonts w:hint="eastAsia"/>
        </w:rPr>
        <w:t>年我們開始編列</w:t>
      </w:r>
      <w:r w:rsidRPr="00BE20B8">
        <w:rPr>
          <w:rFonts w:hint="eastAsia"/>
        </w:rPr>
        <w:t>2</w:t>
      </w:r>
      <w:r w:rsidRPr="00BE20B8">
        <w:rPr>
          <w:rFonts w:hint="eastAsia"/>
        </w:rPr>
        <w:t>億元，今年（</w:t>
      </w:r>
      <w:r w:rsidRPr="00BE20B8">
        <w:rPr>
          <w:rFonts w:hint="eastAsia"/>
        </w:rPr>
        <w:t>2020</w:t>
      </w:r>
      <w:r w:rsidRPr="00BE20B8">
        <w:rPr>
          <w:rFonts w:hint="eastAsia"/>
        </w:rPr>
        <w:t>年）也繼續給</w:t>
      </w:r>
      <w:r w:rsidRPr="00BE20B8">
        <w:rPr>
          <w:rFonts w:hint="eastAsia"/>
        </w:rPr>
        <w:t>2</w:t>
      </w:r>
      <w:r w:rsidRPr="00BE20B8">
        <w:rPr>
          <w:rFonts w:hint="eastAsia"/>
        </w:rPr>
        <w:t>億元，兩個年度有</w:t>
      </w:r>
      <w:r w:rsidRPr="00BE20B8">
        <w:rPr>
          <w:rFonts w:hint="eastAsia"/>
        </w:rPr>
        <w:t>4</w:t>
      </w:r>
      <w:r w:rsidRPr="00BE20B8">
        <w:rPr>
          <w:rFonts w:hint="eastAsia"/>
        </w:rPr>
        <w:t>億元，然而到今年</w:t>
      </w:r>
      <w:r w:rsidRPr="00BE20B8">
        <w:rPr>
          <w:rFonts w:hint="eastAsia"/>
        </w:rPr>
        <w:t>11</w:t>
      </w:r>
      <w:r w:rsidRPr="00BE20B8">
        <w:rPr>
          <w:rFonts w:hint="eastAsia"/>
        </w:rPr>
        <w:t>月底，預算執行了</w:t>
      </w:r>
      <w:r w:rsidRPr="00BE20B8">
        <w:rPr>
          <w:rFonts w:hint="eastAsia"/>
        </w:rPr>
        <w:t>1</w:t>
      </w:r>
      <w:r w:rsidRPr="00BE20B8">
        <w:rPr>
          <w:rFonts w:hint="eastAsia"/>
        </w:rPr>
        <w:t>億</w:t>
      </w:r>
      <w:r w:rsidRPr="00BE20B8">
        <w:rPr>
          <w:rFonts w:hint="eastAsia"/>
        </w:rPr>
        <w:t>2,157</w:t>
      </w:r>
      <w:r w:rsidRPr="00BE20B8">
        <w:rPr>
          <w:rFonts w:hint="eastAsia"/>
        </w:rPr>
        <w:t>萬元，執行率不高啊！不到一半，只有</w:t>
      </w:r>
      <w:r w:rsidRPr="00BE20B8">
        <w:rPr>
          <w:rFonts w:hint="eastAsia"/>
        </w:rPr>
        <w:t>30.3%</w:t>
      </w:r>
      <w:r w:rsidRPr="00BE20B8">
        <w:rPr>
          <w:rFonts w:hint="eastAsia"/>
        </w:rPr>
        <w:t>。有了錢，然後這些行政官僚不做事、不願意作為！部長，下面的人擺爛啊！大家心想部長等一下就換人了，反正院長指示，到時候院長也換人了，從</w:t>
      </w:r>
      <w:r w:rsidRPr="00BE20B8">
        <w:rPr>
          <w:rFonts w:hint="eastAsia"/>
        </w:rPr>
        <w:t>2018</w:t>
      </w:r>
      <w:r w:rsidRPr="00BE20B8">
        <w:rPr>
          <w:rFonts w:hint="eastAsia"/>
        </w:rPr>
        <w:t>年上一屆院長走了，公務人員還在這裡，不要做，要不然你們能夠怎麼樣？</w:t>
      </w:r>
    </w:p>
    <w:p w:rsidR="00BE20B8" w:rsidRPr="00BE20B8" w:rsidRDefault="00BE20B8" w:rsidP="00BE20B8">
      <w:pPr>
        <w:ind w:leftChars="100" w:left="211" w:firstLineChars="100" w:firstLine="211"/>
      </w:pPr>
      <w:r w:rsidRPr="00BE20B8">
        <w:rPr>
          <w:rFonts w:hint="eastAsia"/>
        </w:rPr>
        <w:t>全亞洲都有</w:t>
      </w:r>
      <w:r w:rsidRPr="00BE20B8">
        <w:rPr>
          <w:rFonts w:hint="eastAsia"/>
        </w:rPr>
        <w:t>NCAP</w:t>
      </w:r>
      <w:r w:rsidRPr="00BE20B8">
        <w:rPr>
          <w:rFonts w:hint="eastAsia"/>
        </w:rPr>
        <w:t>，國外的</w:t>
      </w:r>
      <w:r w:rsidRPr="00BE20B8">
        <w:rPr>
          <w:rFonts w:hint="eastAsia"/>
        </w:rPr>
        <w:t>NCAP</w:t>
      </w:r>
      <w:r w:rsidRPr="00BE20B8">
        <w:rPr>
          <w:rFonts w:hint="eastAsia"/>
        </w:rPr>
        <w:t>制度是年年在更新，現在已經不只是正面撞擊</w:t>
      </w:r>
      <w:r w:rsidRPr="00BE20B8">
        <w:rPr>
          <w:rFonts w:hint="eastAsia"/>
        </w:rPr>
        <w:t>40%</w:t>
      </w:r>
      <w:r w:rsidRPr="00BE20B8">
        <w:rPr>
          <w:rFonts w:hint="eastAsia"/>
        </w:rPr>
        <w:t>，還有行人保護及其他的更新項目，大家一直走在前面，可是你們對於這件事情，抗拒這個制度，不願意作為，請問院長、部長，現在問題到底出在哪裡？</w:t>
      </w:r>
    </w:p>
    <w:p w:rsidR="00BE20B8" w:rsidRPr="00BE20B8" w:rsidRDefault="00BE20B8" w:rsidP="00BE20B8">
      <w:pPr>
        <w:ind w:left="211" w:hangingChars="100" w:hanging="211"/>
      </w:pPr>
      <w:r w:rsidRPr="00BE20B8">
        <w:rPr>
          <w:rFonts w:eastAsia="華康中黑體" w:hint="eastAsia"/>
        </w:rPr>
        <w:lastRenderedPageBreak/>
        <w:t>林部長佳龍：</w:t>
      </w:r>
      <w:r w:rsidRPr="00BE20B8">
        <w:rPr>
          <w:rFonts w:hint="eastAsia"/>
        </w:rPr>
        <w:t>我想已經有開始了，也委外了，然後期程也有訂了，我們加速來推動。</w:t>
      </w:r>
    </w:p>
    <w:p w:rsidR="00BE20B8" w:rsidRPr="00BE20B8" w:rsidRDefault="00BE20B8" w:rsidP="00BE20B8">
      <w:pPr>
        <w:ind w:left="211" w:hangingChars="100" w:hanging="211"/>
      </w:pPr>
      <w:r w:rsidRPr="00BE20B8">
        <w:rPr>
          <w:rFonts w:eastAsia="華康中黑體" w:hint="eastAsia"/>
        </w:rPr>
        <w:t>林委員淑芬：</w:t>
      </w:r>
      <w:r w:rsidRPr="00BE20B8">
        <w:rPr>
          <w:rFonts w:hint="eastAsia"/>
        </w:rPr>
        <w:t>只有加速怎麼可以？你都說加速，上次也說加速，半年前也聽你說加速。</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是。</w:t>
      </w:r>
    </w:p>
    <w:p w:rsidR="00BE20B8" w:rsidRPr="00BE20B8" w:rsidRDefault="00BE20B8" w:rsidP="00BE20B8">
      <w:pPr>
        <w:ind w:left="211" w:hangingChars="100" w:hanging="211"/>
      </w:pPr>
      <w:r w:rsidRPr="00BE20B8">
        <w:rPr>
          <w:rFonts w:eastAsia="華康中黑體" w:hint="eastAsia"/>
        </w:rPr>
        <w:t>林委員淑芬：</w:t>
      </w:r>
      <w:r w:rsidRPr="00BE20B8">
        <w:rPr>
          <w:rFonts w:hint="eastAsia"/>
        </w:rPr>
        <w:t>部長，兩年給你們</w:t>
      </w:r>
      <w:r w:rsidRPr="00BE20B8">
        <w:rPr>
          <w:rFonts w:hint="eastAsia"/>
        </w:rPr>
        <w:t>4</w:t>
      </w:r>
      <w:r w:rsidRPr="00BE20B8">
        <w:rPr>
          <w:rFonts w:hint="eastAsia"/>
        </w:rPr>
        <w:t>億元的經費，你們現在花不到</w:t>
      </w:r>
      <w:r w:rsidRPr="00BE20B8">
        <w:rPr>
          <w:rFonts w:hint="eastAsia"/>
        </w:rPr>
        <w:t>2</w:t>
      </w:r>
      <w:r w:rsidRPr="00BE20B8">
        <w:rPr>
          <w:rFonts w:hint="eastAsia"/>
        </w:rPr>
        <w:t>億元，只花了</w:t>
      </w:r>
      <w:r w:rsidRPr="00BE20B8">
        <w:rPr>
          <w:rFonts w:hint="eastAsia"/>
        </w:rPr>
        <w:t>1</w:t>
      </w:r>
      <w:r w:rsidRPr="00BE20B8">
        <w:rPr>
          <w:rFonts w:hint="eastAsia"/>
        </w:rPr>
        <w:t>億</w:t>
      </w:r>
      <w:r w:rsidRPr="00BE20B8">
        <w:rPr>
          <w:rFonts w:hint="eastAsia"/>
        </w:rPr>
        <w:t>2,000</w:t>
      </w:r>
      <w:r w:rsidRPr="00BE20B8">
        <w:rPr>
          <w:rFonts w:hint="eastAsia"/>
        </w:rPr>
        <w:t>萬元而已，下面的人都不要做，事實上就是不要做，要做不做的。國產車已經沒有人要買了，它的市場市占率已經退到五成以下。</w:t>
      </w:r>
      <w:r w:rsidRPr="00BE20B8">
        <w:rPr>
          <w:rFonts w:hint="eastAsia"/>
        </w:rPr>
        <w:t>NCAP</w:t>
      </w:r>
      <w:r w:rsidRPr="00BE20B8">
        <w:rPr>
          <w:rFonts w:hint="eastAsia"/>
        </w:rPr>
        <w:t>制度可以讓車廠有動機、願意去改善，資訊公開透明嘛！我們有選擇，車廠就有改善的動機，有動機以後，它真的改善，它的車才有市場競爭力。所以現在資訊不透明，越做越退步，價錢也差不多，就買進口車就好啦！進口車有撞擊測試，還有安全保證，這個什麼都沒有，價錢差不多，撞擊以後退縮成這個樣子，這對國產車用車人的安全是非常不公平的。</w:t>
      </w:r>
    </w:p>
    <w:p w:rsidR="00BE20B8" w:rsidRPr="00BE20B8" w:rsidRDefault="00BE20B8" w:rsidP="00BE20B8">
      <w:pPr>
        <w:ind w:left="211" w:hangingChars="100" w:hanging="211"/>
      </w:pPr>
      <w:r w:rsidRPr="00BE20B8">
        <w:rPr>
          <w:rFonts w:eastAsia="華康中黑體" w:hint="eastAsia"/>
        </w:rPr>
        <w:t>主席：</w:t>
      </w:r>
      <w:r w:rsidRPr="00BE20B8">
        <w:rPr>
          <w:rFonts w:hint="eastAsia"/>
        </w:rPr>
        <w:t>是不是再給林委員一個回答？</w:t>
      </w:r>
    </w:p>
    <w:p w:rsidR="00BE20B8" w:rsidRPr="00BE20B8" w:rsidRDefault="00BE20B8" w:rsidP="00BE20B8">
      <w:pPr>
        <w:ind w:left="211" w:hangingChars="100" w:hanging="211"/>
      </w:pPr>
      <w:r w:rsidRPr="00BE20B8">
        <w:rPr>
          <w:rFonts w:eastAsia="華康中黑體" w:hint="eastAsia"/>
        </w:rPr>
        <w:t>林委員淑芬：</w:t>
      </w:r>
      <w:r w:rsidRPr="00BE20B8">
        <w:rPr>
          <w:rFonts w:hint="eastAsia"/>
        </w:rPr>
        <w:t>一定要做下去啦！要真正做啦！不是只有一句「我們來儘速加速」，這句話沒有用。</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請林委員宜瑾質詢。</w:t>
      </w:r>
    </w:p>
    <w:p w:rsidR="00BE20B8" w:rsidRPr="00BE20B8" w:rsidRDefault="00BE20B8" w:rsidP="00BE20B8">
      <w:pPr>
        <w:ind w:left="211" w:hangingChars="100" w:hanging="211"/>
      </w:pPr>
      <w:r w:rsidRPr="00BE20B8">
        <w:rPr>
          <w:rFonts w:eastAsia="華康中黑體" w:hint="eastAsia"/>
        </w:rPr>
        <w:t>林委員宜瑾：</w:t>
      </w:r>
      <w:r w:rsidRPr="00BE20B8">
        <w:rPr>
          <w:rFonts w:hint="eastAsia"/>
        </w:rPr>
        <w:t>（</w:t>
      </w:r>
      <w:r w:rsidRPr="00BE20B8">
        <w:rPr>
          <w:rFonts w:hint="eastAsia"/>
        </w:rPr>
        <w:t>18</w:t>
      </w:r>
      <w:r w:rsidRPr="00BE20B8">
        <w:rPr>
          <w:rFonts w:hint="eastAsia"/>
        </w:rPr>
        <w:t>時</w:t>
      </w:r>
      <w:r w:rsidRPr="00BE20B8">
        <w:rPr>
          <w:rFonts w:hint="eastAsia"/>
        </w:rPr>
        <w:t>23</w:t>
      </w:r>
      <w:r w:rsidRPr="00BE20B8">
        <w:rPr>
          <w:rFonts w:hint="eastAsia"/>
        </w:rPr>
        <w:t>分）主席、行政院蘇院長、各部會首長、各位同仁。蘇院長辛苦了，站了一整天很累，請你坐著。最近我們正在審議境外勢力代理人法，希望涉及中資的事務都可以主動揭露。但是我們臺灣其實早就很多事情都被中國悄悄地滲透，譬如之前臺北市的圖書館就有上架的繪本大大地寫著「中國加油、武漢加油」。該繪本的出版社「長江少年兒童出版社」就是中國「紅讀」統戰的合作廠商。昨天電視大肆報導的就是，過去</w:t>
      </w:r>
      <w:r w:rsidRPr="00BE20B8">
        <w:rPr>
          <w:rFonts w:hint="eastAsia"/>
        </w:rPr>
        <w:t>3</w:t>
      </w:r>
      <w:r w:rsidRPr="00BE20B8">
        <w:rPr>
          <w:rFonts w:hint="eastAsia"/>
        </w:rPr>
        <w:t>年，</w:t>
      </w:r>
      <w:r w:rsidRPr="00BE20B8">
        <w:rPr>
          <w:rFonts w:hint="eastAsia"/>
        </w:rPr>
        <w:t>101</w:t>
      </w:r>
      <w:r w:rsidRPr="00BE20B8">
        <w:rPr>
          <w:rFonts w:hint="eastAsia"/>
        </w:rPr>
        <w:t>的跨年煙火其實都是中國廠商、中國團隊在參與；去年臺北的跨年轉播也是中國廠商愛奇藝獨家取得網路轉播權。凡此種種，在在顯示其實中國已經不知不覺進入我們的生活，可是臺灣民眾並不知情。因為這種由縣市政府出資的活動很多都成為中國統戰的工具，我們當然會感到害怕。</w:t>
      </w:r>
    </w:p>
    <w:p w:rsidR="00BE20B8" w:rsidRPr="00BE20B8" w:rsidRDefault="00BE20B8" w:rsidP="00BE20B8">
      <w:pPr>
        <w:ind w:leftChars="100" w:left="211" w:firstLineChars="100" w:firstLine="211"/>
      </w:pPr>
      <w:r w:rsidRPr="00BE20B8">
        <w:rPr>
          <w:rFonts w:hint="eastAsia"/>
        </w:rPr>
        <w:t>政府採購法去年修法時，有增訂涉及國家安全的採購可以訂定限制條件的條文，而且這項規定專指涉及國家安全。國家安全是什麼？當然就是資訊安全和軍事安全。不過我想問的是，文化統戰是否包含在內？政府對於類似這種文化統戰有沒有什麼因應的措施？</w:t>
      </w:r>
    </w:p>
    <w:p w:rsidR="00BE20B8" w:rsidRPr="00BE20B8" w:rsidRDefault="00BE20B8" w:rsidP="00BE20B8">
      <w:pPr>
        <w:ind w:left="211" w:hangingChars="100" w:hanging="211"/>
      </w:pPr>
      <w:r w:rsidRPr="00BE20B8">
        <w:rPr>
          <w:rFonts w:eastAsia="華康中黑體" w:hint="eastAsia"/>
        </w:rPr>
        <w:t>主席：</w:t>
      </w:r>
      <w:r w:rsidRPr="00BE20B8">
        <w:rPr>
          <w:rFonts w:hint="eastAsia"/>
        </w:rPr>
        <w:t>請行政院蘇院長說明。</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w:t>
      </w:r>
      <w:r w:rsidRPr="00BE20B8">
        <w:rPr>
          <w:rFonts w:hint="eastAsia"/>
        </w:rPr>
        <w:t>18</w:t>
      </w:r>
      <w:r w:rsidRPr="00BE20B8">
        <w:rPr>
          <w:rFonts w:hint="eastAsia"/>
        </w:rPr>
        <w:t>時</w:t>
      </w:r>
      <w:r w:rsidRPr="00BE20B8">
        <w:rPr>
          <w:rFonts w:hint="eastAsia"/>
        </w:rPr>
        <w:t>26</w:t>
      </w:r>
      <w:r w:rsidRPr="00BE20B8">
        <w:rPr>
          <w:rFonts w:hint="eastAsia"/>
        </w:rPr>
        <w:t>分）主席、各位委員。感謝委員能夠關心並注意這一點。剛剛說中國不知不覺進來臺灣，其實那不是不知不覺喔！他們甚至是有計畫、有節奏，是我們臺灣人自己不知不覺。</w:t>
      </w:r>
    </w:p>
    <w:p w:rsidR="00BE20B8" w:rsidRPr="00BE20B8" w:rsidRDefault="00BE20B8" w:rsidP="00BE20B8">
      <w:pPr>
        <w:ind w:left="211" w:hangingChars="100" w:hanging="211"/>
      </w:pPr>
      <w:r w:rsidRPr="00BE20B8">
        <w:rPr>
          <w:rFonts w:eastAsia="華康中黑體" w:hint="eastAsia"/>
        </w:rPr>
        <w:t>林委員宜瑾：</w:t>
      </w:r>
      <w:r w:rsidRPr="00BE20B8">
        <w:rPr>
          <w:rFonts w:hint="eastAsia"/>
        </w:rPr>
        <w:t>對、對、對！</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所以委員提醒這點非常要緊。因為我們是一個自由民主開放的國家，和中國那種專</w:t>
      </w:r>
      <w:r w:rsidR="003A64B7">
        <w:rPr>
          <w:rFonts w:hint="eastAsia"/>
        </w:rPr>
        <w:t>制</w:t>
      </w:r>
      <w:r w:rsidRPr="00BE20B8">
        <w:rPr>
          <w:rFonts w:hint="eastAsia"/>
        </w:rPr>
        <w:t>集權不大一樣；其實他們很多生意、企業的背後都有政府、政黨或軍隊等等，所以我們要很小心。</w:t>
      </w:r>
    </w:p>
    <w:p w:rsidR="00BE20B8" w:rsidRPr="00BE20B8" w:rsidRDefault="00BE20B8" w:rsidP="00BE20B8">
      <w:pPr>
        <w:ind w:left="211" w:hangingChars="100" w:hanging="211"/>
      </w:pPr>
      <w:r w:rsidRPr="00BE20B8">
        <w:rPr>
          <w:rFonts w:eastAsia="華康中黑體" w:hint="eastAsia"/>
        </w:rPr>
        <w:t>林委員宜瑾：</w:t>
      </w:r>
      <w:r w:rsidRPr="00BE20B8">
        <w:rPr>
          <w:rFonts w:hint="eastAsia"/>
        </w:rPr>
        <w:t>對。</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剛剛提到軍事安全、資訊安全等國家安全的部分，我們會嚴格地管，其他生意、觀光、商業，我們的政府是比較開放，但是如果他們藉由這些來從事其他諸如文化滲透等活動，我</w:t>
      </w:r>
      <w:r w:rsidRPr="00BE20B8">
        <w:rPr>
          <w:rFonts w:hint="eastAsia"/>
        </w:rPr>
        <w:lastRenderedPageBreak/>
        <w:t>們也會不准。所以你剛剛講的什麼出版物啦</w:t>
      </w:r>
      <w:r w:rsidR="003A64B7">
        <w:rPr>
          <w:rFonts w:hint="eastAsia"/>
        </w:rPr>
        <w:t>！</w:t>
      </w:r>
      <w:r w:rsidRPr="00BE20B8">
        <w:rPr>
          <w:rFonts w:hint="eastAsia"/>
        </w:rPr>
        <w:t>或者是為他們的統戰進行宣傳，我們都不會答應。總之，其他方面我們也會把它看得很要緊。</w:t>
      </w:r>
    </w:p>
    <w:p w:rsidR="00BE20B8" w:rsidRPr="00BE20B8" w:rsidRDefault="00BE20B8" w:rsidP="00BE20B8">
      <w:pPr>
        <w:ind w:left="211" w:hangingChars="100" w:hanging="211"/>
      </w:pPr>
      <w:r w:rsidRPr="00BE20B8">
        <w:rPr>
          <w:rFonts w:eastAsia="華康中黑體" w:hint="eastAsia"/>
        </w:rPr>
        <w:t>林委員宜瑾：</w:t>
      </w:r>
      <w:r w:rsidRPr="00BE20B8">
        <w:rPr>
          <w:rFonts w:hint="eastAsia"/>
        </w:rPr>
        <w:t>因為我們採購相關審查辦法的規定是，涉及國家安全的採購，機關得對廠商國籍進行限制。條文中寫的是「得」，我認為面對中國這樣步步進逼，而且誠如院長所說，他們是有計畫的，所以我們是不是在法令上或整個防備上要有更周延的想法來面對？</w:t>
      </w:r>
    </w:p>
    <w:p w:rsidR="00BE20B8" w:rsidRPr="00BE20B8" w:rsidRDefault="00BE20B8" w:rsidP="00BE20B8">
      <w:pPr>
        <w:ind w:leftChars="100" w:left="211" w:firstLineChars="100" w:firstLine="211"/>
      </w:pPr>
      <w:r w:rsidRPr="00BE20B8">
        <w:rPr>
          <w:rFonts w:hint="eastAsia"/>
        </w:rPr>
        <w:t>本席接下來想和部長討論我們臺南的問題。我們臺南人確實需要非常便捷的交通工具，舉例來說，我的服務處在永康滿熱鬧的地方，距離臺南火車站只有大約</w:t>
      </w:r>
      <w:r w:rsidRPr="00BE20B8">
        <w:rPr>
          <w:rFonts w:hint="eastAsia"/>
        </w:rPr>
        <w:t>5</w:t>
      </w:r>
      <w:r w:rsidRPr="00BE20B8">
        <w:rPr>
          <w:rFonts w:hint="eastAsia"/>
        </w:rPr>
        <w:t>公里。正常來講，</w:t>
      </w:r>
      <w:r w:rsidRPr="00BE20B8">
        <w:rPr>
          <w:rFonts w:hint="eastAsia"/>
        </w:rPr>
        <w:t>5</w:t>
      </w:r>
      <w:r w:rsidRPr="00BE20B8">
        <w:rPr>
          <w:rFonts w:hint="eastAsia"/>
        </w:rPr>
        <w:t>公里的路程騎摩托車只要</w:t>
      </w:r>
      <w:r w:rsidRPr="00BE20B8">
        <w:rPr>
          <w:rFonts w:hint="eastAsia"/>
        </w:rPr>
        <w:t>20</w:t>
      </w:r>
      <w:r w:rsidRPr="00BE20B8">
        <w:rPr>
          <w:rFonts w:hint="eastAsia"/>
        </w:rPr>
        <w:t>分鐘就會到，開車也差不多這樣，問題是，如果是一個沒有駕照的孩子，或者是只會騎摩托車、沒辦法自己開車的老人家，他們可能就必須搭公車。我服務處的志工有這樣搭過公車，算起來總共需要</w:t>
      </w:r>
      <w:r w:rsidRPr="00BE20B8">
        <w:rPr>
          <w:rFonts w:hint="eastAsia"/>
        </w:rPr>
        <w:t>1</w:t>
      </w:r>
      <w:r w:rsidRPr="00BE20B8">
        <w:rPr>
          <w:rFonts w:hint="eastAsia"/>
        </w:rPr>
        <w:t>小時</w:t>
      </w:r>
      <w:r w:rsidRPr="00BE20B8">
        <w:rPr>
          <w:rFonts w:hint="eastAsia"/>
        </w:rPr>
        <w:t>17</w:t>
      </w:r>
      <w:r w:rsidRPr="00BE20B8">
        <w:rPr>
          <w:rFonts w:hint="eastAsia"/>
        </w:rPr>
        <w:t>分，包括等車、搭公車的時間，而且公車每站都停，再加上交通壅塞時所需的時間。臺南是府城、是舊城，街道路幅狹窄，所以也沒有公車專用道，因此搭乘公車時間很容易被拖延，和預計到達的時間相比，都會延宕很久。總之，不方便的大眾運輸工具其實為臺南人帶來非常多問題。</w:t>
      </w:r>
    </w:p>
    <w:p w:rsidR="00BE20B8" w:rsidRPr="00BE20B8" w:rsidRDefault="00BE20B8" w:rsidP="00BE20B8">
      <w:pPr>
        <w:ind w:leftChars="100" w:left="211" w:firstLineChars="100" w:firstLine="211"/>
      </w:pPr>
      <w:r w:rsidRPr="00BE20B8">
        <w:rPr>
          <w:rFonts w:hint="eastAsia"/>
        </w:rPr>
        <w:t>將全臺六都做個比較，臺南每個人擁有</w:t>
      </w:r>
      <w:r w:rsidRPr="00BE20B8">
        <w:rPr>
          <w:rFonts w:hint="eastAsia"/>
        </w:rPr>
        <w:t>1.08</w:t>
      </w:r>
      <w:r w:rsidRPr="00BE20B8">
        <w:rPr>
          <w:rFonts w:hint="eastAsia"/>
        </w:rPr>
        <w:t>輛車，比例是六都最高的，我看到這個數字也嚇了一跳，我們臺南人應該不是最有錢的，可是平均每個人擁有</w:t>
      </w:r>
      <w:r w:rsidRPr="00BE20B8">
        <w:rPr>
          <w:rFonts w:hint="eastAsia"/>
        </w:rPr>
        <w:t>1.08</w:t>
      </w:r>
      <w:r w:rsidRPr="00BE20B8">
        <w:rPr>
          <w:rFonts w:hint="eastAsia"/>
        </w:rPr>
        <w:t>輛汽機車，為什麼？其實就是我們的大眾運輸工具太缺乏了，所以大家一定要有車才有辦法出門。</w:t>
      </w:r>
    </w:p>
    <w:p w:rsidR="00BE20B8" w:rsidRPr="00BE20B8" w:rsidRDefault="00BE20B8" w:rsidP="00BE20B8">
      <w:pPr>
        <w:ind w:leftChars="100" w:left="211" w:firstLineChars="100" w:firstLine="211"/>
      </w:pPr>
      <w:r w:rsidRPr="00BE20B8">
        <w:rPr>
          <w:rFonts w:hint="eastAsia"/>
        </w:rPr>
        <w:t>不過當大家都有車的時候，麻煩就來了，加上我們又是府城、古城，因為塞車、車多但停車位少，車禍就變多，種種問題也就隨之而來。不過六都之中也只有臺南沒有捷運，目前是這樣，所以我很希望院長答應我們、支持我們，讓臺南人有便利的大眾運輸工具。</w:t>
      </w:r>
    </w:p>
    <w:p w:rsidR="00BE20B8" w:rsidRPr="00BE20B8" w:rsidRDefault="00BE20B8" w:rsidP="00BE20B8">
      <w:pPr>
        <w:ind w:leftChars="100" w:left="211" w:firstLineChars="100" w:firstLine="211"/>
      </w:pPr>
      <w:r w:rsidRPr="00BE20B8">
        <w:rPr>
          <w:rFonts w:hint="eastAsia"/>
        </w:rPr>
        <w:t>現在臺南市政府很努力在規劃，有藍線、綠線、紅線，其中進度最快的就是藍線，目前藍線已經做好可行性研究，正在進行綜合規劃及環境影響評估。另外，除了紅線、綠線，還有藍線的延伸線，藍線的延伸線未來會接到高鐵。其實這個規劃都很好，未來將打開臺南市整個交通的任督二脈，不過總是需要一段時間，包括我剛才說的藍線延伸線、紅線、綠線都還在進行可行性研究，離動工其實還有一大段的距離，所以臺南的捷運系統真真正正需要中央、院長大力的支持我們。</w:t>
      </w:r>
    </w:p>
    <w:p w:rsidR="00BE20B8" w:rsidRPr="00BE20B8" w:rsidRDefault="00BE20B8" w:rsidP="00BE20B8">
      <w:pPr>
        <w:ind w:leftChars="100" w:left="211" w:firstLineChars="100" w:firstLine="211"/>
      </w:pPr>
      <w:r w:rsidRPr="00BE20B8">
        <w:rPr>
          <w:rFonts w:hint="eastAsia"/>
        </w:rPr>
        <w:t>當然，我們也會督促臺南市政府趕快做好應該做的工作，趕快把可行性研究、評估送來，希望交通部林部長支持，因為在六都裡面，臺南市是唯一沒有捷運系統的，可是臺南市確實很需要捷運系統，請院長、部長支持。</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委員說得很有道理，而且現在的社會發展確實也往大眾運輸系統發展，這才是合理的。</w:t>
      </w:r>
    </w:p>
    <w:p w:rsidR="00BE20B8" w:rsidRPr="00BE20B8" w:rsidRDefault="00BE20B8" w:rsidP="00BE20B8">
      <w:pPr>
        <w:ind w:left="211" w:hangingChars="100" w:hanging="211"/>
      </w:pPr>
      <w:r w:rsidRPr="00BE20B8">
        <w:rPr>
          <w:rFonts w:eastAsia="華康中黑體" w:hint="eastAsia"/>
        </w:rPr>
        <w:t>林委員宜瑾：</w:t>
      </w:r>
      <w:r w:rsidRPr="00BE20B8">
        <w:rPr>
          <w:rFonts w:hint="eastAsia"/>
        </w:rPr>
        <w:t>是。</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第二點是，如果能夠有捷運，會更加方便。</w:t>
      </w:r>
    </w:p>
    <w:p w:rsidR="00BE20B8" w:rsidRPr="00BE20B8" w:rsidRDefault="00BE20B8" w:rsidP="00BE20B8">
      <w:pPr>
        <w:ind w:left="211" w:hangingChars="100" w:hanging="211"/>
      </w:pPr>
      <w:r w:rsidRPr="00BE20B8">
        <w:rPr>
          <w:rFonts w:eastAsia="華康中黑體" w:hint="eastAsia"/>
        </w:rPr>
        <w:t>林委員宜瑾：</w:t>
      </w:r>
      <w:r w:rsidRPr="00BE20B8">
        <w:rPr>
          <w:rFonts w:hint="eastAsia"/>
        </w:rPr>
        <w:t>對。</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所以差不多走到這裡，有時候慢出發不一定會慢到，臺南雖然比較慢，我們希望能夠再努力，中央也會大力支持，至於詳細的情況，我請部長跟你報告一下。</w:t>
      </w:r>
    </w:p>
    <w:p w:rsidR="00BE20B8" w:rsidRPr="00BE20B8" w:rsidRDefault="00BE20B8" w:rsidP="00BE20B8">
      <w:pPr>
        <w:ind w:left="211" w:hangingChars="100" w:hanging="211"/>
      </w:pPr>
      <w:r w:rsidRPr="00BE20B8">
        <w:rPr>
          <w:rFonts w:eastAsia="華康中黑體" w:hint="eastAsia"/>
        </w:rPr>
        <w:lastRenderedPageBreak/>
        <w:t>林委員宜瑾：</w:t>
      </w:r>
      <w:r w:rsidRPr="00BE20B8">
        <w:rPr>
          <w:rFonts w:hint="eastAsia"/>
        </w:rPr>
        <w:t>好，謝謝。</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跟委員說明。當然，交通部也有補助臺南市政府提出整體路網的規劃……</w:t>
      </w:r>
    </w:p>
    <w:p w:rsidR="00BE20B8" w:rsidRPr="00BE20B8" w:rsidRDefault="00BE20B8" w:rsidP="00BE20B8">
      <w:pPr>
        <w:ind w:left="211" w:hangingChars="100" w:hanging="211"/>
      </w:pPr>
      <w:r w:rsidRPr="00BE20B8">
        <w:rPr>
          <w:rFonts w:eastAsia="華康中黑體" w:hint="eastAsia"/>
        </w:rPr>
        <w:t>林委員宜瑾：</w:t>
      </w:r>
      <w:r w:rsidRPr="00BE20B8">
        <w:rPr>
          <w:rFonts w:hint="eastAsia"/>
        </w:rPr>
        <w:t>對，有。</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當然，大眾運輸法規定還是要地方政府提案，我們會來協助。</w:t>
      </w:r>
    </w:p>
    <w:p w:rsidR="00BE20B8" w:rsidRPr="00BE20B8" w:rsidRDefault="00BE20B8" w:rsidP="00BE20B8">
      <w:pPr>
        <w:ind w:left="211" w:hangingChars="100" w:hanging="211"/>
      </w:pPr>
      <w:r w:rsidRPr="00BE20B8">
        <w:rPr>
          <w:rFonts w:eastAsia="華康中黑體" w:hint="eastAsia"/>
        </w:rPr>
        <w:t>林委員宜瑾：</w:t>
      </w:r>
      <w:r w:rsidRPr="00BE20B8">
        <w:rPr>
          <w:rFonts w:hint="eastAsia"/>
        </w:rPr>
        <w:t>是。</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最近也有一些新的發展，包括像南科帶來了非常多的人口，所以整個地方政府對於新路網的規劃，除了現在這</w:t>
      </w:r>
      <w:r w:rsidRPr="00BE20B8">
        <w:rPr>
          <w:rFonts w:hint="eastAsia"/>
        </w:rPr>
        <w:t>4</w:t>
      </w:r>
      <w:r w:rsidRPr="00BE20B8">
        <w:rPr>
          <w:rFonts w:hint="eastAsia"/>
        </w:rPr>
        <w:t>條以外，我們也在積極地協助。</w:t>
      </w:r>
    </w:p>
    <w:p w:rsidR="00BE20B8" w:rsidRPr="00BE20B8" w:rsidRDefault="00BE20B8" w:rsidP="00BE20B8">
      <w:pPr>
        <w:ind w:left="211" w:hangingChars="100" w:hanging="211"/>
      </w:pPr>
      <w:r w:rsidRPr="00BE20B8">
        <w:rPr>
          <w:rFonts w:eastAsia="華康中黑體" w:hint="eastAsia"/>
        </w:rPr>
        <w:t>林委員宜瑾：</w:t>
      </w:r>
      <w:r w:rsidRPr="00BE20B8">
        <w:rPr>
          <w:rFonts w:hint="eastAsia"/>
        </w:rPr>
        <w:t>像藍線的延伸線就是要從高鐵接到南科。</w:t>
      </w:r>
    </w:p>
    <w:p w:rsidR="00BE20B8" w:rsidRPr="00BE20B8" w:rsidRDefault="00BE20B8" w:rsidP="00BE20B8">
      <w:pPr>
        <w:ind w:left="211" w:hangingChars="100" w:hanging="211"/>
      </w:pPr>
      <w:r w:rsidRPr="00BE20B8">
        <w:rPr>
          <w:rFonts w:eastAsia="華康中黑體" w:hint="eastAsia"/>
        </w:rPr>
        <w:t>林部長佳龍：</w:t>
      </w:r>
      <w:r w:rsidRPr="00BE20B8">
        <w:rPr>
          <w:rFonts w:hint="eastAsia"/>
        </w:rPr>
        <w:t>對。</w:t>
      </w:r>
    </w:p>
    <w:p w:rsidR="00BE20B8" w:rsidRPr="00BE20B8" w:rsidRDefault="00BE20B8" w:rsidP="00BE20B8">
      <w:pPr>
        <w:ind w:left="211" w:hangingChars="100" w:hanging="211"/>
      </w:pPr>
      <w:r w:rsidRPr="00BE20B8">
        <w:rPr>
          <w:rFonts w:eastAsia="華康中黑體" w:hint="eastAsia"/>
        </w:rPr>
        <w:t>林委員宜瑾：</w:t>
      </w:r>
      <w:r w:rsidRPr="00BE20B8">
        <w:rPr>
          <w:rFonts w:hint="eastAsia"/>
        </w:rPr>
        <w:t>謝謝部長支持。最後，我想跟院長探討的是，是不是要好好思考把體育署升格成體育部？我知道院長最近很忙，因為整個行政院要進行組改，包括環境資源部、交通建設部，還有現在很</w:t>
      </w:r>
      <w:r w:rsidR="003A64B7">
        <w:rPr>
          <w:rFonts w:hint="eastAsia"/>
        </w:rPr>
        <w:t>「</w:t>
      </w:r>
      <w:r w:rsidRPr="00BE20B8">
        <w:rPr>
          <w:rFonts w:hint="eastAsia"/>
        </w:rPr>
        <w:t>夯</w:t>
      </w:r>
      <w:r w:rsidR="003A64B7">
        <w:rPr>
          <w:rFonts w:hint="eastAsia"/>
        </w:rPr>
        <w:t>」</w:t>
      </w:r>
      <w:r w:rsidRPr="00BE20B8">
        <w:rPr>
          <w:rFonts w:hint="eastAsia"/>
        </w:rPr>
        <w:t>的數位發展部等等，我很好奇的是有沒有可能成立體育部。為什麼要如此研議？其實我們如果看其他的國家，譬如距離我們最近的日本、韓國就好了，他們都是用部的層級處理體育事務。像韓國，只要有運動賽事，我們都很想贏韓國，這句話常常掛在大家的嘴邊，為什麼？因為我們跟韓國的實力有點相當，特別是棒球，所以我們如果贏了韓國就很爽，大家一直吃泡菜，一直想要贏韓國，可是為什麼韓國某個程度很強？棒球是我們的國球，為什麼韓國會這麼強？因為韓國真正是把體育的事務用部會的層級在處理，韓國的部會名稱是「文化體育與觀光部」。像日本，日本設的機關名稱叫做「文部科學省」，如果從字義上來看，可能看不出體育在裡面，不過它的英文翻譯是</w:t>
      </w:r>
      <w:r w:rsidRPr="00BE20B8">
        <w:rPr>
          <w:rFonts w:hint="eastAsia"/>
        </w:rPr>
        <w:t>Ministry of Education, Culture, Sports, Science and Technology</w:t>
      </w:r>
      <w:r w:rsidRPr="00BE20B8">
        <w:rPr>
          <w:rFonts w:hint="eastAsia"/>
        </w:rPr>
        <w:t>，意思就是包含教育（</w:t>
      </w:r>
      <w:r w:rsidRPr="00BE20B8">
        <w:rPr>
          <w:rFonts w:hint="eastAsia"/>
        </w:rPr>
        <w:t>Education</w:t>
      </w:r>
      <w:r w:rsidRPr="00BE20B8">
        <w:rPr>
          <w:rFonts w:hint="eastAsia"/>
        </w:rPr>
        <w:t>）、文化（</w:t>
      </w:r>
      <w:r w:rsidRPr="00BE20B8">
        <w:rPr>
          <w:rFonts w:hint="eastAsia"/>
        </w:rPr>
        <w:t>Culture</w:t>
      </w:r>
      <w:r w:rsidRPr="00BE20B8">
        <w:rPr>
          <w:rFonts w:hint="eastAsia"/>
        </w:rPr>
        <w:t>）、體育（</w:t>
      </w:r>
      <w:r w:rsidRPr="00BE20B8">
        <w:rPr>
          <w:rFonts w:hint="eastAsia"/>
        </w:rPr>
        <w:t>Sports</w:t>
      </w:r>
      <w:r w:rsidRPr="00BE20B8">
        <w:rPr>
          <w:rFonts w:hint="eastAsia"/>
        </w:rPr>
        <w:t>）、科技（</w:t>
      </w:r>
      <w:r w:rsidRPr="00BE20B8">
        <w:rPr>
          <w:rFonts w:hint="eastAsia"/>
        </w:rPr>
        <w:t>Science</w:t>
      </w:r>
      <w:r w:rsidRPr="00BE20B8">
        <w:rPr>
          <w:rFonts w:hint="eastAsia"/>
        </w:rPr>
        <w:t>＆</w:t>
      </w:r>
      <w:r w:rsidRPr="00BE20B8">
        <w:rPr>
          <w:rFonts w:hint="eastAsia"/>
        </w:rPr>
        <w:t>Technology</w:t>
      </w:r>
      <w:r w:rsidRPr="00BE20B8">
        <w:rPr>
          <w:rFonts w:hint="eastAsia"/>
        </w:rPr>
        <w:t>），日本將上述四項融入部會一起處理，至於歐洲，像荷蘭、英國均將體育視為部會層次業務來處理。為何將體育提升到部會層次來處理很重要？因為現行體育署的量能根本無法支撐我們整個運動產業！</w:t>
      </w:r>
    </w:p>
    <w:p w:rsidR="00BE20B8" w:rsidRPr="00BE20B8" w:rsidRDefault="00BE20B8" w:rsidP="00BE20B8">
      <w:pPr>
        <w:ind w:leftChars="100" w:left="211" w:firstLineChars="100" w:firstLine="211"/>
      </w:pPr>
      <w:r w:rsidRPr="00BE20B8">
        <w:rPr>
          <w:rFonts w:hint="eastAsia"/>
        </w:rPr>
        <w:t>體育署本為體委會，馬英九執政時在</w:t>
      </w:r>
      <w:r w:rsidRPr="00BE20B8">
        <w:rPr>
          <w:rFonts w:hint="eastAsia"/>
        </w:rPr>
        <w:t>2013</w:t>
      </w:r>
      <w:r w:rsidRPr="00BE20B8">
        <w:rPr>
          <w:rFonts w:hint="eastAsia"/>
        </w:rPr>
        <w:t>年改為體育署，但</w:t>
      </w:r>
      <w:r w:rsidRPr="00BE20B8">
        <w:rPr>
          <w:rFonts w:hint="eastAsia"/>
        </w:rPr>
        <w:t>2016</w:t>
      </w:r>
      <w:r w:rsidRPr="00BE20B8">
        <w:rPr>
          <w:rFonts w:hint="eastAsia"/>
        </w:rPr>
        <w:t>年小英當選總統後，深知體育的重要，</w:t>
      </w:r>
      <w:r w:rsidR="003A64B7">
        <w:rPr>
          <w:rFonts w:hint="eastAsia"/>
        </w:rPr>
        <w:t>所以</w:t>
      </w:r>
      <w:r w:rsidRPr="00BE20B8">
        <w:rPr>
          <w:rFonts w:hint="eastAsia"/>
        </w:rPr>
        <w:t>成立體育運動發展委員會，也就是體發會，並強調，由於體育署行政層級不足，造成一些問題，為了讓跨部會業務能順利發展，並提高協調決策層級，</w:t>
      </w:r>
      <w:r w:rsidR="003A64B7">
        <w:rPr>
          <w:rFonts w:hint="eastAsia"/>
        </w:rPr>
        <w:t>因此</w:t>
      </w:r>
      <w:r w:rsidRPr="00BE20B8">
        <w:rPr>
          <w:rFonts w:hint="eastAsia"/>
        </w:rPr>
        <w:t>成立體發會來優化、強化體育政策發展。這在在顯示以體育署的層級在推展業務時所面臨的困境，所以我們要用體發會來彌補。</w:t>
      </w:r>
    </w:p>
    <w:p w:rsidR="00BE20B8" w:rsidRPr="00BE20B8" w:rsidRDefault="00BE20B8" w:rsidP="00BE20B8">
      <w:pPr>
        <w:ind w:leftChars="100" w:left="211" w:firstLineChars="100" w:firstLine="211"/>
      </w:pPr>
      <w:r w:rsidRPr="00BE20B8">
        <w:rPr>
          <w:rFonts w:hint="eastAsia"/>
        </w:rPr>
        <w:t>問題是，體育不是只有競技比賽，也不是只拿獎牌，體育涵蓋很多層面。所謂運動產業，相信院長應該很清楚，每一個運動員最大的夢想就是進入職業運動！以棒球為例，就是到美國大聯盟或日本職棒發展，這是棒球員的最高殿堂。因此，進入職業運動，進入職業殿堂，即所謂的運動產業。不過，並非只有職業運動始稱為運動產業，現在很多人到健身房請教練傳授正確的健身運動姿勢，這也是運動產業。我們培育很多運動人才，但不可能每一個都是王建民、陳偉殷或曾雅妮，因此讀體育班的孩子未來該怎麼辦？除了去學校當體育教練外，往運動產業發展才是應該的，此時國家就該伸出援手，而能伸出援手的部門就是管理運動產業的部會。依照</w:t>
      </w:r>
      <w:r w:rsidRPr="00BE20B8">
        <w:rPr>
          <w:rFonts w:hint="eastAsia"/>
        </w:rPr>
        <w:lastRenderedPageBreak/>
        <w:t>體育署現行編制，除了競技組、全民運動組、學校體育組、運動設施組、綜合規劃組以外，就沒有了！本席一直強調的「運動產業」這四個字，並無任何組別可以處理！可見體育署層級確實太低！</w:t>
      </w:r>
    </w:p>
    <w:p w:rsidR="00BE20B8" w:rsidRPr="00BE20B8" w:rsidRDefault="00BE20B8" w:rsidP="00BE20B8">
      <w:pPr>
        <w:ind w:leftChars="100" w:left="211" w:firstLineChars="100" w:firstLine="211"/>
      </w:pPr>
      <w:r w:rsidRPr="00BE20B8">
        <w:rPr>
          <w:rFonts w:hint="eastAsia"/>
        </w:rPr>
        <w:t>另外，現行六都中，有五都成立體育局或運動局，也就是地方政府的一級機關單位，因此教育局對教育部，體育局對體育部，但我們並沒有體育部！所以我希望院長能妥為研議，將體育署升為體育部！我知道這需要時間，但希望未來組改方向可以將這點納入，讓臺灣被世界看見。</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謝謝委員關心，體育的推動確實要緊，體育產業</w:t>
      </w:r>
      <w:r w:rsidR="003A64B7">
        <w:rPr>
          <w:rFonts w:hint="eastAsia"/>
        </w:rPr>
        <w:t>也</w:t>
      </w:r>
      <w:r w:rsidRPr="00BE20B8">
        <w:rPr>
          <w:rFonts w:hint="eastAsia"/>
        </w:rPr>
        <w:t>非常重要，我是個運動員，對此我非常重視。至於成立部會與否，則有待討論。</w:t>
      </w:r>
    </w:p>
    <w:p w:rsidR="00BE20B8" w:rsidRPr="00BE20B8" w:rsidRDefault="00BE20B8" w:rsidP="00BE20B8">
      <w:pPr>
        <w:ind w:left="211" w:hangingChars="100" w:hanging="211"/>
      </w:pPr>
      <w:r w:rsidRPr="00BE20B8">
        <w:rPr>
          <w:rFonts w:eastAsia="華康中黑體" w:hint="eastAsia"/>
        </w:rPr>
        <w:t>林委員宜瑾：</w:t>
      </w:r>
      <w:r w:rsidRPr="00BE20B8">
        <w:rPr>
          <w:rFonts w:hint="eastAsia"/>
        </w:rPr>
        <w:t>謝謝院長。</w:t>
      </w:r>
    </w:p>
    <w:p w:rsidR="00BE20B8" w:rsidRPr="00BE20B8" w:rsidRDefault="00BE20B8" w:rsidP="00BE20B8">
      <w:pPr>
        <w:ind w:left="211" w:hangingChars="100" w:hanging="211"/>
      </w:pPr>
      <w:r w:rsidRPr="00BE20B8">
        <w:rPr>
          <w:rFonts w:eastAsia="華康中黑體" w:hint="eastAsia"/>
        </w:rPr>
        <w:t>蘇院長貞昌：</w:t>
      </w:r>
      <w:r w:rsidRPr="00BE20B8">
        <w:rPr>
          <w:rFonts w:hint="eastAsia"/>
        </w:rPr>
        <w:t>謝謝委員。</w:t>
      </w:r>
    </w:p>
    <w:p w:rsidR="00BE20B8" w:rsidRPr="00BE20B8" w:rsidRDefault="00BE20B8" w:rsidP="00BE20B8">
      <w:pPr>
        <w:ind w:left="211" w:hangingChars="100" w:hanging="211"/>
      </w:pPr>
      <w:r w:rsidRPr="00BE20B8">
        <w:rPr>
          <w:rFonts w:eastAsia="華康中黑體" w:hint="eastAsia"/>
        </w:rPr>
        <w:t>主席：</w:t>
      </w:r>
      <w:r w:rsidRPr="00BE20B8">
        <w:rPr>
          <w:rFonts w:hint="eastAsia"/>
        </w:rPr>
        <w:t>陳委員超明之質詢以書面提出，請行政院以書面答復，並列入紀錄</w:t>
      </w:r>
      <w:r w:rsidR="003A64B7">
        <w:rPr>
          <w:rFonts w:hint="eastAsia"/>
        </w:rPr>
        <w:t>、</w:t>
      </w:r>
      <w:r w:rsidRPr="00BE20B8">
        <w:rPr>
          <w:rFonts w:hint="eastAsia"/>
        </w:rPr>
        <w:t>刊登公報。</w:t>
      </w:r>
    </w:p>
    <w:p w:rsidR="00BE20B8" w:rsidRPr="00BE20B8" w:rsidRDefault="00BE20B8" w:rsidP="00BE20B8">
      <w:pPr>
        <w:ind w:left="211" w:hangingChars="100" w:hanging="211"/>
      </w:pPr>
      <w:r w:rsidRPr="00BE20B8">
        <w:rPr>
          <w:rFonts w:eastAsia="華康中黑體" w:hint="eastAsia"/>
        </w:rPr>
        <w:t>委員陳超明書面質詢：</w:t>
      </w:r>
    </w:p>
    <w:p w:rsidR="00BE20B8" w:rsidRPr="00BE20B8" w:rsidRDefault="00BE20B8" w:rsidP="00BE20B8">
      <w:pPr>
        <w:ind w:leftChars="100" w:left="211" w:firstLineChars="100" w:firstLine="211"/>
      </w:pPr>
      <w:r w:rsidRPr="00BE20B8">
        <w:rPr>
          <w:rFonts w:hint="eastAsia"/>
        </w:rPr>
        <w:t>1-1.</w:t>
      </w:r>
      <w:r w:rsidRPr="00BE20B8">
        <w:rPr>
          <w:rFonts w:hint="eastAsia"/>
        </w:rPr>
        <w:t>感謝中央對苗栗縣交通建設的大力支持，許多重要的交通建設已陸續開工及完工。對於非六都地區而言，健全的交通路網，是地方發展的關鍵，「交通好苗栗會更好」。</w:t>
      </w:r>
    </w:p>
    <w:p w:rsidR="00BE20B8" w:rsidRPr="00BE20B8" w:rsidRDefault="00BE20B8" w:rsidP="00BE20B8">
      <w:pPr>
        <w:ind w:leftChars="100" w:left="211" w:firstLineChars="100" w:firstLine="211"/>
      </w:pPr>
      <w:r w:rsidRPr="00BE20B8">
        <w:rPr>
          <w:rFonts w:hint="eastAsia"/>
        </w:rPr>
        <w:t>1-2.</w:t>
      </w:r>
      <w:r w:rsidRPr="00BE20B8">
        <w:rPr>
          <w:rFonts w:hint="eastAsia"/>
        </w:rPr>
        <w:t>當然，本席的選區內還有許多重大建設需要中央全力支持，還懇請行政院、交通部，基於協助苗栗發展及帶動區域活絡的精神，持續幫忙，讓苗栗能脫胎換骨。</w:t>
      </w:r>
    </w:p>
    <w:tbl>
      <w:tblPr>
        <w:tblW w:w="0" w:type="auto"/>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430"/>
        <w:gridCol w:w="1134"/>
        <w:gridCol w:w="4564"/>
      </w:tblGrid>
      <w:tr w:rsidR="00BE20B8" w:rsidRPr="00BE20B8" w:rsidTr="00BD1177">
        <w:tc>
          <w:tcPr>
            <w:tcW w:w="3430" w:type="dxa"/>
            <w:shd w:val="clear" w:color="auto" w:fill="auto"/>
          </w:tcPr>
          <w:p w:rsidR="00BE20B8" w:rsidRPr="00BE20B8" w:rsidRDefault="00AE7BA9" w:rsidP="00BE20B8">
            <w:pPr>
              <w:spacing w:line="315" w:lineRule="exact"/>
              <w:ind w:leftChars="50" w:left="105" w:rightChars="50" w:right="105"/>
              <w:jc w:val="center"/>
            </w:pPr>
            <w:r>
              <w:pict>
                <v:line id="DW9263522" o:spid="_x0000_s1027" style="position:absolute;left:0;text-align:left;z-index:251658240" from="-2pt,-.7pt" to="455.8pt,-.7pt" strokeweight="1.5pt"/>
              </w:pict>
            </w:r>
            <w:r w:rsidR="00BE20B8" w:rsidRPr="00BE20B8">
              <w:rPr>
                <w:rFonts w:hint="eastAsia"/>
              </w:rPr>
              <w:br w:type="page"/>
            </w:r>
            <w:r w:rsidR="00BE20B8" w:rsidRPr="00BE20B8">
              <w:rPr>
                <w:rFonts w:hint="eastAsia"/>
              </w:rPr>
              <w:t>名稱</w:t>
            </w:r>
            <w:bookmarkStart w:id="0" w:name="TA2794137"/>
            <w:bookmarkEnd w:id="0"/>
          </w:p>
        </w:tc>
        <w:tc>
          <w:tcPr>
            <w:tcW w:w="1134" w:type="dxa"/>
            <w:shd w:val="clear" w:color="auto" w:fill="auto"/>
          </w:tcPr>
          <w:p w:rsidR="00BE20B8" w:rsidRPr="00BE20B8" w:rsidRDefault="00BE20B8" w:rsidP="00BE20B8">
            <w:pPr>
              <w:spacing w:line="315" w:lineRule="exact"/>
              <w:ind w:leftChars="50" w:left="105" w:rightChars="50" w:right="105"/>
              <w:jc w:val="center"/>
            </w:pPr>
            <w:r w:rsidRPr="00BE20B8">
              <w:rPr>
                <w:rFonts w:hint="eastAsia"/>
              </w:rPr>
              <w:t>鄉鎮</w:t>
            </w:r>
          </w:p>
        </w:tc>
        <w:tc>
          <w:tcPr>
            <w:tcW w:w="4564" w:type="dxa"/>
            <w:shd w:val="clear" w:color="auto" w:fill="auto"/>
          </w:tcPr>
          <w:p w:rsidR="00BE20B8" w:rsidRPr="00BE20B8" w:rsidRDefault="00BE20B8" w:rsidP="00BE20B8">
            <w:pPr>
              <w:spacing w:line="315" w:lineRule="exact"/>
              <w:ind w:leftChars="50" w:left="105" w:rightChars="50" w:right="105"/>
              <w:jc w:val="center"/>
            </w:pPr>
            <w:r w:rsidRPr="00BE20B8">
              <w:rPr>
                <w:rFonts w:hint="eastAsia"/>
              </w:rPr>
              <w:t>進度</w:t>
            </w:r>
          </w:p>
        </w:tc>
      </w:tr>
      <w:tr w:rsidR="00BE20B8" w:rsidRPr="00BE20B8" w:rsidTr="00BD1177">
        <w:tc>
          <w:tcPr>
            <w:tcW w:w="3430" w:type="dxa"/>
            <w:shd w:val="clear" w:color="auto" w:fill="auto"/>
            <w:vAlign w:val="center"/>
          </w:tcPr>
          <w:p w:rsidR="00BE20B8" w:rsidRPr="00BE20B8" w:rsidRDefault="00BE20B8" w:rsidP="00BE20B8">
            <w:pPr>
              <w:spacing w:line="315" w:lineRule="exact"/>
              <w:ind w:leftChars="50" w:left="105" w:rightChars="50" w:right="105"/>
              <w:jc w:val="left"/>
            </w:pPr>
            <w:r w:rsidRPr="00BE20B8">
              <w:rPr>
                <w:rFonts w:hint="eastAsia"/>
              </w:rPr>
              <w:t>台</w:t>
            </w:r>
            <w:r w:rsidRPr="00BE20B8">
              <w:rPr>
                <w:rFonts w:hint="eastAsia"/>
              </w:rPr>
              <w:t>61</w:t>
            </w:r>
            <w:r w:rsidRPr="00BE20B8">
              <w:rPr>
                <w:rFonts w:hint="eastAsia"/>
              </w:rPr>
              <w:t>線西濱快速公路通霄鎮五北里銜接台一線聯絡道乙案</w:t>
            </w:r>
          </w:p>
        </w:tc>
        <w:tc>
          <w:tcPr>
            <w:tcW w:w="1134" w:type="dxa"/>
            <w:shd w:val="clear" w:color="auto" w:fill="auto"/>
            <w:vAlign w:val="center"/>
          </w:tcPr>
          <w:p w:rsidR="00BE20B8" w:rsidRPr="00BE20B8" w:rsidRDefault="00BE20B8" w:rsidP="00BE20B8">
            <w:pPr>
              <w:spacing w:line="315" w:lineRule="exact"/>
              <w:ind w:leftChars="50" w:left="105" w:rightChars="50" w:right="105"/>
              <w:jc w:val="center"/>
            </w:pPr>
            <w:r w:rsidRPr="00BE20B8">
              <w:rPr>
                <w:rFonts w:hint="eastAsia"/>
              </w:rPr>
              <w:t>通霄</w:t>
            </w:r>
          </w:p>
        </w:tc>
        <w:tc>
          <w:tcPr>
            <w:tcW w:w="4564" w:type="dxa"/>
            <w:shd w:val="clear" w:color="auto" w:fill="auto"/>
            <w:vAlign w:val="center"/>
          </w:tcPr>
          <w:p w:rsidR="00BE20B8" w:rsidRPr="00BE20B8" w:rsidRDefault="00BE20B8" w:rsidP="00BE20B8">
            <w:pPr>
              <w:spacing w:line="315" w:lineRule="exact"/>
              <w:ind w:leftChars="50" w:left="105" w:rightChars="50" w:right="105"/>
              <w:jc w:val="left"/>
            </w:pPr>
            <w:r w:rsidRPr="00BE20B8">
              <w:rPr>
                <w:rFonts w:hint="eastAsia"/>
              </w:rPr>
              <w:t>請縣府將該案納為公路系統，並提報生活圈計畫，因配合款議題尚與台電、中油協調中。</w:t>
            </w:r>
          </w:p>
        </w:tc>
      </w:tr>
      <w:tr w:rsidR="00BE20B8" w:rsidRPr="00BE20B8" w:rsidTr="00BD1177">
        <w:tc>
          <w:tcPr>
            <w:tcW w:w="3430" w:type="dxa"/>
            <w:shd w:val="clear" w:color="auto" w:fill="auto"/>
            <w:vAlign w:val="center"/>
          </w:tcPr>
          <w:p w:rsidR="00BD1177" w:rsidRDefault="00BE20B8" w:rsidP="00BD1177">
            <w:pPr>
              <w:spacing w:line="315" w:lineRule="exact"/>
              <w:ind w:leftChars="50" w:left="105" w:rightChars="50" w:right="105"/>
              <w:jc w:val="distribute"/>
            </w:pPr>
            <w:r w:rsidRPr="00BE20B8">
              <w:rPr>
                <w:rFonts w:hint="eastAsia"/>
              </w:rPr>
              <w:t>台</w:t>
            </w:r>
            <w:r w:rsidRPr="00BE20B8">
              <w:rPr>
                <w:rFonts w:hint="eastAsia"/>
              </w:rPr>
              <w:t>13</w:t>
            </w:r>
            <w:r w:rsidRPr="00BE20B8">
              <w:rPr>
                <w:rFonts w:hint="eastAsia"/>
              </w:rPr>
              <w:t>線造橋鄉至明德路段（</w:t>
            </w:r>
            <w:r w:rsidRPr="00BE20B8">
              <w:rPr>
                <w:rFonts w:hint="eastAsia"/>
              </w:rPr>
              <w:t>17k+</w:t>
            </w:r>
          </w:p>
          <w:p w:rsidR="00BE20B8" w:rsidRPr="00BE20B8" w:rsidRDefault="00BE20B8" w:rsidP="00BE20B8">
            <w:pPr>
              <w:spacing w:line="315" w:lineRule="exact"/>
              <w:ind w:leftChars="50" w:left="105" w:rightChars="50" w:right="105"/>
              <w:jc w:val="left"/>
            </w:pPr>
            <w:r w:rsidRPr="00BE20B8">
              <w:rPr>
                <w:rFonts w:hint="eastAsia"/>
              </w:rPr>
              <w:t>940-22k+350</w:t>
            </w:r>
            <w:r w:rsidRPr="00BE20B8">
              <w:rPr>
                <w:rFonts w:hint="eastAsia"/>
              </w:rPr>
              <w:t>）道路拓寬工程乙案</w:t>
            </w:r>
          </w:p>
        </w:tc>
        <w:tc>
          <w:tcPr>
            <w:tcW w:w="1134" w:type="dxa"/>
            <w:shd w:val="clear" w:color="auto" w:fill="auto"/>
            <w:vAlign w:val="center"/>
          </w:tcPr>
          <w:p w:rsidR="00BE20B8" w:rsidRPr="00BE20B8" w:rsidRDefault="00BE20B8" w:rsidP="00BE20B8">
            <w:pPr>
              <w:spacing w:line="315" w:lineRule="exact"/>
              <w:ind w:leftChars="50" w:left="105" w:rightChars="50" w:right="105"/>
              <w:jc w:val="center"/>
            </w:pPr>
            <w:r w:rsidRPr="00BE20B8">
              <w:rPr>
                <w:rFonts w:hint="eastAsia"/>
              </w:rPr>
              <w:t>造橋</w:t>
            </w:r>
          </w:p>
        </w:tc>
        <w:tc>
          <w:tcPr>
            <w:tcW w:w="4564" w:type="dxa"/>
            <w:shd w:val="clear" w:color="auto" w:fill="auto"/>
            <w:vAlign w:val="center"/>
          </w:tcPr>
          <w:p w:rsidR="00BE20B8" w:rsidRPr="00BE20B8" w:rsidRDefault="00BE20B8" w:rsidP="00BE20B8">
            <w:pPr>
              <w:spacing w:line="315" w:lineRule="exact"/>
              <w:ind w:leftChars="50" w:left="105" w:rightChars="50" w:right="105"/>
              <w:jc w:val="left"/>
            </w:pPr>
            <w:r w:rsidRPr="00BE20B8">
              <w:rPr>
                <w:rFonts w:hint="eastAsia"/>
              </w:rPr>
              <w:t>已核定經費為</w:t>
            </w:r>
            <w:r w:rsidRPr="00BE20B8">
              <w:rPr>
                <w:rFonts w:hint="eastAsia"/>
              </w:rPr>
              <w:t>10.2</w:t>
            </w:r>
            <w:r w:rsidRPr="00BE20B8">
              <w:rPr>
                <w:rFonts w:hint="eastAsia"/>
              </w:rPr>
              <w:t>億元，預計</w:t>
            </w:r>
            <w:r w:rsidRPr="00BE20B8">
              <w:rPr>
                <w:rFonts w:hint="eastAsia"/>
              </w:rPr>
              <w:t>109</w:t>
            </w:r>
            <w:r w:rsidRPr="00BE20B8">
              <w:rPr>
                <w:rFonts w:hint="eastAsia"/>
              </w:rPr>
              <w:t>年</w:t>
            </w:r>
            <w:r w:rsidRPr="00BE20B8">
              <w:rPr>
                <w:rFonts w:hint="eastAsia"/>
              </w:rPr>
              <w:t>12</w:t>
            </w:r>
            <w:r w:rsidRPr="00BE20B8">
              <w:rPr>
                <w:rFonts w:hint="eastAsia"/>
              </w:rPr>
              <w:t>月底核定設計原則。</w:t>
            </w:r>
          </w:p>
        </w:tc>
      </w:tr>
      <w:tr w:rsidR="00BE20B8" w:rsidRPr="00BE20B8" w:rsidTr="00BD1177">
        <w:tc>
          <w:tcPr>
            <w:tcW w:w="3430" w:type="dxa"/>
            <w:shd w:val="clear" w:color="auto" w:fill="auto"/>
            <w:vAlign w:val="center"/>
          </w:tcPr>
          <w:p w:rsidR="00BD1177" w:rsidRDefault="00BE20B8" w:rsidP="00BD1177">
            <w:pPr>
              <w:spacing w:line="315" w:lineRule="exact"/>
              <w:ind w:leftChars="50" w:left="105" w:rightChars="50" w:right="105"/>
              <w:jc w:val="distribute"/>
            </w:pPr>
            <w:r w:rsidRPr="00BE20B8">
              <w:rPr>
                <w:rFonts w:hint="eastAsia"/>
              </w:rPr>
              <w:t>苑裡鎮縣道</w:t>
            </w:r>
            <w:r w:rsidRPr="00BE20B8">
              <w:rPr>
                <w:rFonts w:hint="eastAsia"/>
              </w:rPr>
              <w:t>140</w:t>
            </w:r>
            <w:r w:rsidRPr="00BE20B8">
              <w:rPr>
                <w:rFonts w:hint="eastAsia"/>
              </w:rPr>
              <w:t>線</w:t>
            </w:r>
            <w:r w:rsidRPr="00BE20B8">
              <w:rPr>
                <w:rFonts w:hint="eastAsia"/>
              </w:rPr>
              <w:t>2K+750~5K+</w:t>
            </w:r>
          </w:p>
          <w:p w:rsidR="00BE20B8" w:rsidRPr="00BE20B8" w:rsidRDefault="00BE20B8" w:rsidP="00BD1177">
            <w:pPr>
              <w:spacing w:line="315" w:lineRule="exact"/>
              <w:ind w:leftChars="50" w:left="105" w:rightChars="50" w:right="105"/>
              <w:jc w:val="left"/>
            </w:pPr>
            <w:r w:rsidRPr="00BE20B8">
              <w:rPr>
                <w:rFonts w:hint="eastAsia"/>
              </w:rPr>
              <w:t>450</w:t>
            </w:r>
            <w:r w:rsidRPr="00BE20B8">
              <w:rPr>
                <w:rFonts w:hint="eastAsia"/>
              </w:rPr>
              <w:t>拓寬改善工程</w:t>
            </w:r>
          </w:p>
        </w:tc>
        <w:tc>
          <w:tcPr>
            <w:tcW w:w="1134" w:type="dxa"/>
            <w:shd w:val="clear" w:color="auto" w:fill="auto"/>
            <w:vAlign w:val="center"/>
          </w:tcPr>
          <w:p w:rsidR="00BE20B8" w:rsidRPr="00BE20B8" w:rsidRDefault="00BE20B8" w:rsidP="00BE20B8">
            <w:pPr>
              <w:spacing w:line="315" w:lineRule="exact"/>
              <w:ind w:leftChars="50" w:left="105" w:rightChars="50" w:right="105"/>
              <w:jc w:val="center"/>
            </w:pPr>
            <w:r w:rsidRPr="00BE20B8">
              <w:rPr>
                <w:rFonts w:hint="eastAsia"/>
              </w:rPr>
              <w:t>苑裡</w:t>
            </w:r>
          </w:p>
        </w:tc>
        <w:tc>
          <w:tcPr>
            <w:tcW w:w="4564" w:type="dxa"/>
            <w:shd w:val="clear" w:color="auto" w:fill="auto"/>
            <w:vAlign w:val="center"/>
          </w:tcPr>
          <w:p w:rsidR="00BE20B8" w:rsidRPr="00BE20B8" w:rsidRDefault="00BE20B8" w:rsidP="00BE20B8">
            <w:pPr>
              <w:spacing w:line="315" w:lineRule="exact"/>
              <w:ind w:leftChars="50" w:left="105" w:rightChars="50" w:right="105"/>
              <w:jc w:val="left"/>
            </w:pPr>
            <w:r w:rsidRPr="00BE20B8">
              <w:rPr>
                <w:rFonts w:hint="eastAsia"/>
              </w:rPr>
              <w:t>公路總局已核定補助規劃費</w:t>
            </w:r>
            <w:r w:rsidRPr="00BE20B8">
              <w:rPr>
                <w:rFonts w:hint="eastAsia"/>
              </w:rPr>
              <w:t>375</w:t>
            </w:r>
            <w:r w:rsidRPr="00BE20B8">
              <w:rPr>
                <w:rFonts w:hint="eastAsia"/>
              </w:rPr>
              <w:t>萬元，縣府已提報可行性評估計畫書，目前待交通部核定。</w:t>
            </w:r>
          </w:p>
        </w:tc>
      </w:tr>
      <w:tr w:rsidR="00BE20B8" w:rsidRPr="00BE20B8" w:rsidTr="00BD1177">
        <w:tc>
          <w:tcPr>
            <w:tcW w:w="3430" w:type="dxa"/>
            <w:shd w:val="clear" w:color="auto" w:fill="auto"/>
            <w:vAlign w:val="center"/>
          </w:tcPr>
          <w:p w:rsidR="00BE20B8" w:rsidRPr="00BE20B8" w:rsidRDefault="00BE20B8" w:rsidP="00BE20B8">
            <w:pPr>
              <w:spacing w:line="315" w:lineRule="exact"/>
              <w:ind w:leftChars="50" w:left="105" w:rightChars="50" w:right="105"/>
              <w:jc w:val="left"/>
            </w:pPr>
            <w:r w:rsidRPr="00BE20B8">
              <w:rPr>
                <w:rFonts w:hint="eastAsia"/>
              </w:rPr>
              <w:t>國道三號聯接</w:t>
            </w:r>
            <w:r w:rsidRPr="00BE20B8">
              <w:rPr>
                <w:rFonts w:hint="eastAsia"/>
              </w:rPr>
              <w:t>72</w:t>
            </w:r>
            <w:r w:rsidRPr="00BE20B8">
              <w:rPr>
                <w:rFonts w:hint="eastAsia"/>
              </w:rPr>
              <w:t>號快速公路再銜接台</w:t>
            </w:r>
            <w:r w:rsidRPr="00BE20B8">
              <w:rPr>
                <w:rFonts w:hint="eastAsia"/>
              </w:rPr>
              <w:t>61</w:t>
            </w:r>
            <w:r w:rsidRPr="00BE20B8">
              <w:rPr>
                <w:rFonts w:hint="eastAsia"/>
              </w:rPr>
              <w:t>線西濱快速公路</w:t>
            </w:r>
          </w:p>
        </w:tc>
        <w:tc>
          <w:tcPr>
            <w:tcW w:w="1134" w:type="dxa"/>
            <w:shd w:val="clear" w:color="auto" w:fill="auto"/>
            <w:vAlign w:val="center"/>
          </w:tcPr>
          <w:p w:rsidR="00BE20B8" w:rsidRPr="00BE20B8" w:rsidRDefault="00BE20B8" w:rsidP="00BE20B8">
            <w:pPr>
              <w:spacing w:line="315" w:lineRule="exact"/>
              <w:ind w:leftChars="50" w:left="105" w:rightChars="50" w:right="105"/>
              <w:jc w:val="center"/>
            </w:pPr>
            <w:r w:rsidRPr="00BE20B8">
              <w:rPr>
                <w:rFonts w:hint="eastAsia"/>
              </w:rPr>
              <w:t>後龍</w:t>
            </w:r>
          </w:p>
        </w:tc>
        <w:tc>
          <w:tcPr>
            <w:tcW w:w="4564" w:type="dxa"/>
            <w:shd w:val="clear" w:color="auto" w:fill="auto"/>
            <w:vAlign w:val="center"/>
          </w:tcPr>
          <w:p w:rsidR="00BE20B8" w:rsidRPr="00BE20B8" w:rsidRDefault="00BE20B8" w:rsidP="00BE20B8">
            <w:pPr>
              <w:spacing w:line="315" w:lineRule="exact"/>
              <w:ind w:leftChars="50" w:left="105" w:rightChars="50" w:right="105"/>
              <w:jc w:val="left"/>
            </w:pPr>
            <w:r w:rsidRPr="00BE20B8">
              <w:rPr>
                <w:rFonts w:hint="eastAsia"/>
              </w:rPr>
              <w:t>目前正辦理可行性評估，預計</w:t>
            </w:r>
            <w:r w:rsidRPr="00BE20B8">
              <w:rPr>
                <w:rFonts w:hint="eastAsia"/>
              </w:rPr>
              <w:t>109/12/21</w:t>
            </w:r>
            <w:r w:rsidRPr="00BE20B8">
              <w:rPr>
                <w:rFonts w:hint="eastAsia"/>
              </w:rPr>
              <w:t>召開期末報告審查會。</w:t>
            </w:r>
          </w:p>
        </w:tc>
      </w:tr>
      <w:tr w:rsidR="00BE20B8" w:rsidRPr="00BE20B8" w:rsidTr="00BD1177">
        <w:tc>
          <w:tcPr>
            <w:tcW w:w="3430" w:type="dxa"/>
            <w:shd w:val="clear" w:color="auto" w:fill="auto"/>
            <w:vAlign w:val="center"/>
          </w:tcPr>
          <w:p w:rsidR="00BE20B8" w:rsidRPr="00BE20B8" w:rsidRDefault="00BE20B8" w:rsidP="00BE20B8">
            <w:pPr>
              <w:spacing w:line="315" w:lineRule="exact"/>
              <w:ind w:leftChars="50" w:left="105" w:rightChars="50" w:right="105"/>
              <w:jc w:val="left"/>
            </w:pPr>
            <w:r w:rsidRPr="00BE20B8">
              <w:rPr>
                <w:rFonts w:hint="eastAsia"/>
              </w:rPr>
              <w:t>台</w:t>
            </w:r>
            <w:r w:rsidRPr="00BE20B8">
              <w:rPr>
                <w:rFonts w:hint="eastAsia"/>
              </w:rPr>
              <w:t>13</w:t>
            </w:r>
            <w:r w:rsidRPr="00BE20B8">
              <w:rPr>
                <w:rFonts w:hint="eastAsia"/>
              </w:rPr>
              <w:t>線銅鑼至三義拓寬工程</w:t>
            </w:r>
          </w:p>
        </w:tc>
        <w:tc>
          <w:tcPr>
            <w:tcW w:w="1134" w:type="dxa"/>
            <w:shd w:val="clear" w:color="auto" w:fill="auto"/>
            <w:vAlign w:val="center"/>
          </w:tcPr>
          <w:p w:rsidR="00BE20B8" w:rsidRPr="00BE20B8" w:rsidRDefault="00BE20B8" w:rsidP="00BE20B8">
            <w:pPr>
              <w:spacing w:line="315" w:lineRule="exact"/>
              <w:ind w:leftChars="50" w:left="105" w:rightChars="50" w:right="105"/>
              <w:jc w:val="center"/>
            </w:pPr>
            <w:r w:rsidRPr="00BE20B8">
              <w:rPr>
                <w:rFonts w:hint="eastAsia"/>
              </w:rPr>
              <w:t>三義</w:t>
            </w:r>
            <w:r w:rsidRPr="00BE20B8">
              <w:rPr>
                <w:rFonts w:hint="eastAsia"/>
              </w:rPr>
              <w:t>/</w:t>
            </w:r>
            <w:r w:rsidRPr="00BE20B8">
              <w:rPr>
                <w:rFonts w:hint="eastAsia"/>
              </w:rPr>
              <w:t>銅鑼</w:t>
            </w:r>
          </w:p>
        </w:tc>
        <w:tc>
          <w:tcPr>
            <w:tcW w:w="4564" w:type="dxa"/>
            <w:shd w:val="clear" w:color="auto" w:fill="auto"/>
            <w:vAlign w:val="center"/>
          </w:tcPr>
          <w:p w:rsidR="00BE20B8" w:rsidRPr="00BE20B8" w:rsidRDefault="00BE20B8" w:rsidP="00BE20B8">
            <w:pPr>
              <w:spacing w:line="315" w:lineRule="exact"/>
              <w:ind w:leftChars="50" w:left="105" w:rightChars="50" w:right="105"/>
              <w:jc w:val="left"/>
            </w:pPr>
            <w:r w:rsidRPr="00BE20B8">
              <w:rPr>
                <w:rFonts w:hint="eastAsia"/>
              </w:rPr>
              <w:t>總經費為</w:t>
            </w:r>
            <w:r w:rsidRPr="00BE20B8">
              <w:rPr>
                <w:rFonts w:hint="eastAsia"/>
              </w:rPr>
              <w:t>21.63</w:t>
            </w:r>
            <w:r w:rsidRPr="00BE20B8">
              <w:rPr>
                <w:rFonts w:hint="eastAsia"/>
              </w:rPr>
              <w:t>億元，可行性評估已於</w:t>
            </w:r>
            <w:r w:rsidRPr="00BE20B8">
              <w:rPr>
                <w:rFonts w:hint="eastAsia"/>
              </w:rPr>
              <w:t>109/10/13</w:t>
            </w:r>
            <w:r w:rsidRPr="00BE20B8">
              <w:rPr>
                <w:rFonts w:hint="eastAsia"/>
              </w:rPr>
              <w:t>原則同意，預計</w:t>
            </w:r>
            <w:r w:rsidRPr="00BE20B8">
              <w:rPr>
                <w:rFonts w:hint="eastAsia"/>
              </w:rPr>
              <w:t>110/5/15</w:t>
            </w:r>
            <w:r w:rsidRPr="00BE20B8">
              <w:rPr>
                <w:rFonts w:hint="eastAsia"/>
              </w:rPr>
              <w:t>提送期中報告。</w:t>
            </w:r>
          </w:p>
        </w:tc>
      </w:tr>
      <w:tr w:rsidR="00BE20B8" w:rsidRPr="00BE20B8" w:rsidTr="00BD1177">
        <w:tc>
          <w:tcPr>
            <w:tcW w:w="3430" w:type="dxa"/>
            <w:shd w:val="clear" w:color="auto" w:fill="auto"/>
            <w:vAlign w:val="center"/>
          </w:tcPr>
          <w:p w:rsidR="00BE20B8" w:rsidRPr="00BE20B8" w:rsidRDefault="00BE20B8" w:rsidP="00BE20B8">
            <w:pPr>
              <w:spacing w:line="315" w:lineRule="exact"/>
              <w:ind w:leftChars="50" w:left="105" w:rightChars="50" w:right="105"/>
              <w:jc w:val="left"/>
            </w:pPr>
            <w:r w:rsidRPr="00BE20B8">
              <w:rPr>
                <w:rFonts w:hint="eastAsia"/>
              </w:rPr>
              <w:t>台</w:t>
            </w:r>
            <w:r w:rsidRPr="00BE20B8">
              <w:rPr>
                <w:rFonts w:hint="eastAsia"/>
              </w:rPr>
              <w:t>61</w:t>
            </w:r>
            <w:r w:rsidRPr="00BE20B8">
              <w:rPr>
                <w:rFonts w:hint="eastAsia"/>
              </w:rPr>
              <w:t>線西濱快速公路苑裡交流匝道乙案</w:t>
            </w:r>
          </w:p>
        </w:tc>
        <w:tc>
          <w:tcPr>
            <w:tcW w:w="1134" w:type="dxa"/>
            <w:shd w:val="clear" w:color="auto" w:fill="auto"/>
            <w:vAlign w:val="center"/>
          </w:tcPr>
          <w:p w:rsidR="00BE20B8" w:rsidRPr="00BE20B8" w:rsidRDefault="00BE20B8" w:rsidP="00BE20B8">
            <w:pPr>
              <w:spacing w:line="315" w:lineRule="exact"/>
              <w:ind w:leftChars="50" w:left="105" w:rightChars="50" w:right="105"/>
              <w:jc w:val="center"/>
            </w:pPr>
            <w:r w:rsidRPr="00BE20B8">
              <w:rPr>
                <w:rFonts w:hint="eastAsia"/>
              </w:rPr>
              <w:t>苑裡</w:t>
            </w:r>
          </w:p>
        </w:tc>
        <w:tc>
          <w:tcPr>
            <w:tcW w:w="4564" w:type="dxa"/>
            <w:shd w:val="clear" w:color="auto" w:fill="auto"/>
            <w:vAlign w:val="center"/>
          </w:tcPr>
          <w:p w:rsidR="00BE20B8" w:rsidRPr="00BE20B8" w:rsidRDefault="00BE20B8" w:rsidP="00BE20B8">
            <w:pPr>
              <w:spacing w:line="315" w:lineRule="exact"/>
              <w:ind w:leftChars="50" w:left="105" w:rightChars="50" w:right="105"/>
              <w:jc w:val="left"/>
            </w:pPr>
            <w:r w:rsidRPr="00BE20B8">
              <w:rPr>
                <w:rFonts w:hint="eastAsia"/>
              </w:rPr>
              <w:t>縣府已提報可行性報告，公路總局審查中。</w:t>
            </w:r>
          </w:p>
        </w:tc>
      </w:tr>
      <w:tr w:rsidR="00BE20B8" w:rsidRPr="00BE20B8" w:rsidTr="00BD1177">
        <w:tc>
          <w:tcPr>
            <w:tcW w:w="3430" w:type="dxa"/>
            <w:shd w:val="clear" w:color="auto" w:fill="auto"/>
            <w:vAlign w:val="center"/>
          </w:tcPr>
          <w:p w:rsidR="00BE20B8" w:rsidRPr="00BE20B8" w:rsidRDefault="00BE20B8" w:rsidP="00BE20B8">
            <w:pPr>
              <w:spacing w:line="315" w:lineRule="exact"/>
              <w:ind w:leftChars="50" w:left="105" w:rightChars="50" w:right="105"/>
              <w:jc w:val="left"/>
            </w:pPr>
            <w:r w:rsidRPr="00BE20B8">
              <w:rPr>
                <w:rFonts w:hint="eastAsia"/>
              </w:rPr>
              <w:t>白沙屯拱天宮建置南側聯絡道路堤案</w:t>
            </w:r>
          </w:p>
        </w:tc>
        <w:tc>
          <w:tcPr>
            <w:tcW w:w="1134" w:type="dxa"/>
            <w:shd w:val="clear" w:color="auto" w:fill="auto"/>
            <w:vAlign w:val="center"/>
          </w:tcPr>
          <w:p w:rsidR="00BE20B8" w:rsidRPr="00BE20B8" w:rsidRDefault="00BE20B8" w:rsidP="00BE20B8">
            <w:pPr>
              <w:spacing w:line="315" w:lineRule="exact"/>
              <w:ind w:leftChars="50" w:left="105" w:rightChars="50" w:right="105"/>
              <w:jc w:val="center"/>
            </w:pPr>
            <w:r w:rsidRPr="00BE20B8">
              <w:rPr>
                <w:rFonts w:hint="eastAsia"/>
              </w:rPr>
              <w:t>通霄</w:t>
            </w:r>
          </w:p>
        </w:tc>
        <w:tc>
          <w:tcPr>
            <w:tcW w:w="4564" w:type="dxa"/>
            <w:shd w:val="clear" w:color="auto" w:fill="auto"/>
            <w:vAlign w:val="center"/>
          </w:tcPr>
          <w:p w:rsidR="00BE20B8" w:rsidRPr="00BE20B8" w:rsidRDefault="00BE20B8" w:rsidP="00BE20B8">
            <w:pPr>
              <w:spacing w:line="315" w:lineRule="exact"/>
              <w:ind w:leftChars="50" w:left="105" w:rightChars="50" w:right="105"/>
              <w:jc w:val="left"/>
            </w:pPr>
            <w:r w:rsidRPr="00BE20B8">
              <w:rPr>
                <w:rFonts w:hint="eastAsia"/>
              </w:rPr>
              <w:t>待縣政府提案，爭取可行性評估費用。</w:t>
            </w:r>
          </w:p>
        </w:tc>
      </w:tr>
    </w:tbl>
    <w:p w:rsidR="00BE20B8" w:rsidRPr="00BE20B8" w:rsidRDefault="00AE7BA9" w:rsidP="00BE20B8">
      <w:pPr>
        <w:spacing w:beforeLines="50" w:before="159"/>
        <w:ind w:leftChars="100" w:left="211" w:firstLineChars="100" w:firstLine="211"/>
      </w:pPr>
      <w:r>
        <w:pict>
          <v:line id="DW1951565" o:spid="_x0000_s1026" style="position:absolute;left:0;text-align:left;z-index:251657216;mso-position-horizontal-relative:text;mso-position-vertical-relative:text" from="-2.2pt,.75pt" to="455.6pt,.75pt" strokeweight="1.5pt"/>
        </w:pict>
      </w:r>
      <w:r w:rsidR="00BE20B8" w:rsidRPr="00BE20B8">
        <w:rPr>
          <w:rFonts w:hint="eastAsia"/>
        </w:rPr>
        <w:t>1-3.</w:t>
      </w:r>
      <w:r w:rsidR="00BE20B8" w:rsidRPr="00BE20B8">
        <w:rPr>
          <w:rFonts w:hint="eastAsia"/>
        </w:rPr>
        <w:t>院長，剩不到兩個月就要過年，國道、省道、快速道路將會湧現許多車潮，台</w:t>
      </w:r>
      <w:r w:rsidR="00BE20B8" w:rsidRPr="00BE20B8">
        <w:rPr>
          <w:rFonts w:hint="eastAsia"/>
        </w:rPr>
        <w:t>61</w:t>
      </w:r>
      <w:r w:rsidR="00BE20B8" w:rsidRPr="00BE20B8">
        <w:rPr>
          <w:rFonts w:hint="eastAsia"/>
        </w:rPr>
        <w:t>線西濱快速道路變成許多用路人的首選。本席要再次跟院長、部長拜託，可以在竹南試辦西濱交流道的休息站，結合地方創生的概念，發展公廁經濟，讓更多人可以認識苗栗。</w:t>
      </w:r>
    </w:p>
    <w:p w:rsidR="00BE20B8" w:rsidRPr="00BE20B8" w:rsidRDefault="00BE20B8" w:rsidP="00BE20B8">
      <w:pPr>
        <w:ind w:leftChars="100" w:left="211" w:firstLineChars="100" w:firstLine="211"/>
      </w:pPr>
      <w:r w:rsidRPr="00BE20B8">
        <w:rPr>
          <w:rFonts w:hint="eastAsia"/>
        </w:rPr>
        <w:lastRenderedPageBreak/>
        <w:t>1-4.</w:t>
      </w:r>
      <w:r w:rsidRPr="00BE20B8">
        <w:rPr>
          <w:rFonts w:hint="eastAsia"/>
        </w:rPr>
        <w:t>另外，有關西濱高架化部分，高路總局先前已做好規劃評估，認為高架化最能直接改善行車安全，目前本席選區竹南至後龍段尚未高架化，請行政院於兩周內給本席回覆。再來，目前本席選區中，鐵路尚有三處是單線運行，這點也請院長、部長大力協助，能夠完成雙線運行，讓海線的交通路網更健全。</w:t>
      </w:r>
    </w:p>
    <w:p w:rsidR="00BE20B8" w:rsidRPr="00BE20B8" w:rsidRDefault="00BE20B8" w:rsidP="00BE20B8">
      <w:pPr>
        <w:ind w:left="211" w:hangingChars="100" w:hanging="211"/>
      </w:pPr>
      <w:r w:rsidRPr="00BE20B8">
        <w:rPr>
          <w:rFonts w:eastAsia="華康中黑體" w:hint="eastAsia"/>
        </w:rPr>
        <w:t>主席：</w:t>
      </w:r>
      <w:r w:rsidRPr="00BE20B8">
        <w:rPr>
          <w:rFonts w:hint="eastAsia"/>
        </w:rPr>
        <w:t>報告院會，本日排定質詢的委員均已質詢完畢，謝謝蘇院長及相關部會首長列席答詢。</w:t>
      </w:r>
      <w:r w:rsidRPr="00BE20B8">
        <w:rPr>
          <w:rFonts w:hint="eastAsia"/>
        </w:rPr>
        <w:t>12</w:t>
      </w:r>
      <w:r w:rsidRPr="00BE20B8">
        <w:rPr>
          <w:rFonts w:hint="eastAsia"/>
        </w:rPr>
        <w:t>月</w:t>
      </w:r>
      <w:r w:rsidRPr="00BE20B8">
        <w:rPr>
          <w:rFonts w:hint="eastAsia"/>
        </w:rPr>
        <w:t>22</w:t>
      </w:r>
      <w:r w:rsidRPr="00BE20B8">
        <w:rPr>
          <w:rFonts w:hint="eastAsia"/>
        </w:rPr>
        <w:t>日（星期二）上午</w:t>
      </w:r>
      <w:r w:rsidRPr="00BE20B8">
        <w:rPr>
          <w:rFonts w:hint="eastAsia"/>
        </w:rPr>
        <w:t>9</w:t>
      </w:r>
      <w:r w:rsidRPr="00BE20B8">
        <w:rPr>
          <w:rFonts w:hint="eastAsia"/>
        </w:rPr>
        <w:t>時繼續開會，進行司法及法制組之質詢。</w:t>
      </w:r>
    </w:p>
    <w:p w:rsidR="00BE20B8" w:rsidRPr="00BE20B8" w:rsidRDefault="00BE20B8" w:rsidP="00BE20B8">
      <w:pPr>
        <w:ind w:leftChars="100" w:left="211" w:firstLineChars="100" w:firstLine="211"/>
      </w:pPr>
      <w:r w:rsidRPr="00BE20B8">
        <w:rPr>
          <w:rFonts w:hint="eastAsia"/>
        </w:rPr>
        <w:t>繼續處理朝野黨團協商結論，請議事人員宣讀朝野黨團協商結論。</w:t>
      </w:r>
    </w:p>
    <w:p w:rsidR="00BE20B8" w:rsidRPr="00BE20B8" w:rsidRDefault="00BE20B8" w:rsidP="00BE20B8">
      <w:pPr>
        <w:ind w:left="211" w:hangingChars="100" w:hanging="211"/>
        <w:rPr>
          <w:rFonts w:ascii="華康中黑體" w:eastAsia="華康中黑體" w:hAnsi="標楷體"/>
          <w:szCs w:val="21"/>
        </w:rPr>
      </w:pPr>
      <w:r w:rsidRPr="00BE20B8">
        <w:rPr>
          <w:rFonts w:ascii="華康中黑體" w:eastAsia="華康中黑體" w:hAnsi="標楷體" w:hint="eastAsia"/>
          <w:szCs w:val="21"/>
        </w:rPr>
        <w:t>立法院朝野黨團協商結論</w:t>
      </w:r>
    </w:p>
    <w:p w:rsidR="00BE20B8" w:rsidRPr="00BE20B8" w:rsidRDefault="00BE20B8" w:rsidP="00BE20B8">
      <w:pPr>
        <w:spacing w:line="240" w:lineRule="auto"/>
      </w:pPr>
      <w:r w:rsidRPr="00BE20B8">
        <w:fldChar w:fldCharType="begin"/>
      </w:r>
      <w:r w:rsidRPr="00BE20B8">
        <w:instrText xml:space="preserve"> INCLUDEPICTURE  "D:\\scan\\2.jpg" \* MERGEFORMATINET </w:instrText>
      </w:r>
      <w:r w:rsidRPr="00BE20B8">
        <w:fldChar w:fldCharType="separate"/>
      </w:r>
      <w:r w:rsidR="008971D5">
        <w:fldChar w:fldCharType="begin"/>
      </w:r>
      <w:r w:rsidR="008971D5">
        <w:instrText xml:space="preserve"> INCLUDEPICTURE  "D:\\scan\\2.jpg" \* MERGEFORMATINET </w:instrText>
      </w:r>
      <w:r w:rsidR="008971D5">
        <w:fldChar w:fldCharType="separate"/>
      </w:r>
      <w:r w:rsidR="0012405B">
        <w:fldChar w:fldCharType="begin"/>
      </w:r>
      <w:r w:rsidR="0012405B">
        <w:instrText xml:space="preserve"> INCLUDEPICTURE  "D:\\scan\\2.jpg" \* MERGEFORMATINET </w:instrText>
      </w:r>
      <w:r w:rsidR="0012405B">
        <w:fldChar w:fldCharType="separate"/>
      </w:r>
      <w:r w:rsidR="00DD7867">
        <w:fldChar w:fldCharType="begin"/>
      </w:r>
      <w:r w:rsidR="00DD7867">
        <w:instrText xml:space="preserve"> INCLUDEPICTURE  "D:\\scan\\2.jpg" \* MERGEFORMATINET </w:instrText>
      </w:r>
      <w:r w:rsidR="00DD7867">
        <w:fldChar w:fldCharType="separate"/>
      </w:r>
      <w:r w:rsidR="00AE7BA9">
        <w:fldChar w:fldCharType="begin"/>
      </w:r>
      <w:r w:rsidR="00AE7BA9">
        <w:instrText xml:space="preserve"> </w:instrText>
      </w:r>
      <w:r w:rsidR="00AE7BA9">
        <w:instrText>INCLUDEPICTURE  "D:\\scan\\2.jpg" \* ME</w:instrText>
      </w:r>
      <w:r w:rsidR="00AE7BA9">
        <w:instrText>RGEFORMATINET</w:instrText>
      </w:r>
      <w:r w:rsidR="00AE7BA9">
        <w:instrText xml:space="preserve"> </w:instrText>
      </w:r>
      <w:r w:rsidR="00AE7BA9">
        <w:fldChar w:fldCharType="separate"/>
      </w:r>
      <w:r w:rsidR="00AE7BA9">
        <w:pict>
          <v:shape id="_x0000_i1043" type="#_x0000_t75" style="width:452.65pt;height:345.6pt">
            <v:imagedata r:id="rId27" r:href="rId28"/>
            <o:lock v:ext="edit" aspectratio="f"/>
          </v:shape>
        </w:pict>
      </w:r>
      <w:r w:rsidR="00AE7BA9">
        <w:fldChar w:fldCharType="end"/>
      </w:r>
      <w:r w:rsidR="00DD7867">
        <w:fldChar w:fldCharType="end"/>
      </w:r>
      <w:r w:rsidR="0012405B">
        <w:fldChar w:fldCharType="end"/>
      </w:r>
      <w:r w:rsidR="008971D5">
        <w:fldChar w:fldCharType="end"/>
      </w:r>
      <w:r w:rsidRPr="00BE20B8">
        <w:fldChar w:fldCharType="end"/>
      </w:r>
    </w:p>
    <w:p w:rsidR="00BE20B8" w:rsidRPr="00BE20B8" w:rsidRDefault="00BE20B8" w:rsidP="00BE20B8"/>
    <w:p w:rsidR="00BE20B8" w:rsidRPr="00BE20B8" w:rsidRDefault="00BE20B8" w:rsidP="00BE20B8">
      <w:pPr>
        <w:spacing w:line="420" w:lineRule="exact"/>
        <w:ind w:leftChars="1100" w:left="3536" w:rightChars="300" w:right="633" w:hangingChars="300" w:hanging="1215"/>
        <w:jc w:val="left"/>
        <w:rPr>
          <w:kern w:val="0"/>
          <w:sz w:val="24"/>
        </w:rPr>
      </w:pPr>
      <w:r w:rsidRPr="00BE20B8">
        <w:rPr>
          <w:rFonts w:hint="eastAsia"/>
          <w:spacing w:val="82"/>
          <w:kern w:val="0"/>
          <w:sz w:val="24"/>
          <w:fitText w:val="1049" w:id="-1936365312"/>
        </w:rPr>
        <w:t>主持</w:t>
      </w:r>
      <w:r w:rsidRPr="00BE20B8">
        <w:rPr>
          <w:rFonts w:hint="eastAsia"/>
          <w:kern w:val="0"/>
          <w:sz w:val="24"/>
          <w:fitText w:val="1049" w:id="-1936365312"/>
        </w:rPr>
        <w:t>人</w:t>
      </w:r>
      <w:r w:rsidRPr="00BE20B8">
        <w:rPr>
          <w:rFonts w:hint="eastAsia"/>
          <w:kern w:val="0"/>
          <w:sz w:val="24"/>
        </w:rPr>
        <w:t xml:space="preserve">：游錫堃　　蔡其昌　　</w:t>
      </w:r>
    </w:p>
    <w:p w:rsidR="00BE20B8" w:rsidRPr="00BE20B8" w:rsidRDefault="00BE20B8" w:rsidP="00BE20B8">
      <w:pPr>
        <w:spacing w:line="420" w:lineRule="exact"/>
        <w:ind w:leftChars="1100" w:left="3540" w:rightChars="300" w:right="633" w:hangingChars="450" w:hanging="1219"/>
        <w:jc w:val="left"/>
        <w:rPr>
          <w:kern w:val="0"/>
          <w:sz w:val="24"/>
        </w:rPr>
      </w:pPr>
      <w:r w:rsidRPr="00BE20B8">
        <w:rPr>
          <w:rFonts w:hint="eastAsia"/>
          <w:spacing w:val="15"/>
          <w:kern w:val="0"/>
          <w:sz w:val="24"/>
          <w:fitText w:val="1049" w:id="-1936365311"/>
        </w:rPr>
        <w:t>協商代</w:t>
      </w:r>
      <w:r w:rsidRPr="00BE20B8">
        <w:rPr>
          <w:rFonts w:hint="eastAsia"/>
          <w:kern w:val="0"/>
          <w:sz w:val="24"/>
          <w:fitText w:val="1049" w:id="-1936365311"/>
        </w:rPr>
        <w:t>表</w:t>
      </w:r>
      <w:r w:rsidRPr="00BE20B8">
        <w:rPr>
          <w:rFonts w:hint="eastAsia"/>
          <w:kern w:val="0"/>
          <w:sz w:val="24"/>
        </w:rPr>
        <w:t xml:space="preserve">：柯建銘　　鄭運鵬　　莊瑞雄　　林為洲　　鄭麗文（代）　　　　林奕華　　賴香伶　　高虹安（代）　　　　張其祿　　蔡壁如　　邱臣遠　　邱顯智　　陳椒華　　王婉諭　　</w:t>
      </w:r>
    </w:p>
    <w:p w:rsidR="00BE20B8" w:rsidRPr="00BE20B8" w:rsidRDefault="00BE20B8" w:rsidP="00BE20B8">
      <w:pPr>
        <w:spacing w:line="240" w:lineRule="auto"/>
        <w:jc w:val="center"/>
        <w:sectPr w:rsidR="00BE20B8" w:rsidRPr="00BE20B8" w:rsidSect="00CD0050">
          <w:headerReference w:type="even" r:id="rId29"/>
          <w:headerReference w:type="default" r:id="rId30"/>
          <w:footerReference w:type="even" r:id="rId31"/>
          <w:footerReference w:type="default" r:id="rId32"/>
          <w:headerReference w:type="first" r:id="rId33"/>
          <w:footerReference w:type="first" r:id="rId34"/>
          <w:type w:val="continuous"/>
          <w:pgSz w:w="11906" w:h="16838" w:code="9"/>
          <w:pgMar w:top="1984" w:right="1417" w:bottom="1417" w:left="1417" w:header="1417" w:footer="850" w:gutter="0"/>
          <w:pgNumType w:start="47"/>
          <w:cols w:space="720"/>
          <w:docGrid w:type="linesAndChars" w:linePitch="319" w:charSpace="200"/>
        </w:sectPr>
      </w:pPr>
      <w:r w:rsidRPr="00BE20B8">
        <w:br w:type="page"/>
      </w:r>
      <w:r w:rsidRPr="00BE20B8">
        <w:lastRenderedPageBreak/>
        <w:fldChar w:fldCharType="begin"/>
      </w:r>
      <w:r w:rsidRPr="00BE20B8">
        <w:instrText xml:space="preserve"> INCLUDEPICTURE "D:\\scan\\20201218153926_</w:instrText>
      </w:r>
      <w:r w:rsidRPr="00BE20B8">
        <w:instrText>頁面</w:instrText>
      </w:r>
      <w:r w:rsidRPr="00BE20B8">
        <w:instrText xml:space="preserve">_1.jpg" \* MERGEFORMAT </w:instrText>
      </w:r>
      <w:r w:rsidRPr="00BE20B8">
        <w:fldChar w:fldCharType="separate"/>
      </w:r>
      <w:r w:rsidRPr="00BE20B8">
        <w:fldChar w:fldCharType="begin"/>
      </w:r>
      <w:r w:rsidRPr="00BE20B8">
        <w:instrText xml:space="preserve"> </w:instrText>
      </w:r>
      <w:r w:rsidRPr="00BE20B8">
        <w:rPr>
          <w:rFonts w:hint="eastAsia"/>
        </w:rPr>
        <w:instrText>INCLUDEPICTURE  "D:\\scan\\20201218153926_</w:instrText>
      </w:r>
      <w:r w:rsidRPr="00BE20B8">
        <w:rPr>
          <w:rFonts w:hint="eastAsia"/>
        </w:rPr>
        <w:instrText>頁面</w:instrText>
      </w:r>
      <w:r w:rsidRPr="00BE20B8">
        <w:rPr>
          <w:rFonts w:hint="eastAsia"/>
        </w:rPr>
        <w:instrText>_1.jpg" \* MERGEFORMATINET</w:instrText>
      </w:r>
      <w:r w:rsidRPr="00BE20B8">
        <w:instrText xml:space="preserve"> </w:instrText>
      </w:r>
      <w:r w:rsidRPr="00BE20B8">
        <w:fldChar w:fldCharType="separate"/>
      </w:r>
      <w:r w:rsidR="008971D5">
        <w:fldChar w:fldCharType="begin"/>
      </w:r>
      <w:r w:rsidR="008971D5">
        <w:instrText xml:space="preserve"> </w:instrText>
      </w:r>
      <w:r w:rsidR="008971D5">
        <w:rPr>
          <w:rFonts w:hint="eastAsia"/>
        </w:rPr>
        <w:instrText>INCLUDEPICTURE  "D:\\scan\\20201218153926_</w:instrText>
      </w:r>
      <w:r w:rsidR="008971D5">
        <w:rPr>
          <w:rFonts w:hint="eastAsia"/>
        </w:rPr>
        <w:instrText>頁面</w:instrText>
      </w:r>
      <w:r w:rsidR="008971D5">
        <w:rPr>
          <w:rFonts w:hint="eastAsia"/>
        </w:rPr>
        <w:instrText>_1.jpg" \* MERGEFORMATINET</w:instrText>
      </w:r>
      <w:r w:rsidR="008971D5">
        <w:instrText xml:space="preserve"> </w:instrText>
      </w:r>
      <w:r w:rsidR="008971D5">
        <w:fldChar w:fldCharType="separate"/>
      </w:r>
      <w:r w:rsidR="0012405B">
        <w:fldChar w:fldCharType="begin"/>
      </w:r>
      <w:r w:rsidR="0012405B">
        <w:instrText xml:space="preserve"> </w:instrText>
      </w:r>
      <w:r w:rsidR="0012405B">
        <w:rPr>
          <w:rFonts w:hint="eastAsia"/>
        </w:rPr>
        <w:instrText>INCLUDEPICTURE  "D:\\scan\\20201218153926_</w:instrText>
      </w:r>
      <w:r w:rsidR="0012405B">
        <w:rPr>
          <w:rFonts w:hint="eastAsia"/>
        </w:rPr>
        <w:instrText>頁面</w:instrText>
      </w:r>
      <w:r w:rsidR="0012405B">
        <w:rPr>
          <w:rFonts w:hint="eastAsia"/>
        </w:rPr>
        <w:instrText>_1.jpg" \* MERGEFORMATINET</w:instrText>
      </w:r>
      <w:r w:rsidR="0012405B">
        <w:instrText xml:space="preserve"> </w:instrText>
      </w:r>
      <w:r w:rsidR="0012405B">
        <w:fldChar w:fldCharType="separate"/>
      </w:r>
      <w:r w:rsidR="00DD7867">
        <w:fldChar w:fldCharType="begin"/>
      </w:r>
      <w:r w:rsidR="00DD7867">
        <w:instrText xml:space="preserve"> </w:instrText>
      </w:r>
      <w:r w:rsidR="00DD7867">
        <w:rPr>
          <w:rFonts w:hint="eastAsia"/>
        </w:rPr>
        <w:instrText>INCLUDEPICTURE  "D:\\scan\\20201218153926_</w:instrText>
      </w:r>
      <w:r w:rsidR="00DD7867">
        <w:rPr>
          <w:rFonts w:hint="eastAsia"/>
        </w:rPr>
        <w:instrText>頁面</w:instrText>
      </w:r>
      <w:r w:rsidR="00DD7867">
        <w:rPr>
          <w:rFonts w:hint="eastAsia"/>
        </w:rPr>
        <w:instrText>_1.jpg" \* MERGEFORMATINET</w:instrText>
      </w:r>
      <w:r w:rsidR="00DD7867">
        <w:instrText xml:space="preserve"> </w:instrText>
      </w:r>
      <w:r w:rsidR="00DD7867">
        <w:fldChar w:fldCharType="separate"/>
      </w:r>
      <w:r w:rsidR="00AE7BA9">
        <w:fldChar w:fldCharType="begin"/>
      </w:r>
      <w:r w:rsidR="00AE7BA9">
        <w:instrText xml:space="preserve"> </w:instrText>
      </w:r>
      <w:r w:rsidR="00AE7BA9">
        <w:rPr>
          <w:rFonts w:hint="eastAsia"/>
        </w:rPr>
        <w:instrText>INCLUDEPICTURE  "D:\\scan\\20201218153926_</w:instrText>
      </w:r>
      <w:r w:rsidR="00AE7BA9">
        <w:rPr>
          <w:rFonts w:hint="eastAsia"/>
        </w:rPr>
        <w:instrText>頁面</w:instrText>
      </w:r>
      <w:r w:rsidR="00AE7BA9">
        <w:rPr>
          <w:rFonts w:hint="eastAsia"/>
        </w:rPr>
        <w:instrText>_1.jpg" \* MERGEFORMATINET</w:instrText>
      </w:r>
      <w:r w:rsidR="00AE7BA9">
        <w:instrText xml:space="preserve"> </w:instrText>
      </w:r>
      <w:r w:rsidR="00AE7BA9">
        <w:fldChar w:fldCharType="separate"/>
      </w:r>
      <w:r w:rsidR="00AE7BA9">
        <w:pict>
          <v:shape id="_x0000_i1044" type="#_x0000_t75" style="width:455.15pt;height:649.25pt">
            <v:imagedata r:id="rId35" r:href="rId36"/>
            <o:lock v:ext="edit" aspectratio="f"/>
          </v:shape>
        </w:pict>
      </w:r>
      <w:r w:rsidR="00AE7BA9">
        <w:fldChar w:fldCharType="end"/>
      </w:r>
      <w:r w:rsidR="00DD7867">
        <w:fldChar w:fldCharType="end"/>
      </w:r>
      <w:r w:rsidR="0012405B">
        <w:fldChar w:fldCharType="end"/>
      </w:r>
      <w:r w:rsidR="008971D5">
        <w:fldChar w:fldCharType="end"/>
      </w:r>
      <w:r w:rsidRPr="00BE20B8">
        <w:fldChar w:fldCharType="end"/>
      </w:r>
      <w:r w:rsidRPr="00BE20B8">
        <w:fldChar w:fldCharType="end"/>
      </w:r>
    </w:p>
    <w:p w:rsidR="00BE20B8" w:rsidRPr="00BE20B8" w:rsidRDefault="00BE20B8" w:rsidP="00BE20B8">
      <w:pPr>
        <w:spacing w:line="240" w:lineRule="auto"/>
        <w:jc w:val="center"/>
      </w:pPr>
      <w:r w:rsidRPr="00BE20B8">
        <w:lastRenderedPageBreak/>
        <w:fldChar w:fldCharType="begin"/>
      </w:r>
      <w:r w:rsidRPr="00BE20B8">
        <w:instrText xml:space="preserve"> </w:instrText>
      </w:r>
      <w:r w:rsidRPr="00BE20B8">
        <w:rPr>
          <w:rFonts w:hint="eastAsia"/>
        </w:rPr>
        <w:instrText>INCLUDEPICTURE "D:\\scan\\20201218153926_</w:instrText>
      </w:r>
      <w:r w:rsidRPr="00BE20B8">
        <w:rPr>
          <w:rFonts w:hint="eastAsia"/>
        </w:rPr>
        <w:instrText>頁面</w:instrText>
      </w:r>
      <w:r w:rsidRPr="00BE20B8">
        <w:rPr>
          <w:rFonts w:hint="eastAsia"/>
        </w:rPr>
        <w:instrText>_2.jpg" \* MERGEFORMAT</w:instrText>
      </w:r>
      <w:r w:rsidRPr="00BE20B8">
        <w:instrText xml:space="preserve"> </w:instrText>
      </w:r>
      <w:r w:rsidRPr="00BE20B8">
        <w:fldChar w:fldCharType="separate"/>
      </w:r>
      <w:r w:rsidRPr="00BE20B8">
        <w:fldChar w:fldCharType="begin"/>
      </w:r>
      <w:r w:rsidRPr="00BE20B8">
        <w:instrText xml:space="preserve"> </w:instrText>
      </w:r>
      <w:r w:rsidRPr="00BE20B8">
        <w:rPr>
          <w:rFonts w:hint="eastAsia"/>
        </w:rPr>
        <w:instrText>INCLUDEPICTURE  "D:\\scan\\20201218153926_</w:instrText>
      </w:r>
      <w:r w:rsidRPr="00BE20B8">
        <w:rPr>
          <w:rFonts w:hint="eastAsia"/>
        </w:rPr>
        <w:instrText>頁面</w:instrText>
      </w:r>
      <w:r w:rsidRPr="00BE20B8">
        <w:rPr>
          <w:rFonts w:hint="eastAsia"/>
        </w:rPr>
        <w:instrText>_2.jpg" \* MERGEFORMATINET</w:instrText>
      </w:r>
      <w:r w:rsidRPr="00BE20B8">
        <w:instrText xml:space="preserve"> </w:instrText>
      </w:r>
      <w:r w:rsidRPr="00BE20B8">
        <w:fldChar w:fldCharType="separate"/>
      </w:r>
      <w:r w:rsidR="008971D5">
        <w:fldChar w:fldCharType="begin"/>
      </w:r>
      <w:r w:rsidR="008971D5">
        <w:instrText xml:space="preserve"> </w:instrText>
      </w:r>
      <w:r w:rsidR="008971D5">
        <w:rPr>
          <w:rFonts w:hint="eastAsia"/>
        </w:rPr>
        <w:instrText>INCLUDEPICTURE  "D:\\scan\\20201218153926_</w:instrText>
      </w:r>
      <w:r w:rsidR="008971D5">
        <w:rPr>
          <w:rFonts w:hint="eastAsia"/>
        </w:rPr>
        <w:instrText>頁面</w:instrText>
      </w:r>
      <w:r w:rsidR="008971D5">
        <w:rPr>
          <w:rFonts w:hint="eastAsia"/>
        </w:rPr>
        <w:instrText>_2.jpg" \* MERGEFORMATINET</w:instrText>
      </w:r>
      <w:r w:rsidR="008971D5">
        <w:instrText xml:space="preserve"> </w:instrText>
      </w:r>
      <w:r w:rsidR="008971D5">
        <w:fldChar w:fldCharType="separate"/>
      </w:r>
      <w:r w:rsidR="0012405B">
        <w:fldChar w:fldCharType="begin"/>
      </w:r>
      <w:r w:rsidR="0012405B">
        <w:instrText xml:space="preserve"> </w:instrText>
      </w:r>
      <w:r w:rsidR="0012405B">
        <w:rPr>
          <w:rFonts w:hint="eastAsia"/>
        </w:rPr>
        <w:instrText>INCLUDEPICTURE  "D:\\scan\\20201218153926_</w:instrText>
      </w:r>
      <w:r w:rsidR="0012405B">
        <w:rPr>
          <w:rFonts w:hint="eastAsia"/>
        </w:rPr>
        <w:instrText>頁面</w:instrText>
      </w:r>
      <w:r w:rsidR="0012405B">
        <w:rPr>
          <w:rFonts w:hint="eastAsia"/>
        </w:rPr>
        <w:instrText>_2.jpg" \* MERGEFORMATINET</w:instrText>
      </w:r>
      <w:r w:rsidR="0012405B">
        <w:instrText xml:space="preserve"> </w:instrText>
      </w:r>
      <w:r w:rsidR="0012405B">
        <w:fldChar w:fldCharType="separate"/>
      </w:r>
      <w:r w:rsidR="00DD7867">
        <w:fldChar w:fldCharType="begin"/>
      </w:r>
      <w:r w:rsidR="00DD7867">
        <w:instrText xml:space="preserve"> </w:instrText>
      </w:r>
      <w:r w:rsidR="00DD7867">
        <w:rPr>
          <w:rFonts w:hint="eastAsia"/>
        </w:rPr>
        <w:instrText>INCLUDEPICTURE  "D:\\scan\\20201218153926_</w:instrText>
      </w:r>
      <w:r w:rsidR="00DD7867">
        <w:rPr>
          <w:rFonts w:hint="eastAsia"/>
        </w:rPr>
        <w:instrText>頁面</w:instrText>
      </w:r>
      <w:r w:rsidR="00DD7867">
        <w:rPr>
          <w:rFonts w:hint="eastAsia"/>
        </w:rPr>
        <w:instrText>_2.jpg" \* MERGEFORMATINET</w:instrText>
      </w:r>
      <w:r w:rsidR="00DD7867">
        <w:instrText xml:space="preserve"> </w:instrText>
      </w:r>
      <w:r w:rsidR="00DD7867">
        <w:fldChar w:fldCharType="separate"/>
      </w:r>
      <w:r w:rsidR="00AE7BA9">
        <w:fldChar w:fldCharType="begin"/>
      </w:r>
      <w:r w:rsidR="00AE7BA9">
        <w:instrText xml:space="preserve"> </w:instrText>
      </w:r>
      <w:r w:rsidR="00AE7BA9">
        <w:rPr>
          <w:rFonts w:hint="eastAsia"/>
        </w:rPr>
        <w:instrText>INCLUDEPICTURE  "D:\\scan\\20201218153926_</w:instrText>
      </w:r>
      <w:r w:rsidR="00AE7BA9">
        <w:rPr>
          <w:rFonts w:hint="eastAsia"/>
        </w:rPr>
        <w:instrText>頁面</w:instrText>
      </w:r>
      <w:r w:rsidR="00AE7BA9">
        <w:rPr>
          <w:rFonts w:hint="eastAsia"/>
        </w:rPr>
        <w:instrText>_2.jpg" \* MERGEFORMATINET</w:instrText>
      </w:r>
      <w:r w:rsidR="00AE7BA9">
        <w:instrText xml:space="preserve"> </w:instrText>
      </w:r>
      <w:r w:rsidR="00AE7BA9">
        <w:fldChar w:fldCharType="separate"/>
      </w:r>
      <w:r w:rsidR="00AE7BA9">
        <w:pict>
          <v:shape id="_x0000_i1045" type="#_x0000_t75" style="width:447.05pt;height:534.05pt">
            <v:imagedata r:id="rId37" r:href="rId38" cropbottom="10583f"/>
            <o:lock v:ext="edit" aspectratio="f"/>
          </v:shape>
        </w:pict>
      </w:r>
      <w:r w:rsidR="00AE7BA9">
        <w:fldChar w:fldCharType="end"/>
      </w:r>
      <w:r w:rsidR="00DD7867">
        <w:fldChar w:fldCharType="end"/>
      </w:r>
      <w:r w:rsidR="0012405B">
        <w:fldChar w:fldCharType="end"/>
      </w:r>
      <w:r w:rsidR="008971D5">
        <w:fldChar w:fldCharType="end"/>
      </w:r>
      <w:r w:rsidRPr="00BE20B8">
        <w:fldChar w:fldCharType="end"/>
      </w:r>
      <w:r w:rsidRPr="00BE20B8">
        <w:fldChar w:fldCharType="end"/>
      </w:r>
    </w:p>
    <w:p w:rsidR="00BE20B8" w:rsidRPr="00BE20B8" w:rsidRDefault="00BE20B8" w:rsidP="00BE20B8">
      <w:pPr>
        <w:kinsoku/>
        <w:overflowPunct/>
        <w:ind w:left="211" w:hangingChars="100" w:hanging="211"/>
        <w:textAlignment w:val="auto"/>
        <w:rPr>
          <w:noProof w:val="0"/>
          <w:szCs w:val="21"/>
        </w:rPr>
      </w:pPr>
      <w:r w:rsidRPr="00BE20B8">
        <w:rPr>
          <w:rFonts w:ascii="華康中黑體" w:eastAsia="華康中黑體" w:hint="eastAsia"/>
          <w:noProof w:val="0"/>
          <w:szCs w:val="21"/>
        </w:rPr>
        <w:t>主席：</w:t>
      </w:r>
      <w:r w:rsidRPr="00BE20B8">
        <w:rPr>
          <w:noProof w:val="0"/>
          <w:szCs w:val="21"/>
        </w:rPr>
        <w:t>請問院會，對以上朝野黨團協商結論有異議？（無）無異議，通過。</w:t>
      </w:r>
      <w:r w:rsidRPr="00BE20B8">
        <w:rPr>
          <w:noProof w:val="0"/>
          <w:szCs w:val="21"/>
        </w:rPr>
        <w:t>109</w:t>
      </w:r>
      <w:r w:rsidRPr="00BE20B8">
        <w:rPr>
          <w:noProof w:val="0"/>
          <w:szCs w:val="21"/>
        </w:rPr>
        <w:t>年</w:t>
      </w:r>
      <w:r w:rsidRPr="00BE20B8">
        <w:rPr>
          <w:noProof w:val="0"/>
          <w:szCs w:val="21"/>
        </w:rPr>
        <w:t>12</w:t>
      </w:r>
      <w:r w:rsidRPr="00BE20B8">
        <w:rPr>
          <w:noProof w:val="0"/>
          <w:szCs w:val="21"/>
        </w:rPr>
        <w:t>月</w:t>
      </w:r>
      <w:r w:rsidRPr="00BE20B8">
        <w:rPr>
          <w:noProof w:val="0"/>
          <w:szCs w:val="21"/>
        </w:rPr>
        <w:t>18</w:t>
      </w:r>
      <w:r w:rsidRPr="00BE20B8">
        <w:rPr>
          <w:noProof w:val="0"/>
          <w:szCs w:val="21"/>
        </w:rPr>
        <w:t>日朝野黨團協商結論經決定如下：</w:t>
      </w:r>
    </w:p>
    <w:p w:rsidR="00BE20B8" w:rsidRPr="00BE20B8" w:rsidRDefault="00BE20B8" w:rsidP="00BE20B8">
      <w:pPr>
        <w:kinsoku/>
        <w:overflowPunct/>
        <w:ind w:left="210" w:firstLineChars="100" w:firstLine="211"/>
        <w:textAlignment w:val="auto"/>
        <w:rPr>
          <w:noProof w:val="0"/>
          <w:szCs w:val="21"/>
        </w:rPr>
      </w:pPr>
      <w:r w:rsidRPr="00BE20B8">
        <w:rPr>
          <w:noProof w:val="0"/>
          <w:szCs w:val="21"/>
        </w:rPr>
        <w:t>一、各黨團同意</w:t>
      </w:r>
      <w:r w:rsidRPr="00BE20B8">
        <w:rPr>
          <w:noProof w:val="0"/>
          <w:szCs w:val="21"/>
        </w:rPr>
        <w:t>109</w:t>
      </w:r>
      <w:r w:rsidRPr="00BE20B8">
        <w:rPr>
          <w:noProof w:val="0"/>
          <w:szCs w:val="21"/>
        </w:rPr>
        <w:t>年</w:t>
      </w:r>
      <w:r w:rsidRPr="00BE20B8">
        <w:rPr>
          <w:noProof w:val="0"/>
          <w:szCs w:val="21"/>
        </w:rPr>
        <w:t>12</w:t>
      </w:r>
      <w:r w:rsidRPr="00BE20B8">
        <w:rPr>
          <w:noProof w:val="0"/>
          <w:szCs w:val="21"/>
        </w:rPr>
        <w:t>月</w:t>
      </w:r>
      <w:r w:rsidRPr="00BE20B8">
        <w:rPr>
          <w:noProof w:val="0"/>
          <w:szCs w:val="21"/>
        </w:rPr>
        <w:t>24</w:t>
      </w:r>
      <w:r w:rsidRPr="00BE20B8">
        <w:rPr>
          <w:noProof w:val="0"/>
          <w:szCs w:val="21"/>
        </w:rPr>
        <w:t>日</w:t>
      </w:r>
      <w:r w:rsidR="0012405B" w:rsidRPr="00BE20B8">
        <w:rPr>
          <w:noProof w:val="0"/>
          <w:szCs w:val="21"/>
        </w:rPr>
        <w:t>（</w:t>
      </w:r>
      <w:r w:rsidRPr="00BE20B8">
        <w:rPr>
          <w:noProof w:val="0"/>
          <w:szCs w:val="21"/>
        </w:rPr>
        <w:t>星期四</w:t>
      </w:r>
      <w:r w:rsidR="0012405B" w:rsidRPr="00BE20B8">
        <w:rPr>
          <w:noProof w:val="0"/>
          <w:szCs w:val="21"/>
        </w:rPr>
        <w:t>）</w:t>
      </w:r>
      <w:r w:rsidRPr="00BE20B8">
        <w:rPr>
          <w:noProof w:val="0"/>
          <w:szCs w:val="21"/>
        </w:rPr>
        <w:t>第</w:t>
      </w:r>
      <w:r w:rsidRPr="00BE20B8">
        <w:rPr>
          <w:noProof w:val="0"/>
          <w:szCs w:val="21"/>
        </w:rPr>
        <w:t>9</w:t>
      </w:r>
      <w:r w:rsidRPr="00BE20B8">
        <w:rPr>
          <w:noProof w:val="0"/>
          <w:szCs w:val="21"/>
        </w:rPr>
        <w:t>次院會討論事項僅列本院社會福利及衛生環境委員會主審之美豬</w:t>
      </w:r>
      <w:r w:rsidR="0012405B">
        <w:rPr>
          <w:noProof w:val="0"/>
          <w:szCs w:val="21"/>
        </w:rPr>
        <w:t>、</w:t>
      </w:r>
      <w:r w:rsidRPr="00BE20B8">
        <w:rPr>
          <w:noProof w:val="0"/>
          <w:szCs w:val="21"/>
        </w:rPr>
        <w:t>美牛相關行政命令</w:t>
      </w:r>
      <w:r w:rsidRPr="00BE20B8">
        <w:rPr>
          <w:rFonts w:hint="eastAsia"/>
          <w:noProof w:val="0"/>
          <w:szCs w:val="21"/>
        </w:rPr>
        <w:t>8</w:t>
      </w:r>
      <w:r w:rsidRPr="00BE20B8">
        <w:rPr>
          <w:noProof w:val="0"/>
          <w:szCs w:val="21"/>
        </w:rPr>
        <w:t>案</w:t>
      </w:r>
      <w:r w:rsidR="009A7264">
        <w:rPr>
          <w:rFonts w:hint="eastAsia"/>
          <w:noProof w:val="0"/>
          <w:szCs w:val="21"/>
        </w:rPr>
        <w:t>、</w:t>
      </w:r>
      <w:r w:rsidRPr="00BE20B8">
        <w:rPr>
          <w:noProof w:val="0"/>
          <w:szCs w:val="21"/>
        </w:rPr>
        <w:t>經濟委員會主審之美豬</w:t>
      </w:r>
      <w:r w:rsidR="0012405B">
        <w:rPr>
          <w:noProof w:val="0"/>
          <w:szCs w:val="21"/>
        </w:rPr>
        <w:t>、</w:t>
      </w:r>
      <w:r w:rsidRPr="00BE20B8">
        <w:rPr>
          <w:noProof w:val="0"/>
          <w:szCs w:val="21"/>
        </w:rPr>
        <w:t>美牛相關行政命令</w:t>
      </w:r>
      <w:r w:rsidRPr="00BE20B8">
        <w:rPr>
          <w:rFonts w:hint="eastAsia"/>
          <w:noProof w:val="0"/>
          <w:szCs w:val="21"/>
        </w:rPr>
        <w:t>1</w:t>
      </w:r>
      <w:r w:rsidRPr="00BE20B8">
        <w:rPr>
          <w:noProof w:val="0"/>
          <w:szCs w:val="21"/>
        </w:rPr>
        <w:t>案及</w:t>
      </w:r>
      <w:r w:rsidR="0012405B">
        <w:rPr>
          <w:rFonts w:hint="eastAsia"/>
          <w:noProof w:val="0"/>
          <w:szCs w:val="21"/>
        </w:rPr>
        <w:t>「</w:t>
      </w:r>
      <w:r w:rsidRPr="00BE20B8">
        <w:rPr>
          <w:noProof w:val="0"/>
          <w:szCs w:val="21"/>
        </w:rPr>
        <w:t>學校衛生法部分條文修正草案</w:t>
      </w:r>
      <w:r w:rsidR="0012405B">
        <w:rPr>
          <w:rFonts w:hint="eastAsia"/>
          <w:noProof w:val="0"/>
          <w:szCs w:val="21"/>
        </w:rPr>
        <w:t>」</w:t>
      </w:r>
      <w:r w:rsidRPr="00BE20B8">
        <w:rPr>
          <w:noProof w:val="0"/>
          <w:szCs w:val="21"/>
        </w:rPr>
        <w:t>、</w:t>
      </w:r>
      <w:r w:rsidR="0012405B">
        <w:rPr>
          <w:rFonts w:hint="eastAsia"/>
          <w:noProof w:val="0"/>
          <w:szCs w:val="21"/>
        </w:rPr>
        <w:t>「</w:t>
      </w:r>
      <w:r w:rsidRPr="00BE20B8">
        <w:rPr>
          <w:noProof w:val="0"/>
          <w:szCs w:val="21"/>
        </w:rPr>
        <w:t>食品安全衛生管理法部分條文修正草案</w:t>
      </w:r>
      <w:r w:rsidR="0012405B">
        <w:rPr>
          <w:rFonts w:hint="eastAsia"/>
          <w:noProof w:val="0"/>
          <w:szCs w:val="21"/>
        </w:rPr>
        <w:t>」</w:t>
      </w:r>
      <w:r w:rsidRPr="00BE20B8">
        <w:rPr>
          <w:noProof w:val="0"/>
          <w:szCs w:val="21"/>
        </w:rPr>
        <w:t>等</w:t>
      </w:r>
      <w:r w:rsidRPr="00BE20B8">
        <w:rPr>
          <w:rFonts w:hint="eastAsia"/>
          <w:noProof w:val="0"/>
          <w:szCs w:val="21"/>
        </w:rPr>
        <w:t>11</w:t>
      </w:r>
      <w:r w:rsidRPr="00BE20B8">
        <w:rPr>
          <w:noProof w:val="0"/>
          <w:szCs w:val="21"/>
        </w:rPr>
        <w:t>案</w:t>
      </w:r>
      <w:r w:rsidR="0012405B">
        <w:rPr>
          <w:rFonts w:hint="eastAsia"/>
          <w:noProof w:val="0"/>
          <w:szCs w:val="21"/>
        </w:rPr>
        <w:t>（列</w:t>
      </w:r>
      <w:r w:rsidRPr="00BE20B8">
        <w:rPr>
          <w:noProof w:val="0"/>
          <w:szCs w:val="21"/>
        </w:rPr>
        <w:t>案順序如後附</w:t>
      </w:r>
      <w:r w:rsidR="0012405B">
        <w:rPr>
          <w:rFonts w:hint="eastAsia"/>
          <w:noProof w:val="0"/>
          <w:szCs w:val="21"/>
        </w:rPr>
        <w:t>）</w:t>
      </w:r>
      <w:r w:rsidRPr="00BE20B8">
        <w:rPr>
          <w:noProof w:val="0"/>
          <w:szCs w:val="21"/>
        </w:rPr>
        <w:t>。</w:t>
      </w:r>
    </w:p>
    <w:p w:rsidR="00BE20B8" w:rsidRPr="00BE20B8" w:rsidRDefault="00BE20B8" w:rsidP="00BE20B8">
      <w:pPr>
        <w:spacing w:line="240" w:lineRule="auto"/>
        <w:jc w:val="center"/>
        <w:sectPr w:rsidR="00BE20B8" w:rsidRPr="00BE20B8" w:rsidSect="00DD7867">
          <w:headerReference w:type="even" r:id="rId39"/>
          <w:headerReference w:type="default" r:id="rId40"/>
          <w:footerReference w:type="even" r:id="rId41"/>
          <w:footerReference w:type="default" r:id="rId42"/>
          <w:headerReference w:type="first" r:id="rId43"/>
          <w:footerReference w:type="first" r:id="rId44"/>
          <w:type w:val="continuous"/>
          <w:pgSz w:w="11906" w:h="16838" w:code="9"/>
          <w:pgMar w:top="1984" w:right="1417" w:bottom="1417" w:left="1417" w:header="1417" w:footer="850" w:gutter="0"/>
          <w:cols w:space="720"/>
          <w:docGrid w:type="linesAndChars" w:linePitch="319" w:charSpace="200"/>
        </w:sectPr>
      </w:pPr>
      <w:r w:rsidRPr="00BE20B8">
        <w:lastRenderedPageBreak/>
        <w:fldChar w:fldCharType="begin"/>
      </w:r>
      <w:r w:rsidRPr="00BE20B8">
        <w:instrText xml:space="preserve"> INCLUDEPICTURE "D:\\scan\\20201218153926_</w:instrText>
      </w:r>
      <w:r w:rsidRPr="00BE20B8">
        <w:instrText>頁面</w:instrText>
      </w:r>
      <w:r w:rsidRPr="00BE20B8">
        <w:instrText xml:space="preserve">_1.jpg" \* MERGEFORMAT </w:instrText>
      </w:r>
      <w:r w:rsidRPr="00BE20B8">
        <w:fldChar w:fldCharType="separate"/>
      </w:r>
      <w:r w:rsidRPr="00BE20B8">
        <w:fldChar w:fldCharType="begin"/>
      </w:r>
      <w:r w:rsidRPr="00BE20B8">
        <w:instrText xml:space="preserve"> </w:instrText>
      </w:r>
      <w:r w:rsidRPr="00BE20B8">
        <w:rPr>
          <w:rFonts w:hint="eastAsia"/>
        </w:rPr>
        <w:instrText>INCLUDEPICTURE  "D:\\scan\\20201218153926_</w:instrText>
      </w:r>
      <w:r w:rsidRPr="00BE20B8">
        <w:rPr>
          <w:rFonts w:hint="eastAsia"/>
        </w:rPr>
        <w:instrText>頁面</w:instrText>
      </w:r>
      <w:r w:rsidRPr="00BE20B8">
        <w:rPr>
          <w:rFonts w:hint="eastAsia"/>
        </w:rPr>
        <w:instrText>_1.jpg" \* MERGEFORMATINET</w:instrText>
      </w:r>
      <w:r w:rsidRPr="00BE20B8">
        <w:instrText xml:space="preserve"> </w:instrText>
      </w:r>
      <w:r w:rsidRPr="00BE20B8">
        <w:fldChar w:fldCharType="separate"/>
      </w:r>
      <w:r w:rsidR="008971D5">
        <w:fldChar w:fldCharType="begin"/>
      </w:r>
      <w:r w:rsidR="008971D5">
        <w:instrText xml:space="preserve"> </w:instrText>
      </w:r>
      <w:r w:rsidR="008971D5">
        <w:rPr>
          <w:rFonts w:hint="eastAsia"/>
        </w:rPr>
        <w:instrText>INCLUDEPICTURE  "D:\\scan\\20201218153926_</w:instrText>
      </w:r>
      <w:r w:rsidR="008971D5">
        <w:rPr>
          <w:rFonts w:hint="eastAsia"/>
        </w:rPr>
        <w:instrText>頁面</w:instrText>
      </w:r>
      <w:r w:rsidR="008971D5">
        <w:rPr>
          <w:rFonts w:hint="eastAsia"/>
        </w:rPr>
        <w:instrText>_1.jpg" \* MERGEFORMATINET</w:instrText>
      </w:r>
      <w:r w:rsidR="008971D5">
        <w:instrText xml:space="preserve"> </w:instrText>
      </w:r>
      <w:r w:rsidR="008971D5">
        <w:fldChar w:fldCharType="separate"/>
      </w:r>
      <w:r w:rsidR="0012405B">
        <w:fldChar w:fldCharType="begin"/>
      </w:r>
      <w:r w:rsidR="0012405B">
        <w:instrText xml:space="preserve"> </w:instrText>
      </w:r>
      <w:r w:rsidR="0012405B">
        <w:rPr>
          <w:rFonts w:hint="eastAsia"/>
        </w:rPr>
        <w:instrText>INCLUDEPICTURE  "D:\\scan\\20201218153926_</w:instrText>
      </w:r>
      <w:r w:rsidR="0012405B">
        <w:rPr>
          <w:rFonts w:hint="eastAsia"/>
        </w:rPr>
        <w:instrText>頁面</w:instrText>
      </w:r>
      <w:r w:rsidR="0012405B">
        <w:rPr>
          <w:rFonts w:hint="eastAsia"/>
        </w:rPr>
        <w:instrText>_1.jpg" \* MERGEFORMATINET</w:instrText>
      </w:r>
      <w:r w:rsidR="0012405B">
        <w:instrText xml:space="preserve"> </w:instrText>
      </w:r>
      <w:r w:rsidR="0012405B">
        <w:fldChar w:fldCharType="separate"/>
      </w:r>
      <w:r w:rsidR="00DD7867">
        <w:fldChar w:fldCharType="begin"/>
      </w:r>
      <w:r w:rsidR="00DD7867">
        <w:instrText xml:space="preserve"> </w:instrText>
      </w:r>
      <w:r w:rsidR="00DD7867">
        <w:rPr>
          <w:rFonts w:hint="eastAsia"/>
        </w:rPr>
        <w:instrText>INCLUDEPICTURE  "D:\\scan\\20201218153926_</w:instrText>
      </w:r>
      <w:r w:rsidR="00DD7867">
        <w:rPr>
          <w:rFonts w:hint="eastAsia"/>
        </w:rPr>
        <w:instrText>頁面</w:instrText>
      </w:r>
      <w:r w:rsidR="00DD7867">
        <w:rPr>
          <w:rFonts w:hint="eastAsia"/>
        </w:rPr>
        <w:instrText>_1.jpg" \* MERGEFORMATINET</w:instrText>
      </w:r>
      <w:r w:rsidR="00DD7867">
        <w:instrText xml:space="preserve"> </w:instrText>
      </w:r>
      <w:r w:rsidR="00DD7867">
        <w:fldChar w:fldCharType="separate"/>
      </w:r>
      <w:r w:rsidR="00AE7BA9">
        <w:fldChar w:fldCharType="begin"/>
      </w:r>
      <w:r w:rsidR="00AE7BA9">
        <w:instrText xml:space="preserve"> </w:instrText>
      </w:r>
      <w:r w:rsidR="00AE7BA9">
        <w:rPr>
          <w:rFonts w:hint="eastAsia"/>
        </w:rPr>
        <w:instrText>INCLUDEPICTURE  "D:\\scan\\20201218153926_</w:instrText>
      </w:r>
      <w:r w:rsidR="00AE7BA9">
        <w:rPr>
          <w:rFonts w:hint="eastAsia"/>
        </w:rPr>
        <w:instrText>頁面</w:instrText>
      </w:r>
      <w:r w:rsidR="00AE7BA9">
        <w:rPr>
          <w:rFonts w:hint="eastAsia"/>
        </w:rPr>
        <w:instrText>_1.jpg" \* MERGEFORMATINET</w:instrText>
      </w:r>
      <w:r w:rsidR="00AE7BA9">
        <w:instrText xml:space="preserve"> </w:instrText>
      </w:r>
      <w:r w:rsidR="00AE7BA9">
        <w:fldChar w:fldCharType="separate"/>
      </w:r>
      <w:r w:rsidR="00AE7BA9">
        <w:pict>
          <v:shape id="_x0000_i1046" type="#_x0000_t75" style="width:455.15pt;height:649.25pt">
            <v:imagedata r:id="rId35" r:href="rId45"/>
            <o:lock v:ext="edit" aspectratio="f"/>
          </v:shape>
        </w:pict>
      </w:r>
      <w:r w:rsidR="00AE7BA9">
        <w:fldChar w:fldCharType="end"/>
      </w:r>
      <w:r w:rsidR="00DD7867">
        <w:fldChar w:fldCharType="end"/>
      </w:r>
      <w:r w:rsidR="0012405B">
        <w:fldChar w:fldCharType="end"/>
      </w:r>
      <w:r w:rsidR="008971D5">
        <w:fldChar w:fldCharType="end"/>
      </w:r>
      <w:r w:rsidRPr="00BE20B8">
        <w:fldChar w:fldCharType="end"/>
      </w:r>
      <w:r w:rsidRPr="00BE20B8">
        <w:fldChar w:fldCharType="end"/>
      </w:r>
    </w:p>
    <w:p w:rsidR="00BE20B8" w:rsidRPr="00BE20B8" w:rsidRDefault="00BE20B8" w:rsidP="00BE20B8">
      <w:pPr>
        <w:spacing w:line="240" w:lineRule="auto"/>
      </w:pPr>
      <w:r w:rsidRPr="00BE20B8">
        <w:lastRenderedPageBreak/>
        <w:fldChar w:fldCharType="begin"/>
      </w:r>
      <w:r w:rsidRPr="00BE20B8">
        <w:instrText xml:space="preserve"> </w:instrText>
      </w:r>
      <w:r w:rsidRPr="00BE20B8">
        <w:rPr>
          <w:rFonts w:hint="eastAsia"/>
        </w:rPr>
        <w:instrText>INCLUDEPICTURE "D:\\scan\\20201218153926_</w:instrText>
      </w:r>
      <w:r w:rsidRPr="00BE20B8">
        <w:rPr>
          <w:rFonts w:hint="eastAsia"/>
        </w:rPr>
        <w:instrText>頁面</w:instrText>
      </w:r>
      <w:r w:rsidRPr="00BE20B8">
        <w:rPr>
          <w:rFonts w:hint="eastAsia"/>
        </w:rPr>
        <w:instrText>_2.jpg" \* MERGEFORMAT</w:instrText>
      </w:r>
      <w:r w:rsidRPr="00BE20B8">
        <w:instrText xml:space="preserve"> </w:instrText>
      </w:r>
      <w:r w:rsidRPr="00BE20B8">
        <w:fldChar w:fldCharType="separate"/>
      </w:r>
      <w:r w:rsidRPr="00BE20B8">
        <w:fldChar w:fldCharType="begin"/>
      </w:r>
      <w:r w:rsidRPr="00BE20B8">
        <w:instrText xml:space="preserve"> </w:instrText>
      </w:r>
      <w:r w:rsidRPr="00BE20B8">
        <w:rPr>
          <w:rFonts w:hint="eastAsia"/>
        </w:rPr>
        <w:instrText>INCLUDEPICTURE  "D:\\scan\\20201218153926_</w:instrText>
      </w:r>
      <w:r w:rsidRPr="00BE20B8">
        <w:rPr>
          <w:rFonts w:hint="eastAsia"/>
        </w:rPr>
        <w:instrText>頁面</w:instrText>
      </w:r>
      <w:r w:rsidRPr="00BE20B8">
        <w:rPr>
          <w:rFonts w:hint="eastAsia"/>
        </w:rPr>
        <w:instrText>_2.jpg" \* MERGEFORMATINET</w:instrText>
      </w:r>
      <w:r w:rsidRPr="00BE20B8">
        <w:instrText xml:space="preserve"> </w:instrText>
      </w:r>
      <w:r w:rsidRPr="00BE20B8">
        <w:fldChar w:fldCharType="separate"/>
      </w:r>
      <w:r w:rsidR="008971D5">
        <w:fldChar w:fldCharType="begin"/>
      </w:r>
      <w:r w:rsidR="008971D5">
        <w:instrText xml:space="preserve"> </w:instrText>
      </w:r>
      <w:r w:rsidR="008971D5">
        <w:rPr>
          <w:rFonts w:hint="eastAsia"/>
        </w:rPr>
        <w:instrText>INCLUDEPICTURE  "D:\\scan\\20201218153926_</w:instrText>
      </w:r>
      <w:r w:rsidR="008971D5">
        <w:rPr>
          <w:rFonts w:hint="eastAsia"/>
        </w:rPr>
        <w:instrText>頁面</w:instrText>
      </w:r>
      <w:r w:rsidR="008971D5">
        <w:rPr>
          <w:rFonts w:hint="eastAsia"/>
        </w:rPr>
        <w:instrText>_2.jpg" \* MERGEFORMATINET</w:instrText>
      </w:r>
      <w:r w:rsidR="008971D5">
        <w:instrText xml:space="preserve"> </w:instrText>
      </w:r>
      <w:r w:rsidR="008971D5">
        <w:fldChar w:fldCharType="separate"/>
      </w:r>
      <w:r w:rsidR="0012405B">
        <w:fldChar w:fldCharType="begin"/>
      </w:r>
      <w:r w:rsidR="0012405B">
        <w:instrText xml:space="preserve"> </w:instrText>
      </w:r>
      <w:r w:rsidR="0012405B">
        <w:rPr>
          <w:rFonts w:hint="eastAsia"/>
        </w:rPr>
        <w:instrText>INCLUDEPICTURE  "D:\\scan\\20201218153926_</w:instrText>
      </w:r>
      <w:r w:rsidR="0012405B">
        <w:rPr>
          <w:rFonts w:hint="eastAsia"/>
        </w:rPr>
        <w:instrText>頁面</w:instrText>
      </w:r>
      <w:r w:rsidR="0012405B">
        <w:rPr>
          <w:rFonts w:hint="eastAsia"/>
        </w:rPr>
        <w:instrText>_2.jpg" \* MERGEFORMATINET</w:instrText>
      </w:r>
      <w:r w:rsidR="0012405B">
        <w:instrText xml:space="preserve"> </w:instrText>
      </w:r>
      <w:r w:rsidR="0012405B">
        <w:fldChar w:fldCharType="separate"/>
      </w:r>
      <w:r w:rsidR="00DD7867">
        <w:fldChar w:fldCharType="begin"/>
      </w:r>
      <w:r w:rsidR="00DD7867">
        <w:instrText xml:space="preserve"> </w:instrText>
      </w:r>
      <w:r w:rsidR="00DD7867">
        <w:rPr>
          <w:rFonts w:hint="eastAsia"/>
        </w:rPr>
        <w:instrText>INCLUDEPICTURE  "D:\\scan\\20201218153926_</w:instrText>
      </w:r>
      <w:r w:rsidR="00DD7867">
        <w:rPr>
          <w:rFonts w:hint="eastAsia"/>
        </w:rPr>
        <w:instrText>頁面</w:instrText>
      </w:r>
      <w:r w:rsidR="00DD7867">
        <w:rPr>
          <w:rFonts w:hint="eastAsia"/>
        </w:rPr>
        <w:instrText>_2.jpg" \* MERGEFORMATINET</w:instrText>
      </w:r>
      <w:r w:rsidR="00DD7867">
        <w:instrText xml:space="preserve"> </w:instrText>
      </w:r>
      <w:r w:rsidR="00DD7867">
        <w:fldChar w:fldCharType="separate"/>
      </w:r>
      <w:r w:rsidR="00AE7BA9">
        <w:fldChar w:fldCharType="begin"/>
      </w:r>
      <w:r w:rsidR="00AE7BA9">
        <w:instrText xml:space="preserve"> </w:instrText>
      </w:r>
      <w:r w:rsidR="00AE7BA9">
        <w:rPr>
          <w:rFonts w:hint="eastAsia"/>
        </w:rPr>
        <w:instrText>INCLUDEPICTURE  "D:\\scan\\20201218153926_</w:instrText>
      </w:r>
      <w:r w:rsidR="00AE7BA9">
        <w:rPr>
          <w:rFonts w:hint="eastAsia"/>
        </w:rPr>
        <w:instrText>頁面</w:instrText>
      </w:r>
      <w:r w:rsidR="00AE7BA9">
        <w:rPr>
          <w:rFonts w:hint="eastAsia"/>
        </w:rPr>
        <w:instrText>_2.jpg" \* MERGEFORMATINET</w:instrText>
      </w:r>
      <w:r w:rsidR="00AE7BA9">
        <w:instrText xml:space="preserve"> </w:instrText>
      </w:r>
      <w:r w:rsidR="00AE7BA9">
        <w:fldChar w:fldCharType="separate"/>
      </w:r>
      <w:r w:rsidR="00AE7BA9">
        <w:pict>
          <v:shape id="_x0000_i1047" type="#_x0000_t75" style="width:447.05pt;height:543.45pt">
            <v:imagedata r:id="rId37" r:href="rId46" cropbottom="10583f"/>
            <o:lock v:ext="edit" aspectratio="f"/>
          </v:shape>
        </w:pict>
      </w:r>
      <w:r w:rsidR="00AE7BA9">
        <w:fldChar w:fldCharType="end"/>
      </w:r>
      <w:r w:rsidR="00DD7867">
        <w:fldChar w:fldCharType="end"/>
      </w:r>
      <w:r w:rsidR="0012405B">
        <w:fldChar w:fldCharType="end"/>
      </w:r>
      <w:r w:rsidR="008971D5">
        <w:fldChar w:fldCharType="end"/>
      </w:r>
      <w:r w:rsidRPr="00BE20B8">
        <w:fldChar w:fldCharType="end"/>
      </w:r>
      <w:r w:rsidRPr="00BE20B8">
        <w:fldChar w:fldCharType="end"/>
      </w:r>
    </w:p>
    <w:p w:rsidR="00BE20B8" w:rsidRPr="00BE20B8" w:rsidRDefault="00BE20B8" w:rsidP="00BE20B8">
      <w:pPr>
        <w:ind w:left="211" w:hangingChars="100" w:hanging="211"/>
        <w:rPr>
          <w:szCs w:val="21"/>
        </w:rPr>
      </w:pPr>
      <w:r w:rsidRPr="00BE20B8">
        <w:rPr>
          <w:rFonts w:ascii="華康中黑體" w:eastAsia="華康中黑體" w:hint="eastAsia"/>
          <w:szCs w:val="21"/>
        </w:rPr>
        <w:t>主席：</w:t>
      </w:r>
      <w:r w:rsidRPr="00BE20B8">
        <w:rPr>
          <w:szCs w:val="21"/>
        </w:rPr>
        <w:t>報告院會，本日會議進行到此為止，現在休息。</w:t>
      </w:r>
    </w:p>
    <w:p w:rsidR="00BE20B8" w:rsidRPr="00BE20B8" w:rsidRDefault="00BE20B8" w:rsidP="00BE20B8">
      <w:pPr>
        <w:ind w:left="211" w:hangingChars="100" w:hanging="211"/>
        <w:rPr>
          <w:sz w:val="32"/>
          <w:szCs w:val="32"/>
        </w:rPr>
      </w:pPr>
      <w:r w:rsidRPr="00BE20B8">
        <w:rPr>
          <w:rFonts w:ascii="華康中黑體" w:eastAsia="華康中黑體"/>
          <w:szCs w:val="21"/>
        </w:rPr>
        <w:t>休息</w:t>
      </w:r>
      <w:r w:rsidRPr="00BE20B8">
        <w:rPr>
          <w:szCs w:val="21"/>
        </w:rPr>
        <w:t>（</w:t>
      </w:r>
      <w:r w:rsidRPr="00BE20B8">
        <w:rPr>
          <w:szCs w:val="21"/>
        </w:rPr>
        <w:t>18</w:t>
      </w:r>
      <w:r w:rsidRPr="00BE20B8">
        <w:rPr>
          <w:szCs w:val="21"/>
        </w:rPr>
        <w:t>時</w:t>
      </w:r>
      <w:r w:rsidRPr="00BE20B8">
        <w:rPr>
          <w:szCs w:val="21"/>
        </w:rPr>
        <w:t>41</w:t>
      </w:r>
      <w:r w:rsidRPr="00BE20B8">
        <w:rPr>
          <w:szCs w:val="21"/>
        </w:rPr>
        <w:t>分）</w:t>
      </w:r>
    </w:p>
    <w:p w:rsidR="00BE20B8" w:rsidRPr="00BE20B8" w:rsidRDefault="00BE20B8" w:rsidP="00BE20B8">
      <w:pPr>
        <w:spacing w:line="240" w:lineRule="auto"/>
        <w:rPr>
          <w:szCs w:val="21"/>
        </w:rPr>
      </w:pPr>
      <w:r w:rsidRPr="00BE20B8">
        <w:rPr>
          <w:szCs w:val="21"/>
        </w:rPr>
        <w:br w:type="page"/>
      </w:r>
      <w:bookmarkStart w:id="1" w:name="_GoBack"/>
      <w:bookmarkEnd w:id="1"/>
    </w:p>
    <w:sectPr w:rsidR="00BE20B8" w:rsidRPr="00BE20B8" w:rsidSect="00E04A6E">
      <w:headerReference w:type="even" r:id="rId47"/>
      <w:headerReference w:type="default" r:id="rId48"/>
      <w:footerReference w:type="even" r:id="rId49"/>
      <w:footerReference w:type="default" r:id="rId50"/>
      <w:headerReference w:type="first" r:id="rId51"/>
      <w:footerReference w:type="first" r:id="rId52"/>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4E1" w:rsidRDefault="00B524E1">
      <w:pPr>
        <w:spacing w:line="240" w:lineRule="auto"/>
      </w:pPr>
      <w:r>
        <w:separator/>
      </w:r>
    </w:p>
  </w:endnote>
  <w:endnote w:type="continuationSeparator" w:id="0">
    <w:p w:rsidR="00B524E1" w:rsidRDefault="00B524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0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AE7BA9" w:rsidP="00BE20B8">
    <w:pPr>
      <w:pStyle w:val="aff4"/>
      <w:ind w:left="210" w:firstLine="115"/>
    </w:pPr>
    <w:r>
      <w:pict>
        <v:shapetype id="_x0000_t202" coordsize="21600,21600" o:spt="202" path="m,l,21600r21600,l21600,xe">
          <v:stroke joinstyle="miter"/>
          <v:path gradientshapeok="t" o:connecttype="rect"/>
        </v:shapetype>
        <v:shape id="_x0000_s2079" type="#_x0000_t202" style="position:absolute;left:0;text-align:left;margin-left:.05pt;margin-top:-2.4pt;width:453.55pt;height:31.5pt;z-index:251654144;mso-wrap-style:tight" filled="f" stroked="f">
          <v:textbox>
            <w:txbxContent>
              <w:p w:rsidR="00CD0050" w:rsidRPr="00CD0050" w:rsidRDefault="00CD0050" w:rsidP="00CD0050">
                <w:pPr>
                  <w:spacing w:line="210" w:lineRule="exact"/>
                  <w:jc w:val="center"/>
                </w:pPr>
                <w:r>
                  <w:fldChar w:fldCharType="begin"/>
                </w:r>
                <w:r>
                  <w:instrText xml:space="preserve"> PAGE  \* MERGEFORMAT </w:instrText>
                </w:r>
                <w:r>
                  <w:fldChar w:fldCharType="separate"/>
                </w:r>
                <w:r w:rsidR="00AE7BA9">
                  <w:t>74</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AE7BA9" w:rsidP="00BE20B8">
    <w:pPr>
      <w:pStyle w:val="aff4"/>
      <w:ind w:left="210" w:firstLine="115"/>
    </w:pPr>
    <w:r>
      <w:pict>
        <v:shapetype id="_x0000_t202" coordsize="21600,21600" o:spt="202" path="m,l,21600r21600,l21600,xe">
          <v:stroke joinstyle="miter"/>
          <v:path gradientshapeok="t" o:connecttype="rect"/>
        </v:shapetype>
        <v:shape id="_x0000_s2077" type="#_x0000_t202" style="position:absolute;left:0;text-align:left;margin-left:.05pt;margin-top:-2.4pt;width:453.55pt;height:31.5pt;z-index:251652096;mso-wrap-style:tight" filled="f" stroked="f">
          <v:textbox>
            <w:txbxContent>
              <w:p w:rsidR="00CD0050" w:rsidRPr="00CD0050" w:rsidRDefault="00CD0050" w:rsidP="00CD0050">
                <w:pPr>
                  <w:spacing w:line="210" w:lineRule="exact"/>
                  <w:jc w:val="center"/>
                </w:pPr>
                <w:r>
                  <w:fldChar w:fldCharType="begin"/>
                </w:r>
                <w:r>
                  <w:instrText xml:space="preserve"> PAGE  \* MERGEFORMAT </w:instrText>
                </w:r>
                <w:r>
                  <w:fldChar w:fldCharType="separate"/>
                </w:r>
                <w:r w:rsidR="00AE7BA9">
                  <w:t>73</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DD7867" w:rsidP="00BE20B8">
    <w:pPr>
      <w:pStyle w:val="aff4"/>
      <w:ind w:left="210" w:firstLine="1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AE7BA9" w:rsidP="00BE20B8">
    <w:pPr>
      <w:pStyle w:val="aff4"/>
      <w:ind w:left="210" w:firstLine="115"/>
    </w:pPr>
    <w:r>
      <w:pict>
        <v:shapetype id="_x0000_t202" coordsize="21600,21600" o:spt="202" path="m,l,21600r21600,l21600,xe">
          <v:stroke joinstyle="miter"/>
          <v:path gradientshapeok="t" o:connecttype="rect"/>
        </v:shapetype>
        <v:shape id="_x0000_s2083" type="#_x0000_t202" style="position:absolute;left:0;text-align:left;margin-left:.05pt;margin-top:-2.4pt;width:453.55pt;height:31.5pt;z-index:251658240;mso-wrap-style:tight" filled="f" stroked="f">
          <v:textbox>
            <w:txbxContent>
              <w:p w:rsidR="00CD0050" w:rsidRPr="00CD0050" w:rsidRDefault="00CD0050" w:rsidP="00CD0050">
                <w:pPr>
                  <w:spacing w:line="210" w:lineRule="exact"/>
                  <w:jc w:val="center"/>
                </w:pPr>
                <w:r>
                  <w:fldChar w:fldCharType="begin"/>
                </w:r>
                <w:r>
                  <w:instrText xml:space="preserve"> PAGE  \* MERGEFORMAT </w:instrText>
                </w:r>
                <w:r>
                  <w:fldChar w:fldCharType="separate"/>
                </w:r>
                <w:r w:rsidR="00AE7BA9">
                  <w:t>126</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AE7BA9" w:rsidP="00BE20B8">
    <w:pPr>
      <w:pStyle w:val="aff4"/>
      <w:ind w:left="210" w:firstLine="115"/>
    </w:pPr>
    <w:r>
      <w:pict>
        <v:shapetype id="_x0000_t202" coordsize="21600,21600" o:spt="202" path="m,l,21600r21600,l21600,xe">
          <v:stroke joinstyle="miter"/>
          <v:path gradientshapeok="t" o:connecttype="rect"/>
        </v:shapetype>
        <v:shape id="_x0000_s2081" type="#_x0000_t202" style="position:absolute;left:0;text-align:left;margin-left:.05pt;margin-top:-2.4pt;width:453.55pt;height:31.5pt;z-index:251656192;mso-wrap-style:tight" filled="f" stroked="f">
          <v:textbox>
            <w:txbxContent>
              <w:p w:rsidR="00CD0050" w:rsidRPr="00CD0050" w:rsidRDefault="00CD0050" w:rsidP="00CD0050">
                <w:pPr>
                  <w:spacing w:line="210" w:lineRule="exact"/>
                  <w:jc w:val="center"/>
                </w:pPr>
                <w:r>
                  <w:fldChar w:fldCharType="begin"/>
                </w:r>
                <w:r>
                  <w:instrText xml:space="preserve"> PAGE  \* MERGEFORMAT </w:instrText>
                </w:r>
                <w:r>
                  <w:fldChar w:fldCharType="separate"/>
                </w:r>
                <w:r w:rsidR="00AE7BA9">
                  <w:t>125</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DD7867" w:rsidP="00BE20B8">
    <w:pPr>
      <w:pStyle w:val="aff4"/>
      <w:ind w:left="210" w:firstLine="11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AE7BA9">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87" type="#_x0000_t202" style="position:absolute;margin-left:.05pt;margin-top:-2.4pt;width:453.55pt;height:31.5pt;z-index:251662336;mso-wrap-style:tight" filled="f" stroked="f">
          <v:textbox>
            <w:txbxContent>
              <w:p w:rsidR="00CD0050" w:rsidRPr="00CD0050" w:rsidRDefault="00CD0050" w:rsidP="00CD0050">
                <w:pPr>
                  <w:spacing w:line="210" w:lineRule="exact"/>
                  <w:jc w:val="center"/>
                </w:pPr>
                <w:r>
                  <w:fldChar w:fldCharType="begin"/>
                </w:r>
                <w:r>
                  <w:instrText xml:space="preserve"> PAGE  \* MERGEFORMAT </w:instrText>
                </w:r>
                <w:r>
                  <w:fldChar w:fldCharType="separate"/>
                </w:r>
                <w:r w:rsidR="00AE7BA9">
                  <w:t>128</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AE7BA9">
    <w:pPr>
      <w:pStyle w:val="aff4"/>
      <w:tabs>
        <w:tab w:val="clear" w:pos="4153"/>
        <w:tab w:val="clear" w:pos="8306"/>
      </w:tabs>
    </w:pPr>
    <w:r>
      <w:pict>
        <v:shapetype id="_x0000_t202" coordsize="21600,21600" o:spt="202" path="m,l,21600r21600,l21600,xe">
          <v:stroke joinstyle="miter"/>
          <v:path gradientshapeok="t" o:connecttype="rect"/>
        </v:shapetype>
        <v:shape id="_x0000_s2085" type="#_x0000_t202" style="position:absolute;left:0;text-align:left;margin-left:.05pt;margin-top:-2.4pt;width:453.55pt;height:31.5pt;z-index:251660288;mso-wrap-style:tight" filled="f" stroked="f">
          <v:textbox>
            <w:txbxContent>
              <w:p w:rsidR="00CD0050" w:rsidRPr="00CD0050" w:rsidRDefault="00CD0050" w:rsidP="00CD0050">
                <w:pPr>
                  <w:spacing w:line="210" w:lineRule="exact"/>
                  <w:jc w:val="center"/>
                </w:pPr>
                <w:r>
                  <w:fldChar w:fldCharType="begin"/>
                </w:r>
                <w:r>
                  <w:instrText xml:space="preserve"> PAGE  \* MERGEFORMAT </w:instrText>
                </w:r>
                <w:r>
                  <w:fldChar w:fldCharType="separate"/>
                </w:r>
                <w:r w:rsidR="00AE7BA9">
                  <w:t>127</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DD7867" w:rsidP="00BE20B8">
    <w:pPr>
      <w:pStyle w:val="aff4"/>
      <w:ind w:left="210" w:firstLine="1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4E1" w:rsidRDefault="00B524E1">
      <w:pPr>
        <w:spacing w:line="240" w:lineRule="auto"/>
      </w:pPr>
      <w:r>
        <w:separator/>
      </w:r>
    </w:p>
  </w:footnote>
  <w:footnote w:type="continuationSeparator" w:id="0">
    <w:p w:rsidR="00B524E1" w:rsidRDefault="00B524E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AE7BA9" w:rsidP="00BE20B8">
    <w:pPr>
      <w:pStyle w:val="aff5"/>
      <w:ind w:left="210" w:firstLine="147"/>
    </w:pPr>
    <w:r>
      <w:pict>
        <v:shapetype id="_x0000_t202" coordsize="21600,21600" o:spt="202" path="m,l,21600r21600,l21600,xe">
          <v:stroke joinstyle="miter"/>
          <v:path gradientshapeok="t" o:connecttype="rect"/>
        </v:shapetype>
        <v:shape id="_x0000_s2080" type="#_x0000_t202" style="position:absolute;left:0;text-align:left;margin-left:.05pt;margin-top:-10.85pt;width:453.55pt;height:30pt;z-index:251655168;mso-wrap-style:tight" filled="f" stroked="f">
          <v:textbox>
            <w:txbxContent>
              <w:p w:rsidR="00CD0050" w:rsidRPr="00CD0050" w:rsidRDefault="00CD0050" w:rsidP="00CD0050">
                <w:pPr>
                  <w:spacing w:line="294" w:lineRule="exact"/>
                  <w:jc w:val="left"/>
                </w:pPr>
                <w:r>
                  <w:rPr>
                    <w:rFonts w:hint="eastAsia"/>
                  </w:rPr>
                  <w:t>立法院公報　第</w:t>
                </w:r>
                <w:r>
                  <w:rPr>
                    <w:rFonts w:hint="eastAsia"/>
                  </w:rPr>
                  <w:t>110</w:t>
                </w:r>
                <w:r>
                  <w:rPr>
                    <w:rFonts w:hint="eastAsia"/>
                  </w:rPr>
                  <w:t>卷　第</w:t>
                </w:r>
                <w:r>
                  <w:rPr>
                    <w:rFonts w:hint="eastAsia"/>
                  </w:rPr>
                  <w:t>5</w:t>
                </w:r>
                <w:r>
                  <w:rPr>
                    <w:rFonts w:hint="eastAsia"/>
                  </w:rPr>
                  <w:t>期　院會紀錄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AE7BA9" w:rsidP="00BE20B8">
    <w:pPr>
      <w:pStyle w:val="aff5"/>
      <w:ind w:left="210" w:firstLine="147"/>
    </w:pPr>
    <w:r>
      <w:pict>
        <v:shapetype id="_x0000_t202" coordsize="21600,21600" o:spt="202" path="m,l,21600r21600,l21600,xe">
          <v:stroke joinstyle="miter"/>
          <v:path gradientshapeok="t" o:connecttype="rect"/>
        </v:shapetype>
        <v:shape id="_x0000_s2078" type="#_x0000_t202" style="position:absolute;left:0;text-align:left;margin-left:.05pt;margin-top:-10.85pt;width:453.55pt;height:30pt;z-index:251653120;mso-wrap-style:tight" filled="f" stroked="f">
          <v:textbox>
            <w:txbxContent>
              <w:p w:rsidR="00CD0050" w:rsidRPr="00CD0050" w:rsidRDefault="00CD0050" w:rsidP="00CD0050">
                <w:pPr>
                  <w:spacing w:line="294" w:lineRule="exact"/>
                  <w:jc w:val="right"/>
                </w:pPr>
                <w:r>
                  <w:rPr>
                    <w:rFonts w:hint="eastAsia"/>
                  </w:rPr>
                  <w:t>立法院公報　第</w:t>
                </w:r>
                <w:r>
                  <w:rPr>
                    <w:rFonts w:hint="eastAsia"/>
                  </w:rPr>
                  <w:t>110</w:t>
                </w:r>
                <w:r>
                  <w:rPr>
                    <w:rFonts w:hint="eastAsia"/>
                  </w:rPr>
                  <w:t>卷　第</w:t>
                </w:r>
                <w:r>
                  <w:rPr>
                    <w:rFonts w:hint="eastAsia"/>
                  </w:rPr>
                  <w:t>5</w:t>
                </w:r>
                <w:r>
                  <w:rPr>
                    <w:rFonts w:hint="eastAsia"/>
                  </w:rPr>
                  <w:t>期　院會紀錄</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DD7867" w:rsidP="00BE20B8">
    <w:pPr>
      <w:pStyle w:val="aff5"/>
      <w:ind w:left="210" w:firstLine="14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AE7BA9" w:rsidP="00BE20B8">
    <w:pPr>
      <w:pStyle w:val="aff5"/>
      <w:ind w:left="210" w:firstLine="147"/>
    </w:pPr>
    <w:r>
      <w:pict>
        <v:shapetype id="_x0000_t202" coordsize="21600,21600" o:spt="202" path="m,l,21600r21600,l21600,xe">
          <v:stroke joinstyle="miter"/>
          <v:path gradientshapeok="t" o:connecttype="rect"/>
        </v:shapetype>
        <v:shape id="_x0000_s2084" type="#_x0000_t202" style="position:absolute;left:0;text-align:left;margin-left:.05pt;margin-top:-10.85pt;width:453.55pt;height:30pt;z-index:251659264;mso-wrap-style:tight" filled="f" stroked="f">
          <v:textbox>
            <w:txbxContent>
              <w:p w:rsidR="00CD0050" w:rsidRPr="00CD0050" w:rsidRDefault="00CD0050" w:rsidP="00CD0050">
                <w:pPr>
                  <w:spacing w:line="294" w:lineRule="exact"/>
                  <w:jc w:val="left"/>
                </w:pPr>
                <w:r>
                  <w:rPr>
                    <w:rFonts w:hint="eastAsia"/>
                  </w:rPr>
                  <w:t>立法院公報　第</w:t>
                </w:r>
                <w:r>
                  <w:rPr>
                    <w:rFonts w:hint="eastAsia"/>
                  </w:rPr>
                  <w:t>110</w:t>
                </w:r>
                <w:r>
                  <w:rPr>
                    <w:rFonts w:hint="eastAsia"/>
                  </w:rPr>
                  <w:t>卷　第</w:t>
                </w:r>
                <w:r>
                  <w:rPr>
                    <w:rFonts w:hint="eastAsia"/>
                  </w:rPr>
                  <w:t>5</w:t>
                </w:r>
                <w:r>
                  <w:rPr>
                    <w:rFonts w:hint="eastAsia"/>
                  </w:rPr>
                  <w:t>期　院會紀錄</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AE7BA9" w:rsidP="00BE20B8">
    <w:pPr>
      <w:pStyle w:val="aff5"/>
      <w:ind w:left="210" w:firstLine="147"/>
    </w:pPr>
    <w:r>
      <w:pict>
        <v:shapetype id="_x0000_t202" coordsize="21600,21600" o:spt="202" path="m,l,21600r21600,l21600,xe">
          <v:stroke joinstyle="miter"/>
          <v:path gradientshapeok="t" o:connecttype="rect"/>
        </v:shapetype>
        <v:shape id="_x0000_s2082" type="#_x0000_t202" style="position:absolute;left:0;text-align:left;margin-left:.05pt;margin-top:-10.85pt;width:453.55pt;height:30pt;z-index:251657216;mso-wrap-style:tight" filled="f" stroked="f">
          <v:textbox>
            <w:txbxContent>
              <w:p w:rsidR="00CD0050" w:rsidRPr="00CD0050" w:rsidRDefault="00CD0050" w:rsidP="00CD0050">
                <w:pPr>
                  <w:spacing w:line="294" w:lineRule="exact"/>
                  <w:jc w:val="right"/>
                </w:pPr>
                <w:r>
                  <w:rPr>
                    <w:rFonts w:hint="eastAsia"/>
                  </w:rPr>
                  <w:t>立法院公報　第</w:t>
                </w:r>
                <w:r>
                  <w:rPr>
                    <w:rFonts w:hint="eastAsia"/>
                  </w:rPr>
                  <w:t>110</w:t>
                </w:r>
                <w:r>
                  <w:rPr>
                    <w:rFonts w:hint="eastAsia"/>
                  </w:rPr>
                  <w:t>卷　第</w:t>
                </w:r>
                <w:r>
                  <w:rPr>
                    <w:rFonts w:hint="eastAsia"/>
                  </w:rPr>
                  <w:t>5</w:t>
                </w:r>
                <w:r>
                  <w:rPr>
                    <w:rFonts w:hint="eastAsia"/>
                  </w:rPr>
                  <w:t>期　院會紀錄</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DD7867" w:rsidP="00BE20B8">
    <w:pPr>
      <w:pStyle w:val="aff5"/>
      <w:ind w:left="210" w:firstLine="14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AE7BA9" w:rsidP="00BE20B8">
    <w:pPr>
      <w:pStyle w:val="aff5"/>
      <w:ind w:left="210" w:firstLine="147"/>
    </w:pPr>
    <w:r>
      <w:pict>
        <v:shapetype id="_x0000_t202" coordsize="21600,21600" o:spt="202" path="m,l,21600r21600,l21600,xe">
          <v:stroke joinstyle="miter"/>
          <v:path gradientshapeok="t" o:connecttype="rect"/>
        </v:shapetype>
        <v:shape id="_x0000_s2088" type="#_x0000_t202" style="position:absolute;left:0;text-align:left;margin-left:.05pt;margin-top:-10.85pt;width:453.55pt;height:30pt;z-index:251663360;mso-wrap-style:tight" filled="f" stroked="f">
          <v:textbox>
            <w:txbxContent>
              <w:p w:rsidR="00CD0050" w:rsidRPr="00CD0050" w:rsidRDefault="00CD0050" w:rsidP="00CD0050">
                <w:pPr>
                  <w:spacing w:line="294" w:lineRule="exact"/>
                  <w:jc w:val="left"/>
                </w:pPr>
                <w:r>
                  <w:rPr>
                    <w:rFonts w:hint="eastAsia"/>
                  </w:rPr>
                  <w:t>立法院公報　第</w:t>
                </w:r>
                <w:r>
                  <w:rPr>
                    <w:rFonts w:hint="eastAsia"/>
                  </w:rPr>
                  <w:t>110</w:t>
                </w:r>
                <w:r>
                  <w:rPr>
                    <w:rFonts w:hint="eastAsia"/>
                  </w:rPr>
                  <w:t>卷　第</w:t>
                </w:r>
                <w:r>
                  <w:rPr>
                    <w:rFonts w:hint="eastAsia"/>
                  </w:rPr>
                  <w:t>5</w:t>
                </w:r>
                <w:r>
                  <w:rPr>
                    <w:rFonts w:hint="eastAsia"/>
                  </w:rPr>
                  <w:t>期　院會紀錄</w:t>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AE7BA9" w:rsidP="00BE20B8">
    <w:pPr>
      <w:pStyle w:val="aff5"/>
      <w:ind w:left="210" w:firstLine="147"/>
    </w:pPr>
    <w:r>
      <w:pict>
        <v:shapetype id="_x0000_t202" coordsize="21600,21600" o:spt="202" path="m,l,21600r21600,l21600,xe">
          <v:stroke joinstyle="miter"/>
          <v:path gradientshapeok="t" o:connecttype="rect"/>
        </v:shapetype>
        <v:shape id="_x0000_s2086" type="#_x0000_t202" style="position:absolute;left:0;text-align:left;margin-left:.05pt;margin-top:-10.85pt;width:453.55pt;height:30pt;z-index:251661312;mso-wrap-style:tight" filled="f" stroked="f">
          <v:textbox>
            <w:txbxContent>
              <w:p w:rsidR="00CD0050" w:rsidRPr="00CD0050" w:rsidRDefault="00CD0050" w:rsidP="00CD0050">
                <w:pPr>
                  <w:spacing w:line="294" w:lineRule="exact"/>
                  <w:jc w:val="right"/>
                </w:pPr>
                <w:r>
                  <w:rPr>
                    <w:rFonts w:hint="eastAsia"/>
                  </w:rPr>
                  <w:t>立法院公報　第</w:t>
                </w:r>
                <w:r>
                  <w:rPr>
                    <w:rFonts w:hint="eastAsia"/>
                  </w:rPr>
                  <w:t>110</w:t>
                </w:r>
                <w:r>
                  <w:rPr>
                    <w:rFonts w:hint="eastAsia"/>
                  </w:rPr>
                  <w:t>卷　第</w:t>
                </w:r>
                <w:r>
                  <w:rPr>
                    <w:rFonts w:hint="eastAsia"/>
                  </w:rPr>
                  <w:t>5</w:t>
                </w:r>
                <w:r>
                  <w:rPr>
                    <w:rFonts w:hint="eastAsia"/>
                  </w:rPr>
                  <w:t>期　院會紀錄</w:t>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67" w:rsidRDefault="00DD7867" w:rsidP="00BE20B8">
    <w:pPr>
      <w:pStyle w:val="aff5"/>
      <w:ind w:left="210" w:firstLine="14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6">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ttachedTemplate r:id="rId1"/>
  <w:doNotTrackMoves/>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210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7EF"/>
    <w:rsid w:val="000174A4"/>
    <w:rsid w:val="00037D15"/>
    <w:rsid w:val="0008771F"/>
    <w:rsid w:val="000A423A"/>
    <w:rsid w:val="000C5F9E"/>
    <w:rsid w:val="00102BE9"/>
    <w:rsid w:val="00105069"/>
    <w:rsid w:val="00112522"/>
    <w:rsid w:val="0012405B"/>
    <w:rsid w:val="001430D9"/>
    <w:rsid w:val="00165E4C"/>
    <w:rsid w:val="001A0E5A"/>
    <w:rsid w:val="001A50C3"/>
    <w:rsid w:val="001A6D3C"/>
    <w:rsid w:val="001C1CF8"/>
    <w:rsid w:val="001D5113"/>
    <w:rsid w:val="001E1227"/>
    <w:rsid w:val="001E7F8E"/>
    <w:rsid w:val="00206AF9"/>
    <w:rsid w:val="00215521"/>
    <w:rsid w:val="00230716"/>
    <w:rsid w:val="002659AE"/>
    <w:rsid w:val="00265B86"/>
    <w:rsid w:val="00275124"/>
    <w:rsid w:val="00285827"/>
    <w:rsid w:val="00287F90"/>
    <w:rsid w:val="002908F8"/>
    <w:rsid w:val="002D5A76"/>
    <w:rsid w:val="002F3229"/>
    <w:rsid w:val="003139E1"/>
    <w:rsid w:val="003416DE"/>
    <w:rsid w:val="0034269B"/>
    <w:rsid w:val="00354720"/>
    <w:rsid w:val="00360947"/>
    <w:rsid w:val="00366B45"/>
    <w:rsid w:val="003A64B7"/>
    <w:rsid w:val="003B0449"/>
    <w:rsid w:val="003C3DE8"/>
    <w:rsid w:val="003D54C6"/>
    <w:rsid w:val="003F317A"/>
    <w:rsid w:val="00433E8F"/>
    <w:rsid w:val="004577CC"/>
    <w:rsid w:val="004716BF"/>
    <w:rsid w:val="00471F75"/>
    <w:rsid w:val="00494B60"/>
    <w:rsid w:val="004B09BC"/>
    <w:rsid w:val="004C2B50"/>
    <w:rsid w:val="00510EC6"/>
    <w:rsid w:val="005117A5"/>
    <w:rsid w:val="005131EE"/>
    <w:rsid w:val="005369FD"/>
    <w:rsid w:val="00536BCD"/>
    <w:rsid w:val="00544999"/>
    <w:rsid w:val="00552BD7"/>
    <w:rsid w:val="0055308D"/>
    <w:rsid w:val="005553ED"/>
    <w:rsid w:val="00560AAB"/>
    <w:rsid w:val="00592CC1"/>
    <w:rsid w:val="005934F0"/>
    <w:rsid w:val="005C5D13"/>
    <w:rsid w:val="005E7A01"/>
    <w:rsid w:val="00652B23"/>
    <w:rsid w:val="00652E57"/>
    <w:rsid w:val="00667321"/>
    <w:rsid w:val="006B473D"/>
    <w:rsid w:val="006C3E1F"/>
    <w:rsid w:val="006C7E2C"/>
    <w:rsid w:val="006D278B"/>
    <w:rsid w:val="006F313B"/>
    <w:rsid w:val="006F3D04"/>
    <w:rsid w:val="006F5ED3"/>
    <w:rsid w:val="0070097D"/>
    <w:rsid w:val="00710C67"/>
    <w:rsid w:val="007241BE"/>
    <w:rsid w:val="007411FE"/>
    <w:rsid w:val="00754ED1"/>
    <w:rsid w:val="00782CEB"/>
    <w:rsid w:val="007B7486"/>
    <w:rsid w:val="007E3B26"/>
    <w:rsid w:val="007F3E9E"/>
    <w:rsid w:val="00815565"/>
    <w:rsid w:val="008175F3"/>
    <w:rsid w:val="00861315"/>
    <w:rsid w:val="00864578"/>
    <w:rsid w:val="00880943"/>
    <w:rsid w:val="00881852"/>
    <w:rsid w:val="008971D5"/>
    <w:rsid w:val="008E0073"/>
    <w:rsid w:val="008E47C4"/>
    <w:rsid w:val="00914AB8"/>
    <w:rsid w:val="00925357"/>
    <w:rsid w:val="00941225"/>
    <w:rsid w:val="00946610"/>
    <w:rsid w:val="00980A79"/>
    <w:rsid w:val="009859EE"/>
    <w:rsid w:val="009A1DE9"/>
    <w:rsid w:val="009A3852"/>
    <w:rsid w:val="009A7264"/>
    <w:rsid w:val="00A62B3F"/>
    <w:rsid w:val="00A75F25"/>
    <w:rsid w:val="00AA4746"/>
    <w:rsid w:val="00AE7BA9"/>
    <w:rsid w:val="00B05C1E"/>
    <w:rsid w:val="00B074F8"/>
    <w:rsid w:val="00B22981"/>
    <w:rsid w:val="00B452CC"/>
    <w:rsid w:val="00B471D7"/>
    <w:rsid w:val="00B524E1"/>
    <w:rsid w:val="00B613BC"/>
    <w:rsid w:val="00B775B4"/>
    <w:rsid w:val="00B82342"/>
    <w:rsid w:val="00B84089"/>
    <w:rsid w:val="00BA1928"/>
    <w:rsid w:val="00BA4EC3"/>
    <w:rsid w:val="00BC6152"/>
    <w:rsid w:val="00BD0FBF"/>
    <w:rsid w:val="00BD1177"/>
    <w:rsid w:val="00BE20B8"/>
    <w:rsid w:val="00BE45D5"/>
    <w:rsid w:val="00C000DE"/>
    <w:rsid w:val="00C56BD5"/>
    <w:rsid w:val="00C6110E"/>
    <w:rsid w:val="00C65F77"/>
    <w:rsid w:val="00C75E66"/>
    <w:rsid w:val="00C945C1"/>
    <w:rsid w:val="00CB5323"/>
    <w:rsid w:val="00CC0165"/>
    <w:rsid w:val="00CD0050"/>
    <w:rsid w:val="00D07AC1"/>
    <w:rsid w:val="00D12251"/>
    <w:rsid w:val="00D16CCD"/>
    <w:rsid w:val="00D20244"/>
    <w:rsid w:val="00D747EF"/>
    <w:rsid w:val="00D80501"/>
    <w:rsid w:val="00DA680A"/>
    <w:rsid w:val="00DB3235"/>
    <w:rsid w:val="00DC65AA"/>
    <w:rsid w:val="00DD7867"/>
    <w:rsid w:val="00DE73CC"/>
    <w:rsid w:val="00E04A6E"/>
    <w:rsid w:val="00E21E36"/>
    <w:rsid w:val="00E43555"/>
    <w:rsid w:val="00E53914"/>
    <w:rsid w:val="00EC358D"/>
    <w:rsid w:val="00ED12B0"/>
    <w:rsid w:val="00EF7507"/>
    <w:rsid w:val="00F2273E"/>
    <w:rsid w:val="00F31A07"/>
    <w:rsid w:val="00F63C09"/>
    <w:rsid w:val="00F679FF"/>
    <w:rsid w:val="00FD7B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spacing w:line="380" w:lineRule="exact"/>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ind w:leftChars="100" w:left="100" w:firstLineChars="100" w:firstLine="100"/>
    </w:pPr>
  </w:style>
  <w:style w:type="paragraph" w:customStyle="1" w:styleId="a4">
    <w:name w:val="主席(多位主席)"/>
    <w:next w:val="a"/>
    <w:pPr>
      <w:widowControl w:val="0"/>
      <w:kinsoku w:val="0"/>
      <w:overflowPunct w:val="0"/>
      <w:spacing w:line="380" w:lineRule="exact"/>
      <w:jc w:val="both"/>
      <w:textAlignment w:val="center"/>
    </w:pPr>
    <w:rPr>
      <w:rFonts w:eastAsia="華康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pPr>
      <w:adjustRightInd w:val="0"/>
      <w:ind w:firstLineChars="600" w:firstLine="600"/>
    </w:pPr>
    <w:rPr>
      <w:rFonts w:eastAsia="華康楷書體W5"/>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pPr>
      <w:ind w:firstLineChars="1500" w:firstLine="1500"/>
    </w:pPr>
    <w:rPr>
      <w:rFonts w:eastAsia="華康楷書體W5"/>
      <w:i/>
    </w:rPr>
  </w:style>
  <w:style w:type="paragraph" w:customStyle="1" w:styleId="a9">
    <w:name w:val="同意權事項(項目符號)"/>
    <w:basedOn w:val="a"/>
    <w:next w:val="a"/>
    <w:pPr>
      <w:spacing w:line="420" w:lineRule="exact"/>
      <w:ind w:left="100" w:hangingChars="100" w:hanging="100"/>
    </w:pPr>
    <w:rPr>
      <w:rFonts w:eastAsia="華康楷書體W5"/>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pPr>
      <w:spacing w:before="105" w:after="105" w:line="420" w:lineRule="exact"/>
    </w:pPr>
    <w:rPr>
      <w:rFonts w:eastAsia="華康楷書體W5"/>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pPr>
      <w:ind w:leftChars="500" w:left="500"/>
    </w:pPr>
    <w:rPr>
      <w:rFonts w:eastAsia="華康楷書體W5"/>
    </w:rPr>
  </w:style>
  <w:style w:type="paragraph" w:customStyle="1" w:styleId="afa">
    <w:name w:val="委員提案"/>
    <w:basedOn w:val="af9"/>
    <w:next w:val="a"/>
    <w:pPr>
      <w:ind w:leftChars="700" w:left="700"/>
      <w:jc w:val="left"/>
    </w:pPr>
    <w:rPr>
      <w:rFonts w:eastAsia="華康細明體"/>
    </w:rPr>
  </w:style>
  <w:style w:type="paragraph" w:customStyle="1" w:styleId="afb">
    <w:name w:val="委員提案(內文)"/>
    <w:basedOn w:val="a"/>
    <w:next w:val="a"/>
    <w:pPr>
      <w:ind w:left="100" w:hangingChars="100" w:hanging="100"/>
    </w:pPr>
    <w:rPr>
      <w:rFonts w:eastAsia="華康中黑體"/>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pPr>
      <w:ind w:leftChars="200" w:left="200"/>
    </w:pPr>
    <w:rPr>
      <w:rFonts w:eastAsia="華康中黑體"/>
    </w:rPr>
  </w:style>
  <w:style w:type="paragraph" w:customStyle="1" w:styleId="aff0">
    <w:name w:val="法案(標題)"/>
    <w:basedOn w:val="a"/>
    <w:next w:val="a"/>
    <w:pPr>
      <w:spacing w:beforeLines="50" w:before="50" w:afterLines="50" w:after="50" w:line="420" w:lineRule="exact"/>
    </w:pPr>
    <w:rPr>
      <w:rFonts w:eastAsia="華康楷書體W5"/>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pPr>
      <w:spacing w:line="420" w:lineRule="exact"/>
      <w:ind w:left="100" w:hangingChars="100" w:hanging="100"/>
    </w:pPr>
    <w:rPr>
      <w:rFonts w:eastAsia="華康楷書體W5"/>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pPr>
      <w:spacing w:line="420" w:lineRule="exact"/>
      <w:ind w:left="100" w:hangingChars="100" w:hanging="100"/>
    </w:pPr>
    <w:rPr>
      <w:rFonts w:eastAsia="華康楷書體W5"/>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Pr>
      <w:rFonts w:eastAsia="華康楷書體W5"/>
      <w:b/>
      <w:sz w:val="36"/>
    </w:rPr>
  </w:style>
  <w:style w:type="paragraph" w:customStyle="1" w:styleId="affb">
    <w:name w:val="院會紀錄標題"/>
    <w:basedOn w:val="a"/>
    <w:next w:val="affa"/>
    <w:pPr>
      <w:adjustRightInd w:val="0"/>
      <w:ind w:firstLineChars="600" w:firstLine="600"/>
    </w:pPr>
    <w:rPr>
      <w:rFonts w:eastAsia="華康楷書體W5"/>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pPr>
      <w:ind w:leftChars="200" w:left="200"/>
    </w:pPr>
    <w:rPr>
      <w:rFonts w:eastAsia="華康中黑體"/>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pPr>
      <w:spacing w:beforeLines="100" w:before="100" w:line="315" w:lineRule="exact"/>
      <w:ind w:leftChars="100" w:left="100" w:firstLineChars="100" w:firstLine="100"/>
    </w:pPr>
    <w:rPr>
      <w:rFonts w:eastAsia="華康中黑體"/>
    </w:rPr>
  </w:style>
  <w:style w:type="paragraph" w:customStyle="1" w:styleId="afff7">
    <w:name w:val="質詢事項(次標題)"/>
    <w:basedOn w:val="a"/>
    <w:next w:val="a"/>
    <w:pPr>
      <w:ind w:leftChars="200" w:left="300" w:hangingChars="100" w:hanging="100"/>
    </w:pPr>
    <w:rPr>
      <w:rFonts w:eastAsia="華康中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a">
    <w:name w:val="主席(報告事項)"/>
    <w:next w:val="a"/>
    <w:pPr>
      <w:ind w:left="100" w:hangingChars="100" w:hanging="100"/>
    </w:pPr>
    <w:rPr>
      <w:rFonts w:eastAsia="華康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pPr>
      <w:ind w:leftChars="900" w:left="900"/>
      <w:jc w:val="left"/>
    </w:pPr>
    <w:rPr>
      <w:rFonts w:eastAsia="華康楷書體W5"/>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0">
    <w:name w:val="特殊段落_預算_目_2"/>
    <w:basedOn w:val="a"/>
    <w:next w:val="a"/>
    <w:pPr>
      <w:ind w:leftChars="300" w:left="800" w:hangingChars="500" w:hanging="500"/>
    </w:pPr>
  </w:style>
  <w:style w:type="paragraph" w:customStyle="1" w:styleId="21">
    <w:name w:val="特殊段落_預算_款_2"/>
    <w:basedOn w:val="a"/>
    <w:next w:val="a"/>
    <w:pPr>
      <w:ind w:leftChars="100" w:left="600" w:hangingChars="500" w:hanging="500"/>
    </w:pPr>
  </w:style>
  <w:style w:type="paragraph" w:customStyle="1" w:styleId="22">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pPr>
      <w:snapToGrid w:val="0"/>
      <w:spacing w:beforeLines="70" w:before="70" w:afterLines="50" w:after="50"/>
      <w:jc w:val="left"/>
    </w:pPr>
    <w:rPr>
      <w:rFonts w:eastAsia="華康楷書體W5"/>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e">
    <w:name w:val="說明"/>
    <w:basedOn w:val="a"/>
    <w:next w:val="a"/>
    <w:rsid w:val="00BE20B8"/>
    <w:pPr>
      <w:spacing w:line="420" w:lineRule="exact"/>
      <w:ind w:left="300" w:hangingChars="300" w:hanging="300"/>
    </w:pPr>
    <w:rPr>
      <w:kern w:val="0"/>
    </w:rPr>
  </w:style>
  <w:style w:type="paragraph" w:customStyle="1" w:styleId="afffff">
    <w:name w:val="主旨"/>
    <w:basedOn w:val="affffe"/>
    <w:rsid w:val="00BE20B8"/>
  </w:style>
  <w:style w:type="paragraph" w:customStyle="1" w:styleId="afffff0">
    <w:name w:val="立法院關係文書標題"/>
    <w:basedOn w:val="a"/>
    <w:next w:val="a"/>
    <w:rsid w:val="00BE20B8"/>
    <w:pPr>
      <w:snapToGrid w:val="0"/>
      <w:spacing w:line="240" w:lineRule="auto"/>
      <w:ind w:leftChars="400" w:left="400"/>
    </w:pPr>
    <w:rPr>
      <w:rFonts w:eastAsia="華康楷書體W5"/>
      <w:kern w:val="0"/>
      <w:sz w:val="42"/>
    </w:rPr>
  </w:style>
  <w:style w:type="paragraph" w:customStyle="1" w:styleId="afffff1">
    <w:name w:val="印發及編號日期"/>
    <w:basedOn w:val="a"/>
    <w:rsid w:val="00BE20B8"/>
    <w:pPr>
      <w:spacing w:line="210" w:lineRule="exact"/>
      <w:ind w:leftChars="100" w:left="100"/>
      <w:jc w:val="center"/>
    </w:pPr>
    <w:rPr>
      <w:kern w:val="0"/>
    </w:rPr>
  </w:style>
  <w:style w:type="paragraph" w:customStyle="1" w:styleId="afffff2">
    <w:name w:val="次目錄次標題"/>
    <w:basedOn w:val="a"/>
    <w:next w:val="a"/>
    <w:rsid w:val="00BE20B8"/>
    <w:pPr>
      <w:spacing w:line="240" w:lineRule="auto"/>
      <w:ind w:firstLineChars="100" w:firstLine="100"/>
    </w:pPr>
    <w:rPr>
      <w:kern w:val="0"/>
      <w:sz w:val="28"/>
    </w:rPr>
  </w:style>
  <w:style w:type="paragraph" w:customStyle="1" w:styleId="afffff3">
    <w:name w:val="次目錄標題"/>
    <w:basedOn w:val="a"/>
    <w:next w:val="a"/>
    <w:rsid w:val="00BE20B8"/>
    <w:pPr>
      <w:spacing w:line="240" w:lineRule="auto"/>
    </w:pPr>
    <w:rPr>
      <w:kern w:val="0"/>
      <w:sz w:val="28"/>
    </w:rPr>
  </w:style>
  <w:style w:type="paragraph" w:customStyle="1" w:styleId="afffff4">
    <w:name w:val="函件(正附本)"/>
    <w:basedOn w:val="a"/>
    <w:next w:val="a"/>
    <w:rsid w:val="00BE20B8"/>
    <w:pPr>
      <w:spacing w:line="420" w:lineRule="exact"/>
      <w:ind w:left="300" w:hangingChars="300" w:hanging="300"/>
    </w:pPr>
    <w:rPr>
      <w:kern w:val="0"/>
    </w:rPr>
  </w:style>
  <w:style w:type="paragraph" w:customStyle="1" w:styleId="afffff5">
    <w:name w:val="函件說明(一般項目)"/>
    <w:basedOn w:val="a"/>
    <w:next w:val="a"/>
    <w:rsid w:val="00BE20B8"/>
    <w:pPr>
      <w:spacing w:line="420" w:lineRule="exact"/>
      <w:ind w:leftChars="500" w:left="600" w:hangingChars="100" w:hanging="100"/>
    </w:pPr>
    <w:rPr>
      <w:kern w:val="0"/>
    </w:rPr>
  </w:style>
  <w:style w:type="paragraph" w:customStyle="1" w:styleId="afffff6">
    <w:name w:val="函件說明(特殊項目)"/>
    <w:basedOn w:val="a"/>
    <w:next w:val="a"/>
    <w:rsid w:val="00BE20B8"/>
    <w:pPr>
      <w:spacing w:line="420" w:lineRule="exact"/>
    </w:pPr>
    <w:rPr>
      <w:kern w:val="0"/>
    </w:rPr>
  </w:style>
  <w:style w:type="paragraph" w:customStyle="1" w:styleId="afffff7">
    <w:name w:val="案由(議)"/>
    <w:basedOn w:val="a"/>
    <w:next w:val="a"/>
    <w:rsid w:val="00BE20B8"/>
    <w:pPr>
      <w:spacing w:line="480" w:lineRule="exact"/>
      <w:ind w:leftChars="250" w:left="550" w:hangingChars="300" w:hanging="300"/>
    </w:pPr>
    <w:rPr>
      <w:rFonts w:eastAsia="華康楷書體W5"/>
      <w:spacing w:val="2"/>
      <w:kern w:val="0"/>
      <w:sz w:val="28"/>
    </w:rPr>
  </w:style>
  <w:style w:type="paragraph" w:customStyle="1" w:styleId="afffff8">
    <w:name w:val="委員會提案"/>
    <w:basedOn w:val="afffff7"/>
    <w:rsid w:val="00BE20B8"/>
    <w:pPr>
      <w:spacing w:line="840" w:lineRule="exact"/>
      <w:ind w:leftChars="1500" w:left="1500" w:firstLineChars="0" w:firstLine="0"/>
    </w:pPr>
  </w:style>
  <w:style w:type="paragraph" w:customStyle="1" w:styleId="afffff9">
    <w:name w:val="官員提案"/>
    <w:basedOn w:val="a"/>
    <w:next w:val="a"/>
    <w:rsid w:val="00BE20B8"/>
    <w:pPr>
      <w:spacing w:line="420" w:lineRule="exact"/>
      <w:jc w:val="left"/>
    </w:pPr>
    <w:rPr>
      <w:kern w:val="0"/>
    </w:rPr>
  </w:style>
  <w:style w:type="paragraph" w:customStyle="1" w:styleId="afffffa">
    <w:name w:val="表格法條"/>
    <w:basedOn w:val="a"/>
    <w:next w:val="a"/>
    <w:rsid w:val="00BE20B8"/>
    <w:pPr>
      <w:spacing w:line="240" w:lineRule="auto"/>
      <w:ind w:leftChars="50" w:left="150" w:hangingChars="100" w:hanging="100"/>
    </w:pPr>
    <w:rPr>
      <w:kern w:val="0"/>
    </w:rPr>
  </w:style>
  <w:style w:type="paragraph" w:customStyle="1" w:styleId="afffffb">
    <w:name w:val="表格法條(條)"/>
    <w:basedOn w:val="a"/>
    <w:next w:val="a"/>
    <w:rsid w:val="00BE20B8"/>
    <w:pPr>
      <w:spacing w:line="240" w:lineRule="auto"/>
      <w:ind w:leftChars="50" w:left="150" w:hangingChars="100" w:hanging="100"/>
    </w:pPr>
    <w:rPr>
      <w:kern w:val="0"/>
    </w:rPr>
  </w:style>
  <w:style w:type="paragraph" w:customStyle="1" w:styleId="afffffc">
    <w:name w:val="表格法條(款)"/>
    <w:basedOn w:val="afffffb"/>
    <w:next w:val="a"/>
    <w:rsid w:val="00BE20B8"/>
    <w:pPr>
      <w:ind w:leftChars="150" w:left="250"/>
    </w:pPr>
  </w:style>
  <w:style w:type="paragraph" w:customStyle="1" w:styleId="afffffd">
    <w:name w:val="表格法條(內文)"/>
    <w:basedOn w:val="afffffc"/>
    <w:next w:val="a"/>
    <w:rsid w:val="00BE20B8"/>
    <w:pPr>
      <w:ind w:left="150" w:firstLineChars="200" w:firstLine="200"/>
    </w:pPr>
  </w:style>
  <w:style w:type="paragraph" w:customStyle="1" w:styleId="afffffe">
    <w:name w:val="表格法條(狀態)"/>
    <w:basedOn w:val="afffffb"/>
    <w:next w:val="a"/>
    <w:rsid w:val="00BE20B8"/>
    <w:pPr>
      <w:ind w:leftChars="25" w:left="25" w:firstLineChars="0" w:firstLine="0"/>
    </w:pPr>
  </w:style>
  <w:style w:type="paragraph" w:customStyle="1" w:styleId="affffff">
    <w:name w:val="表格法條(項)"/>
    <w:basedOn w:val="afffffc"/>
    <w:next w:val="a"/>
    <w:rsid w:val="00BE20B8"/>
    <w:pPr>
      <w:ind w:leftChars="250" w:left="350"/>
    </w:pPr>
  </w:style>
  <w:style w:type="paragraph" w:customStyle="1" w:styleId="affffff0">
    <w:name w:val="表格項目符號"/>
    <w:basedOn w:val="afffffb"/>
    <w:next w:val="a"/>
    <w:rsid w:val="00BE20B8"/>
  </w:style>
  <w:style w:type="paragraph" w:customStyle="1" w:styleId="affffff1">
    <w:name w:val="表格說明(內文)"/>
    <w:basedOn w:val="afffffb"/>
    <w:next w:val="a"/>
    <w:rsid w:val="00BE20B8"/>
    <w:pPr>
      <w:ind w:left="50" w:firstLineChars="0" w:firstLine="0"/>
    </w:pPr>
  </w:style>
  <w:style w:type="paragraph" w:customStyle="1" w:styleId="affffff2">
    <w:name w:val="表格說明(提案)"/>
    <w:basedOn w:val="affffff1"/>
    <w:next w:val="a"/>
    <w:rsid w:val="00BE20B8"/>
    <w:rPr>
      <w:rFonts w:eastAsia="華康中黑體"/>
    </w:rPr>
  </w:style>
  <w:style w:type="paragraph" w:customStyle="1" w:styleId="affffff3">
    <w:name w:val="表格說明(提案說明)"/>
    <w:basedOn w:val="affffff2"/>
    <w:next w:val="a"/>
    <w:rsid w:val="00BE20B8"/>
  </w:style>
  <w:style w:type="paragraph" w:customStyle="1" w:styleId="affffff4">
    <w:name w:val="表格說明(項目符號)"/>
    <w:basedOn w:val="afffffb"/>
    <w:next w:val="a"/>
    <w:rsid w:val="00BE20B8"/>
  </w:style>
  <w:style w:type="paragraph" w:customStyle="1" w:styleId="affffff5">
    <w:name w:val="政院次目錄次標題"/>
    <w:basedOn w:val="a"/>
    <w:next w:val="a"/>
    <w:rsid w:val="00BE20B8"/>
    <w:pPr>
      <w:spacing w:line="420" w:lineRule="exact"/>
      <w:ind w:leftChars="153" w:left="153"/>
    </w:pPr>
    <w:rPr>
      <w:kern w:val="0"/>
      <w:sz w:val="28"/>
    </w:rPr>
  </w:style>
  <w:style w:type="paragraph" w:customStyle="1" w:styleId="affffff6">
    <w:name w:val="政院次目錄標題"/>
    <w:basedOn w:val="a"/>
    <w:next w:val="a"/>
    <w:rsid w:val="00BE20B8"/>
    <w:pPr>
      <w:spacing w:line="420" w:lineRule="exact"/>
    </w:pPr>
    <w:rPr>
      <w:rFonts w:eastAsia="華康中黑體"/>
      <w:kern w:val="0"/>
      <w:sz w:val="28"/>
    </w:rPr>
  </w:style>
  <w:style w:type="paragraph" w:customStyle="1" w:styleId="affffff7">
    <w:name w:val="政院答復(特殊項目)"/>
    <w:basedOn w:val="a"/>
    <w:next w:val="a"/>
    <w:rsid w:val="00BE20B8"/>
    <w:pPr>
      <w:spacing w:line="240" w:lineRule="auto"/>
    </w:pPr>
    <w:rPr>
      <w:kern w:val="0"/>
    </w:rPr>
  </w:style>
  <w:style w:type="paragraph" w:customStyle="1" w:styleId="affffff8">
    <w:name w:val="政院質詢(一般項目)"/>
    <w:basedOn w:val="affff8"/>
    <w:next w:val="a"/>
    <w:rsid w:val="00BE20B8"/>
    <w:pPr>
      <w:spacing w:line="240" w:lineRule="auto"/>
    </w:pPr>
    <w:rPr>
      <w:kern w:val="0"/>
    </w:rPr>
  </w:style>
  <w:style w:type="paragraph" w:customStyle="1" w:styleId="affffff9">
    <w:name w:val="政院質詢(特殊項目)"/>
    <w:basedOn w:val="a"/>
    <w:next w:val="a"/>
    <w:rsid w:val="00BE20B8"/>
    <w:pPr>
      <w:spacing w:line="240" w:lineRule="auto"/>
    </w:pPr>
    <w:rPr>
      <w:kern w:val="0"/>
    </w:rPr>
  </w:style>
  <w:style w:type="character" w:styleId="affffffa">
    <w:name w:val="page number"/>
    <w:basedOn w:val="a0"/>
    <w:semiHidden/>
    <w:rsid w:val="00BE20B8"/>
  </w:style>
  <w:style w:type="paragraph" w:customStyle="1" w:styleId="affffffb">
    <w:name w:val="修正條文(標題)"/>
    <w:basedOn w:val="a"/>
    <w:next w:val="a"/>
    <w:rsid w:val="00BE20B8"/>
    <w:pPr>
      <w:spacing w:afterLines="50" w:after="50" w:line="240" w:lineRule="auto"/>
      <w:ind w:leftChars="400" w:left="400"/>
    </w:pPr>
    <w:rPr>
      <w:rFonts w:eastAsia="華康楷書體W5"/>
      <w:kern w:val="0"/>
      <w:sz w:val="28"/>
    </w:rPr>
  </w:style>
  <w:style w:type="paragraph" w:customStyle="1" w:styleId="affffffc">
    <w:name w:val="特殊項目符號"/>
    <w:basedOn w:val="a"/>
    <w:next w:val="a"/>
    <w:rsid w:val="00BE20B8"/>
    <w:pPr>
      <w:spacing w:line="420" w:lineRule="exact"/>
    </w:pPr>
    <w:rPr>
      <w:snapToGrid w:val="0"/>
      <w:kern w:val="0"/>
    </w:rPr>
  </w:style>
  <w:style w:type="paragraph" w:customStyle="1" w:styleId="affffffd">
    <w:name w:val="院總號"/>
    <w:basedOn w:val="a"/>
    <w:next w:val="a"/>
    <w:rsid w:val="00BE20B8"/>
    <w:pPr>
      <w:spacing w:line="420" w:lineRule="exact"/>
    </w:pPr>
    <w:rPr>
      <w:rFonts w:eastAsia="華康楷書體W5"/>
      <w:kern w:val="0"/>
      <w:sz w:val="42"/>
    </w:rPr>
  </w:style>
  <w:style w:type="paragraph" w:customStyle="1" w:styleId="-">
    <w:name w:val="提案連署人-議程"/>
    <w:basedOn w:val="a"/>
    <w:next w:val="a"/>
    <w:rsid w:val="00BE20B8"/>
    <w:pPr>
      <w:spacing w:line="420" w:lineRule="exact"/>
      <w:ind w:leftChars="1100" w:left="1500" w:rightChars="300" w:right="300" w:hangingChars="400" w:hanging="400"/>
      <w:jc w:val="left"/>
    </w:pPr>
    <w:rPr>
      <w:kern w:val="0"/>
    </w:rPr>
  </w:style>
  <w:style w:type="paragraph" w:customStyle="1" w:styleId="affffffe">
    <w:name w:val="提案連署人(委員)"/>
    <w:basedOn w:val="a"/>
    <w:rsid w:val="00BE20B8"/>
    <w:pPr>
      <w:spacing w:line="420" w:lineRule="exact"/>
      <w:ind w:leftChars="1100" w:left="1500" w:rightChars="300" w:right="300" w:hangingChars="400" w:hanging="400"/>
      <w:jc w:val="left"/>
    </w:pPr>
    <w:rPr>
      <w:rFonts w:eastAsia="華康楷書體W5"/>
      <w:kern w:val="0"/>
    </w:rPr>
  </w:style>
  <w:style w:type="paragraph" w:customStyle="1" w:styleId="afffffff">
    <w:name w:val="提案連署人(黨團)"/>
    <w:basedOn w:val="a"/>
    <w:rsid w:val="00BE20B8"/>
    <w:pPr>
      <w:spacing w:line="420" w:lineRule="exact"/>
      <w:ind w:leftChars="1100" w:left="1500" w:rightChars="300" w:right="300" w:hangingChars="400" w:hanging="400"/>
      <w:jc w:val="left"/>
    </w:pPr>
    <w:rPr>
      <w:rFonts w:eastAsia="華康楷書體W5"/>
      <w:kern w:val="0"/>
    </w:rPr>
  </w:style>
  <w:style w:type="paragraph" w:customStyle="1" w:styleId="afffffff0">
    <w:name w:val="提案號"/>
    <w:basedOn w:val="a"/>
    <w:rsid w:val="00BE20B8"/>
    <w:pPr>
      <w:spacing w:line="420" w:lineRule="exact"/>
    </w:pPr>
    <w:rPr>
      <w:rFonts w:eastAsia="華康楷書體W5"/>
      <w:kern w:val="0"/>
      <w:sz w:val="34"/>
    </w:rPr>
  </w:style>
  <w:style w:type="paragraph" w:customStyle="1" w:styleId="afffffff1">
    <w:name w:val="提案說明"/>
    <w:basedOn w:val="a"/>
    <w:rsid w:val="00BE20B8"/>
    <w:pPr>
      <w:spacing w:line="420" w:lineRule="exact"/>
      <w:ind w:leftChars="300" w:left="500" w:hangingChars="200" w:hanging="200"/>
    </w:pPr>
    <w:rPr>
      <w:kern w:val="0"/>
    </w:rPr>
  </w:style>
  <w:style w:type="paragraph" w:customStyle="1" w:styleId="afffffff2">
    <w:name w:val="發函單位"/>
    <w:basedOn w:val="a"/>
    <w:next w:val="a"/>
    <w:rsid w:val="00BE20B8"/>
    <w:pPr>
      <w:spacing w:line="240" w:lineRule="auto"/>
    </w:pPr>
    <w:rPr>
      <w:rFonts w:eastAsia="華康中黑體"/>
      <w:spacing w:val="-10"/>
      <w:kern w:val="0"/>
      <w:sz w:val="28"/>
    </w:rPr>
  </w:style>
  <w:style w:type="paragraph" w:customStyle="1" w:styleId="afffffff3">
    <w:name w:val="發函說明"/>
    <w:basedOn w:val="afffffff1"/>
    <w:next w:val="afffffff1"/>
    <w:rsid w:val="00BE20B8"/>
  </w:style>
  <w:style w:type="paragraph" w:customStyle="1" w:styleId="afffffff4">
    <w:name w:val="答復項目"/>
    <w:basedOn w:val="a"/>
    <w:next w:val="a"/>
    <w:rsid w:val="00BE20B8"/>
    <w:pPr>
      <w:spacing w:line="240" w:lineRule="auto"/>
      <w:ind w:left="200" w:hangingChars="200" w:hanging="200"/>
    </w:pPr>
    <w:rPr>
      <w:kern w:val="0"/>
    </w:rPr>
  </w:style>
  <w:style w:type="paragraph" w:customStyle="1" w:styleId="afffffff5">
    <w:name w:val="說明(一般項目)"/>
    <w:basedOn w:val="a"/>
    <w:next w:val="a"/>
    <w:rsid w:val="00BE20B8"/>
    <w:pPr>
      <w:spacing w:line="420" w:lineRule="exact"/>
      <w:ind w:leftChars="200" w:left="300" w:hangingChars="100" w:hanging="100"/>
    </w:pPr>
    <w:rPr>
      <w:kern w:val="0"/>
    </w:rPr>
  </w:style>
  <w:style w:type="paragraph" w:customStyle="1" w:styleId="afffffff6">
    <w:name w:val="說明(內文)"/>
    <w:basedOn w:val="a"/>
    <w:next w:val="a"/>
    <w:rsid w:val="00BE20B8"/>
    <w:pPr>
      <w:spacing w:line="420" w:lineRule="exact"/>
      <w:ind w:firstLineChars="200" w:firstLine="200"/>
    </w:pPr>
    <w:rPr>
      <w:kern w:val="0"/>
    </w:rPr>
  </w:style>
  <w:style w:type="paragraph" w:customStyle="1" w:styleId="afffffff7">
    <w:name w:val="說明(特殊項目)"/>
    <w:basedOn w:val="a"/>
    <w:next w:val="a"/>
    <w:rsid w:val="00BE20B8"/>
    <w:pPr>
      <w:spacing w:line="420" w:lineRule="exact"/>
    </w:pPr>
    <w:rPr>
      <w:snapToGrid w:val="0"/>
      <w:kern w:val="0"/>
    </w:rPr>
  </w:style>
  <w:style w:type="paragraph" w:customStyle="1" w:styleId="afffffff8">
    <w:name w:val="說明(無函件項目符號)"/>
    <w:basedOn w:val="a"/>
    <w:next w:val="a"/>
    <w:rsid w:val="00BE20B8"/>
    <w:pPr>
      <w:spacing w:line="420" w:lineRule="exact"/>
      <w:ind w:leftChars="100" w:left="300" w:hangingChars="200" w:hanging="200"/>
    </w:pPr>
    <w:rPr>
      <w:kern w:val="0"/>
    </w:rPr>
  </w:style>
  <w:style w:type="paragraph" w:customStyle="1" w:styleId="afffffff9">
    <w:name w:val="審查報告(一般項目)"/>
    <w:basedOn w:val="afff5"/>
    <w:next w:val="a"/>
    <w:rsid w:val="00BE20B8"/>
    <w:pPr>
      <w:spacing w:line="420" w:lineRule="exact"/>
      <w:ind w:leftChars="0" w:left="200" w:hangingChars="200" w:hanging="200"/>
    </w:pPr>
    <w:rPr>
      <w:kern w:val="0"/>
    </w:rPr>
  </w:style>
  <w:style w:type="paragraph" w:customStyle="1" w:styleId="afffffffa">
    <w:name w:val="審查報告(委員說明)"/>
    <w:basedOn w:val="a"/>
    <w:next w:val="a"/>
    <w:rsid w:val="00BE20B8"/>
    <w:pPr>
      <w:spacing w:line="420" w:lineRule="exact"/>
    </w:pPr>
    <w:rPr>
      <w:rFonts w:eastAsia="華康中黑體"/>
      <w:kern w:val="0"/>
    </w:rPr>
  </w:style>
  <w:style w:type="paragraph" w:customStyle="1" w:styleId="afffffffb">
    <w:name w:val="審查報告(特殊符號內文)"/>
    <w:basedOn w:val="a"/>
    <w:next w:val="a"/>
    <w:rsid w:val="00BE20B8"/>
    <w:pPr>
      <w:spacing w:line="420" w:lineRule="exact"/>
    </w:pPr>
  </w:style>
  <w:style w:type="paragraph" w:customStyle="1" w:styleId="afffffffc">
    <w:name w:val="審查報告(特殊項目)"/>
    <w:basedOn w:val="a"/>
    <w:next w:val="a"/>
    <w:rsid w:val="00BE20B8"/>
    <w:pPr>
      <w:spacing w:line="420" w:lineRule="exact"/>
    </w:pPr>
    <w:rPr>
      <w:kern w:val="0"/>
    </w:rPr>
  </w:style>
  <w:style w:type="paragraph" w:customStyle="1" w:styleId="afffffffd">
    <w:name w:val="審查報告(特殊項目內文)"/>
    <w:basedOn w:val="a"/>
    <w:next w:val="a"/>
    <w:rsid w:val="00BE20B8"/>
    <w:pPr>
      <w:spacing w:line="420" w:lineRule="exact"/>
    </w:pPr>
  </w:style>
  <w:style w:type="paragraph" w:customStyle="1" w:styleId="afffffffe">
    <w:name w:val="審查報告(項目符號內文)"/>
    <w:basedOn w:val="a"/>
    <w:next w:val="a"/>
    <w:rsid w:val="00BE20B8"/>
    <w:pPr>
      <w:spacing w:line="420" w:lineRule="exact"/>
    </w:pPr>
    <w:rPr>
      <w:kern w:val="0"/>
    </w:rPr>
  </w:style>
  <w:style w:type="paragraph" w:customStyle="1" w:styleId="affffffff">
    <w:name w:val="質詢項目"/>
    <w:basedOn w:val="a"/>
    <w:next w:val="a"/>
    <w:rsid w:val="00BE20B8"/>
    <w:pPr>
      <w:spacing w:line="240" w:lineRule="auto"/>
      <w:ind w:left="300" w:hangingChars="300" w:hanging="300"/>
    </w:pPr>
    <w:rPr>
      <w:kern w:val="0"/>
      <w:sz w:val="28"/>
    </w:rPr>
  </w:style>
  <w:style w:type="paragraph" w:customStyle="1" w:styleId="affffffff0">
    <w:name w:val="質詢項目(函)"/>
    <w:basedOn w:val="a"/>
    <w:next w:val="a"/>
    <w:rsid w:val="00BE20B8"/>
    <w:pPr>
      <w:spacing w:line="240" w:lineRule="auto"/>
      <w:ind w:leftChars="400" w:left="400"/>
    </w:pPr>
    <w:rPr>
      <w:kern w:val="0"/>
    </w:rPr>
  </w:style>
  <w:style w:type="paragraph" w:styleId="HTML">
    <w:name w:val="HTML Address"/>
    <w:basedOn w:val="a"/>
    <w:link w:val="HTML0"/>
    <w:semiHidden/>
    <w:rsid w:val="00BE20B8"/>
    <w:pPr>
      <w:spacing w:line="240" w:lineRule="auto"/>
    </w:pPr>
    <w:rPr>
      <w:i/>
      <w:iCs/>
    </w:rPr>
  </w:style>
  <w:style w:type="character" w:customStyle="1" w:styleId="HTML0">
    <w:name w:val="HTML 位址 字元"/>
    <w:link w:val="HTML"/>
    <w:semiHidden/>
    <w:rsid w:val="00BE20B8"/>
    <w:rPr>
      <w:rFonts w:eastAsia="華康細明體"/>
      <w:i/>
      <w:iCs/>
      <w:noProof/>
      <w:kern w:val="2"/>
      <w:sz w:val="21"/>
      <w:szCs w:val="24"/>
    </w:rPr>
  </w:style>
  <w:style w:type="paragraph" w:customStyle="1" w:styleId="affffffff1">
    <w:name w:val="質詢項目內文"/>
    <w:basedOn w:val="a"/>
    <w:next w:val="a"/>
    <w:rsid w:val="00BE20B8"/>
    <w:pPr>
      <w:spacing w:line="240" w:lineRule="auto"/>
      <w:ind w:firstLineChars="200" w:firstLine="200"/>
    </w:pPr>
    <w:rPr>
      <w:kern w:val="0"/>
    </w:rPr>
  </w:style>
  <w:style w:type="paragraph" w:customStyle="1" w:styleId="affffffff2">
    <w:name w:val="總說明(項目符號)"/>
    <w:basedOn w:val="a"/>
    <w:next w:val="a"/>
    <w:rsid w:val="00BE20B8"/>
    <w:pPr>
      <w:spacing w:line="420" w:lineRule="exact"/>
      <w:ind w:left="200" w:hangingChars="200" w:hanging="200"/>
    </w:pPr>
    <w:rPr>
      <w:kern w:val="0"/>
    </w:rPr>
  </w:style>
  <w:style w:type="paragraph" w:customStyle="1" w:styleId="affffffff3">
    <w:name w:val="總說明(一般項目)"/>
    <w:basedOn w:val="affffffff2"/>
    <w:next w:val="a"/>
    <w:rsid w:val="00BE20B8"/>
    <w:pPr>
      <w:jc w:val="left"/>
    </w:pPr>
  </w:style>
  <w:style w:type="paragraph" w:customStyle="1" w:styleId="affffffff4">
    <w:name w:val="總說明(內文)"/>
    <w:basedOn w:val="a"/>
    <w:rsid w:val="00BE20B8"/>
    <w:pPr>
      <w:spacing w:line="420" w:lineRule="exact"/>
      <w:ind w:firstLineChars="200" w:firstLine="200"/>
    </w:pPr>
    <w:rPr>
      <w:kern w:val="0"/>
    </w:rPr>
  </w:style>
  <w:style w:type="paragraph" w:customStyle="1" w:styleId="affffffff5">
    <w:name w:val="總說明(特殊項目)"/>
    <w:basedOn w:val="a"/>
    <w:next w:val="a"/>
    <w:rsid w:val="00BE20B8"/>
    <w:pPr>
      <w:spacing w:line="420" w:lineRule="exact"/>
    </w:pPr>
    <w:rPr>
      <w:kern w:val="0"/>
    </w:rPr>
  </w:style>
  <w:style w:type="paragraph" w:customStyle="1" w:styleId="affffffff6">
    <w:name w:val="總說明(標題)"/>
    <w:basedOn w:val="afffffff2"/>
    <w:next w:val="a"/>
    <w:rsid w:val="00BE20B8"/>
    <w:pPr>
      <w:spacing w:afterLines="50" w:after="50"/>
      <w:ind w:leftChars="550" w:left="550"/>
    </w:pPr>
    <w:rPr>
      <w:rFonts w:eastAsia="華康楷書體W5"/>
      <w:spacing w:val="0"/>
    </w:rPr>
  </w:style>
  <w:style w:type="paragraph" w:customStyle="1" w:styleId="affffffff7">
    <w:name w:val="黨團(委員)"/>
    <w:basedOn w:val="a"/>
    <w:next w:val="a"/>
    <w:rsid w:val="00BE20B8"/>
    <w:pPr>
      <w:spacing w:line="420" w:lineRule="atLeast"/>
      <w:ind w:leftChars="1500" w:left="1500" w:rightChars="300" w:right="300"/>
      <w:jc w:val="left"/>
    </w:pPr>
  </w:style>
  <w:style w:type="paragraph" w:customStyle="1" w:styleId="-0">
    <w:name w:val="黨團提案-議程"/>
    <w:basedOn w:val="afffff7"/>
    <w:rsid w:val="00BE20B8"/>
    <w:pPr>
      <w:spacing w:line="420" w:lineRule="exact"/>
      <w:ind w:leftChars="1100" w:left="1100" w:firstLineChars="0" w:firstLine="0"/>
    </w:pPr>
    <w:rPr>
      <w:rFonts w:eastAsia="華康細明體"/>
      <w:sz w:val="21"/>
    </w:rPr>
  </w:style>
  <w:style w:type="paragraph" w:customStyle="1" w:styleId="affffffff8">
    <w:name w:val="項(內文)"/>
    <w:basedOn w:val="a"/>
    <w:next w:val="a"/>
    <w:rsid w:val="00BE20B8"/>
    <w:pPr>
      <w:spacing w:line="420" w:lineRule="exact"/>
      <w:ind w:leftChars="900" w:left="900" w:firstLineChars="200" w:firstLine="200"/>
    </w:pPr>
  </w:style>
  <w:style w:type="paragraph" w:customStyle="1" w:styleId="affffffff9">
    <w:name w:val="收文編號"/>
    <w:basedOn w:val="a"/>
    <w:rsid w:val="00BE20B8"/>
    <w:pPr>
      <w:spacing w:line="240" w:lineRule="auto"/>
    </w:pPr>
  </w:style>
  <w:style w:type="paragraph" w:customStyle="1" w:styleId="affffffffa">
    <w:name w:val="目(內文)"/>
    <w:basedOn w:val="affff0"/>
    <w:next w:val="a"/>
    <w:rsid w:val="00BE20B8"/>
    <w:pPr>
      <w:adjustRightInd w:val="0"/>
      <w:spacing w:line="420" w:lineRule="exact"/>
      <w:ind w:leftChars="200" w:left="300"/>
    </w:pPr>
  </w:style>
  <w:style w:type="paragraph" w:customStyle="1" w:styleId="1a">
    <w:name w:val="項1(內文)"/>
    <w:basedOn w:val="a"/>
    <w:next w:val="a"/>
    <w:rsid w:val="00BE20B8"/>
    <w:pPr>
      <w:spacing w:line="420" w:lineRule="exact"/>
      <w:ind w:leftChars="900" w:left="900" w:firstLineChars="200" w:firstLine="200"/>
    </w:pPr>
  </w:style>
  <w:style w:type="paragraph" w:customStyle="1" w:styleId="1b">
    <w:name w:val="目1(內文)"/>
    <w:basedOn w:val="a"/>
    <w:next w:val="a"/>
    <w:rsid w:val="00BE20B8"/>
    <w:pPr>
      <w:spacing w:line="420" w:lineRule="exact"/>
      <w:ind w:leftChars="200" w:left="200" w:firstLineChars="200" w:firstLine="200"/>
    </w:pPr>
  </w:style>
  <w:style w:type="paragraph" w:customStyle="1" w:styleId="1c">
    <w:name w:val="說明(內文1)"/>
    <w:basedOn w:val="a"/>
    <w:next w:val="a"/>
    <w:rsid w:val="00BE20B8"/>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footer" Target="footer3.xml"/><Relationship Id="rId42" Type="http://schemas.openxmlformats.org/officeDocument/2006/relationships/footer" Target="footer5.xml"/><Relationship Id="rId47" Type="http://schemas.openxmlformats.org/officeDocument/2006/relationships/header" Target="header7.xml"/><Relationship Id="rId50"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eader" Target="header3.xml"/><Relationship Id="rId38" Type="http://schemas.openxmlformats.org/officeDocument/2006/relationships/image" Target="file:///D:\scan\20201218153926_&#38913;&#38754;_2.jpg" TargetMode="External"/><Relationship Id="rId46" Type="http://schemas.openxmlformats.org/officeDocument/2006/relationships/image" Target="file:///D:\scan\20201218153926_&#38913;&#38754;_2.jpg"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eader" Target="header1.xml"/><Relationship Id="rId41" Type="http://schemas.openxmlformats.org/officeDocument/2006/relationships/footer" Target="footer4.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oter" Target="footer2.xml"/><Relationship Id="rId37" Type="http://schemas.openxmlformats.org/officeDocument/2006/relationships/image" Target="media/image21.jpeg"/><Relationship Id="rId40" Type="http://schemas.openxmlformats.org/officeDocument/2006/relationships/header" Target="header5.xml"/><Relationship Id="rId45" Type="http://schemas.openxmlformats.org/officeDocument/2006/relationships/image" Target="file:///D:\scan\20201218153926_&#38913;&#38754;_1.jpg"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file:///D:\scan\2.jpg" TargetMode="External"/><Relationship Id="rId36" Type="http://schemas.openxmlformats.org/officeDocument/2006/relationships/image" Target="file:///D:\scan\20201218153926_&#38913;&#38754;_1.jpg" TargetMode="External"/><Relationship Id="rId49" Type="http://schemas.openxmlformats.org/officeDocument/2006/relationships/footer" Target="footer7.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footer" Target="footer1.xml"/><Relationship Id="rId44" Type="http://schemas.openxmlformats.org/officeDocument/2006/relationships/footer" Target="footer6.xml"/><Relationship Id="rId52" Type="http://schemas.openxmlformats.org/officeDocument/2006/relationships/footer" Target="footer9.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header" Target="header2.xml"/><Relationship Id="rId35" Type="http://schemas.openxmlformats.org/officeDocument/2006/relationships/image" Target="media/image20.jpeg"/><Relationship Id="rId43" Type="http://schemas.openxmlformats.org/officeDocument/2006/relationships/header" Target="header6.xml"/><Relationship Id="rId48" Type="http://schemas.openxmlformats.org/officeDocument/2006/relationships/header" Target="header8.xml"/><Relationship Id="rId8" Type="http://schemas.openxmlformats.org/officeDocument/2006/relationships/endnotes" Target="endnotes.xml"/><Relationship Id="rId51" Type="http://schemas.openxmlformats.org/officeDocument/2006/relationships/header" Target="header9.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A4ACA-11E9-43D5-9673-9428B0985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LCEWB01</Template>
  <TotalTime>0</TotalTime>
  <Pages>82</Pages>
  <Words>11023</Words>
  <Characters>62837</Characters>
  <Application>Microsoft Office Word</Application>
  <DocSecurity>0</DocSecurity>
  <Lines>523</Lines>
  <Paragraphs>147</Paragraphs>
  <ScaleCrop>false</ScaleCrop>
  <Company/>
  <LinksUpToDate>false</LinksUpToDate>
  <CharactersWithSpaces>73713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Communique</cp:keywords>
  <dc:description>0;47;110;5</dc:description>
  <cp:lastModifiedBy>user</cp:lastModifiedBy>
  <cp:revision>2</cp:revision>
  <cp:lastPrinted>2020-12-18T13:43:00Z</cp:lastPrinted>
  <dcterms:created xsi:type="dcterms:W3CDTF">2021-01-08T06:10:00Z</dcterms:created>
  <dcterms:modified xsi:type="dcterms:W3CDTF">2021-01-08T06:10:00Z</dcterms:modified>
</cp:coreProperties>
</file>