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95B" w:rsidRDefault="00A0595B" w:rsidP="00A0595B">
      <w:pPr>
        <w:spacing w:before="105" w:after="315" w:line="420" w:lineRule="exact"/>
        <w:jc w:val="left"/>
        <w:rPr>
          <w:rFonts w:eastAsia="華康中黑體"/>
          <w:sz w:val="28"/>
        </w:rPr>
        <w:sectPr w:rsidR="00A0595B" w:rsidSect="00C07717">
          <w:headerReference w:type="default" r:id="rId8"/>
          <w:footerReference w:type="even" r:id="rId9"/>
          <w:footerReference w:type="default" r:id="rId10"/>
          <w:type w:val="continuous"/>
          <w:pgSz w:w="11906" w:h="16838" w:code="9"/>
          <w:pgMar w:top="1984" w:right="1417" w:bottom="1417" w:left="1417" w:header="1417" w:footer="850" w:gutter="0"/>
          <w:pgNumType w:start="103"/>
          <w:cols w:space="720"/>
          <w:docGrid w:type="linesAndChars" w:linePitch="319" w:charSpace="200"/>
        </w:sectPr>
      </w:pPr>
      <w:r w:rsidRPr="005A4BED">
        <w:rPr>
          <w:rFonts w:eastAsia="華康中黑體" w:hint="eastAsia"/>
          <w:sz w:val="28"/>
        </w:rPr>
        <w:t>立法院第</w:t>
      </w:r>
      <w:r w:rsidRPr="005A4BED">
        <w:rPr>
          <w:rFonts w:eastAsia="華康中黑體" w:hint="eastAsia"/>
          <w:sz w:val="28"/>
        </w:rPr>
        <w:t>10</w:t>
      </w:r>
      <w:r w:rsidRPr="005A4BED">
        <w:rPr>
          <w:rFonts w:eastAsia="華康中黑體" w:hint="eastAsia"/>
          <w:sz w:val="28"/>
        </w:rPr>
        <w:t>屆第</w:t>
      </w:r>
      <w:r w:rsidRPr="005A4BED">
        <w:rPr>
          <w:rFonts w:eastAsia="華康中黑體" w:hint="eastAsia"/>
          <w:sz w:val="28"/>
        </w:rPr>
        <w:t>3</w:t>
      </w:r>
      <w:r w:rsidRPr="005A4BED">
        <w:rPr>
          <w:rFonts w:eastAsia="華康中黑體" w:hint="eastAsia"/>
          <w:sz w:val="28"/>
        </w:rPr>
        <w:t>會期內政委員會第</w:t>
      </w:r>
      <w:r w:rsidRPr="005A4BED">
        <w:rPr>
          <w:rFonts w:eastAsia="華康中黑體" w:hint="eastAsia"/>
          <w:sz w:val="28"/>
        </w:rPr>
        <w:t>12</w:t>
      </w:r>
      <w:r w:rsidRPr="005A4BED">
        <w:rPr>
          <w:rFonts w:eastAsia="華康中黑體" w:hint="eastAsia"/>
          <w:sz w:val="28"/>
        </w:rPr>
        <w:t>次全體委員會議紀錄</w:t>
      </w:r>
    </w:p>
    <w:p w:rsidR="00A0595B" w:rsidRDefault="00A0595B" w:rsidP="00A0595B">
      <w:pPr>
        <w:pStyle w:val="a4"/>
        <w:ind w:left="1055" w:hangingChars="500" w:hanging="1055"/>
      </w:pPr>
      <w:r w:rsidRPr="005A4BED">
        <w:rPr>
          <w:rFonts w:eastAsia="華康中黑體" w:hint="eastAsia"/>
        </w:rPr>
        <w:lastRenderedPageBreak/>
        <w:t xml:space="preserve">時　　間　</w:t>
      </w:r>
      <w:r>
        <w:rPr>
          <w:rFonts w:hint="eastAsia"/>
        </w:rPr>
        <w:t>中華民國</w:t>
      </w:r>
      <w:r>
        <w:rPr>
          <w:rFonts w:hint="eastAsia"/>
        </w:rPr>
        <w:t>110</w:t>
      </w:r>
      <w:r>
        <w:rPr>
          <w:rFonts w:hint="eastAsia"/>
        </w:rPr>
        <w:t>年</w:t>
      </w:r>
      <w:r>
        <w:rPr>
          <w:rFonts w:hint="eastAsia"/>
        </w:rPr>
        <w:t>4</w:t>
      </w:r>
      <w:r>
        <w:rPr>
          <w:rFonts w:hint="eastAsia"/>
        </w:rPr>
        <w:t>月</w:t>
      </w:r>
      <w:r>
        <w:rPr>
          <w:rFonts w:hint="eastAsia"/>
        </w:rPr>
        <w:t>15</w:t>
      </w:r>
      <w:r>
        <w:rPr>
          <w:rFonts w:hint="eastAsia"/>
        </w:rPr>
        <w:t>日（星期四）</w:t>
      </w:r>
      <w:r>
        <w:rPr>
          <w:rFonts w:hint="eastAsia"/>
        </w:rPr>
        <w:t>9</w:t>
      </w:r>
      <w:r>
        <w:rPr>
          <w:rFonts w:hint="eastAsia"/>
        </w:rPr>
        <w:t>時至</w:t>
      </w:r>
      <w:r>
        <w:rPr>
          <w:rFonts w:hint="eastAsia"/>
        </w:rPr>
        <w:t>13</w:t>
      </w:r>
      <w:r>
        <w:rPr>
          <w:rFonts w:hint="eastAsia"/>
        </w:rPr>
        <w:t>時</w:t>
      </w:r>
      <w:r>
        <w:rPr>
          <w:rFonts w:hint="eastAsia"/>
        </w:rPr>
        <w:t>20</w:t>
      </w:r>
      <w:r>
        <w:rPr>
          <w:rFonts w:hint="eastAsia"/>
        </w:rPr>
        <w:t>分</w:t>
      </w:r>
    </w:p>
    <w:p w:rsidR="00A0595B" w:rsidRDefault="00A0595B" w:rsidP="00A0595B">
      <w:pPr>
        <w:pStyle w:val="a4"/>
        <w:ind w:left="1055" w:hangingChars="500" w:hanging="1055"/>
      </w:pPr>
      <w:r w:rsidRPr="005A4BED">
        <w:rPr>
          <w:rFonts w:eastAsia="華康中黑體" w:hint="eastAsia"/>
        </w:rPr>
        <w:t xml:space="preserve">地　　點　</w:t>
      </w:r>
      <w:r>
        <w:rPr>
          <w:rFonts w:hint="eastAsia"/>
        </w:rPr>
        <w:t>本院紅樓</w:t>
      </w:r>
      <w:r>
        <w:rPr>
          <w:rFonts w:hint="eastAsia"/>
        </w:rPr>
        <w:t>202</w:t>
      </w:r>
      <w:r>
        <w:rPr>
          <w:rFonts w:hint="eastAsia"/>
        </w:rPr>
        <w:t>會議室</w:t>
      </w:r>
    </w:p>
    <w:p w:rsidR="00A0595B" w:rsidRDefault="00A0595B" w:rsidP="00A0595B">
      <w:pPr>
        <w:pStyle w:val="a4"/>
        <w:ind w:left="1055" w:hangingChars="500" w:hanging="1055"/>
      </w:pPr>
      <w:r w:rsidRPr="005A4BED">
        <w:rPr>
          <w:rFonts w:eastAsia="華康中黑體" w:hint="eastAsia"/>
        </w:rPr>
        <w:t xml:space="preserve">主　　席　</w:t>
      </w:r>
      <w:r>
        <w:rPr>
          <w:rFonts w:hint="eastAsia"/>
        </w:rPr>
        <w:t>林委員思銘</w:t>
      </w:r>
    </w:p>
    <w:p w:rsidR="00A0595B" w:rsidRDefault="00A0595B" w:rsidP="00A0595B">
      <w:pPr>
        <w:ind w:left="211" w:hangingChars="100" w:hanging="211"/>
      </w:pPr>
      <w:r w:rsidRPr="005A4BED">
        <w:rPr>
          <w:rFonts w:eastAsia="華康中黑體" w:hint="eastAsia"/>
        </w:rPr>
        <w:t>主席：</w:t>
      </w:r>
      <w:r>
        <w:rPr>
          <w:rFonts w:hint="eastAsia"/>
        </w:rPr>
        <w:t>出席委員</w:t>
      </w:r>
      <w:r>
        <w:rPr>
          <w:rFonts w:hint="eastAsia"/>
        </w:rPr>
        <w:t>13</w:t>
      </w:r>
      <w:r>
        <w:rPr>
          <w:rFonts w:hint="eastAsia"/>
        </w:rPr>
        <w:t>人，已足法定人數，開會。進行報告事項。</w:t>
      </w:r>
    </w:p>
    <w:p w:rsidR="00A0595B" w:rsidRDefault="00A0595B" w:rsidP="00A0595B">
      <w:pPr>
        <w:pStyle w:val="affe"/>
        <w:ind w:left="844"/>
      </w:pPr>
      <w:r>
        <w:rPr>
          <w:rFonts w:hint="eastAsia"/>
        </w:rPr>
        <w:t>報　告　事　項</w:t>
      </w:r>
    </w:p>
    <w:p w:rsidR="00A0595B" w:rsidRDefault="00A0595B" w:rsidP="00A0595B">
      <w:pPr>
        <w:pStyle w:val="affc"/>
      </w:pPr>
      <w:r>
        <w:rPr>
          <w:rFonts w:hint="eastAsia"/>
        </w:rPr>
        <w:t>宣讀上次會議議事錄。</w:t>
      </w:r>
    </w:p>
    <w:p w:rsidR="00A0595B" w:rsidRDefault="00A0595B" w:rsidP="00A0595B">
      <w:pPr>
        <w:pStyle w:val="affff7"/>
      </w:pPr>
      <w:r>
        <w:fldChar w:fldCharType="begin"/>
      </w:r>
      <w:r>
        <w:instrText xml:space="preserve"> INCLUDEPICTURE </w:instrText>
      </w:r>
      <w:r>
        <w:rPr>
          <w:rFonts w:hint="eastAsia"/>
        </w:rPr>
        <w:instrText>"\\\\Dpc18\\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w:instrText>
      </w:r>
      <w:r>
        <w:instrText xml:space="preserve"> </w:instrText>
      </w:r>
      <w:r>
        <w:fldChar w:fldCharType="separate"/>
      </w:r>
      <w:r w:rsidR="00D44C2E">
        <w:fldChar w:fldCharType="begin"/>
      </w:r>
      <w:r w:rsidR="00D44C2E">
        <w:instrText xml:space="preserve"> </w:instrText>
      </w:r>
      <w:r w:rsidR="00D44C2E">
        <w:rPr>
          <w:rFonts w:hint="eastAsia"/>
        </w:rPr>
        <w:instrText>INCLUDEPICTURE  "\\\\Dpc18\\</w:instrText>
      </w:r>
      <w:r w:rsidR="00D44C2E">
        <w:rPr>
          <w:rFonts w:hint="eastAsia"/>
        </w:rPr>
        <w:instrText>掃瞄圖檔</w:instrText>
      </w:r>
      <w:r w:rsidR="00D44C2E">
        <w:rPr>
          <w:rFonts w:hint="eastAsia"/>
        </w:rPr>
        <w:instrText>\\</w:instrText>
      </w:r>
      <w:r w:rsidR="00D44C2E">
        <w:rPr>
          <w:rFonts w:hint="eastAsia"/>
        </w:rPr>
        <w:instrText>十月份</w:instrText>
      </w:r>
      <w:r w:rsidR="00D44C2E">
        <w:rPr>
          <w:rFonts w:hint="eastAsia"/>
        </w:rPr>
        <w:instrText>\\1002\\100-\\100-001.jpg" \* MERGEFORMATINET</w:instrText>
      </w:r>
      <w:r w:rsidR="00D44C2E">
        <w:instrText xml:space="preserve"> </w:instrText>
      </w:r>
      <w:r w:rsidR="00D44C2E">
        <w:fldChar w:fldCharType="separate"/>
      </w:r>
      <w:r w:rsidR="00506C07">
        <w:fldChar w:fldCharType="begin"/>
      </w:r>
      <w:r w:rsidR="00506C07">
        <w:instrText xml:space="preserve"> </w:instrText>
      </w:r>
      <w:r w:rsidR="00506C07">
        <w:rPr>
          <w:rFonts w:hint="eastAsia"/>
        </w:rPr>
        <w:instrText>INCLUDEPICTURE  "\\\\Dpc18\\</w:instrText>
      </w:r>
      <w:r w:rsidR="00506C07">
        <w:rPr>
          <w:rFonts w:hint="eastAsia"/>
        </w:rPr>
        <w:instrText>掃瞄圖檔</w:instrText>
      </w:r>
      <w:r w:rsidR="00506C07">
        <w:rPr>
          <w:rFonts w:hint="eastAsia"/>
        </w:rPr>
        <w:instrText>\\</w:instrText>
      </w:r>
      <w:r w:rsidR="00506C07">
        <w:rPr>
          <w:rFonts w:hint="eastAsia"/>
        </w:rPr>
        <w:instrText>十月份</w:instrText>
      </w:r>
      <w:r w:rsidR="00506C07">
        <w:rPr>
          <w:rFonts w:hint="eastAsia"/>
        </w:rPr>
        <w:instrText>\\1002\\100-\\100-001.jpg" \* MERGEFORMATINET</w:instrText>
      </w:r>
      <w:r w:rsidR="00506C07">
        <w:instrText xml:space="preserve"> </w:instrText>
      </w:r>
      <w:r w:rsidR="00506C07">
        <w:fldChar w:fldCharType="separate"/>
      </w:r>
      <w:r w:rsidR="00BE7E57">
        <w:fldChar w:fldCharType="begin"/>
      </w:r>
      <w:r w:rsidR="00BE7E57">
        <w:instrText xml:space="preserve"> </w:instrText>
      </w:r>
      <w:r w:rsidR="00BE7E57">
        <w:rPr>
          <w:rFonts w:hint="eastAsia"/>
        </w:rPr>
        <w:instrText>INCLUDEPICTURE  "\\\\Dpc18\\</w:instrText>
      </w:r>
      <w:r w:rsidR="00BE7E57">
        <w:rPr>
          <w:rFonts w:hint="eastAsia"/>
        </w:rPr>
        <w:instrText>掃瞄圖檔</w:instrText>
      </w:r>
      <w:r w:rsidR="00BE7E57">
        <w:rPr>
          <w:rFonts w:hint="eastAsia"/>
        </w:rPr>
        <w:instrText>\\</w:instrText>
      </w:r>
      <w:r w:rsidR="00BE7E57">
        <w:rPr>
          <w:rFonts w:hint="eastAsia"/>
        </w:rPr>
        <w:instrText>十月份</w:instrText>
      </w:r>
      <w:r w:rsidR="00BE7E57">
        <w:rPr>
          <w:rFonts w:hint="eastAsia"/>
        </w:rPr>
        <w:instrText>\\1002\\100-\\100-001.jpg" \* MERGEFORMATINET</w:instrText>
      </w:r>
      <w:r w:rsidR="00BE7E57">
        <w:instrText xml:space="preserve"> </w:instrText>
      </w:r>
      <w:r w:rsidR="00BE7E57">
        <w:fldChar w:fldCharType="separate"/>
      </w:r>
      <w:r w:rsidR="0068643C">
        <w:fldChar w:fldCharType="begin"/>
      </w:r>
      <w:r w:rsidR="0068643C">
        <w:instrText xml:space="preserve"> </w:instrText>
      </w:r>
      <w:r w:rsidR="0068643C">
        <w:rPr>
          <w:rFonts w:hint="eastAsia"/>
        </w:rPr>
        <w:instrText>INCLUDEPICTURE  "\\\\Dpc18\\</w:instrText>
      </w:r>
      <w:r w:rsidR="0068643C">
        <w:rPr>
          <w:rFonts w:hint="eastAsia"/>
        </w:rPr>
        <w:instrText>掃瞄圖檔</w:instrText>
      </w:r>
      <w:r w:rsidR="0068643C">
        <w:rPr>
          <w:rFonts w:hint="eastAsia"/>
        </w:rPr>
        <w:instrText>\\</w:instrText>
      </w:r>
      <w:r w:rsidR="0068643C">
        <w:rPr>
          <w:rFonts w:hint="eastAsia"/>
        </w:rPr>
        <w:instrText>十月份</w:instrText>
      </w:r>
      <w:r w:rsidR="0068643C">
        <w:rPr>
          <w:rFonts w:hint="eastAsia"/>
        </w:rPr>
        <w:instrText>\\1002\\100-\\100-001.jpg" \* MERGEFORMATINET</w:instrText>
      </w:r>
      <w:r w:rsidR="0068643C">
        <w:instrText xml:space="preserve"> </w:instrText>
      </w:r>
      <w:r w:rsidR="0068643C">
        <w:fldChar w:fldCharType="separate"/>
      </w:r>
      <w:r w:rsidR="001E5215">
        <w:fldChar w:fldCharType="begin"/>
      </w:r>
      <w:r w:rsidR="001E5215">
        <w:instrText xml:space="preserve"> </w:instrText>
      </w:r>
      <w:r w:rsidR="001E5215">
        <w:rPr>
          <w:rFonts w:hint="eastAsia"/>
        </w:rPr>
        <w:instrText>INCLUDEPICTURE  "\\\\Dpc18\\</w:instrText>
      </w:r>
      <w:r w:rsidR="001E5215">
        <w:rPr>
          <w:rFonts w:hint="eastAsia"/>
        </w:rPr>
        <w:instrText>掃瞄圖檔</w:instrText>
      </w:r>
      <w:r w:rsidR="001E5215">
        <w:rPr>
          <w:rFonts w:hint="eastAsia"/>
        </w:rPr>
        <w:instrText>\\</w:instrText>
      </w:r>
      <w:r w:rsidR="001E5215">
        <w:rPr>
          <w:rFonts w:hint="eastAsia"/>
        </w:rPr>
        <w:instrText>十月份</w:instrText>
      </w:r>
      <w:r w:rsidR="001E5215">
        <w:rPr>
          <w:rFonts w:hint="eastAsia"/>
        </w:rPr>
        <w:instrText>\\1002\\100-\\100-001.jpg" \* MERGEFORMATINET</w:instrText>
      </w:r>
      <w:r w:rsidR="001E5215">
        <w:instrText xml:space="preserve"> </w:instrText>
      </w:r>
      <w:r w:rsidR="001E5215">
        <w:fldChar w:fldCharType="separate"/>
      </w:r>
      <w:r w:rsidR="00ED4E21">
        <w:fldChar w:fldCharType="begin"/>
      </w:r>
      <w:r w:rsidR="00ED4E21">
        <w:instrText xml:space="preserve"> </w:instrText>
      </w:r>
      <w:r w:rsidR="00ED4E21">
        <w:rPr>
          <w:rFonts w:hint="eastAsia"/>
        </w:rPr>
        <w:instrText>INCLUDEPICTURE  "\\\\Dpc18\\</w:instrText>
      </w:r>
      <w:r w:rsidR="00ED4E21">
        <w:rPr>
          <w:rFonts w:hint="eastAsia"/>
        </w:rPr>
        <w:instrText>掃瞄圖檔</w:instrText>
      </w:r>
      <w:r w:rsidR="00ED4E21">
        <w:rPr>
          <w:rFonts w:hint="eastAsia"/>
        </w:rPr>
        <w:instrText>\\</w:instrText>
      </w:r>
      <w:r w:rsidR="00ED4E21">
        <w:rPr>
          <w:rFonts w:hint="eastAsia"/>
        </w:rPr>
        <w:instrText>十月份</w:instrText>
      </w:r>
      <w:r w:rsidR="00ED4E21">
        <w:rPr>
          <w:rFonts w:hint="eastAsia"/>
        </w:rPr>
        <w:instrText>\\1002\\100-\\100-001.jpg" \* MERGEFORMATINET</w:instrText>
      </w:r>
      <w:r w:rsidR="00ED4E21">
        <w:instrText xml:space="preserve"> </w:instrText>
      </w:r>
      <w:r w:rsidR="00ED4E21">
        <w:fldChar w:fldCharType="separate"/>
      </w:r>
      <w:r w:rsidR="00ED4E2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2pt;height:5.75pt">
            <v:imagedata r:id="rId11" r:href="rId12"/>
          </v:shape>
        </w:pict>
      </w:r>
      <w:r w:rsidR="00ED4E21">
        <w:fldChar w:fldCharType="end"/>
      </w:r>
      <w:r w:rsidR="001E5215">
        <w:fldChar w:fldCharType="end"/>
      </w:r>
      <w:r w:rsidR="0068643C">
        <w:fldChar w:fldCharType="end"/>
      </w:r>
      <w:r w:rsidR="00BE7E57">
        <w:fldChar w:fldCharType="end"/>
      </w:r>
      <w:r w:rsidR="00506C07">
        <w:fldChar w:fldCharType="end"/>
      </w:r>
      <w:r w:rsidR="00D44C2E">
        <w:fldChar w:fldCharType="end"/>
      </w:r>
      <w:r>
        <w:fldChar w:fldCharType="end"/>
      </w:r>
    </w:p>
    <w:p w:rsidR="00A0595B" w:rsidRDefault="00A0595B" w:rsidP="00A0595B">
      <w:pPr>
        <w:ind w:left="211" w:hangingChars="100" w:hanging="211"/>
      </w:pPr>
      <w:r w:rsidRPr="005A4BED">
        <w:rPr>
          <w:rFonts w:eastAsia="華康中黑體" w:hint="eastAsia"/>
        </w:rPr>
        <w:t>立法院第</w:t>
      </w:r>
      <w:r w:rsidRPr="005A4BED">
        <w:rPr>
          <w:rFonts w:eastAsia="華康中黑體" w:hint="eastAsia"/>
        </w:rPr>
        <w:t>10</w:t>
      </w:r>
      <w:r w:rsidRPr="005A4BED">
        <w:rPr>
          <w:rFonts w:eastAsia="華康中黑體" w:hint="eastAsia"/>
        </w:rPr>
        <w:t>屆第</w:t>
      </w:r>
      <w:r w:rsidRPr="005A4BED">
        <w:rPr>
          <w:rFonts w:eastAsia="華康中黑體" w:hint="eastAsia"/>
        </w:rPr>
        <w:t>3</w:t>
      </w:r>
      <w:r w:rsidRPr="005A4BED">
        <w:rPr>
          <w:rFonts w:eastAsia="華康中黑體" w:hint="eastAsia"/>
        </w:rPr>
        <w:t>會期內政委員會第</w:t>
      </w:r>
      <w:r w:rsidRPr="005A4BED">
        <w:rPr>
          <w:rFonts w:eastAsia="華康中黑體" w:hint="eastAsia"/>
        </w:rPr>
        <w:t>11</w:t>
      </w:r>
      <w:r w:rsidRPr="005A4BED">
        <w:rPr>
          <w:rFonts w:eastAsia="華康中黑體" w:hint="eastAsia"/>
        </w:rPr>
        <w:t>次全體委員會議議事錄</w:t>
      </w:r>
    </w:p>
    <w:p w:rsidR="00A0595B" w:rsidRDefault="00A0595B" w:rsidP="00A0595B">
      <w:pPr>
        <w:pStyle w:val="a4"/>
        <w:ind w:left="1055" w:hangingChars="500" w:hanging="1055"/>
      </w:pPr>
      <w:r w:rsidRPr="005A4BED">
        <w:rPr>
          <w:rFonts w:eastAsia="華康中黑體" w:hint="eastAsia"/>
        </w:rPr>
        <w:t>時　　間：</w:t>
      </w:r>
      <w:r>
        <w:rPr>
          <w:rFonts w:hint="eastAsia"/>
        </w:rPr>
        <w:t>110</w:t>
      </w:r>
      <w:r>
        <w:rPr>
          <w:rFonts w:hint="eastAsia"/>
        </w:rPr>
        <w:t>年</w:t>
      </w:r>
      <w:r>
        <w:rPr>
          <w:rFonts w:hint="eastAsia"/>
        </w:rPr>
        <w:t>4</w:t>
      </w:r>
      <w:r>
        <w:rPr>
          <w:rFonts w:hint="eastAsia"/>
        </w:rPr>
        <w:t>月</w:t>
      </w:r>
      <w:r>
        <w:rPr>
          <w:rFonts w:hint="eastAsia"/>
        </w:rPr>
        <w:t>12</w:t>
      </w:r>
      <w:r>
        <w:rPr>
          <w:rFonts w:hint="eastAsia"/>
        </w:rPr>
        <w:t>日（星期一）上午</w:t>
      </w:r>
      <w:r>
        <w:rPr>
          <w:rFonts w:hint="eastAsia"/>
        </w:rPr>
        <w:t>9</w:t>
      </w:r>
      <w:r>
        <w:rPr>
          <w:rFonts w:hint="eastAsia"/>
        </w:rPr>
        <w:t>時</w:t>
      </w:r>
      <w:r>
        <w:rPr>
          <w:rFonts w:hint="eastAsia"/>
        </w:rPr>
        <w:t>1</w:t>
      </w:r>
      <w:r>
        <w:rPr>
          <w:rFonts w:hint="eastAsia"/>
        </w:rPr>
        <w:t>分至下午</w:t>
      </w:r>
      <w:r>
        <w:rPr>
          <w:rFonts w:hint="eastAsia"/>
        </w:rPr>
        <w:t>1</w:t>
      </w:r>
      <w:r>
        <w:rPr>
          <w:rFonts w:hint="eastAsia"/>
        </w:rPr>
        <w:t>時</w:t>
      </w:r>
      <w:r>
        <w:rPr>
          <w:rFonts w:hint="eastAsia"/>
        </w:rPr>
        <w:t>44</w:t>
      </w:r>
      <w:r>
        <w:rPr>
          <w:rFonts w:hint="eastAsia"/>
        </w:rPr>
        <w:t>分</w:t>
      </w:r>
    </w:p>
    <w:p w:rsidR="00A0595B" w:rsidRDefault="00A0595B" w:rsidP="00A0595B">
      <w:pPr>
        <w:pStyle w:val="a4"/>
        <w:ind w:left="1055" w:hangingChars="500" w:hanging="1055"/>
      </w:pPr>
      <w:r w:rsidRPr="005A4BED">
        <w:rPr>
          <w:rFonts w:eastAsia="華康中黑體" w:hint="eastAsia"/>
        </w:rPr>
        <w:t>地　　點：</w:t>
      </w:r>
      <w:r>
        <w:rPr>
          <w:rFonts w:hint="eastAsia"/>
        </w:rPr>
        <w:t>紅樓</w:t>
      </w:r>
      <w:r>
        <w:rPr>
          <w:rFonts w:hint="eastAsia"/>
        </w:rPr>
        <w:t>202</w:t>
      </w:r>
      <w:r>
        <w:rPr>
          <w:rFonts w:hint="eastAsia"/>
        </w:rPr>
        <w:t>會議室</w:t>
      </w:r>
    </w:p>
    <w:p w:rsidR="00A0595B" w:rsidRDefault="00A0595B" w:rsidP="00A0595B">
      <w:pPr>
        <w:pStyle w:val="afff1"/>
        <w:ind w:left="1055" w:rightChars="-10" w:right="-21" w:hanging="1055"/>
      </w:pPr>
      <w:r w:rsidRPr="005A4BED">
        <w:rPr>
          <w:rFonts w:eastAsia="華康中黑體" w:hint="eastAsia"/>
        </w:rPr>
        <w:t>出席委員：</w:t>
      </w:r>
      <w:r>
        <w:rPr>
          <w:rFonts w:hint="eastAsia"/>
        </w:rPr>
        <w:t xml:space="preserve">張宏陸　　羅美玲　　林文瑞　　邱顯智　　</w:t>
      </w:r>
      <w:r w:rsidRPr="005A4BED">
        <w:rPr>
          <w:rFonts w:hint="eastAsia"/>
        </w:rPr>
        <w:t>伍麗華</w:t>
      </w:r>
      <w:r w:rsidRPr="005A4BED">
        <w:rPr>
          <w:rFonts w:hint="eastAsia"/>
        </w:rPr>
        <w:t>Saidhai Tahovecahe</w:t>
      </w:r>
      <w:r w:rsidRPr="005A4BED">
        <w:rPr>
          <w:rFonts w:hint="eastAsia"/>
        </w:rPr>
        <w:t xml:space="preserve">　</w:t>
      </w:r>
      <w:r>
        <w:rPr>
          <w:rFonts w:hint="eastAsia"/>
        </w:rPr>
        <w:t xml:space="preserve">　　管碧玲　　湯蕙禎　　王美惠　　莊瑞雄　　林為洲　　魯明哲　　吳琪銘　　林思銘　　吳怡玎</w:t>
      </w:r>
    </w:p>
    <w:p w:rsidR="00A0595B" w:rsidRDefault="00A0595B" w:rsidP="00A0595B">
      <w:pPr>
        <w:pStyle w:val="afff0"/>
        <w:ind w:left="211" w:firstLine="211"/>
      </w:pPr>
      <w:r>
        <w:rPr>
          <w:rFonts w:hint="eastAsia"/>
        </w:rPr>
        <w:t xml:space="preserve">　　　委員出席</w:t>
      </w:r>
      <w:r>
        <w:rPr>
          <w:rFonts w:hint="eastAsia"/>
        </w:rPr>
        <w:t>14</w:t>
      </w:r>
      <w:r>
        <w:rPr>
          <w:rFonts w:hint="eastAsia"/>
        </w:rPr>
        <w:t>人</w:t>
      </w:r>
    </w:p>
    <w:p w:rsidR="00A0595B" w:rsidRDefault="00A0595B" w:rsidP="00A0595B">
      <w:pPr>
        <w:pStyle w:val="afff1"/>
        <w:ind w:left="1055" w:rightChars="-10" w:right="-21" w:hanging="1055"/>
      </w:pPr>
      <w:r w:rsidRPr="005A4BED">
        <w:rPr>
          <w:rFonts w:eastAsia="華康中黑體" w:hint="eastAsia"/>
        </w:rPr>
        <w:t>列席委員：</w:t>
      </w:r>
      <w:r>
        <w:rPr>
          <w:rFonts w:hint="eastAsia"/>
        </w:rPr>
        <w:t>曾銘宗　　李德維　　王婉諭　　溫玉霞　　蔡易餘　　林奕華　　楊瓊瓔　　孔文吉　　李貴敏　　鄭正鈐　　陳椒華　　呂玉玲　　謝衣鳯　　高虹安　　劉世芳　　洪申翰　　邱志偉　　洪孟楷　　張其祿　　陳雪生　　張育美　　何欣純　　廖婉汝</w:t>
      </w:r>
    </w:p>
    <w:p w:rsidR="00A0595B" w:rsidRDefault="00A0595B" w:rsidP="00A0595B">
      <w:pPr>
        <w:pStyle w:val="afff0"/>
        <w:ind w:left="211" w:firstLine="211"/>
      </w:pPr>
      <w:r>
        <w:rPr>
          <w:rFonts w:hint="eastAsia"/>
        </w:rPr>
        <w:t xml:space="preserve">　　　委員列席</w:t>
      </w:r>
      <w:r>
        <w:rPr>
          <w:rFonts w:hint="eastAsia"/>
        </w:rPr>
        <w:t>23</w:t>
      </w:r>
      <w:r>
        <w:rPr>
          <w:rFonts w:hint="eastAsia"/>
        </w:rPr>
        <w:t>人</w:t>
      </w:r>
    </w:p>
    <w:p w:rsidR="00A0595B" w:rsidRDefault="00A0595B" w:rsidP="00A0595B">
      <w:pPr>
        <w:sectPr w:rsidR="00A0595B" w:rsidSect="00BE7E57">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984" w:right="1417" w:bottom="1417" w:left="1417" w:header="1417" w:footer="850" w:gutter="0"/>
          <w:cols w:space="720"/>
          <w:docGrid w:type="linesAndChars" w:linePitch="319" w:charSpace="200"/>
        </w:sectPr>
      </w:pPr>
    </w:p>
    <w:tbl>
      <w:tblPr>
        <w:tblW w:w="0" w:type="auto"/>
        <w:tblCellMar>
          <w:top w:w="28" w:type="dxa"/>
          <w:left w:w="28" w:type="dxa"/>
          <w:bottom w:w="28" w:type="dxa"/>
          <w:right w:w="28" w:type="dxa"/>
        </w:tblCellMar>
        <w:tblLook w:val="04A0" w:firstRow="1" w:lastRow="0" w:firstColumn="1" w:lastColumn="0" w:noHBand="0" w:noVBand="1"/>
      </w:tblPr>
      <w:tblGrid>
        <w:gridCol w:w="1048"/>
        <w:gridCol w:w="4083"/>
        <w:gridCol w:w="3997"/>
      </w:tblGrid>
      <w:tr w:rsidR="00A0595B" w:rsidTr="00BE7E57">
        <w:tc>
          <w:tcPr>
            <w:tcW w:w="1048" w:type="dxa"/>
            <w:shd w:val="clear" w:color="auto" w:fill="auto"/>
            <w:vAlign w:val="center"/>
          </w:tcPr>
          <w:p w:rsidR="00A0595B" w:rsidRPr="006859E4" w:rsidRDefault="00A0595B" w:rsidP="00BE7E57">
            <w:pPr>
              <w:spacing w:line="315" w:lineRule="exact"/>
              <w:ind w:rightChars="-50" w:right="-105"/>
              <w:rPr>
                <w:rFonts w:eastAsia="華康中黑體"/>
              </w:rPr>
            </w:pPr>
            <w:r w:rsidRPr="006859E4">
              <w:rPr>
                <w:rFonts w:eastAsia="華康中黑體" w:hint="eastAsia"/>
              </w:rPr>
              <w:lastRenderedPageBreak/>
              <w:br w:type="page"/>
            </w:r>
            <w:r w:rsidRPr="006859E4">
              <w:rPr>
                <w:rFonts w:eastAsia="華康中黑體" w:hint="eastAsia"/>
              </w:rPr>
              <w:t>列席官員：</w:t>
            </w:r>
          </w:p>
        </w:tc>
        <w:tc>
          <w:tcPr>
            <w:tcW w:w="4083" w:type="dxa"/>
            <w:shd w:val="clear" w:color="auto" w:fill="auto"/>
          </w:tcPr>
          <w:p w:rsidR="00A0595B" w:rsidRPr="006859E4" w:rsidRDefault="00A0595B" w:rsidP="00BE7E57">
            <w:pPr>
              <w:spacing w:line="315" w:lineRule="exact"/>
              <w:ind w:leftChars="5" w:left="11" w:rightChars="50" w:right="105"/>
              <w:jc w:val="left"/>
              <w:rPr>
                <w:rFonts w:ascii="華康細明體"/>
              </w:rPr>
            </w:pP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jc w:val="left"/>
              <w:rPr>
                <w:rFonts w:ascii="華康細明體"/>
              </w:rPr>
            </w:pPr>
            <w:r w:rsidRPr="006859E4">
              <w:rPr>
                <w:rFonts w:ascii="華康細明體" w:hint="eastAsia"/>
              </w:rPr>
              <w:t>內政部部長</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徐國勇</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firstLineChars="300" w:firstLine="633"/>
              <w:jc w:val="left"/>
              <w:rPr>
                <w:rFonts w:ascii="華康細明體"/>
              </w:rPr>
            </w:pPr>
            <w:r w:rsidRPr="006859E4">
              <w:rPr>
                <w:rFonts w:ascii="華康細明體" w:hint="eastAsia"/>
              </w:rPr>
              <w:t>營建署署長</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吳欣修</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firstLineChars="600" w:firstLine="1266"/>
              <w:jc w:val="left"/>
              <w:rPr>
                <w:rFonts w:ascii="華康細明體"/>
              </w:rPr>
            </w:pPr>
            <w:r w:rsidRPr="006859E4">
              <w:rPr>
                <w:rFonts w:ascii="華康細明體" w:hint="eastAsia"/>
              </w:rPr>
              <w:t>中部辦公室副主任</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李守仁</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firstLineChars="600" w:firstLine="1266"/>
              <w:jc w:val="left"/>
              <w:rPr>
                <w:rFonts w:ascii="華康細明體"/>
              </w:rPr>
            </w:pPr>
            <w:r w:rsidRPr="006859E4">
              <w:rPr>
                <w:rFonts w:ascii="華康細明體" w:hint="eastAsia"/>
              </w:rPr>
              <w:t>建築管理組組長</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高文婷</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firstLineChars="600" w:firstLine="1266"/>
              <w:jc w:val="left"/>
              <w:rPr>
                <w:rFonts w:ascii="華康細明體"/>
              </w:rPr>
            </w:pPr>
            <w:r w:rsidRPr="006859E4">
              <w:rPr>
                <w:rFonts w:ascii="華康細明體" w:hint="eastAsia"/>
              </w:rPr>
              <w:t>工務組副組長</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蘇建隆</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jc w:val="left"/>
              <w:rPr>
                <w:rFonts w:ascii="華康細明體"/>
              </w:rPr>
            </w:pPr>
            <w:r w:rsidRPr="006859E4">
              <w:rPr>
                <w:rFonts w:ascii="華康細明體" w:hint="eastAsia"/>
              </w:rPr>
              <w:t>交通部技監</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夏明勝</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firstLineChars="300" w:firstLine="633"/>
              <w:jc w:val="left"/>
              <w:rPr>
                <w:rFonts w:ascii="華康細明體"/>
              </w:rPr>
            </w:pPr>
            <w:r w:rsidRPr="006859E4">
              <w:rPr>
                <w:rFonts w:ascii="華康細明體" w:hint="eastAsia"/>
              </w:rPr>
              <w:t>臺灣鐵路管理局副局長</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朱來順</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firstLineChars="300" w:firstLine="633"/>
              <w:jc w:val="left"/>
              <w:rPr>
                <w:rFonts w:ascii="華康細明體"/>
              </w:rPr>
            </w:pPr>
            <w:r w:rsidRPr="006859E4">
              <w:rPr>
                <w:rFonts w:ascii="華康細明體" w:hint="eastAsia"/>
              </w:rPr>
              <w:t>鐵道局總工程司</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溫代欣</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jc w:val="left"/>
              <w:rPr>
                <w:rFonts w:ascii="華康細明體"/>
              </w:rPr>
            </w:pPr>
            <w:r w:rsidRPr="006859E4">
              <w:rPr>
                <w:rFonts w:ascii="華康細明體" w:hint="eastAsia"/>
              </w:rPr>
              <w:t>行政院公共工程委員會副主任委員</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顏久榮</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firstLineChars="1000" w:firstLine="2110"/>
              <w:jc w:val="left"/>
              <w:rPr>
                <w:rFonts w:ascii="華康細明體"/>
              </w:rPr>
            </w:pPr>
            <w:r w:rsidRPr="006859E4">
              <w:rPr>
                <w:rFonts w:ascii="華康細明體" w:hint="eastAsia"/>
              </w:rPr>
              <w:t>企劃處副處長</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胡培中</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firstLineChars="1000" w:firstLine="2110"/>
              <w:jc w:val="left"/>
              <w:rPr>
                <w:rFonts w:ascii="華康細明體"/>
              </w:rPr>
            </w:pPr>
            <w:r w:rsidRPr="006859E4">
              <w:rPr>
                <w:rFonts w:ascii="華康細明體" w:hint="eastAsia"/>
              </w:rPr>
              <w:t>工程管理處副處長</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黃順昌</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jc w:val="left"/>
              <w:rPr>
                <w:rFonts w:ascii="華康細明體"/>
              </w:rPr>
            </w:pPr>
            <w:r w:rsidRPr="006859E4">
              <w:rPr>
                <w:rFonts w:ascii="華康細明體" w:hint="eastAsia"/>
              </w:rPr>
              <w:t>法務部檢察司主任檢察官</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連思藩</w:t>
            </w:r>
          </w:p>
        </w:tc>
      </w:tr>
      <w:tr w:rsidR="00A0595B" w:rsidTr="00BE7E57">
        <w:tc>
          <w:tcPr>
            <w:tcW w:w="1048" w:type="dxa"/>
            <w:shd w:val="clear" w:color="auto" w:fill="auto"/>
          </w:tcPr>
          <w:p w:rsidR="00A0595B" w:rsidRDefault="00A0595B" w:rsidP="00BE7E57">
            <w:pPr>
              <w:spacing w:line="315" w:lineRule="exact"/>
            </w:pPr>
          </w:p>
        </w:tc>
        <w:tc>
          <w:tcPr>
            <w:tcW w:w="4083" w:type="dxa"/>
            <w:shd w:val="clear" w:color="auto" w:fill="auto"/>
          </w:tcPr>
          <w:p w:rsidR="00A0595B" w:rsidRPr="006859E4" w:rsidRDefault="00A0595B" w:rsidP="00BE7E57">
            <w:pPr>
              <w:spacing w:line="315" w:lineRule="exact"/>
              <w:ind w:leftChars="5" w:left="11" w:rightChars="50" w:right="105"/>
              <w:jc w:val="left"/>
              <w:rPr>
                <w:rFonts w:ascii="華康細明體"/>
              </w:rPr>
            </w:pPr>
            <w:r w:rsidRPr="006859E4">
              <w:rPr>
                <w:rFonts w:ascii="華康細明體" w:hint="eastAsia"/>
              </w:rPr>
              <w:t>中華民國全國營造業工地主任公會理事長</w:t>
            </w:r>
          </w:p>
        </w:tc>
        <w:tc>
          <w:tcPr>
            <w:tcW w:w="3997" w:type="dxa"/>
            <w:shd w:val="clear" w:color="auto" w:fill="auto"/>
            <w:vAlign w:val="center"/>
          </w:tcPr>
          <w:p w:rsidR="00A0595B" w:rsidRPr="006859E4" w:rsidRDefault="00A0595B" w:rsidP="00BE7E57">
            <w:pPr>
              <w:spacing w:line="315" w:lineRule="exact"/>
              <w:ind w:leftChars="50" w:left="105" w:rightChars="50" w:right="105"/>
              <w:jc w:val="left"/>
              <w:rPr>
                <w:rFonts w:ascii="華康細明體"/>
              </w:rPr>
            </w:pPr>
            <w:r w:rsidRPr="006859E4">
              <w:rPr>
                <w:rFonts w:ascii="華康細明體" w:hint="eastAsia"/>
              </w:rPr>
              <w:t>簡文儀</w:t>
            </w:r>
          </w:p>
        </w:tc>
      </w:tr>
    </w:tbl>
    <w:p w:rsidR="00A0595B" w:rsidRDefault="00A0595B" w:rsidP="00A0595B">
      <w:pPr>
        <w:pStyle w:val="a4"/>
        <w:ind w:left="1055" w:hangingChars="500" w:hanging="1055"/>
      </w:pPr>
      <w:r w:rsidRPr="005A4BED">
        <w:rPr>
          <w:rFonts w:eastAsia="華康中黑體" w:hint="eastAsia"/>
        </w:rPr>
        <w:t>主　　席：</w:t>
      </w:r>
      <w:r>
        <w:rPr>
          <w:rFonts w:hint="eastAsia"/>
        </w:rPr>
        <w:t>林召集委員思銘</w:t>
      </w:r>
    </w:p>
    <w:p w:rsidR="00A0595B" w:rsidRDefault="00A0595B" w:rsidP="00A0595B">
      <w:pPr>
        <w:ind w:left="211" w:hangingChars="100" w:hanging="211"/>
      </w:pPr>
      <w:r w:rsidRPr="005A4BED">
        <w:rPr>
          <w:rFonts w:eastAsia="華康中黑體" w:hint="eastAsia"/>
        </w:rPr>
        <w:lastRenderedPageBreak/>
        <w:t>專門委員：</w:t>
      </w:r>
      <w:r>
        <w:rPr>
          <w:rFonts w:hint="eastAsia"/>
        </w:rPr>
        <w:t>賈北松</w:t>
      </w:r>
    </w:p>
    <w:p w:rsidR="00A0595B" w:rsidRDefault="00A0595B" w:rsidP="00A0595B">
      <w:pPr>
        <w:ind w:left="211" w:hangingChars="100" w:hanging="211"/>
      </w:pPr>
      <w:r w:rsidRPr="005A4BED">
        <w:rPr>
          <w:rFonts w:eastAsia="華康中黑體" w:hint="eastAsia"/>
        </w:rPr>
        <w:t>主任秘書：</w:t>
      </w:r>
      <w:r>
        <w:rPr>
          <w:rFonts w:hint="eastAsia"/>
        </w:rPr>
        <w:t>張禮棟</w:t>
      </w:r>
    </w:p>
    <w:p w:rsidR="00A0595B" w:rsidRDefault="00A0595B" w:rsidP="00A0595B">
      <w:pPr>
        <w:ind w:left="211" w:hangingChars="100" w:hanging="211"/>
      </w:pPr>
      <w:r w:rsidRPr="005A4BED">
        <w:rPr>
          <w:rFonts w:eastAsia="華康中黑體" w:hint="eastAsia"/>
        </w:rPr>
        <w:t>紀　　錄：</w:t>
      </w:r>
      <w:r>
        <w:rPr>
          <w:rFonts w:hint="eastAsia"/>
        </w:rPr>
        <w:t>簡任秘書</w:t>
      </w:r>
      <w:r>
        <w:rPr>
          <w:rFonts w:hint="eastAsia"/>
        </w:rPr>
        <w:t xml:space="preserve">  </w:t>
      </w:r>
      <w:r>
        <w:rPr>
          <w:rFonts w:hint="eastAsia"/>
        </w:rPr>
        <w:t>周厚增</w:t>
      </w:r>
    </w:p>
    <w:p w:rsidR="00A0595B" w:rsidRDefault="00A0595B" w:rsidP="00A0595B">
      <w:pPr>
        <w:ind w:leftChars="100" w:left="211" w:firstLineChars="100" w:firstLine="211"/>
      </w:pPr>
      <w:r>
        <w:rPr>
          <w:rFonts w:hint="eastAsia"/>
        </w:rPr>
        <w:t xml:space="preserve">　　　簡任編審</w:t>
      </w:r>
      <w:r>
        <w:rPr>
          <w:rFonts w:hint="eastAsia"/>
        </w:rPr>
        <w:t xml:space="preserve">  </w:t>
      </w:r>
      <w:r>
        <w:rPr>
          <w:rFonts w:hint="eastAsia"/>
        </w:rPr>
        <w:t>吳人寬</w:t>
      </w:r>
    </w:p>
    <w:p w:rsidR="00A0595B" w:rsidRDefault="00A0595B" w:rsidP="00A0595B">
      <w:pPr>
        <w:ind w:leftChars="100" w:left="211" w:firstLineChars="100" w:firstLine="211"/>
      </w:pPr>
      <w:r>
        <w:rPr>
          <w:rFonts w:hint="eastAsia"/>
        </w:rPr>
        <w:t xml:space="preserve">　　　科</w:t>
      </w:r>
      <w:r>
        <w:rPr>
          <w:rFonts w:hint="eastAsia"/>
        </w:rPr>
        <w:t xml:space="preserve">    </w:t>
      </w:r>
      <w:r>
        <w:rPr>
          <w:rFonts w:hint="eastAsia"/>
        </w:rPr>
        <w:t>長</w:t>
      </w:r>
      <w:r>
        <w:rPr>
          <w:rFonts w:hint="eastAsia"/>
        </w:rPr>
        <w:t xml:space="preserve">  </w:t>
      </w:r>
      <w:r>
        <w:rPr>
          <w:rFonts w:hint="eastAsia"/>
        </w:rPr>
        <w:t>陳品華</w:t>
      </w:r>
    </w:p>
    <w:p w:rsidR="00A0595B" w:rsidRDefault="00A0595B" w:rsidP="00A0595B">
      <w:pPr>
        <w:ind w:leftChars="100" w:left="211" w:firstLineChars="100" w:firstLine="211"/>
      </w:pPr>
      <w:r>
        <w:rPr>
          <w:rFonts w:hint="eastAsia"/>
        </w:rPr>
        <w:t xml:space="preserve">　　　薦任科員</w:t>
      </w:r>
      <w:r>
        <w:rPr>
          <w:rFonts w:hint="eastAsia"/>
        </w:rPr>
        <w:t xml:space="preserve">  </w:t>
      </w:r>
      <w:r>
        <w:rPr>
          <w:rFonts w:hint="eastAsia"/>
        </w:rPr>
        <w:t>黃昱瑞</w:t>
      </w:r>
    </w:p>
    <w:p w:rsidR="00A0595B" w:rsidRDefault="00A0595B" w:rsidP="00A0595B">
      <w:pPr>
        <w:pStyle w:val="affe"/>
        <w:ind w:left="844"/>
      </w:pPr>
      <w:r>
        <w:rPr>
          <w:rFonts w:hint="eastAsia"/>
        </w:rPr>
        <w:t>報　告　事　項</w:t>
      </w:r>
    </w:p>
    <w:p w:rsidR="00A0595B" w:rsidRDefault="00A0595B" w:rsidP="00A0595B">
      <w:pPr>
        <w:pStyle w:val="affc"/>
      </w:pPr>
      <w:r>
        <w:rPr>
          <w:rFonts w:hint="eastAsia"/>
        </w:rPr>
        <w:t>宣讀上次會議議事錄。</w:t>
      </w:r>
    </w:p>
    <w:p w:rsidR="00A0595B" w:rsidRDefault="00A0595B" w:rsidP="00A0595B">
      <w:pPr>
        <w:ind w:leftChars="100" w:left="211" w:firstLineChars="100" w:firstLine="211"/>
      </w:pPr>
      <w:r>
        <w:rPr>
          <w:rFonts w:hint="eastAsia"/>
        </w:rPr>
        <w:t>決定：確定。</w:t>
      </w:r>
    </w:p>
    <w:p w:rsidR="00A0595B" w:rsidRDefault="00A0595B" w:rsidP="00A0595B">
      <w:pPr>
        <w:ind w:leftChars="100" w:left="211" w:firstLineChars="100" w:firstLine="211"/>
      </w:pPr>
      <w:r>
        <w:rPr>
          <w:rFonts w:hint="eastAsia"/>
        </w:rPr>
        <w:t>邀請內政部部長、營建署署長就「工地主任管理機制」及「營建工程之設計監造及營建管理」等相關問題進行專題報告，並備質詢；另邀請交通部政務次長、臺灣鐵路管理局局長、行政院公共工程委員會副主任委員列席備詢。</w:t>
      </w:r>
    </w:p>
    <w:p w:rsidR="00A0595B" w:rsidRPr="005A4BED" w:rsidRDefault="00A0595B" w:rsidP="00A0595B">
      <w:pPr>
        <w:ind w:leftChars="100" w:left="211" w:firstLineChars="100" w:firstLine="211"/>
      </w:pPr>
      <w:r w:rsidRPr="005A4BED">
        <w:rPr>
          <w:rFonts w:hint="eastAsia"/>
        </w:rPr>
        <w:t>（本次會議經內政部部長徐國勇、交通部技監夏明勝及行政院公共工程委員會副主任委員顏久榮報告；委員張宏陸、羅美玲、邱顯智、管碧玲、王美惠、莊瑞雄、湯蕙禎、林文瑞、伍麗華</w:t>
      </w:r>
      <w:r w:rsidRPr="005A4BED">
        <w:rPr>
          <w:rFonts w:hint="eastAsia"/>
        </w:rPr>
        <w:t>Saidhai Tahovecahe</w:t>
      </w:r>
      <w:r w:rsidRPr="005A4BED">
        <w:rPr>
          <w:rFonts w:hint="eastAsia"/>
        </w:rPr>
        <w:t>、吳琪銘、林為洲、林思銘、林奕華、曾銘宗、楊瓊瓔、魯明哲、王婉諭、李貴敏、溫玉霞、吳怡玎、陳椒華、高虹安、洪申翰、張其祿等</w:t>
      </w:r>
      <w:r w:rsidRPr="005A4BED">
        <w:rPr>
          <w:rFonts w:hint="eastAsia"/>
        </w:rPr>
        <w:t>24</w:t>
      </w:r>
      <w:r w:rsidRPr="005A4BED">
        <w:rPr>
          <w:rFonts w:hint="eastAsia"/>
        </w:rPr>
        <w:t>人提出質詢，均經內政部部長徐國勇、行政院公共工程委員會副主任委員顏久榮、臺灣鐵路管理局副局長朱來順、法務部檢察司主任檢察官連思藩及中華民國全國營造業工地主任公會理事長簡文儀即席答復說明；另有委員呂玉玲提出書面質詢，列入紀錄，刊登公報，並請相關機關另以書面答復。）</w:t>
      </w:r>
    </w:p>
    <w:p w:rsidR="00A0595B" w:rsidRDefault="00A0595B" w:rsidP="00A0595B">
      <w:pPr>
        <w:ind w:leftChars="100" w:left="211" w:firstLineChars="100" w:firstLine="211"/>
      </w:pPr>
      <w:r>
        <w:rPr>
          <w:rFonts w:hint="eastAsia"/>
        </w:rPr>
        <w:t>決定：</w:t>
      </w:r>
    </w:p>
    <w:p w:rsidR="00A0595B" w:rsidRDefault="00A0595B" w:rsidP="00A0595B">
      <w:pPr>
        <w:pStyle w:val="affd"/>
        <w:ind w:left="211" w:hanging="211"/>
      </w:pPr>
      <w:r>
        <w:rPr>
          <w:rFonts w:hint="eastAsia"/>
        </w:rPr>
        <w:t>一、報告及詢答完畢。</w:t>
      </w:r>
    </w:p>
    <w:p w:rsidR="00A0595B" w:rsidRDefault="00A0595B" w:rsidP="00A0595B">
      <w:pPr>
        <w:pStyle w:val="affd"/>
        <w:ind w:left="211" w:hanging="211"/>
      </w:pPr>
      <w:r>
        <w:rPr>
          <w:rFonts w:hint="eastAsia"/>
        </w:rPr>
        <w:t>二、委員質詢未及答復部分或要求提供之說明資料，請相關機關儘速以書面答復。</w:t>
      </w:r>
    </w:p>
    <w:p w:rsidR="00A0595B" w:rsidRDefault="00A0595B" w:rsidP="00A0595B">
      <w:pPr>
        <w:ind w:leftChars="100" w:left="211" w:firstLineChars="100" w:firstLine="211"/>
      </w:pPr>
      <w:r w:rsidRPr="0018345B">
        <w:rPr>
          <w:rFonts w:hint="eastAsia"/>
        </w:rPr>
        <w:t>臨時提案</w:t>
      </w:r>
    </w:p>
    <w:p w:rsidR="00A0595B" w:rsidRDefault="00A0595B" w:rsidP="00A0595B">
      <w:pPr>
        <w:ind w:leftChars="100" w:left="211" w:firstLineChars="100" w:firstLine="211"/>
      </w:pPr>
      <w:r>
        <w:rPr>
          <w:rFonts w:hint="eastAsia"/>
        </w:rPr>
        <w:t>一、有鑑於近年來發生多起大型工安意外事故，造成嚴重的生命財產損失；此外，根據勞動部職業安全衛生署統計，營造業職災死亡人數占比最高。顯見強化工地安全管理，刻不容緩。</w:t>
      </w:r>
    </w:p>
    <w:p w:rsidR="00A0595B" w:rsidRDefault="00A0595B" w:rsidP="00A0595B">
      <w:pPr>
        <w:ind w:leftChars="100" w:left="211" w:firstLineChars="100" w:firstLine="211"/>
      </w:pPr>
      <w:r>
        <w:rPr>
          <w:rFonts w:hint="eastAsia"/>
        </w:rPr>
        <w:t>「工地主任」專任並負責管理工地人員、機具及材料，督導工地勞工安全衛生事項、公共環境與安全之維護及工地遇緊急異常狀況之通報。其職責直接涉及工程、公共安全，但業界租牌、借牌的情形浮濫，形成嚴重的工安漏洞，但「營造業法」對此並無規範及罰則。</w:t>
      </w:r>
    </w:p>
    <w:p w:rsidR="00A0595B" w:rsidRDefault="00A0595B" w:rsidP="00A0595B">
      <w:pPr>
        <w:ind w:leftChars="100" w:left="211" w:firstLineChars="100" w:firstLine="211"/>
      </w:pPr>
      <w:r>
        <w:rPr>
          <w:rFonts w:hint="eastAsia"/>
        </w:rPr>
        <w:t>爰要求營建署應評估修正「營造業法」，明文禁止工地主任借牌、租牌，同時明訂罰則，杜絕不良風氣，確實保障工程及公共安全。</w:t>
      </w:r>
    </w:p>
    <w:p w:rsidR="00A0595B" w:rsidRDefault="00A0595B" w:rsidP="00A0595B">
      <w:pPr>
        <w:pStyle w:val="afff"/>
        <w:ind w:leftChars="1100" w:left="3165" w:rightChars="300" w:right="633" w:hanging="844"/>
      </w:pPr>
      <w:r>
        <w:rPr>
          <w:rFonts w:hint="eastAsia"/>
        </w:rPr>
        <w:t>提案人：羅美玲　　湯蕙禎</w:t>
      </w:r>
    </w:p>
    <w:p w:rsidR="00A0595B" w:rsidRDefault="00A0595B" w:rsidP="00A0595B">
      <w:pPr>
        <w:pStyle w:val="afff"/>
        <w:ind w:leftChars="1100" w:left="3165" w:rightChars="300" w:right="633" w:hanging="844"/>
      </w:pPr>
      <w:r>
        <w:rPr>
          <w:rFonts w:hint="eastAsia"/>
        </w:rPr>
        <w:t>連署人：王美惠</w:t>
      </w:r>
    </w:p>
    <w:p w:rsidR="00A0595B" w:rsidRDefault="00A0595B" w:rsidP="00A0595B">
      <w:pPr>
        <w:ind w:leftChars="100" w:left="211" w:firstLineChars="100" w:firstLine="211"/>
      </w:pPr>
      <w:r>
        <w:rPr>
          <w:rFonts w:hint="eastAsia"/>
        </w:rPr>
        <w:t>決議：照案通過。</w:t>
      </w:r>
    </w:p>
    <w:p w:rsidR="00A0595B" w:rsidRDefault="00A0595B" w:rsidP="00A0595B">
      <w:pPr>
        <w:ind w:leftChars="100" w:left="211" w:firstLineChars="100" w:firstLine="211"/>
      </w:pPr>
      <w:r>
        <w:rPr>
          <w:rFonts w:hint="eastAsia"/>
        </w:rPr>
        <w:t>二、有鑑於近年來發生多起大型公安意外事故，造成嚴重的生命財產損失。其中多起案件，</w:t>
      </w:r>
      <w:r>
        <w:rPr>
          <w:rFonts w:hint="eastAsia"/>
        </w:rPr>
        <w:lastRenderedPageBreak/>
        <w:t>建築師涉嫌違法借牌、租牌，建築結構安全出現嚴重漏洞。</w:t>
      </w:r>
    </w:p>
    <w:p w:rsidR="00A0595B" w:rsidRDefault="00A0595B" w:rsidP="00A0595B">
      <w:pPr>
        <w:ind w:leftChars="100" w:left="211" w:firstLineChars="100" w:firstLine="211"/>
      </w:pPr>
      <w:r>
        <w:rPr>
          <w:rFonts w:hint="eastAsia"/>
        </w:rPr>
        <w:t>現行「建築師法」第二十六條及相關條文規定，建築師不得允諾他人假借其名義執行業務，但對於違法者，僅予以撤銷或廢止開業證書。</w:t>
      </w:r>
    </w:p>
    <w:p w:rsidR="00A0595B" w:rsidRDefault="00A0595B" w:rsidP="00A0595B">
      <w:pPr>
        <w:ind w:leftChars="100" w:left="211" w:firstLineChars="100" w:firstLine="211"/>
      </w:pPr>
      <w:r>
        <w:rPr>
          <w:rFonts w:hint="eastAsia"/>
        </w:rPr>
        <w:t>爰要求營建署應評估修正「建築師法」第二十六條及相關條文，對於違法借牌、租牌者，除了撤銷或廢止開業證書，應處以罰鍰等罰則，遏阻違法情節，確實保障公（工）安。</w:t>
      </w:r>
    </w:p>
    <w:p w:rsidR="00A0595B" w:rsidRDefault="00A0595B" w:rsidP="00A0595B">
      <w:pPr>
        <w:pStyle w:val="afff"/>
        <w:ind w:leftChars="1100" w:left="3165" w:rightChars="300" w:right="633" w:hanging="844"/>
      </w:pPr>
      <w:r>
        <w:rPr>
          <w:rFonts w:hint="eastAsia"/>
        </w:rPr>
        <w:t>提案人：羅美玲　　湯蕙禎</w:t>
      </w:r>
    </w:p>
    <w:p w:rsidR="00A0595B" w:rsidRDefault="00A0595B" w:rsidP="00A0595B">
      <w:pPr>
        <w:pStyle w:val="afff"/>
        <w:ind w:leftChars="1100" w:left="3165" w:rightChars="300" w:right="633" w:hanging="844"/>
      </w:pPr>
      <w:r>
        <w:rPr>
          <w:rFonts w:hint="eastAsia"/>
        </w:rPr>
        <w:t>連署人：王美惠</w:t>
      </w:r>
    </w:p>
    <w:p w:rsidR="00A0595B" w:rsidRDefault="00A0595B" w:rsidP="00A0595B">
      <w:pPr>
        <w:ind w:leftChars="100" w:left="211" w:firstLineChars="100" w:firstLine="211"/>
      </w:pPr>
      <w:r>
        <w:rPr>
          <w:rFonts w:hint="eastAsia"/>
        </w:rPr>
        <w:t>決議：照案通過。</w:t>
      </w:r>
    </w:p>
    <w:p w:rsidR="00A0595B" w:rsidRDefault="00A0595B" w:rsidP="00A0595B">
      <w:pPr>
        <w:ind w:leftChars="100" w:left="211" w:firstLineChars="100" w:firstLine="211"/>
      </w:pPr>
      <w:r>
        <w:rPr>
          <w:rFonts w:hint="eastAsia"/>
        </w:rPr>
        <w:t>三、內政部於</w:t>
      </w:r>
      <w:r>
        <w:rPr>
          <w:rFonts w:hint="eastAsia"/>
        </w:rPr>
        <w:t>110</w:t>
      </w:r>
      <w:r>
        <w:rPr>
          <w:rFonts w:hint="eastAsia"/>
        </w:rPr>
        <w:t>年</w:t>
      </w:r>
      <w:r>
        <w:rPr>
          <w:rFonts w:hint="eastAsia"/>
        </w:rPr>
        <w:t>4</w:t>
      </w:r>
      <w:r>
        <w:rPr>
          <w:rFonts w:hint="eastAsia"/>
        </w:rPr>
        <w:t>月</w:t>
      </w:r>
      <w:r>
        <w:rPr>
          <w:rFonts w:hint="eastAsia"/>
        </w:rPr>
        <w:t>12</w:t>
      </w:r>
      <w:r>
        <w:rPr>
          <w:rFonts w:hint="eastAsia"/>
        </w:rPr>
        <w:t>日內政委員會報告指出：「為強化營造業管理資訊系統主動勾稽功能，目前本部已著手開發營造業資訊系統與建築工程工地主任資料勾稽功能，由系統主動就負責人兼任工地主任或專任工程人員之情形提出示警，預計一個月內完成」。然造成太魯閣事故之「北迴線</w:t>
      </w:r>
      <w:r>
        <w:rPr>
          <w:rFonts w:hint="eastAsia"/>
        </w:rPr>
        <w:t>K51+170~500</w:t>
      </w:r>
      <w:r>
        <w:rPr>
          <w:rFonts w:hint="eastAsia"/>
        </w:rPr>
        <w:t>山側邊坡安全防護設施工程」，其工程告示牌之工地主任李義祥，不僅違法兼任工地主任，其所登記之手機更為他人所有，顯見公共工程之相關資訊查核勾稽，仍有待改善。爰請營建署協同行政院公共工程委員會強化資訊系統主動勾稽功能計畫，並納入「工程告示牌」所載相關人員之聯絡電話或其他資訊，以強化主動勾稽示警之需求，並於三個月內提交書面報告予立法院內政委員會。</w:t>
      </w:r>
    </w:p>
    <w:p w:rsidR="00A0595B" w:rsidRDefault="00A0595B" w:rsidP="00A0595B">
      <w:pPr>
        <w:pStyle w:val="afff"/>
        <w:ind w:leftChars="1100" w:left="3165" w:rightChars="300" w:right="633" w:hanging="844"/>
      </w:pPr>
      <w:r>
        <w:rPr>
          <w:rFonts w:hint="eastAsia"/>
        </w:rPr>
        <w:t>提案人：邱顯智　　莊瑞雄　　王美惠</w:t>
      </w:r>
    </w:p>
    <w:p w:rsidR="00A0595B" w:rsidRDefault="00A0595B" w:rsidP="00A0595B">
      <w:pPr>
        <w:ind w:leftChars="100" w:left="211" w:firstLineChars="100" w:firstLine="211"/>
      </w:pPr>
      <w:r>
        <w:rPr>
          <w:rFonts w:hint="eastAsia"/>
        </w:rPr>
        <w:t>決議：照案通過。</w:t>
      </w:r>
    </w:p>
    <w:p w:rsidR="00A0595B" w:rsidRDefault="00A0595B" w:rsidP="00A0595B">
      <w:pPr>
        <w:ind w:leftChars="100" w:left="211" w:firstLineChars="100" w:firstLine="211"/>
      </w:pPr>
      <w:r>
        <w:rPr>
          <w:rFonts w:hint="eastAsia"/>
        </w:rPr>
        <w:t>四、臺灣鐵路管理局（以下簡稱臺鐵）</w:t>
      </w:r>
      <w:r>
        <w:rPr>
          <w:rFonts w:hint="eastAsia"/>
        </w:rPr>
        <w:t>408</w:t>
      </w:r>
      <w:r>
        <w:rPr>
          <w:rFonts w:hint="eastAsia"/>
        </w:rPr>
        <w:t>次由樹林開往臺東的太魯閣自強號列車</w:t>
      </w:r>
      <w:r>
        <w:rPr>
          <w:rFonts w:hint="eastAsia"/>
        </w:rPr>
        <w:t>110</w:t>
      </w:r>
      <w:r>
        <w:rPr>
          <w:rFonts w:hint="eastAsia"/>
        </w:rPr>
        <w:t>年</w:t>
      </w:r>
      <w:r>
        <w:rPr>
          <w:rFonts w:hint="eastAsia"/>
        </w:rPr>
        <w:t>4</w:t>
      </w:r>
      <w:r>
        <w:rPr>
          <w:rFonts w:hint="eastAsia"/>
        </w:rPr>
        <w:t>月</w:t>
      </w:r>
      <w:r>
        <w:rPr>
          <w:rFonts w:hint="eastAsia"/>
        </w:rPr>
        <w:t>2</w:t>
      </w:r>
      <w:r>
        <w:rPr>
          <w:rFonts w:hint="eastAsia"/>
        </w:rPr>
        <w:t>日上午行駛進入清水隧道前，在清水隧道北口前撞擊已經滑落在軌道上的工程車，造成列車出軌，</w:t>
      </w:r>
      <w:r>
        <w:rPr>
          <w:rFonts w:hint="eastAsia"/>
        </w:rPr>
        <w:t>49</w:t>
      </w:r>
      <w:r>
        <w:rPr>
          <w:rFonts w:hint="eastAsia"/>
        </w:rPr>
        <w:t>死、</w:t>
      </w:r>
      <w:r>
        <w:rPr>
          <w:rFonts w:hint="eastAsia"/>
        </w:rPr>
        <w:t>218</w:t>
      </w:r>
      <w:r>
        <w:rPr>
          <w:rFonts w:hint="eastAsia"/>
        </w:rPr>
        <w:t>人受傷，係臺鐵</w:t>
      </w:r>
      <w:r>
        <w:rPr>
          <w:rFonts w:hint="eastAsia"/>
        </w:rPr>
        <w:t>60</w:t>
      </w:r>
      <w:r>
        <w:rPr>
          <w:rFonts w:hint="eastAsia"/>
        </w:rPr>
        <w:t>年來死傷最慘重的事故。</w:t>
      </w:r>
    </w:p>
    <w:p w:rsidR="00A0595B" w:rsidRDefault="00A0595B" w:rsidP="00A0595B">
      <w:pPr>
        <w:ind w:leftChars="100" w:left="211" w:firstLineChars="100" w:firstLine="211"/>
      </w:pPr>
      <w:r>
        <w:rPr>
          <w:rFonts w:hint="eastAsia"/>
        </w:rPr>
        <w:t>據勞動部於案發當天派員到現場進行勞動檢查，初步判定違反「職業安全衛生設施規則」第一百十六條第一項第六款，將作業之車輛機械停放於有滑落危險之虞之斜坡。</w:t>
      </w:r>
    </w:p>
    <w:p w:rsidR="00A0595B" w:rsidRDefault="00A0595B" w:rsidP="00A0595B">
      <w:pPr>
        <w:ind w:leftChars="100" w:left="211" w:firstLineChars="100" w:firstLine="211"/>
      </w:pPr>
      <w:r>
        <w:rPr>
          <w:rFonts w:hint="eastAsia"/>
        </w:rPr>
        <w:t>然太魯閣事件非單一意外，如</w:t>
      </w:r>
      <w:r>
        <w:rPr>
          <w:rFonts w:hint="eastAsia"/>
        </w:rPr>
        <w:t>109</w:t>
      </w:r>
      <w:r>
        <w:rPr>
          <w:rFonts w:hint="eastAsia"/>
        </w:rPr>
        <w:t>年</w:t>
      </w:r>
      <w:r>
        <w:rPr>
          <w:rFonts w:hint="eastAsia"/>
        </w:rPr>
        <w:t>11</w:t>
      </w:r>
      <w:r>
        <w:rPr>
          <w:rFonts w:hint="eastAsia"/>
        </w:rPr>
        <w:t>月臺灣國際造船股份有限公司工人電焊時，發生爆炸意外造成</w:t>
      </w:r>
      <w:r>
        <w:rPr>
          <w:rFonts w:hint="eastAsia"/>
        </w:rPr>
        <w:t>1</w:t>
      </w:r>
      <w:r>
        <w:rPr>
          <w:rFonts w:hint="eastAsia"/>
        </w:rPr>
        <w:t>死</w:t>
      </w:r>
      <w:r>
        <w:rPr>
          <w:rFonts w:hint="eastAsia"/>
        </w:rPr>
        <w:t>1</w:t>
      </w:r>
      <w:r>
        <w:rPr>
          <w:rFonts w:hint="eastAsia"/>
        </w:rPr>
        <w:t>重傷；</w:t>
      </w:r>
      <w:r>
        <w:rPr>
          <w:rFonts w:hint="eastAsia"/>
        </w:rPr>
        <w:t>110</w:t>
      </w:r>
      <w:r>
        <w:rPr>
          <w:rFonts w:hint="eastAsia"/>
        </w:rPr>
        <w:t>年</w:t>
      </w:r>
      <w:r>
        <w:rPr>
          <w:rFonts w:hint="eastAsia"/>
        </w:rPr>
        <w:t>3</w:t>
      </w:r>
      <w:r>
        <w:rPr>
          <w:rFonts w:hint="eastAsia"/>
        </w:rPr>
        <w:t>月，高雄市美術館工地工安意外致</w:t>
      </w:r>
      <w:r>
        <w:rPr>
          <w:rFonts w:hint="eastAsia"/>
        </w:rPr>
        <w:t>1</w:t>
      </w:r>
      <w:r>
        <w:rPr>
          <w:rFonts w:hint="eastAsia"/>
        </w:rPr>
        <w:t>死</w:t>
      </w:r>
      <w:r>
        <w:rPr>
          <w:rFonts w:hint="eastAsia"/>
        </w:rPr>
        <w:t>4</w:t>
      </w:r>
      <w:r>
        <w:rPr>
          <w:rFonts w:hint="eastAsia"/>
        </w:rPr>
        <w:t>傷；</w:t>
      </w:r>
      <w:r>
        <w:rPr>
          <w:rFonts w:hint="eastAsia"/>
        </w:rPr>
        <w:t>4</w:t>
      </w:r>
      <w:r>
        <w:rPr>
          <w:rFonts w:hint="eastAsia"/>
        </w:rPr>
        <w:t>月，臺灣電力股份有限公司施工意外造成工人遭</w:t>
      </w:r>
      <w:r>
        <w:rPr>
          <w:rFonts w:hint="eastAsia"/>
        </w:rPr>
        <w:t>400</w:t>
      </w:r>
      <w:r>
        <w:rPr>
          <w:rFonts w:hint="eastAsia"/>
        </w:rPr>
        <w:t>公斤電箱重壓不治……等意外頻傳。</w:t>
      </w:r>
      <w:r>
        <w:rPr>
          <w:rFonts w:hint="eastAsia"/>
        </w:rPr>
        <w:t>100</w:t>
      </w:r>
      <w:r>
        <w:rPr>
          <w:rFonts w:hint="eastAsia"/>
        </w:rPr>
        <w:t>年至</w:t>
      </w:r>
      <w:r>
        <w:rPr>
          <w:rFonts w:hint="eastAsia"/>
        </w:rPr>
        <w:t>109</w:t>
      </w:r>
      <w:r>
        <w:rPr>
          <w:rFonts w:hint="eastAsia"/>
        </w:rPr>
        <w:t>年公共工程意外造成死亡人數統計高達</w:t>
      </w:r>
      <w:r>
        <w:rPr>
          <w:rFonts w:hint="eastAsia"/>
        </w:rPr>
        <w:t>407</w:t>
      </w:r>
      <w:r>
        <w:rPr>
          <w:rFonts w:hint="eastAsia"/>
        </w:rPr>
        <w:t>人。</w:t>
      </w:r>
    </w:p>
    <w:p w:rsidR="00A0595B" w:rsidRDefault="00A0595B" w:rsidP="00A0595B">
      <w:pPr>
        <w:ind w:leftChars="100" w:left="211" w:firstLineChars="100" w:firstLine="211"/>
      </w:pPr>
      <w:r>
        <w:rPr>
          <w:rFonts w:hint="eastAsia"/>
        </w:rPr>
        <w:t>查第</w:t>
      </w:r>
      <w:r>
        <w:rPr>
          <w:rFonts w:hint="eastAsia"/>
        </w:rPr>
        <w:t>20</w:t>
      </w:r>
      <w:r>
        <w:rPr>
          <w:rFonts w:hint="eastAsia"/>
        </w:rPr>
        <w:t>屆行政院公共工程委員會頒發之公共工程金質獎獲獎營造公司名單，高達百分之七十曾違反勞動法令，總計違法次數高達</w:t>
      </w:r>
      <w:r>
        <w:rPr>
          <w:rFonts w:hint="eastAsia"/>
        </w:rPr>
        <w:t>587</w:t>
      </w:r>
      <w:r>
        <w:rPr>
          <w:rFonts w:hint="eastAsia"/>
        </w:rPr>
        <w:t>次；獲選前三名的五家廠商亦皆違反職業安全衛生法，裁罰超過百次；營建署評選之優良營建業中，更高達百分之八十都曾違反勞動法令，計違法</w:t>
      </w:r>
      <w:r>
        <w:rPr>
          <w:rFonts w:hint="eastAsia"/>
        </w:rPr>
        <w:t>210</w:t>
      </w:r>
      <w:r>
        <w:rPr>
          <w:rFonts w:hint="eastAsia"/>
        </w:rPr>
        <w:t>次。</w:t>
      </w:r>
    </w:p>
    <w:p w:rsidR="00A0595B" w:rsidRDefault="00A0595B" w:rsidP="00A0595B">
      <w:pPr>
        <w:ind w:leftChars="100" w:left="211" w:firstLineChars="100" w:firstLine="211"/>
      </w:pPr>
      <w:r>
        <w:rPr>
          <w:rFonts w:hint="eastAsia"/>
        </w:rPr>
        <w:t>然這些屢屢違法，罔顧公共安全之單位，獲行政院公共工程委員會金質獎、營建署評鑑為優良營建業之單位，卻承攬政府工程時，押標金、工程保證金或工程保留款，得降低百分之五十以下；申領工程預付款，增加百分之十。</w:t>
      </w:r>
    </w:p>
    <w:p w:rsidR="00A0595B" w:rsidRDefault="00A0595B" w:rsidP="00A0595B">
      <w:pPr>
        <w:ind w:leftChars="100" w:left="211" w:firstLineChars="100" w:firstLine="211"/>
      </w:pPr>
      <w:r>
        <w:rPr>
          <w:rFonts w:hint="eastAsia"/>
        </w:rPr>
        <w:t>爰此，要求營建署及行政院公共工程委員會不得將違反勞動基準法之公司評選為優良營建業</w:t>
      </w:r>
      <w:r>
        <w:rPr>
          <w:rFonts w:hint="eastAsia"/>
        </w:rPr>
        <w:lastRenderedPageBreak/>
        <w:t>及公共工程金質獎，並於二個月內提交書面報告予立法院內政委員會。</w:t>
      </w:r>
    </w:p>
    <w:p w:rsidR="00A0595B" w:rsidRDefault="00A0595B" w:rsidP="00A0595B">
      <w:pPr>
        <w:pStyle w:val="afff"/>
        <w:ind w:leftChars="1100" w:left="3165" w:rightChars="300" w:right="633" w:hanging="844"/>
      </w:pPr>
      <w:r>
        <w:rPr>
          <w:rFonts w:hint="eastAsia"/>
        </w:rPr>
        <w:t>提案人：邱顯智　　莊瑞雄　　王美惠</w:t>
      </w:r>
    </w:p>
    <w:p w:rsidR="00A0595B" w:rsidRDefault="00A0595B" w:rsidP="00A0595B">
      <w:pPr>
        <w:ind w:leftChars="100" w:left="211" w:firstLineChars="100" w:firstLine="211"/>
      </w:pPr>
      <w:r>
        <w:rPr>
          <w:rFonts w:hint="eastAsia"/>
        </w:rPr>
        <w:t>決議：照案通過。</w:t>
      </w:r>
    </w:p>
    <w:p w:rsidR="00A0595B" w:rsidRDefault="00A0595B" w:rsidP="00A0595B">
      <w:pPr>
        <w:ind w:leftChars="100" w:left="211" w:firstLineChars="100" w:firstLine="211"/>
      </w:pPr>
      <w:r>
        <w:rPr>
          <w:rFonts w:hint="eastAsia"/>
        </w:rPr>
        <w:t>五、依照監察院</w:t>
      </w:r>
      <w:r>
        <w:rPr>
          <w:rFonts w:hint="eastAsia"/>
        </w:rPr>
        <w:t>108</w:t>
      </w:r>
      <w:r>
        <w:rPr>
          <w:rFonts w:hint="eastAsia"/>
        </w:rPr>
        <w:t>內調</w:t>
      </w:r>
      <w:r>
        <w:rPr>
          <w:rFonts w:hint="eastAsia"/>
        </w:rPr>
        <w:t>0064</w:t>
      </w:r>
      <w:r>
        <w:rPr>
          <w:rFonts w:hint="eastAsia"/>
        </w:rPr>
        <w:t>調查報告指出：「內政部作為營造業法中央主管機關，長期以來未能針對營造業法中專任工程人員、工地主任規定『應』辦事項督導查核，相關查核機制付之闕如，另營建署業管營造業法人力僅</w:t>
      </w:r>
      <w:r>
        <w:rPr>
          <w:rFonts w:hint="eastAsia"/>
        </w:rPr>
        <w:t>5</w:t>
      </w:r>
      <w:r>
        <w:rPr>
          <w:rFonts w:hint="eastAsia"/>
        </w:rPr>
        <w:t>人，組織編制人力欠缺有待調整，殊值澈底檢討改進。」爰要求營建署於二個月內提出營造業法管理人力調整措施，強化專任工程人員、工地主任規定應辦事項之督導查核予立法院內政委員會。</w:t>
      </w:r>
    </w:p>
    <w:p w:rsidR="00A0595B" w:rsidRDefault="00A0595B" w:rsidP="00A0595B">
      <w:pPr>
        <w:pStyle w:val="afff"/>
        <w:ind w:leftChars="1100" w:left="3165" w:rightChars="300" w:right="633" w:hanging="844"/>
      </w:pPr>
      <w:r>
        <w:rPr>
          <w:rFonts w:hint="eastAsia"/>
        </w:rPr>
        <w:t>提案人：邱顯智　　莊瑞雄　　王美惠</w:t>
      </w:r>
    </w:p>
    <w:p w:rsidR="00A0595B" w:rsidRDefault="00A0595B" w:rsidP="00A0595B">
      <w:pPr>
        <w:ind w:leftChars="100" w:left="211" w:firstLineChars="100" w:firstLine="211"/>
      </w:pPr>
      <w:r>
        <w:rPr>
          <w:rFonts w:hint="eastAsia"/>
        </w:rPr>
        <w:t>決議：照案通過。</w:t>
      </w:r>
    </w:p>
    <w:p w:rsidR="00A0595B" w:rsidRDefault="00A0595B" w:rsidP="00A0595B">
      <w:pPr>
        <w:ind w:leftChars="100" w:left="211" w:firstLineChars="100" w:firstLine="211"/>
      </w:pPr>
      <w:r>
        <w:rPr>
          <w:rFonts w:hint="eastAsia"/>
        </w:rPr>
        <w:t>六、臺灣鐵路管理局（以下簡稱臺鐵）太魯閣出軌案肇事主因乃營造鐵路行車安全改善六年計畫工程之工程車滑落邊坡導致，也突顯我國營造業工地安全管理問題。肇事之李義祥身為義祥工業社及義程營造負責人，卻違法兼任東新營造工地主任，經行政院公共工程委員會報告指出營建署之營造業管理資訊系統就工地主任查詢資料未發現此情，顯然系統之勾稽上出現漏洞。雖內政部已迅速於</w:t>
      </w:r>
      <w:r>
        <w:rPr>
          <w:rFonts w:hint="eastAsia"/>
        </w:rPr>
        <w:t>110</w:t>
      </w:r>
      <w:r>
        <w:rPr>
          <w:rFonts w:hint="eastAsia"/>
        </w:rPr>
        <w:t>年</w:t>
      </w:r>
      <w:r>
        <w:rPr>
          <w:rFonts w:hint="eastAsia"/>
        </w:rPr>
        <w:t>4</w:t>
      </w:r>
      <w:r>
        <w:rPr>
          <w:rFonts w:hint="eastAsia"/>
        </w:rPr>
        <w:t>月</w:t>
      </w:r>
      <w:r>
        <w:rPr>
          <w:rFonts w:hint="eastAsia"/>
        </w:rPr>
        <w:t>8</w:t>
      </w:r>
      <w:r>
        <w:rPr>
          <w:rFonts w:hint="eastAsia"/>
        </w:rPr>
        <w:t>日啟動「營造業管理資訊系統」與「公共工程與標案登錄系統」二者之勾稽制度，供工程主辦單位及民眾查詢，並提供主動示警功能，預計一個月內完成，殊值肯定。然而營建署作為營造業之主管機關，對於工地安全管理責無旁貸，亦應有更積極主動之作為，不應只是被動由工程主辦單位透過系統勾稽查詢，即使系統主動示警功能，然而若工程單位蓄意包庇，勾稽系統也無從揭露。爰要求營建署會同行政院公共工程委員會於三個月內與上述勾稽制度同時建立主動防範機制，如登錄人已為營造業負責人，則限制其再登錄為工地主任之方式，主動由系統面強化管理及防堵違法兼任行為，以維護公共工程之安全，避免相類似憾事再度發生。</w:t>
      </w:r>
    </w:p>
    <w:p w:rsidR="00A0595B" w:rsidRDefault="00A0595B" w:rsidP="00A0595B">
      <w:pPr>
        <w:pStyle w:val="afff"/>
        <w:ind w:leftChars="1100" w:left="3165" w:rightChars="300" w:right="633" w:hanging="844"/>
      </w:pPr>
      <w:r>
        <w:rPr>
          <w:rFonts w:hint="eastAsia"/>
        </w:rPr>
        <w:t>提案人：吳怡玎</w:t>
      </w:r>
    </w:p>
    <w:p w:rsidR="00A0595B" w:rsidRDefault="00A0595B" w:rsidP="00A0595B">
      <w:pPr>
        <w:pStyle w:val="afff"/>
        <w:ind w:leftChars="1100" w:left="3165" w:rightChars="300" w:right="633" w:hanging="844"/>
      </w:pPr>
      <w:r>
        <w:rPr>
          <w:rFonts w:hint="eastAsia"/>
        </w:rPr>
        <w:t>連署人：林為洲　　林文瑞</w:t>
      </w:r>
    </w:p>
    <w:p w:rsidR="00A0595B" w:rsidRDefault="00A0595B" w:rsidP="00A0595B">
      <w:pPr>
        <w:ind w:leftChars="100" w:left="211" w:firstLineChars="100" w:firstLine="211"/>
      </w:pPr>
      <w:r>
        <w:rPr>
          <w:rFonts w:hint="eastAsia"/>
        </w:rPr>
        <w:t>決議：照案通過。</w:t>
      </w:r>
    </w:p>
    <w:p w:rsidR="00A0595B" w:rsidRDefault="00A0595B" w:rsidP="00A0595B">
      <w:pPr>
        <w:ind w:leftChars="100" w:left="211" w:firstLineChars="100" w:firstLine="211"/>
      </w:pPr>
      <w:r>
        <w:rPr>
          <w:rFonts w:hint="eastAsia"/>
        </w:rPr>
        <w:t>七、臺灣鐵路管理局（以下簡稱臺鐵）太魯閣出軌案肇事主因乃營造鐵路邊坡工程，因人為疏失導致工程車滑落邊坡，突顯我國營造業法針對工地主任管理過於鬆散問題。肇事之李義祥不僅違法兼任東新營造工地主任，且有違反營造業法第三十二條第一項第五款工地主任應負責工地遇緊急異常狀況之通報責任，然而違反效果依同法第六十二條按照情節輕重最重僅為三個月以上一年以下之停止執行業務之處分，且要停止執業期間累計滿三年者才會廢止工地主任執業證，廢止五年後，其工地主任即得再重新申請執業證。若今日僅造成</w:t>
      </w:r>
      <w:r>
        <w:rPr>
          <w:rFonts w:hint="eastAsia"/>
        </w:rPr>
        <w:t>1~2</w:t>
      </w:r>
      <w:r>
        <w:rPr>
          <w:rFonts w:hint="eastAsia"/>
        </w:rPr>
        <w:t>名民眾受傷身亡或工人發生職災，未引起大規模輿論關注，違法失職之工地主任是否仍能繼續執業？就現行營造業法針對工地主任管理，法條上似有檢討之空間，爰要求內政部應會同相關部會於四個月內盤點有關工地安全及工地管理之法規並提出評估修法方向之書面報告，提供立法院內政委員會，以強化工地安全管理，維護公共安全，避免相類似憾事再度發生。</w:t>
      </w:r>
    </w:p>
    <w:p w:rsidR="00A0595B" w:rsidRDefault="00A0595B" w:rsidP="00A0595B">
      <w:pPr>
        <w:pStyle w:val="afff"/>
        <w:ind w:leftChars="1100" w:left="3165" w:rightChars="300" w:right="633" w:hanging="844"/>
      </w:pPr>
      <w:r>
        <w:rPr>
          <w:rFonts w:hint="eastAsia"/>
        </w:rPr>
        <w:lastRenderedPageBreak/>
        <w:t>提案人：吳怡玎</w:t>
      </w:r>
    </w:p>
    <w:p w:rsidR="00A0595B" w:rsidRDefault="00A0595B" w:rsidP="00A0595B">
      <w:pPr>
        <w:pStyle w:val="afff"/>
        <w:ind w:leftChars="1100" w:left="3165" w:rightChars="300" w:right="633" w:hanging="844"/>
      </w:pPr>
      <w:r>
        <w:rPr>
          <w:rFonts w:hint="eastAsia"/>
        </w:rPr>
        <w:t>連署人：林為洲　　林文瑞</w:t>
      </w:r>
    </w:p>
    <w:p w:rsidR="00A0595B" w:rsidRDefault="00A0595B" w:rsidP="00A0595B">
      <w:pPr>
        <w:ind w:leftChars="100" w:left="211" w:firstLineChars="100" w:firstLine="211"/>
      </w:pPr>
      <w:r>
        <w:rPr>
          <w:rFonts w:hint="eastAsia"/>
        </w:rPr>
        <w:t>決議：照案通過。</w:t>
      </w:r>
    </w:p>
    <w:p w:rsidR="00A0595B" w:rsidRDefault="00A0595B" w:rsidP="00A0595B">
      <w:pPr>
        <w:ind w:leftChars="100" w:left="211" w:firstLineChars="100" w:firstLine="211"/>
      </w:pPr>
      <w:r>
        <w:rPr>
          <w:rFonts w:hint="eastAsia"/>
        </w:rPr>
        <w:t>八、臺灣鐵路管理局（以下簡稱臺鐵）太魯閣號出軌事件造成臺灣史上最慘重的傷亡事故，近日也層層披露臺鐵內部管理問題，包括劣質廠商如曾違反政府採購法遭判刑</w:t>
      </w:r>
      <w:r>
        <w:rPr>
          <w:rFonts w:hint="eastAsia"/>
        </w:rPr>
        <w:t>6</w:t>
      </w:r>
      <w:r>
        <w:rPr>
          <w:rFonts w:hint="eastAsia"/>
        </w:rPr>
        <w:t>個月之義程營造及義祥工業社負責人李義祥，經統計取得臺鐵標案總金額達</w:t>
      </w:r>
      <w:r>
        <w:rPr>
          <w:rFonts w:hint="eastAsia"/>
        </w:rPr>
        <w:t>2,733</w:t>
      </w:r>
      <w:r>
        <w:rPr>
          <w:rFonts w:hint="eastAsia"/>
        </w:rPr>
        <w:t>萬</w:t>
      </w:r>
      <w:r>
        <w:rPr>
          <w:rFonts w:hint="eastAsia"/>
        </w:rPr>
        <w:t>1</w:t>
      </w:r>
      <w:r>
        <w:rPr>
          <w:rFonts w:hint="eastAsia"/>
        </w:rPr>
        <w:t>千元；違法轉包工程之東新營造取得臺鐵標案總金額達</w:t>
      </w:r>
      <w:r>
        <w:rPr>
          <w:rFonts w:hint="eastAsia"/>
        </w:rPr>
        <w:t>4</w:t>
      </w:r>
      <w:r>
        <w:rPr>
          <w:rFonts w:hint="eastAsia"/>
        </w:rPr>
        <w:t>億</w:t>
      </w:r>
      <w:r>
        <w:rPr>
          <w:rFonts w:hint="eastAsia"/>
        </w:rPr>
        <w:t>4,041</w:t>
      </w:r>
      <w:r>
        <w:rPr>
          <w:rFonts w:hint="eastAsia"/>
        </w:rPr>
        <w:t>萬</w:t>
      </w:r>
      <w:r>
        <w:rPr>
          <w:rFonts w:hint="eastAsia"/>
        </w:rPr>
        <w:t>7</w:t>
      </w:r>
      <w:r>
        <w:rPr>
          <w:rFonts w:hint="eastAsia"/>
        </w:rPr>
        <w:t>千元等。臺鐵內部是否包庇特定廠商，尚非無疑。為求鐵道公共安全以及鐵道及週邊工程施工品質，爰要求臺鐵應徹底盤點內部現有標案中有無此等劣質廠商取得，並且應杜絕違法轉包工程類似案件再度發生，以正本清源，還給臺灣人民一條乾淨安全的鐵道。</w:t>
      </w:r>
    </w:p>
    <w:p w:rsidR="00A0595B" w:rsidRDefault="00A0595B" w:rsidP="00A0595B">
      <w:pPr>
        <w:pStyle w:val="afff"/>
        <w:ind w:leftChars="1100" w:left="3165" w:rightChars="300" w:right="633" w:hanging="844"/>
      </w:pPr>
      <w:r>
        <w:rPr>
          <w:rFonts w:hint="eastAsia"/>
        </w:rPr>
        <w:t>提案人：吳怡玎</w:t>
      </w:r>
    </w:p>
    <w:p w:rsidR="00A0595B" w:rsidRDefault="00A0595B" w:rsidP="00A0595B">
      <w:pPr>
        <w:pStyle w:val="afff"/>
        <w:ind w:leftChars="1100" w:left="3165" w:rightChars="300" w:right="633" w:hanging="844"/>
      </w:pPr>
      <w:r>
        <w:rPr>
          <w:rFonts w:hint="eastAsia"/>
        </w:rPr>
        <w:t>連署人：林為洲　　林文瑞</w:t>
      </w:r>
    </w:p>
    <w:p w:rsidR="00A0595B" w:rsidRDefault="00A0595B" w:rsidP="00A0595B">
      <w:pPr>
        <w:ind w:leftChars="100" w:left="211" w:firstLineChars="100" w:firstLine="211"/>
      </w:pPr>
      <w:r>
        <w:rPr>
          <w:rFonts w:hint="eastAsia"/>
        </w:rPr>
        <w:t>決議：照案通過。</w:t>
      </w:r>
    </w:p>
    <w:p w:rsidR="00A0595B" w:rsidRDefault="00A0595B" w:rsidP="00A0595B">
      <w:r w:rsidRPr="005A4BED">
        <w:rPr>
          <w:rFonts w:eastAsia="華康中黑體" w:hint="eastAsia"/>
        </w:rPr>
        <w:t>散會</w:t>
      </w:r>
    </w:p>
    <w:p w:rsidR="00A0595B" w:rsidRDefault="00A0595B" w:rsidP="00A0595B">
      <w:pPr>
        <w:pStyle w:val="affff7"/>
      </w:pPr>
      <w:r>
        <w:fldChar w:fldCharType="begin"/>
      </w:r>
      <w:r>
        <w:instrText xml:space="preserve"> INCLUDEPICTURE </w:instrText>
      </w:r>
      <w:r>
        <w:rPr>
          <w:rFonts w:hint="eastAsia"/>
        </w:rPr>
        <w:instrText>"\\\\Dpc18\\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w:instrText>
      </w:r>
      <w:r>
        <w:instrText xml:space="preserve"> </w:instrText>
      </w:r>
      <w:r>
        <w:fldChar w:fldCharType="separate"/>
      </w:r>
      <w:r w:rsidR="00D44C2E">
        <w:fldChar w:fldCharType="begin"/>
      </w:r>
      <w:r w:rsidR="00D44C2E">
        <w:instrText xml:space="preserve"> </w:instrText>
      </w:r>
      <w:r w:rsidR="00D44C2E">
        <w:rPr>
          <w:rFonts w:hint="eastAsia"/>
        </w:rPr>
        <w:instrText>INCLUDEPICTURE  "\\\\Dpc18\\</w:instrText>
      </w:r>
      <w:r w:rsidR="00D44C2E">
        <w:rPr>
          <w:rFonts w:hint="eastAsia"/>
        </w:rPr>
        <w:instrText>掃瞄圖檔</w:instrText>
      </w:r>
      <w:r w:rsidR="00D44C2E">
        <w:rPr>
          <w:rFonts w:hint="eastAsia"/>
        </w:rPr>
        <w:instrText>\\</w:instrText>
      </w:r>
      <w:r w:rsidR="00D44C2E">
        <w:rPr>
          <w:rFonts w:hint="eastAsia"/>
        </w:rPr>
        <w:instrText>十月份</w:instrText>
      </w:r>
      <w:r w:rsidR="00D44C2E">
        <w:rPr>
          <w:rFonts w:hint="eastAsia"/>
        </w:rPr>
        <w:instrText>\\1002\\100-\\100-001.jpg" \* MERGEFORMATINET</w:instrText>
      </w:r>
      <w:r w:rsidR="00D44C2E">
        <w:instrText xml:space="preserve"> </w:instrText>
      </w:r>
      <w:r w:rsidR="00D44C2E">
        <w:fldChar w:fldCharType="separate"/>
      </w:r>
      <w:r w:rsidR="00506C07">
        <w:fldChar w:fldCharType="begin"/>
      </w:r>
      <w:r w:rsidR="00506C07">
        <w:instrText xml:space="preserve"> </w:instrText>
      </w:r>
      <w:r w:rsidR="00506C07">
        <w:rPr>
          <w:rFonts w:hint="eastAsia"/>
        </w:rPr>
        <w:instrText>INCLUDEPICTURE  "\\\\Dpc18\\</w:instrText>
      </w:r>
      <w:r w:rsidR="00506C07">
        <w:rPr>
          <w:rFonts w:hint="eastAsia"/>
        </w:rPr>
        <w:instrText>掃瞄圖檔</w:instrText>
      </w:r>
      <w:r w:rsidR="00506C07">
        <w:rPr>
          <w:rFonts w:hint="eastAsia"/>
        </w:rPr>
        <w:instrText>\\</w:instrText>
      </w:r>
      <w:r w:rsidR="00506C07">
        <w:rPr>
          <w:rFonts w:hint="eastAsia"/>
        </w:rPr>
        <w:instrText>十月份</w:instrText>
      </w:r>
      <w:r w:rsidR="00506C07">
        <w:rPr>
          <w:rFonts w:hint="eastAsia"/>
        </w:rPr>
        <w:instrText>\\1002\\100-\\100-001.jpg" \* MERGEFORMATINET</w:instrText>
      </w:r>
      <w:r w:rsidR="00506C07">
        <w:instrText xml:space="preserve"> </w:instrText>
      </w:r>
      <w:r w:rsidR="00506C07">
        <w:fldChar w:fldCharType="separate"/>
      </w:r>
      <w:r w:rsidR="00BE7E57">
        <w:fldChar w:fldCharType="begin"/>
      </w:r>
      <w:r w:rsidR="00BE7E57">
        <w:instrText xml:space="preserve"> </w:instrText>
      </w:r>
      <w:r w:rsidR="00BE7E57">
        <w:rPr>
          <w:rFonts w:hint="eastAsia"/>
        </w:rPr>
        <w:instrText>INCLUDEPICTURE  "\\\\Dpc18\\</w:instrText>
      </w:r>
      <w:r w:rsidR="00BE7E57">
        <w:rPr>
          <w:rFonts w:hint="eastAsia"/>
        </w:rPr>
        <w:instrText>掃瞄圖檔</w:instrText>
      </w:r>
      <w:r w:rsidR="00BE7E57">
        <w:rPr>
          <w:rFonts w:hint="eastAsia"/>
        </w:rPr>
        <w:instrText>\\</w:instrText>
      </w:r>
      <w:r w:rsidR="00BE7E57">
        <w:rPr>
          <w:rFonts w:hint="eastAsia"/>
        </w:rPr>
        <w:instrText>十月份</w:instrText>
      </w:r>
      <w:r w:rsidR="00BE7E57">
        <w:rPr>
          <w:rFonts w:hint="eastAsia"/>
        </w:rPr>
        <w:instrText>\\1002\\100-\\100-001.jpg" \* MERGEFORMATINET</w:instrText>
      </w:r>
      <w:r w:rsidR="00BE7E57">
        <w:instrText xml:space="preserve"> </w:instrText>
      </w:r>
      <w:r w:rsidR="00BE7E57">
        <w:fldChar w:fldCharType="separate"/>
      </w:r>
      <w:r w:rsidR="0068643C">
        <w:fldChar w:fldCharType="begin"/>
      </w:r>
      <w:r w:rsidR="0068643C">
        <w:instrText xml:space="preserve"> </w:instrText>
      </w:r>
      <w:r w:rsidR="0068643C">
        <w:rPr>
          <w:rFonts w:hint="eastAsia"/>
        </w:rPr>
        <w:instrText>INCLUDEPICTURE  "\\\\Dpc18\\</w:instrText>
      </w:r>
      <w:r w:rsidR="0068643C">
        <w:rPr>
          <w:rFonts w:hint="eastAsia"/>
        </w:rPr>
        <w:instrText>掃瞄圖檔</w:instrText>
      </w:r>
      <w:r w:rsidR="0068643C">
        <w:rPr>
          <w:rFonts w:hint="eastAsia"/>
        </w:rPr>
        <w:instrText>\\</w:instrText>
      </w:r>
      <w:r w:rsidR="0068643C">
        <w:rPr>
          <w:rFonts w:hint="eastAsia"/>
        </w:rPr>
        <w:instrText>十月份</w:instrText>
      </w:r>
      <w:r w:rsidR="0068643C">
        <w:rPr>
          <w:rFonts w:hint="eastAsia"/>
        </w:rPr>
        <w:instrText>\\1002\\100-\\100-001.jpg" \* MERGEFORMATINET</w:instrText>
      </w:r>
      <w:r w:rsidR="0068643C">
        <w:instrText xml:space="preserve"> </w:instrText>
      </w:r>
      <w:r w:rsidR="0068643C">
        <w:fldChar w:fldCharType="separate"/>
      </w:r>
      <w:r w:rsidR="001E5215">
        <w:fldChar w:fldCharType="begin"/>
      </w:r>
      <w:r w:rsidR="001E5215">
        <w:instrText xml:space="preserve"> </w:instrText>
      </w:r>
      <w:r w:rsidR="001E5215">
        <w:rPr>
          <w:rFonts w:hint="eastAsia"/>
        </w:rPr>
        <w:instrText>INCLUDEPICTURE  "\\\\Dpc18\\</w:instrText>
      </w:r>
      <w:r w:rsidR="001E5215">
        <w:rPr>
          <w:rFonts w:hint="eastAsia"/>
        </w:rPr>
        <w:instrText>掃瞄圖檔</w:instrText>
      </w:r>
      <w:r w:rsidR="001E5215">
        <w:rPr>
          <w:rFonts w:hint="eastAsia"/>
        </w:rPr>
        <w:instrText>\\</w:instrText>
      </w:r>
      <w:r w:rsidR="001E5215">
        <w:rPr>
          <w:rFonts w:hint="eastAsia"/>
        </w:rPr>
        <w:instrText>十月份</w:instrText>
      </w:r>
      <w:r w:rsidR="001E5215">
        <w:rPr>
          <w:rFonts w:hint="eastAsia"/>
        </w:rPr>
        <w:instrText>\\1002\\100-\\100-001.jpg" \* MERGEFORMATINET</w:instrText>
      </w:r>
      <w:r w:rsidR="001E5215">
        <w:instrText xml:space="preserve"> </w:instrText>
      </w:r>
      <w:r w:rsidR="001E5215">
        <w:fldChar w:fldCharType="separate"/>
      </w:r>
      <w:r w:rsidR="00ED4E21">
        <w:fldChar w:fldCharType="begin"/>
      </w:r>
      <w:r w:rsidR="00ED4E21">
        <w:instrText xml:space="preserve"> </w:instrText>
      </w:r>
      <w:r w:rsidR="00ED4E21">
        <w:rPr>
          <w:rFonts w:hint="eastAsia"/>
        </w:rPr>
        <w:instrText>INCLUDEPICTURE  "\\\\Dpc18\\</w:instrText>
      </w:r>
      <w:r w:rsidR="00ED4E21">
        <w:rPr>
          <w:rFonts w:hint="eastAsia"/>
        </w:rPr>
        <w:instrText>掃瞄圖檔</w:instrText>
      </w:r>
      <w:r w:rsidR="00ED4E21">
        <w:rPr>
          <w:rFonts w:hint="eastAsia"/>
        </w:rPr>
        <w:instrText>\\</w:instrText>
      </w:r>
      <w:r w:rsidR="00ED4E21">
        <w:rPr>
          <w:rFonts w:hint="eastAsia"/>
        </w:rPr>
        <w:instrText>十月份</w:instrText>
      </w:r>
      <w:r w:rsidR="00ED4E21">
        <w:rPr>
          <w:rFonts w:hint="eastAsia"/>
        </w:rPr>
        <w:instrText>\\1002\\100-\\100-001.jpg" \* MERGEFORMATINET</w:instrText>
      </w:r>
      <w:r w:rsidR="00ED4E21">
        <w:instrText xml:space="preserve"> </w:instrText>
      </w:r>
      <w:r w:rsidR="00ED4E21">
        <w:fldChar w:fldCharType="separate"/>
      </w:r>
      <w:r w:rsidR="00ED4E21">
        <w:pict>
          <v:shape id="_x0000_i1026" type="#_x0000_t75" style="width:456.2pt;height:5.75pt">
            <v:imagedata r:id="rId11" r:href="rId19"/>
          </v:shape>
        </w:pict>
      </w:r>
      <w:r w:rsidR="00ED4E21">
        <w:fldChar w:fldCharType="end"/>
      </w:r>
      <w:r w:rsidR="001E5215">
        <w:fldChar w:fldCharType="end"/>
      </w:r>
      <w:r w:rsidR="0068643C">
        <w:fldChar w:fldCharType="end"/>
      </w:r>
      <w:r w:rsidR="00BE7E57">
        <w:fldChar w:fldCharType="end"/>
      </w:r>
      <w:r w:rsidR="00506C07">
        <w:fldChar w:fldCharType="end"/>
      </w:r>
      <w:r w:rsidR="00D44C2E">
        <w:fldChar w:fldCharType="end"/>
      </w:r>
      <w:r>
        <w:fldChar w:fldCharType="end"/>
      </w:r>
    </w:p>
    <w:p w:rsidR="00A0595B" w:rsidRDefault="00A0595B" w:rsidP="00A0595B">
      <w:pPr>
        <w:ind w:left="211" w:hangingChars="100" w:hanging="211"/>
      </w:pPr>
      <w:r w:rsidRPr="001A6B47">
        <w:rPr>
          <w:rFonts w:eastAsia="華康中黑體" w:hint="eastAsia"/>
        </w:rPr>
        <w:t>主席：</w:t>
      </w:r>
      <w:r>
        <w:rPr>
          <w:rFonts w:hint="eastAsia"/>
        </w:rPr>
        <w:t>因在場委員人數不足，上次會議議事錄稍後再確定。</w:t>
      </w:r>
    </w:p>
    <w:p w:rsidR="00A0595B" w:rsidRDefault="00A0595B" w:rsidP="00A0595B">
      <w:pPr>
        <w:ind w:leftChars="100" w:left="211" w:firstLineChars="100" w:firstLine="211"/>
      </w:pPr>
      <w:r>
        <w:rPr>
          <w:rFonts w:hint="eastAsia"/>
        </w:rPr>
        <w:t>繼續報告。</w:t>
      </w:r>
    </w:p>
    <w:p w:rsidR="00A0595B" w:rsidRDefault="00A0595B" w:rsidP="0018345B">
      <w:pPr>
        <w:pStyle w:val="aff8"/>
        <w:spacing w:after="159"/>
      </w:pPr>
      <w:r>
        <w:rPr>
          <w:rFonts w:hint="eastAsia"/>
        </w:rPr>
        <w:t>邀請內政部部長及營建署署長就「公共污水處理廠放流水回收再利用示範推動方案（</w:t>
      </w:r>
      <w:r>
        <w:rPr>
          <w:rFonts w:hint="eastAsia"/>
        </w:rPr>
        <w:t>102-109</w:t>
      </w:r>
      <w:r>
        <w:rPr>
          <w:rFonts w:hint="eastAsia"/>
        </w:rPr>
        <w:t>年）」、「前瞻基礎建設水環境計畫─再生水工程」、「公共污水處理廠再生水推動計畫（</w:t>
      </w:r>
      <w:r>
        <w:rPr>
          <w:rFonts w:hint="eastAsia"/>
        </w:rPr>
        <w:t>110-115</w:t>
      </w:r>
      <w:r>
        <w:rPr>
          <w:rFonts w:hint="eastAsia"/>
        </w:rPr>
        <w:t>年）」等計畫執行情形進行專題報告，並備質詢；另邀請經濟部次長、水利署署長及行政院主計總處列席備詢。</w:t>
      </w:r>
    </w:p>
    <w:p w:rsidR="00A0595B" w:rsidRDefault="00A0595B" w:rsidP="00A0595B">
      <w:pPr>
        <w:ind w:left="211" w:hangingChars="100" w:hanging="211"/>
      </w:pPr>
      <w:r w:rsidRPr="001A6B47">
        <w:rPr>
          <w:rFonts w:eastAsia="華康中黑體" w:hint="eastAsia"/>
        </w:rPr>
        <w:t>主席：</w:t>
      </w:r>
      <w:r>
        <w:rPr>
          <w:rFonts w:hint="eastAsia"/>
        </w:rPr>
        <w:t>現在請內政部徐部長報告。</w:t>
      </w:r>
    </w:p>
    <w:p w:rsidR="00A0595B" w:rsidRDefault="00A0595B" w:rsidP="00A0595B">
      <w:pPr>
        <w:ind w:left="211" w:hangingChars="100" w:hanging="211"/>
      </w:pPr>
      <w:r w:rsidRPr="001A6B47">
        <w:rPr>
          <w:rFonts w:eastAsia="華康中黑體" w:hint="eastAsia"/>
        </w:rPr>
        <w:t>徐部長國勇：</w:t>
      </w:r>
      <w:r>
        <w:rPr>
          <w:rFonts w:hint="eastAsia"/>
        </w:rPr>
        <w:t>主席、各位委員。今天承蒙大院邀請說明目前我國公共污水處理廠再生水推動情況，深感榮幸。各位委員平時對於內政業務的關注與指導，本人藉此機會，特別表示由衷的感謝與敬意。接下來，謹就上述報告簡要說明如下，敬請指教。</w:t>
      </w:r>
    </w:p>
    <w:p w:rsidR="00A0595B" w:rsidRPr="001A6B47" w:rsidRDefault="00A0595B" w:rsidP="00A0595B">
      <w:pPr>
        <w:ind w:leftChars="100" w:left="211" w:firstLineChars="100" w:firstLine="211"/>
        <w:rPr>
          <w:rFonts w:ascii="華康中黑體" w:eastAsia="華康中黑體"/>
        </w:rPr>
      </w:pPr>
      <w:r w:rsidRPr="001A6B47">
        <w:rPr>
          <w:rFonts w:ascii="華康中黑體" w:eastAsia="華康中黑體" w:hint="eastAsia"/>
        </w:rPr>
        <w:t>壹、公共污水處理廠再生水推動緣起</w:t>
      </w:r>
    </w:p>
    <w:p w:rsidR="00A0595B" w:rsidRDefault="00A0595B" w:rsidP="00A0595B">
      <w:pPr>
        <w:ind w:leftChars="100" w:left="211" w:firstLineChars="100" w:firstLine="211"/>
      </w:pPr>
      <w:r>
        <w:rPr>
          <w:rFonts w:hint="eastAsia"/>
        </w:rPr>
        <w:t>本部自</w:t>
      </w:r>
      <w:r>
        <w:rPr>
          <w:rFonts w:hint="eastAsia"/>
        </w:rPr>
        <w:t>102</w:t>
      </w:r>
      <w:r>
        <w:rPr>
          <w:rFonts w:hint="eastAsia"/>
        </w:rPr>
        <w:t>年起致力推動公共污水處理廠放流水回收再利用，以達到水循環經濟目標；經評估後，將高雄鳳山廠、高雄臨海廠、臺南安平廠、臺南永康廠、臺中福田廠、臺中豐原廠共</w:t>
      </w:r>
      <w:r>
        <w:rPr>
          <w:rFonts w:hint="eastAsia"/>
        </w:rPr>
        <w:t>6</w:t>
      </w:r>
      <w:r>
        <w:rPr>
          <w:rFonts w:hint="eastAsia"/>
        </w:rPr>
        <w:t>座處理廠列為示範案例，奉行政院</w:t>
      </w:r>
      <w:r>
        <w:rPr>
          <w:rFonts w:hint="eastAsia"/>
        </w:rPr>
        <w:t>102</w:t>
      </w:r>
      <w:r>
        <w:rPr>
          <w:rFonts w:hint="eastAsia"/>
        </w:rPr>
        <w:t>年核定「公共污水處理廠放流水回收再利用示範推動方案（</w:t>
      </w:r>
      <w:r>
        <w:rPr>
          <w:rFonts w:hint="eastAsia"/>
        </w:rPr>
        <w:t>102-109</w:t>
      </w:r>
      <w:r>
        <w:rPr>
          <w:rFonts w:hint="eastAsia"/>
        </w:rPr>
        <w:t>年）」，併同「污水下水道第五期建設計畫（</w:t>
      </w:r>
      <w:r>
        <w:rPr>
          <w:rFonts w:hint="eastAsia"/>
        </w:rPr>
        <w:t>104</w:t>
      </w:r>
      <w:r>
        <w:rPr>
          <w:rFonts w:hint="eastAsia"/>
        </w:rPr>
        <w:t>年</w:t>
      </w:r>
      <w:r>
        <w:rPr>
          <w:rFonts w:hint="eastAsia"/>
        </w:rPr>
        <w:t>-109</w:t>
      </w:r>
      <w:r>
        <w:rPr>
          <w:rFonts w:hint="eastAsia"/>
        </w:rPr>
        <w:t>年）」推動執行。</w:t>
      </w:r>
    </w:p>
    <w:p w:rsidR="00A0595B" w:rsidRPr="001A6B47" w:rsidRDefault="00A0595B" w:rsidP="00A0595B">
      <w:pPr>
        <w:ind w:leftChars="100" w:left="211" w:firstLineChars="100" w:firstLine="211"/>
        <w:rPr>
          <w:rFonts w:ascii="華康中黑體" w:eastAsia="華康中黑體"/>
        </w:rPr>
      </w:pPr>
      <w:r w:rsidRPr="001A6B47">
        <w:rPr>
          <w:rFonts w:ascii="華康中黑體" w:eastAsia="華康中黑體" w:hint="eastAsia"/>
        </w:rPr>
        <w:t>貳、前瞻基礎建設─水環境計畫─再生水工程</w:t>
      </w:r>
    </w:p>
    <w:p w:rsidR="00A0595B" w:rsidRDefault="00A0595B" w:rsidP="00A0595B">
      <w:pPr>
        <w:ind w:leftChars="100" w:left="211" w:firstLineChars="100" w:firstLine="211"/>
      </w:pPr>
      <w:r>
        <w:rPr>
          <w:rFonts w:hint="eastAsia"/>
        </w:rPr>
        <w:t>為擴大再生水推動再提報「前瞻基礎建設計畫─水環境計畫（水與發展）」子計畫「再生水工程」，包含臺中水湳廠、高雄臨海廠再生水取水管線工程及臺南仁德廠，總經費為</w:t>
      </w:r>
      <w:r>
        <w:rPr>
          <w:rFonts w:hint="eastAsia"/>
        </w:rPr>
        <w:t>9.09</w:t>
      </w:r>
      <w:r>
        <w:rPr>
          <w:rFonts w:hint="eastAsia"/>
        </w:rPr>
        <w:t>億元</w:t>
      </w:r>
      <w:r>
        <w:rPr>
          <w:rFonts w:hint="eastAsia"/>
        </w:rPr>
        <w:lastRenderedPageBreak/>
        <w:t>，期程</w:t>
      </w:r>
      <w:r>
        <w:rPr>
          <w:rFonts w:hint="eastAsia"/>
        </w:rPr>
        <w:t>106</w:t>
      </w:r>
      <w:r>
        <w:rPr>
          <w:rFonts w:hint="eastAsia"/>
        </w:rPr>
        <w:t>年至</w:t>
      </w:r>
      <w:r>
        <w:rPr>
          <w:rFonts w:hint="eastAsia"/>
        </w:rPr>
        <w:t>109</w:t>
      </w:r>
      <w:r>
        <w:rPr>
          <w:rFonts w:hint="eastAsia"/>
        </w:rPr>
        <w:t>年，其中高雄臨海廠再生水取水管線工程併同臨海廠一起發包。</w:t>
      </w:r>
    </w:p>
    <w:p w:rsidR="00A0595B" w:rsidRPr="001A6B47" w:rsidRDefault="00A0595B" w:rsidP="00A0595B">
      <w:pPr>
        <w:ind w:leftChars="100" w:left="211" w:firstLineChars="100" w:firstLine="211"/>
        <w:rPr>
          <w:rFonts w:ascii="華康中黑體" w:eastAsia="華康中黑體"/>
        </w:rPr>
      </w:pPr>
      <w:r w:rsidRPr="001A6B47">
        <w:rPr>
          <w:rFonts w:ascii="華康中黑體" w:eastAsia="華康中黑體" w:hint="eastAsia"/>
        </w:rPr>
        <w:t>參、公共污水處理廠再生水推動計畫</w:t>
      </w:r>
    </w:p>
    <w:p w:rsidR="00A0595B" w:rsidRDefault="00A0595B" w:rsidP="00A0595B">
      <w:pPr>
        <w:ind w:leftChars="100" w:left="211" w:firstLineChars="100" w:firstLine="211"/>
      </w:pPr>
      <w:r>
        <w:rPr>
          <w:rFonts w:hint="eastAsia"/>
        </w:rPr>
        <w:t>為持續推動再生水，本部已奉行政院核定「公共污水處理廠再生水推動計畫」，總經費</w:t>
      </w:r>
      <w:r>
        <w:rPr>
          <w:rFonts w:hint="eastAsia"/>
        </w:rPr>
        <w:t>152.73</w:t>
      </w:r>
      <w:r>
        <w:rPr>
          <w:rFonts w:hint="eastAsia"/>
        </w:rPr>
        <w:t>億元，期程</w:t>
      </w:r>
      <w:r>
        <w:rPr>
          <w:rFonts w:hint="eastAsia"/>
        </w:rPr>
        <w:t>110</w:t>
      </w:r>
      <w:r>
        <w:rPr>
          <w:rFonts w:hint="eastAsia"/>
        </w:rPr>
        <w:t>年至</w:t>
      </w:r>
      <w:r>
        <w:rPr>
          <w:rFonts w:hint="eastAsia"/>
        </w:rPr>
        <w:t>115</w:t>
      </w:r>
      <w:r>
        <w:rPr>
          <w:rFonts w:hint="eastAsia"/>
        </w:rPr>
        <w:t>年，除延續示範案及前瞻案共</w:t>
      </w:r>
      <w:r>
        <w:rPr>
          <w:rFonts w:hint="eastAsia"/>
        </w:rPr>
        <w:t>8</w:t>
      </w:r>
      <w:r>
        <w:rPr>
          <w:rFonts w:hint="eastAsia"/>
        </w:rPr>
        <w:t>廠之外，再新增桃園北區、新竹竹北、高雄楠梓等</w:t>
      </w:r>
      <w:r>
        <w:rPr>
          <w:rFonts w:hint="eastAsia"/>
        </w:rPr>
        <w:t>3</w:t>
      </w:r>
      <w:r>
        <w:rPr>
          <w:rFonts w:hint="eastAsia"/>
        </w:rPr>
        <w:t>廠，共計</w:t>
      </w:r>
      <w:r>
        <w:rPr>
          <w:rFonts w:hint="eastAsia"/>
        </w:rPr>
        <w:t>11</w:t>
      </w:r>
      <w:r>
        <w:rPr>
          <w:rFonts w:hint="eastAsia"/>
        </w:rPr>
        <w:t>座再生水廠，預期至</w:t>
      </w:r>
      <w:r>
        <w:rPr>
          <w:rFonts w:hint="eastAsia"/>
        </w:rPr>
        <w:t>115</w:t>
      </w:r>
      <w:r>
        <w:rPr>
          <w:rFonts w:hint="eastAsia"/>
        </w:rPr>
        <w:t>年底供應工業區及科學園區每日再生水量增加</w:t>
      </w:r>
      <w:r>
        <w:rPr>
          <w:rFonts w:hint="eastAsia"/>
        </w:rPr>
        <w:t>15</w:t>
      </w:r>
      <w:r>
        <w:rPr>
          <w:rFonts w:hint="eastAsia"/>
        </w:rPr>
        <w:t>萬噸，再生水供應量達每日</w:t>
      </w:r>
      <w:r>
        <w:rPr>
          <w:rFonts w:hint="eastAsia"/>
        </w:rPr>
        <w:t>19.5</w:t>
      </w:r>
      <w:r>
        <w:rPr>
          <w:rFonts w:hint="eastAsia"/>
        </w:rPr>
        <w:t>萬噸，如</w:t>
      </w:r>
      <w:r>
        <w:rPr>
          <w:rFonts w:hint="eastAsia"/>
        </w:rPr>
        <w:t>11</w:t>
      </w:r>
      <w:r>
        <w:rPr>
          <w:rFonts w:hint="eastAsia"/>
        </w:rPr>
        <w:t>案全數完成後，至</w:t>
      </w:r>
      <w:r>
        <w:rPr>
          <w:rFonts w:hint="eastAsia"/>
        </w:rPr>
        <w:t>120</w:t>
      </w:r>
      <w:r>
        <w:rPr>
          <w:rFonts w:hint="eastAsia"/>
        </w:rPr>
        <w:t>年達每日</w:t>
      </w:r>
      <w:r>
        <w:rPr>
          <w:rFonts w:hint="eastAsia"/>
        </w:rPr>
        <w:t>28.9</w:t>
      </w:r>
      <w:r>
        <w:rPr>
          <w:rFonts w:hint="eastAsia"/>
        </w:rPr>
        <w:t>萬噸再生水量，外界誤會是</w:t>
      </w:r>
      <w:r>
        <w:rPr>
          <w:rFonts w:hint="eastAsia"/>
        </w:rPr>
        <w:t>289</w:t>
      </w:r>
      <w:r>
        <w:rPr>
          <w:rFonts w:hint="eastAsia"/>
        </w:rPr>
        <w:t>萬噸，應該是小數點沒有看到，所以我要在此向委員特別報告。之前有委員詢問到</w:t>
      </w:r>
      <w:r>
        <w:rPr>
          <w:rFonts w:hint="eastAsia"/>
        </w:rPr>
        <w:t>289</w:t>
      </w:r>
      <w:r>
        <w:rPr>
          <w:rFonts w:hint="eastAsia"/>
        </w:rPr>
        <w:t>萬噸是很大的量，我有澄清是</w:t>
      </w:r>
      <w:r>
        <w:rPr>
          <w:rFonts w:hint="eastAsia"/>
        </w:rPr>
        <w:t>28.9</w:t>
      </w:r>
      <w:r>
        <w:rPr>
          <w:rFonts w:hint="eastAsia"/>
        </w:rPr>
        <w:t>萬噸，今天在此再向委員做個報告。</w:t>
      </w:r>
    </w:p>
    <w:p w:rsidR="00A0595B" w:rsidRDefault="00A0595B" w:rsidP="00A0595B">
      <w:pPr>
        <w:ind w:leftChars="100" w:left="211" w:firstLineChars="100" w:firstLine="211"/>
      </w:pPr>
      <w:r>
        <w:rPr>
          <w:rFonts w:hint="eastAsia"/>
        </w:rPr>
        <w:t>各再生水廠辦理情形說明如下：</w:t>
      </w:r>
    </w:p>
    <w:p w:rsidR="00A0595B" w:rsidRDefault="00A0595B" w:rsidP="00A0595B">
      <w:pPr>
        <w:ind w:leftChars="100" w:left="211" w:firstLineChars="100" w:firstLine="211"/>
      </w:pPr>
      <w:r>
        <w:rPr>
          <w:rFonts w:hint="eastAsia"/>
        </w:rPr>
        <w:t>一、高雄鳳山廠已於</w:t>
      </w:r>
      <w:r>
        <w:rPr>
          <w:rFonts w:hint="eastAsia"/>
        </w:rPr>
        <w:t>107</w:t>
      </w:r>
      <w:r>
        <w:rPr>
          <w:rFonts w:hint="eastAsia"/>
        </w:rPr>
        <w:t>年始營運，目前每日供水</w:t>
      </w:r>
      <w:r>
        <w:rPr>
          <w:rFonts w:hint="eastAsia"/>
        </w:rPr>
        <w:t>4.5</w:t>
      </w:r>
      <w:r>
        <w:rPr>
          <w:rFonts w:hint="eastAsia"/>
        </w:rPr>
        <w:t>萬噸給臨海工業區。</w:t>
      </w:r>
    </w:p>
    <w:p w:rsidR="00A0595B" w:rsidRDefault="00A0595B" w:rsidP="00A0595B">
      <w:pPr>
        <w:ind w:leftChars="100" w:left="211" w:firstLineChars="100" w:firstLine="211"/>
      </w:pPr>
      <w:r>
        <w:rPr>
          <w:rFonts w:hint="eastAsia"/>
        </w:rPr>
        <w:t>二、高雄臨海廠、臺南永康廠、臺南安平廠工程皆已發包執行中，永康案可在</w:t>
      </w:r>
      <w:r>
        <w:rPr>
          <w:rFonts w:hint="eastAsia"/>
        </w:rPr>
        <w:t>110</w:t>
      </w:r>
      <w:r>
        <w:rPr>
          <w:rFonts w:hint="eastAsia"/>
        </w:rPr>
        <w:t>年</w:t>
      </w:r>
      <w:r>
        <w:rPr>
          <w:rFonts w:hint="eastAsia"/>
        </w:rPr>
        <w:t>5</w:t>
      </w:r>
      <w:r>
        <w:rPr>
          <w:rFonts w:hint="eastAsia"/>
        </w:rPr>
        <w:t>月供水</w:t>
      </w:r>
      <w:r>
        <w:rPr>
          <w:rFonts w:hint="eastAsia"/>
        </w:rPr>
        <w:t>0.8</w:t>
      </w:r>
      <w:r>
        <w:rPr>
          <w:rFonts w:hint="eastAsia"/>
        </w:rPr>
        <w:t>萬噸，前二天我親自南下，視察供水情況並感謝工程人員。臨海案預計</w:t>
      </w:r>
      <w:r>
        <w:rPr>
          <w:rFonts w:hint="eastAsia"/>
        </w:rPr>
        <w:t>110</w:t>
      </w:r>
      <w:r>
        <w:rPr>
          <w:rFonts w:hint="eastAsia"/>
        </w:rPr>
        <w:t>年底供水後，總計增供</w:t>
      </w:r>
      <w:r>
        <w:rPr>
          <w:rFonts w:hint="eastAsia"/>
        </w:rPr>
        <w:t>4.1</w:t>
      </w:r>
      <w:r>
        <w:rPr>
          <w:rFonts w:hint="eastAsia"/>
        </w:rPr>
        <w:t>萬噸再生水，今年度總供水量可達每日</w:t>
      </w:r>
      <w:r>
        <w:rPr>
          <w:rFonts w:hint="eastAsia"/>
        </w:rPr>
        <w:t>8.6</w:t>
      </w:r>
      <w:r>
        <w:rPr>
          <w:rFonts w:hint="eastAsia"/>
        </w:rPr>
        <w:t>萬噸。</w:t>
      </w:r>
    </w:p>
    <w:p w:rsidR="00A0595B" w:rsidRDefault="00A0595B" w:rsidP="00A0595B">
      <w:pPr>
        <w:ind w:leftChars="100" w:left="211" w:firstLineChars="100" w:firstLine="211"/>
      </w:pPr>
      <w:r>
        <w:rPr>
          <w:rFonts w:hint="eastAsia"/>
        </w:rPr>
        <w:t>三、臺中福田廠、桃園桃北廠及臺中水湳廠皆已簽訂用水契約，刻正辦理工程發包作業。</w:t>
      </w:r>
    </w:p>
    <w:p w:rsidR="00A0595B" w:rsidRDefault="00A0595B" w:rsidP="00A0595B">
      <w:pPr>
        <w:ind w:leftChars="100" w:left="211" w:firstLineChars="100" w:firstLine="211"/>
      </w:pPr>
      <w:r>
        <w:rPr>
          <w:rFonts w:hint="eastAsia"/>
        </w:rPr>
        <w:t>四、臺中豐原廠、高雄楠梓廠及新竹竹北廠因用水端尚未確定，持續辦理可行性評估中。</w:t>
      </w:r>
    </w:p>
    <w:p w:rsidR="00A0595B" w:rsidRPr="001A6B47" w:rsidRDefault="00A0595B" w:rsidP="00A0595B">
      <w:pPr>
        <w:ind w:leftChars="100" w:left="211" w:firstLineChars="100" w:firstLine="211"/>
        <w:rPr>
          <w:rFonts w:ascii="華康中黑體" w:eastAsia="華康中黑體"/>
        </w:rPr>
      </w:pPr>
      <w:r w:rsidRPr="001A6B47">
        <w:rPr>
          <w:rFonts w:ascii="華康中黑體" w:eastAsia="華康中黑體" w:hint="eastAsia"/>
        </w:rPr>
        <w:t>肆、需克服因素及後續作為</w:t>
      </w:r>
    </w:p>
    <w:p w:rsidR="00A0595B" w:rsidRDefault="00A0595B" w:rsidP="00A0595B">
      <w:pPr>
        <w:ind w:leftChars="100" w:left="211" w:firstLineChars="100" w:firstLine="211"/>
      </w:pPr>
      <w:r>
        <w:rPr>
          <w:rFonts w:hint="eastAsia"/>
        </w:rPr>
        <w:t>102</w:t>
      </w:r>
      <w:r>
        <w:rPr>
          <w:rFonts w:hint="eastAsia"/>
        </w:rPr>
        <w:t>年示範案推動時因再生水法令尚未訂定且未有執行案例，因此花費很多時間建立機制，加上再生水價是自來水的二至三倍，所以用水契約協商不易，廠商當然想用比較便宜的自來水，所以協商時會有他們的利潤及成本問題。至</w:t>
      </w:r>
      <w:r>
        <w:rPr>
          <w:rFonts w:hint="eastAsia"/>
        </w:rPr>
        <w:t>105</w:t>
      </w:r>
      <w:r>
        <w:rPr>
          <w:rFonts w:hint="eastAsia"/>
        </w:rPr>
        <w:t>年經濟部訂定再生水資源發展條例及相關子法、鳳山案完工以及南科廠商簽署用水契約後，各案推動均已加速進行，需克服因素及後續作為說明如下：</w:t>
      </w:r>
    </w:p>
    <w:p w:rsidR="00A0595B" w:rsidRDefault="00A0595B" w:rsidP="00A0595B">
      <w:pPr>
        <w:ind w:leftChars="100" w:left="211" w:firstLineChars="100" w:firstLine="211"/>
      </w:pPr>
      <w:r>
        <w:rPr>
          <w:rFonts w:hint="eastAsia"/>
        </w:rPr>
        <w:t>一、政策強化要求廠商使用再生水</w:t>
      </w:r>
    </w:p>
    <w:p w:rsidR="00A0595B" w:rsidRDefault="00A0595B" w:rsidP="00A0595B">
      <w:pPr>
        <w:ind w:leftChars="100" w:left="211" w:firstLineChars="100" w:firstLine="211"/>
      </w:pPr>
      <w:r>
        <w:rPr>
          <w:rFonts w:hint="eastAsia"/>
        </w:rPr>
        <w:t>廠商基於成本考量，再生水每度約</w:t>
      </w:r>
      <w:r>
        <w:rPr>
          <w:rFonts w:hint="eastAsia"/>
        </w:rPr>
        <w:t>6.5</w:t>
      </w:r>
      <w:r>
        <w:rPr>
          <w:rFonts w:hint="eastAsia"/>
        </w:rPr>
        <w:t>元，自來水每度</w:t>
      </w:r>
      <w:r w:rsidR="00BE7E57">
        <w:rPr>
          <w:rFonts w:hint="eastAsia"/>
        </w:rPr>
        <w:t>二</w:t>
      </w:r>
      <w:r>
        <w:rPr>
          <w:rFonts w:hint="eastAsia"/>
        </w:rPr>
        <w:t>元多，相差二至三倍，故產業用水仍以自來水為優先考量，在沒有強制力的情形下，推廣使用再生水觀念不易被企業接受，本部已請經濟部於審核用水計畫時亦將再生水使用量納入，並於環境影響評估時將再生水納入環評承諾時，以利再生水案協商用水契約時，獲得較大之助力。</w:t>
      </w:r>
    </w:p>
    <w:p w:rsidR="00A0595B" w:rsidRDefault="00A0595B" w:rsidP="00A0595B">
      <w:pPr>
        <w:ind w:leftChars="100" w:left="211" w:firstLineChars="100" w:firstLine="211"/>
      </w:pPr>
      <w:r>
        <w:rPr>
          <w:rFonts w:hint="eastAsia"/>
        </w:rPr>
        <w:t>二、再生水價檢討</w:t>
      </w:r>
    </w:p>
    <w:p w:rsidR="00A0595B" w:rsidRDefault="00A0595B" w:rsidP="00A0595B">
      <w:pPr>
        <w:ind w:leftChars="100" w:left="211" w:firstLineChars="100" w:firstLine="211"/>
      </w:pPr>
      <w:r>
        <w:rPr>
          <w:rFonts w:hint="eastAsia"/>
        </w:rPr>
        <w:t>再生水價高於國內自來水價，造成計畫推動時需水端廠商使用意願不高，本部營建署已請高雄市政府就營運中的鳳山提出執行成效評估，以作為再生水案之營運費用為水價評估之依據，並期藉案例累積，增加廠商使用意願。同時評估引進或研發產水成本較低之處理流程，並以供應不同水質給予不同水價的方式，讓用水端廠商能就實質需求計算成本，以便加速取得用水的共識。</w:t>
      </w:r>
    </w:p>
    <w:p w:rsidR="00A0595B" w:rsidRDefault="00A0595B" w:rsidP="00A0595B">
      <w:pPr>
        <w:ind w:leftChars="100" w:left="211" w:firstLineChars="100" w:firstLine="211"/>
      </w:pPr>
      <w:r>
        <w:rPr>
          <w:rFonts w:hint="eastAsia"/>
        </w:rPr>
        <w:t>三、已建立跨部會協調機制</w:t>
      </w:r>
    </w:p>
    <w:p w:rsidR="00A0595B" w:rsidRDefault="00A0595B" w:rsidP="00A0595B">
      <w:pPr>
        <w:ind w:leftChars="100" w:left="211" w:firstLineChars="100" w:firstLine="211"/>
      </w:pPr>
      <w:r>
        <w:rPr>
          <w:rFonts w:hint="eastAsia"/>
        </w:rPr>
        <w:t>國內再生水推動過程涉及中央部會、地方政府、私人企業及園區目的事業主管機關，均各有</w:t>
      </w:r>
      <w:r>
        <w:rPr>
          <w:rFonts w:hint="eastAsia"/>
        </w:rPr>
        <w:lastRenderedPageBreak/>
        <w:t>權責，用水契約協調介面複雜且不易互相配合，我們會盡全力進行跨部會協商與推動。為利再生水之跨部會協商及推動，利用經濟部「經濟部再生水資源發展協調會報」，邀集相關部會機關以及各地方政府召開委員會議就個案推動進行研商及討論，亦可藉由其運作達到部會間有效溝通協調的目的，另本部亦定期召開進度檢討會議追蹤，並協助地方政府解決推動困難。</w:t>
      </w:r>
    </w:p>
    <w:p w:rsidR="00A0595B" w:rsidRDefault="00A0595B" w:rsidP="00A0595B">
      <w:pPr>
        <w:ind w:leftChars="100" w:left="211" w:firstLineChars="100" w:firstLine="211"/>
      </w:pPr>
      <w:r>
        <w:rPr>
          <w:rFonts w:hint="eastAsia"/>
        </w:rPr>
        <w:t>綜上，本部將逐步克服各項因素推動公共污水處理廠再生水案，結合污水處理及再生利用，配合工業用水零增自來水的目標，以都市儲備小水庫的思維翻轉污水處理廠既定印象，使再生水可提供一穩定、永續的水源。另外，為因應旱象，短期可利用公共污水處理廠二級處理放流水每日</w:t>
      </w:r>
      <w:r>
        <w:rPr>
          <w:rFonts w:hint="eastAsia"/>
        </w:rPr>
        <w:t>130</w:t>
      </w:r>
      <w:r>
        <w:rPr>
          <w:rFonts w:hint="eastAsia"/>
        </w:rPr>
        <w:t>萬噸，經消毒後供作非接觸人體的次級用水，如澆灌、沖廁、洗街等，並已函請各地方政府訂定回收水再利用規定，鼓勵大眾取用。</w:t>
      </w:r>
    </w:p>
    <w:p w:rsidR="00A0595B" w:rsidRDefault="00A0595B" w:rsidP="00A0595B">
      <w:pPr>
        <w:ind w:leftChars="100" w:left="211" w:firstLineChars="100" w:firstLine="211"/>
      </w:pPr>
      <w:r>
        <w:rPr>
          <w:rFonts w:hint="eastAsia"/>
        </w:rPr>
        <w:t>以上簡要報告，敬請各位委員、女士、先生賜予指教。謝謝！</w:t>
      </w:r>
    </w:p>
    <w:p w:rsidR="00A0595B" w:rsidRDefault="00A0595B" w:rsidP="00A0595B">
      <w:pPr>
        <w:ind w:left="211" w:hangingChars="100" w:hanging="211"/>
      </w:pPr>
      <w:r w:rsidRPr="001A6B47">
        <w:rPr>
          <w:rFonts w:eastAsia="華康中黑體" w:hint="eastAsia"/>
        </w:rPr>
        <w:t>主席：</w:t>
      </w:r>
      <w:r>
        <w:rPr>
          <w:rFonts w:hint="eastAsia"/>
        </w:rPr>
        <w:t>現在先處理議事錄。請問各位，上次會議議事錄有無錯誤或遺漏之處？（無）無錯誤或遺漏之處，議事錄確定。</w:t>
      </w:r>
    </w:p>
    <w:p w:rsidR="00A0595B" w:rsidRDefault="00A0595B" w:rsidP="00A0595B">
      <w:pPr>
        <w:ind w:leftChars="100" w:left="211" w:firstLineChars="100" w:firstLine="211"/>
      </w:pPr>
      <w:r>
        <w:rPr>
          <w:rFonts w:hint="eastAsia"/>
        </w:rPr>
        <w:t>另外，今天也邀請經濟部次長、水利署署長及行政院主計總處列席備詢，請問有無補充報告？（無）無補充報告。</w:t>
      </w:r>
    </w:p>
    <w:p w:rsidR="00A0595B" w:rsidRDefault="00A0595B" w:rsidP="00A0595B">
      <w:pPr>
        <w:ind w:leftChars="100" w:left="211" w:firstLineChars="100" w:firstLine="211"/>
      </w:pPr>
      <w:r>
        <w:rPr>
          <w:rFonts w:hint="eastAsia"/>
        </w:rPr>
        <w:t>現在開始詢答，本會委員發言時間為</w:t>
      </w:r>
      <w:r>
        <w:rPr>
          <w:rFonts w:hint="eastAsia"/>
        </w:rPr>
        <w:t>7</w:t>
      </w:r>
      <w:r>
        <w:rPr>
          <w:rFonts w:hint="eastAsia"/>
        </w:rPr>
        <w:t>分鐘，得延長</w:t>
      </w:r>
      <w:r>
        <w:rPr>
          <w:rFonts w:hint="eastAsia"/>
        </w:rPr>
        <w:t>1</w:t>
      </w:r>
      <w:r>
        <w:rPr>
          <w:rFonts w:hint="eastAsia"/>
        </w:rPr>
        <w:t>分鐘，非本會委員發言時間為</w:t>
      </w:r>
      <w:r>
        <w:rPr>
          <w:rFonts w:hint="eastAsia"/>
        </w:rPr>
        <w:t>5</w:t>
      </w:r>
      <w:r>
        <w:rPr>
          <w:rFonts w:hint="eastAsia"/>
        </w:rPr>
        <w:t>分鐘，得延長</w:t>
      </w:r>
      <w:r>
        <w:rPr>
          <w:rFonts w:hint="eastAsia"/>
        </w:rPr>
        <w:t>1</w:t>
      </w:r>
      <w:r>
        <w:rPr>
          <w:rFonts w:hint="eastAsia"/>
        </w:rPr>
        <w:t>分鐘；登記時間是</w:t>
      </w:r>
      <w:r>
        <w:rPr>
          <w:rFonts w:hint="eastAsia"/>
        </w:rPr>
        <w:t>10</w:t>
      </w:r>
      <w:r>
        <w:rPr>
          <w:rFonts w:hint="eastAsia"/>
        </w:rPr>
        <w:t>時</w:t>
      </w:r>
      <w:r>
        <w:rPr>
          <w:rFonts w:hint="eastAsia"/>
        </w:rPr>
        <w:t>30</w:t>
      </w:r>
      <w:r>
        <w:rPr>
          <w:rFonts w:hint="eastAsia"/>
        </w:rPr>
        <w:t>分；臨時提案截止提出時間為</w:t>
      </w:r>
      <w:r>
        <w:rPr>
          <w:rFonts w:hint="eastAsia"/>
        </w:rPr>
        <w:t>11</w:t>
      </w:r>
      <w:r>
        <w:rPr>
          <w:rFonts w:hint="eastAsia"/>
        </w:rPr>
        <w:t>時，於詢答完畢後處理。</w:t>
      </w:r>
    </w:p>
    <w:p w:rsidR="00A0595B" w:rsidRDefault="00A0595B" w:rsidP="00A0595B">
      <w:pPr>
        <w:ind w:leftChars="100" w:left="211" w:firstLineChars="100" w:firstLine="211"/>
      </w:pPr>
      <w:r>
        <w:rPr>
          <w:rFonts w:hint="eastAsia"/>
        </w:rPr>
        <w:t>首先請羅委員美玲發言。</w:t>
      </w:r>
    </w:p>
    <w:p w:rsidR="00A0595B" w:rsidRDefault="00A0595B" w:rsidP="00A0595B">
      <w:pPr>
        <w:ind w:left="211" w:hangingChars="100" w:hanging="211"/>
      </w:pPr>
      <w:r w:rsidRPr="001A6B47">
        <w:rPr>
          <w:rFonts w:eastAsia="華康中黑體" w:hint="eastAsia"/>
        </w:rPr>
        <w:t>羅委員美玲：</w:t>
      </w:r>
      <w:r>
        <w:rPr>
          <w:rFonts w:hint="eastAsia"/>
        </w:rPr>
        <w:t>（</w:t>
      </w:r>
      <w:r>
        <w:rPr>
          <w:rFonts w:hint="eastAsia"/>
        </w:rPr>
        <w:t>9</w:t>
      </w:r>
      <w:r>
        <w:rPr>
          <w:rFonts w:hint="eastAsia"/>
        </w:rPr>
        <w:t>時</w:t>
      </w:r>
      <w:r>
        <w:rPr>
          <w:rFonts w:hint="eastAsia"/>
        </w:rPr>
        <w:t>14</w:t>
      </w:r>
      <w:r>
        <w:rPr>
          <w:rFonts w:hint="eastAsia"/>
        </w:rPr>
        <w:t>分）謝謝主席，本席想請內政部徐部長及營建署吳署長上台備詢。</w:t>
      </w:r>
    </w:p>
    <w:p w:rsidR="00A0595B" w:rsidRDefault="00A0595B" w:rsidP="00A0595B">
      <w:pPr>
        <w:ind w:left="211" w:hangingChars="100" w:hanging="211"/>
      </w:pPr>
      <w:r w:rsidRPr="001A6B47">
        <w:rPr>
          <w:rFonts w:eastAsia="華康中黑體" w:hint="eastAsia"/>
        </w:rPr>
        <w:t>主席：</w:t>
      </w:r>
      <w:r>
        <w:rPr>
          <w:rFonts w:hint="eastAsia"/>
        </w:rPr>
        <w:t>請內政部徐部長說明。</w:t>
      </w:r>
    </w:p>
    <w:p w:rsidR="00A0595B" w:rsidRDefault="00A0595B" w:rsidP="00A0595B">
      <w:pPr>
        <w:ind w:left="211" w:hangingChars="100" w:hanging="211"/>
      </w:pPr>
      <w:r w:rsidRPr="001A6B47">
        <w:rPr>
          <w:rFonts w:eastAsia="華康中黑體" w:hint="eastAsia"/>
        </w:rPr>
        <w:t>徐部長國勇：</w:t>
      </w:r>
      <w:r>
        <w:rPr>
          <w:rFonts w:hint="eastAsia"/>
        </w:rPr>
        <w:t>委員早！</w:t>
      </w:r>
    </w:p>
    <w:p w:rsidR="00A0595B" w:rsidRDefault="00A0595B" w:rsidP="00A0595B">
      <w:pPr>
        <w:ind w:left="211" w:hangingChars="100" w:hanging="211"/>
      </w:pPr>
      <w:r w:rsidRPr="001A6B47">
        <w:rPr>
          <w:rFonts w:eastAsia="華康中黑體" w:hint="eastAsia"/>
        </w:rPr>
        <w:t>羅委員美玲：</w:t>
      </w:r>
      <w:r>
        <w:rPr>
          <w:rFonts w:hint="eastAsia"/>
        </w:rPr>
        <w:t>部長早安！臺灣現在面臨</w:t>
      </w:r>
      <w:r>
        <w:rPr>
          <w:rFonts w:hint="eastAsia"/>
        </w:rPr>
        <w:t>50</w:t>
      </w:r>
      <w:r>
        <w:rPr>
          <w:rFonts w:hint="eastAsia"/>
        </w:rPr>
        <w:t>來最嚴峻的大旱，其實臺灣的年雨量是世界平均值的</w:t>
      </w:r>
      <w:r>
        <w:rPr>
          <w:rFonts w:hint="eastAsia"/>
        </w:rPr>
        <w:t>2.5</w:t>
      </w:r>
      <w:r>
        <w:rPr>
          <w:rFonts w:hint="eastAsia"/>
        </w:rPr>
        <w:t>倍，可是我們的人均雨量卻是全世界平均值的七分之一而已，這也表示我們雨量在時間上及空間上的分</w:t>
      </w:r>
      <w:r w:rsidR="00BE7E57">
        <w:rPr>
          <w:rFonts w:hint="eastAsia"/>
        </w:rPr>
        <w:t>布</w:t>
      </w:r>
      <w:r>
        <w:rPr>
          <w:rFonts w:hint="eastAsia"/>
        </w:rPr>
        <w:t>是非常的不均，水利署之前也曾經做過模擬，未來</w:t>
      </w:r>
      <w:r>
        <w:rPr>
          <w:rFonts w:hint="eastAsia"/>
        </w:rPr>
        <w:t>110</w:t>
      </w:r>
      <w:r>
        <w:rPr>
          <w:rFonts w:hint="eastAsia"/>
        </w:rPr>
        <w:t>年到</w:t>
      </w:r>
      <w:r>
        <w:rPr>
          <w:rFonts w:hint="eastAsia"/>
        </w:rPr>
        <w:t>129</w:t>
      </w:r>
      <w:r>
        <w:rPr>
          <w:rFonts w:hint="eastAsia"/>
        </w:rPr>
        <w:t>年的降雨情況，臺灣豐枯雨量比的差距是越來越大，所以目前我們所面臨到的大旱其實應該不是一個偶然事件，未來可能都要長期面對抗旱的戰爭，所以多元水資源的開發對臺灣來講是非常的重要。</w:t>
      </w:r>
    </w:p>
    <w:p w:rsidR="00A0595B" w:rsidRDefault="00A0595B" w:rsidP="00A0595B">
      <w:pPr>
        <w:ind w:leftChars="100" w:left="211" w:firstLineChars="100" w:firstLine="211"/>
      </w:pPr>
      <w:r>
        <w:rPr>
          <w:rFonts w:hint="eastAsia"/>
        </w:rPr>
        <w:t>臺灣目前有</w:t>
      </w:r>
      <w:r>
        <w:rPr>
          <w:rFonts w:hint="eastAsia"/>
        </w:rPr>
        <w:t>19</w:t>
      </w:r>
      <w:r>
        <w:rPr>
          <w:rFonts w:hint="eastAsia"/>
        </w:rPr>
        <w:t>個防汛重點水庫，其中有</w:t>
      </w:r>
      <w:r>
        <w:rPr>
          <w:rFonts w:hint="eastAsia"/>
        </w:rPr>
        <w:t>12</w:t>
      </w:r>
      <w:r>
        <w:rPr>
          <w:rFonts w:hint="eastAsia"/>
        </w:rPr>
        <w:t>個水庫的蓄水量已經低於</w:t>
      </w:r>
      <w:r>
        <w:rPr>
          <w:rFonts w:hint="eastAsia"/>
        </w:rPr>
        <w:t>30%</w:t>
      </w:r>
      <w:r>
        <w:rPr>
          <w:rFonts w:hint="eastAsia"/>
        </w:rPr>
        <w:t>，尤其是中部地方，像臺中德基水庫目前的蓄水量只有</w:t>
      </w:r>
      <w:r>
        <w:rPr>
          <w:rFonts w:hint="eastAsia"/>
        </w:rPr>
        <w:t>4.4%</w:t>
      </w:r>
      <w:r>
        <w:rPr>
          <w:rFonts w:hint="eastAsia"/>
        </w:rPr>
        <w:t>，再來就是新竹寶山第二水庫，蓄水量也只剩下</w:t>
      </w:r>
      <w:r>
        <w:rPr>
          <w:rFonts w:hint="eastAsia"/>
        </w:rPr>
        <w:t>7.5%</w:t>
      </w:r>
      <w:r>
        <w:rPr>
          <w:rFonts w:hint="eastAsia"/>
        </w:rPr>
        <w:t>，位於苗栗、臺中地區的鯉魚潭水庫也只有</w:t>
      </w:r>
      <w:r>
        <w:rPr>
          <w:rFonts w:hint="eastAsia"/>
        </w:rPr>
        <w:t>8.3%</w:t>
      </w:r>
      <w:r>
        <w:rPr>
          <w:rFonts w:hint="eastAsia"/>
        </w:rPr>
        <w:t>左右，其他像明德水庫、霧社水庫的蓄水量也都非常的低，所以我們認為缺水的風險其實是升高的，對於這個部分，我想各部會應該要重新再來檢視我們多元水資源的開發要如何處理。</w:t>
      </w:r>
    </w:p>
    <w:p w:rsidR="00A0595B" w:rsidRDefault="00A0595B" w:rsidP="00A0595B">
      <w:pPr>
        <w:ind w:leftChars="100" w:left="211" w:firstLineChars="100" w:firstLine="211"/>
      </w:pPr>
      <w:r>
        <w:rPr>
          <w:rFonts w:hint="eastAsia"/>
        </w:rPr>
        <w:t>對於我們今天所要檢討的，也就是所謂放流水跟再生水的議題，目前全國整體污水處理率雖然是</w:t>
      </w:r>
      <w:r>
        <w:rPr>
          <w:rFonts w:hint="eastAsia"/>
        </w:rPr>
        <w:t>65%</w:t>
      </w:r>
      <w:r>
        <w:rPr>
          <w:rFonts w:hint="eastAsia"/>
        </w:rPr>
        <w:t>，可是有</w:t>
      </w:r>
      <w:r>
        <w:rPr>
          <w:rFonts w:hint="eastAsia"/>
        </w:rPr>
        <w:t>6</w:t>
      </w:r>
      <w:r>
        <w:rPr>
          <w:rFonts w:hint="eastAsia"/>
        </w:rPr>
        <w:t>個縣市是低於</w:t>
      </w:r>
      <w:r>
        <w:rPr>
          <w:rFonts w:hint="eastAsia"/>
        </w:rPr>
        <w:t>30%</w:t>
      </w:r>
      <w:r>
        <w:rPr>
          <w:rFonts w:hint="eastAsia"/>
        </w:rPr>
        <w:t>，其實我們從民國</w:t>
      </w:r>
      <w:r>
        <w:rPr>
          <w:rFonts w:hint="eastAsia"/>
        </w:rPr>
        <w:t>81</w:t>
      </w:r>
      <w:r>
        <w:rPr>
          <w:rFonts w:hint="eastAsia"/>
        </w:rPr>
        <w:t>年起就實施了污水下水道的建設計畫，到</w:t>
      </w:r>
      <w:r>
        <w:rPr>
          <w:rFonts w:hint="eastAsia"/>
        </w:rPr>
        <w:t>110</w:t>
      </w:r>
      <w:r>
        <w:rPr>
          <w:rFonts w:hint="eastAsia"/>
        </w:rPr>
        <w:t>年，我們很快就要進入第六期，可是還有些縣市真的需要營建署來鞭策一下，像雲林、南投、澎湖、嘉義市、嘉義縣跟臺東縣，他們的整體污水處理率都低於</w:t>
      </w:r>
      <w:r>
        <w:rPr>
          <w:rFonts w:hint="eastAsia"/>
        </w:rPr>
        <w:t>30%</w:t>
      </w:r>
      <w:r>
        <w:rPr>
          <w:rFonts w:hint="eastAsia"/>
        </w:rPr>
        <w:t>。以嘉義市來說</w:t>
      </w:r>
      <w:r>
        <w:rPr>
          <w:rFonts w:hint="eastAsia"/>
        </w:rPr>
        <w:lastRenderedPageBreak/>
        <w:t>，他們的公共污水下水道普及率只有</w:t>
      </w:r>
      <w:r>
        <w:rPr>
          <w:rFonts w:hint="eastAsia"/>
        </w:rPr>
        <w:t>1.9%</w:t>
      </w:r>
      <w:r>
        <w:rPr>
          <w:rFonts w:hint="eastAsia"/>
        </w:rPr>
        <w:t>，專業污水下水道普及率也只有</w:t>
      </w:r>
      <w:r>
        <w:rPr>
          <w:rFonts w:hint="eastAsia"/>
        </w:rPr>
        <w:t>3.39%</w:t>
      </w:r>
      <w:r>
        <w:rPr>
          <w:rFonts w:hint="eastAsia"/>
        </w:rPr>
        <w:t>，這是很不理想的，普及率是非常不理想，南投縣也一樣，南投縣的公共污水下水道普及率是</w:t>
      </w:r>
      <w:r>
        <w:rPr>
          <w:rFonts w:hint="eastAsia"/>
        </w:rPr>
        <w:t>5.91%</w:t>
      </w:r>
      <w:r>
        <w:rPr>
          <w:rFonts w:hint="eastAsia"/>
        </w:rPr>
        <w:t>，而專用污水下水道普及率就只有</w:t>
      </w:r>
      <w:r>
        <w:rPr>
          <w:rFonts w:hint="eastAsia"/>
        </w:rPr>
        <w:t>1.92%</w:t>
      </w:r>
      <w:r>
        <w:rPr>
          <w:rFonts w:hint="eastAsia"/>
        </w:rPr>
        <w:t>，請問部長，對於這些縣市要如何來加強？</w:t>
      </w:r>
    </w:p>
    <w:p w:rsidR="00A0595B" w:rsidRDefault="00A0595B" w:rsidP="00A0595B">
      <w:pPr>
        <w:ind w:left="211" w:hangingChars="100" w:hanging="211"/>
      </w:pPr>
      <w:r w:rsidRPr="001A6B47">
        <w:rPr>
          <w:rFonts w:eastAsia="華康中黑體" w:hint="eastAsia"/>
        </w:rPr>
        <w:t>徐部長國勇：</w:t>
      </w:r>
      <w:r>
        <w:rPr>
          <w:rFonts w:hint="eastAsia"/>
        </w:rPr>
        <w:t>跟委員報告，其實當時是用污水處理，現在則是把它轉化成為再利用的水資源中心，所以在整個……</w:t>
      </w:r>
    </w:p>
    <w:p w:rsidR="00A0595B" w:rsidRDefault="00A0595B" w:rsidP="00A0595B">
      <w:pPr>
        <w:ind w:left="211" w:hangingChars="100" w:hanging="211"/>
      </w:pPr>
      <w:r w:rsidRPr="001A6B47">
        <w:rPr>
          <w:rFonts w:eastAsia="華康中黑體" w:hint="eastAsia"/>
        </w:rPr>
        <w:t>羅委員美玲：</w:t>
      </w:r>
      <w:r>
        <w:rPr>
          <w:rFonts w:hint="eastAsia"/>
        </w:rPr>
        <w:t>沒有錯，水資源再利用還是要靠污水下水道的接管嘛！</w:t>
      </w:r>
    </w:p>
    <w:p w:rsidR="00A0595B" w:rsidRDefault="00A0595B" w:rsidP="00A0595B">
      <w:pPr>
        <w:ind w:left="211" w:hangingChars="100" w:hanging="211"/>
      </w:pPr>
      <w:r w:rsidRPr="001A6B47">
        <w:rPr>
          <w:rFonts w:eastAsia="華康中黑體" w:hint="eastAsia"/>
        </w:rPr>
        <w:t>徐部長國勇：</w:t>
      </w:r>
      <w:r>
        <w:rPr>
          <w:rFonts w:hint="eastAsia"/>
        </w:rPr>
        <w:t>所以這是整個觀念的改變，我要講這個的原因是，從以前是污水處理就知道，污水處理當然會從都市開始，這是必然的，會從人多的地方先開始，因為錢要花在刀口上，但是這樣會有一個不公平的結果，就是剛剛委員所講的，像南投縣等幾個縣市就比較差。不過我跟委員報告，我在大前年</w:t>
      </w:r>
      <w:r>
        <w:rPr>
          <w:rFonts w:hint="eastAsia"/>
        </w:rPr>
        <w:t>7</w:t>
      </w:r>
      <w:r>
        <w:rPr>
          <w:rFonts w:hint="eastAsia"/>
        </w:rPr>
        <w:t>月</w:t>
      </w:r>
      <w:r>
        <w:rPr>
          <w:rFonts w:hint="eastAsia"/>
        </w:rPr>
        <w:t>16</w:t>
      </w:r>
      <w:r>
        <w:rPr>
          <w:rFonts w:hint="eastAsia"/>
        </w:rPr>
        <w:t>日上任部長後，立即到南投去看污水處理跟水資源處理中心，這裡會很快的，我們希望每個縣市能夠趕快往前走，像嘉義也是如此，嘉義本來在</w:t>
      </w:r>
      <w:r>
        <w:rPr>
          <w:rFonts w:hint="eastAsia"/>
        </w:rPr>
        <w:t>107</w:t>
      </w:r>
      <w:r>
        <w:rPr>
          <w:rFonts w:hint="eastAsia"/>
        </w:rPr>
        <w:t>年都還是零，現在已經開始往前走……</w:t>
      </w:r>
    </w:p>
    <w:p w:rsidR="00A0595B" w:rsidRDefault="00A0595B" w:rsidP="00A0595B">
      <w:pPr>
        <w:ind w:left="211" w:hangingChars="100" w:hanging="211"/>
      </w:pPr>
      <w:r w:rsidRPr="001A6B47">
        <w:rPr>
          <w:rFonts w:eastAsia="華康中黑體" w:hint="eastAsia"/>
        </w:rPr>
        <w:t>羅委員美玲：</w:t>
      </w:r>
      <w:r>
        <w:rPr>
          <w:rFonts w:hint="eastAsia"/>
        </w:rPr>
        <w:t>像澎湖，澎湖的公共污水下水道普及率其實到目前為止也都還是零！</w:t>
      </w:r>
    </w:p>
    <w:p w:rsidR="00A0595B" w:rsidRDefault="00A0595B" w:rsidP="00A0595B">
      <w:pPr>
        <w:ind w:left="211" w:hangingChars="100" w:hanging="211"/>
      </w:pPr>
      <w:r w:rsidRPr="001A6B47">
        <w:rPr>
          <w:rFonts w:eastAsia="華康中黑體" w:hint="eastAsia"/>
        </w:rPr>
        <w:t>徐部長國勇：</w:t>
      </w:r>
      <w:r>
        <w:rPr>
          <w:rFonts w:hint="eastAsia"/>
        </w:rPr>
        <w:t>所以我們今年也會讓澎湖開始破零往前走。跟委員報告，污水處理的幹管施工會比較花時間，幹管好了之後，就像蜈蚣腳一樣再把各家戶的接管接好，如果地方政府大家配合的話，這時候就會有一個很大數字的提升，所以做幹管比較慢，用戶接管會比較快，大家共同來努力，我們也會盡全力幫助各縣市趕快處理。</w:t>
      </w:r>
    </w:p>
    <w:p w:rsidR="00A0595B" w:rsidRDefault="00A0595B" w:rsidP="00A0595B">
      <w:pPr>
        <w:ind w:left="211" w:hangingChars="100" w:hanging="211"/>
      </w:pPr>
      <w:r w:rsidRPr="001A6B47">
        <w:rPr>
          <w:rFonts w:eastAsia="華康中黑體" w:hint="eastAsia"/>
        </w:rPr>
        <w:t>羅委員美玲：</w:t>
      </w:r>
      <w:r>
        <w:rPr>
          <w:rFonts w:hint="eastAsia"/>
        </w:rPr>
        <w:t>是，因為污水下水道的建設計畫已經</w:t>
      </w:r>
      <w:r>
        <w:rPr>
          <w:rFonts w:hint="eastAsia"/>
        </w:rPr>
        <w:t>20</w:t>
      </w:r>
      <w:r>
        <w:rPr>
          <w:rFonts w:hint="eastAsia"/>
        </w:rPr>
        <w:t>年了，但確實仍</w:t>
      </w:r>
      <w:r w:rsidR="00BE7E57">
        <w:rPr>
          <w:rFonts w:hint="eastAsia"/>
        </w:rPr>
        <w:t>然</w:t>
      </w:r>
      <w:r>
        <w:rPr>
          <w:rFonts w:hint="eastAsia"/>
        </w:rPr>
        <w:t>有些縣市到目前為止的普及率還是非常的低。在目前缺水的狀況之下，我們一直說要開發更多的水資源，有討論到放流水的利用，也提到未來要開發再生水，像這個部分是不是也要從污水下水道的接管才有辦法去做，要接收這些污水才會有水源嘛！</w:t>
      </w:r>
    </w:p>
    <w:p w:rsidR="00A0595B" w:rsidRDefault="00A0595B" w:rsidP="00A0595B">
      <w:pPr>
        <w:ind w:left="211" w:hangingChars="100" w:hanging="211"/>
      </w:pPr>
      <w:r w:rsidRPr="001A6B47">
        <w:rPr>
          <w:rFonts w:eastAsia="華康中黑體" w:hint="eastAsia"/>
        </w:rPr>
        <w:t>徐部長國勇：</w:t>
      </w:r>
      <w:r>
        <w:rPr>
          <w:rFonts w:hint="eastAsia"/>
        </w:rPr>
        <w:t>對！委員說到最重要的重點，再生水必須要有來源，來源就是污水處理，所以污水處理就是再生水的資源。</w:t>
      </w:r>
    </w:p>
    <w:p w:rsidR="00A0595B" w:rsidRDefault="00A0595B" w:rsidP="00A0595B">
      <w:pPr>
        <w:ind w:left="211" w:hangingChars="100" w:hanging="211"/>
      </w:pPr>
      <w:r w:rsidRPr="001A6B47">
        <w:rPr>
          <w:rFonts w:eastAsia="華康中黑體" w:hint="eastAsia"/>
        </w:rPr>
        <w:t>羅委員美玲：</w:t>
      </w:r>
      <w:r>
        <w:rPr>
          <w:rFonts w:hint="eastAsia"/>
        </w:rPr>
        <w:t>針對普及率非常落後的這些縣市，就有賴營建署來做輔導。</w:t>
      </w:r>
    </w:p>
    <w:p w:rsidR="00A0595B" w:rsidRDefault="00A0595B" w:rsidP="00A0595B">
      <w:pPr>
        <w:ind w:leftChars="100" w:left="211" w:firstLineChars="100" w:firstLine="211"/>
      </w:pPr>
      <w:r>
        <w:rPr>
          <w:rFonts w:hint="eastAsia"/>
        </w:rPr>
        <w:t>再來，我有看過一個報導提到，我們整體的污水處理率影響了我國世界競爭力的排名，部長，你知道嗎？</w:t>
      </w:r>
    </w:p>
    <w:p w:rsidR="00A0595B" w:rsidRDefault="00A0595B" w:rsidP="00A0595B">
      <w:pPr>
        <w:ind w:left="211" w:hangingChars="100" w:hanging="211"/>
      </w:pPr>
      <w:r w:rsidRPr="001A6B47">
        <w:rPr>
          <w:rFonts w:eastAsia="華康中黑體" w:hint="eastAsia"/>
        </w:rPr>
        <w:t>徐部長國勇：</w:t>
      </w:r>
      <w:r>
        <w:rPr>
          <w:rFonts w:hint="eastAsia"/>
        </w:rPr>
        <w:t>這個的確是如此，因為……</w:t>
      </w:r>
    </w:p>
    <w:p w:rsidR="00A0595B" w:rsidRDefault="00A0595B" w:rsidP="00A0595B">
      <w:pPr>
        <w:ind w:left="211" w:hangingChars="100" w:hanging="211"/>
      </w:pPr>
      <w:r w:rsidRPr="001A6B47">
        <w:rPr>
          <w:rFonts w:eastAsia="華康中黑體" w:hint="eastAsia"/>
        </w:rPr>
        <w:t>羅委員美玲：</w:t>
      </w:r>
      <w:r>
        <w:rPr>
          <w:rFonts w:hint="eastAsia"/>
        </w:rPr>
        <w:t>這是我們非常弱勢的項目！</w:t>
      </w:r>
    </w:p>
    <w:p w:rsidR="00A0595B" w:rsidRDefault="00A0595B" w:rsidP="00A0595B">
      <w:pPr>
        <w:ind w:left="211" w:hangingChars="100" w:hanging="211"/>
      </w:pPr>
      <w:r w:rsidRPr="001A6B47">
        <w:rPr>
          <w:rFonts w:eastAsia="華康中黑體" w:hint="eastAsia"/>
        </w:rPr>
        <w:t>徐部長國勇：</w:t>
      </w:r>
      <w:r>
        <w:rPr>
          <w:rFonts w:hint="eastAsia"/>
        </w:rPr>
        <w:t>對，一個進步的城市，它的污水處理一定是非常進步的，我們以前看孤雛淚那部電影，他們的小朋友在下水道跑，人家是一</w:t>
      </w:r>
      <w:r w:rsidR="00BE7E57">
        <w:rPr>
          <w:rFonts w:hint="eastAsia"/>
        </w:rPr>
        <w:t>百</w:t>
      </w:r>
      <w:r>
        <w:rPr>
          <w:rFonts w:hint="eastAsia"/>
        </w:rPr>
        <w:t>、二百年前就有這個東西，所以就表示都市的文明，這個是其中一個，競爭力……</w:t>
      </w:r>
    </w:p>
    <w:p w:rsidR="00A0595B" w:rsidRDefault="00A0595B" w:rsidP="00A0595B">
      <w:pPr>
        <w:ind w:left="211" w:hangingChars="100" w:hanging="211"/>
      </w:pPr>
      <w:r w:rsidRPr="001A6B47">
        <w:rPr>
          <w:rFonts w:eastAsia="華康中黑體" w:hint="eastAsia"/>
        </w:rPr>
        <w:t>羅委員美玲：</w:t>
      </w:r>
      <w:r>
        <w:rPr>
          <w:rFonts w:hint="eastAsia"/>
        </w:rPr>
        <w:t>所以臺灣在這個部分要加強。</w:t>
      </w:r>
    </w:p>
    <w:p w:rsidR="00A0595B" w:rsidRDefault="00A0595B" w:rsidP="00A0595B">
      <w:pPr>
        <w:ind w:leftChars="100" w:left="211" w:firstLineChars="100" w:firstLine="211"/>
      </w:pPr>
      <w:r>
        <w:rPr>
          <w:rFonts w:hint="eastAsia"/>
        </w:rPr>
        <w:t>再來我要跟部長談談放流水的再利用，再生水的部分我們可能還需要一段時間，現在除了鳳山有在營運之外，其他的可能還在評估當中，可能還在建設當中。我們來看看放流水的部分，可以區分為北部、中部、南部、東部及離島地方，我們來看北部，每天放流水的設計水量是</w:t>
      </w:r>
      <w:r>
        <w:rPr>
          <w:rFonts w:hint="eastAsia"/>
        </w:rPr>
        <w:t>223</w:t>
      </w:r>
      <w:r>
        <w:rPr>
          <w:rFonts w:hint="eastAsia"/>
        </w:rPr>
        <w:lastRenderedPageBreak/>
        <w:t>萬噸，真正處理的水量是</w:t>
      </w:r>
      <w:r>
        <w:rPr>
          <w:rFonts w:hint="eastAsia"/>
        </w:rPr>
        <w:t>181</w:t>
      </w:r>
      <w:r>
        <w:rPr>
          <w:rFonts w:hint="eastAsia"/>
        </w:rPr>
        <w:t>萬噸，可是放流水再利用的量只有</w:t>
      </w:r>
      <w:r>
        <w:rPr>
          <w:rFonts w:hint="eastAsia"/>
        </w:rPr>
        <w:t>6,629</w:t>
      </w:r>
      <w:r>
        <w:rPr>
          <w:rFonts w:hint="eastAsia"/>
        </w:rPr>
        <w:t>噸，也就是說，放流水再利用率其實只有</w:t>
      </w:r>
      <w:r>
        <w:rPr>
          <w:rFonts w:hint="eastAsia"/>
        </w:rPr>
        <w:t>0.37%</w:t>
      </w:r>
      <w:r>
        <w:rPr>
          <w:rFonts w:hint="eastAsia"/>
        </w:rPr>
        <w:t>，非常地低。我們利用放流水，除了申請之外，其實也不需要水費，不是嗎？這部分不用吧</w:t>
      </w:r>
      <w:r w:rsidR="00BE7E57">
        <w:rPr>
          <w:rFonts w:hint="eastAsia"/>
        </w:rPr>
        <w:t>？</w:t>
      </w:r>
      <w:r>
        <w:rPr>
          <w:rFonts w:hint="eastAsia"/>
        </w:rPr>
        <w:t>要有接管、設計等其他的硬體設計才需要收費嘛</w:t>
      </w:r>
      <w:r w:rsidR="00BE7E57">
        <w:rPr>
          <w:rFonts w:hint="eastAsia"/>
        </w:rPr>
        <w:t>！</w:t>
      </w:r>
      <w:r>
        <w:rPr>
          <w:rFonts w:hint="eastAsia"/>
        </w:rPr>
        <w:t>放流水的利用是不用收費的，對不對？</w:t>
      </w:r>
    </w:p>
    <w:p w:rsidR="00A0595B" w:rsidRDefault="00A0595B" w:rsidP="00A0595B">
      <w:pPr>
        <w:ind w:left="211" w:hangingChars="100" w:hanging="211"/>
      </w:pPr>
      <w:r w:rsidRPr="001A6B47">
        <w:rPr>
          <w:rFonts w:eastAsia="華康中黑體" w:hint="eastAsia"/>
        </w:rPr>
        <w:t>徐部長國勇：</w:t>
      </w:r>
      <w:r>
        <w:rPr>
          <w:rFonts w:hint="eastAsia"/>
        </w:rPr>
        <w:t>我跟委員報告，有關放流水部分，現在初級處理的這些水，事實上是不適合我們使用的，至於二級處理……</w:t>
      </w:r>
    </w:p>
    <w:p w:rsidR="00A0595B" w:rsidRDefault="00A0595B" w:rsidP="00A0595B">
      <w:pPr>
        <w:ind w:left="211" w:hangingChars="100" w:hanging="211"/>
      </w:pPr>
      <w:r w:rsidRPr="001A6B47">
        <w:rPr>
          <w:rFonts w:eastAsia="華康中黑體" w:hint="eastAsia"/>
        </w:rPr>
        <w:t>羅委員美玲：</w:t>
      </w:r>
      <w:r>
        <w:rPr>
          <w:rFonts w:hint="eastAsia"/>
        </w:rPr>
        <w:t>可是我們可以分類別啊</w:t>
      </w:r>
      <w:r w:rsidR="00BE7E57">
        <w:rPr>
          <w:rFonts w:hint="eastAsia"/>
        </w:rPr>
        <w:t>！</w:t>
      </w:r>
      <w:r>
        <w:rPr>
          <w:rFonts w:hint="eastAsia"/>
        </w:rPr>
        <w:t>我知道放流水也許含鹽量很高，用於灌溉我都覺得不太適合，可是可以告知民眾放流水的用途，比如洗車、打掃等等……</w:t>
      </w:r>
    </w:p>
    <w:p w:rsidR="00A0595B" w:rsidRDefault="00A0595B" w:rsidP="00A0595B">
      <w:pPr>
        <w:ind w:left="211" w:hangingChars="100" w:hanging="211"/>
      </w:pPr>
      <w:r w:rsidRPr="001A6B47">
        <w:rPr>
          <w:rFonts w:eastAsia="華康中黑體" w:hint="eastAsia"/>
        </w:rPr>
        <w:t>徐部長國勇：</w:t>
      </w:r>
      <w:r>
        <w:rPr>
          <w:rFonts w:hint="eastAsia"/>
        </w:rPr>
        <w:t>我們</w:t>
      </w:r>
      <w:r>
        <w:rPr>
          <w:rFonts w:hint="eastAsia"/>
        </w:rPr>
        <w:t>130</w:t>
      </w:r>
      <w:r>
        <w:rPr>
          <w:rFonts w:hint="eastAsia"/>
        </w:rPr>
        <w:t>萬噸的水可以用在這裡，沒有問題，初級的還有</w:t>
      </w:r>
      <w:r>
        <w:rPr>
          <w:rFonts w:hint="eastAsia"/>
        </w:rPr>
        <w:t>200</w:t>
      </w:r>
      <w:r>
        <w:rPr>
          <w:rFonts w:hint="eastAsia"/>
        </w:rPr>
        <w:t>萬噸，這個部分是比較有問題的，</w:t>
      </w:r>
      <w:r>
        <w:rPr>
          <w:rFonts w:hint="eastAsia"/>
        </w:rPr>
        <w:t>130</w:t>
      </w:r>
      <w:r>
        <w:rPr>
          <w:rFonts w:hint="eastAsia"/>
        </w:rPr>
        <w:t>萬噸的水用在洗廁、澆灌等等，這些都可以的。</w:t>
      </w:r>
    </w:p>
    <w:p w:rsidR="00A0595B" w:rsidRDefault="00A0595B" w:rsidP="00A0595B">
      <w:pPr>
        <w:ind w:left="211" w:hangingChars="100" w:hanging="211"/>
      </w:pPr>
      <w:r w:rsidRPr="001A6B47">
        <w:rPr>
          <w:rFonts w:eastAsia="華康中黑體" w:hint="eastAsia"/>
        </w:rPr>
        <w:t>羅委員美玲：</w:t>
      </w:r>
      <w:r>
        <w:rPr>
          <w:rFonts w:hint="eastAsia"/>
        </w:rPr>
        <w:t>我們從數據來看，不管北、中、南、東，放流水再利用的量是非常少，這個部分是不是可以去做輔導？</w:t>
      </w:r>
    </w:p>
    <w:p w:rsidR="00A0595B" w:rsidRDefault="00A0595B" w:rsidP="00A0595B">
      <w:pPr>
        <w:ind w:left="211" w:hangingChars="100" w:hanging="211"/>
      </w:pPr>
      <w:r w:rsidRPr="001A6B47">
        <w:rPr>
          <w:rFonts w:eastAsia="華康中黑體" w:hint="eastAsia"/>
        </w:rPr>
        <w:t>徐部長國勇：</w:t>
      </w:r>
      <w:r>
        <w:rPr>
          <w:rFonts w:hint="eastAsia"/>
        </w:rPr>
        <w:t>這個當然要輔導……</w:t>
      </w:r>
    </w:p>
    <w:p w:rsidR="00A0595B" w:rsidRDefault="00A0595B" w:rsidP="00A0595B">
      <w:pPr>
        <w:ind w:left="211" w:hangingChars="100" w:hanging="211"/>
      </w:pPr>
      <w:r w:rsidRPr="001A6B47">
        <w:rPr>
          <w:rFonts w:eastAsia="華康中黑體" w:hint="eastAsia"/>
        </w:rPr>
        <w:t>羅委員美玲：</w:t>
      </w:r>
      <w:r>
        <w:rPr>
          <w:rFonts w:hint="eastAsia"/>
        </w:rPr>
        <w:t>尤其是在缺水期……</w:t>
      </w:r>
    </w:p>
    <w:p w:rsidR="00A0595B" w:rsidRDefault="00A0595B" w:rsidP="00A0595B">
      <w:pPr>
        <w:ind w:left="211" w:hangingChars="100" w:hanging="211"/>
      </w:pPr>
      <w:r w:rsidRPr="001A6B47">
        <w:rPr>
          <w:rFonts w:eastAsia="華康中黑體" w:hint="eastAsia"/>
        </w:rPr>
        <w:t>徐部長國勇：</w:t>
      </w:r>
      <w:r>
        <w:rPr>
          <w:rFonts w:hint="eastAsia"/>
        </w:rPr>
        <w:t>有在宣傳……</w:t>
      </w:r>
    </w:p>
    <w:p w:rsidR="00A0595B" w:rsidRDefault="00A0595B" w:rsidP="00A0595B">
      <w:pPr>
        <w:ind w:left="211" w:hangingChars="100" w:hanging="211"/>
      </w:pPr>
      <w:r w:rsidRPr="001A6B47">
        <w:rPr>
          <w:rFonts w:eastAsia="華康中黑體" w:hint="eastAsia"/>
        </w:rPr>
        <w:t>羅委員美玲：</w:t>
      </w:r>
      <w:r>
        <w:rPr>
          <w:rFonts w:hint="eastAsia"/>
        </w:rPr>
        <w:t>你們有在宣傳，可是很多民眾還是不知道，民眾要利用放流水，但因為目前沒有管線，是不要自己要去提領？</w:t>
      </w:r>
    </w:p>
    <w:p w:rsidR="00A0595B" w:rsidRDefault="00A0595B" w:rsidP="00A0595B">
      <w:pPr>
        <w:ind w:left="211" w:hangingChars="100" w:hanging="211"/>
      </w:pPr>
      <w:r w:rsidRPr="001A6B47">
        <w:rPr>
          <w:rFonts w:eastAsia="華康中黑體" w:hint="eastAsia"/>
        </w:rPr>
        <w:t>徐部長國勇：</w:t>
      </w:r>
      <w:r>
        <w:rPr>
          <w:rFonts w:hint="eastAsia"/>
        </w:rPr>
        <w:t>直接水廠載用，我上次到林口的時候，我就拿來用，這都已經有公告，那次我有做宣傳。</w:t>
      </w:r>
    </w:p>
    <w:p w:rsidR="00A0595B" w:rsidRDefault="00A0595B" w:rsidP="00A0595B">
      <w:pPr>
        <w:ind w:left="211" w:hangingChars="100" w:hanging="211"/>
      </w:pPr>
      <w:r w:rsidRPr="0021035C">
        <w:rPr>
          <w:rFonts w:eastAsia="華康中黑體" w:hint="eastAsia"/>
        </w:rPr>
        <w:t>羅委員美玲：</w:t>
      </w:r>
      <w:r>
        <w:rPr>
          <w:rFonts w:hint="eastAsia"/>
        </w:rPr>
        <w:t>我覺得放流水的利用還要再多做宣導，因為很多民眾還不是很清楚。</w:t>
      </w:r>
    </w:p>
    <w:p w:rsidR="00A0595B" w:rsidRDefault="00A0595B" w:rsidP="00A0595B">
      <w:pPr>
        <w:ind w:left="211" w:hangingChars="100" w:hanging="211"/>
      </w:pPr>
      <w:r w:rsidRPr="0021035C">
        <w:rPr>
          <w:rFonts w:eastAsia="華康中黑體" w:hint="eastAsia"/>
        </w:rPr>
        <w:t>徐部長國勇：</w:t>
      </w:r>
      <w:r>
        <w:rPr>
          <w:rFonts w:hint="eastAsia"/>
        </w:rPr>
        <w:t>對，我們來加強宣導。</w:t>
      </w:r>
    </w:p>
    <w:p w:rsidR="00A0595B" w:rsidRDefault="00A0595B" w:rsidP="00A0595B">
      <w:pPr>
        <w:ind w:left="211" w:hangingChars="100" w:hanging="211"/>
      </w:pPr>
      <w:r w:rsidRPr="0021035C">
        <w:rPr>
          <w:rFonts w:eastAsia="華康中黑體" w:hint="eastAsia"/>
        </w:rPr>
        <w:t>羅委員美玲：</w:t>
      </w:r>
      <w:r>
        <w:rPr>
          <w:rFonts w:hint="eastAsia"/>
        </w:rPr>
        <w:t>還有，放流水能夠利用於哪一個區塊，可能也要說明。</w:t>
      </w:r>
    </w:p>
    <w:p w:rsidR="00A0595B" w:rsidRDefault="00A0595B" w:rsidP="00A0595B">
      <w:pPr>
        <w:ind w:left="211" w:hangingChars="100" w:hanging="211"/>
      </w:pPr>
      <w:r w:rsidRPr="0021035C">
        <w:rPr>
          <w:rFonts w:eastAsia="華康中黑體" w:hint="eastAsia"/>
        </w:rPr>
        <w:t>徐部長國勇：</w:t>
      </w:r>
      <w:r>
        <w:rPr>
          <w:rFonts w:hint="eastAsia"/>
        </w:rPr>
        <w:t>好，我們來加強再宣導，沒有問題。</w:t>
      </w:r>
    </w:p>
    <w:p w:rsidR="00A0595B" w:rsidRDefault="00A0595B" w:rsidP="00A0595B">
      <w:pPr>
        <w:ind w:left="211" w:hangingChars="100" w:hanging="211"/>
      </w:pPr>
      <w:r w:rsidRPr="0021035C">
        <w:rPr>
          <w:rFonts w:eastAsia="華康中黑體" w:hint="eastAsia"/>
        </w:rPr>
        <w:t>羅委員美玲：</w:t>
      </w:r>
      <w:r>
        <w:rPr>
          <w:rFonts w:hint="eastAsia"/>
        </w:rPr>
        <w:t>好，以上，謝謝。</w:t>
      </w:r>
    </w:p>
    <w:p w:rsidR="00A0595B" w:rsidRDefault="00A0595B" w:rsidP="00A0595B">
      <w:pPr>
        <w:ind w:left="211" w:hangingChars="100" w:hanging="211"/>
      </w:pPr>
      <w:r w:rsidRPr="0021035C">
        <w:rPr>
          <w:rFonts w:eastAsia="華康中黑體" w:hint="eastAsia"/>
        </w:rPr>
        <w:t>徐部長國勇：</w:t>
      </w:r>
      <w:r>
        <w:rPr>
          <w:rFonts w:hint="eastAsia"/>
        </w:rPr>
        <w:t>好，謝謝委員。</w:t>
      </w:r>
    </w:p>
    <w:p w:rsidR="00A0595B" w:rsidRDefault="00A0595B" w:rsidP="00A0595B">
      <w:pPr>
        <w:ind w:left="211" w:hangingChars="100" w:hanging="211"/>
      </w:pPr>
      <w:r w:rsidRPr="0021035C">
        <w:rPr>
          <w:rFonts w:eastAsia="華康中黑體" w:hint="eastAsia"/>
        </w:rPr>
        <w:t>主席：</w:t>
      </w:r>
      <w:r>
        <w:rPr>
          <w:rFonts w:hint="eastAsia"/>
        </w:rPr>
        <w:t>請邱委員顯智發言。</w:t>
      </w:r>
    </w:p>
    <w:p w:rsidR="00A0595B" w:rsidRDefault="00A0595B" w:rsidP="00A0595B">
      <w:pPr>
        <w:ind w:left="211" w:hangingChars="100" w:hanging="211"/>
      </w:pPr>
      <w:r w:rsidRPr="0021035C">
        <w:rPr>
          <w:rFonts w:eastAsia="華康中黑體" w:hint="eastAsia"/>
        </w:rPr>
        <w:t>邱委員顯智：</w:t>
      </w:r>
      <w:r>
        <w:rPr>
          <w:rFonts w:hint="eastAsia"/>
        </w:rPr>
        <w:t>（</w:t>
      </w:r>
      <w:r>
        <w:rPr>
          <w:rFonts w:hint="eastAsia"/>
        </w:rPr>
        <w:t>9</w:t>
      </w:r>
      <w:r>
        <w:rPr>
          <w:rFonts w:hint="eastAsia"/>
        </w:rPr>
        <w:t>時</w:t>
      </w:r>
      <w:r>
        <w:rPr>
          <w:rFonts w:hint="eastAsia"/>
        </w:rPr>
        <w:t>23</w:t>
      </w:r>
      <w:r>
        <w:rPr>
          <w:rFonts w:hint="eastAsia"/>
        </w:rPr>
        <w:t>分）主席，我想請部長上臺備詢。</w:t>
      </w:r>
    </w:p>
    <w:p w:rsidR="00A0595B" w:rsidRDefault="00A0595B" w:rsidP="00A0595B">
      <w:pPr>
        <w:ind w:left="211" w:hangingChars="100" w:hanging="211"/>
      </w:pPr>
      <w:r w:rsidRPr="0021035C">
        <w:rPr>
          <w:rFonts w:eastAsia="華康中黑體" w:hint="eastAsia"/>
        </w:rPr>
        <w:t>主席：</w:t>
      </w:r>
      <w:r>
        <w:rPr>
          <w:rFonts w:hint="eastAsia"/>
        </w:rPr>
        <w:t>請內政部徐部長說明。</w:t>
      </w:r>
    </w:p>
    <w:p w:rsidR="00A0595B" w:rsidRDefault="00A0595B" w:rsidP="00A0595B">
      <w:pPr>
        <w:ind w:left="211" w:hangingChars="100" w:hanging="211"/>
      </w:pPr>
      <w:r w:rsidRPr="0021035C">
        <w:rPr>
          <w:rFonts w:eastAsia="華康中黑體" w:hint="eastAsia"/>
        </w:rPr>
        <w:t>徐部長國勇：</w:t>
      </w:r>
      <w:r>
        <w:rPr>
          <w:rFonts w:hint="eastAsia"/>
        </w:rPr>
        <w:t>委員早！</w:t>
      </w:r>
    </w:p>
    <w:p w:rsidR="00A0595B" w:rsidRDefault="00A0595B" w:rsidP="00A0595B">
      <w:pPr>
        <w:ind w:left="211" w:hangingChars="100" w:hanging="211"/>
      </w:pPr>
      <w:r w:rsidRPr="0021035C">
        <w:rPr>
          <w:rFonts w:eastAsia="華康中黑體" w:hint="eastAsia"/>
        </w:rPr>
        <w:t>邱委員顯智：</w:t>
      </w:r>
      <w:r>
        <w:rPr>
          <w:rFonts w:hint="eastAsia"/>
        </w:rPr>
        <w:t>部長早！今天本席要跟你討論涉外同性婚姻的問題，其實現在實務上也有一些紛爭，主要是在大法官釋字第七四八號解釋之後，我們制定了大法官釋字第七四八號解釋施行法，其中第二十四條第二項規定「民法以外其他法規關於夫妻、配偶、結婚或婚姻之規定，及配偶或夫妻關係所生之規定，於第二條關係準用之」的準用規定。另外，如果是涉民法的部分，也就是一方是我國人，另一方是外國人的時候，涉外民事法律適用法第四十六條規定「婚姻之成立，依各該當事人之本國法，但結婚之方式依當事人一方之本國法或依舉行地法者，亦為有效。</w:t>
      </w:r>
      <w:r>
        <w:rPr>
          <w:rFonts w:hint="eastAsia"/>
        </w:rPr>
        <w:lastRenderedPageBreak/>
        <w:t>」</w:t>
      </w:r>
      <w:r w:rsidR="00BE7E57">
        <w:rPr>
          <w:rFonts w:hint="eastAsia"/>
        </w:rPr>
        <w:t>，</w:t>
      </w:r>
      <w:r>
        <w:rPr>
          <w:rFonts w:hint="eastAsia"/>
        </w:rPr>
        <w:t>雖然規定是依各該當事人的本國法，但在實務上是累積，部長應該很清楚這會造成一個狀況，我國承認同性婚姻沒問題，但是另一方若</w:t>
      </w:r>
      <w:r w:rsidR="00BE7E57">
        <w:rPr>
          <w:rFonts w:hint="eastAsia"/>
        </w:rPr>
        <w:t>是</w:t>
      </w:r>
      <w:r>
        <w:rPr>
          <w:rFonts w:hint="eastAsia"/>
        </w:rPr>
        <w:t>在一個不承認同性婚姻的國家，登記的時候可能就會出現問題。依涉外民事法律適用法第八條的規定，適用外國法時，如果適用的結果有背於我國的公序良俗則不適用之，也就是適用外國法時，結果這個國家不承認同性婚姻，違反臺灣的公序良俗，就可以拒絕適用該國法。</w:t>
      </w:r>
    </w:p>
    <w:p w:rsidR="00A0595B" w:rsidRDefault="00A0595B" w:rsidP="00A0595B">
      <w:pPr>
        <w:ind w:leftChars="100" w:left="211" w:firstLineChars="100" w:firstLine="211"/>
      </w:pPr>
      <w:r>
        <w:rPr>
          <w:rFonts w:hint="eastAsia"/>
        </w:rPr>
        <w:t>之前內政部也有函詢法務部跟司法院的前例，內政部函詢法務部是比較早期的時候，當時法務部的立場也一樣，依照涉外民事法律適用法第四十六條的規定，要適用各該當事人之本國法，但是適用的結果若</w:t>
      </w:r>
      <w:r w:rsidR="00BE7E57">
        <w:rPr>
          <w:rFonts w:hint="eastAsia"/>
        </w:rPr>
        <w:t>是</w:t>
      </w:r>
      <w:r>
        <w:rPr>
          <w:rFonts w:hint="eastAsia"/>
        </w:rPr>
        <w:t>屬第八條有背於我國公序良俗</w:t>
      </w:r>
      <w:r w:rsidR="00BC7E90">
        <w:rPr>
          <w:rFonts w:hint="eastAsia"/>
        </w:rPr>
        <w:t>的</w:t>
      </w:r>
      <w:r>
        <w:rPr>
          <w:rFonts w:hint="eastAsia"/>
        </w:rPr>
        <w:t>，應該就可以不適用，這是作為適用外國法限制的明文規定。之後，內政部又分別在</w:t>
      </w:r>
      <w:r>
        <w:rPr>
          <w:rFonts w:hint="eastAsia"/>
        </w:rPr>
        <w:t>2017</w:t>
      </w:r>
      <w:r>
        <w:rPr>
          <w:rFonts w:hint="eastAsia"/>
        </w:rPr>
        <w:t>年、</w:t>
      </w:r>
      <w:r>
        <w:rPr>
          <w:rFonts w:hint="eastAsia"/>
        </w:rPr>
        <w:t>2018</w:t>
      </w:r>
      <w:r>
        <w:rPr>
          <w:rFonts w:hint="eastAsia"/>
        </w:rPr>
        <w:t>年兩度函詢司法院，因</w:t>
      </w:r>
      <w:r>
        <w:rPr>
          <w:rFonts w:hint="eastAsia"/>
        </w:rPr>
        <w:t>2018</w:t>
      </w:r>
      <w:r>
        <w:rPr>
          <w:rFonts w:hint="eastAsia"/>
        </w:rPr>
        <w:t>年涉及當時我國同婚還沒有獲得承認，同一年司法院函復說明戶政機關到底可否依照涉外民事法律適用法第八條的規定，當時司法院認為不適用同婚的國家是否有背於我國的公序良俗是一個假設性問題，因為當時我國同婚尚未法制化，他們認為日後同性婚姻法制化完成後的內容尚不確定，礙難提供意見。這是承認同婚之前的狀況，請問部長認為現況要如何處理？</w:t>
      </w:r>
    </w:p>
    <w:p w:rsidR="00A0595B" w:rsidRDefault="00A0595B" w:rsidP="00A0595B">
      <w:pPr>
        <w:ind w:left="211" w:hangingChars="100" w:hanging="211"/>
      </w:pPr>
      <w:r w:rsidRPr="0021035C">
        <w:rPr>
          <w:rFonts w:eastAsia="華康中黑體" w:hint="eastAsia"/>
        </w:rPr>
        <w:t>徐部長國勇：</w:t>
      </w:r>
      <w:r>
        <w:rPr>
          <w:rFonts w:hint="eastAsia"/>
        </w:rPr>
        <w:t>我知道委員要另闢新徑，省得要修法，現在是在超前部署，我知道你的想法。</w:t>
      </w:r>
    </w:p>
    <w:p w:rsidR="00A0595B" w:rsidRDefault="00A0595B" w:rsidP="00A0595B">
      <w:pPr>
        <w:ind w:left="211" w:hangingChars="100" w:hanging="211"/>
      </w:pPr>
      <w:r w:rsidRPr="0021035C">
        <w:rPr>
          <w:rFonts w:eastAsia="華康中黑體" w:hint="eastAsia"/>
        </w:rPr>
        <w:t>邱委員顯智：</w:t>
      </w:r>
      <w:r>
        <w:rPr>
          <w:rFonts w:hint="eastAsia"/>
        </w:rPr>
        <w:t>現在就是遇到這個困難。</w:t>
      </w:r>
    </w:p>
    <w:p w:rsidR="00A0595B" w:rsidRDefault="00A0595B" w:rsidP="00A0595B">
      <w:pPr>
        <w:ind w:left="211" w:hangingChars="100" w:hanging="211"/>
      </w:pPr>
      <w:r w:rsidRPr="0021035C">
        <w:rPr>
          <w:rFonts w:eastAsia="華康中黑體" w:hint="eastAsia"/>
        </w:rPr>
        <w:t>徐部長國勇：</w:t>
      </w:r>
      <w:r>
        <w:rPr>
          <w:rFonts w:hint="eastAsia"/>
        </w:rPr>
        <w:t>你也知道牽涉到涉外民事法律適用法，關於適用結果是否可被解釋為有背於公序良俗，就我所瞭解，司法院已經在做相關的修法。</w:t>
      </w:r>
    </w:p>
    <w:p w:rsidR="00A0595B" w:rsidRDefault="00A0595B" w:rsidP="00A0595B">
      <w:pPr>
        <w:ind w:left="211" w:hangingChars="100" w:hanging="211"/>
      </w:pPr>
      <w:r w:rsidRPr="0021035C">
        <w:rPr>
          <w:rFonts w:eastAsia="華康中黑體" w:hint="eastAsia"/>
        </w:rPr>
        <w:t>邱委員顯智：</w:t>
      </w:r>
      <w:r>
        <w:rPr>
          <w:rFonts w:hint="eastAsia"/>
        </w:rPr>
        <w:t>部長請看一下，</w:t>
      </w:r>
      <w:r>
        <w:rPr>
          <w:rFonts w:hint="eastAsia"/>
        </w:rPr>
        <w:t>2021</w:t>
      </w:r>
      <w:r>
        <w:rPr>
          <w:rFonts w:hint="eastAsia"/>
        </w:rPr>
        <w:t>年</w:t>
      </w:r>
      <w:r>
        <w:rPr>
          <w:rFonts w:hint="eastAsia"/>
        </w:rPr>
        <w:t>3</w:t>
      </w:r>
      <w:r>
        <w:rPr>
          <w:rFonts w:hint="eastAsia"/>
        </w:rPr>
        <w:t>月</w:t>
      </w:r>
      <w:r>
        <w:rPr>
          <w:rFonts w:hint="eastAsia"/>
        </w:rPr>
        <w:t>4</w:t>
      </w:r>
      <w:r>
        <w:rPr>
          <w:rFonts w:hint="eastAsia"/>
        </w:rPr>
        <w:t>日臺北高等行政法院發布</w:t>
      </w:r>
      <w:r>
        <w:rPr>
          <w:rFonts w:hint="eastAsia"/>
        </w:rPr>
        <w:t>108</w:t>
      </w:r>
      <w:r>
        <w:rPr>
          <w:rFonts w:hint="eastAsia"/>
        </w:rPr>
        <w:t>年訴字第</w:t>
      </w:r>
      <w:r>
        <w:rPr>
          <w:rFonts w:hint="eastAsia"/>
        </w:rPr>
        <w:t>1805</w:t>
      </w:r>
      <w:r>
        <w:rPr>
          <w:rFonts w:hint="eastAsia"/>
        </w:rPr>
        <w:t>號判決，在網路上可以查到，這個判決就是依據涉外民事法律適用法第四十六條跟第八條規定的結果，判定原告勝訴，並命戶政機關依本判決之法律意見作成決定。請問部長瞭解我的意思嗎？</w:t>
      </w:r>
    </w:p>
    <w:p w:rsidR="00A0595B" w:rsidRDefault="00A0595B" w:rsidP="00A0595B">
      <w:pPr>
        <w:ind w:left="211" w:hangingChars="100" w:hanging="211"/>
      </w:pPr>
      <w:r w:rsidRPr="0021035C">
        <w:rPr>
          <w:rFonts w:eastAsia="華康中黑體" w:hint="eastAsia"/>
        </w:rPr>
        <w:t>徐部長國勇：</w:t>
      </w:r>
      <w:r>
        <w:rPr>
          <w:rFonts w:hint="eastAsia"/>
        </w:rPr>
        <w:t>我知道委員要從這些條文處理。</w:t>
      </w:r>
    </w:p>
    <w:p w:rsidR="00A0595B" w:rsidRDefault="00A0595B" w:rsidP="00A0595B">
      <w:pPr>
        <w:ind w:left="211" w:hangingChars="100" w:hanging="211"/>
      </w:pPr>
      <w:r w:rsidRPr="0021035C">
        <w:rPr>
          <w:rFonts w:eastAsia="華康中黑體" w:hint="eastAsia"/>
        </w:rPr>
        <w:t>邱委員顯智：</w:t>
      </w:r>
      <w:r>
        <w:rPr>
          <w:rFonts w:hint="eastAsia"/>
        </w:rPr>
        <w:t>現在法院已經有判決，再依司法院釋字</w:t>
      </w:r>
      <w:r>
        <w:rPr>
          <w:rFonts w:hint="eastAsia"/>
        </w:rPr>
        <w:t>748</w:t>
      </w:r>
      <w:r>
        <w:rPr>
          <w:rFonts w:hint="eastAsia"/>
        </w:rPr>
        <w:t>號的解釋「未使相同性別二人，得為經營共同生活之目的，成立具有親密性及排他性之永久結合關係，於此範圍內，與憲法第</w:t>
      </w:r>
      <w:r>
        <w:rPr>
          <w:rFonts w:hint="eastAsia"/>
        </w:rPr>
        <w:t>22</w:t>
      </w:r>
      <w:r>
        <w:rPr>
          <w:rFonts w:hint="eastAsia"/>
        </w:rPr>
        <w:t>條保障人民婚姻自由及第</w:t>
      </w:r>
      <w:r>
        <w:rPr>
          <w:rFonts w:hint="eastAsia"/>
        </w:rPr>
        <w:t>7</w:t>
      </w:r>
      <w:r>
        <w:rPr>
          <w:rFonts w:hint="eastAsia"/>
        </w:rPr>
        <w:t>條保障人民平等權之意旨有違。」</w:t>
      </w:r>
      <w:r w:rsidR="00BE7E57">
        <w:rPr>
          <w:rFonts w:hint="eastAsia"/>
        </w:rPr>
        <w:t>，</w:t>
      </w:r>
      <w:r>
        <w:rPr>
          <w:rFonts w:hint="eastAsia"/>
        </w:rPr>
        <w:t>民法過去的處理是違憲的，而且並沒有區分是我國人與我國人、我國人與外國人之間的關係，這是非常清楚的，所以北高行在</w:t>
      </w:r>
      <w:r>
        <w:rPr>
          <w:rFonts w:hint="eastAsia"/>
        </w:rPr>
        <w:t>3</w:t>
      </w:r>
      <w:r>
        <w:rPr>
          <w:rFonts w:hint="eastAsia"/>
        </w:rPr>
        <w:t>月</w:t>
      </w:r>
      <w:r>
        <w:rPr>
          <w:rFonts w:hint="eastAsia"/>
        </w:rPr>
        <w:t>4</w:t>
      </w:r>
      <w:r>
        <w:rPr>
          <w:rFonts w:hint="eastAsia"/>
        </w:rPr>
        <w:t>日的判決就是採用過去的作法。內政部之前也一再函詢法務部、司法院，到底可不可以用涉外民事法律適用法第八條的規定作解釋，現在我有以下的建議，第一個建議，剛剛提到內政部過去函詢法務部、司法院的時候，尤其是司法院的解釋是在同婚合法化之前，請問內政部是否可以再次函詢？</w:t>
      </w:r>
    </w:p>
    <w:p w:rsidR="00A0595B" w:rsidRDefault="00A0595B" w:rsidP="00A0595B">
      <w:pPr>
        <w:ind w:left="211" w:hangingChars="100" w:hanging="211"/>
      </w:pPr>
      <w:r w:rsidRPr="0021035C">
        <w:rPr>
          <w:rFonts w:eastAsia="華康中黑體" w:hint="eastAsia"/>
        </w:rPr>
        <w:t>徐部長國勇：</w:t>
      </w:r>
      <w:r>
        <w:rPr>
          <w:rFonts w:hint="eastAsia"/>
        </w:rPr>
        <w:t>其實我們有做委員說的這件事，但委員今天又提到這個……</w:t>
      </w:r>
    </w:p>
    <w:p w:rsidR="00A0595B" w:rsidRDefault="00A0595B" w:rsidP="00A0595B">
      <w:pPr>
        <w:ind w:left="211" w:hangingChars="100" w:hanging="211"/>
      </w:pPr>
      <w:r w:rsidRPr="0021035C">
        <w:rPr>
          <w:rFonts w:eastAsia="華康中黑體" w:hint="eastAsia"/>
        </w:rPr>
        <w:t>邱委員顯智：</w:t>
      </w:r>
      <w:r>
        <w:rPr>
          <w:rFonts w:hint="eastAsia"/>
        </w:rPr>
        <w:t>再發函？</w:t>
      </w:r>
    </w:p>
    <w:p w:rsidR="00A0595B" w:rsidRDefault="00A0595B" w:rsidP="00A0595B">
      <w:pPr>
        <w:ind w:left="211" w:hangingChars="100" w:hanging="211"/>
      </w:pPr>
      <w:r w:rsidRPr="0021035C">
        <w:rPr>
          <w:rFonts w:eastAsia="華康中黑體" w:hint="eastAsia"/>
        </w:rPr>
        <w:t>徐部長國勇：</w:t>
      </w:r>
      <w:r>
        <w:rPr>
          <w:rFonts w:hint="eastAsia"/>
        </w:rPr>
        <w:t>我同意。</w:t>
      </w:r>
    </w:p>
    <w:p w:rsidR="00A0595B" w:rsidRDefault="00A0595B" w:rsidP="00A0595B">
      <w:pPr>
        <w:ind w:left="211" w:hangingChars="100" w:hanging="211"/>
      </w:pPr>
      <w:r w:rsidRPr="0021035C">
        <w:rPr>
          <w:rFonts w:eastAsia="華康中黑體" w:hint="eastAsia"/>
        </w:rPr>
        <w:t>邱委員顯智：</w:t>
      </w:r>
      <w:r>
        <w:rPr>
          <w:rFonts w:hint="eastAsia"/>
        </w:rPr>
        <w:t>應該可以嗎？</w:t>
      </w:r>
    </w:p>
    <w:p w:rsidR="00A0595B" w:rsidRDefault="00A0595B" w:rsidP="00A0595B">
      <w:pPr>
        <w:ind w:left="211" w:hangingChars="100" w:hanging="211"/>
      </w:pPr>
      <w:r w:rsidRPr="0021035C">
        <w:rPr>
          <w:rFonts w:eastAsia="華康中黑體" w:hint="eastAsia"/>
        </w:rPr>
        <w:t>徐部長國勇：</w:t>
      </w:r>
      <w:r>
        <w:rPr>
          <w:rFonts w:hint="eastAsia"/>
        </w:rPr>
        <w:t>我們會再研究、再發函，事實上我們有在做，也正在研議中。</w:t>
      </w:r>
    </w:p>
    <w:p w:rsidR="00A0595B" w:rsidRDefault="00A0595B" w:rsidP="00A0595B">
      <w:pPr>
        <w:ind w:left="211" w:hangingChars="100" w:hanging="211"/>
      </w:pPr>
      <w:r w:rsidRPr="0021035C">
        <w:rPr>
          <w:rFonts w:eastAsia="華康中黑體" w:hint="eastAsia"/>
        </w:rPr>
        <w:t>邱委員顯智：</w:t>
      </w:r>
      <w:r>
        <w:rPr>
          <w:rFonts w:hint="eastAsia"/>
        </w:rPr>
        <w:t>我知道。</w:t>
      </w:r>
    </w:p>
    <w:p w:rsidR="00A0595B" w:rsidRDefault="00A0595B" w:rsidP="00A0595B">
      <w:pPr>
        <w:ind w:left="211" w:hangingChars="100" w:hanging="211"/>
      </w:pPr>
      <w:r w:rsidRPr="0021035C">
        <w:rPr>
          <w:rFonts w:eastAsia="華康中黑體" w:hint="eastAsia"/>
        </w:rPr>
        <w:lastRenderedPageBreak/>
        <w:t>徐部長國勇：</w:t>
      </w:r>
      <w:r>
        <w:rPr>
          <w:rFonts w:hint="eastAsia"/>
        </w:rPr>
        <w:t>只不過委員說要一個月內答復狀況……</w:t>
      </w:r>
    </w:p>
    <w:p w:rsidR="00A0595B" w:rsidRDefault="00A0595B" w:rsidP="00A0595B">
      <w:pPr>
        <w:ind w:left="211" w:hangingChars="100" w:hanging="211"/>
      </w:pPr>
      <w:r w:rsidRPr="0021035C">
        <w:rPr>
          <w:rFonts w:eastAsia="華康中黑體" w:hint="eastAsia"/>
        </w:rPr>
        <w:t>邱委員顯智：</w:t>
      </w:r>
      <w:r>
        <w:rPr>
          <w:rFonts w:hint="eastAsia"/>
        </w:rPr>
        <w:t>沒關係。</w:t>
      </w:r>
    </w:p>
    <w:p w:rsidR="00A0595B" w:rsidRDefault="00A0595B" w:rsidP="00A0595B">
      <w:pPr>
        <w:ind w:left="211" w:hangingChars="100" w:hanging="211"/>
      </w:pPr>
      <w:r w:rsidRPr="0021035C">
        <w:rPr>
          <w:rFonts w:eastAsia="華康中黑體" w:hint="eastAsia"/>
        </w:rPr>
        <w:t>徐部長國勇：</w:t>
      </w:r>
      <w:r>
        <w:rPr>
          <w:rFonts w:hint="eastAsia"/>
        </w:rPr>
        <w:t>這個事實上也可以。</w:t>
      </w:r>
    </w:p>
    <w:p w:rsidR="00A0595B" w:rsidRDefault="00A0595B" w:rsidP="00A0595B">
      <w:pPr>
        <w:ind w:left="211" w:hangingChars="100" w:hanging="211"/>
      </w:pPr>
      <w:r w:rsidRPr="0021035C">
        <w:rPr>
          <w:rFonts w:eastAsia="華康中黑體" w:hint="eastAsia"/>
        </w:rPr>
        <w:t>邱委員顯智：</w:t>
      </w:r>
      <w:r>
        <w:rPr>
          <w:rFonts w:hint="eastAsia"/>
        </w:rPr>
        <w:t>因為過去發函給法務部、司法院，甚至司法院兩次……</w:t>
      </w:r>
    </w:p>
    <w:p w:rsidR="00A0595B" w:rsidRDefault="00A0595B" w:rsidP="00A0595B">
      <w:pPr>
        <w:ind w:left="211" w:hangingChars="100" w:hanging="211"/>
      </w:pPr>
      <w:r w:rsidRPr="0021035C">
        <w:rPr>
          <w:rFonts w:eastAsia="華康中黑體" w:hint="eastAsia"/>
        </w:rPr>
        <w:t>徐部長國勇：</w:t>
      </w:r>
      <w:r>
        <w:rPr>
          <w:rFonts w:hint="eastAsia"/>
        </w:rPr>
        <w:t>答案很模糊。</w:t>
      </w:r>
    </w:p>
    <w:p w:rsidR="00A0595B" w:rsidRDefault="00A0595B" w:rsidP="00A0595B">
      <w:pPr>
        <w:ind w:left="211" w:hangingChars="100" w:hanging="211"/>
      </w:pPr>
      <w:r w:rsidRPr="0021035C">
        <w:rPr>
          <w:rFonts w:eastAsia="華康中黑體" w:hint="eastAsia"/>
        </w:rPr>
        <w:t>邱委員顯智：</w:t>
      </w:r>
      <w:r>
        <w:rPr>
          <w:rFonts w:hint="eastAsia"/>
        </w:rPr>
        <w:t>司法院之前的說法是假設性的問題，但現在已經不是假設的問題。</w:t>
      </w:r>
    </w:p>
    <w:p w:rsidR="00A0595B" w:rsidRDefault="00A0595B" w:rsidP="00A0595B">
      <w:pPr>
        <w:ind w:left="211" w:hangingChars="100" w:hanging="211"/>
      </w:pPr>
      <w:r w:rsidRPr="0021035C">
        <w:rPr>
          <w:rFonts w:eastAsia="華康中黑體" w:hint="eastAsia"/>
        </w:rPr>
        <w:t>徐部長國勇：</w:t>
      </w:r>
      <w:r>
        <w:rPr>
          <w:rFonts w:hint="eastAsia"/>
        </w:rPr>
        <w:t>事實上，司法院跟相關的部會都有定期討論、處理這個問題。</w:t>
      </w:r>
    </w:p>
    <w:p w:rsidR="00A0595B" w:rsidRDefault="00A0595B" w:rsidP="00A0595B">
      <w:pPr>
        <w:ind w:left="211" w:hangingChars="100" w:hanging="211"/>
      </w:pPr>
      <w:r w:rsidRPr="0021035C">
        <w:rPr>
          <w:rFonts w:eastAsia="華康中黑體" w:hint="eastAsia"/>
        </w:rPr>
        <w:t>邱委員顯智：</w:t>
      </w:r>
      <w:r>
        <w:rPr>
          <w:rFonts w:hint="eastAsia"/>
        </w:rPr>
        <w:t>部長請看司法院的新聞稿說「沒有誰能將愛情劃界線」，這是司法院第</w:t>
      </w:r>
      <w:r>
        <w:rPr>
          <w:rFonts w:hint="eastAsia"/>
        </w:rPr>
        <w:t>189</w:t>
      </w:r>
      <w:r>
        <w:rPr>
          <w:rFonts w:hint="eastAsia"/>
        </w:rPr>
        <w:t>次院會通過涉外民事法律適用法跨國同婚修正草案。</w:t>
      </w:r>
    </w:p>
    <w:p w:rsidR="00A0595B" w:rsidRDefault="00A0595B" w:rsidP="00A0595B">
      <w:pPr>
        <w:ind w:left="211" w:hangingChars="100" w:hanging="211"/>
      </w:pPr>
      <w:r w:rsidRPr="0021035C">
        <w:rPr>
          <w:rFonts w:eastAsia="華康中黑體" w:hint="eastAsia"/>
        </w:rPr>
        <w:t>徐部長國勇：</w:t>
      </w:r>
      <w:r>
        <w:rPr>
          <w:rFonts w:hint="eastAsia"/>
        </w:rPr>
        <w:t>這可以證明我們確實有討論。</w:t>
      </w:r>
    </w:p>
    <w:p w:rsidR="00A0595B" w:rsidRDefault="00A0595B" w:rsidP="00A0595B">
      <w:pPr>
        <w:ind w:left="211" w:hangingChars="100" w:hanging="211"/>
      </w:pPr>
      <w:r w:rsidRPr="0021035C">
        <w:rPr>
          <w:rFonts w:eastAsia="華康中黑體" w:hint="eastAsia"/>
        </w:rPr>
        <w:t>邱委員顯智：</w:t>
      </w:r>
      <w:r>
        <w:rPr>
          <w:rFonts w:hint="eastAsia"/>
        </w:rPr>
        <w:t>過去內政部發函的時候，同婚還沒有合法化。</w:t>
      </w:r>
    </w:p>
    <w:p w:rsidR="00A0595B" w:rsidRDefault="00A0595B" w:rsidP="00A0595B">
      <w:pPr>
        <w:ind w:left="211" w:hangingChars="100" w:hanging="211"/>
      </w:pPr>
      <w:r w:rsidRPr="0021035C">
        <w:rPr>
          <w:rFonts w:eastAsia="華康中黑體" w:hint="eastAsia"/>
        </w:rPr>
        <w:t>徐部長國勇：</w:t>
      </w:r>
      <w:r>
        <w:rPr>
          <w:rFonts w:hint="eastAsia"/>
        </w:rPr>
        <w:t>我們再研議。</w:t>
      </w:r>
    </w:p>
    <w:p w:rsidR="00A0595B" w:rsidRDefault="00A0595B" w:rsidP="00A0595B">
      <w:pPr>
        <w:ind w:left="211" w:hangingChars="100" w:hanging="211"/>
      </w:pPr>
      <w:r w:rsidRPr="0021035C">
        <w:rPr>
          <w:rFonts w:eastAsia="華康中黑體" w:hint="eastAsia"/>
        </w:rPr>
        <w:t>邱委員顯智：</w:t>
      </w:r>
      <w:r>
        <w:rPr>
          <w:rFonts w:hint="eastAsia"/>
        </w:rPr>
        <w:t>部長現在也同意再次函詢法務部、司法院。</w:t>
      </w:r>
    </w:p>
    <w:p w:rsidR="00A0595B" w:rsidRDefault="00A0595B" w:rsidP="00A0595B">
      <w:pPr>
        <w:ind w:left="211" w:hangingChars="100" w:hanging="211"/>
      </w:pPr>
      <w:r w:rsidRPr="0021035C">
        <w:rPr>
          <w:rFonts w:eastAsia="華康中黑體" w:hint="eastAsia"/>
        </w:rPr>
        <w:t>徐部長國勇：</w:t>
      </w:r>
      <w:r>
        <w:rPr>
          <w:rFonts w:hint="eastAsia"/>
        </w:rPr>
        <w:t>我們會儘快，委員希望在一個月內答復，但若</w:t>
      </w:r>
      <w:r w:rsidR="00BE7E57">
        <w:rPr>
          <w:rFonts w:hint="eastAsia"/>
        </w:rPr>
        <w:t>是</w:t>
      </w:r>
      <w:r>
        <w:rPr>
          <w:rFonts w:hint="eastAsia"/>
        </w:rPr>
        <w:t>不要押日期會更好。</w:t>
      </w:r>
    </w:p>
    <w:p w:rsidR="00A0595B" w:rsidRDefault="00A0595B" w:rsidP="00A0595B">
      <w:pPr>
        <w:ind w:left="211" w:hangingChars="100" w:hanging="211"/>
      </w:pPr>
      <w:r w:rsidRPr="0021035C">
        <w:rPr>
          <w:rFonts w:eastAsia="華康中黑體" w:hint="eastAsia"/>
        </w:rPr>
        <w:t>邱委員顯智：</w:t>
      </w:r>
      <w:r>
        <w:rPr>
          <w:rFonts w:hint="eastAsia"/>
        </w:rPr>
        <w:t>沒關係，時間當然是儘速，因為真的遇到這個問題。</w:t>
      </w:r>
    </w:p>
    <w:p w:rsidR="00A0595B" w:rsidRDefault="00A0595B" w:rsidP="00A0595B">
      <w:pPr>
        <w:ind w:left="211" w:hangingChars="100" w:hanging="211"/>
      </w:pPr>
      <w:r w:rsidRPr="0021035C">
        <w:rPr>
          <w:rFonts w:eastAsia="華康中黑體" w:hint="eastAsia"/>
        </w:rPr>
        <w:t>徐部長國勇：</w:t>
      </w:r>
      <w:r>
        <w:rPr>
          <w:rFonts w:hint="eastAsia"/>
        </w:rPr>
        <w:t>我答應委員會儘速，好不好？</w:t>
      </w:r>
    </w:p>
    <w:p w:rsidR="00A0595B" w:rsidRDefault="00A0595B" w:rsidP="00A0595B">
      <w:pPr>
        <w:ind w:left="211" w:hangingChars="100" w:hanging="211"/>
      </w:pPr>
      <w:r w:rsidRPr="0021035C">
        <w:rPr>
          <w:rFonts w:eastAsia="華康中黑體" w:hint="eastAsia"/>
        </w:rPr>
        <w:t>邱委員顯智：</w:t>
      </w:r>
      <w:r>
        <w:rPr>
          <w:rFonts w:hint="eastAsia"/>
        </w:rPr>
        <w:t>沒問題。再來第二個建議，有關行政法院的判決，內政部可不可以作為參考並研議通案的函釋？</w:t>
      </w:r>
    </w:p>
    <w:p w:rsidR="00A0595B" w:rsidRDefault="00A0595B" w:rsidP="00A0595B">
      <w:pPr>
        <w:ind w:left="211" w:hangingChars="100" w:hanging="211"/>
      </w:pPr>
      <w:r w:rsidRPr="0021035C">
        <w:rPr>
          <w:rFonts w:eastAsia="華康中黑體" w:hint="eastAsia"/>
        </w:rPr>
        <w:t>徐部長國勇：</w:t>
      </w:r>
      <w:r>
        <w:rPr>
          <w:rFonts w:hint="eastAsia"/>
        </w:rPr>
        <w:t>因為牽涉較廣，我們還是向法務部、司法院詢問過後再研議，這樣比較周全。</w:t>
      </w:r>
    </w:p>
    <w:p w:rsidR="00A0595B" w:rsidRDefault="00A0595B" w:rsidP="00A0595B">
      <w:pPr>
        <w:ind w:left="211" w:hangingChars="100" w:hanging="211"/>
      </w:pPr>
      <w:r w:rsidRPr="0021035C">
        <w:rPr>
          <w:rFonts w:eastAsia="華康中黑體" w:hint="eastAsia"/>
        </w:rPr>
        <w:t>邱委員顯智：</w:t>
      </w:r>
      <w:r>
        <w:rPr>
          <w:rFonts w:hint="eastAsia"/>
        </w:rPr>
        <w:t>沒問題。有關第三個建議，在司法院的涉外民事法律適用法跨國同婚修正草案送行政院後，請問內政部的立場為何？</w:t>
      </w:r>
    </w:p>
    <w:p w:rsidR="00A0595B" w:rsidRDefault="00A0595B" w:rsidP="00A0595B">
      <w:pPr>
        <w:ind w:left="211" w:hangingChars="100" w:hanging="211"/>
      </w:pPr>
      <w:r w:rsidRPr="0021035C">
        <w:rPr>
          <w:rFonts w:eastAsia="華康中黑體" w:hint="eastAsia"/>
        </w:rPr>
        <w:t>徐部長國勇：</w:t>
      </w:r>
      <w:r>
        <w:rPr>
          <w:rFonts w:hint="eastAsia"/>
        </w:rPr>
        <w:t>草案送出後，行政院會召集會議，所以由行政院對外表達意見，在此我不方便為內政部及行政院表達意見，應該由行政院表達比較好。</w:t>
      </w:r>
    </w:p>
    <w:p w:rsidR="00A0595B" w:rsidRDefault="00A0595B" w:rsidP="00A0595B">
      <w:pPr>
        <w:ind w:left="211" w:hangingChars="100" w:hanging="211"/>
      </w:pPr>
      <w:r w:rsidRPr="0021035C">
        <w:rPr>
          <w:rFonts w:eastAsia="華康中黑體" w:hint="eastAsia"/>
        </w:rPr>
        <w:t>邱委員顯智：</w:t>
      </w:r>
      <w:r>
        <w:rPr>
          <w:rFonts w:hint="eastAsia"/>
        </w:rPr>
        <w:t>希望內政部能儘量快速地處理這個問題。</w:t>
      </w:r>
    </w:p>
    <w:p w:rsidR="00A0595B" w:rsidRDefault="00A0595B" w:rsidP="00A0595B">
      <w:pPr>
        <w:ind w:left="211" w:hangingChars="100" w:hanging="211"/>
      </w:pPr>
      <w:r w:rsidRPr="0021035C">
        <w:rPr>
          <w:rFonts w:eastAsia="華康中黑體" w:hint="eastAsia"/>
        </w:rPr>
        <w:t>徐部長國勇：</w:t>
      </w:r>
      <w:r>
        <w:rPr>
          <w:rFonts w:hint="eastAsia"/>
        </w:rPr>
        <w:t>當然，這是一定的，你瞭解我的立場就是這樣。</w:t>
      </w:r>
    </w:p>
    <w:p w:rsidR="00A0595B" w:rsidRDefault="00A0595B" w:rsidP="00A0595B">
      <w:pPr>
        <w:ind w:left="211" w:hangingChars="100" w:hanging="211"/>
      </w:pPr>
      <w:r w:rsidRPr="0021035C">
        <w:rPr>
          <w:rFonts w:eastAsia="華康中黑體" w:hint="eastAsia"/>
        </w:rPr>
        <w:t>邱委員顯智：</w:t>
      </w:r>
      <w:r>
        <w:rPr>
          <w:rFonts w:hint="eastAsia"/>
        </w:rPr>
        <w:t>部長，這也造成地方戶政機關的問題，不然內政部就不會從</w:t>
      </w:r>
      <w:r>
        <w:rPr>
          <w:rFonts w:hint="eastAsia"/>
        </w:rPr>
        <w:t>2014</w:t>
      </w:r>
      <w:r>
        <w:rPr>
          <w:rFonts w:hint="eastAsia"/>
        </w:rPr>
        <w:t>年一再地發函，甚至戶政機關現在也在北高行的判決中敗訴，在人民勝訴後，你們要如何處理其他的通案？你是資深的律師，對判決也很瞭解，現在是曠日廢時，而且人民跟行政機關的訴訟已判決。</w:t>
      </w:r>
    </w:p>
    <w:p w:rsidR="00A0595B" w:rsidRDefault="00A0595B" w:rsidP="00A0595B">
      <w:pPr>
        <w:ind w:left="211" w:hangingChars="100" w:hanging="211"/>
      </w:pPr>
      <w:r w:rsidRPr="0021035C">
        <w:rPr>
          <w:rFonts w:eastAsia="華康中黑體" w:hint="eastAsia"/>
        </w:rPr>
        <w:t>徐部長國勇：</w:t>
      </w:r>
      <w:r>
        <w:rPr>
          <w:rFonts w:hint="eastAsia"/>
        </w:rPr>
        <w:t>委員，你也瞭解司法院已經有針對涉外民事法律適用法進行相關的修法，就是為了配合同性婚姻法，所以我們有處理。我也相信很快會處理好，行政院會送到大院進行審議，我們會儘快處理。</w:t>
      </w:r>
    </w:p>
    <w:p w:rsidR="00A0595B" w:rsidRDefault="00A0595B" w:rsidP="00A0595B">
      <w:pPr>
        <w:ind w:left="211" w:hangingChars="100" w:hanging="211"/>
      </w:pPr>
      <w:r w:rsidRPr="0021035C">
        <w:rPr>
          <w:rFonts w:eastAsia="華康中黑體" w:hint="eastAsia"/>
        </w:rPr>
        <w:t>邱委員顯智：</w:t>
      </w:r>
      <w:r>
        <w:rPr>
          <w:rFonts w:hint="eastAsia"/>
        </w:rPr>
        <w:t>現在就是儘速發函法務部、司法院，儘快有一個……</w:t>
      </w:r>
    </w:p>
    <w:p w:rsidR="00A0595B" w:rsidRDefault="00A0595B" w:rsidP="00A0595B">
      <w:pPr>
        <w:ind w:left="211" w:hangingChars="100" w:hanging="211"/>
      </w:pPr>
      <w:r w:rsidRPr="0021035C">
        <w:rPr>
          <w:rFonts w:eastAsia="華康中黑體" w:hint="eastAsia"/>
        </w:rPr>
        <w:t>徐部長國勇：</w:t>
      </w:r>
      <w:r>
        <w:rPr>
          <w:rFonts w:hint="eastAsia"/>
        </w:rPr>
        <w:t>我們會儘快，我也知道委員今天的意思是能否在修法之前，另闢一條道路讓他們先行，我知道你的意思是這樣。</w:t>
      </w:r>
    </w:p>
    <w:p w:rsidR="00A0595B" w:rsidRDefault="00A0595B" w:rsidP="00A0595B">
      <w:pPr>
        <w:ind w:left="211" w:hangingChars="100" w:hanging="211"/>
      </w:pPr>
      <w:r w:rsidRPr="0021035C">
        <w:rPr>
          <w:rFonts w:eastAsia="華康中黑體" w:hint="eastAsia"/>
        </w:rPr>
        <w:t>邱委員顯智：</w:t>
      </w:r>
      <w:r>
        <w:rPr>
          <w:rFonts w:hint="eastAsia"/>
        </w:rPr>
        <w:t>沒有錯！事實上，</w:t>
      </w:r>
      <w:r>
        <w:rPr>
          <w:rFonts w:hint="eastAsia"/>
        </w:rPr>
        <w:t>3</w:t>
      </w:r>
      <w:r>
        <w:rPr>
          <w:rFonts w:hint="eastAsia"/>
        </w:rPr>
        <w:t>月</w:t>
      </w:r>
      <w:r>
        <w:rPr>
          <w:rFonts w:hint="eastAsia"/>
        </w:rPr>
        <w:t>4</w:t>
      </w:r>
      <w:r>
        <w:rPr>
          <w:rFonts w:hint="eastAsia"/>
        </w:rPr>
        <w:t>日在北高行也作出判決了。</w:t>
      </w:r>
    </w:p>
    <w:p w:rsidR="00A0595B" w:rsidRDefault="00A0595B" w:rsidP="00A0595B">
      <w:pPr>
        <w:ind w:left="211" w:hangingChars="100" w:hanging="211"/>
      </w:pPr>
      <w:r w:rsidRPr="0021035C">
        <w:rPr>
          <w:rFonts w:eastAsia="華康中黑體" w:hint="eastAsia"/>
        </w:rPr>
        <w:lastRenderedPageBreak/>
        <w:t>徐部長國勇：</w:t>
      </w:r>
      <w:r>
        <w:rPr>
          <w:rFonts w:hint="eastAsia"/>
        </w:rPr>
        <w:t>我瞭解你的意思。私底下我們都是讀法律的，你也知道我的想法跟你一樣，我們會處理。</w:t>
      </w:r>
    </w:p>
    <w:p w:rsidR="00A0595B" w:rsidRDefault="00A0595B" w:rsidP="00A0595B">
      <w:pPr>
        <w:ind w:left="211" w:hangingChars="100" w:hanging="211"/>
      </w:pPr>
      <w:r w:rsidRPr="0021035C">
        <w:rPr>
          <w:rFonts w:eastAsia="華康中黑體" w:hint="eastAsia"/>
        </w:rPr>
        <w:t>邱委員顯智：</w:t>
      </w:r>
      <w:r>
        <w:rPr>
          <w:rFonts w:hint="eastAsia"/>
        </w:rPr>
        <w:t>好。</w:t>
      </w:r>
    </w:p>
    <w:p w:rsidR="00A0595B" w:rsidRDefault="00A0595B" w:rsidP="00A0595B">
      <w:pPr>
        <w:ind w:left="211" w:hangingChars="100" w:hanging="211"/>
      </w:pPr>
      <w:r w:rsidRPr="0021035C">
        <w:rPr>
          <w:rFonts w:eastAsia="華康中黑體" w:hint="eastAsia"/>
        </w:rPr>
        <w:t>徐部長國勇：</w:t>
      </w:r>
      <w:r>
        <w:rPr>
          <w:rFonts w:hint="eastAsia"/>
        </w:rPr>
        <w:t>謝謝委員。</w:t>
      </w:r>
    </w:p>
    <w:p w:rsidR="00A0595B" w:rsidRDefault="00A0595B" w:rsidP="00A0595B">
      <w:pPr>
        <w:ind w:left="211" w:hangingChars="100" w:hanging="211"/>
      </w:pPr>
      <w:r w:rsidRPr="0021035C">
        <w:rPr>
          <w:rFonts w:eastAsia="華康中黑體" w:hint="eastAsia"/>
        </w:rPr>
        <w:t>主席：</w:t>
      </w:r>
      <w:r>
        <w:rPr>
          <w:rFonts w:hint="eastAsia"/>
        </w:rPr>
        <w:t>請湯委員蕙禎發言。</w:t>
      </w:r>
    </w:p>
    <w:p w:rsidR="00A0595B" w:rsidRDefault="00A0595B" w:rsidP="00A0595B">
      <w:pPr>
        <w:ind w:left="211" w:hangingChars="100" w:hanging="211"/>
      </w:pPr>
      <w:r w:rsidRPr="0021035C">
        <w:rPr>
          <w:rFonts w:eastAsia="華康中黑體" w:hint="eastAsia"/>
        </w:rPr>
        <w:t>湯委員蕙禎：</w:t>
      </w:r>
      <w:r>
        <w:rPr>
          <w:rFonts w:hint="eastAsia"/>
        </w:rPr>
        <w:t>（</w:t>
      </w:r>
      <w:r>
        <w:rPr>
          <w:rFonts w:hint="eastAsia"/>
        </w:rPr>
        <w:t>9</w:t>
      </w:r>
      <w:r>
        <w:rPr>
          <w:rFonts w:hint="eastAsia"/>
        </w:rPr>
        <w:t>時</w:t>
      </w:r>
      <w:r>
        <w:rPr>
          <w:rFonts w:hint="eastAsia"/>
        </w:rPr>
        <w:t>33</w:t>
      </w:r>
      <w:r>
        <w:rPr>
          <w:rFonts w:hint="eastAsia"/>
        </w:rPr>
        <w:t>分）部長好，桃園是六年前最後升格的直轄市，現在的人口成長速度很快，是唯一大幅成長的直轄市。桃園現在正在發展，但還有很多的基礎建設正在努力，升格前的污水下水道接管率才</w:t>
      </w:r>
      <w:r>
        <w:rPr>
          <w:rFonts w:hint="eastAsia"/>
        </w:rPr>
        <w:t>5%</w:t>
      </w:r>
      <w:r>
        <w:rPr>
          <w:rFonts w:hint="eastAsia"/>
        </w:rPr>
        <w:t>而已，鄭市長上任六年後很努力地推動，現在已經達到</w:t>
      </w:r>
      <w:r>
        <w:rPr>
          <w:rFonts w:hint="eastAsia"/>
        </w:rPr>
        <w:t>25%</w:t>
      </w:r>
      <w:r>
        <w:rPr>
          <w:rFonts w:hint="eastAsia"/>
        </w:rPr>
        <w:t>，未來四年希望達到</w:t>
      </w:r>
      <w:r>
        <w:rPr>
          <w:rFonts w:hint="eastAsia"/>
        </w:rPr>
        <w:t>50%</w:t>
      </w:r>
      <w:r>
        <w:rPr>
          <w:rFonts w:hint="eastAsia"/>
        </w:rPr>
        <w:t>，當然在鄭市長任內沒有辦法達成，他最多只能擔任市長八年，可是他很有心，一直想要趕快追上其他的直轄市，我們算是急起直追的直轄市。內政部也有補助桃園的下水道建設達</w:t>
      </w:r>
      <w:r>
        <w:rPr>
          <w:rFonts w:hint="eastAsia"/>
        </w:rPr>
        <w:t>94</w:t>
      </w:r>
      <w:r>
        <w:rPr>
          <w:rFonts w:hint="eastAsia"/>
        </w:rPr>
        <w:t>億元，所以我們很感謝內政部營建署補助這麼多經費。</w:t>
      </w:r>
    </w:p>
    <w:p w:rsidR="00A0595B" w:rsidRDefault="00A0595B" w:rsidP="00A0595B">
      <w:pPr>
        <w:ind w:leftChars="100" w:left="211" w:firstLineChars="100" w:firstLine="211"/>
      </w:pPr>
      <w:r>
        <w:rPr>
          <w:rFonts w:hint="eastAsia"/>
        </w:rPr>
        <w:t>有關北區水資源回收中心的再生水計畫，因為我們距離機場最近，所以有很多的臺商回流，他們希望能在桃園設廠，因此我們希望再生水計畫能有多一點的補助。尤其是桃園的財政紀律還不錯，我們是二級的直轄市，等於是中央的補助額度為</w:t>
      </w:r>
      <w:r>
        <w:rPr>
          <w:rFonts w:hint="eastAsia"/>
        </w:rPr>
        <w:t>88%</w:t>
      </w:r>
      <w:r>
        <w:rPr>
          <w:rFonts w:hint="eastAsia"/>
        </w:rPr>
        <w:t>，再加上我們的統籌分配稅款比較少，希望你們不要懲罰好學生。目前的水庫缺水，過去的工廠都是靠水庫的自來水作為生產、冷卻的來源，希望內政部可以鼓勵我們，讓桃園的中央補助額度達</w:t>
      </w:r>
      <w:r>
        <w:rPr>
          <w:rFonts w:hint="eastAsia"/>
        </w:rPr>
        <w:t>92%</w:t>
      </w:r>
      <w:r>
        <w:rPr>
          <w:rFonts w:hint="eastAsia"/>
        </w:rPr>
        <w:t>，比照臺中、高雄，請問內政部可以嗎？</w:t>
      </w:r>
    </w:p>
    <w:p w:rsidR="00A0595B" w:rsidRDefault="00A0595B" w:rsidP="00A0595B">
      <w:pPr>
        <w:ind w:left="211" w:hangingChars="100" w:hanging="211"/>
      </w:pPr>
      <w:r w:rsidRPr="0021035C">
        <w:rPr>
          <w:rFonts w:eastAsia="華康中黑體" w:hint="eastAsia"/>
        </w:rPr>
        <w:t>主席：</w:t>
      </w:r>
      <w:r>
        <w:rPr>
          <w:rFonts w:hint="eastAsia"/>
        </w:rPr>
        <w:t>請內政部徐部長說明。</w:t>
      </w:r>
    </w:p>
    <w:p w:rsidR="00A0595B" w:rsidRDefault="00A0595B" w:rsidP="00A0595B">
      <w:pPr>
        <w:ind w:left="211" w:hangingChars="100" w:hanging="211"/>
      </w:pPr>
      <w:r w:rsidRPr="0021035C">
        <w:rPr>
          <w:rFonts w:eastAsia="華康中黑體" w:hint="eastAsia"/>
        </w:rPr>
        <w:t>徐部長國勇：</w:t>
      </w:r>
      <w:r>
        <w:rPr>
          <w:rFonts w:hint="eastAsia"/>
        </w:rPr>
        <w:t>委員早。跟委員報告，其實我滿佩服桃園市，剛剛委員說接管率從</w:t>
      </w:r>
      <w:r>
        <w:rPr>
          <w:rFonts w:hint="eastAsia"/>
        </w:rPr>
        <w:t>5%</w:t>
      </w:r>
      <w:r>
        <w:rPr>
          <w:rFonts w:hint="eastAsia"/>
        </w:rPr>
        <w:t>到</w:t>
      </w:r>
      <w:r>
        <w:rPr>
          <w:rFonts w:hint="eastAsia"/>
        </w:rPr>
        <w:t>25%</w:t>
      </w:r>
      <w:r>
        <w:rPr>
          <w:rFonts w:hint="eastAsia"/>
        </w:rPr>
        <w:t>，真是不得了！增加</w:t>
      </w:r>
      <w:r>
        <w:rPr>
          <w:rFonts w:hint="eastAsia"/>
        </w:rPr>
        <w:t>1%</w:t>
      </w:r>
      <w:r>
        <w:rPr>
          <w:rFonts w:hint="eastAsia"/>
        </w:rPr>
        <w:t>、</w:t>
      </w:r>
      <w:r>
        <w:rPr>
          <w:rFonts w:hint="eastAsia"/>
        </w:rPr>
        <w:t>5%</w:t>
      </w:r>
      <w:r>
        <w:rPr>
          <w:rFonts w:hint="eastAsia"/>
        </w:rPr>
        <w:t>都要一段時間，而且要花很多錢，桃園市政府編很多的預算，也全力地投入，甚至在四年後要達到</w:t>
      </w:r>
      <w:r>
        <w:rPr>
          <w:rFonts w:hint="eastAsia"/>
        </w:rPr>
        <w:t>50%</w:t>
      </w:r>
      <w:r>
        <w:rPr>
          <w:rFonts w:hint="eastAsia"/>
        </w:rPr>
        <w:t>，這是不得了的一件事！我們也看得出來，在所有的衛生、下水道、污水處理的建設，桃園絕對是最近成長幅度的第一名，我們可以肯定。委員剛剛提到是否可以增加補助的比例，因為這牽涉到財政紀律、主計總處等等問題，既然委員今天提出來，我們會研議並跟相關部會討論一下。因為補助款要如何給予，也不完全是由內政部決定，譬如要按照地方政府的級數給予多少的補助款，這是由主計總處等單位一起處理的。我們會提出委員的意見，請大家來討論。</w:t>
      </w:r>
    </w:p>
    <w:p w:rsidR="00A0595B" w:rsidRDefault="00A0595B" w:rsidP="00A0595B">
      <w:pPr>
        <w:ind w:left="211" w:hangingChars="100" w:hanging="211"/>
      </w:pPr>
      <w:r w:rsidRPr="0021035C">
        <w:rPr>
          <w:rFonts w:eastAsia="華康中黑體" w:hint="eastAsia"/>
        </w:rPr>
        <w:t>湯委員蕙禎：</w:t>
      </w:r>
      <w:r>
        <w:rPr>
          <w:rFonts w:hint="eastAsia"/>
        </w:rPr>
        <w:t>財政紀律是每個縣市要有的習慣，希望縣市的負債比不要太高，所以不應該懲罰好學生……</w:t>
      </w:r>
    </w:p>
    <w:p w:rsidR="00A0595B" w:rsidRDefault="00A0595B" w:rsidP="00A0595B">
      <w:pPr>
        <w:ind w:left="211" w:hangingChars="100" w:hanging="211"/>
      </w:pPr>
      <w:r w:rsidRPr="0021035C">
        <w:rPr>
          <w:rFonts w:eastAsia="華康中黑體" w:hint="eastAsia"/>
        </w:rPr>
        <w:t>徐部長國勇：</w:t>
      </w:r>
      <w:r>
        <w:rPr>
          <w:rFonts w:hint="eastAsia"/>
        </w:rPr>
        <w:t>委員說得有道理，你也很關心這件事，我每次到桃園視察污水處理廠、再生水廠等等，委員每次都有到場。</w:t>
      </w:r>
    </w:p>
    <w:p w:rsidR="00A0595B" w:rsidRDefault="00A0595B" w:rsidP="00A0595B">
      <w:pPr>
        <w:ind w:left="211" w:hangingChars="100" w:hanging="211"/>
      </w:pPr>
      <w:r w:rsidRPr="0021035C">
        <w:rPr>
          <w:rFonts w:eastAsia="華康中黑體" w:hint="eastAsia"/>
        </w:rPr>
        <w:t>湯委員蕙禎：</w:t>
      </w:r>
      <w:r>
        <w:rPr>
          <w:rFonts w:hint="eastAsia"/>
        </w:rPr>
        <w:t>謝謝部長對桃園的重視。您看到桃園正在起飛，因為桃園機場真的很近，臺商對桃園很青睞，所以我們也是很努力配合提供水電，請你們要鼓勵好學生。</w:t>
      </w:r>
    </w:p>
    <w:p w:rsidR="00A0595B" w:rsidRDefault="00A0595B" w:rsidP="00A0595B">
      <w:pPr>
        <w:ind w:left="211" w:hangingChars="100" w:hanging="211"/>
      </w:pPr>
      <w:r w:rsidRPr="0021035C">
        <w:rPr>
          <w:rFonts w:eastAsia="華康中黑體" w:hint="eastAsia"/>
        </w:rPr>
        <w:t>徐部長國勇：</w:t>
      </w:r>
      <w:r>
        <w:rPr>
          <w:rFonts w:hint="eastAsia"/>
        </w:rPr>
        <w:t>我們會盡全力，請大家來研討，也會很嚴肅地納入委員的意見。</w:t>
      </w:r>
    </w:p>
    <w:p w:rsidR="00A0595B" w:rsidRDefault="00A0595B" w:rsidP="00A0595B">
      <w:pPr>
        <w:ind w:left="211" w:hangingChars="100" w:hanging="211"/>
      </w:pPr>
      <w:r w:rsidRPr="0021035C">
        <w:rPr>
          <w:rFonts w:eastAsia="華康中黑體" w:hint="eastAsia"/>
        </w:rPr>
        <w:t>湯委員蕙禎：</w:t>
      </w:r>
      <w:r>
        <w:rPr>
          <w:rFonts w:hint="eastAsia"/>
        </w:rPr>
        <w:t>謝謝部長。關於再生水，剛才部長說成本比較高，一般的廠商不太願意使用，其實正常人都是一樣的，請問目前或未來有什麼技術可以降低再生水的水價？</w:t>
      </w:r>
    </w:p>
    <w:p w:rsidR="00A0595B" w:rsidRDefault="00A0595B" w:rsidP="00A0595B">
      <w:pPr>
        <w:ind w:left="211" w:hangingChars="100" w:hanging="211"/>
      </w:pPr>
      <w:r w:rsidRPr="0021035C">
        <w:rPr>
          <w:rFonts w:eastAsia="華康中黑體" w:hint="eastAsia"/>
        </w:rPr>
        <w:lastRenderedPageBreak/>
        <w:t>徐部長國勇：</w:t>
      </w:r>
      <w:r>
        <w:rPr>
          <w:rFonts w:hint="eastAsia"/>
        </w:rPr>
        <w:t>這個技術可能要找專家，因為我不是這方面的專家，所以委員問有什麼新技術，現階段我實在不太會回答，我講實在話，因為我不是專家，不曉得署長要不要補充所知的新技術？</w:t>
      </w:r>
    </w:p>
    <w:p w:rsidR="00A0595B" w:rsidRDefault="00A0595B" w:rsidP="00A0595B">
      <w:pPr>
        <w:ind w:left="211" w:hangingChars="100" w:hanging="211"/>
      </w:pPr>
      <w:r w:rsidRPr="0021035C">
        <w:rPr>
          <w:rFonts w:eastAsia="華康中黑體" w:hint="eastAsia"/>
        </w:rPr>
        <w:t>湯委員蕙禎：</w:t>
      </w:r>
      <w:r>
        <w:rPr>
          <w:rFonts w:hint="eastAsia"/>
        </w:rPr>
        <w:t>技術隨時在進步，全球哪個國家有最新的技術，我們應該要追尋。</w:t>
      </w:r>
    </w:p>
    <w:p w:rsidR="00A0595B" w:rsidRDefault="00A0595B" w:rsidP="00A0595B">
      <w:pPr>
        <w:ind w:left="211" w:hangingChars="100" w:hanging="211"/>
      </w:pPr>
      <w:r w:rsidRPr="0021035C">
        <w:rPr>
          <w:rFonts w:eastAsia="華康中黑體" w:hint="eastAsia"/>
        </w:rPr>
        <w:t>主席：</w:t>
      </w:r>
      <w:r>
        <w:rPr>
          <w:rFonts w:hint="eastAsia"/>
        </w:rPr>
        <w:t>請內政部營建署吳署長說明。</w:t>
      </w:r>
    </w:p>
    <w:p w:rsidR="00A0595B" w:rsidRDefault="00A0595B" w:rsidP="00A0595B">
      <w:pPr>
        <w:ind w:left="211" w:hangingChars="100" w:hanging="211"/>
      </w:pPr>
      <w:r w:rsidRPr="0021035C">
        <w:rPr>
          <w:rFonts w:eastAsia="華康中黑體" w:hint="eastAsia"/>
        </w:rPr>
        <w:t>吳署長欣修：</w:t>
      </w:r>
      <w:r>
        <w:rPr>
          <w:rFonts w:hint="eastAsia"/>
        </w:rPr>
        <w:t>跟委員報告，我們現在的再生水技術已經跟上世界的標準，我們的再生水使用兩道的</w:t>
      </w:r>
      <w:r>
        <w:rPr>
          <w:rFonts w:hint="eastAsia"/>
        </w:rPr>
        <w:t>RO</w:t>
      </w:r>
      <w:r>
        <w:rPr>
          <w:rFonts w:hint="eastAsia"/>
        </w:rPr>
        <w:t>逆滲透，這都是非常昂貴的設備，再加上還要更換。再來也要視當地的水質，譬如基本的放流水水質，如果沒有混合太多其他的雜質，再生水的營運愈來愈順暢、放流水的水質穩定，其實長期看來有機會降低成本。只是在初估的時候，大家會依據放流的水質做估算，通常不敢估得太低。</w:t>
      </w:r>
    </w:p>
    <w:p w:rsidR="00A0595B" w:rsidRDefault="00A0595B" w:rsidP="00A0595B">
      <w:pPr>
        <w:ind w:left="211" w:hangingChars="100" w:hanging="211"/>
      </w:pPr>
      <w:r w:rsidRPr="0021035C">
        <w:rPr>
          <w:rFonts w:eastAsia="華康中黑體" w:hint="eastAsia"/>
        </w:rPr>
        <w:t>湯委員蕙禎：</w:t>
      </w:r>
      <w:r>
        <w:rPr>
          <w:rFonts w:hint="eastAsia"/>
        </w:rPr>
        <w:t>北區水資源中心現在</w:t>
      </w:r>
      <w:r>
        <w:rPr>
          <w:rFonts w:hint="eastAsia"/>
        </w:rPr>
        <w:t>1</w:t>
      </w:r>
      <w:r>
        <w:rPr>
          <w:rFonts w:hint="eastAsia"/>
        </w:rPr>
        <w:t>日大概供應</w:t>
      </w:r>
      <w:r>
        <w:rPr>
          <w:rFonts w:hint="eastAsia"/>
        </w:rPr>
        <w:t>4</w:t>
      </w:r>
      <w:r>
        <w:rPr>
          <w:rFonts w:hint="eastAsia"/>
        </w:rPr>
        <w:t>萬噸，未來加強</w:t>
      </w:r>
      <w:r>
        <w:rPr>
          <w:rFonts w:hint="eastAsia"/>
        </w:rPr>
        <w:t>RO</w:t>
      </w:r>
      <w:r>
        <w:rPr>
          <w:rFonts w:hint="eastAsia"/>
        </w:rPr>
        <w:t>逆滲透的設備之後，最多可以供應幾萬噸？</w:t>
      </w:r>
    </w:p>
    <w:p w:rsidR="00A0595B" w:rsidRDefault="00A0595B" w:rsidP="00A0595B">
      <w:pPr>
        <w:ind w:left="211" w:hangingChars="100" w:hanging="211"/>
      </w:pPr>
      <w:r w:rsidRPr="0021035C">
        <w:rPr>
          <w:rFonts w:eastAsia="華康中黑體" w:hint="eastAsia"/>
        </w:rPr>
        <w:t>徐部長國勇：</w:t>
      </w:r>
      <w:r>
        <w:rPr>
          <w:rFonts w:hint="eastAsia"/>
        </w:rPr>
        <w:t>跟委員報告，當達到一定規模時可以降低成本，這是事實。剛開始啟用的時候只有</w:t>
      </w:r>
      <w:r>
        <w:rPr>
          <w:rFonts w:hint="eastAsia"/>
        </w:rPr>
        <w:t>1</w:t>
      </w:r>
      <w:r>
        <w:rPr>
          <w:rFonts w:hint="eastAsia"/>
        </w:rPr>
        <w:t>座在運作，但是當</w:t>
      </w:r>
      <w:r>
        <w:rPr>
          <w:rFonts w:hint="eastAsia"/>
        </w:rPr>
        <w:t>11</w:t>
      </w:r>
      <w:r>
        <w:rPr>
          <w:rFonts w:hint="eastAsia"/>
        </w:rPr>
        <w:t>座水廠逐步投入之後，等於是擴大規模，再加上日後的科技發展，自然就會把成本降低，這是必然的趨勢，我們會儘快建設完成，讓規模加大、降低成本。另外我有在報告中提到，因為每個用水端對水質的需求不一樣，譬如台積電的需求非常、非常高，有的鋼鐵廠就沒那麼高水準的需求，所以在處理過程中可以分級處理，成本也會不一樣，所以我們會盡全力往這方面研議。</w:t>
      </w:r>
    </w:p>
    <w:p w:rsidR="00A0595B" w:rsidRDefault="00A0595B" w:rsidP="00A0595B">
      <w:pPr>
        <w:ind w:left="211" w:hangingChars="100" w:hanging="211"/>
      </w:pPr>
      <w:r w:rsidRPr="0021035C">
        <w:rPr>
          <w:rFonts w:eastAsia="華康中黑體" w:hint="eastAsia"/>
        </w:rPr>
        <w:t>湯委員蕙禎：</w:t>
      </w:r>
      <w:r>
        <w:rPr>
          <w:rFonts w:hint="eastAsia"/>
        </w:rPr>
        <w:t>因為地球持續暖化，水資源的問題真是不容易控制，在未來的不缺水時期，請問你們要如何提供誘因讓廠商願意持續使用再生水？</w:t>
      </w:r>
    </w:p>
    <w:p w:rsidR="00A0595B" w:rsidRDefault="00A0595B" w:rsidP="00A0595B">
      <w:pPr>
        <w:ind w:left="211" w:hangingChars="100" w:hanging="211"/>
      </w:pPr>
      <w:r w:rsidRPr="0021035C">
        <w:rPr>
          <w:rFonts w:eastAsia="華康中黑體" w:hint="eastAsia"/>
        </w:rPr>
        <w:t>徐部長國勇：</w:t>
      </w:r>
      <w:r>
        <w:rPr>
          <w:rFonts w:hint="eastAsia"/>
        </w:rPr>
        <w:t>跟委員報告，今年缺水時，很多廠商都在搶水，平常不缺自來水、水庫不缺水的時候，他們都不要用再生水，因為價格很貴，價差兩倍至三倍。可是，再生水在這時候就好像是沙漠中的甘霖，他們就會知道平常要好好地建立用水契約，當初有建立用水契約的廠商現在就供應無虞，尤其是我們現在每天都供應四萬多噸。再加上這次的缺水，現在大家的意願都突然提升，發現在氣候變遷的時代要有再生水的觀念，諸如此類，我們會再跟廠商加強溝通，也會加速協商用水端的契約簽訂。</w:t>
      </w:r>
    </w:p>
    <w:p w:rsidR="00A0595B" w:rsidRDefault="00A0595B" w:rsidP="00A0595B">
      <w:pPr>
        <w:ind w:left="211" w:hangingChars="100" w:hanging="211"/>
      </w:pPr>
      <w:r w:rsidRPr="0021035C">
        <w:rPr>
          <w:rFonts w:eastAsia="華康中黑體" w:hint="eastAsia"/>
        </w:rPr>
        <w:t>湯委員蕙禎：</w:t>
      </w:r>
      <w:r>
        <w:rPr>
          <w:rFonts w:hint="eastAsia"/>
        </w:rPr>
        <w:t>最近有談到用水大戶要開徵耗水費，請問會不會徵收？還在考慮嗎？</w:t>
      </w:r>
    </w:p>
    <w:p w:rsidR="00A0595B" w:rsidRDefault="00A0595B" w:rsidP="00A0595B">
      <w:pPr>
        <w:ind w:left="211" w:hangingChars="100" w:hanging="211"/>
      </w:pPr>
      <w:r w:rsidRPr="0021035C">
        <w:rPr>
          <w:rFonts w:eastAsia="華康中黑體" w:hint="eastAsia"/>
        </w:rPr>
        <w:t>徐部長國勇：</w:t>
      </w:r>
      <w:r>
        <w:rPr>
          <w:rFonts w:hint="eastAsia"/>
        </w:rPr>
        <w:t>這是由經濟部所管的。</w:t>
      </w:r>
    </w:p>
    <w:p w:rsidR="00A0595B" w:rsidRDefault="00A0595B" w:rsidP="00A0595B">
      <w:pPr>
        <w:ind w:left="211" w:hangingChars="100" w:hanging="211"/>
      </w:pPr>
      <w:r w:rsidRPr="0021035C">
        <w:rPr>
          <w:rFonts w:eastAsia="華康中黑體" w:hint="eastAsia"/>
        </w:rPr>
        <w:t>湯委員蕙禎：</w:t>
      </w:r>
      <w:r>
        <w:rPr>
          <w:rFonts w:hint="eastAsia"/>
        </w:rPr>
        <w:t>我相信耗水費的開徵多少會影響到我們……</w:t>
      </w:r>
    </w:p>
    <w:p w:rsidR="00A0595B" w:rsidRDefault="00A0595B" w:rsidP="00A0595B">
      <w:pPr>
        <w:ind w:left="211" w:hangingChars="100" w:hanging="211"/>
      </w:pPr>
      <w:r w:rsidRPr="0021035C">
        <w:rPr>
          <w:rFonts w:eastAsia="華康中黑體" w:hint="eastAsia"/>
        </w:rPr>
        <w:t>徐部長國勇：</w:t>
      </w:r>
      <w:r>
        <w:rPr>
          <w:rFonts w:hint="eastAsia"/>
        </w:rPr>
        <w:t>這有很多個面向，但是我們都會研議每個面向。</w:t>
      </w:r>
    </w:p>
    <w:p w:rsidR="00A0595B" w:rsidRDefault="00A0595B" w:rsidP="00A0595B">
      <w:pPr>
        <w:ind w:left="211" w:hangingChars="100" w:hanging="211"/>
      </w:pPr>
      <w:r w:rsidRPr="0021035C">
        <w:rPr>
          <w:rFonts w:eastAsia="華康中黑體" w:hint="eastAsia"/>
        </w:rPr>
        <w:t>湯委員蕙禎：</w:t>
      </w:r>
      <w:r>
        <w:rPr>
          <w:rFonts w:hint="eastAsia"/>
        </w:rPr>
        <w:t>內政部消防署要通令各地消防局……</w:t>
      </w:r>
    </w:p>
    <w:p w:rsidR="00A0595B" w:rsidRDefault="00A0595B" w:rsidP="00A0595B">
      <w:pPr>
        <w:ind w:left="211" w:hangingChars="100" w:hanging="211"/>
      </w:pPr>
      <w:r w:rsidRPr="0021035C">
        <w:rPr>
          <w:rFonts w:eastAsia="華康中黑體" w:hint="eastAsia"/>
        </w:rPr>
        <w:t>徐部長國勇：</w:t>
      </w:r>
      <w:r>
        <w:rPr>
          <w:rFonts w:hint="eastAsia"/>
        </w:rPr>
        <w:t>缺水時的相關火災預防等，消防署都有因應措施，大家長期以來都有經驗，我們對於缺水時如何因應火災都有相關的措施。</w:t>
      </w:r>
    </w:p>
    <w:p w:rsidR="00A0595B" w:rsidRDefault="00A0595B" w:rsidP="00A0595B">
      <w:pPr>
        <w:ind w:left="211" w:hangingChars="100" w:hanging="211"/>
      </w:pPr>
      <w:r w:rsidRPr="0021035C">
        <w:rPr>
          <w:rFonts w:eastAsia="華康中黑體" w:hint="eastAsia"/>
        </w:rPr>
        <w:t>湯委員蕙禎：</w:t>
      </w:r>
      <w:r>
        <w:rPr>
          <w:rFonts w:hint="eastAsia"/>
        </w:rPr>
        <w:t>將來的消防、救難用水可不可以用再生水？</w:t>
      </w:r>
    </w:p>
    <w:p w:rsidR="00A0595B" w:rsidRDefault="00A0595B" w:rsidP="00A0595B">
      <w:pPr>
        <w:ind w:left="211" w:hangingChars="100" w:hanging="211"/>
      </w:pPr>
      <w:r w:rsidRPr="0021035C">
        <w:rPr>
          <w:rFonts w:eastAsia="華康中黑體" w:hint="eastAsia"/>
        </w:rPr>
        <w:t>徐部長國勇：</w:t>
      </w:r>
      <w:r>
        <w:rPr>
          <w:rFonts w:hint="eastAsia"/>
        </w:rPr>
        <w:t>也是可以，針對放流的部分當然可以，消防署都有因應措施，請委員放心，他們都有處理。</w:t>
      </w:r>
    </w:p>
    <w:p w:rsidR="00A0595B" w:rsidRDefault="00A0595B" w:rsidP="00A0595B">
      <w:pPr>
        <w:ind w:left="211" w:hangingChars="100" w:hanging="211"/>
      </w:pPr>
      <w:r w:rsidRPr="0021035C">
        <w:rPr>
          <w:rFonts w:eastAsia="華康中黑體" w:hint="eastAsia"/>
        </w:rPr>
        <w:lastRenderedPageBreak/>
        <w:t>湯委員蕙禎：</w:t>
      </w:r>
      <w:r>
        <w:rPr>
          <w:rFonts w:hint="eastAsia"/>
        </w:rPr>
        <w:t>好，謝謝部長。</w:t>
      </w:r>
    </w:p>
    <w:p w:rsidR="00A0595B" w:rsidRDefault="00A0595B" w:rsidP="00A0595B">
      <w:pPr>
        <w:ind w:left="211" w:hangingChars="100" w:hanging="211"/>
      </w:pPr>
      <w:r w:rsidRPr="0021035C">
        <w:rPr>
          <w:rFonts w:eastAsia="華康中黑體" w:hint="eastAsia"/>
        </w:rPr>
        <w:t>徐部長國勇：</w:t>
      </w:r>
      <w:r>
        <w:rPr>
          <w:rFonts w:hint="eastAsia"/>
        </w:rPr>
        <w:t>謝謝委員。</w:t>
      </w:r>
    </w:p>
    <w:p w:rsidR="00A0595B" w:rsidRDefault="00A0595B" w:rsidP="00A0595B">
      <w:pPr>
        <w:ind w:left="211" w:hangingChars="100" w:hanging="211"/>
      </w:pPr>
      <w:r w:rsidRPr="000B7072">
        <w:rPr>
          <w:rFonts w:eastAsia="華康中黑體" w:hint="eastAsia"/>
        </w:rPr>
        <w:t>主席：</w:t>
      </w:r>
      <w:r>
        <w:rPr>
          <w:rFonts w:hint="eastAsia"/>
        </w:rPr>
        <w:t>請張委員宏陸發言。</w:t>
      </w:r>
    </w:p>
    <w:p w:rsidR="00A0595B" w:rsidRDefault="00A0595B" w:rsidP="00A0595B">
      <w:pPr>
        <w:ind w:left="211" w:hangingChars="100" w:hanging="211"/>
      </w:pPr>
      <w:r w:rsidRPr="000B7072">
        <w:rPr>
          <w:rFonts w:eastAsia="華康中黑體" w:hint="eastAsia"/>
        </w:rPr>
        <w:t>張委員宏陸：</w:t>
      </w:r>
      <w:r>
        <w:rPr>
          <w:rFonts w:hint="eastAsia"/>
        </w:rPr>
        <w:t>（</w:t>
      </w:r>
      <w:r>
        <w:rPr>
          <w:rFonts w:hint="eastAsia"/>
        </w:rPr>
        <w:t>9</w:t>
      </w:r>
      <w:r>
        <w:rPr>
          <w:rFonts w:hint="eastAsia"/>
        </w:rPr>
        <w:t>時</w:t>
      </w:r>
      <w:r>
        <w:rPr>
          <w:rFonts w:hint="eastAsia"/>
        </w:rPr>
        <w:t>43</w:t>
      </w:r>
      <w:r>
        <w:rPr>
          <w:rFonts w:hint="eastAsia"/>
        </w:rPr>
        <w:t>分）部長、署長，今天討論再生水，我知道這個計畫有分第一梯次、第二梯次，我手頭上的資料顯示，其實第一梯次應該在</w:t>
      </w:r>
      <w:r>
        <w:rPr>
          <w:rFonts w:hint="eastAsia"/>
        </w:rPr>
        <w:t>2020</w:t>
      </w:r>
      <w:r>
        <w:rPr>
          <w:rFonts w:hint="eastAsia"/>
        </w:rPr>
        <w:t>年全部完工、啟用，到現在卻只有</w:t>
      </w:r>
      <w:r>
        <w:rPr>
          <w:rFonts w:hint="eastAsia"/>
        </w:rPr>
        <w:t>1</w:t>
      </w:r>
      <w:r>
        <w:rPr>
          <w:rFonts w:hint="eastAsia"/>
        </w:rPr>
        <w:t>座。請問是什麼原因導致時間上的延宕？</w:t>
      </w:r>
    </w:p>
    <w:p w:rsidR="00A0595B" w:rsidRDefault="00A0595B" w:rsidP="00A0595B">
      <w:pPr>
        <w:ind w:left="211" w:hangingChars="100" w:hanging="211"/>
      </w:pPr>
      <w:r w:rsidRPr="000B7072">
        <w:rPr>
          <w:rFonts w:eastAsia="華康中黑體" w:hint="eastAsia"/>
        </w:rPr>
        <w:t>主席：</w:t>
      </w:r>
      <w:r>
        <w:rPr>
          <w:rFonts w:hint="eastAsia"/>
        </w:rPr>
        <w:t>請內政部徐部長說明。</w:t>
      </w:r>
    </w:p>
    <w:p w:rsidR="00A0595B" w:rsidRDefault="00A0595B" w:rsidP="00A0595B">
      <w:pPr>
        <w:ind w:left="211" w:hangingChars="100" w:hanging="211"/>
      </w:pPr>
      <w:r w:rsidRPr="000B7072">
        <w:rPr>
          <w:rFonts w:eastAsia="華康中黑體" w:hint="eastAsia"/>
        </w:rPr>
        <w:t>徐部長國勇：</w:t>
      </w:r>
      <w:r>
        <w:rPr>
          <w:rFonts w:hint="eastAsia"/>
        </w:rPr>
        <w:t>委員早，我請吳署長跟委員報告。</w:t>
      </w:r>
    </w:p>
    <w:p w:rsidR="00A0595B" w:rsidRDefault="00A0595B" w:rsidP="00A0595B">
      <w:pPr>
        <w:ind w:left="211" w:hangingChars="100" w:hanging="211"/>
      </w:pPr>
      <w:r w:rsidRPr="000B7072">
        <w:rPr>
          <w:rFonts w:eastAsia="華康中黑體" w:hint="eastAsia"/>
        </w:rPr>
        <w:t>主席：</w:t>
      </w:r>
      <w:r>
        <w:rPr>
          <w:rFonts w:hint="eastAsia"/>
        </w:rPr>
        <w:t>請內政部營建署吳署長說明。</w:t>
      </w:r>
    </w:p>
    <w:p w:rsidR="00A0595B" w:rsidRDefault="00A0595B" w:rsidP="00A0595B">
      <w:pPr>
        <w:ind w:left="211" w:hangingChars="100" w:hanging="211"/>
      </w:pPr>
      <w:r w:rsidRPr="000B7072">
        <w:rPr>
          <w:rFonts w:eastAsia="華康中黑體" w:hint="eastAsia"/>
        </w:rPr>
        <w:t>吳署長欣修：</w:t>
      </w:r>
      <w:r>
        <w:rPr>
          <w:rFonts w:hint="eastAsia"/>
        </w:rPr>
        <w:t>跟委員報告，其實水廠除了建設以外，最重要的是用水端的媒合，以鳳山廠來講，一開始的媒合端是中鋼，所以較好媒合，但是後期要進到各民間廠區媒合，其實相對地困難，因為再生水的水價的確比較高。臺南市跟臺積電也磋商一年多，臺中更是磋商三年才完成，所以導致後續的建設較慢，但是我們已經陸陸續續有趕上，像永康跟高雄臨海今年都會再提供，臺中的福田跟水湳在接洽以後也都陸續在進行中，我們未來對這個部分會加緊來做。第二，有鑑於現在這種狀況，未來在相關的環評作業上，對於新設的工廠，基本上都會要求一些高用水量的部分增加使用再生水，讓水資源能夠被有效地利用，目前中央各部會對這個部分都在努力當中。</w:t>
      </w:r>
    </w:p>
    <w:p w:rsidR="00A0595B" w:rsidRDefault="00A0595B" w:rsidP="00A0595B">
      <w:pPr>
        <w:ind w:left="211" w:hangingChars="100" w:hanging="211"/>
      </w:pPr>
      <w:r w:rsidRPr="000B7072">
        <w:rPr>
          <w:rFonts w:eastAsia="華康中黑體" w:hint="eastAsia"/>
        </w:rPr>
        <w:t>張委員宏陸：</w:t>
      </w:r>
      <w:r>
        <w:rPr>
          <w:rFonts w:hint="eastAsia"/>
        </w:rPr>
        <w:t>所以署長的意思就是說，這既不是工程上的延宕，也不是技術上的因素，純粹是用水端的媒合不易，如果照你這樣講，現在其他那些廠第一階段的設備都好了，可是用水端還沒有處理好。</w:t>
      </w:r>
    </w:p>
    <w:p w:rsidR="00A0595B" w:rsidRDefault="00A0595B" w:rsidP="00A0595B">
      <w:pPr>
        <w:ind w:left="211" w:hangingChars="100" w:hanging="211"/>
      </w:pPr>
      <w:r w:rsidRPr="000B7072">
        <w:rPr>
          <w:rFonts w:eastAsia="華康中黑體" w:hint="eastAsia"/>
        </w:rPr>
        <w:t>吳署長欣修：</w:t>
      </w:r>
      <w:r>
        <w:rPr>
          <w:rFonts w:hint="eastAsia"/>
        </w:rPr>
        <w:t>現在的情形是這樣，有的是在建廠中，但是有的一開始做媒合端真的非常困難，其實有的建廠速度比較慢，所以在建廠的時候，我們是同步在做相關的幹管和接管，但是最終還是要等到這個媒合端出來以後，才會加速來進行再生水廠的興建。</w:t>
      </w:r>
    </w:p>
    <w:p w:rsidR="00A0595B" w:rsidRDefault="00A0595B" w:rsidP="00A0595B">
      <w:pPr>
        <w:ind w:left="211" w:hangingChars="100" w:hanging="211"/>
      </w:pPr>
      <w:r w:rsidRPr="000B7072">
        <w:rPr>
          <w:rFonts w:eastAsia="華康中黑體" w:hint="eastAsia"/>
        </w:rPr>
        <w:t>張委員宏陸：</w:t>
      </w:r>
      <w:r>
        <w:rPr>
          <w:rFonts w:hint="eastAsia"/>
        </w:rPr>
        <w:t>我們知道再生水廠供應的對象、水質、水量和管線這些統統都要配合，你剛剛說這是因為媒合端的關係，你的意思就是可能大家對用水的價錢或其他部分有不同的想法才造成延宕，所以完全都不是工程上的延宕？</w:t>
      </w:r>
    </w:p>
    <w:p w:rsidR="00A0595B" w:rsidRDefault="00A0595B" w:rsidP="00A0595B">
      <w:pPr>
        <w:ind w:left="211" w:hangingChars="100" w:hanging="211"/>
      </w:pPr>
      <w:r w:rsidRPr="000B7072">
        <w:rPr>
          <w:rFonts w:eastAsia="華康中黑體" w:hint="eastAsia"/>
        </w:rPr>
        <w:t>吳署長欣修：</w:t>
      </w:r>
      <w:r>
        <w:rPr>
          <w:rFonts w:hint="eastAsia"/>
        </w:rPr>
        <w:t>沒錯。</w:t>
      </w:r>
    </w:p>
    <w:p w:rsidR="00A0595B" w:rsidRDefault="00A0595B" w:rsidP="00A0595B">
      <w:pPr>
        <w:ind w:left="211" w:hangingChars="100" w:hanging="211"/>
      </w:pPr>
      <w:r w:rsidRPr="000B7072">
        <w:rPr>
          <w:rFonts w:eastAsia="華康中黑體" w:hint="eastAsia"/>
        </w:rPr>
        <w:t>張委員宏陸：</w:t>
      </w:r>
      <w:r>
        <w:rPr>
          <w:rFonts w:hint="eastAsia"/>
        </w:rPr>
        <w:t>工程上完全都沒有延宕嗎？</w:t>
      </w:r>
    </w:p>
    <w:p w:rsidR="00A0595B" w:rsidRDefault="00A0595B" w:rsidP="00A0595B">
      <w:pPr>
        <w:ind w:left="211" w:hangingChars="100" w:hanging="211"/>
      </w:pPr>
      <w:r w:rsidRPr="000B7072">
        <w:rPr>
          <w:rFonts w:eastAsia="華康中黑體" w:hint="eastAsia"/>
        </w:rPr>
        <w:t>吳署長欣修：</w:t>
      </w:r>
      <w:r>
        <w:rPr>
          <w:rFonts w:hint="eastAsia"/>
        </w:rPr>
        <w:t>只有再生水廠，因為就是煤合端要出來，水廠才會出來，在上游所需要的污水處理還有幹管、支管都是同步在做的，只是最後那個再生水廠的部分確實要等到媒合以後才能興建。</w:t>
      </w:r>
    </w:p>
    <w:p w:rsidR="00A0595B" w:rsidRDefault="00A0595B" w:rsidP="00A0595B">
      <w:pPr>
        <w:ind w:left="211" w:hangingChars="100" w:hanging="211"/>
      </w:pPr>
      <w:r w:rsidRPr="000B7072">
        <w:rPr>
          <w:rFonts w:eastAsia="華康中黑體" w:hint="eastAsia"/>
        </w:rPr>
        <w:t>張委員宏陸：</w:t>
      </w:r>
      <w:r>
        <w:rPr>
          <w:rFonts w:hint="eastAsia"/>
        </w:rPr>
        <w:t>所以你們就是在媒合之後才興建。</w:t>
      </w:r>
    </w:p>
    <w:p w:rsidR="00A0595B" w:rsidRDefault="00A0595B" w:rsidP="00A0595B">
      <w:pPr>
        <w:ind w:left="211" w:hangingChars="100" w:hanging="211"/>
      </w:pPr>
      <w:r w:rsidRPr="000B7072">
        <w:rPr>
          <w:rFonts w:eastAsia="華康中黑體" w:hint="eastAsia"/>
        </w:rPr>
        <w:t>吳署長欣修：</w:t>
      </w:r>
      <w:r>
        <w:rPr>
          <w:rFonts w:hint="eastAsia"/>
        </w:rPr>
        <w:t>興建水廠。</w:t>
      </w:r>
    </w:p>
    <w:p w:rsidR="00A0595B" w:rsidRDefault="00A0595B" w:rsidP="00A0595B">
      <w:pPr>
        <w:ind w:left="211" w:hangingChars="100" w:hanging="211"/>
      </w:pPr>
      <w:r w:rsidRPr="000B7072">
        <w:rPr>
          <w:rFonts w:eastAsia="華康中黑體" w:hint="eastAsia"/>
        </w:rPr>
        <w:t>張委員宏陸：</w:t>
      </w:r>
      <w:r>
        <w:rPr>
          <w:rFonts w:hint="eastAsia"/>
        </w:rPr>
        <w:t>對，我知道。如果照你這樣講的話，在第二階段又增加</w:t>
      </w:r>
      <w:r>
        <w:rPr>
          <w:rFonts w:hint="eastAsia"/>
        </w:rPr>
        <w:t>5</w:t>
      </w:r>
      <w:r>
        <w:rPr>
          <w:rFonts w:hint="eastAsia"/>
        </w:rPr>
        <w:t>座，現在的水情吃緊，目前你們的媒合程度是如何？</w:t>
      </w:r>
    </w:p>
    <w:p w:rsidR="00A0595B" w:rsidRDefault="00A0595B" w:rsidP="00A0595B">
      <w:pPr>
        <w:ind w:left="211" w:hangingChars="100" w:hanging="211"/>
      </w:pPr>
      <w:r w:rsidRPr="000B7072">
        <w:rPr>
          <w:rFonts w:eastAsia="華康中黑體" w:hint="eastAsia"/>
        </w:rPr>
        <w:t>吳署長欣修：</w:t>
      </w:r>
      <w:r>
        <w:rPr>
          <w:rFonts w:hint="eastAsia"/>
        </w:rPr>
        <w:t>像現在臺南仁德就是優先用交換水權的方式，也就是說，不必再耗費大量的資源去接</w:t>
      </w:r>
      <w:r>
        <w:rPr>
          <w:rFonts w:hint="eastAsia"/>
        </w:rPr>
        <w:lastRenderedPageBreak/>
        <w:t>水管來送到用戶端，而是用交換水權的方式，可以就近使用再生水，但是付自來水的水價；而遠端是使用自來水，但是繳的是再生水價，如果用這種方式交換的話，就可以加速興建。現在臨海會在今年年底加入供水，臺中水湳的部分也已經都有初步媒合了，所以我們後續會加速來進行這樣的工程。</w:t>
      </w:r>
    </w:p>
    <w:p w:rsidR="00A0595B" w:rsidRDefault="00A0595B" w:rsidP="00A0595B">
      <w:pPr>
        <w:ind w:left="211" w:hangingChars="100" w:hanging="211"/>
      </w:pPr>
      <w:r w:rsidRPr="000B7072">
        <w:rPr>
          <w:rFonts w:eastAsia="華康中黑體" w:hint="eastAsia"/>
        </w:rPr>
        <w:t>張委員宏陸：</w:t>
      </w:r>
      <w:r>
        <w:rPr>
          <w:rFonts w:hint="eastAsia"/>
        </w:rPr>
        <w:t>我們知道再生水廠其實就是污水處理設施的再進化，對不對？</w:t>
      </w:r>
    </w:p>
    <w:p w:rsidR="00A0595B" w:rsidRDefault="00A0595B" w:rsidP="00A0595B">
      <w:pPr>
        <w:ind w:left="211" w:hangingChars="100" w:hanging="211"/>
      </w:pPr>
      <w:r w:rsidRPr="000B7072">
        <w:rPr>
          <w:rFonts w:eastAsia="華康中黑體" w:hint="eastAsia"/>
        </w:rPr>
        <w:t>吳署長欣修：</w:t>
      </w:r>
      <w:r>
        <w:rPr>
          <w:rFonts w:hint="eastAsia"/>
        </w:rPr>
        <w:t>是。</w:t>
      </w:r>
    </w:p>
    <w:p w:rsidR="00A0595B" w:rsidRDefault="00A0595B" w:rsidP="00A0595B">
      <w:pPr>
        <w:ind w:left="211" w:hangingChars="100" w:hanging="211"/>
      </w:pPr>
      <w:r w:rsidRPr="000B7072">
        <w:rPr>
          <w:rFonts w:eastAsia="華康中黑體" w:hint="eastAsia"/>
        </w:rPr>
        <w:t>張委員宏陸：</w:t>
      </w:r>
      <w:r>
        <w:rPr>
          <w:rFonts w:hint="eastAsia"/>
        </w:rPr>
        <w:t>我要藉這個機會再請教一個關於八里污水處理廠的問題，我看你們有發新聞稿說要新北市儘快接管，新北市又發新聞稿跟你們講，中央補助的經費沒有核實，然後要滾動式的交接，現在問題到底是出在哪裡？</w:t>
      </w:r>
    </w:p>
    <w:p w:rsidR="00A0595B" w:rsidRDefault="00A0595B" w:rsidP="00A0595B">
      <w:pPr>
        <w:ind w:left="211" w:hangingChars="100" w:hanging="211"/>
      </w:pPr>
      <w:r w:rsidRPr="000B7072">
        <w:rPr>
          <w:rFonts w:eastAsia="華康中黑體" w:hint="eastAsia"/>
        </w:rPr>
        <w:t>吳署長欣修：</w:t>
      </w:r>
      <w:r>
        <w:rPr>
          <w:rFonts w:hint="eastAsia"/>
        </w:rPr>
        <w:t>跟委員報告，因為八里污水處理廠本身是初級放流，它的確在長期有需要提升到二級放流，但事實上因為八里污水處理廠的現址就是十三行遺址，所以只要一啟動的話，就必須面臨整個地區的環評還有文資的調查全部都要重啟，就會耗費非常多的時間。現在新北又有幾個重大交通建設也都在附近，後來在跟新北市政府討論以後，他們也同意這個部分先暫緩，因為他們也不想延宕這些重大交通建設的時程，環評一旦重啟而全部都要停工的話，其實對交通建設的影響很大。第二，從抽水站的交接來講，其實在過去都是由臺北市政府主辦，因為現在八里污水廠的使用量都已經是以新北為主，所以我們也期待可以趕快交接，我們有一個管委會可以來處理，如果他們有需要的話，我們都會透過管委會的方式適度的向行政院提出要補助經費來協助他們，因為既然使用量已經是以新北為主了，就應該由新北來交接，這是我們持續要跟新北市政府要求的。</w:t>
      </w:r>
    </w:p>
    <w:p w:rsidR="00A0595B" w:rsidRDefault="00A0595B" w:rsidP="00A0595B">
      <w:pPr>
        <w:ind w:left="211" w:hangingChars="100" w:hanging="211"/>
      </w:pPr>
      <w:r w:rsidRPr="000B7072">
        <w:rPr>
          <w:rFonts w:eastAsia="華康中黑體" w:hint="eastAsia"/>
        </w:rPr>
        <w:t>張委員宏陸：</w:t>
      </w:r>
      <w:r>
        <w:rPr>
          <w:rFonts w:hint="eastAsia"/>
        </w:rPr>
        <w:t>我們大家都希望朝著這個大方向，因為新北的使用量大，然後又是在新北，可是從以前到現在，這</w:t>
      </w:r>
      <w:r>
        <w:rPr>
          <w:rFonts w:hint="eastAsia"/>
        </w:rPr>
        <w:t>20</w:t>
      </w:r>
      <w:r>
        <w:rPr>
          <w:rFonts w:hint="eastAsia"/>
        </w:rPr>
        <w:t>年來都是臺北市在運作、維護，在上次也出了問題，可是臺北市就覺得反正好像跟他們沒有很直接的關係。像你剛剛說的兩個層次，一個是要變成二級，我覺得那是一個層次，但是目前如果要直接來接管，我認為就是錢跟人這兩個部分，就是這樣而已嘛！</w:t>
      </w:r>
    </w:p>
    <w:p w:rsidR="00A0595B" w:rsidRDefault="00A0595B" w:rsidP="00A0595B">
      <w:pPr>
        <w:ind w:left="211" w:hangingChars="100" w:hanging="211"/>
      </w:pPr>
      <w:r w:rsidRPr="000B7072">
        <w:rPr>
          <w:rFonts w:eastAsia="華康中黑體" w:hint="eastAsia"/>
        </w:rPr>
        <w:t>吳署長欣修：</w:t>
      </w:r>
      <w:r>
        <w:rPr>
          <w:rFonts w:hint="eastAsia"/>
        </w:rPr>
        <w:t>我也要跟委員報告，關於人的部分，政院也已經有特別協調，總共給了</w:t>
      </w:r>
      <w:r>
        <w:rPr>
          <w:rFonts w:hint="eastAsia"/>
        </w:rPr>
        <w:t>38</w:t>
      </w:r>
      <w:r>
        <w:rPr>
          <w:rFonts w:hint="eastAsia"/>
        </w:rPr>
        <w:t>個缺，但事實上到目前只有聘用</w:t>
      </w:r>
      <w:r>
        <w:rPr>
          <w:rFonts w:hint="eastAsia"/>
        </w:rPr>
        <w:t>2</w:t>
      </w:r>
      <w:r>
        <w:rPr>
          <w:rFonts w:hint="eastAsia"/>
        </w:rPr>
        <w:t>個人，所以我們也很擔心，因為如果速度這麼慢的話，是不利於交接的。關於錢的部分，就像我們剛剛說的，如果在評估後認為確實有需要，我們還是透過管委會來爭取，但是也不要因為拿不到錢就拒絕接管，這樣的方式其實是不合理的。</w:t>
      </w:r>
    </w:p>
    <w:p w:rsidR="00A0595B" w:rsidRDefault="00A0595B" w:rsidP="00A0595B">
      <w:pPr>
        <w:ind w:left="211" w:hangingChars="100" w:hanging="211"/>
      </w:pPr>
      <w:r w:rsidRPr="000B7072">
        <w:rPr>
          <w:rFonts w:eastAsia="華康中黑體" w:hint="eastAsia"/>
        </w:rPr>
        <w:t>張委員宏陸：</w:t>
      </w:r>
      <w:r>
        <w:rPr>
          <w:rFonts w:hint="eastAsia"/>
        </w:rPr>
        <w:t>不是，署長，我的看法剛好跟你有點不一樣，都已經有給三十幾個員額了，可是卻只聘</w:t>
      </w:r>
      <w:r>
        <w:rPr>
          <w:rFonts w:hint="eastAsia"/>
        </w:rPr>
        <w:t>2</w:t>
      </w:r>
      <w:r>
        <w:rPr>
          <w:rFonts w:hint="eastAsia"/>
        </w:rPr>
        <w:t>個人，展現出他們就是消極的，因為要跟你們對抗，所以就慢慢來。都已經給了這些員額，那你們就要想辦法去協調，讓他們儘快把人員補足，展現出要積極接管的態度，對不對？我相信新北市政府如果能拖就會一直拖下去，因為八里污水處理廠也不是那麼好管理，現在又要變成二級，那裡面的問題很多。我覺得如果臺北市政府、新北市政府都是這樣，而營建署又沒有很積極的話，我跟你講，這還會繼續拖好多年，問題還是在那邊。</w:t>
      </w:r>
    </w:p>
    <w:p w:rsidR="00A0595B" w:rsidRDefault="00A0595B" w:rsidP="00A0595B">
      <w:pPr>
        <w:ind w:left="211" w:hangingChars="100" w:hanging="211"/>
      </w:pPr>
      <w:r w:rsidRPr="000B7072">
        <w:rPr>
          <w:rFonts w:eastAsia="華康中黑體" w:hint="eastAsia"/>
        </w:rPr>
        <w:t>吳署長欣修：</w:t>
      </w:r>
      <w:r>
        <w:rPr>
          <w:rFonts w:hint="eastAsia"/>
        </w:rPr>
        <w:t>跟委員報告，我們每季都一定會開會，然後要求他們要加速來接管，關於這個部分，我們會努力。</w:t>
      </w:r>
    </w:p>
    <w:p w:rsidR="00A0595B" w:rsidRDefault="00A0595B" w:rsidP="00A0595B">
      <w:pPr>
        <w:ind w:left="211" w:hangingChars="100" w:hanging="211"/>
      </w:pPr>
      <w:r w:rsidRPr="000B7072">
        <w:rPr>
          <w:rFonts w:eastAsia="華康中黑體" w:hint="eastAsia"/>
        </w:rPr>
        <w:lastRenderedPageBreak/>
        <w:t>張委員宏陸：</w:t>
      </w:r>
      <w:r>
        <w:rPr>
          <w:rFonts w:hint="eastAsia"/>
        </w:rPr>
        <w:t>好，謝謝。</w:t>
      </w:r>
    </w:p>
    <w:p w:rsidR="00A0595B" w:rsidRDefault="00A0595B" w:rsidP="00A0595B">
      <w:pPr>
        <w:ind w:left="211" w:hangingChars="100" w:hanging="211"/>
      </w:pPr>
      <w:r w:rsidRPr="000B7072">
        <w:rPr>
          <w:rFonts w:eastAsia="華康中黑體" w:hint="eastAsia"/>
        </w:rPr>
        <w:t>主席：</w:t>
      </w:r>
      <w:r>
        <w:rPr>
          <w:rFonts w:hint="eastAsia"/>
        </w:rPr>
        <w:t>請王委員美惠發言。</w:t>
      </w:r>
    </w:p>
    <w:p w:rsidR="00A0595B" w:rsidRDefault="00A0595B" w:rsidP="00A0595B">
      <w:pPr>
        <w:ind w:left="211" w:hangingChars="100" w:hanging="211"/>
      </w:pPr>
      <w:r w:rsidRPr="000B7072">
        <w:rPr>
          <w:rFonts w:eastAsia="華康中黑體" w:hint="eastAsia"/>
        </w:rPr>
        <w:t>王委員美惠：</w:t>
      </w:r>
      <w:r>
        <w:rPr>
          <w:rFonts w:hint="eastAsia"/>
        </w:rPr>
        <w:t>（</w:t>
      </w:r>
      <w:r>
        <w:rPr>
          <w:rFonts w:hint="eastAsia"/>
        </w:rPr>
        <w:t>9</w:t>
      </w:r>
      <w:r>
        <w:rPr>
          <w:rFonts w:hint="eastAsia"/>
        </w:rPr>
        <w:t>時</w:t>
      </w:r>
      <w:r>
        <w:rPr>
          <w:rFonts w:hint="eastAsia"/>
        </w:rPr>
        <w:t>52</w:t>
      </w:r>
      <w:r>
        <w:rPr>
          <w:rFonts w:hint="eastAsia"/>
        </w:rPr>
        <w:t>分）吳署長、賴署長，我要先講一些題外話，本席有想過今天在質詢時到底是要講國語還是臺語，可是因為我想到臺語已經快要沒有人講了，包括教育部也輔導大家要講臺語，所以本席還是堅持做我自己，就是繼續以臺語來質詢。我要跟兩位署長講的就是，我們臺灣目前是</w:t>
      </w:r>
      <w:r>
        <w:rPr>
          <w:rFonts w:hint="eastAsia"/>
        </w:rPr>
        <w:t>52</w:t>
      </w:r>
      <w:r>
        <w:rPr>
          <w:rFonts w:hint="eastAsia"/>
        </w:rPr>
        <w:t>年來缺水最嚴重的時候，可以說大家都很害怕，因為要限水、要控制用水，在南部、北部都有很多的問題，大家都非常煩惱，因為不管是做生意或開工廠，沒有水就沒有辦法生存下去，像台積電也非常的煩惱，缺電不可以，更煩惱會缺水。在你們今天的報告裡面有提到再生水，就是臺語所稱的「放流水」，在回收再造以後就是再生水，就是有經過再造。你們說專家有對你們提出三點改進的建議，你們知道這三點是什麼？看是營建署署長要回答還是水利署署長要回答，這三點要如何改進，讓大公司想要去做再生水？這三點是你們說出來的，包括本席所瞭解的也是這三點很重要，請署長或是哪一位來回答，因為大家都是共同在打拚。</w:t>
      </w:r>
    </w:p>
    <w:p w:rsidR="00A0595B" w:rsidRDefault="00A0595B" w:rsidP="00A0595B">
      <w:pPr>
        <w:ind w:left="211" w:hangingChars="100" w:hanging="211"/>
      </w:pPr>
      <w:r w:rsidRPr="000B7072">
        <w:rPr>
          <w:rFonts w:eastAsia="華康中黑體" w:hint="eastAsia"/>
        </w:rPr>
        <w:t>主席：</w:t>
      </w:r>
      <w:r>
        <w:rPr>
          <w:rFonts w:hint="eastAsia"/>
        </w:rPr>
        <w:t>請經濟部水利署賴署長說明。</w:t>
      </w:r>
    </w:p>
    <w:p w:rsidR="00A0595B" w:rsidRDefault="00A0595B" w:rsidP="00A0595B">
      <w:pPr>
        <w:ind w:left="211" w:hangingChars="100" w:hanging="211"/>
      </w:pPr>
      <w:r w:rsidRPr="000B7072">
        <w:rPr>
          <w:rFonts w:eastAsia="華康中黑體" w:hint="eastAsia"/>
        </w:rPr>
        <w:t>賴署長建信：</w:t>
      </w:r>
      <w:r>
        <w:rPr>
          <w:rFonts w:hint="eastAsia"/>
        </w:rPr>
        <w:t>非常感謝委員。我們今年的水情真的不太好，颱風季沒有下雨，冬天沒有下雨，甚至春天也沒有下雨，還好我們有前瞻計畫抗旱</w:t>
      </w:r>
      <w:r>
        <w:rPr>
          <w:rFonts w:hint="eastAsia"/>
        </w:rPr>
        <w:t>1.0</w:t>
      </w:r>
      <w:r>
        <w:rPr>
          <w:rFonts w:hint="eastAsia"/>
        </w:rPr>
        <w:t>計畫，如果沒有這些計畫，新竹的水庫早就沒水了。現在臺中正在進行分區輪流供水，如果沒有這些準備的話，臺中水庫的蓄水率可能會更低，談到再生水的發展，剛才部長有說……</w:t>
      </w:r>
    </w:p>
    <w:p w:rsidR="00A0595B" w:rsidRDefault="00A0595B" w:rsidP="00A0595B">
      <w:pPr>
        <w:ind w:left="211" w:hangingChars="100" w:hanging="211"/>
      </w:pPr>
      <w:r w:rsidRPr="000B7072">
        <w:rPr>
          <w:rFonts w:eastAsia="華康中黑體" w:hint="eastAsia"/>
        </w:rPr>
        <w:t>王委員美惠：</w:t>
      </w:r>
      <w:r>
        <w:rPr>
          <w:rFonts w:hint="eastAsia"/>
        </w:rPr>
        <w:t>署長，你知不知道我們的再生水在</w:t>
      </w:r>
      <w:r>
        <w:rPr>
          <w:rFonts w:hint="eastAsia"/>
        </w:rPr>
        <w:t>102</w:t>
      </w:r>
      <w:r>
        <w:rPr>
          <w:rFonts w:hint="eastAsia"/>
        </w:rPr>
        <w:t>年就超前部署了？今年是</w:t>
      </w:r>
      <w:r>
        <w:rPr>
          <w:rFonts w:hint="eastAsia"/>
        </w:rPr>
        <w:t>110</w:t>
      </w:r>
      <w:r>
        <w:rPr>
          <w:rFonts w:hint="eastAsia"/>
        </w:rPr>
        <w:t>年，結果我們還在這裡煩惱這個問題。署長，剛才本席要跟你說的是，你們自己有納入三點需要解決的問題，請簡單對此作一說明。</w:t>
      </w:r>
    </w:p>
    <w:p w:rsidR="00A0595B" w:rsidRDefault="00A0595B" w:rsidP="00A0595B">
      <w:pPr>
        <w:ind w:left="211" w:hangingChars="100" w:hanging="211"/>
      </w:pPr>
      <w:r w:rsidRPr="000B7072">
        <w:rPr>
          <w:rFonts w:eastAsia="華康中黑體" w:hint="eastAsia"/>
        </w:rPr>
        <w:t>賴署長建信：</w:t>
      </w:r>
      <w:r>
        <w:rPr>
          <w:rFonts w:hint="eastAsia"/>
        </w:rPr>
        <w:t>第一個就是使用端，使用人有沒有這個意願；第二個就是價格的問題；第三個是水質的問題。</w:t>
      </w:r>
    </w:p>
    <w:p w:rsidR="00A0595B" w:rsidRDefault="00A0595B" w:rsidP="00A0595B">
      <w:pPr>
        <w:ind w:left="211" w:hangingChars="100" w:hanging="211"/>
      </w:pPr>
      <w:r w:rsidRPr="000B7072">
        <w:rPr>
          <w:rFonts w:eastAsia="華康中黑體" w:hint="eastAsia"/>
        </w:rPr>
        <w:t>王委員美惠：</w:t>
      </w:r>
      <w:r>
        <w:rPr>
          <w:rFonts w:hint="eastAsia"/>
        </w:rPr>
        <w:t>重點就是價格的問題。署長，使用再生水一定要成本，這等於要</w:t>
      </w:r>
      <w:r>
        <w:rPr>
          <w:rFonts w:hint="eastAsia"/>
        </w:rPr>
        <w:t>18</w:t>
      </w:r>
      <w:r>
        <w:rPr>
          <w:rFonts w:hint="eastAsia"/>
        </w:rPr>
        <w:t>元至</w:t>
      </w:r>
      <w:r>
        <w:rPr>
          <w:rFonts w:hint="eastAsia"/>
        </w:rPr>
        <w:t>30</w:t>
      </w:r>
      <w:r>
        <w:rPr>
          <w:rFonts w:hint="eastAsia"/>
        </w:rPr>
        <w:t>元的成本，所以很多廠商不願意使用再生水，你知不知道一般自來水的費用是多少？</w:t>
      </w:r>
    </w:p>
    <w:p w:rsidR="00A0595B" w:rsidRDefault="00A0595B" w:rsidP="00A0595B">
      <w:pPr>
        <w:ind w:left="211" w:hangingChars="100" w:hanging="211"/>
      </w:pPr>
      <w:r w:rsidRPr="000B7072">
        <w:rPr>
          <w:rFonts w:eastAsia="華康中黑體" w:hint="eastAsia"/>
        </w:rPr>
        <w:t>賴署長建信：</w:t>
      </w:r>
      <w:r>
        <w:rPr>
          <w:rFonts w:hint="eastAsia"/>
        </w:rPr>
        <w:t>現在有分</w:t>
      </w:r>
      <w:r>
        <w:rPr>
          <w:rFonts w:hint="eastAsia"/>
        </w:rPr>
        <w:t>4</w:t>
      </w:r>
      <w:r>
        <w:rPr>
          <w:rFonts w:hint="eastAsia"/>
        </w:rPr>
        <w:t>級，最高一級是</w:t>
      </w:r>
      <w:r>
        <w:rPr>
          <w:rFonts w:hint="eastAsia"/>
        </w:rPr>
        <w:t>12.5</w:t>
      </w:r>
      <w:r>
        <w:rPr>
          <w:rFonts w:hint="eastAsia"/>
        </w:rPr>
        <w:t>元。跟委員報告，剛才部長有說，現在是缺水期間，大家會到處買水，買</w:t>
      </w:r>
      <w:r>
        <w:rPr>
          <w:rFonts w:hint="eastAsia"/>
        </w:rPr>
        <w:t>1</w:t>
      </w:r>
      <w:r>
        <w:rPr>
          <w:rFonts w:hint="eastAsia"/>
        </w:rPr>
        <w:t>噸水</w:t>
      </w:r>
      <w:r>
        <w:rPr>
          <w:rFonts w:hint="eastAsia"/>
        </w:rPr>
        <w:t>500</w:t>
      </w:r>
      <w:r>
        <w:rPr>
          <w:rFonts w:hint="eastAsia"/>
        </w:rPr>
        <w:t>元，以前大家不珍惜，甚至要用便宜的自來水或是抽地下水，所以我們在媒合再生水的時候遇到種種困難，但是我們也克服這些困難了，比方說高雄的中鋼，現在它就是用鳳山溪再生水廠的水，</w:t>
      </w:r>
      <w:r>
        <w:rPr>
          <w:rFonts w:hint="eastAsia"/>
        </w:rPr>
        <w:t>107</w:t>
      </w:r>
      <w:r>
        <w:rPr>
          <w:rFonts w:hint="eastAsia"/>
        </w:rPr>
        <w:t>年、</w:t>
      </w:r>
      <w:r>
        <w:rPr>
          <w:rFonts w:hint="eastAsia"/>
        </w:rPr>
        <w:t>108</w:t>
      </w:r>
      <w:r>
        <w:rPr>
          <w:rFonts w:hint="eastAsia"/>
        </w:rPr>
        <w:t>年就出水了，未來臨海廠年底完成了，幾乎有</w:t>
      </w:r>
      <w:r>
        <w:rPr>
          <w:rFonts w:hint="eastAsia"/>
        </w:rPr>
        <w:t>80%</w:t>
      </w:r>
      <w:r>
        <w:rPr>
          <w:rFonts w:hint="eastAsia"/>
        </w:rPr>
        <w:t>的水是靠這些水，所以如果遇到問題時，他們就不必過於驚慌，現在我們再生水資源的發展，希望能夠跨部會合作來協調……</w:t>
      </w:r>
    </w:p>
    <w:p w:rsidR="00A0595B" w:rsidRDefault="00A0595B" w:rsidP="00A0595B">
      <w:pPr>
        <w:ind w:left="211" w:hangingChars="100" w:hanging="211"/>
      </w:pPr>
      <w:r w:rsidRPr="000B7072">
        <w:rPr>
          <w:rFonts w:eastAsia="華康中黑體" w:hint="eastAsia"/>
        </w:rPr>
        <w:t>王委員美惠：</w:t>
      </w:r>
      <w:r>
        <w:rPr>
          <w:rFonts w:hint="eastAsia"/>
        </w:rPr>
        <w:t>署長，你說跨部會合作最重要，昨天內政委員會去考察新竹再生水、污水處理廠的部分，本席有發現一個問題，營建署的報告有提及</w:t>
      </w:r>
      <w:r>
        <w:rPr>
          <w:rFonts w:hint="eastAsia"/>
        </w:rPr>
        <w:t>68</w:t>
      </w:r>
      <w:r>
        <w:rPr>
          <w:rFonts w:hint="eastAsia"/>
        </w:rPr>
        <w:t>處，但現在水利署的網站上卻是</w:t>
      </w:r>
      <w:r>
        <w:rPr>
          <w:rFonts w:hint="eastAsia"/>
        </w:rPr>
        <w:t>65</w:t>
      </w:r>
      <w:r>
        <w:rPr>
          <w:rFonts w:hint="eastAsia"/>
        </w:rPr>
        <w:t>處，所以你們在跨部會合作時，公部門之間的資訊都不一致，這樣老百姓該怎麼辦？所以本席要說　的是，第一，再生水的價格太高；第二，我們都沒有對地方以及大公司進行宣導，署長要補充嗎？請說明。</w:t>
      </w:r>
    </w:p>
    <w:p w:rsidR="00A0595B" w:rsidRDefault="00A0595B" w:rsidP="00A0595B">
      <w:pPr>
        <w:ind w:left="211" w:hangingChars="100" w:hanging="211"/>
      </w:pPr>
      <w:r w:rsidRPr="000B7072">
        <w:rPr>
          <w:rFonts w:eastAsia="華康中黑體" w:hint="eastAsia"/>
        </w:rPr>
        <w:lastRenderedPageBreak/>
        <w:t>主席：</w:t>
      </w:r>
      <w:r>
        <w:rPr>
          <w:rFonts w:hint="eastAsia"/>
        </w:rPr>
        <w:t>請內政部營建署</w:t>
      </w:r>
      <w:r w:rsidR="00BE7E57">
        <w:rPr>
          <w:rFonts w:hint="eastAsia"/>
        </w:rPr>
        <w:t>吳署長</w:t>
      </w:r>
      <w:r>
        <w:rPr>
          <w:rFonts w:hint="eastAsia"/>
        </w:rPr>
        <w:t>說明。</w:t>
      </w:r>
    </w:p>
    <w:p w:rsidR="00A0595B" w:rsidRDefault="00A0595B" w:rsidP="00A0595B">
      <w:pPr>
        <w:ind w:left="211" w:hangingChars="100" w:hanging="211"/>
      </w:pPr>
      <w:r w:rsidRPr="000B7072">
        <w:rPr>
          <w:rFonts w:eastAsia="華康中黑體" w:hint="eastAsia"/>
        </w:rPr>
        <w:t>吳署長欣修：</w:t>
      </w:r>
      <w:r>
        <w:rPr>
          <w:rFonts w:hint="eastAsia"/>
        </w:rPr>
        <w:t>跟委員報告，用水端廠商的意願確實很重要，但是到目前為止，行政院跟跨部會的協調是，第一，新設廠如果有需要大量用水的話，在環評的階段就會要求他們要優先使用再生水，這個部分正在進行中，是強制的，也就是說，大廠需要用到大量的水，他要新設廠的話，那他就一定要承諾使用多少再生水，就是提高用戶端的需求；第二，目前如果我們要降價的話，再生水廠和新設廠之間的距離可能比較長，所以目前行政院正在協調交換水權，感謝水利署和自來水公司配合使用交換水權的方式來提高他們的使用，也不用增加很多工程的經費；第三，要跟地方政府協調……</w:t>
      </w:r>
    </w:p>
    <w:p w:rsidR="00A0595B" w:rsidRDefault="00A0595B" w:rsidP="00A0595B">
      <w:pPr>
        <w:ind w:left="211" w:hangingChars="100" w:hanging="211"/>
      </w:pPr>
      <w:r w:rsidRPr="000B7072">
        <w:rPr>
          <w:rFonts w:eastAsia="華康中黑體" w:hint="eastAsia"/>
        </w:rPr>
        <w:t>王委員美惠：</w:t>
      </w:r>
      <w:r>
        <w:rPr>
          <w:rFonts w:hint="eastAsia"/>
        </w:rPr>
        <w:t>署長，下不下雨要看老天爺，但是雨下到地面之後，我們要如何把這些水保留下來？這是很重要的。</w:t>
      </w:r>
    </w:p>
    <w:p w:rsidR="00A0595B" w:rsidRDefault="00A0595B" w:rsidP="00A0595B">
      <w:pPr>
        <w:ind w:left="211" w:hangingChars="100" w:hanging="211"/>
      </w:pPr>
      <w:r w:rsidRPr="000B7072">
        <w:rPr>
          <w:rFonts w:eastAsia="華康中黑體" w:hint="eastAsia"/>
        </w:rPr>
        <w:t>吳署長欣修：</w:t>
      </w:r>
      <w:r>
        <w:rPr>
          <w:rFonts w:hint="eastAsia"/>
        </w:rPr>
        <w:t>是的。</w:t>
      </w:r>
    </w:p>
    <w:p w:rsidR="00A0595B" w:rsidRDefault="00A0595B" w:rsidP="00A0595B">
      <w:pPr>
        <w:ind w:left="211" w:hangingChars="100" w:hanging="211"/>
      </w:pPr>
      <w:r w:rsidRPr="000B7072">
        <w:rPr>
          <w:rFonts w:eastAsia="華康中黑體" w:hint="eastAsia"/>
        </w:rPr>
        <w:t>王委員美惠：</w:t>
      </w:r>
      <w:r>
        <w:rPr>
          <w:rFonts w:hint="eastAsia"/>
        </w:rPr>
        <w:t>這部分的經費有將近</w:t>
      </w:r>
      <w:r>
        <w:rPr>
          <w:rFonts w:hint="eastAsia"/>
        </w:rPr>
        <w:t>153</w:t>
      </w:r>
      <w:r>
        <w:rPr>
          <w:rFonts w:hint="eastAsia"/>
        </w:rPr>
        <w:t>億元，本來只有</w:t>
      </w:r>
      <w:r>
        <w:rPr>
          <w:rFonts w:hint="eastAsia"/>
        </w:rPr>
        <w:t>8</w:t>
      </w:r>
      <w:r>
        <w:rPr>
          <w:rFonts w:hint="eastAsia"/>
        </w:rPr>
        <w:t>廠，又要增加</w:t>
      </w:r>
      <w:r>
        <w:rPr>
          <w:rFonts w:hint="eastAsia"/>
        </w:rPr>
        <w:t>3</w:t>
      </w:r>
      <w:r>
        <w:rPr>
          <w:rFonts w:hint="eastAsia"/>
        </w:rPr>
        <w:t>廠，總共</w:t>
      </w:r>
      <w:r>
        <w:rPr>
          <w:rFonts w:hint="eastAsia"/>
        </w:rPr>
        <w:t>11</w:t>
      </w:r>
      <w:r>
        <w:rPr>
          <w:rFonts w:hint="eastAsia"/>
        </w:rPr>
        <w:t>廠，未來是要讓它更好。剛才部長說要問專家，坦白說，老百姓如果無水、無電可用真的非常痛苦。本席希望大家能夠認真去做，有了這些錢之後就要趕快去做，否則就枉費我們在</w:t>
      </w:r>
      <w:r>
        <w:rPr>
          <w:rFonts w:hint="eastAsia"/>
        </w:rPr>
        <w:t>102</w:t>
      </w:r>
      <w:r>
        <w:rPr>
          <w:rFonts w:hint="eastAsia"/>
        </w:rPr>
        <w:t>年就使用再生水到現在，這等於是放流水，老百姓知道放流水是什麼嗎？老百姓知道要用放流水來沖廁所或拖地？你們有沒有輔導在地的環保局使用那些水來清洗街道？</w:t>
      </w:r>
    </w:p>
    <w:p w:rsidR="00A0595B" w:rsidRDefault="00A0595B" w:rsidP="00A0595B">
      <w:pPr>
        <w:ind w:left="211" w:hangingChars="100" w:hanging="211"/>
      </w:pPr>
      <w:r w:rsidRPr="000B7072">
        <w:rPr>
          <w:rFonts w:eastAsia="華康中黑體" w:hint="eastAsia"/>
        </w:rPr>
        <w:t>吳署長欣修：</w:t>
      </w:r>
      <w:r>
        <w:rPr>
          <w:rFonts w:hint="eastAsia"/>
        </w:rPr>
        <w:t>有啦！</w:t>
      </w:r>
    </w:p>
    <w:p w:rsidR="00A0595B" w:rsidRDefault="00A0595B" w:rsidP="00A0595B">
      <w:pPr>
        <w:ind w:left="211" w:hangingChars="100" w:hanging="211"/>
      </w:pPr>
      <w:r w:rsidRPr="000B7072">
        <w:rPr>
          <w:rFonts w:eastAsia="華康中黑體" w:hint="eastAsia"/>
        </w:rPr>
        <w:t>王委員美惠：</w:t>
      </w:r>
      <w:r>
        <w:rPr>
          <w:rFonts w:hint="eastAsia"/>
        </w:rPr>
        <w:t>署長，宣導真的非常重要，希望你們能夠做好這部分。</w:t>
      </w:r>
    </w:p>
    <w:p w:rsidR="00A0595B" w:rsidRDefault="00A0595B" w:rsidP="00A0595B">
      <w:pPr>
        <w:ind w:left="211" w:hangingChars="100" w:hanging="211"/>
      </w:pPr>
      <w:r w:rsidRPr="000B7072">
        <w:rPr>
          <w:rFonts w:eastAsia="華康中黑體" w:hint="eastAsia"/>
        </w:rPr>
        <w:t>吳署長欣修：</w:t>
      </w:r>
      <w:r>
        <w:rPr>
          <w:rFonts w:hint="eastAsia"/>
        </w:rPr>
        <w:t>是的。</w:t>
      </w:r>
    </w:p>
    <w:p w:rsidR="00A0595B" w:rsidRDefault="00A0595B" w:rsidP="00A0595B">
      <w:pPr>
        <w:ind w:left="211" w:hangingChars="100" w:hanging="211"/>
      </w:pPr>
      <w:r w:rsidRPr="000B7072">
        <w:rPr>
          <w:rFonts w:eastAsia="華康中黑體" w:hint="eastAsia"/>
        </w:rPr>
        <w:t>王委員美惠：</w:t>
      </w:r>
      <w:r>
        <w:rPr>
          <w:rFonts w:hint="eastAsia"/>
        </w:rPr>
        <w:t>部長，高雄的治安非常差，人事換來換去也不是好的作法，如何把地方的治安做好？老百姓最在意的就是治安問題，如果治安沒做好，老百姓要如何生活？部長，你我要共同為治安來打拚</w:t>
      </w:r>
      <w:r w:rsidR="00BE7E57">
        <w:rPr>
          <w:rFonts w:hint="eastAsia"/>
        </w:rPr>
        <w:t>。</w:t>
      </w:r>
      <w:r>
        <w:rPr>
          <w:rFonts w:hint="eastAsia"/>
        </w:rPr>
        <w:t>以上。</w:t>
      </w:r>
    </w:p>
    <w:p w:rsidR="00A0595B" w:rsidRDefault="00A0595B" w:rsidP="00A0595B">
      <w:pPr>
        <w:ind w:left="211" w:hangingChars="100" w:hanging="211"/>
      </w:pPr>
      <w:r w:rsidRPr="000B7072">
        <w:rPr>
          <w:rFonts w:eastAsia="華康中黑體" w:hint="eastAsia"/>
        </w:rPr>
        <w:t>主席：</w:t>
      </w:r>
      <w:r>
        <w:rPr>
          <w:rFonts w:hint="eastAsia"/>
        </w:rPr>
        <w:t>請內政部徐部長說明。</w:t>
      </w:r>
    </w:p>
    <w:p w:rsidR="00A0595B" w:rsidRDefault="00A0595B" w:rsidP="00A0595B">
      <w:pPr>
        <w:ind w:left="211" w:hangingChars="100" w:hanging="211"/>
      </w:pPr>
      <w:r w:rsidRPr="000B7072">
        <w:rPr>
          <w:rFonts w:eastAsia="華康中黑體" w:hint="eastAsia"/>
        </w:rPr>
        <w:t>徐部長國勇：</w:t>
      </w:r>
      <w:r>
        <w:rPr>
          <w:rFonts w:hint="eastAsia"/>
        </w:rPr>
        <w:t>謝謝委員。</w:t>
      </w:r>
    </w:p>
    <w:p w:rsidR="00A0595B" w:rsidRDefault="00A0595B" w:rsidP="00A0595B">
      <w:pPr>
        <w:ind w:left="211" w:hangingChars="100" w:hanging="211"/>
      </w:pPr>
      <w:r w:rsidRPr="000B7072">
        <w:rPr>
          <w:rFonts w:eastAsia="華康中黑體" w:hint="eastAsia"/>
        </w:rPr>
        <w:t>主席：</w:t>
      </w:r>
      <w:r>
        <w:rPr>
          <w:rFonts w:hint="eastAsia"/>
        </w:rPr>
        <w:t>請伍麗華</w:t>
      </w:r>
      <w:r>
        <w:rPr>
          <w:rFonts w:hint="eastAsia"/>
        </w:rPr>
        <w:t>Saidhai Tahovecahe</w:t>
      </w:r>
      <w:r>
        <w:rPr>
          <w:rFonts w:hint="eastAsia"/>
        </w:rPr>
        <w:t>委員發言。</w:t>
      </w:r>
    </w:p>
    <w:p w:rsidR="00A0595B" w:rsidRDefault="00A0595B" w:rsidP="00A0595B">
      <w:pPr>
        <w:ind w:left="211" w:hangingChars="100" w:hanging="211"/>
      </w:pPr>
      <w:r w:rsidRPr="000B7072">
        <w:rPr>
          <w:rFonts w:ascii="華康中黑體" w:eastAsia="華康中黑體" w:hint="eastAsia"/>
        </w:rPr>
        <w:t>伍麗華Saidhai Tahovecahe委員：</w:t>
      </w:r>
      <w:r>
        <w:rPr>
          <w:rFonts w:hint="eastAsia"/>
        </w:rPr>
        <w:t>部長早。</w:t>
      </w:r>
    </w:p>
    <w:p w:rsidR="00A0595B" w:rsidRDefault="00A0595B" w:rsidP="00A0595B">
      <w:pPr>
        <w:ind w:left="211" w:hangingChars="100" w:hanging="211"/>
      </w:pPr>
      <w:r w:rsidRPr="000B7072">
        <w:rPr>
          <w:rFonts w:eastAsia="華康中黑體" w:hint="eastAsia"/>
        </w:rPr>
        <w:t>主席：</w:t>
      </w:r>
      <w:r>
        <w:rPr>
          <w:rFonts w:hint="eastAsia"/>
        </w:rPr>
        <w:t>請內政部徐部長說明。</w:t>
      </w:r>
    </w:p>
    <w:p w:rsidR="00A0595B" w:rsidRDefault="00A0595B" w:rsidP="00A0595B">
      <w:pPr>
        <w:ind w:left="211" w:hangingChars="100" w:hanging="211"/>
      </w:pPr>
      <w:r w:rsidRPr="000B7072">
        <w:rPr>
          <w:rFonts w:eastAsia="華康中黑體" w:hint="eastAsia"/>
        </w:rPr>
        <w:t>徐部長國勇：</w:t>
      </w:r>
      <w:r>
        <w:rPr>
          <w:rFonts w:hint="eastAsia"/>
        </w:rPr>
        <w:t>委員早。</w:t>
      </w:r>
    </w:p>
    <w:p w:rsidR="00A0595B" w:rsidRDefault="00A0595B" w:rsidP="00A0595B">
      <w:pPr>
        <w:ind w:left="211" w:hangingChars="100" w:hanging="211"/>
      </w:pPr>
      <w:r w:rsidRPr="00DE7C40">
        <w:rPr>
          <w:rFonts w:ascii="華康中黑體" w:eastAsia="華康中黑體" w:hint="eastAsia"/>
        </w:rPr>
        <w:t>伍麗華Saidhai Tahovecahe委員：</w:t>
      </w:r>
      <w:r>
        <w:rPr>
          <w:rFonts w:hint="eastAsia"/>
        </w:rPr>
        <w:t>今天我們特別安排所謂的水環境，談到我們的污水，談到我們的下水道，我們其實都很羨慕，因為關於下水道，我們知道這是國家重大的基礎設施，也是一個永續的非營利事業，最主要的目的除了保障人民生命財產安全，更重要的是希望我們的環境生活品質能夠提升。過去原鄉因為人口居住不密集，比較沒有太多商業活動，所以我們產出的污水尚在環境自淨能力可負擔範圍，可是現在原鄉的觀光商業活動已經慢慢有成效，也有越來越多人潮，這樣的污水問題是否還在環境自淨能力可負擔範圍？我們來看一下污水接管率，在下水道工程處的網站上提到，去年年底全國接管普及率已經高達</w:t>
      </w:r>
      <w:r>
        <w:rPr>
          <w:rFonts w:hint="eastAsia"/>
        </w:rPr>
        <w:t>38%</w:t>
      </w:r>
      <w:r>
        <w:rPr>
          <w:rFonts w:hint="eastAsia"/>
        </w:rPr>
        <w:t>，再來看一下下水道的圖</w:t>
      </w:r>
      <w:r>
        <w:rPr>
          <w:rFonts w:hint="eastAsia"/>
        </w:rPr>
        <w:lastRenderedPageBreak/>
        <w:t>，我們清楚看見六都的下水道工程，以臺北來說，真的非常密集，如果是非六都像臺東，紅點的部分零星可數，以屏東來講，有一些比較大的都市，像屏東市稍微還可以看得到，其他地方也是非常零星，所以我們在這個地方可以清楚的看到，所謂的下水道工程，除了六都以外，其他地區普及率都非常低，我們也看到內政部在建設的計畫裡面有一個原則是「人多先接、好接先接」，其實我們也可以理解也可以同意，但是我特別想問的是，既然污水處理是我們的重大基礎建設，攸關人民的生活環境、品質，到底原鄉該怎麼辦？為什麼我這樣講？因為這些年來，我們其實也有很多污水的陳情案，哪裡最嚴重呢？就是莫拉克風災之後建置的永久屋。</w:t>
      </w:r>
    </w:p>
    <w:p w:rsidR="00A0595B" w:rsidRDefault="00A0595B" w:rsidP="00A0595B">
      <w:pPr>
        <w:ind w:leftChars="100" w:left="211" w:firstLineChars="100" w:firstLine="211"/>
      </w:pPr>
      <w:r>
        <w:rPr>
          <w:rFonts w:hint="eastAsia"/>
        </w:rPr>
        <w:t>永久屋因為是新生的居住社區，所以它用的下水道模式跟臺北市是一樣的，圖片上是牡丹的永久屋，污水會逆流，甚至在家裡可以淹到腳踝，長治、百合永久屋也常常提陳情，這一張圖片是排水管毀損的時候，排泄物就會順著水流出來，所以前面兩個都是惡臭，以那裡來講也是惡臭的陳情不斷。這個是滯洪池，它是用專用的下水道，因為所有的永久屋模式應該都一樣，就是一個專用的下水道管線，然後進入污水處理桶，之後再排放到滯洪池，現在所看到的就是滯洪池，淨化之後再排入溪流，很多的永久屋都一樣。在司馬庫斯也有污水處理的陳情案，因為這個地方有民宿，所以在</w:t>
      </w:r>
      <w:r>
        <w:rPr>
          <w:rFonts w:hint="eastAsia"/>
        </w:rPr>
        <w:t>103</w:t>
      </w:r>
      <w:r>
        <w:rPr>
          <w:rFonts w:hint="eastAsia"/>
        </w:rPr>
        <w:t>年有進行一個污水處理工程，但是沒有幾年就沒有用了，被監察院糾舉，他們的狀況跟前面提到的永久屋的問題一模一樣，他們反映有惡臭，然後不喜歡、不好用等等，跟原來的想像完全不一樣。</w:t>
      </w:r>
    </w:p>
    <w:p w:rsidR="00A0595B" w:rsidRDefault="00A0595B" w:rsidP="00A0595B">
      <w:pPr>
        <w:ind w:leftChars="100" w:left="211" w:firstLineChars="100" w:firstLine="211"/>
      </w:pPr>
      <w:r>
        <w:rPr>
          <w:rFonts w:hint="eastAsia"/>
        </w:rPr>
        <w:t>但是我們去跟專家學者或政府單位談的時候，很容易會被批評習慣不對、不好，因為你們不會使用，居民就會很生氣，聽不下去。我其實是要說我們也可以理解，這樣一個工程因為原鄉地勢的環境，也許真的不適合，但是我們想要問的是，難道沒有別的辦法嗎？難道我們的污水問題不需要被重視嗎？我們都居住在所謂的水源頭，難道我們的污水問題不該被重視嗎？所以在這裡我特別想要請教署長，對原鄉的污水問題，或者單就現在有污水處理設施的地方所衍生的問題，不曉得您有什麼看法？</w:t>
      </w:r>
    </w:p>
    <w:p w:rsidR="00A0595B" w:rsidRDefault="00A0595B" w:rsidP="00A0595B">
      <w:pPr>
        <w:ind w:left="211" w:hangingChars="100" w:hanging="211"/>
      </w:pPr>
      <w:r w:rsidRPr="00DE7C40">
        <w:rPr>
          <w:rFonts w:eastAsia="華康中黑體" w:hint="eastAsia"/>
        </w:rPr>
        <w:t>主席：</w:t>
      </w:r>
      <w:r>
        <w:rPr>
          <w:rFonts w:hint="eastAsia"/>
        </w:rPr>
        <w:t>請內政部營建署吳署長說明。</w:t>
      </w:r>
    </w:p>
    <w:p w:rsidR="00A0595B" w:rsidRDefault="00A0595B" w:rsidP="00A0595B">
      <w:pPr>
        <w:ind w:left="211" w:hangingChars="100" w:hanging="211"/>
      </w:pPr>
      <w:r w:rsidRPr="00DE7C40">
        <w:rPr>
          <w:rFonts w:eastAsia="華康中黑體" w:hint="eastAsia"/>
        </w:rPr>
        <w:t>吳署長欣修：</w:t>
      </w:r>
      <w:r>
        <w:rPr>
          <w:rFonts w:hint="eastAsia"/>
        </w:rPr>
        <w:t>感謝委員，其實不只是原鄉地區，在臺灣有很多非都市地區或傳統聚落都有類似這樣的經驗，因為它不是在污水下水道系統規劃的範圍內，通常都會以自己的一個處理系統來進行，所以以剛剛您所提到的這幾個案子來講，也有可能是化糞池系統在做的時候沒有銜接好，或是他們自己新增，但是沒有再做化糞池去接，也有可能確實是維護管理的問題，可能跟地方政府的維護管理沒有達到一致的作業，導致處理量不足或過高有關，這部分的確應該再重新檢討。像剛剛提到的一些案子的確是地勢的問題，污水要排放出來必須經過別人的地，可能地主不同意，這都是長期要克服的。的確在非都市土地的範圍內，會面臨比較多這類不管是維護管理或地籍的問題。我想這部分長期的話我們跟地方政府再來溝通，看看還有什麼方式可以協助解決。總之，應該也要有一些因地制宜的作法。</w:t>
      </w:r>
    </w:p>
    <w:p w:rsidR="00A0595B" w:rsidRDefault="00A0595B" w:rsidP="00A0595B">
      <w:pPr>
        <w:ind w:left="211" w:hangingChars="100" w:hanging="211"/>
      </w:pPr>
      <w:r w:rsidRPr="00DE7C40">
        <w:rPr>
          <w:rFonts w:ascii="華康中黑體" w:eastAsia="華康中黑體" w:hint="eastAsia"/>
        </w:rPr>
        <w:t>伍麗華Saidhai Tahovecahe委員：</w:t>
      </w:r>
      <w:r>
        <w:rPr>
          <w:rFonts w:hint="eastAsia"/>
        </w:rPr>
        <w:t>署長，您提到兩點，第一</w:t>
      </w:r>
      <w:r w:rsidR="00BE7E57">
        <w:rPr>
          <w:rFonts w:hint="eastAsia"/>
        </w:rPr>
        <w:t>，</w:t>
      </w:r>
      <w:r>
        <w:rPr>
          <w:rFonts w:hint="eastAsia"/>
        </w:rPr>
        <w:t>問題存在，我們應該要去正視；第二</w:t>
      </w:r>
      <w:r w:rsidR="00BE7E57">
        <w:rPr>
          <w:rFonts w:hint="eastAsia"/>
        </w:rPr>
        <w:t>，</w:t>
      </w:r>
      <w:r>
        <w:rPr>
          <w:rFonts w:hint="eastAsia"/>
        </w:rPr>
        <w:t>因地制宜的作法，我們也應該要思考。當然我們也認為原鄉、偏鄉也許本來就應該朝自我淨化的原則來處理污水，我們也很希望，但至少政府也要編列經費，也要朝這個方向推動，像</w:t>
      </w:r>
      <w:r>
        <w:rPr>
          <w:rFonts w:hint="eastAsia"/>
        </w:rPr>
        <w:lastRenderedPageBreak/>
        <w:t>表面流的人工溼地、地下流的人工溼地，或者是相關的輔導方式，我相信一定有很多，是不是可以去盤點？這些永久屋每一年都提出這樣的問題，何其無辜！但是後續的經費都沒有來源，沒有受到重視，所以我希望既有的要改善，未來可能會發生的是不是也朝這樣規劃，來解決原鄉地區、偏鄉地區的污水問題，可以嗎？</w:t>
      </w:r>
    </w:p>
    <w:p w:rsidR="00A0595B" w:rsidRDefault="00A0595B" w:rsidP="00A0595B">
      <w:pPr>
        <w:ind w:left="211" w:hangingChars="100" w:hanging="211"/>
      </w:pPr>
      <w:r w:rsidRPr="00DE7C40">
        <w:rPr>
          <w:rFonts w:eastAsia="華康中黑體" w:hint="eastAsia"/>
        </w:rPr>
        <w:t>徐部長國勇：</w:t>
      </w:r>
      <w:r>
        <w:rPr>
          <w:rFonts w:hint="eastAsia"/>
        </w:rPr>
        <w:t>剛剛委員其實已經點出很多問題了，的確在偏鄉、原鄉有地質、經費的問題，還有同樣投入一樣的經費，能夠改善更多人生活的所謂效益問題，我們再跟原民會一起來商量，找出適合原鄉的處理方式。剛剛委員就有秀出來，礫間接觸處理就是一個方式。</w:t>
      </w:r>
    </w:p>
    <w:p w:rsidR="00A0595B" w:rsidRDefault="00A0595B" w:rsidP="00A0595B">
      <w:pPr>
        <w:ind w:left="211" w:hangingChars="100" w:hanging="211"/>
      </w:pPr>
      <w:r w:rsidRPr="00DE7C40">
        <w:rPr>
          <w:rFonts w:ascii="華康中黑體" w:eastAsia="華康中黑體" w:hint="eastAsia"/>
        </w:rPr>
        <w:t>伍麗華Saidhai Tahovecahe委員：</w:t>
      </w:r>
      <w:r>
        <w:rPr>
          <w:rFonts w:hint="eastAsia"/>
        </w:rPr>
        <w:t>是的，但是總之政府要編列經費。</w:t>
      </w:r>
    </w:p>
    <w:p w:rsidR="00A0595B" w:rsidRDefault="00A0595B" w:rsidP="00A0595B">
      <w:pPr>
        <w:ind w:left="211" w:hangingChars="100" w:hanging="211"/>
      </w:pPr>
      <w:r w:rsidRPr="00DE7C40">
        <w:rPr>
          <w:rFonts w:eastAsia="華康中黑體" w:hint="eastAsia"/>
        </w:rPr>
        <w:t>徐部長國勇：</w:t>
      </w:r>
      <w:r>
        <w:rPr>
          <w:rFonts w:hint="eastAsia"/>
        </w:rPr>
        <w:t>這部分大家一起來看怎麼處理，至少簡易的可以不要污染水源頭，這個是滿重要的。</w:t>
      </w:r>
    </w:p>
    <w:p w:rsidR="00A0595B" w:rsidRDefault="00A0595B" w:rsidP="00A0595B">
      <w:pPr>
        <w:ind w:left="211" w:hangingChars="100" w:hanging="211"/>
      </w:pPr>
      <w:r w:rsidRPr="00DE7C40">
        <w:rPr>
          <w:rFonts w:ascii="華康中黑體" w:eastAsia="華康中黑體" w:hint="eastAsia"/>
        </w:rPr>
        <w:t>伍麗華Saidhai Tahovecahe委員：</w:t>
      </w:r>
      <w:r>
        <w:rPr>
          <w:rFonts w:hint="eastAsia"/>
        </w:rPr>
        <w:t>好，我希望內政部營建署協同環保署來做原鄉的盤點規劃，可以嗎？</w:t>
      </w:r>
    </w:p>
    <w:p w:rsidR="00A0595B" w:rsidRDefault="00A0595B" w:rsidP="00A0595B">
      <w:pPr>
        <w:ind w:left="211" w:hangingChars="100" w:hanging="211"/>
      </w:pPr>
      <w:r w:rsidRPr="00DE7C40">
        <w:rPr>
          <w:rFonts w:eastAsia="華康中黑體" w:hint="eastAsia"/>
        </w:rPr>
        <w:t>徐部長國勇：</w:t>
      </w:r>
      <w:r>
        <w:rPr>
          <w:rFonts w:hint="eastAsia"/>
        </w:rPr>
        <w:t>我們跟原民會一起來研議、來努力。</w:t>
      </w:r>
    </w:p>
    <w:p w:rsidR="00A0595B" w:rsidRDefault="00A0595B" w:rsidP="00A0595B">
      <w:pPr>
        <w:ind w:left="211" w:hangingChars="100" w:hanging="211"/>
      </w:pPr>
      <w:r w:rsidRPr="00DE7C40">
        <w:rPr>
          <w:rFonts w:ascii="華康中黑體" w:eastAsia="華康中黑體" w:hint="eastAsia"/>
        </w:rPr>
        <w:t>伍麗華Saidhai Tahovecahe委員：</w:t>
      </w:r>
      <w:r>
        <w:rPr>
          <w:rFonts w:hint="eastAsia"/>
        </w:rPr>
        <w:t>好，謝謝部長和署長。</w:t>
      </w:r>
    </w:p>
    <w:p w:rsidR="00A0595B" w:rsidRDefault="00A0595B" w:rsidP="00A0595B">
      <w:pPr>
        <w:ind w:left="211" w:hangingChars="100" w:hanging="211"/>
      </w:pPr>
      <w:r w:rsidRPr="00DE7C40">
        <w:rPr>
          <w:rFonts w:eastAsia="華康中黑體" w:hint="eastAsia"/>
        </w:rPr>
        <w:t>主席：</w:t>
      </w:r>
      <w:r>
        <w:rPr>
          <w:rFonts w:hint="eastAsia"/>
        </w:rPr>
        <w:t>請莊委員瑞雄發言。</w:t>
      </w:r>
    </w:p>
    <w:p w:rsidR="00A0595B" w:rsidRDefault="00A0595B" w:rsidP="00A0595B">
      <w:pPr>
        <w:ind w:left="211" w:hangingChars="100" w:hanging="211"/>
      </w:pPr>
      <w:r w:rsidRPr="00DE7C40">
        <w:rPr>
          <w:rFonts w:eastAsia="華康中黑體" w:hint="eastAsia"/>
        </w:rPr>
        <w:t>莊委員瑞雄：</w:t>
      </w:r>
      <w:r>
        <w:rPr>
          <w:rFonts w:hint="eastAsia"/>
        </w:rPr>
        <w:t>（</w:t>
      </w:r>
      <w:r>
        <w:rPr>
          <w:rFonts w:hint="eastAsia"/>
        </w:rPr>
        <w:t>10</w:t>
      </w:r>
      <w:r>
        <w:rPr>
          <w:rFonts w:hint="eastAsia"/>
        </w:rPr>
        <w:t>時</w:t>
      </w:r>
      <w:r>
        <w:rPr>
          <w:rFonts w:hint="eastAsia"/>
        </w:rPr>
        <w:t>12</w:t>
      </w:r>
      <w:r>
        <w:rPr>
          <w:rFonts w:hint="eastAsia"/>
        </w:rPr>
        <w:t>分）最近其實從媒體看到，好多縣市動不動都有開槍的問題，心情不好拿了槍到處射，喝了酒要洩恨的、交女朋友不順利，最後被人搶走了，也把槍拿出來，這些新聞經過媒體披露，會讓人家感覺臺灣的槍枝到底是從哪裡來？或者本來就藏在很多地方，管道是什麼？我不曉得部長，你看最近開槍的治安事件，會不會認為臺灣的槍枝氾濫？</w:t>
      </w:r>
    </w:p>
    <w:p w:rsidR="00A0595B" w:rsidRDefault="00A0595B" w:rsidP="00A0595B">
      <w:pPr>
        <w:ind w:left="211" w:hangingChars="100" w:hanging="211"/>
      </w:pPr>
      <w:r w:rsidRPr="00DE7C40">
        <w:rPr>
          <w:rFonts w:eastAsia="華康中黑體" w:hint="eastAsia"/>
        </w:rPr>
        <w:t>主席：</w:t>
      </w:r>
      <w:r>
        <w:rPr>
          <w:rFonts w:hint="eastAsia"/>
        </w:rPr>
        <w:t>請內政部徐部長說明。</w:t>
      </w:r>
    </w:p>
    <w:p w:rsidR="00A0595B" w:rsidRDefault="00A0595B" w:rsidP="00A0595B">
      <w:pPr>
        <w:ind w:left="211" w:hangingChars="100" w:hanging="211"/>
      </w:pPr>
      <w:r w:rsidRPr="00DE7C40">
        <w:rPr>
          <w:rFonts w:eastAsia="華康中黑體" w:hint="eastAsia"/>
        </w:rPr>
        <w:t>徐部長國勇：</w:t>
      </w:r>
      <w:r>
        <w:rPr>
          <w:rFonts w:hint="eastAsia"/>
        </w:rPr>
        <w:t>其實現在所抓到的槍枝大部分都是改造的，所以我們上次為什麼說不要區分改造的跟制式的，刑罰改成一律的，因為這個有相當的嚇阻效果。第二個就是我們現在全面在肅槍，前幾天基隆、新北、高雄、臺北市都有發生槍擊案，槍枝幾乎都是土製的，但是現在不叫土製，等於是改造手槍，它的殺傷力跟制式已經不相上下。</w:t>
      </w:r>
    </w:p>
    <w:p w:rsidR="00A0595B" w:rsidRDefault="00A0595B" w:rsidP="00A0595B">
      <w:pPr>
        <w:ind w:left="211" w:hangingChars="100" w:hanging="211"/>
      </w:pPr>
      <w:r w:rsidRPr="00DE7C40">
        <w:rPr>
          <w:rFonts w:eastAsia="華康中黑體" w:hint="eastAsia"/>
        </w:rPr>
        <w:t>莊委員瑞雄：</w:t>
      </w:r>
      <w:r>
        <w:rPr>
          <w:rFonts w:hint="eastAsia"/>
        </w:rPr>
        <w:t>部長，以前我們都是律師，都知道早期警察叫幫派、角頭交槍，他們都不得不交，以前任何一個刑事組三組的</w:t>
      </w:r>
      <w:r w:rsidR="00BE7E57">
        <w:rPr>
          <w:rFonts w:hint="eastAsia"/>
        </w:rPr>
        <w:t>、</w:t>
      </w:r>
      <w:r>
        <w:rPr>
          <w:rFonts w:hint="eastAsia"/>
        </w:rPr>
        <w:t>現在的偵查隊叫人交槍，就一定要交出來。我的意思就是，其實警察有很多手段，現在的警察跟以前當然不太一樣，部長說現在已經全面在肅槍，我絕對相信我們會全面肅槍，但我會覺得，在威嚇性或手段上可不可以再加強？你當部長，你是宣</w:t>
      </w:r>
      <w:r w:rsidR="00BE7E57">
        <w:rPr>
          <w:rFonts w:hint="eastAsia"/>
        </w:rPr>
        <w:t>示</w:t>
      </w:r>
      <w:r>
        <w:rPr>
          <w:rFonts w:hint="eastAsia"/>
        </w:rPr>
        <w:t>而已嘛！</w:t>
      </w:r>
    </w:p>
    <w:p w:rsidR="00A0595B" w:rsidRDefault="00A0595B" w:rsidP="00A0595B">
      <w:pPr>
        <w:ind w:left="211" w:hangingChars="100" w:hanging="211"/>
      </w:pPr>
      <w:r w:rsidRPr="00DE7C40">
        <w:rPr>
          <w:rFonts w:eastAsia="華康中黑體" w:hint="eastAsia"/>
        </w:rPr>
        <w:t>徐部長國勇：</w:t>
      </w:r>
      <w:r>
        <w:rPr>
          <w:rFonts w:hint="eastAsia"/>
        </w:rPr>
        <w:t>坦白跟委員講，我昨天又再去高雄，跟局長及相關人員做了一些探討。昨天我也請署長到辦公室，近一步針對肅槍方面，我們要有手段，只要是合法的手段能夠做到的，都要去想出來、都要去處理，我特別跟署長商量這個問題，所以我們處理……</w:t>
      </w:r>
    </w:p>
    <w:p w:rsidR="00A0595B" w:rsidRDefault="00A0595B" w:rsidP="00A0595B">
      <w:pPr>
        <w:ind w:left="211" w:hangingChars="100" w:hanging="211"/>
      </w:pPr>
      <w:r w:rsidRPr="00DE7C40">
        <w:rPr>
          <w:rFonts w:eastAsia="華康中黑體" w:hint="eastAsia"/>
        </w:rPr>
        <w:t>莊委員瑞雄：</w:t>
      </w:r>
      <w:r>
        <w:rPr>
          <w:rFonts w:hint="eastAsia"/>
        </w:rPr>
        <w:t>我提供你一個方法、很老的招數，我覺得只要員警肅槍就重賞，我們提高獎勵啊！</w:t>
      </w:r>
    </w:p>
    <w:p w:rsidR="00A0595B" w:rsidRDefault="00A0595B" w:rsidP="00A0595B">
      <w:pPr>
        <w:ind w:left="211" w:hangingChars="100" w:hanging="211"/>
      </w:pPr>
      <w:r w:rsidRPr="00DE7C40">
        <w:rPr>
          <w:rFonts w:eastAsia="華康中黑體" w:hint="eastAsia"/>
        </w:rPr>
        <w:t>徐部長國勇：</w:t>
      </w:r>
      <w:r>
        <w:rPr>
          <w:rFonts w:hint="eastAsia"/>
        </w:rPr>
        <w:t>就我們的獎勵，這個是沒有問題，確實有處理、獎勵。最早期的時候，民國</w:t>
      </w:r>
      <w:r>
        <w:rPr>
          <w:rFonts w:hint="eastAsia"/>
        </w:rPr>
        <w:t>74</w:t>
      </w:r>
      <w:r>
        <w:rPr>
          <w:rFonts w:hint="eastAsia"/>
        </w:rPr>
        <w:t>年抓到長槍的話，一次記兩大功。當然時代在進步，慢慢在改善，但有關獎勵的部分，委員講了，我回去就會檢討，看在怎麼樣的狀況之下給警員更多的獎勵，我們可以來處理，沒有問題。</w:t>
      </w:r>
    </w:p>
    <w:p w:rsidR="00A0595B" w:rsidRDefault="00A0595B" w:rsidP="00A0595B">
      <w:pPr>
        <w:ind w:left="211" w:hangingChars="100" w:hanging="211"/>
      </w:pPr>
      <w:r w:rsidRPr="00DE7C40">
        <w:rPr>
          <w:rFonts w:eastAsia="華康中黑體" w:hint="eastAsia"/>
        </w:rPr>
        <w:lastRenderedPageBreak/>
        <w:t>莊委員瑞雄：</w:t>
      </w:r>
      <w:r>
        <w:rPr>
          <w:rFonts w:hint="eastAsia"/>
        </w:rPr>
        <w:t>就各縣市</w:t>
      </w:r>
      <w:r w:rsidR="00BE7E57">
        <w:rPr>
          <w:rFonts w:hint="eastAsia"/>
        </w:rPr>
        <w:t>而言</w:t>
      </w:r>
      <w:r>
        <w:rPr>
          <w:rFonts w:hint="eastAsia"/>
        </w:rPr>
        <w:t>，我會覺得重賞之下，就讓員警知道現在政府的方向為何，我相信這也是社會的期待。把槍枝統統找出來、叫他們交出來，不交的話抓到就是重罰，現在就是如此。</w:t>
      </w:r>
    </w:p>
    <w:p w:rsidR="00A0595B" w:rsidRDefault="00A0595B" w:rsidP="00A0595B">
      <w:pPr>
        <w:ind w:left="211" w:hangingChars="100" w:hanging="211"/>
      </w:pPr>
      <w:r w:rsidRPr="00DE7C40">
        <w:rPr>
          <w:rFonts w:eastAsia="華康中黑體" w:hint="eastAsia"/>
        </w:rPr>
        <w:t>徐部長國勇：</w:t>
      </w:r>
      <w:r>
        <w:rPr>
          <w:rFonts w:hint="eastAsia"/>
        </w:rPr>
        <w:t>最近操作槍的修法通過以後，我們要求他要繳交，如果抓到，包括類似的槍枝，因為它可能會被改造成具殺傷力的槍枝，像這個我們都在加強取締、加強處理，我們從源頭開始處理。</w:t>
      </w:r>
    </w:p>
    <w:p w:rsidR="00A0595B" w:rsidRDefault="00A0595B" w:rsidP="00A0595B">
      <w:pPr>
        <w:ind w:left="211" w:hangingChars="100" w:hanging="211"/>
      </w:pPr>
      <w:r w:rsidRPr="00DE7C40">
        <w:rPr>
          <w:rFonts w:eastAsia="華康中黑體" w:hint="eastAsia"/>
        </w:rPr>
        <w:t>莊委員瑞雄：</w:t>
      </w:r>
      <w:r>
        <w:rPr>
          <w:rFonts w:hint="eastAsia"/>
        </w:rPr>
        <w:t>當然肅槍就要從源頭做起，但最主要的是，跟持槍的人車拚，這本來就是一件較危險的事情。</w:t>
      </w:r>
    </w:p>
    <w:p w:rsidR="00A0595B" w:rsidRDefault="00A0595B" w:rsidP="00A0595B">
      <w:pPr>
        <w:ind w:left="211" w:hangingChars="100" w:hanging="211"/>
      </w:pPr>
      <w:r w:rsidRPr="00DE7C40">
        <w:rPr>
          <w:rFonts w:eastAsia="華康中黑體" w:hint="eastAsia"/>
        </w:rPr>
        <w:t>徐部長國勇：</w:t>
      </w:r>
      <w:r>
        <w:rPr>
          <w:rFonts w:hint="eastAsia"/>
        </w:rPr>
        <w:t>這是事實，很危險。</w:t>
      </w:r>
    </w:p>
    <w:p w:rsidR="00A0595B" w:rsidRDefault="00A0595B" w:rsidP="00A0595B">
      <w:pPr>
        <w:ind w:left="211" w:hangingChars="100" w:hanging="211"/>
      </w:pPr>
      <w:r w:rsidRPr="00DE7C40">
        <w:rPr>
          <w:rFonts w:eastAsia="華康中黑體" w:hint="eastAsia"/>
        </w:rPr>
        <w:t>莊委員瑞雄：</w:t>
      </w:r>
      <w:r>
        <w:rPr>
          <w:rFonts w:hint="eastAsia"/>
        </w:rPr>
        <w:t>對於我們的員警，譬如獎金、功績的部分，如果可以再提升，我認為這會有效果，部長要考慮。</w:t>
      </w:r>
    </w:p>
    <w:p w:rsidR="00A0595B" w:rsidRDefault="00A0595B" w:rsidP="00A0595B">
      <w:pPr>
        <w:ind w:left="211" w:hangingChars="100" w:hanging="211"/>
      </w:pPr>
      <w:r w:rsidRPr="00DE7C40">
        <w:rPr>
          <w:rFonts w:eastAsia="華康中黑體" w:hint="eastAsia"/>
        </w:rPr>
        <w:t>徐部長國勇：</w:t>
      </w:r>
      <w:r>
        <w:rPr>
          <w:rFonts w:hint="eastAsia"/>
        </w:rPr>
        <w:t>獎金牽涉到預算的問題，但我們會全力配合。</w:t>
      </w:r>
    </w:p>
    <w:p w:rsidR="00A0595B" w:rsidRDefault="00A0595B" w:rsidP="00A0595B">
      <w:pPr>
        <w:ind w:left="211" w:hangingChars="100" w:hanging="211"/>
      </w:pPr>
      <w:r w:rsidRPr="00DE7C40">
        <w:rPr>
          <w:rFonts w:eastAsia="華康中黑體" w:hint="eastAsia"/>
        </w:rPr>
        <w:t>莊委員瑞雄：</w:t>
      </w:r>
      <w:r>
        <w:rPr>
          <w:rFonts w:hint="eastAsia"/>
        </w:rPr>
        <w:t>好。</w:t>
      </w:r>
    </w:p>
    <w:p w:rsidR="00A0595B" w:rsidRDefault="00A0595B" w:rsidP="00A0595B">
      <w:pPr>
        <w:ind w:left="211" w:hangingChars="100" w:hanging="211"/>
      </w:pPr>
      <w:r w:rsidRPr="00DE7C40">
        <w:rPr>
          <w:rFonts w:eastAsia="華康中黑體" w:hint="eastAsia"/>
        </w:rPr>
        <w:t>徐部長國勇：</w:t>
      </w:r>
      <w:r>
        <w:rPr>
          <w:rFonts w:hint="eastAsia"/>
        </w:rPr>
        <w:t>當然我也要感謝很多的警友會，譬如上次雲林有個分局抓到槍械，有民間團體很感動，就頒個慰問金感謝警察。我們也感謝很多民間團體共同來處理、幫助警察，我感謝他們。</w:t>
      </w:r>
    </w:p>
    <w:p w:rsidR="00A0595B" w:rsidRDefault="00A0595B" w:rsidP="00A0595B">
      <w:pPr>
        <w:ind w:left="211" w:hangingChars="100" w:hanging="211"/>
      </w:pPr>
      <w:r w:rsidRPr="00DE7C40">
        <w:rPr>
          <w:rFonts w:eastAsia="華康中黑體" w:hint="eastAsia"/>
        </w:rPr>
        <w:t>莊委員瑞雄：</w:t>
      </w:r>
      <w:r>
        <w:rPr>
          <w:rFonts w:hint="eastAsia"/>
        </w:rPr>
        <w:t>應該朝這個方向去做，好嗎？</w:t>
      </w:r>
    </w:p>
    <w:p w:rsidR="00A0595B" w:rsidRDefault="00A0595B" w:rsidP="00A0595B">
      <w:pPr>
        <w:ind w:left="211" w:hangingChars="100" w:hanging="211"/>
      </w:pPr>
      <w:r w:rsidRPr="00DE7C40">
        <w:rPr>
          <w:rFonts w:eastAsia="華康中黑體" w:hint="eastAsia"/>
        </w:rPr>
        <w:t>徐部長國勇：</w:t>
      </w:r>
      <w:r>
        <w:rPr>
          <w:rFonts w:hint="eastAsia"/>
        </w:rPr>
        <w:t>這個方向是真的不錯。</w:t>
      </w:r>
    </w:p>
    <w:p w:rsidR="00A0595B" w:rsidRDefault="00A0595B" w:rsidP="00A0595B">
      <w:pPr>
        <w:ind w:left="211" w:hangingChars="100" w:hanging="211"/>
      </w:pPr>
      <w:r w:rsidRPr="00DE7C40">
        <w:rPr>
          <w:rFonts w:eastAsia="華康中黑體" w:hint="eastAsia"/>
        </w:rPr>
        <w:t>莊委員瑞雄：</w:t>
      </w:r>
      <w:r>
        <w:rPr>
          <w:rFonts w:hint="eastAsia"/>
        </w:rPr>
        <w:t>好，謝謝部長。</w:t>
      </w:r>
    </w:p>
    <w:p w:rsidR="00A0595B" w:rsidRDefault="00A0595B" w:rsidP="00A0595B">
      <w:pPr>
        <w:ind w:leftChars="100" w:left="211" w:firstLineChars="100" w:firstLine="211"/>
      </w:pPr>
      <w:r>
        <w:rPr>
          <w:rFonts w:hint="eastAsia"/>
        </w:rPr>
        <w:t>106</w:t>
      </w:r>
      <w:r>
        <w:rPr>
          <w:rFonts w:hint="eastAsia"/>
        </w:rPr>
        <w:t>年編訂的前瞻基礎建設水環境計畫裡面，那時投入預算</w:t>
      </w:r>
      <w:r>
        <w:rPr>
          <w:rFonts w:hint="eastAsia"/>
        </w:rPr>
        <w:t>280</w:t>
      </w:r>
      <w:r>
        <w:rPr>
          <w:rFonts w:hint="eastAsia"/>
        </w:rPr>
        <w:t>億元是要辦理開發水資源的計畫，其中關於備援水井和伏流水這兩項計畫由水利署執行。請教賴署長，防災緊急備援井網及常態備援水井建置計畫（</w:t>
      </w:r>
      <w:r>
        <w:rPr>
          <w:rFonts w:hint="eastAsia"/>
        </w:rPr>
        <w:t>106</w:t>
      </w:r>
      <w:r>
        <w:rPr>
          <w:rFonts w:hint="eastAsia"/>
        </w:rPr>
        <w:t>年</w:t>
      </w:r>
      <w:r>
        <w:rPr>
          <w:rFonts w:hint="eastAsia"/>
        </w:rPr>
        <w:t>-109</w:t>
      </w:r>
      <w:r>
        <w:rPr>
          <w:rFonts w:hint="eastAsia"/>
        </w:rPr>
        <w:t>年），目前執行的進度如何？</w:t>
      </w:r>
    </w:p>
    <w:p w:rsidR="00A0595B" w:rsidRDefault="00A0595B" w:rsidP="00A0595B">
      <w:pPr>
        <w:ind w:left="211" w:hangingChars="100" w:hanging="211"/>
      </w:pPr>
      <w:r w:rsidRPr="00DE7C40">
        <w:rPr>
          <w:rFonts w:eastAsia="華康中黑體" w:hint="eastAsia"/>
        </w:rPr>
        <w:t>主席：</w:t>
      </w:r>
      <w:r>
        <w:rPr>
          <w:rFonts w:hint="eastAsia"/>
        </w:rPr>
        <w:t>請經濟部水利署賴署長說明。</w:t>
      </w:r>
    </w:p>
    <w:p w:rsidR="00A0595B" w:rsidRDefault="00A0595B" w:rsidP="00A0595B">
      <w:pPr>
        <w:ind w:left="211" w:hangingChars="100" w:hanging="211"/>
      </w:pPr>
      <w:r w:rsidRPr="00DE7C40">
        <w:rPr>
          <w:rFonts w:eastAsia="華康中黑體" w:hint="eastAsia"/>
        </w:rPr>
        <w:t>賴署長建信：</w:t>
      </w:r>
      <w:r>
        <w:rPr>
          <w:rFonts w:hint="eastAsia"/>
        </w:rPr>
        <w:t>前瞻計畫不管是第</w:t>
      </w:r>
      <w:r>
        <w:rPr>
          <w:rFonts w:hint="eastAsia"/>
        </w:rPr>
        <w:t>1</w:t>
      </w:r>
      <w:r>
        <w:rPr>
          <w:rFonts w:hint="eastAsia"/>
        </w:rPr>
        <w:t>期或第</w:t>
      </w:r>
      <w:r>
        <w:rPr>
          <w:rFonts w:hint="eastAsia"/>
        </w:rPr>
        <w:t>2</w:t>
      </w:r>
      <w:r>
        <w:rPr>
          <w:rFonts w:hint="eastAsia"/>
        </w:rPr>
        <w:t>期，我們的執行率都有</w:t>
      </w:r>
      <w:r>
        <w:rPr>
          <w:rFonts w:hint="eastAsia"/>
        </w:rPr>
        <w:t>95%</w:t>
      </w:r>
      <w:r>
        <w:rPr>
          <w:rFonts w:hint="eastAsia"/>
        </w:rPr>
        <w:t>以上。但我們不說執行率，在效果上，以新竹來講，如果沒有前瞻計畫的備援水井，現在新竹的水庫可能就沒水了。以臺中來講，在前瞻計畫我們做</w:t>
      </w:r>
      <w:r>
        <w:rPr>
          <w:rFonts w:hint="eastAsia"/>
        </w:rPr>
        <w:t>56</w:t>
      </w:r>
      <w:r>
        <w:rPr>
          <w:rFonts w:hint="eastAsia"/>
        </w:rPr>
        <w:t>口井，提供臺中市幾達十分之一的用水。另外，在屏東我們也有做。因此我們在不會造成地層下限的區域，把這些備援水井做起來。除此之外，剛剛委員在講伏流水，我看到那個表，不管是通霄溪、後龍溪，現在都已經上場使用了。</w:t>
      </w:r>
    </w:p>
    <w:p w:rsidR="00A0595B" w:rsidRDefault="00A0595B" w:rsidP="00A0595B">
      <w:pPr>
        <w:ind w:left="211" w:hangingChars="100" w:hanging="211"/>
      </w:pPr>
      <w:r w:rsidRPr="00DE7C40">
        <w:rPr>
          <w:rFonts w:eastAsia="華康中黑體" w:hint="eastAsia"/>
        </w:rPr>
        <w:t>莊委員瑞雄：</w:t>
      </w:r>
      <w:r>
        <w:rPr>
          <w:rFonts w:hint="eastAsia"/>
        </w:rPr>
        <w:t>按照</w:t>
      </w:r>
      <w:r>
        <w:rPr>
          <w:rFonts w:hint="eastAsia"/>
        </w:rPr>
        <w:t>108</w:t>
      </w:r>
      <w:r>
        <w:rPr>
          <w:rFonts w:hint="eastAsia"/>
        </w:rPr>
        <w:t>年度修訂的計畫來看，</w:t>
      </w:r>
      <w:r>
        <w:rPr>
          <w:rFonts w:hint="eastAsia"/>
        </w:rPr>
        <w:t>109</w:t>
      </w:r>
      <w:r>
        <w:rPr>
          <w:rFonts w:hint="eastAsia"/>
        </w:rPr>
        <w:t>年興建完成，你們應該就可以提供桃園、新竹、臺中一天</w:t>
      </w:r>
      <w:r>
        <w:rPr>
          <w:rFonts w:hint="eastAsia"/>
        </w:rPr>
        <w:t>15</w:t>
      </w:r>
      <w:r>
        <w:rPr>
          <w:rFonts w:hint="eastAsia"/>
        </w:rPr>
        <w:t>萬噸立方公尺的緊急備援供水，結果看起來現在到處都哇哇叫！</w:t>
      </w:r>
    </w:p>
    <w:p w:rsidR="00A0595B" w:rsidRDefault="00A0595B" w:rsidP="00A0595B">
      <w:pPr>
        <w:ind w:left="211" w:hangingChars="100" w:hanging="211"/>
      </w:pPr>
      <w:r w:rsidRPr="00DE7C40">
        <w:rPr>
          <w:rFonts w:eastAsia="華康中黑體" w:hint="eastAsia"/>
        </w:rPr>
        <w:t>賴署長建信：</w:t>
      </w:r>
      <w:r>
        <w:rPr>
          <w:rFonts w:hint="eastAsia"/>
        </w:rPr>
        <w:t>如果沒有做這些工作，目前我們抗旱的情形會更加險峻。</w:t>
      </w:r>
    </w:p>
    <w:p w:rsidR="00A0595B" w:rsidRDefault="00A0595B" w:rsidP="00A0595B">
      <w:pPr>
        <w:ind w:left="211" w:hangingChars="100" w:hanging="211"/>
      </w:pPr>
      <w:r w:rsidRPr="00DE7C40">
        <w:rPr>
          <w:rFonts w:eastAsia="華康中黑體" w:hint="eastAsia"/>
        </w:rPr>
        <w:t>莊委員瑞雄：</w:t>
      </w:r>
      <w:r>
        <w:rPr>
          <w:rFonts w:hint="eastAsia"/>
        </w:rPr>
        <w:t>我瞭解你的意思，我的意思是，當初這個計畫設定的預期目標與現在有落差。</w:t>
      </w:r>
    </w:p>
    <w:p w:rsidR="00A0595B" w:rsidRDefault="00A0595B" w:rsidP="00A0595B">
      <w:pPr>
        <w:ind w:left="211" w:hangingChars="100" w:hanging="211"/>
      </w:pPr>
      <w:r w:rsidRPr="00DE7C40">
        <w:rPr>
          <w:rFonts w:eastAsia="華康中黑體" w:hint="eastAsia"/>
        </w:rPr>
        <w:t>賴署長建信：</w:t>
      </w:r>
      <w:r>
        <w:rPr>
          <w:rFonts w:hint="eastAsia"/>
        </w:rPr>
        <w:t>沒有，當時前瞻計畫我們設定的目標是，假設依照</w:t>
      </w:r>
      <w:r>
        <w:rPr>
          <w:rFonts w:hint="eastAsia"/>
        </w:rPr>
        <w:t>104</w:t>
      </w:r>
      <w:r>
        <w:rPr>
          <w:rFonts w:hint="eastAsia"/>
        </w:rPr>
        <w:t>年當時的水情狀況，我們希望不要進入分區輪流供水的階段。我這邊跟委員提供一個數據，</w:t>
      </w:r>
      <w:r>
        <w:rPr>
          <w:rFonts w:hint="eastAsia"/>
        </w:rPr>
        <w:t>104</w:t>
      </w:r>
      <w:r>
        <w:rPr>
          <w:rFonts w:hint="eastAsia"/>
        </w:rPr>
        <w:t>年實施分區輪流供水之前，全臺灣水庫集水區的降雨量，包括颱風季節，前</w:t>
      </w:r>
      <w:r>
        <w:rPr>
          <w:rFonts w:hint="eastAsia"/>
        </w:rPr>
        <w:t>8</w:t>
      </w:r>
      <w:r>
        <w:rPr>
          <w:rFonts w:hint="eastAsia"/>
        </w:rPr>
        <w:t>個月的降雨量是</w:t>
      </w:r>
      <w:r>
        <w:rPr>
          <w:rFonts w:hint="eastAsia"/>
        </w:rPr>
        <w:t>1,059</w:t>
      </w:r>
      <w:r>
        <w:rPr>
          <w:rFonts w:hint="eastAsia"/>
        </w:rPr>
        <w:t>毫米左右，而從今年</w:t>
      </w:r>
      <w:r>
        <w:rPr>
          <w:rFonts w:hint="eastAsia"/>
        </w:rPr>
        <w:t>2</w:t>
      </w:r>
      <w:r>
        <w:rPr>
          <w:rFonts w:hint="eastAsia"/>
        </w:rPr>
        <w:t>月回溯至去年</w:t>
      </w:r>
      <w:r>
        <w:rPr>
          <w:rFonts w:hint="eastAsia"/>
        </w:rPr>
        <w:t>6</w:t>
      </w:r>
      <w:r>
        <w:rPr>
          <w:rFonts w:hint="eastAsia"/>
        </w:rPr>
        <w:t>月，降雨量只有</w:t>
      </w:r>
      <w:r>
        <w:rPr>
          <w:rFonts w:hint="eastAsia"/>
        </w:rPr>
        <w:t>752</w:t>
      </w:r>
      <w:r>
        <w:rPr>
          <w:rFonts w:hint="eastAsia"/>
        </w:rPr>
        <w:t>毫米。現在是非常緊急，希望大家節水，又要抗旱，最主要是春雨，在臺中地區來講，一般都有</w:t>
      </w:r>
      <w:r>
        <w:rPr>
          <w:rFonts w:hint="eastAsia"/>
        </w:rPr>
        <w:t>19%</w:t>
      </w:r>
      <w:r>
        <w:rPr>
          <w:rFonts w:hint="eastAsia"/>
        </w:rPr>
        <w:t>，但今年</w:t>
      </w:r>
      <w:r>
        <w:rPr>
          <w:rFonts w:hint="eastAsia"/>
        </w:rPr>
        <w:t>4</w:t>
      </w:r>
      <w:r>
        <w:rPr>
          <w:rFonts w:hint="eastAsia"/>
        </w:rPr>
        <w:t>月到目前為止還沒有下雨。</w:t>
      </w:r>
    </w:p>
    <w:p w:rsidR="00A0595B" w:rsidRDefault="00A0595B" w:rsidP="00A0595B">
      <w:pPr>
        <w:ind w:left="211" w:hangingChars="100" w:hanging="211"/>
      </w:pPr>
      <w:r w:rsidRPr="00DE7C40">
        <w:rPr>
          <w:rFonts w:eastAsia="華康中黑體" w:hint="eastAsia"/>
        </w:rPr>
        <w:lastRenderedPageBreak/>
        <w:t>莊委員瑞雄：</w:t>
      </w:r>
      <w:r>
        <w:rPr>
          <w:rFonts w:hint="eastAsia"/>
        </w:rPr>
        <w:t>所以署長的意思是，這都是天公伯的問題。現在臺灣哪些地方的水資源有短缺，你們必須要公告嘛！</w:t>
      </w:r>
    </w:p>
    <w:p w:rsidR="00A0595B" w:rsidRDefault="00A0595B" w:rsidP="00A0595B">
      <w:pPr>
        <w:ind w:left="211" w:hangingChars="100" w:hanging="211"/>
      </w:pPr>
      <w:r w:rsidRPr="00DE7C40">
        <w:rPr>
          <w:rFonts w:eastAsia="華康中黑體" w:hint="eastAsia"/>
        </w:rPr>
        <w:t>賴署長建信：</w:t>
      </w:r>
      <w:r>
        <w:rPr>
          <w:rFonts w:hint="eastAsia"/>
        </w:rPr>
        <w:t>依照氣候變遷對世界各地的影響，它不會挑地方的，以民國</w:t>
      </w:r>
      <w:r>
        <w:rPr>
          <w:rFonts w:hint="eastAsia"/>
        </w:rPr>
        <w:t>91</w:t>
      </w:r>
      <w:r>
        <w:rPr>
          <w:rFonts w:hint="eastAsia"/>
        </w:rPr>
        <w:t>年為例，臺北市停水</w:t>
      </w:r>
      <w:r>
        <w:rPr>
          <w:rFonts w:hint="eastAsia"/>
        </w:rPr>
        <w:t>53</w:t>
      </w:r>
      <w:r>
        <w:rPr>
          <w:rFonts w:hint="eastAsia"/>
        </w:rPr>
        <w:t>天，假設以這個角度來看，那臺北應該是有供水短缺之虞的地區啊！水源之供給與需求是動態的關係，當時我們訂定再生水資源發展條例之目的，就是希望為產業的用水尋找另外一個解方，這個解方就是再生水。剛剛委員詢問的，像中鋼公司，今年臨海廠完成的時候，終端的用水</w:t>
      </w:r>
      <w:r>
        <w:rPr>
          <w:rFonts w:hint="eastAsia"/>
        </w:rPr>
        <w:t>80%</w:t>
      </w:r>
      <w:r>
        <w:rPr>
          <w:rFonts w:hint="eastAsia"/>
        </w:rPr>
        <w:t>是使用再生水，其面臨抗旱時的韌性就會提高。</w:t>
      </w:r>
    </w:p>
    <w:p w:rsidR="00A0595B" w:rsidRDefault="00A0595B" w:rsidP="00A0595B">
      <w:pPr>
        <w:ind w:left="211" w:hangingChars="100" w:hanging="211"/>
      </w:pPr>
      <w:r w:rsidRPr="00DE7C40">
        <w:rPr>
          <w:rFonts w:eastAsia="華康中黑體" w:hint="eastAsia"/>
        </w:rPr>
        <w:t>莊委員瑞雄：</w:t>
      </w:r>
      <w:r>
        <w:rPr>
          <w:rFonts w:hint="eastAsia"/>
        </w:rPr>
        <w:t>次長聽到了嘛！現在我們有建置，就前瞻計畫，你也說有超前部署，但問題是老天爺不賞臉的話，你看從北到南，水荒、水情這麼緊迫性！署長剛剛也說都有做、都沒有延宕，那要怎麼辦？</w:t>
      </w:r>
    </w:p>
    <w:p w:rsidR="00A0595B" w:rsidRDefault="00A0595B" w:rsidP="00A0595B">
      <w:pPr>
        <w:ind w:left="211" w:hangingChars="100" w:hanging="211"/>
      </w:pPr>
      <w:r w:rsidRPr="00DE7C40">
        <w:rPr>
          <w:rFonts w:eastAsia="華康中黑體" w:hint="eastAsia"/>
        </w:rPr>
        <w:t>主席：</w:t>
      </w:r>
      <w:r>
        <w:rPr>
          <w:rFonts w:hint="eastAsia"/>
        </w:rPr>
        <w:t>請經濟部曾次長說明。</w:t>
      </w:r>
    </w:p>
    <w:p w:rsidR="00A0595B" w:rsidRDefault="00A0595B" w:rsidP="00A0595B">
      <w:pPr>
        <w:ind w:left="211" w:hangingChars="100" w:hanging="211"/>
      </w:pPr>
      <w:r w:rsidRPr="00DE7C40">
        <w:rPr>
          <w:rFonts w:eastAsia="華康中黑體" w:hint="eastAsia"/>
        </w:rPr>
        <w:t>曾次長文生：</w:t>
      </w:r>
      <w:r>
        <w:rPr>
          <w:rFonts w:hint="eastAsia"/>
        </w:rPr>
        <w:t>跟委員報告，剛剛署長跟您的說明是……</w:t>
      </w:r>
    </w:p>
    <w:p w:rsidR="00A0595B" w:rsidRDefault="00A0595B" w:rsidP="00A0595B">
      <w:pPr>
        <w:ind w:left="211" w:hangingChars="100" w:hanging="211"/>
      </w:pPr>
      <w:r w:rsidRPr="00DE7C40">
        <w:rPr>
          <w:rFonts w:eastAsia="華康中黑體" w:hint="eastAsia"/>
        </w:rPr>
        <w:t>莊委員瑞雄：</w:t>
      </w:r>
      <w:r>
        <w:rPr>
          <w:rFonts w:hint="eastAsia"/>
        </w:rPr>
        <w:t>署長也很專業、很盡責，大家都知道。</w:t>
      </w:r>
    </w:p>
    <w:p w:rsidR="00A0595B" w:rsidRDefault="00A0595B" w:rsidP="00A0595B">
      <w:pPr>
        <w:ind w:left="211" w:hangingChars="100" w:hanging="211"/>
      </w:pPr>
      <w:r w:rsidRPr="00DE7C40">
        <w:rPr>
          <w:rFonts w:eastAsia="華康中黑體" w:hint="eastAsia"/>
        </w:rPr>
        <w:t>曾次長文生：</w:t>
      </w:r>
      <w:r>
        <w:rPr>
          <w:rFonts w:hint="eastAsia"/>
        </w:rPr>
        <w:t>他是說</w:t>
      </w:r>
      <w:r>
        <w:rPr>
          <w:rFonts w:hint="eastAsia"/>
        </w:rPr>
        <w:t>104</w:t>
      </w:r>
      <w:r>
        <w:rPr>
          <w:rFonts w:hint="eastAsia"/>
        </w:rPr>
        <w:t>年的狀況，針對</w:t>
      </w:r>
      <w:r>
        <w:rPr>
          <w:rFonts w:hint="eastAsia"/>
        </w:rPr>
        <w:t>110</w:t>
      </w:r>
      <w:r>
        <w:rPr>
          <w:rFonts w:hint="eastAsia"/>
        </w:rPr>
        <w:t>年的狀況，</w:t>
      </w:r>
      <w:r>
        <w:rPr>
          <w:rFonts w:hint="eastAsia"/>
        </w:rPr>
        <w:t>104</w:t>
      </w:r>
      <w:r>
        <w:rPr>
          <w:rFonts w:hint="eastAsia"/>
        </w:rPr>
        <w:t>年的部分似乎不能再拿來當成目標了。當然我們也在檢討，這次因應抗旱，比方現在做的一些水井，未來都會設法把它轉成備援抗旱水井。就這個事情，現在我們每天不是早上就是下午開會，處理……</w:t>
      </w:r>
    </w:p>
    <w:p w:rsidR="00A0595B" w:rsidRDefault="00A0595B" w:rsidP="00A0595B">
      <w:pPr>
        <w:ind w:left="211" w:hangingChars="100" w:hanging="211"/>
      </w:pPr>
      <w:r w:rsidRPr="00DE7C40">
        <w:rPr>
          <w:rFonts w:eastAsia="華康中黑體" w:hint="eastAsia"/>
        </w:rPr>
        <w:t>莊委員瑞雄：</w:t>
      </w:r>
      <w:r>
        <w:rPr>
          <w:rFonts w:hint="eastAsia"/>
        </w:rPr>
        <w:t>遇到這個問題大家都是「頭殼抱咧燒」，我都知道。最後一個問題，在水情告急的情況之下，經濟部提報了</w:t>
      </w:r>
      <w:r>
        <w:rPr>
          <w:rFonts w:hint="eastAsia"/>
        </w:rPr>
        <w:t>20</w:t>
      </w:r>
      <w:r>
        <w:rPr>
          <w:rFonts w:hint="eastAsia"/>
        </w:rPr>
        <w:t>億的伏流水開發工程計畫，計畫期程是自</w:t>
      </w:r>
      <w:r>
        <w:rPr>
          <w:rFonts w:hint="eastAsia"/>
        </w:rPr>
        <w:t>107</w:t>
      </w:r>
      <w:r>
        <w:rPr>
          <w:rFonts w:hint="eastAsia"/>
        </w:rPr>
        <w:t>年至</w:t>
      </w:r>
      <w:r>
        <w:rPr>
          <w:rFonts w:hint="eastAsia"/>
        </w:rPr>
        <w:t>110</w:t>
      </w:r>
      <w:r>
        <w:rPr>
          <w:rFonts w:hint="eastAsia"/>
        </w:rPr>
        <w:t>年</w:t>
      </w:r>
      <w:r>
        <w:rPr>
          <w:rFonts w:hint="eastAsia"/>
        </w:rPr>
        <w:t>8</w:t>
      </w:r>
      <w:r>
        <w:rPr>
          <w:rFonts w:hint="eastAsia"/>
        </w:rPr>
        <w:t>月</w:t>
      </w:r>
      <w:r>
        <w:rPr>
          <w:rFonts w:hint="eastAsia"/>
        </w:rPr>
        <w:t>31</w:t>
      </w:r>
      <w:r>
        <w:rPr>
          <w:rFonts w:hint="eastAsia"/>
        </w:rPr>
        <w:t>日，按照進度今年可以完工，如果真的都順利完工，理論上來講，也還可以填補一部分的空缺啊！</w:t>
      </w:r>
    </w:p>
    <w:p w:rsidR="00A0595B" w:rsidRDefault="00A0595B" w:rsidP="00A0595B">
      <w:pPr>
        <w:ind w:left="211" w:hangingChars="100" w:hanging="211"/>
      </w:pPr>
      <w:r w:rsidRPr="00DE7C40">
        <w:rPr>
          <w:rFonts w:eastAsia="華康中黑體" w:hint="eastAsia"/>
        </w:rPr>
        <w:t>曾次長文生：</w:t>
      </w:r>
      <w:r>
        <w:rPr>
          <w:rFonts w:hint="eastAsia"/>
        </w:rPr>
        <w:t>對啊！上線了。</w:t>
      </w:r>
    </w:p>
    <w:p w:rsidR="00A0595B" w:rsidRDefault="00A0595B" w:rsidP="00A0595B">
      <w:pPr>
        <w:ind w:left="211" w:hangingChars="100" w:hanging="211"/>
      </w:pPr>
      <w:r w:rsidRPr="00DE7C40">
        <w:rPr>
          <w:rFonts w:eastAsia="華康中黑體" w:hint="eastAsia"/>
        </w:rPr>
        <w:t>賴署長建信：</w:t>
      </w:r>
      <w:r>
        <w:rPr>
          <w:rFonts w:hint="eastAsia"/>
        </w:rPr>
        <w:t>現在都已經上線了，高雄市高屏溪現在的流量每秒低於</w:t>
      </w:r>
      <w:r>
        <w:rPr>
          <w:rFonts w:hint="eastAsia"/>
        </w:rPr>
        <w:t>4</w:t>
      </w:r>
      <w:r>
        <w:rPr>
          <w:rFonts w:hint="eastAsia"/>
        </w:rPr>
        <w:t>立方公尺，過去在這種情況之下就要進入分區輪流供水的階段。</w:t>
      </w:r>
    </w:p>
    <w:p w:rsidR="00A0595B" w:rsidRDefault="00A0595B" w:rsidP="00A0595B">
      <w:pPr>
        <w:ind w:left="211" w:hangingChars="100" w:hanging="211"/>
      </w:pPr>
      <w:r w:rsidRPr="00DE7C40">
        <w:rPr>
          <w:rFonts w:eastAsia="華康中黑體" w:hint="eastAsia"/>
        </w:rPr>
        <w:t>莊委員瑞雄：</w:t>
      </w:r>
      <w:r>
        <w:rPr>
          <w:rFonts w:hint="eastAsia"/>
        </w:rPr>
        <w:t>如果是這樣，譬如現在你們找水井時碰到很多困難，而伏流水的開發的比例還是太小。</w:t>
      </w:r>
    </w:p>
    <w:p w:rsidR="00A0595B" w:rsidRDefault="00A0595B" w:rsidP="00A0595B">
      <w:pPr>
        <w:ind w:left="211" w:hangingChars="100" w:hanging="211"/>
      </w:pPr>
      <w:r w:rsidRPr="00DE7C40">
        <w:rPr>
          <w:rFonts w:eastAsia="華康中黑體" w:hint="eastAsia"/>
        </w:rPr>
        <w:t>賴署長建信：</w:t>
      </w:r>
      <w:r>
        <w:rPr>
          <w:rFonts w:hint="eastAsia"/>
        </w:rPr>
        <w:t>所以我們加緊在做，院裡面上個月核定了抗旱</w:t>
      </w:r>
      <w:r>
        <w:rPr>
          <w:rFonts w:hint="eastAsia"/>
        </w:rPr>
        <w:t>2.0</w:t>
      </w:r>
      <w:r>
        <w:rPr>
          <w:rFonts w:hint="eastAsia"/>
        </w:rPr>
        <w:t>計畫，就是臺中、彰化梧溪以及臺中大安溪的伏流水，另外我們在雲林的濁水溪也都普遍使用伏流水。</w:t>
      </w:r>
    </w:p>
    <w:p w:rsidR="00A0595B" w:rsidRDefault="00A0595B" w:rsidP="00A0595B">
      <w:pPr>
        <w:ind w:left="211" w:hangingChars="100" w:hanging="211"/>
      </w:pPr>
      <w:r w:rsidRPr="00DE7C40">
        <w:rPr>
          <w:rFonts w:eastAsia="華康中黑體" w:hint="eastAsia"/>
        </w:rPr>
        <w:t>莊委員瑞雄：</w:t>
      </w:r>
      <w:r>
        <w:rPr>
          <w:rFonts w:hint="eastAsia"/>
        </w:rPr>
        <w:t>可以來填補的，反而這個部分要去超前部署，署長真的要加油。包括民間其實我們也去請教過，官、學與民間三方面要互補，你們的部分看要如何加強去執行，好不好？</w:t>
      </w:r>
    </w:p>
    <w:p w:rsidR="00A0595B" w:rsidRDefault="00A0595B" w:rsidP="00A0595B">
      <w:pPr>
        <w:ind w:left="211" w:hangingChars="100" w:hanging="211"/>
      </w:pPr>
      <w:r w:rsidRPr="00DE7C40">
        <w:rPr>
          <w:rFonts w:eastAsia="華康中黑體" w:hint="eastAsia"/>
        </w:rPr>
        <w:t>賴署長建信：</w:t>
      </w:r>
      <w:r>
        <w:rPr>
          <w:rFonts w:hint="eastAsia"/>
        </w:rPr>
        <w:t>是。</w:t>
      </w:r>
    </w:p>
    <w:p w:rsidR="00A0595B" w:rsidRDefault="00A0595B" w:rsidP="00A0595B">
      <w:pPr>
        <w:ind w:left="211" w:hangingChars="100" w:hanging="211"/>
      </w:pPr>
      <w:r w:rsidRPr="00DE7C40">
        <w:rPr>
          <w:rFonts w:eastAsia="華康中黑體" w:hint="eastAsia"/>
        </w:rPr>
        <w:t>主席：</w:t>
      </w:r>
      <w:r>
        <w:rPr>
          <w:rFonts w:hint="eastAsia"/>
        </w:rPr>
        <w:t>請魯明哲委員發言。</w:t>
      </w:r>
    </w:p>
    <w:p w:rsidR="00A0595B" w:rsidRDefault="00A0595B" w:rsidP="00A0595B">
      <w:pPr>
        <w:ind w:left="211" w:hangingChars="100" w:hanging="211"/>
      </w:pPr>
      <w:r w:rsidRPr="00047E69">
        <w:rPr>
          <w:rFonts w:eastAsia="華康中黑體" w:hint="eastAsia"/>
        </w:rPr>
        <w:t>魯委員明哲：</w:t>
      </w:r>
      <w:r>
        <w:rPr>
          <w:rFonts w:hint="eastAsia"/>
        </w:rPr>
        <w:t>（</w:t>
      </w:r>
      <w:r>
        <w:rPr>
          <w:rFonts w:hint="eastAsia"/>
        </w:rPr>
        <w:t>10</w:t>
      </w:r>
      <w:r>
        <w:rPr>
          <w:rFonts w:hint="eastAsia"/>
        </w:rPr>
        <w:t>時</w:t>
      </w:r>
      <w:r>
        <w:rPr>
          <w:rFonts w:hint="eastAsia"/>
        </w:rPr>
        <w:t>25</w:t>
      </w:r>
      <w:r>
        <w:rPr>
          <w:rFonts w:hint="eastAsia"/>
        </w:rPr>
        <w:t>分）謝謝主席，有請內政部徐部長。</w:t>
      </w:r>
    </w:p>
    <w:p w:rsidR="00A0595B" w:rsidRDefault="00A0595B" w:rsidP="00A0595B">
      <w:pPr>
        <w:ind w:left="211" w:hangingChars="100" w:hanging="211"/>
      </w:pPr>
      <w:r w:rsidRPr="00047E69">
        <w:rPr>
          <w:rFonts w:eastAsia="華康中黑體" w:hint="eastAsia"/>
        </w:rPr>
        <w:t>主席：</w:t>
      </w:r>
      <w:r>
        <w:rPr>
          <w:rFonts w:hint="eastAsia"/>
        </w:rPr>
        <w:t>請內政部徐部長說明。</w:t>
      </w:r>
    </w:p>
    <w:p w:rsidR="00A0595B" w:rsidRDefault="00A0595B" w:rsidP="00A0595B">
      <w:pPr>
        <w:ind w:left="211" w:hangingChars="100" w:hanging="211"/>
      </w:pPr>
      <w:r w:rsidRPr="00047E69">
        <w:rPr>
          <w:rFonts w:eastAsia="華康中黑體" w:hint="eastAsia"/>
        </w:rPr>
        <w:t>徐部長國勇：</w:t>
      </w:r>
      <w:r>
        <w:rPr>
          <w:rFonts w:hint="eastAsia"/>
        </w:rPr>
        <w:t>委員早。</w:t>
      </w:r>
    </w:p>
    <w:p w:rsidR="00A0595B" w:rsidRDefault="00A0595B" w:rsidP="00A0595B">
      <w:pPr>
        <w:ind w:left="211" w:hangingChars="100" w:hanging="211"/>
      </w:pPr>
      <w:r w:rsidRPr="00047E69">
        <w:rPr>
          <w:rFonts w:eastAsia="華康中黑體" w:hint="eastAsia"/>
        </w:rPr>
        <w:t>魯委員明哲：</w:t>
      </w:r>
      <w:r>
        <w:rPr>
          <w:rFonts w:hint="eastAsia"/>
        </w:rPr>
        <w:t>部長早，</w:t>
      </w:r>
      <w:r>
        <w:rPr>
          <w:rFonts w:hint="eastAsia"/>
        </w:rPr>
        <w:t>4</w:t>
      </w:r>
      <w:r>
        <w:rPr>
          <w:rFonts w:hint="eastAsia"/>
        </w:rPr>
        <w:t>月</w:t>
      </w:r>
      <w:r>
        <w:rPr>
          <w:rFonts w:hint="eastAsia"/>
        </w:rPr>
        <w:t>8</w:t>
      </w:r>
      <w:r w:rsidR="00BE7E57">
        <w:rPr>
          <w:rFonts w:hint="eastAsia"/>
        </w:rPr>
        <w:t>日</w:t>
      </w:r>
      <w:r>
        <w:rPr>
          <w:rFonts w:hint="eastAsia"/>
        </w:rPr>
        <w:t>屏東發生一件跟蹤騷擾，且在事後被假車禍，也可以講是真擄殺的事件，因而喚起全臺灣認為跟蹤騷擾的這個法規，事實上應該要更積極去通過。目前這樣的一</w:t>
      </w:r>
      <w:r>
        <w:rPr>
          <w:rFonts w:hint="eastAsia"/>
        </w:rPr>
        <w:lastRenderedPageBreak/>
        <w:t>種情況，這位遇害婦女有去報案，然後警察聽說一樣也有看到跟蹤，並去警告了。</w:t>
      </w:r>
    </w:p>
    <w:p w:rsidR="00A0595B" w:rsidRDefault="00A0595B" w:rsidP="00A0595B">
      <w:pPr>
        <w:ind w:left="211" w:hangingChars="100" w:hanging="211"/>
      </w:pPr>
      <w:r w:rsidRPr="00047E69">
        <w:rPr>
          <w:rFonts w:eastAsia="華康中黑體" w:hint="eastAsia"/>
        </w:rPr>
        <w:t>徐部長國勇：</w:t>
      </w:r>
      <w:r>
        <w:rPr>
          <w:rFonts w:hint="eastAsia"/>
        </w:rPr>
        <w:t>有去處理。</w:t>
      </w:r>
    </w:p>
    <w:p w:rsidR="00A0595B" w:rsidRDefault="00A0595B" w:rsidP="00A0595B">
      <w:pPr>
        <w:ind w:left="211" w:hangingChars="100" w:hanging="211"/>
      </w:pPr>
      <w:r w:rsidRPr="00047E69">
        <w:rPr>
          <w:rFonts w:eastAsia="華康中黑體" w:hint="eastAsia"/>
        </w:rPr>
        <w:t>魯委員明哲：</w:t>
      </w:r>
      <w:r>
        <w:rPr>
          <w:rFonts w:hint="eastAsia"/>
        </w:rPr>
        <w:t>有去處理及警告，畢竟權責有限，即依法警察能夠處理到的程度是有限的，所以大家都非常擔心跟蹤騷擾，或者是所謂糾纏犯罪防治法的問題。那天你沒來，次長及署長在，我是開著玩笑說，不過真的是有這種感覺，我覺得要審這部跟騷法，感覺上是內政部及警政署被我們立委跟蹤騷擾了很久，真的好像是不得不做啊！</w:t>
      </w:r>
    </w:p>
    <w:p w:rsidR="00A0595B" w:rsidRDefault="00A0595B" w:rsidP="00A0595B">
      <w:pPr>
        <w:ind w:left="211" w:hangingChars="100" w:hanging="211"/>
      </w:pPr>
      <w:r w:rsidRPr="00047E69">
        <w:rPr>
          <w:rFonts w:eastAsia="華康中黑體" w:hint="eastAsia"/>
        </w:rPr>
        <w:t>徐部長國勇：</w:t>
      </w:r>
      <w:r>
        <w:rPr>
          <w:rFonts w:hint="eastAsia"/>
        </w:rPr>
        <w:t>委員，我們不會有這種感覺，我們還是全力在推動這個法案。我們依照相關的時限，現在也送到行政院了，而行政院正與相關機關在做研議，應該這個會期就會提出來。我向委員報告，其實司法院也有其他的意見，譬如警告命令或禁制令的部分，還有整個法院的法官人數及專庭等，他們也都要做相關的盤點，所以現在正在商討中。</w:t>
      </w:r>
    </w:p>
    <w:p w:rsidR="00A0595B" w:rsidRDefault="00A0595B" w:rsidP="00A0595B">
      <w:pPr>
        <w:ind w:left="211" w:hangingChars="100" w:hanging="211"/>
      </w:pPr>
      <w:r w:rsidRPr="00047E69">
        <w:rPr>
          <w:rFonts w:eastAsia="華康中黑體" w:hint="eastAsia"/>
        </w:rPr>
        <w:t>魯委員明哲：</w:t>
      </w:r>
      <w:r>
        <w:rPr>
          <w:rFonts w:hint="eastAsia"/>
        </w:rPr>
        <w:t>這個會期會不會進來？</w:t>
      </w:r>
    </w:p>
    <w:p w:rsidR="00A0595B" w:rsidRDefault="00A0595B" w:rsidP="00A0595B">
      <w:pPr>
        <w:ind w:left="211" w:hangingChars="100" w:hanging="211"/>
      </w:pPr>
      <w:r w:rsidRPr="00047E69">
        <w:rPr>
          <w:rFonts w:eastAsia="華康中黑體" w:hint="eastAsia"/>
        </w:rPr>
        <w:t>徐部長國勇：</w:t>
      </w:r>
      <w:r>
        <w:rPr>
          <w:rFonts w:hint="eastAsia"/>
        </w:rPr>
        <w:t>現在是這樣子，本來……</w:t>
      </w:r>
    </w:p>
    <w:p w:rsidR="00A0595B" w:rsidRDefault="00A0595B" w:rsidP="00A0595B">
      <w:pPr>
        <w:ind w:left="211" w:hangingChars="100" w:hanging="211"/>
      </w:pPr>
      <w:r w:rsidRPr="00047E69">
        <w:rPr>
          <w:rFonts w:eastAsia="華康中黑體" w:hint="eastAsia"/>
        </w:rPr>
        <w:t>魯委員明哲：</w:t>
      </w:r>
      <w:r>
        <w:rPr>
          <w:rFonts w:hint="eastAsia"/>
        </w:rPr>
        <w:t>聽到有人說最快是這個會期嗎？</w:t>
      </w:r>
    </w:p>
    <w:p w:rsidR="00A0595B" w:rsidRDefault="00A0595B" w:rsidP="00A0595B">
      <w:pPr>
        <w:ind w:left="211" w:hangingChars="100" w:hanging="211"/>
      </w:pPr>
      <w:r w:rsidRPr="00047E69">
        <w:rPr>
          <w:rFonts w:eastAsia="華康中黑體" w:hint="eastAsia"/>
        </w:rPr>
        <w:t>徐部長國勇：</w:t>
      </w:r>
      <w:r>
        <w:rPr>
          <w:rFonts w:hint="eastAsia"/>
        </w:rPr>
        <w:t>沒有，不是這樣，一開始是……</w:t>
      </w:r>
    </w:p>
    <w:p w:rsidR="00A0595B" w:rsidRDefault="00A0595B" w:rsidP="00A0595B">
      <w:pPr>
        <w:ind w:left="211" w:hangingChars="100" w:hanging="211"/>
      </w:pPr>
      <w:r w:rsidRPr="00047E69">
        <w:rPr>
          <w:rFonts w:eastAsia="華康中黑體" w:hint="eastAsia"/>
        </w:rPr>
        <w:t>魯委員明哲：</w:t>
      </w:r>
      <w:r>
        <w:rPr>
          <w:rFonts w:hint="eastAsia"/>
        </w:rPr>
        <w:t>你解讀一下行政的想法。</w:t>
      </w:r>
    </w:p>
    <w:p w:rsidR="00A0595B" w:rsidRDefault="00A0595B" w:rsidP="00A0595B">
      <w:pPr>
        <w:ind w:left="211" w:hangingChars="100" w:hanging="211"/>
      </w:pPr>
      <w:r w:rsidRPr="00047E69">
        <w:rPr>
          <w:rFonts w:eastAsia="華康中黑體" w:hint="eastAsia"/>
        </w:rPr>
        <w:t>徐部長國勇：</w:t>
      </w:r>
      <w:r>
        <w:rPr>
          <w:rFonts w:hint="eastAsia"/>
        </w:rPr>
        <w:t>我將整個過程跟委員報告，一開始是因為有很多團體提供很多的意見，本來委員是</w:t>
      </w:r>
      <w:r>
        <w:rPr>
          <w:rFonts w:hint="eastAsia"/>
        </w:rPr>
        <w:t>13</w:t>
      </w:r>
      <w:r>
        <w:rPr>
          <w:rFonts w:hint="eastAsia"/>
        </w:rPr>
        <w:t>、</w:t>
      </w:r>
      <w:r>
        <w:rPr>
          <w:rFonts w:hint="eastAsia"/>
        </w:rPr>
        <w:t>15</w:t>
      </w:r>
      <w:r>
        <w:rPr>
          <w:rFonts w:hint="eastAsia"/>
        </w:rPr>
        <w:t>個</w:t>
      </w:r>
      <w:r w:rsidR="00BE7E57">
        <w:rPr>
          <w:rFonts w:hint="eastAsia"/>
        </w:rPr>
        <w:t>版本</w:t>
      </w:r>
      <w:r>
        <w:rPr>
          <w:rFonts w:hint="eastAsia"/>
        </w:rPr>
        <w:t>到現在是</w:t>
      </w:r>
      <w:r>
        <w:rPr>
          <w:rFonts w:hint="eastAsia"/>
        </w:rPr>
        <w:t>18</w:t>
      </w:r>
      <w:r>
        <w:rPr>
          <w:rFonts w:hint="eastAsia"/>
        </w:rPr>
        <w:t>、</w:t>
      </w:r>
      <w:r>
        <w:rPr>
          <w:rFonts w:hint="eastAsia"/>
        </w:rPr>
        <w:t>19</w:t>
      </w:r>
      <w:r>
        <w:rPr>
          <w:rFonts w:hint="eastAsia"/>
        </w:rPr>
        <w:t>個版本，我們必須要做一些整合，這也是不容易整合的，這是第一點。當時行政院的意思是下個會期開始時，我們就提出來，但是因為委員都已經開始在討論了，所以行政院希望我們在這個會期就要提出來。這也不是最快，而是在這個會期我們會提出來，原本是下個會期，我們的進度是改在這個會期，也會盡全力啦！</w:t>
      </w:r>
    </w:p>
    <w:p w:rsidR="00A0595B" w:rsidRDefault="00A0595B" w:rsidP="00A0595B">
      <w:pPr>
        <w:ind w:left="211" w:hangingChars="100" w:hanging="211"/>
      </w:pPr>
      <w:r w:rsidRPr="00047E69">
        <w:rPr>
          <w:rFonts w:eastAsia="華康中黑體" w:hint="eastAsia"/>
        </w:rPr>
        <w:t>魯委員明哲：</w:t>
      </w:r>
      <w:r>
        <w:rPr>
          <w:rFonts w:hint="eastAsia"/>
        </w:rPr>
        <w:t>我建議部長，今天召委因為整個社會氛圍真的是沒有辦法等，下午針對委員提出的十幾個版本就要開始討論。然而非常可惜的是在同一時間，行政院的版本還沒有送進來，但是你們是不是要有態度呢？因為你們要列席。不過我真的要強烈建議，希望你們進來的版本，應該可以再考量一下，即第二條的法規，對於</w:t>
      </w:r>
      <w:r>
        <w:rPr>
          <w:rFonts w:hint="eastAsia"/>
        </w:rPr>
        <w:t>4</w:t>
      </w:r>
      <w:r>
        <w:rPr>
          <w:rFonts w:hint="eastAsia"/>
        </w:rPr>
        <w:t>月</w:t>
      </w:r>
      <w:r>
        <w:rPr>
          <w:rFonts w:hint="eastAsia"/>
        </w:rPr>
        <w:t>8</w:t>
      </w:r>
      <w:r w:rsidR="00BE7E57">
        <w:rPr>
          <w:rFonts w:hint="eastAsia"/>
        </w:rPr>
        <w:t>日</w:t>
      </w:r>
      <w:r>
        <w:rPr>
          <w:rFonts w:hint="eastAsia"/>
        </w:rPr>
        <w:t>剛發生屏東曾女遭擄殺的事件，發生了什麼狀況呢？因為你們在第二條的規定，就是警方在什麼時候啟動保護的時間點，如果我們很快通過了跟騷法，結果完全保護不到需要被保護者的話，這樣的跟騷法該怎麼辦呢？如果通過你們現在版本的法令，</w:t>
      </w:r>
      <w:r>
        <w:rPr>
          <w:rFonts w:hint="eastAsia"/>
        </w:rPr>
        <w:t>A</w:t>
      </w:r>
      <w:r>
        <w:rPr>
          <w:rFonts w:hint="eastAsia"/>
        </w:rPr>
        <w:t>開始騷擾</w:t>
      </w:r>
      <w:r>
        <w:rPr>
          <w:rFonts w:hint="eastAsia"/>
        </w:rPr>
        <w:t>B</w:t>
      </w:r>
      <w:r>
        <w:rPr>
          <w:rFonts w:hint="eastAsia"/>
        </w:rPr>
        <w:t>到第二階段，他打</w:t>
      </w:r>
      <w:r>
        <w:rPr>
          <w:rFonts w:hint="eastAsia"/>
        </w:rPr>
        <w:t>110</w:t>
      </w:r>
      <w:r>
        <w:rPr>
          <w:rFonts w:hint="eastAsia"/>
        </w:rPr>
        <w:t>或親自去申訴及報案，不管是到警方去報案，或直接向其機關申訴，然後呢？就是移交縣市政府性平會，兩個月去做要不要審查的決定，如果確實屬實的話，接下來不管是裁罰或糾正等等就會發生。</w:t>
      </w:r>
    </w:p>
    <w:p w:rsidR="00A0595B" w:rsidRDefault="00A0595B" w:rsidP="00A0595B">
      <w:pPr>
        <w:ind w:leftChars="100" w:left="211" w:firstLineChars="100" w:firstLine="211"/>
      </w:pPr>
      <w:r>
        <w:rPr>
          <w:rFonts w:hint="eastAsia"/>
        </w:rPr>
        <w:t>然而我們碰到非常多的案例，就是在經過裁罰之後，被告有權利去申訴或訴願，這是經常會碰到的程序，並在經過訴願之後，最後才會做最終的裁罰。現在的一種狀況，如果是經過這樣的程序，你們說一定要經過性平三法有確定裁罰、糾正之後，在一年內同樣的人再反覆糾纏的話，你們警方會啟動相關的保護機制，可是我們現在看到憾事發生了，真的撐不了這麼久。比如屏東曾女的案件，她報了警，也還在申訴的過程中，但是警方說我能做的只有這些，就是勸導，然後憾事就發生了。</w:t>
      </w:r>
    </w:p>
    <w:p w:rsidR="00A0595B" w:rsidRDefault="00A0595B" w:rsidP="00A0595B">
      <w:pPr>
        <w:ind w:leftChars="100" w:left="211" w:firstLineChars="100" w:firstLine="211"/>
      </w:pPr>
      <w:r>
        <w:rPr>
          <w:rFonts w:hint="eastAsia"/>
        </w:rPr>
        <w:lastRenderedPageBreak/>
        <w:t>我現在要講的意思，也許每個案子發生的狀況不一樣，我只是舉這個例子來說明，如果行政院再請教專家學者研究相關案件，然後按照現在的法案送進來的話，我覺得很多人會很失望！</w:t>
      </w:r>
    </w:p>
    <w:p w:rsidR="00A0595B" w:rsidRDefault="00A0595B" w:rsidP="00A0595B">
      <w:pPr>
        <w:ind w:left="211" w:hangingChars="100" w:hanging="211"/>
      </w:pPr>
      <w:r w:rsidRPr="00047E69">
        <w:rPr>
          <w:rFonts w:eastAsia="華康中黑體" w:hint="eastAsia"/>
        </w:rPr>
        <w:t>徐部長國勇：</w:t>
      </w:r>
      <w:r>
        <w:rPr>
          <w:rFonts w:hint="eastAsia"/>
        </w:rPr>
        <w:t>是這樣子，你剛剛列的一個流程，似乎跟我們現在在討論的，還有一定的差距及落差，也不完全是這樣子。之前因屆期不連續，在上一屆時都沒有刑罰的問題，我們現在已將它列入刑罰，所以在整個過程裡會跟委員說的不一樣。</w:t>
      </w:r>
    </w:p>
    <w:p w:rsidR="00A0595B" w:rsidRDefault="00A0595B" w:rsidP="00A0595B">
      <w:pPr>
        <w:ind w:left="211" w:hangingChars="100" w:hanging="211"/>
      </w:pPr>
      <w:r w:rsidRPr="00047E69">
        <w:rPr>
          <w:rFonts w:eastAsia="華康中黑體" w:hint="eastAsia"/>
        </w:rPr>
        <w:t>魯委員明哲：</w:t>
      </w:r>
      <w:r>
        <w:rPr>
          <w:rFonts w:hint="eastAsia"/>
        </w:rPr>
        <w:t>部長，我講的是時間點！如果被跟騷的人，他的生活是每秒在過的，當然你們會說要半個月或幾個禮拜，我希望你們回去仔細考量程序是不是要這樣子？</w:t>
      </w:r>
    </w:p>
    <w:p w:rsidR="00A0595B" w:rsidRDefault="00A0595B" w:rsidP="00A0595B">
      <w:pPr>
        <w:ind w:left="211" w:hangingChars="100" w:hanging="211"/>
      </w:pPr>
      <w:r w:rsidRPr="00047E69">
        <w:rPr>
          <w:rFonts w:eastAsia="華康中黑體" w:hint="eastAsia"/>
        </w:rPr>
        <w:t>徐部長國勇：</w:t>
      </w:r>
      <w:r>
        <w:rPr>
          <w:rFonts w:hint="eastAsia"/>
        </w:rPr>
        <w:t>所以要給警察有調查權，這就很重要，之前沒有調查權叫警察要怎麼處理呢？這會有進一步的作法，所以我們在這裡……</w:t>
      </w:r>
    </w:p>
    <w:p w:rsidR="00A0595B" w:rsidRDefault="00A0595B" w:rsidP="00A0595B">
      <w:pPr>
        <w:ind w:left="211" w:hangingChars="100" w:hanging="211"/>
      </w:pPr>
      <w:r w:rsidRPr="00047E69">
        <w:rPr>
          <w:rFonts w:eastAsia="華康中黑體" w:hint="eastAsia"/>
        </w:rPr>
        <w:t>魯委員明哲：</w:t>
      </w:r>
      <w:r>
        <w:rPr>
          <w:rFonts w:hint="eastAsia"/>
        </w:rPr>
        <w:t>我對第二條有意見，很多委員也都有意見。</w:t>
      </w:r>
    </w:p>
    <w:p w:rsidR="00A0595B" w:rsidRDefault="00A0595B" w:rsidP="00A0595B">
      <w:pPr>
        <w:ind w:leftChars="100" w:left="211" w:firstLineChars="100" w:firstLine="211"/>
      </w:pPr>
      <w:r>
        <w:rPr>
          <w:rFonts w:hint="eastAsia"/>
        </w:rPr>
        <w:t>接下來請水利署賴署長及營建署吳署長。</w:t>
      </w:r>
    </w:p>
    <w:p w:rsidR="00A0595B" w:rsidRDefault="00A0595B" w:rsidP="00A0595B">
      <w:pPr>
        <w:ind w:left="211" w:hangingChars="100" w:hanging="211"/>
      </w:pPr>
      <w:r w:rsidRPr="00047E69">
        <w:rPr>
          <w:rFonts w:eastAsia="華康中黑體" w:hint="eastAsia"/>
        </w:rPr>
        <w:t>徐部長國勇：</w:t>
      </w:r>
      <w:r>
        <w:rPr>
          <w:rFonts w:hint="eastAsia"/>
        </w:rPr>
        <w:t>謝謝委員，我們會將委員的意見納進來，大家一起來參考，謝謝。</w:t>
      </w:r>
    </w:p>
    <w:p w:rsidR="00A0595B" w:rsidRDefault="00A0595B" w:rsidP="00A0595B">
      <w:pPr>
        <w:ind w:left="211" w:hangingChars="100" w:hanging="211"/>
      </w:pPr>
      <w:r w:rsidRPr="00047E69">
        <w:rPr>
          <w:rFonts w:eastAsia="華康中黑體" w:hint="eastAsia"/>
        </w:rPr>
        <w:t>魯委員明哲：</w:t>
      </w:r>
      <w:r>
        <w:rPr>
          <w:rFonts w:hint="eastAsia"/>
        </w:rPr>
        <w:t>還有一點時間，現在遇到幾十年來可以說是水情嚴峻的狀況，這都不是我們誰做錯了什麼事，不過這樣的情況卻發生了。臺灣大概是這樣子，颱風一來就淹水，颱風不來的話，感覺上就會缺水。現在討論要怎麼將水留下來，或水的再利用，很多地方也已到非做不可的時刻。由於看起來極端氣候是不會改變的，我先問一下賴署長，王藝峰是副署長，</w:t>
      </w:r>
      <w:r>
        <w:rPr>
          <w:rFonts w:hint="eastAsia"/>
        </w:rPr>
        <w:t>3</w:t>
      </w:r>
      <w:r>
        <w:rPr>
          <w:rFonts w:hint="eastAsia"/>
        </w:rPr>
        <w:t>月</w:t>
      </w:r>
      <w:r>
        <w:rPr>
          <w:rFonts w:hint="eastAsia"/>
        </w:rPr>
        <w:t>16</w:t>
      </w:r>
      <w:r>
        <w:rPr>
          <w:rFonts w:hint="eastAsia"/>
        </w:rPr>
        <w:t>號整整一個月前，他說抗旱大作戰，經濟部投入</w:t>
      </w:r>
      <w:r>
        <w:rPr>
          <w:rFonts w:hint="eastAsia"/>
        </w:rPr>
        <w:t>1,600</w:t>
      </w:r>
      <w:r>
        <w:rPr>
          <w:rFonts w:hint="eastAsia"/>
        </w:rPr>
        <w:t>億元，我想這應該是事實，在</w:t>
      </w:r>
      <w:r>
        <w:rPr>
          <w:rFonts w:hint="eastAsia"/>
        </w:rPr>
        <w:t>5</w:t>
      </w:r>
      <w:r>
        <w:rPr>
          <w:rFonts w:hint="eastAsia"/>
        </w:rPr>
        <w:t>年內要蓋</w:t>
      </w:r>
      <w:r>
        <w:rPr>
          <w:rFonts w:hint="eastAsia"/>
        </w:rPr>
        <w:t>11</w:t>
      </w:r>
      <w:r>
        <w:rPr>
          <w:rFonts w:hint="eastAsia"/>
        </w:rPr>
        <w:t>座再生水廠。然後王副署長說</w:t>
      </w:r>
      <w:r>
        <w:rPr>
          <w:rFonts w:hint="eastAsia"/>
        </w:rPr>
        <w:t>1</w:t>
      </w:r>
      <w:r>
        <w:rPr>
          <w:rFonts w:hint="eastAsia"/>
        </w:rPr>
        <w:t>年可以蓋一、兩座，這是他說的話，目前已經蓋好了高雄鳳山，這也沒有錯。</w:t>
      </w:r>
      <w:r>
        <w:rPr>
          <w:rFonts w:hint="eastAsia"/>
        </w:rPr>
        <w:t>1</w:t>
      </w:r>
      <w:r>
        <w:rPr>
          <w:rFonts w:hint="eastAsia"/>
        </w:rPr>
        <w:t>年可以蓋一、兩座，你也認為是這樣子嗎？</w:t>
      </w:r>
    </w:p>
    <w:p w:rsidR="00A0595B" w:rsidRDefault="00A0595B" w:rsidP="00A0595B">
      <w:pPr>
        <w:ind w:left="211" w:hangingChars="100" w:hanging="211"/>
      </w:pPr>
      <w:r w:rsidRPr="00047E69">
        <w:rPr>
          <w:rFonts w:eastAsia="華康中黑體" w:hint="eastAsia"/>
        </w:rPr>
        <w:t>主席：</w:t>
      </w:r>
      <w:r>
        <w:rPr>
          <w:rFonts w:hint="eastAsia"/>
        </w:rPr>
        <w:t>請經濟部水利署賴署長說明。</w:t>
      </w:r>
    </w:p>
    <w:p w:rsidR="00A0595B" w:rsidRDefault="00A0595B" w:rsidP="00A0595B">
      <w:pPr>
        <w:ind w:left="211" w:hangingChars="100" w:hanging="211"/>
      </w:pPr>
      <w:r w:rsidRPr="00047E69">
        <w:rPr>
          <w:rFonts w:eastAsia="華康中黑體" w:hint="eastAsia"/>
        </w:rPr>
        <w:t>賴署長建信：</w:t>
      </w:r>
      <w:r>
        <w:rPr>
          <w:rFonts w:hint="eastAsia"/>
        </w:rPr>
        <w:t>有關氣候變遷的研究，我們都有掌握，從</w:t>
      </w:r>
      <w:r>
        <w:rPr>
          <w:rFonts w:hint="eastAsia"/>
        </w:rPr>
        <w:t>98</w:t>
      </w:r>
      <w:r>
        <w:rPr>
          <w:rFonts w:hint="eastAsia"/>
        </w:rPr>
        <w:t>年開始，我們相關的工作……</w:t>
      </w:r>
    </w:p>
    <w:p w:rsidR="00A0595B" w:rsidRDefault="00A0595B" w:rsidP="00A0595B">
      <w:pPr>
        <w:ind w:left="211" w:hangingChars="100" w:hanging="211"/>
      </w:pPr>
      <w:r w:rsidRPr="00047E69">
        <w:rPr>
          <w:rFonts w:eastAsia="華康中黑體" w:hint="eastAsia"/>
        </w:rPr>
        <w:t>魯委員明哲：</w:t>
      </w:r>
      <w:r>
        <w:rPr>
          <w:rFonts w:hint="eastAsia"/>
        </w:rPr>
        <w:t>你這麼樂觀，</w:t>
      </w:r>
      <w:r>
        <w:rPr>
          <w:rFonts w:hint="eastAsia"/>
        </w:rPr>
        <w:t>1</w:t>
      </w:r>
      <w:r>
        <w:rPr>
          <w:rFonts w:hint="eastAsia"/>
        </w:rPr>
        <w:t>年可以蓋一、兩座嗎？你們是水政策及水環境的一個主要機關，如果您很樂觀，到最後搞不好會很悲觀！或許搞不好你很低調，可是你卻這樣講，我要講的意思，因為</w:t>
      </w:r>
      <w:r>
        <w:rPr>
          <w:rFonts w:hint="eastAsia"/>
        </w:rPr>
        <w:t>1</w:t>
      </w:r>
      <w:r>
        <w:rPr>
          <w:rFonts w:hint="eastAsia"/>
        </w:rPr>
        <w:t>年可以蓋一、兩座，</w:t>
      </w:r>
      <w:r>
        <w:rPr>
          <w:rFonts w:hint="eastAsia"/>
        </w:rPr>
        <w:t>5</w:t>
      </w:r>
      <w:r>
        <w:rPr>
          <w:rFonts w:hint="eastAsia"/>
        </w:rPr>
        <w:t>年就可以完成再生水廠，其實剛剛部長就已經把答案講出來了嘛！即要到</w:t>
      </w:r>
      <w:r>
        <w:rPr>
          <w:rFonts w:hint="eastAsia"/>
        </w:rPr>
        <w:t>120</w:t>
      </w:r>
      <w:r>
        <w:rPr>
          <w:rFonts w:hint="eastAsia"/>
        </w:rPr>
        <w:t>（</w:t>
      </w:r>
      <w:r>
        <w:rPr>
          <w:rFonts w:hint="eastAsia"/>
        </w:rPr>
        <w:t>2031</w:t>
      </w:r>
      <w:r>
        <w:rPr>
          <w:rFonts w:hint="eastAsia"/>
        </w:rPr>
        <w:t>）年</w:t>
      </w:r>
      <w:r>
        <w:rPr>
          <w:rFonts w:hint="eastAsia"/>
        </w:rPr>
        <w:t>11</w:t>
      </w:r>
      <w:r>
        <w:rPr>
          <w:rFonts w:hint="eastAsia"/>
        </w:rPr>
        <w:t>座水廠才可能完全完工。如果部長有說過</w:t>
      </w:r>
      <w:r>
        <w:rPr>
          <w:rFonts w:hint="eastAsia"/>
        </w:rPr>
        <w:t>5</w:t>
      </w:r>
      <w:r>
        <w:rPr>
          <w:rFonts w:hint="eastAsia"/>
        </w:rPr>
        <w:t>年可以將這</w:t>
      </w:r>
      <w:r>
        <w:rPr>
          <w:rFonts w:hint="eastAsia"/>
        </w:rPr>
        <w:t>11</w:t>
      </w:r>
      <w:r>
        <w:rPr>
          <w:rFonts w:hint="eastAsia"/>
        </w:rPr>
        <w:t>座再生水廠蓋完，我就覺得不應該太過樂觀。其次，如果是媒體記者誤解而亂報，你們應該要去更正，這種事情不能望梅止渴。</w:t>
      </w:r>
    </w:p>
    <w:p w:rsidR="00A0595B" w:rsidRDefault="00A0595B" w:rsidP="00A0595B">
      <w:pPr>
        <w:ind w:leftChars="100" w:left="211" w:firstLineChars="100" w:firstLine="211"/>
      </w:pPr>
      <w:r>
        <w:rPr>
          <w:rFonts w:hint="eastAsia"/>
        </w:rPr>
        <w:t>由於我的時間快到了，事實上你們講的這</w:t>
      </w:r>
      <w:r>
        <w:rPr>
          <w:rFonts w:hint="eastAsia"/>
        </w:rPr>
        <w:t>11</w:t>
      </w:r>
      <w:r>
        <w:rPr>
          <w:rFonts w:hint="eastAsia"/>
        </w:rPr>
        <w:t>座，現在面臨的這個問題，就是三次推動的一個方案，總共是</w:t>
      </w:r>
      <w:r>
        <w:rPr>
          <w:rFonts w:hint="eastAsia"/>
        </w:rPr>
        <w:t>11</w:t>
      </w:r>
      <w:r>
        <w:rPr>
          <w:rFonts w:hint="eastAsia"/>
        </w:rPr>
        <w:t>座，也是</w:t>
      </w:r>
      <w:r>
        <w:rPr>
          <w:rFonts w:hint="eastAsia"/>
        </w:rPr>
        <w:t>102</w:t>
      </w:r>
      <w:r>
        <w:rPr>
          <w:rFonts w:hint="eastAsia"/>
        </w:rPr>
        <w:t>年前朝就開始推動的方案，完成則在</w:t>
      </w:r>
      <w:r>
        <w:rPr>
          <w:rFonts w:hint="eastAsia"/>
        </w:rPr>
        <w:t>109</w:t>
      </w:r>
      <w:r>
        <w:rPr>
          <w:rFonts w:hint="eastAsia"/>
        </w:rPr>
        <w:t>年，前瞻基礎建設完全是你們自己規劃的，按照你們的規劃應該是到</w:t>
      </w:r>
      <w:r>
        <w:rPr>
          <w:rFonts w:hint="eastAsia"/>
        </w:rPr>
        <w:t>109</w:t>
      </w:r>
      <w:r>
        <w:rPr>
          <w:rFonts w:hint="eastAsia"/>
        </w:rPr>
        <w:t>年完工，所以前面</w:t>
      </w:r>
      <w:r>
        <w:rPr>
          <w:rFonts w:hint="eastAsia"/>
        </w:rPr>
        <w:t>8</w:t>
      </w:r>
      <w:r>
        <w:rPr>
          <w:rFonts w:hint="eastAsia"/>
        </w:rPr>
        <w:t>座原本要在去年（</w:t>
      </w:r>
      <w:r>
        <w:rPr>
          <w:rFonts w:hint="eastAsia"/>
        </w:rPr>
        <w:t>109</w:t>
      </w:r>
      <w:r>
        <w:rPr>
          <w:rFonts w:hint="eastAsia"/>
        </w:rPr>
        <w:t>年）完成，不管是快要完工或快要可以啟用，應該都要接觸到這個階段才對，但是剛剛部長和署長卻說要去媒合，所以有困難。本席還是要在這裡提醒你們，你們真的要想辦法加速辦理，假設這要十年才能完成，你們不需要望梅止渴說只要五年，而且媒體也這樣報導。希望你們能夠認真去做、儘快加速，讓這</w:t>
      </w:r>
      <w:r>
        <w:rPr>
          <w:rFonts w:hint="eastAsia"/>
        </w:rPr>
        <w:t>11</w:t>
      </w:r>
      <w:r>
        <w:rPr>
          <w:rFonts w:hint="eastAsia"/>
        </w:rPr>
        <w:t>座再生水廠能夠儘速完工，拜託兩位署長。</w:t>
      </w:r>
    </w:p>
    <w:p w:rsidR="00A0595B" w:rsidRDefault="00A0595B" w:rsidP="00A0595B">
      <w:pPr>
        <w:ind w:left="211" w:hangingChars="100" w:hanging="211"/>
      </w:pPr>
      <w:r w:rsidRPr="00047E69">
        <w:rPr>
          <w:rFonts w:eastAsia="華康中黑體" w:hint="eastAsia"/>
        </w:rPr>
        <w:t>賴署長建信：</w:t>
      </w:r>
      <w:r>
        <w:rPr>
          <w:rFonts w:hint="eastAsia"/>
        </w:rPr>
        <w:t>是的，謝謝委員指教，其實今年永康和臨海……</w:t>
      </w:r>
    </w:p>
    <w:p w:rsidR="00A0595B" w:rsidRDefault="00A0595B" w:rsidP="00A0595B">
      <w:pPr>
        <w:ind w:left="211" w:hangingChars="100" w:hanging="211"/>
      </w:pPr>
      <w:r w:rsidRPr="00047E69">
        <w:rPr>
          <w:rFonts w:eastAsia="華康中黑體" w:hint="eastAsia"/>
        </w:rPr>
        <w:lastRenderedPageBreak/>
        <w:t>魯委員明哲：</w:t>
      </w:r>
      <w:r>
        <w:rPr>
          <w:rFonts w:hint="eastAsia"/>
        </w:rPr>
        <w:t>這沒有問題吧！</w:t>
      </w:r>
    </w:p>
    <w:p w:rsidR="00A0595B" w:rsidRDefault="00A0595B" w:rsidP="00A0595B">
      <w:pPr>
        <w:ind w:left="211" w:hangingChars="100" w:hanging="211"/>
      </w:pPr>
      <w:r w:rsidRPr="00047E69">
        <w:rPr>
          <w:rFonts w:eastAsia="華康中黑體" w:hint="eastAsia"/>
        </w:rPr>
        <w:t>主席：</w:t>
      </w:r>
      <w:r>
        <w:rPr>
          <w:rFonts w:hint="eastAsia"/>
        </w:rPr>
        <w:t>請內政部營建署吳署長說明。</w:t>
      </w:r>
    </w:p>
    <w:p w:rsidR="00A0595B" w:rsidRDefault="00A0595B" w:rsidP="00A0595B">
      <w:pPr>
        <w:ind w:left="211" w:hangingChars="100" w:hanging="211"/>
      </w:pPr>
      <w:r w:rsidRPr="00047E69">
        <w:rPr>
          <w:rFonts w:eastAsia="華康中黑體" w:hint="eastAsia"/>
        </w:rPr>
        <w:t>吳署長欣修：</w:t>
      </w:r>
      <w:r>
        <w:rPr>
          <w:rFonts w:hint="eastAsia"/>
        </w:rPr>
        <w:t>永康和臨海今年就會供水。</w:t>
      </w:r>
    </w:p>
    <w:p w:rsidR="00A0595B" w:rsidRDefault="00A0595B" w:rsidP="00A0595B">
      <w:pPr>
        <w:ind w:left="211" w:hangingChars="100" w:hanging="211"/>
      </w:pPr>
      <w:r w:rsidRPr="00047E69">
        <w:rPr>
          <w:rFonts w:eastAsia="華康中黑體" w:hint="eastAsia"/>
        </w:rPr>
        <w:t>賴署長建信：</w:t>
      </w:r>
      <w:r>
        <w:rPr>
          <w:rFonts w:hint="eastAsia"/>
        </w:rPr>
        <w:t>永康</w:t>
      </w:r>
      <w:r>
        <w:rPr>
          <w:rFonts w:hint="eastAsia"/>
        </w:rPr>
        <w:t>4</w:t>
      </w:r>
      <w:r>
        <w:rPr>
          <w:rFonts w:hint="eastAsia"/>
        </w:rPr>
        <w:t>月份就會第一階段出水，臨海則是今年就會完成。</w:t>
      </w:r>
    </w:p>
    <w:p w:rsidR="00A0595B" w:rsidRDefault="00A0595B" w:rsidP="00A0595B">
      <w:pPr>
        <w:ind w:left="211" w:hangingChars="100" w:hanging="211"/>
      </w:pPr>
      <w:r w:rsidRPr="00047E69">
        <w:rPr>
          <w:rFonts w:eastAsia="華康中黑體" w:hint="eastAsia"/>
        </w:rPr>
        <w:t>主席：</w:t>
      </w:r>
      <w:r>
        <w:rPr>
          <w:rFonts w:hint="eastAsia"/>
        </w:rPr>
        <w:t>請林委員為洲發言。</w:t>
      </w:r>
    </w:p>
    <w:p w:rsidR="00A0595B" w:rsidRDefault="00A0595B" w:rsidP="00A0595B">
      <w:pPr>
        <w:ind w:left="211" w:hangingChars="100" w:hanging="211"/>
      </w:pPr>
      <w:r w:rsidRPr="00047E69">
        <w:rPr>
          <w:rFonts w:eastAsia="華康中黑體" w:hint="eastAsia"/>
        </w:rPr>
        <w:t>林委員為洲：</w:t>
      </w:r>
      <w:r>
        <w:rPr>
          <w:rFonts w:hint="eastAsia"/>
        </w:rPr>
        <w:t>（</w:t>
      </w:r>
      <w:r>
        <w:rPr>
          <w:rFonts w:hint="eastAsia"/>
        </w:rPr>
        <w:t>10</w:t>
      </w:r>
      <w:r>
        <w:rPr>
          <w:rFonts w:hint="eastAsia"/>
        </w:rPr>
        <w:t>時</w:t>
      </w:r>
      <w:r>
        <w:rPr>
          <w:rFonts w:hint="eastAsia"/>
        </w:rPr>
        <w:t>36</w:t>
      </w:r>
      <w:r>
        <w:rPr>
          <w:rFonts w:hint="eastAsia"/>
        </w:rPr>
        <w:t>分）污水處理廠是水資源回收中心，這應該是屬於內政部營建署的業務對嗎？</w:t>
      </w:r>
    </w:p>
    <w:p w:rsidR="00A0595B" w:rsidRDefault="00A0595B" w:rsidP="00A0595B">
      <w:pPr>
        <w:ind w:left="211" w:hangingChars="100" w:hanging="211"/>
      </w:pPr>
      <w:r w:rsidRPr="00047E69">
        <w:rPr>
          <w:rFonts w:eastAsia="華康中黑體" w:hint="eastAsia"/>
        </w:rPr>
        <w:t>主席：</w:t>
      </w:r>
      <w:r>
        <w:rPr>
          <w:rFonts w:hint="eastAsia"/>
        </w:rPr>
        <w:t>請內政部徐部長說明。</w:t>
      </w:r>
    </w:p>
    <w:p w:rsidR="00A0595B" w:rsidRDefault="00A0595B" w:rsidP="00A0595B">
      <w:pPr>
        <w:ind w:left="211" w:hangingChars="100" w:hanging="211"/>
      </w:pPr>
      <w:r w:rsidRPr="00047E69">
        <w:rPr>
          <w:rFonts w:eastAsia="華康中黑體" w:hint="eastAsia"/>
        </w:rPr>
        <w:t>徐部長國勇：</w:t>
      </w:r>
      <w:r>
        <w:rPr>
          <w:rFonts w:hint="eastAsia"/>
        </w:rPr>
        <w:t>對，是營建署的業務。</w:t>
      </w:r>
    </w:p>
    <w:p w:rsidR="00A0595B" w:rsidRDefault="00A0595B" w:rsidP="00A0595B">
      <w:pPr>
        <w:ind w:left="211" w:hangingChars="100" w:hanging="211"/>
      </w:pPr>
      <w:r w:rsidRPr="00047E69">
        <w:rPr>
          <w:rFonts w:eastAsia="華康中黑體" w:hint="eastAsia"/>
        </w:rPr>
        <w:t>林委員為洲：</w:t>
      </w:r>
      <w:r>
        <w:rPr>
          <w:rFonts w:hint="eastAsia"/>
        </w:rPr>
        <w:t>請問目前全臺灣的水資源回收中心處理完污水之後，排放出去的水有多少？</w:t>
      </w:r>
    </w:p>
    <w:p w:rsidR="00A0595B" w:rsidRDefault="00A0595B" w:rsidP="00A0595B">
      <w:pPr>
        <w:ind w:left="211" w:hangingChars="100" w:hanging="211"/>
      </w:pPr>
      <w:r w:rsidRPr="00047E69">
        <w:rPr>
          <w:rFonts w:eastAsia="華康中黑體" w:hint="eastAsia"/>
        </w:rPr>
        <w:t>徐部長國勇：</w:t>
      </w:r>
      <w:r>
        <w:rPr>
          <w:rFonts w:hint="eastAsia"/>
        </w:rPr>
        <w:t>330</w:t>
      </w:r>
      <w:r>
        <w:rPr>
          <w:rFonts w:hint="eastAsia"/>
        </w:rPr>
        <w:t>萬噸。</w:t>
      </w:r>
    </w:p>
    <w:p w:rsidR="00A0595B" w:rsidRDefault="00A0595B" w:rsidP="00A0595B">
      <w:pPr>
        <w:ind w:left="211" w:hangingChars="100" w:hanging="211"/>
      </w:pPr>
      <w:r w:rsidRPr="00047E69">
        <w:rPr>
          <w:rFonts w:eastAsia="華康中黑體" w:hint="eastAsia"/>
        </w:rPr>
        <w:t>林委員為洲：</w:t>
      </w:r>
      <w:r>
        <w:rPr>
          <w:rFonts w:hint="eastAsia"/>
        </w:rPr>
        <w:t>一天有</w:t>
      </w:r>
      <w:r>
        <w:rPr>
          <w:rFonts w:hint="eastAsia"/>
        </w:rPr>
        <w:t>330</w:t>
      </w:r>
      <w:r>
        <w:rPr>
          <w:rFonts w:hint="eastAsia"/>
        </w:rPr>
        <w:t>萬噸？</w:t>
      </w:r>
    </w:p>
    <w:p w:rsidR="00A0595B" w:rsidRDefault="00A0595B" w:rsidP="00A0595B">
      <w:pPr>
        <w:ind w:left="211" w:hangingChars="100" w:hanging="211"/>
      </w:pPr>
      <w:r w:rsidRPr="00047E69">
        <w:rPr>
          <w:rFonts w:eastAsia="華康中黑體" w:hint="eastAsia"/>
        </w:rPr>
        <w:t>徐部長國勇：</w:t>
      </w:r>
      <w:r>
        <w:rPr>
          <w:rFonts w:hint="eastAsia"/>
        </w:rPr>
        <w:t>對。</w:t>
      </w:r>
    </w:p>
    <w:p w:rsidR="00A0595B" w:rsidRDefault="00A0595B" w:rsidP="00A0595B">
      <w:pPr>
        <w:ind w:left="211" w:hangingChars="100" w:hanging="211"/>
      </w:pPr>
      <w:r w:rsidRPr="00047E69">
        <w:rPr>
          <w:rFonts w:eastAsia="華康中黑體" w:hint="eastAsia"/>
        </w:rPr>
        <w:t>林委員為洲：</w:t>
      </w:r>
      <w:r>
        <w:rPr>
          <w:rFonts w:hint="eastAsia"/>
        </w:rPr>
        <w:t>據本席所知，排放出去的水分為初級處理和二級處理對嗎？</w:t>
      </w:r>
    </w:p>
    <w:p w:rsidR="00A0595B" w:rsidRDefault="00A0595B" w:rsidP="00A0595B">
      <w:pPr>
        <w:ind w:left="211" w:hangingChars="100" w:hanging="211"/>
      </w:pPr>
      <w:r w:rsidRPr="00047E69">
        <w:rPr>
          <w:rFonts w:eastAsia="華康中黑體" w:hint="eastAsia"/>
        </w:rPr>
        <w:t>徐部長國勇：</w:t>
      </w:r>
      <w:r>
        <w:rPr>
          <w:rFonts w:hint="eastAsia"/>
        </w:rPr>
        <w:t>初級處理是</w:t>
      </w:r>
      <w:r>
        <w:rPr>
          <w:rFonts w:hint="eastAsia"/>
        </w:rPr>
        <w:t>200</w:t>
      </w:r>
      <w:r>
        <w:rPr>
          <w:rFonts w:hint="eastAsia"/>
        </w:rPr>
        <w:t>萬噸，二級處理是</w:t>
      </w:r>
      <w:r>
        <w:rPr>
          <w:rFonts w:hint="eastAsia"/>
        </w:rPr>
        <w:t>130</w:t>
      </w:r>
      <w:r>
        <w:rPr>
          <w:rFonts w:hint="eastAsia"/>
        </w:rPr>
        <w:t>萬噸。</w:t>
      </w:r>
    </w:p>
    <w:p w:rsidR="00A0595B" w:rsidRDefault="00A0595B" w:rsidP="00A0595B">
      <w:pPr>
        <w:ind w:left="211" w:hangingChars="100" w:hanging="211"/>
      </w:pPr>
      <w:r w:rsidRPr="00047E69">
        <w:rPr>
          <w:rFonts w:eastAsia="華康中黑體" w:hint="eastAsia"/>
        </w:rPr>
        <w:t>林委員為洲：</w:t>
      </w:r>
      <w:r>
        <w:rPr>
          <w:rFonts w:hint="eastAsia"/>
        </w:rPr>
        <w:t>為什麼要初級處理？初級處理的層級比較低……</w:t>
      </w:r>
    </w:p>
    <w:p w:rsidR="00A0595B" w:rsidRDefault="00A0595B" w:rsidP="00A0595B">
      <w:pPr>
        <w:ind w:left="211" w:hangingChars="100" w:hanging="211"/>
      </w:pPr>
      <w:r w:rsidRPr="00047E69">
        <w:rPr>
          <w:rFonts w:eastAsia="華康中黑體" w:hint="eastAsia"/>
        </w:rPr>
        <w:t>徐部長國勇：</w:t>
      </w:r>
      <w:r>
        <w:rPr>
          <w:rFonts w:hint="eastAsia"/>
        </w:rPr>
        <w:t>當然，它是最低的。</w:t>
      </w:r>
    </w:p>
    <w:p w:rsidR="00A0595B" w:rsidRDefault="00A0595B" w:rsidP="00A0595B">
      <w:pPr>
        <w:ind w:left="211" w:hangingChars="100" w:hanging="211"/>
      </w:pPr>
      <w:r w:rsidRPr="00047E69">
        <w:rPr>
          <w:rFonts w:eastAsia="華康中黑體" w:hint="eastAsia"/>
        </w:rPr>
        <w:t>林委員為洲：</w:t>
      </w:r>
      <w:r>
        <w:rPr>
          <w:rFonts w:hint="eastAsia"/>
        </w:rPr>
        <w:t>為什麼不用二級處理？</w:t>
      </w:r>
    </w:p>
    <w:p w:rsidR="00A0595B" w:rsidRDefault="00A0595B" w:rsidP="00A0595B">
      <w:pPr>
        <w:ind w:left="211" w:hangingChars="100" w:hanging="211"/>
      </w:pPr>
      <w:r w:rsidRPr="00047E69">
        <w:rPr>
          <w:rFonts w:eastAsia="華康中黑體" w:hint="eastAsia"/>
        </w:rPr>
        <w:t>徐部長國勇：</w:t>
      </w:r>
      <w:r>
        <w:rPr>
          <w:rFonts w:hint="eastAsia"/>
        </w:rPr>
        <w:t>因為八里污水處理廠是早期建置的……</w:t>
      </w:r>
    </w:p>
    <w:p w:rsidR="00A0595B" w:rsidRDefault="00A0595B" w:rsidP="00A0595B">
      <w:pPr>
        <w:ind w:left="211" w:hangingChars="100" w:hanging="211"/>
      </w:pPr>
      <w:r w:rsidRPr="00047E69">
        <w:rPr>
          <w:rFonts w:eastAsia="華康中黑體" w:hint="eastAsia"/>
        </w:rPr>
        <w:t>林委員為洲：</w:t>
      </w:r>
      <w:r>
        <w:rPr>
          <w:rFonts w:hint="eastAsia"/>
        </w:rPr>
        <w:t>早期的放流水標準比較沒有那麼嚴苛。</w:t>
      </w:r>
    </w:p>
    <w:p w:rsidR="00A0595B" w:rsidRDefault="00A0595B" w:rsidP="00A0595B">
      <w:pPr>
        <w:ind w:left="211" w:hangingChars="100" w:hanging="211"/>
      </w:pPr>
      <w:r w:rsidRPr="00047E69">
        <w:rPr>
          <w:rFonts w:eastAsia="華康中黑體" w:hint="eastAsia"/>
        </w:rPr>
        <w:t>徐部長國勇：</w:t>
      </w:r>
      <w:r>
        <w:rPr>
          <w:rFonts w:hint="eastAsia"/>
        </w:rPr>
        <w:t>對，它是達到早期的那種標準。</w:t>
      </w:r>
    </w:p>
    <w:p w:rsidR="00A0595B" w:rsidRDefault="00A0595B" w:rsidP="00A0595B">
      <w:pPr>
        <w:ind w:left="211" w:hangingChars="100" w:hanging="211"/>
      </w:pPr>
      <w:r w:rsidRPr="00047E69">
        <w:rPr>
          <w:rFonts w:eastAsia="華康中黑體" w:hint="eastAsia"/>
        </w:rPr>
        <w:t>林委員為洲：</w:t>
      </w:r>
      <w:r>
        <w:rPr>
          <w:rFonts w:hint="eastAsia"/>
        </w:rPr>
        <w:t>現在新的標準都要達到二級處理才能排放是嗎？</w:t>
      </w:r>
    </w:p>
    <w:p w:rsidR="00A0595B" w:rsidRDefault="00A0595B" w:rsidP="00A0595B">
      <w:pPr>
        <w:ind w:left="211" w:hangingChars="100" w:hanging="211"/>
      </w:pPr>
      <w:r w:rsidRPr="00047E69">
        <w:rPr>
          <w:rFonts w:eastAsia="華康中黑體" w:hint="eastAsia"/>
        </w:rPr>
        <w:t>徐部長國勇：</w:t>
      </w:r>
      <w:r>
        <w:rPr>
          <w:rFonts w:hint="eastAsia"/>
        </w:rPr>
        <w:t>應該是要二級處理以上。</w:t>
      </w:r>
    </w:p>
    <w:p w:rsidR="00A0595B" w:rsidRDefault="00A0595B" w:rsidP="00A0595B">
      <w:pPr>
        <w:ind w:left="211" w:hangingChars="100" w:hanging="211"/>
      </w:pPr>
      <w:r w:rsidRPr="00047E69">
        <w:rPr>
          <w:rFonts w:eastAsia="華康中黑體" w:hint="eastAsia"/>
        </w:rPr>
        <w:t>林委員為洲：</w:t>
      </w:r>
      <w:r>
        <w:rPr>
          <w:rFonts w:hint="eastAsia"/>
        </w:rPr>
        <w:t>主要都排放到河流，然後再一起放流出大海，所以二級處理一天大概可以處理多少？</w:t>
      </w:r>
    </w:p>
    <w:p w:rsidR="00A0595B" w:rsidRDefault="00A0595B" w:rsidP="00A0595B">
      <w:pPr>
        <w:ind w:left="211" w:hangingChars="100" w:hanging="211"/>
      </w:pPr>
      <w:r w:rsidRPr="00047E69">
        <w:rPr>
          <w:rFonts w:eastAsia="華康中黑體" w:hint="eastAsia"/>
        </w:rPr>
        <w:t>徐部長國勇：</w:t>
      </w:r>
      <w:r>
        <w:rPr>
          <w:rFonts w:hint="eastAsia"/>
        </w:rPr>
        <w:t>130</w:t>
      </w:r>
      <w:r>
        <w:rPr>
          <w:rFonts w:hint="eastAsia"/>
        </w:rPr>
        <w:t>萬噸。</w:t>
      </w:r>
    </w:p>
    <w:p w:rsidR="00A0595B" w:rsidRDefault="00A0595B" w:rsidP="00A0595B">
      <w:pPr>
        <w:ind w:left="211" w:hangingChars="100" w:hanging="211"/>
      </w:pPr>
      <w:r w:rsidRPr="00047E69">
        <w:rPr>
          <w:rFonts w:eastAsia="華康中黑體" w:hint="eastAsia"/>
        </w:rPr>
        <w:t>林委員為洲：</w:t>
      </w:r>
      <w:r>
        <w:rPr>
          <w:rFonts w:hint="eastAsia"/>
        </w:rPr>
        <w:t>這就是水資源，我們現在常常說要資源再利用，這個很重要，而且也是環保的趨勢，其實很多廠商自己廠內的水都是過濾之後再利用，以台積電來講，大概有</w:t>
      </w:r>
      <w:r>
        <w:rPr>
          <w:rFonts w:hint="eastAsia"/>
        </w:rPr>
        <w:t>85%</w:t>
      </w:r>
      <w:r>
        <w:rPr>
          <w:rFonts w:hint="eastAsia"/>
        </w:rPr>
        <w:t>的水都是再利用，也就是用了一次以後加以過濾處理，因為其中的</w:t>
      </w:r>
      <w:r>
        <w:rPr>
          <w:rFonts w:hint="eastAsia"/>
        </w:rPr>
        <w:t>15%</w:t>
      </w:r>
      <w:r>
        <w:rPr>
          <w:rFonts w:hint="eastAsia"/>
        </w:rPr>
        <w:t>有雜質、金屬等不好的內容物，所以只能排出去，其餘的</w:t>
      </w:r>
      <w:r>
        <w:rPr>
          <w:rFonts w:hint="eastAsia"/>
        </w:rPr>
        <w:t>85%</w:t>
      </w:r>
      <w:r>
        <w:rPr>
          <w:rFonts w:hint="eastAsia"/>
        </w:rPr>
        <w:t>則是還會再利用。現在科學園區</w:t>
      </w:r>
      <w:r>
        <w:rPr>
          <w:rFonts w:hint="eastAsia"/>
        </w:rPr>
        <w:t>80%</w:t>
      </w:r>
      <w:r>
        <w:rPr>
          <w:rFonts w:hint="eastAsia"/>
        </w:rPr>
        <w:t>至</w:t>
      </w:r>
      <w:r>
        <w:rPr>
          <w:rFonts w:hint="eastAsia"/>
        </w:rPr>
        <w:t>85%</w:t>
      </w:r>
      <w:r>
        <w:rPr>
          <w:rFonts w:hint="eastAsia"/>
        </w:rPr>
        <w:t>都有再利用，如果他們沒有再利用的話，現在我們的水情可能不是這個樣子。以竹科來講，現在每天大概需要</w:t>
      </w:r>
      <w:r>
        <w:rPr>
          <w:rFonts w:hint="eastAsia"/>
        </w:rPr>
        <w:t>15</w:t>
      </w:r>
      <w:r>
        <w:rPr>
          <w:rFonts w:hint="eastAsia"/>
        </w:rPr>
        <w:t>萬噸的水，如果他們沒有再利用的話，等於必須用掉</w:t>
      </w:r>
      <w:r>
        <w:rPr>
          <w:rFonts w:hint="eastAsia"/>
        </w:rPr>
        <w:t>100</w:t>
      </w:r>
      <w:r>
        <w:rPr>
          <w:rFonts w:hint="eastAsia"/>
        </w:rPr>
        <w:t>萬噸的水，用完了就放流。全新竹現在才用</w:t>
      </w:r>
      <w:r>
        <w:rPr>
          <w:rFonts w:hint="eastAsia"/>
        </w:rPr>
        <w:t>50</w:t>
      </w:r>
      <w:r>
        <w:rPr>
          <w:rFonts w:hint="eastAsia"/>
        </w:rPr>
        <w:t>幾萬噸的水，包括民生、科學園區、湖口工業區在內，所以再利用很重要。</w:t>
      </w:r>
    </w:p>
    <w:p w:rsidR="00A0595B" w:rsidRDefault="00A0595B" w:rsidP="00A0595B">
      <w:pPr>
        <w:ind w:left="211" w:hangingChars="100" w:hanging="211"/>
      </w:pPr>
      <w:r w:rsidRPr="00047E69">
        <w:rPr>
          <w:rFonts w:eastAsia="華康中黑體" w:hint="eastAsia"/>
        </w:rPr>
        <w:t>徐部長國勇：</w:t>
      </w:r>
      <w:r>
        <w:rPr>
          <w:rFonts w:hint="eastAsia"/>
        </w:rPr>
        <w:t>委員說出重點了，這真的很重要。</w:t>
      </w:r>
    </w:p>
    <w:p w:rsidR="00A0595B" w:rsidRDefault="00A0595B" w:rsidP="00A0595B">
      <w:pPr>
        <w:ind w:left="211" w:hangingChars="100" w:hanging="211"/>
      </w:pPr>
      <w:r w:rsidRPr="00047E69">
        <w:rPr>
          <w:rFonts w:eastAsia="華康中黑體" w:hint="eastAsia"/>
        </w:rPr>
        <w:t>林委員為洲：</w:t>
      </w:r>
      <w:r>
        <w:rPr>
          <w:rFonts w:hint="eastAsia"/>
        </w:rPr>
        <w:t>昨天我還去科學園區會勘，他們的再利用達到</w:t>
      </w:r>
      <w:r>
        <w:rPr>
          <w:rFonts w:hint="eastAsia"/>
        </w:rPr>
        <w:t>85%</w:t>
      </w:r>
      <w:r>
        <w:rPr>
          <w:rFonts w:hint="eastAsia"/>
        </w:rPr>
        <w:t>。</w:t>
      </w:r>
    </w:p>
    <w:p w:rsidR="00A0595B" w:rsidRDefault="00A0595B" w:rsidP="00A0595B">
      <w:pPr>
        <w:ind w:left="211" w:hangingChars="100" w:hanging="211"/>
      </w:pPr>
      <w:r w:rsidRPr="00047E69">
        <w:rPr>
          <w:rFonts w:eastAsia="華康中黑體" w:hint="eastAsia"/>
        </w:rPr>
        <w:t>徐部長國勇：</w:t>
      </w:r>
      <w:r>
        <w:rPr>
          <w:rFonts w:hint="eastAsia"/>
        </w:rPr>
        <w:t>其實是</w:t>
      </w:r>
      <w:r>
        <w:rPr>
          <w:rFonts w:hint="eastAsia"/>
        </w:rPr>
        <w:t>85%</w:t>
      </w:r>
      <w:r>
        <w:rPr>
          <w:rFonts w:hint="eastAsia"/>
        </w:rPr>
        <w:t>到</w:t>
      </w:r>
      <w:r>
        <w:rPr>
          <w:rFonts w:hint="eastAsia"/>
        </w:rPr>
        <w:t>90%</w:t>
      </w:r>
      <w:r>
        <w:rPr>
          <w:rFonts w:hint="eastAsia"/>
        </w:rPr>
        <w:t>，最好的都可以達到</w:t>
      </w:r>
      <w:r>
        <w:rPr>
          <w:rFonts w:hint="eastAsia"/>
        </w:rPr>
        <w:t>90%</w:t>
      </w:r>
      <w:r>
        <w:rPr>
          <w:rFonts w:hint="eastAsia"/>
        </w:rPr>
        <w:t>，也就是一滴水要用十次。</w:t>
      </w:r>
    </w:p>
    <w:p w:rsidR="00A0595B" w:rsidRDefault="00A0595B" w:rsidP="00A0595B">
      <w:pPr>
        <w:ind w:left="211" w:hangingChars="100" w:hanging="211"/>
      </w:pPr>
      <w:r w:rsidRPr="00047E69">
        <w:rPr>
          <w:rFonts w:eastAsia="華康中黑體" w:hint="eastAsia"/>
        </w:rPr>
        <w:lastRenderedPageBreak/>
        <w:t>林委員為洲：</w:t>
      </w:r>
      <w:r>
        <w:rPr>
          <w:rFonts w:hint="eastAsia"/>
        </w:rPr>
        <w:t>它們是一直補充進來，也就是</w:t>
      </w:r>
      <w:r>
        <w:rPr>
          <w:rFonts w:hint="eastAsia"/>
        </w:rPr>
        <w:t>15%</w:t>
      </w:r>
      <w:r>
        <w:rPr>
          <w:rFonts w:hint="eastAsia"/>
        </w:rPr>
        <w:t>補充進來，然後就會再利用一次。因為其中</w:t>
      </w:r>
      <w:r>
        <w:rPr>
          <w:rFonts w:hint="eastAsia"/>
        </w:rPr>
        <w:t>15%</w:t>
      </w:r>
      <w:r>
        <w:rPr>
          <w:rFonts w:hint="eastAsia"/>
        </w:rPr>
        <w:t>可能有雜質、必須排掉，所以補充的部分只有</w:t>
      </w:r>
      <w:r>
        <w:rPr>
          <w:rFonts w:hint="eastAsia"/>
        </w:rPr>
        <w:t>15%</w:t>
      </w:r>
      <w:r>
        <w:rPr>
          <w:rFonts w:hint="eastAsia"/>
        </w:rPr>
        <w:t>，其他</w:t>
      </w:r>
      <w:r>
        <w:rPr>
          <w:rFonts w:hint="eastAsia"/>
        </w:rPr>
        <w:t>85%</w:t>
      </w:r>
      <w:r>
        <w:rPr>
          <w:rFonts w:hint="eastAsia"/>
        </w:rPr>
        <w:t>都是再利用。其實相關過濾設施都是必須投資的，現在民間已經做到這樣的地步。目前水資源中心所收集的污水大部分都已經二級處理，初級處理的部分我們先不談，因為那部分的水平比較低，二級處理的部分有</w:t>
      </w:r>
      <w:r>
        <w:rPr>
          <w:rFonts w:hint="eastAsia"/>
        </w:rPr>
        <w:t>130</w:t>
      </w:r>
      <w:r>
        <w:rPr>
          <w:rFonts w:hint="eastAsia"/>
        </w:rPr>
        <w:t>萬噸，這些水資源再經過三級處理之後就可以再使用，其實量能還滿大的，我們應該朝這個方向思考才對。</w:t>
      </w:r>
    </w:p>
    <w:p w:rsidR="00A0595B" w:rsidRDefault="00A0595B" w:rsidP="00A0595B">
      <w:pPr>
        <w:ind w:left="211" w:hangingChars="100" w:hanging="211"/>
      </w:pPr>
      <w:r w:rsidRPr="00047E69">
        <w:rPr>
          <w:rFonts w:eastAsia="華康中黑體" w:hint="eastAsia"/>
        </w:rPr>
        <w:t>徐部長國勇：</w:t>
      </w:r>
      <w:r>
        <w:rPr>
          <w:rFonts w:hint="eastAsia"/>
        </w:rPr>
        <w:t>委員講出重點，的確應該如此來處理，整體建設往這個方向走是正確的。</w:t>
      </w:r>
    </w:p>
    <w:p w:rsidR="00A0595B" w:rsidRDefault="00A0595B" w:rsidP="00A0595B">
      <w:pPr>
        <w:ind w:left="211" w:hangingChars="100" w:hanging="211"/>
      </w:pPr>
      <w:r w:rsidRPr="00047E69">
        <w:rPr>
          <w:rFonts w:eastAsia="華康中黑體" w:hint="eastAsia"/>
        </w:rPr>
        <w:t>林委員為洲：</w:t>
      </w:r>
      <w:r>
        <w:rPr>
          <w:rFonts w:hint="eastAsia"/>
        </w:rPr>
        <w:t>看到最近水情這麼嚴峻，本席有兩個想法：第一個是調度，北水南運應該要處理，因為北區翡翠水庫的水還剩餘很多，但是放在那裡沒有用。</w:t>
      </w:r>
    </w:p>
    <w:p w:rsidR="00A0595B" w:rsidRDefault="00A0595B" w:rsidP="00A0595B">
      <w:pPr>
        <w:ind w:left="211" w:hangingChars="100" w:hanging="211"/>
      </w:pPr>
      <w:r w:rsidRPr="00047E69">
        <w:rPr>
          <w:rFonts w:eastAsia="華康中黑體" w:hint="eastAsia"/>
        </w:rPr>
        <w:t>徐部長國勇：</w:t>
      </w:r>
      <w:r>
        <w:rPr>
          <w:rFonts w:hint="eastAsia"/>
        </w:rPr>
        <w:t>現在已經運送到桃園、新竹了。</w:t>
      </w:r>
    </w:p>
    <w:p w:rsidR="00A0595B" w:rsidRDefault="00A0595B" w:rsidP="00A0595B">
      <w:pPr>
        <w:ind w:left="211" w:hangingChars="100" w:hanging="211"/>
      </w:pPr>
      <w:r w:rsidRPr="00047E69">
        <w:rPr>
          <w:rFonts w:eastAsia="華康中黑體" w:hint="eastAsia"/>
        </w:rPr>
        <w:t>林委員為洲：</w:t>
      </w:r>
      <w:r>
        <w:rPr>
          <w:rFonts w:hint="eastAsia"/>
        </w:rPr>
        <w:t>先到石門水庫，然後再到新竹寶山水庫、明德水庫。</w:t>
      </w:r>
    </w:p>
    <w:p w:rsidR="00A0595B" w:rsidRDefault="00A0595B" w:rsidP="00A0595B">
      <w:pPr>
        <w:ind w:left="211" w:hangingChars="100" w:hanging="211"/>
      </w:pPr>
      <w:r w:rsidRPr="00047E69">
        <w:rPr>
          <w:rFonts w:eastAsia="華康中黑體" w:hint="eastAsia"/>
        </w:rPr>
        <w:t>徐部長國勇：</w:t>
      </w:r>
      <w:r>
        <w:rPr>
          <w:rFonts w:hint="eastAsia"/>
        </w:rPr>
        <w:t>從光復加壓站開始……</w:t>
      </w:r>
    </w:p>
    <w:p w:rsidR="00A0595B" w:rsidRDefault="00A0595B" w:rsidP="00A0595B">
      <w:pPr>
        <w:ind w:left="211" w:hangingChars="100" w:hanging="211"/>
      </w:pPr>
      <w:r w:rsidRPr="00047E69">
        <w:rPr>
          <w:rFonts w:eastAsia="華康中黑體" w:hint="eastAsia"/>
        </w:rPr>
        <w:t>林委員為洲：</w:t>
      </w:r>
      <w:r>
        <w:rPr>
          <w:rFonts w:hint="eastAsia"/>
        </w:rPr>
        <w:t>對，可以一直下到苗栗，甚至到臺中，運送到缺水的地方，這一定要做，因為翡翠水庫的水放在那邊，只是等著蒸發而已，北區不缺水，雨又常下在翡翠水庫那邊，所以可以一直補充。首先是北水南運一定要做，其次是水資源中心的回收再利用也要做，因為這也有它的量體，一天</w:t>
      </w:r>
      <w:r>
        <w:rPr>
          <w:rFonts w:hint="eastAsia"/>
        </w:rPr>
        <w:t>130</w:t>
      </w:r>
      <w:r>
        <w:rPr>
          <w:rFonts w:hint="eastAsia"/>
        </w:rPr>
        <w:t>萬噸真的不少，主要是因為量大，所以有用，如果太少就沒有用。</w:t>
      </w:r>
    </w:p>
    <w:p w:rsidR="00A0595B" w:rsidRDefault="00A0595B" w:rsidP="00A0595B">
      <w:pPr>
        <w:ind w:left="211" w:hangingChars="100" w:hanging="211"/>
      </w:pPr>
      <w:r w:rsidRPr="00047E69">
        <w:rPr>
          <w:rFonts w:eastAsia="華康中黑體" w:hint="eastAsia"/>
        </w:rPr>
        <w:t>徐部長國勇：</w:t>
      </w:r>
      <w:r>
        <w:rPr>
          <w:rFonts w:hint="eastAsia"/>
        </w:rPr>
        <w:t>對，我們也鼓勵民眾澆灌、沖廁，包括工地的……</w:t>
      </w:r>
    </w:p>
    <w:p w:rsidR="00A0595B" w:rsidRDefault="00A0595B" w:rsidP="00A0595B">
      <w:pPr>
        <w:ind w:left="211" w:hangingChars="100" w:hanging="211"/>
      </w:pPr>
      <w:r w:rsidRPr="00047E69">
        <w:rPr>
          <w:rFonts w:eastAsia="華康中黑體" w:hint="eastAsia"/>
        </w:rPr>
        <w:t>林委員為洲：</w:t>
      </w:r>
      <w:r>
        <w:rPr>
          <w:rFonts w:hint="eastAsia"/>
        </w:rPr>
        <w:t>只要三級處理完，工業方面都是可以使用的，雖然不能飲用，製藥、食品工廠不能使用之外，其他的工業用都是可以的，比如冷卻一定是可以用的，很多工廠必須循環冷卻，這是一定可以用的。</w:t>
      </w:r>
    </w:p>
    <w:p w:rsidR="00A0595B" w:rsidRDefault="00A0595B" w:rsidP="00A0595B">
      <w:pPr>
        <w:ind w:leftChars="100" w:left="211" w:firstLineChars="100" w:firstLine="211"/>
      </w:pPr>
      <w:r>
        <w:rPr>
          <w:rFonts w:hint="eastAsia"/>
        </w:rPr>
        <w:t>本席只支持這兩項方案，至於海水淡化，我認為那會製造新的環境問題，</w:t>
      </w:r>
      <w:r>
        <w:rPr>
          <w:rFonts w:hint="eastAsia"/>
        </w:rPr>
        <w:t>10%</w:t>
      </w:r>
      <w:r>
        <w:rPr>
          <w:rFonts w:hint="eastAsia"/>
        </w:rPr>
        <w:t>以上的爐水都是高濃度的鹽水，含鈉、氯、銅及其他對人體不好、對環境有衝擊的金屬，這些都還要再排回大海，小量可能不用環評，像新竹現在在做的是一萬噸左右，那是臨時的不用環評。</w:t>
      </w:r>
    </w:p>
    <w:p w:rsidR="00A0595B" w:rsidRDefault="00A0595B" w:rsidP="00A0595B">
      <w:pPr>
        <w:ind w:left="211" w:hangingChars="100" w:hanging="211"/>
      </w:pPr>
      <w:r w:rsidRPr="00047E69">
        <w:rPr>
          <w:rFonts w:eastAsia="華康中黑體" w:hint="eastAsia"/>
        </w:rPr>
        <w:t>徐部長國勇：</w:t>
      </w:r>
      <w:r>
        <w:rPr>
          <w:rFonts w:hint="eastAsia"/>
        </w:rPr>
        <w:t>那是為了救急。</w:t>
      </w:r>
    </w:p>
    <w:p w:rsidR="00A0595B" w:rsidRDefault="00A0595B" w:rsidP="00A0595B">
      <w:pPr>
        <w:ind w:left="211" w:hangingChars="100" w:hanging="211"/>
      </w:pPr>
      <w:r w:rsidRPr="00047E69">
        <w:rPr>
          <w:rFonts w:eastAsia="華康中黑體" w:hint="eastAsia"/>
        </w:rPr>
        <w:t>林委員為洲：</w:t>
      </w:r>
      <w:r>
        <w:rPr>
          <w:rFonts w:hint="eastAsia"/>
        </w:rPr>
        <w:t>但是如果做大量就要環評，</w:t>
      </w:r>
      <w:r>
        <w:rPr>
          <w:rFonts w:hint="eastAsia"/>
        </w:rPr>
        <w:t>10%</w:t>
      </w:r>
      <w:r>
        <w:rPr>
          <w:rFonts w:hint="eastAsia"/>
        </w:rPr>
        <w:t>的爐水再排回大海，會不會破壞藻礁？這有環境衝擊的問題。至於挖地下水、挖井，這也會對環境造成衝擊，幾十年前才面臨地層下陷，中南部地區因為養殖抽取地下水，大家記憶猶新，現在竟還要去抽地下水，雖然得到了水，但卻破壞環境，付出的代價實在太大，海水淡化和抽地下水都是如此。北水南運有沒有製造新的環境衝擊？基本上沒有，只是沿著台</w:t>
      </w:r>
      <w:r>
        <w:rPr>
          <w:rFonts w:hint="eastAsia"/>
        </w:rPr>
        <w:t>1</w:t>
      </w:r>
      <w:r>
        <w:rPr>
          <w:rFonts w:hint="eastAsia"/>
        </w:rPr>
        <w:t>線、台</w:t>
      </w:r>
      <w:r>
        <w:rPr>
          <w:rFonts w:hint="eastAsia"/>
        </w:rPr>
        <w:t>3</w:t>
      </w:r>
      <w:r>
        <w:rPr>
          <w:rFonts w:hint="eastAsia"/>
        </w:rPr>
        <w:t>線做管線，用重力把水送過去而已，它並不會對環境造成衝擊。另外就是水資源再回收，這是用放流的方式，只是再把它處理得比原來更好，這對環境會不會衝擊？不會啊！甚至是對環境更好，因為本來是放流，現在經過三級處理變成可以使用，對於整個環境而言是水變乾淨了，然後又節省資源，所以我們應該要朝這個方向努力。</w:t>
      </w:r>
    </w:p>
    <w:p w:rsidR="00A0595B" w:rsidRDefault="00A0595B" w:rsidP="00A0595B">
      <w:pPr>
        <w:ind w:leftChars="100" w:left="211" w:firstLineChars="100" w:firstLine="211"/>
      </w:pPr>
      <w:r>
        <w:rPr>
          <w:rFonts w:hint="eastAsia"/>
        </w:rPr>
        <w:t>其實本席要問的問題很多，今天經濟部也有列席，在此本席想請教幾個問題：第一個問題是誰來用？這是需要成本的，所以必須考量是不是有必然性？有沒有法律依據？就像綠電在使用時也是有一些規範，所以你的用水計畫在環評時也要有一定的規範，因為不是每一個地區都有</w:t>
      </w:r>
      <w:r>
        <w:rPr>
          <w:rFonts w:hint="eastAsia"/>
        </w:rPr>
        <w:lastRenderedPageBreak/>
        <w:t>再生水，所以如果能供應再生水的話，那就要有一定的使用比例。當然，這部分你們也有相關的法律，但現在都沒有在做，因為被劃定為水源供應短缺之虞地區者，啟動用水計畫及環評時都要使用一定比例的再生水，但是到目前為止，還沒有任何地方被你們劃定為水源供應短缺之虞地區，所以也就沒有必要一定要使用再生水，除非增加的成本政府可以吸收，因為再生水還是比自來水貴，所以你們一定要有一個機制，這個機制大家可以再討論，因為你們現在已經成立了，好，因為時間的關係……</w:t>
      </w:r>
    </w:p>
    <w:p w:rsidR="00A0595B" w:rsidRDefault="00A0595B" w:rsidP="00A0595B">
      <w:pPr>
        <w:ind w:left="211" w:hangingChars="100" w:hanging="211"/>
      </w:pPr>
      <w:r w:rsidRPr="00047E69">
        <w:rPr>
          <w:rFonts w:eastAsia="華康中黑體" w:hint="eastAsia"/>
        </w:rPr>
        <w:t>徐部長國勇：</w:t>
      </w:r>
      <w:r>
        <w:rPr>
          <w:rFonts w:hint="eastAsia"/>
        </w:rPr>
        <w:t>現在環評都有要求要這樣子做，它的設廠計畫在環評的時候，我們也會把這個給納進去。</w:t>
      </w:r>
    </w:p>
    <w:p w:rsidR="00A0595B" w:rsidRDefault="00A0595B" w:rsidP="00A0595B">
      <w:pPr>
        <w:ind w:left="211" w:hangingChars="100" w:hanging="211"/>
      </w:pPr>
      <w:r w:rsidRPr="00047E69">
        <w:rPr>
          <w:rFonts w:eastAsia="華康中黑體" w:hint="eastAsia"/>
        </w:rPr>
        <w:t>林委員為洲：</w:t>
      </w:r>
      <w:r>
        <w:rPr>
          <w:rFonts w:hint="eastAsia"/>
        </w:rPr>
        <w:t>署長，這個有法律依據嗎？</w:t>
      </w:r>
    </w:p>
    <w:p w:rsidR="00A0595B" w:rsidRDefault="00A0595B" w:rsidP="00A0595B">
      <w:pPr>
        <w:ind w:left="211" w:hangingChars="100" w:hanging="211"/>
      </w:pPr>
      <w:r w:rsidRPr="00047E69">
        <w:rPr>
          <w:rFonts w:eastAsia="華康中黑體" w:hint="eastAsia"/>
        </w:rPr>
        <w:t>主席：</w:t>
      </w:r>
      <w:r>
        <w:rPr>
          <w:rFonts w:hint="eastAsia"/>
        </w:rPr>
        <w:t>請內政部營建署吳署長說明。</w:t>
      </w:r>
    </w:p>
    <w:p w:rsidR="00A0595B" w:rsidRDefault="00A0595B" w:rsidP="00A0595B">
      <w:pPr>
        <w:ind w:left="211" w:hangingChars="100" w:hanging="211"/>
      </w:pPr>
      <w:r w:rsidRPr="00047E69">
        <w:rPr>
          <w:rFonts w:eastAsia="華康中黑體" w:hint="eastAsia"/>
        </w:rPr>
        <w:t>吳署長欣修：</w:t>
      </w:r>
      <w:r>
        <w:rPr>
          <w:rFonts w:hint="eastAsia"/>
        </w:rPr>
        <w:t>我們會在環評的過程中要求他們承諾會使用再生水。</w:t>
      </w:r>
    </w:p>
    <w:p w:rsidR="00A0595B" w:rsidRDefault="00A0595B" w:rsidP="00A0595B">
      <w:pPr>
        <w:ind w:left="211" w:hangingChars="100" w:hanging="211"/>
      </w:pPr>
      <w:r w:rsidRPr="00047E69">
        <w:rPr>
          <w:rFonts w:eastAsia="華康中黑體" w:hint="eastAsia"/>
        </w:rPr>
        <w:t>林委員為洲：</w:t>
      </w:r>
      <w:r>
        <w:rPr>
          <w:rFonts w:hint="eastAsia"/>
        </w:rPr>
        <w:t>這只是勸說。</w:t>
      </w:r>
    </w:p>
    <w:p w:rsidR="00A0595B" w:rsidRDefault="00A0595B" w:rsidP="00A0595B">
      <w:pPr>
        <w:ind w:left="211" w:hangingChars="100" w:hanging="211"/>
      </w:pPr>
      <w:r w:rsidRPr="00047E69">
        <w:rPr>
          <w:rFonts w:eastAsia="華康中黑體" w:hint="eastAsia"/>
        </w:rPr>
        <w:t>吳署長欣修：</w:t>
      </w:r>
      <w:r>
        <w:rPr>
          <w:rFonts w:hint="eastAsia"/>
        </w:rPr>
        <w:t>這在環評的過程中比較容易達成，這樣也可以就近的來接管。</w:t>
      </w:r>
    </w:p>
    <w:p w:rsidR="00A0595B" w:rsidRDefault="00A0595B" w:rsidP="00A0595B">
      <w:pPr>
        <w:ind w:left="211" w:hangingChars="100" w:hanging="211"/>
      </w:pPr>
      <w:r w:rsidRPr="00047E69">
        <w:rPr>
          <w:rFonts w:eastAsia="華康中黑體" w:hint="eastAsia"/>
        </w:rPr>
        <w:t>林委員為洲：</w:t>
      </w:r>
      <w:r>
        <w:rPr>
          <w:rFonts w:hint="eastAsia"/>
        </w:rPr>
        <w:t>我認為還是要法制化，就像綠能使用的比例現在已經是明文規定了，現在新設的工廠都要使用一定比例的綠能，這也是對環境的承諾。如果能使用再生水，那就不用再開發新的水源，將來大家都會談「水足跡」，就是製造這個產品要使用多少的水，這和現在在討論的「碳足跡」一樣。現在行政院是不是已經成立跨部會的會報？</w:t>
      </w:r>
    </w:p>
    <w:p w:rsidR="00A0595B" w:rsidRDefault="00A0595B" w:rsidP="00A0595B">
      <w:pPr>
        <w:ind w:left="211" w:hangingChars="100" w:hanging="211"/>
      </w:pPr>
      <w:r w:rsidRPr="00047E69">
        <w:rPr>
          <w:rFonts w:eastAsia="華康中黑體" w:hint="eastAsia"/>
        </w:rPr>
        <w:t>徐部長國勇：</w:t>
      </w:r>
      <w:r>
        <w:rPr>
          <w:rFonts w:hint="eastAsia"/>
        </w:rPr>
        <w:t>這個經濟部都有在處理。</w:t>
      </w:r>
    </w:p>
    <w:p w:rsidR="00A0595B" w:rsidRDefault="00A0595B" w:rsidP="00A0595B">
      <w:pPr>
        <w:ind w:left="211" w:hangingChars="100" w:hanging="211"/>
      </w:pPr>
      <w:r w:rsidRPr="00047E69">
        <w:rPr>
          <w:rFonts w:eastAsia="華康中黑體" w:hint="eastAsia"/>
        </w:rPr>
        <w:t>林委員為洲：</w:t>
      </w:r>
      <w:r>
        <w:rPr>
          <w:rFonts w:hint="eastAsia"/>
        </w:rPr>
        <w:t>行政院是不是已經成立會報了？</w:t>
      </w:r>
    </w:p>
    <w:p w:rsidR="00A0595B" w:rsidRDefault="00A0595B" w:rsidP="00A0595B">
      <w:pPr>
        <w:ind w:left="211" w:hangingChars="100" w:hanging="211"/>
      </w:pPr>
      <w:r w:rsidRPr="00047E69">
        <w:rPr>
          <w:rFonts w:eastAsia="華康中黑體" w:hint="eastAsia"/>
        </w:rPr>
        <w:t>徐部長國勇：</w:t>
      </w:r>
      <w:r>
        <w:rPr>
          <w:rFonts w:hint="eastAsia"/>
        </w:rPr>
        <w:t>他們每天都有在開會。</w:t>
      </w:r>
    </w:p>
    <w:p w:rsidR="00A0595B" w:rsidRDefault="00A0595B" w:rsidP="00A0595B">
      <w:pPr>
        <w:ind w:left="211" w:hangingChars="100" w:hanging="211"/>
      </w:pPr>
      <w:r w:rsidRPr="00047E69">
        <w:rPr>
          <w:rFonts w:eastAsia="華康中黑體" w:hint="eastAsia"/>
        </w:rPr>
        <w:t>林委員為洲：</w:t>
      </w:r>
      <w:r>
        <w:rPr>
          <w:rFonts w:hint="eastAsia"/>
        </w:rPr>
        <w:t>這個會報開始開會了嗎？有關跨部會成立水資源再利用的這個會報已經成立了是嗎？</w:t>
      </w:r>
    </w:p>
    <w:p w:rsidR="00A0595B" w:rsidRDefault="00A0595B" w:rsidP="00A0595B">
      <w:pPr>
        <w:ind w:left="211" w:hangingChars="100" w:hanging="211"/>
      </w:pPr>
      <w:r w:rsidRPr="00047E69">
        <w:rPr>
          <w:rFonts w:eastAsia="華康中黑體" w:hint="eastAsia"/>
        </w:rPr>
        <w:t>徐部長國勇：</w:t>
      </w:r>
      <w:r>
        <w:rPr>
          <w:rFonts w:hint="eastAsia"/>
        </w:rPr>
        <w:t>對。</w:t>
      </w:r>
    </w:p>
    <w:p w:rsidR="00A0595B" w:rsidRDefault="00A0595B" w:rsidP="00A0595B">
      <w:pPr>
        <w:ind w:left="211" w:hangingChars="100" w:hanging="211"/>
      </w:pPr>
      <w:r w:rsidRPr="00047E69">
        <w:rPr>
          <w:rFonts w:eastAsia="華康中黑體" w:hint="eastAsia"/>
        </w:rPr>
        <w:t>林委員為洲：</w:t>
      </w:r>
      <w:r>
        <w:rPr>
          <w:rFonts w:hint="eastAsia"/>
        </w:rPr>
        <w:t>好，已經成立了，那開始開會了嗎？</w:t>
      </w:r>
    </w:p>
    <w:p w:rsidR="00A0595B" w:rsidRDefault="00A0595B" w:rsidP="00A0595B">
      <w:pPr>
        <w:ind w:left="211" w:hangingChars="100" w:hanging="211"/>
      </w:pPr>
      <w:r w:rsidRPr="00047E69">
        <w:rPr>
          <w:rFonts w:eastAsia="華康中黑體" w:hint="eastAsia"/>
        </w:rPr>
        <w:t>主席：</w:t>
      </w:r>
      <w:r>
        <w:rPr>
          <w:rFonts w:hint="eastAsia"/>
        </w:rPr>
        <w:t>請經濟部水利署賴署長說明。</w:t>
      </w:r>
    </w:p>
    <w:p w:rsidR="00A0595B" w:rsidRDefault="00A0595B" w:rsidP="00A0595B">
      <w:pPr>
        <w:ind w:left="211" w:hangingChars="100" w:hanging="211"/>
      </w:pPr>
      <w:r w:rsidRPr="00047E69">
        <w:rPr>
          <w:rFonts w:eastAsia="華康中黑體" w:hint="eastAsia"/>
        </w:rPr>
        <w:t>賴署長建信：</w:t>
      </w:r>
      <w:r>
        <w:rPr>
          <w:rFonts w:hint="eastAsia"/>
        </w:rPr>
        <w:t>已經開過</w:t>
      </w:r>
      <w:r>
        <w:rPr>
          <w:rFonts w:hint="eastAsia"/>
        </w:rPr>
        <w:t>6</w:t>
      </w:r>
      <w:r>
        <w:rPr>
          <w:rFonts w:hint="eastAsia"/>
        </w:rPr>
        <w:t>次會議了。</w:t>
      </w:r>
    </w:p>
    <w:p w:rsidR="00A0595B" w:rsidRDefault="00A0595B" w:rsidP="00A0595B">
      <w:pPr>
        <w:ind w:left="211" w:hangingChars="100" w:hanging="211"/>
      </w:pPr>
      <w:r w:rsidRPr="00047E69">
        <w:rPr>
          <w:rFonts w:eastAsia="華康中黑體" w:hint="eastAsia"/>
        </w:rPr>
        <w:t>林委員為洲：</w:t>
      </w:r>
      <w:r>
        <w:rPr>
          <w:rFonts w:hint="eastAsia"/>
        </w:rPr>
        <w:t>這個問題要跨部會的去處理，因為這個牽涉到經濟部、內政部和地方政府，所以請儘快的來啟動，要讓它法制化，讓新設的工廠都要使用一定比例的再生水，這樣才是解決之道。極端氣候已經來臨，我們很難期待將來不會再發生像今年這樣的旱災，這個大家應該都不敢期待，所以我們要超前部署與做足準備。</w:t>
      </w:r>
    </w:p>
    <w:p w:rsidR="00A0595B" w:rsidRDefault="00A0595B" w:rsidP="00A0595B">
      <w:pPr>
        <w:ind w:left="211" w:hangingChars="100" w:hanging="211"/>
      </w:pPr>
      <w:r w:rsidRPr="00047E69">
        <w:rPr>
          <w:rFonts w:eastAsia="華康中黑體" w:hint="eastAsia"/>
        </w:rPr>
        <w:t>徐部長國勇：</w:t>
      </w:r>
      <w:r>
        <w:rPr>
          <w:rFonts w:hint="eastAsia"/>
        </w:rPr>
        <w:t>對，我們要超前部署。</w:t>
      </w:r>
    </w:p>
    <w:p w:rsidR="00A0595B" w:rsidRDefault="00A0595B" w:rsidP="00A0595B">
      <w:pPr>
        <w:ind w:left="211" w:hangingChars="100" w:hanging="211"/>
      </w:pPr>
      <w:r w:rsidRPr="00047E69">
        <w:rPr>
          <w:rFonts w:eastAsia="華康中黑體" w:hint="eastAsia"/>
        </w:rPr>
        <w:t>林委員為洲：</w:t>
      </w:r>
      <w:r>
        <w:rPr>
          <w:rFonts w:hint="eastAsia"/>
        </w:rPr>
        <w:t>我們會緊盯這個議題，謝謝。</w:t>
      </w:r>
    </w:p>
    <w:p w:rsidR="00A0595B" w:rsidRDefault="00A0595B" w:rsidP="00A0595B">
      <w:pPr>
        <w:ind w:left="211" w:hangingChars="100" w:hanging="211"/>
      </w:pPr>
      <w:r w:rsidRPr="00047E69">
        <w:rPr>
          <w:rFonts w:eastAsia="華康中黑體" w:hint="eastAsia"/>
        </w:rPr>
        <w:t>徐部長國勇：</w:t>
      </w:r>
      <w:r>
        <w:rPr>
          <w:rFonts w:hint="eastAsia"/>
        </w:rPr>
        <w:t>好，謝謝委員。</w:t>
      </w:r>
    </w:p>
    <w:p w:rsidR="00A0595B" w:rsidRDefault="00A0595B" w:rsidP="00A0595B">
      <w:pPr>
        <w:ind w:left="211" w:hangingChars="100" w:hanging="211"/>
      </w:pPr>
      <w:r w:rsidRPr="00047E69">
        <w:rPr>
          <w:rFonts w:eastAsia="華康中黑體" w:hint="eastAsia"/>
        </w:rPr>
        <w:t>主席：</w:t>
      </w:r>
      <w:r>
        <w:rPr>
          <w:rFonts w:hint="eastAsia"/>
        </w:rPr>
        <w:t>請吳委員怡玎暫代主席之位。</w:t>
      </w:r>
    </w:p>
    <w:p w:rsidR="00A0595B" w:rsidRDefault="00A0595B" w:rsidP="00A0595B">
      <w:pPr>
        <w:ind w:left="211" w:hangingChars="100" w:hanging="211"/>
      </w:pPr>
      <w:r w:rsidRPr="00047E69">
        <w:rPr>
          <w:rFonts w:eastAsia="華康中黑體" w:hint="eastAsia"/>
        </w:rPr>
        <w:t>主席（吳委員怡玎代）：</w:t>
      </w:r>
      <w:r>
        <w:rPr>
          <w:rFonts w:hint="eastAsia"/>
        </w:rPr>
        <w:t>請林委員思銘發言。</w:t>
      </w:r>
    </w:p>
    <w:p w:rsidR="00A0595B" w:rsidRDefault="00A0595B" w:rsidP="00A0595B">
      <w:pPr>
        <w:ind w:left="211" w:hangingChars="100" w:hanging="211"/>
      </w:pPr>
      <w:r w:rsidRPr="00232604">
        <w:rPr>
          <w:rFonts w:eastAsia="華康中黑體" w:hint="eastAsia"/>
        </w:rPr>
        <w:t>林委員思銘：</w:t>
      </w:r>
      <w:r>
        <w:rPr>
          <w:rFonts w:hint="eastAsia"/>
        </w:rPr>
        <w:t>（</w:t>
      </w:r>
      <w:r>
        <w:rPr>
          <w:rFonts w:hint="eastAsia"/>
        </w:rPr>
        <w:t>10</w:t>
      </w:r>
      <w:r>
        <w:rPr>
          <w:rFonts w:hint="eastAsia"/>
        </w:rPr>
        <w:t>時</w:t>
      </w:r>
      <w:r>
        <w:rPr>
          <w:rFonts w:hint="eastAsia"/>
        </w:rPr>
        <w:t>48</w:t>
      </w:r>
      <w:r>
        <w:rPr>
          <w:rFonts w:hint="eastAsia"/>
        </w:rPr>
        <w:t>分）昨天內政委員會去新竹考察再生水循環再利用狀況時，大家都非常關</w:t>
      </w:r>
      <w:r>
        <w:rPr>
          <w:rFonts w:hint="eastAsia"/>
        </w:rPr>
        <w:lastRenderedPageBreak/>
        <w:t>切的是，因為我們的再生水推動得非常緩慢，感覺上就是做不起來。昨天營建署簡報時也表示「要把廢水變藍金」，這個聽起來就類似剛才為洲委員所講的「綠能循環再利用」。水是藍色的，所以我們要把廢水變藍金，這個聽起來滿好聽的，也是非常值得推動的政策，但這整個期程已經推動好幾十年了，我們的再生水品質卻仍然無法與新加坡或以色列相提並論。這個問題我昨天也請教過營建署下水道工程處曾處長，陳副署長好像也有提到，我們有和以色列要一種藥劑，只要投入這個藥劑，水的品質就可以獲得改善，這個問題可不可以先請曾處長回答一下，我們是不是有跟以色列請益？</w:t>
      </w:r>
    </w:p>
    <w:p w:rsidR="00A0595B" w:rsidRDefault="00A0595B" w:rsidP="00A0595B">
      <w:pPr>
        <w:ind w:left="211" w:hangingChars="100" w:hanging="211"/>
      </w:pPr>
      <w:r w:rsidRPr="00232604">
        <w:rPr>
          <w:rFonts w:eastAsia="華康中黑體" w:hint="eastAsia"/>
        </w:rPr>
        <w:t>主席：</w:t>
      </w:r>
      <w:r>
        <w:rPr>
          <w:rFonts w:hint="eastAsia"/>
        </w:rPr>
        <w:t>請內政部營建署下水道工程處曾處長說明。</w:t>
      </w:r>
    </w:p>
    <w:p w:rsidR="00A0595B" w:rsidRDefault="00A0595B" w:rsidP="00A0595B">
      <w:pPr>
        <w:ind w:left="211" w:hangingChars="100" w:hanging="211"/>
      </w:pPr>
      <w:r w:rsidRPr="00232604">
        <w:rPr>
          <w:rFonts w:eastAsia="華康中黑體" w:hint="eastAsia"/>
        </w:rPr>
        <w:t>曾處長淑娟：</w:t>
      </w:r>
      <w:r>
        <w:rPr>
          <w:rFonts w:hint="eastAsia"/>
        </w:rPr>
        <w:t>這是昨天王副署長講的，他們有跟以色列做技巧交換，因為他們想要去除水中的硼，讓工業在使用回收的水時不會有疑慮。</w:t>
      </w:r>
    </w:p>
    <w:p w:rsidR="00A0595B" w:rsidRDefault="00A0595B" w:rsidP="00A0595B">
      <w:pPr>
        <w:ind w:left="211" w:hangingChars="100" w:hanging="211"/>
      </w:pPr>
      <w:r w:rsidRPr="00232604">
        <w:rPr>
          <w:rFonts w:eastAsia="華康中黑體" w:hint="eastAsia"/>
        </w:rPr>
        <w:t>林委員思銘：</w:t>
      </w:r>
      <w:r>
        <w:rPr>
          <w:rFonts w:hint="eastAsia"/>
        </w:rPr>
        <w:t>所以我們已經有和以色列技術合作了嗎？</w:t>
      </w:r>
    </w:p>
    <w:p w:rsidR="00A0595B" w:rsidRDefault="00A0595B" w:rsidP="00A0595B">
      <w:pPr>
        <w:ind w:left="211" w:hangingChars="100" w:hanging="211"/>
      </w:pPr>
      <w:r w:rsidRPr="00232604">
        <w:rPr>
          <w:rFonts w:eastAsia="華康中黑體" w:hint="eastAsia"/>
        </w:rPr>
        <w:t>主席：</w:t>
      </w:r>
      <w:r>
        <w:rPr>
          <w:rFonts w:hint="eastAsia"/>
        </w:rPr>
        <w:t>請經濟部水利署賴署長說明。</w:t>
      </w:r>
    </w:p>
    <w:p w:rsidR="00A0595B" w:rsidRDefault="00A0595B" w:rsidP="00A0595B">
      <w:pPr>
        <w:ind w:left="211" w:hangingChars="100" w:hanging="211"/>
      </w:pPr>
      <w:r w:rsidRPr="00232604">
        <w:rPr>
          <w:rFonts w:eastAsia="華康中黑體" w:hint="eastAsia"/>
        </w:rPr>
        <w:t>賴署長建信：</w:t>
      </w:r>
      <w:r>
        <w:rPr>
          <w:rFonts w:hint="eastAsia"/>
        </w:rPr>
        <w:t>有，我們有一個臺以的合作。</w:t>
      </w:r>
    </w:p>
    <w:p w:rsidR="00A0595B" w:rsidRDefault="00A0595B" w:rsidP="00A0595B">
      <w:pPr>
        <w:ind w:left="211" w:hangingChars="100" w:hanging="211"/>
      </w:pPr>
      <w:r w:rsidRPr="00232604">
        <w:rPr>
          <w:rFonts w:eastAsia="華康中黑體" w:hint="eastAsia"/>
        </w:rPr>
        <w:t>林委員思銘：</w:t>
      </w:r>
      <w:r>
        <w:rPr>
          <w:rFonts w:hint="eastAsia"/>
        </w:rPr>
        <w:t>好。剛才為洲委員也關心過一個問題，那就是經濟部是否有就整個協調機制召開過什麼會報？其實在昨天的討論過程中，再生水有</w:t>
      </w:r>
      <w:r>
        <w:rPr>
          <w:rFonts w:hint="eastAsia"/>
        </w:rPr>
        <w:t>3</w:t>
      </w:r>
      <w:r>
        <w:rPr>
          <w:rFonts w:hint="eastAsia"/>
        </w:rPr>
        <w:t>個問題待解決，第一個，水價太低；第二個，法制面尚未建構完備；第三個，跨部會的協調機制功效不彰。當然，水的權責單位牽涉太多，導致溝通協調很困難，但是據我所瞭解，這也是剛才為洲委員關心的，經濟部為了解決這些困難，所以有透過再生水資源發展協調會報作為推動跨部會的協調平臺，而這個再生水資源發展協調會報也在民國</w:t>
      </w:r>
      <w:r>
        <w:rPr>
          <w:rFonts w:hint="eastAsia"/>
        </w:rPr>
        <w:t>101</w:t>
      </w:r>
      <w:r>
        <w:rPr>
          <w:rFonts w:hint="eastAsia"/>
        </w:rPr>
        <w:t>年</w:t>
      </w:r>
      <w:r>
        <w:rPr>
          <w:rFonts w:hint="eastAsia"/>
        </w:rPr>
        <w:t>11</w:t>
      </w:r>
      <w:r>
        <w:rPr>
          <w:rFonts w:hint="eastAsia"/>
        </w:rPr>
        <w:t>月</w:t>
      </w:r>
      <w:r>
        <w:rPr>
          <w:rFonts w:hint="eastAsia"/>
        </w:rPr>
        <w:t>7</w:t>
      </w:r>
      <w:r>
        <w:rPr>
          <w:rFonts w:hint="eastAsia"/>
        </w:rPr>
        <w:t>日成立經濟部水再生利用推動小組，這個小組是不是</w:t>
      </w:r>
      <w:r>
        <w:rPr>
          <w:rFonts w:hint="eastAsia"/>
        </w:rPr>
        <w:t>101</w:t>
      </w:r>
      <w:r>
        <w:rPr>
          <w:rFonts w:hint="eastAsia"/>
        </w:rPr>
        <w:t>年</w:t>
      </w:r>
      <w:r>
        <w:rPr>
          <w:rFonts w:hint="eastAsia"/>
        </w:rPr>
        <w:t>11</w:t>
      </w:r>
      <w:r>
        <w:rPr>
          <w:rFonts w:hint="eastAsia"/>
        </w:rPr>
        <w:t>月</w:t>
      </w:r>
      <w:r>
        <w:rPr>
          <w:rFonts w:hint="eastAsia"/>
        </w:rPr>
        <w:t>7</w:t>
      </w:r>
      <w:r>
        <w:rPr>
          <w:rFonts w:hint="eastAsia"/>
        </w:rPr>
        <w:t>日就成立了？</w:t>
      </w:r>
    </w:p>
    <w:p w:rsidR="00A0595B" w:rsidRDefault="00A0595B" w:rsidP="00A0595B">
      <w:pPr>
        <w:ind w:left="211" w:hangingChars="100" w:hanging="211"/>
      </w:pPr>
      <w:r w:rsidRPr="00232604">
        <w:rPr>
          <w:rFonts w:eastAsia="華康中黑體" w:hint="eastAsia"/>
        </w:rPr>
        <w:t>賴署長建信：</w:t>
      </w:r>
      <w:r>
        <w:rPr>
          <w:rFonts w:hint="eastAsia"/>
        </w:rPr>
        <w:t>是。</w:t>
      </w:r>
    </w:p>
    <w:p w:rsidR="00A0595B" w:rsidRDefault="00A0595B" w:rsidP="00A0595B">
      <w:pPr>
        <w:ind w:left="211" w:hangingChars="100" w:hanging="211"/>
      </w:pPr>
      <w:r w:rsidRPr="00232604">
        <w:rPr>
          <w:rFonts w:eastAsia="華康中黑體" w:hint="eastAsia"/>
        </w:rPr>
        <w:t>林委員思銘：</w:t>
      </w:r>
      <w:r>
        <w:rPr>
          <w:rFonts w:hint="eastAsia"/>
        </w:rPr>
        <w:t>署長，有沒有？你不知道？</w:t>
      </w:r>
    </w:p>
    <w:p w:rsidR="00A0595B" w:rsidRDefault="00A0595B" w:rsidP="00A0595B">
      <w:pPr>
        <w:ind w:left="211" w:hangingChars="100" w:hanging="211"/>
      </w:pPr>
      <w:r w:rsidRPr="00232604">
        <w:rPr>
          <w:rFonts w:eastAsia="華康中黑體" w:hint="eastAsia"/>
        </w:rPr>
        <w:t>賴署長建信：</w:t>
      </w:r>
      <w:r>
        <w:rPr>
          <w:rFonts w:hint="eastAsia"/>
        </w:rPr>
        <w:t>我知道。</w:t>
      </w:r>
    </w:p>
    <w:p w:rsidR="00A0595B" w:rsidRDefault="00A0595B" w:rsidP="00A0595B">
      <w:pPr>
        <w:ind w:left="211" w:hangingChars="100" w:hanging="211"/>
      </w:pPr>
      <w:r w:rsidRPr="00232604">
        <w:rPr>
          <w:rFonts w:eastAsia="華康中黑體" w:hint="eastAsia"/>
        </w:rPr>
        <w:t>林委員思銘：</w:t>
      </w:r>
      <w:r>
        <w:rPr>
          <w:rFonts w:hint="eastAsia"/>
        </w:rPr>
        <w:t>有嘛！但我看你好像不太敢回答。</w:t>
      </w:r>
    </w:p>
    <w:p w:rsidR="00A0595B" w:rsidRDefault="00A0595B" w:rsidP="00A0595B">
      <w:pPr>
        <w:ind w:left="211" w:hangingChars="100" w:hanging="211"/>
      </w:pPr>
      <w:r w:rsidRPr="00232604">
        <w:rPr>
          <w:rFonts w:eastAsia="華康中黑體" w:hint="eastAsia"/>
        </w:rPr>
        <w:t>賴署長建信：</w:t>
      </w:r>
      <w:r>
        <w:rPr>
          <w:rFonts w:hint="eastAsia"/>
        </w:rPr>
        <w:t>不是，我在看簡報。</w:t>
      </w:r>
    </w:p>
    <w:p w:rsidR="00A0595B" w:rsidRDefault="00A0595B" w:rsidP="00A0595B">
      <w:pPr>
        <w:ind w:left="211" w:hangingChars="100" w:hanging="211"/>
      </w:pPr>
      <w:r w:rsidRPr="00232604">
        <w:rPr>
          <w:rFonts w:eastAsia="華康中黑體" w:hint="eastAsia"/>
        </w:rPr>
        <w:t>林委員思銘：</w:t>
      </w:r>
      <w:r>
        <w:rPr>
          <w:rFonts w:hint="eastAsia"/>
        </w:rPr>
        <w:t>當時成立這個小組時有訂定</w:t>
      </w:r>
      <w:r>
        <w:rPr>
          <w:rFonts w:hint="eastAsia"/>
        </w:rPr>
        <w:t>9</w:t>
      </w:r>
      <w:r>
        <w:rPr>
          <w:rFonts w:hint="eastAsia"/>
        </w:rPr>
        <w:t>個要點，但</w:t>
      </w:r>
      <w:r>
        <w:rPr>
          <w:rFonts w:hint="eastAsia"/>
        </w:rPr>
        <w:t>106</w:t>
      </w:r>
      <w:r>
        <w:rPr>
          <w:rFonts w:hint="eastAsia"/>
        </w:rPr>
        <w:t>年</w:t>
      </w:r>
      <w:r>
        <w:rPr>
          <w:rFonts w:hint="eastAsia"/>
        </w:rPr>
        <w:t>8</w:t>
      </w:r>
      <w:r>
        <w:rPr>
          <w:rFonts w:hint="eastAsia"/>
        </w:rPr>
        <w:t>月</w:t>
      </w:r>
      <w:r>
        <w:rPr>
          <w:rFonts w:hint="eastAsia"/>
        </w:rPr>
        <w:t>16</w:t>
      </w:r>
      <w:r>
        <w:rPr>
          <w:rFonts w:hint="eastAsia"/>
        </w:rPr>
        <w:t>日我們又將前文修正為</w:t>
      </w:r>
      <w:r>
        <w:rPr>
          <w:rFonts w:hint="eastAsia"/>
        </w:rPr>
        <w:t>8</w:t>
      </w:r>
      <w:r>
        <w:rPr>
          <w:rFonts w:hint="eastAsia"/>
        </w:rPr>
        <w:t>個要點，名稱也修正為：「經濟部再生水資源發展協調會報設置要點」。這次修正的目的是為了配合</w:t>
      </w:r>
      <w:r>
        <w:rPr>
          <w:rFonts w:hint="eastAsia"/>
        </w:rPr>
        <w:t>104</w:t>
      </w:r>
      <w:r>
        <w:rPr>
          <w:rFonts w:hint="eastAsia"/>
        </w:rPr>
        <w:t>年</w:t>
      </w:r>
      <w:r>
        <w:rPr>
          <w:rFonts w:hint="eastAsia"/>
        </w:rPr>
        <w:t>12</w:t>
      </w:r>
      <w:r>
        <w:rPr>
          <w:rFonts w:hint="eastAsia"/>
        </w:rPr>
        <w:t>月</w:t>
      </w:r>
      <w:r>
        <w:rPr>
          <w:rFonts w:hint="eastAsia"/>
        </w:rPr>
        <w:t>30</w:t>
      </w:r>
      <w:r>
        <w:rPr>
          <w:rFonts w:hint="eastAsia"/>
        </w:rPr>
        <w:t>日所公布的再生水發展條例，而且民國</w:t>
      </w:r>
      <w:r>
        <w:rPr>
          <w:rFonts w:hint="eastAsia"/>
        </w:rPr>
        <w:t>105</w:t>
      </w:r>
      <w:r>
        <w:rPr>
          <w:rFonts w:hint="eastAsia"/>
        </w:rPr>
        <w:t>年也陸續地完成</w:t>
      </w:r>
      <w:r>
        <w:rPr>
          <w:rFonts w:hint="eastAsia"/>
        </w:rPr>
        <w:t>9</w:t>
      </w:r>
      <w:r>
        <w:rPr>
          <w:rFonts w:hint="eastAsia"/>
        </w:rPr>
        <w:t>個子法的制定，其目的就是為了要讓廢污水放流的再生利用有明確的法律框架，也要賦予它法源及促進再生水資源的永續和產業發展。本席在這邊要請問次長，次長，這個會報是由經濟部部長召集、還是由經濟部哪一個單位召集的？</w:t>
      </w:r>
    </w:p>
    <w:p w:rsidR="00A0595B" w:rsidRDefault="00A0595B" w:rsidP="00A0595B">
      <w:pPr>
        <w:ind w:left="211" w:hangingChars="100" w:hanging="211"/>
      </w:pPr>
      <w:r w:rsidRPr="00232604">
        <w:rPr>
          <w:rFonts w:eastAsia="華康中黑體" w:hint="eastAsia"/>
        </w:rPr>
        <w:t>主席：</w:t>
      </w:r>
      <w:r>
        <w:rPr>
          <w:rFonts w:hint="eastAsia"/>
        </w:rPr>
        <w:t>請經濟部曾次長說明。</w:t>
      </w:r>
    </w:p>
    <w:p w:rsidR="00A0595B" w:rsidRDefault="00A0595B" w:rsidP="00A0595B">
      <w:pPr>
        <w:ind w:left="211" w:hangingChars="100" w:hanging="211"/>
      </w:pPr>
      <w:r w:rsidRPr="00232604">
        <w:rPr>
          <w:rFonts w:eastAsia="華康中黑體" w:hint="eastAsia"/>
        </w:rPr>
        <w:t>曾次長文生：</w:t>
      </w:r>
      <w:r>
        <w:rPr>
          <w:rFonts w:hint="eastAsia"/>
        </w:rPr>
        <w:t>是由次長。</w:t>
      </w:r>
    </w:p>
    <w:p w:rsidR="00A0595B" w:rsidRDefault="00A0595B" w:rsidP="00A0595B">
      <w:pPr>
        <w:ind w:left="211" w:hangingChars="100" w:hanging="211"/>
      </w:pPr>
      <w:r w:rsidRPr="00232604">
        <w:rPr>
          <w:rFonts w:eastAsia="華康中黑體" w:hint="eastAsia"/>
        </w:rPr>
        <w:t>林委員思銘：</w:t>
      </w:r>
      <w:r>
        <w:rPr>
          <w:rFonts w:hint="eastAsia"/>
        </w:rPr>
        <w:t>所以是由你本人召集的？</w:t>
      </w:r>
    </w:p>
    <w:p w:rsidR="00A0595B" w:rsidRDefault="00A0595B" w:rsidP="00A0595B">
      <w:pPr>
        <w:ind w:left="211" w:hangingChars="100" w:hanging="211"/>
      </w:pPr>
      <w:r w:rsidRPr="00232604">
        <w:rPr>
          <w:rFonts w:eastAsia="華康中黑體" w:hint="eastAsia"/>
        </w:rPr>
        <w:t>曾次長文生：</w:t>
      </w:r>
      <w:r>
        <w:rPr>
          <w:rFonts w:hint="eastAsia"/>
        </w:rPr>
        <w:t>依照分工水利署是我督導的。</w:t>
      </w:r>
    </w:p>
    <w:p w:rsidR="00A0595B" w:rsidRDefault="00A0595B" w:rsidP="00A0595B">
      <w:pPr>
        <w:ind w:left="211" w:hangingChars="100" w:hanging="211"/>
      </w:pPr>
      <w:r w:rsidRPr="00232604">
        <w:rPr>
          <w:rFonts w:eastAsia="華康中黑體" w:hint="eastAsia"/>
        </w:rPr>
        <w:lastRenderedPageBreak/>
        <w:t>林委員思銘：</w:t>
      </w:r>
      <w:r>
        <w:rPr>
          <w:rFonts w:hint="eastAsia"/>
        </w:rPr>
        <w:t>就是你本人召集。好，那召集的單位有哪些部會？</w:t>
      </w:r>
    </w:p>
    <w:p w:rsidR="00A0595B" w:rsidRDefault="00A0595B" w:rsidP="00A0595B">
      <w:pPr>
        <w:ind w:left="211" w:hangingChars="100" w:hanging="211"/>
      </w:pPr>
      <w:r w:rsidRPr="00232604">
        <w:rPr>
          <w:rFonts w:eastAsia="華康中黑體" w:hint="eastAsia"/>
        </w:rPr>
        <w:t>曾次長文生：</w:t>
      </w:r>
      <w:r>
        <w:rPr>
          <w:rFonts w:hint="eastAsia"/>
        </w:rPr>
        <w:t>由水利署在做幕僚工作。</w:t>
      </w:r>
    </w:p>
    <w:p w:rsidR="00A0595B" w:rsidRDefault="00A0595B" w:rsidP="00A0595B">
      <w:pPr>
        <w:ind w:left="211" w:hangingChars="100" w:hanging="211"/>
      </w:pPr>
      <w:r w:rsidRPr="00232604">
        <w:rPr>
          <w:rFonts w:eastAsia="華康中黑體" w:hint="eastAsia"/>
        </w:rPr>
        <w:t>林委員思銘：</w:t>
      </w:r>
      <w:r>
        <w:rPr>
          <w:rFonts w:hint="eastAsia"/>
        </w:rPr>
        <w:t>是，有哪幾個部會參與？</w:t>
      </w:r>
    </w:p>
    <w:p w:rsidR="00A0595B" w:rsidRDefault="00A0595B" w:rsidP="00A0595B">
      <w:pPr>
        <w:ind w:left="211" w:hangingChars="100" w:hanging="211"/>
      </w:pPr>
      <w:r w:rsidRPr="00232604">
        <w:rPr>
          <w:rFonts w:eastAsia="華康中黑體" w:hint="eastAsia"/>
        </w:rPr>
        <w:t>曾次長文生：</w:t>
      </w:r>
      <w:r>
        <w:rPr>
          <w:rFonts w:hint="eastAsia"/>
        </w:rPr>
        <w:t>內政，還有……</w:t>
      </w:r>
    </w:p>
    <w:p w:rsidR="00A0595B" w:rsidRDefault="00A0595B" w:rsidP="00A0595B">
      <w:pPr>
        <w:ind w:left="211" w:hangingChars="100" w:hanging="211"/>
      </w:pPr>
      <w:r w:rsidRPr="00232604">
        <w:rPr>
          <w:rFonts w:eastAsia="華康中黑體" w:hint="eastAsia"/>
        </w:rPr>
        <w:t>賴署長建信：</w:t>
      </w:r>
      <w:r>
        <w:rPr>
          <w:rFonts w:hint="eastAsia"/>
        </w:rPr>
        <w:t>內政部和地方政府全部都有。</w:t>
      </w:r>
    </w:p>
    <w:p w:rsidR="00A0595B" w:rsidRDefault="00A0595B" w:rsidP="00A0595B">
      <w:pPr>
        <w:ind w:left="211" w:hangingChars="100" w:hanging="211"/>
      </w:pPr>
      <w:r w:rsidRPr="00232604">
        <w:rPr>
          <w:rFonts w:eastAsia="華康中黑體" w:hint="eastAsia"/>
        </w:rPr>
        <w:t>林委員思銘：</w:t>
      </w:r>
      <w:r>
        <w:rPr>
          <w:rFonts w:hint="eastAsia"/>
        </w:rPr>
        <w:t>好，你剛才提到這個會報是</w:t>
      </w:r>
      <w:r>
        <w:rPr>
          <w:rFonts w:hint="eastAsia"/>
        </w:rPr>
        <w:t>102</w:t>
      </w:r>
      <w:r>
        <w:rPr>
          <w:rFonts w:hint="eastAsia"/>
        </w:rPr>
        <w:t>年開始的，那請問開過幾次會了？</w:t>
      </w:r>
    </w:p>
    <w:p w:rsidR="00A0595B" w:rsidRDefault="00A0595B" w:rsidP="00A0595B">
      <w:pPr>
        <w:ind w:left="211" w:hangingChars="100" w:hanging="211"/>
      </w:pPr>
      <w:r w:rsidRPr="00232604">
        <w:rPr>
          <w:rFonts w:eastAsia="華康中黑體" w:hint="eastAsia"/>
        </w:rPr>
        <w:t>賴署長建信：</w:t>
      </w:r>
      <w:r>
        <w:rPr>
          <w:rFonts w:hint="eastAsia"/>
        </w:rPr>
        <w:t>開過</w:t>
      </w:r>
      <w:r>
        <w:rPr>
          <w:rFonts w:hint="eastAsia"/>
        </w:rPr>
        <w:t>6</w:t>
      </w:r>
      <w:r>
        <w:rPr>
          <w:rFonts w:hint="eastAsia"/>
        </w:rPr>
        <w:t>次的會，</w:t>
      </w:r>
      <w:r>
        <w:rPr>
          <w:rFonts w:hint="eastAsia"/>
        </w:rPr>
        <w:t>7</w:t>
      </w:r>
      <w:r>
        <w:rPr>
          <w:rFonts w:hint="eastAsia"/>
        </w:rPr>
        <w:t>次的工作小組會議。</w:t>
      </w:r>
    </w:p>
    <w:p w:rsidR="00A0595B" w:rsidRDefault="00A0595B" w:rsidP="00A0595B">
      <w:pPr>
        <w:ind w:left="211" w:hangingChars="100" w:hanging="211"/>
      </w:pPr>
      <w:r w:rsidRPr="00232604">
        <w:rPr>
          <w:rFonts w:eastAsia="華康中黑體" w:hint="eastAsia"/>
        </w:rPr>
        <w:t>林委員思銘：</w:t>
      </w:r>
      <w:r>
        <w:rPr>
          <w:rFonts w:hint="eastAsia"/>
        </w:rPr>
        <w:t>好。請問署長，我看到的資料上顯示</w:t>
      </w:r>
      <w:r>
        <w:rPr>
          <w:rFonts w:hint="eastAsia"/>
        </w:rPr>
        <w:t>105</w:t>
      </w:r>
      <w:r>
        <w:rPr>
          <w:rFonts w:hint="eastAsia"/>
        </w:rPr>
        <w:t>年和</w:t>
      </w:r>
      <w:r>
        <w:rPr>
          <w:rFonts w:hint="eastAsia"/>
        </w:rPr>
        <w:t>107</w:t>
      </w:r>
      <w:r>
        <w:rPr>
          <w:rFonts w:hint="eastAsia"/>
        </w:rPr>
        <w:t>年你們都沒有召開過會議，這個沒有召開的理由是什麼？</w:t>
      </w:r>
    </w:p>
    <w:p w:rsidR="00A0595B" w:rsidRDefault="00A0595B" w:rsidP="00A0595B">
      <w:pPr>
        <w:ind w:left="211" w:hangingChars="100" w:hanging="211"/>
      </w:pPr>
      <w:r w:rsidRPr="00232604">
        <w:rPr>
          <w:rFonts w:eastAsia="華康中黑體" w:hint="eastAsia"/>
        </w:rPr>
        <w:t>賴署長建信：</w:t>
      </w:r>
      <w:r>
        <w:rPr>
          <w:rFonts w:hint="eastAsia"/>
        </w:rPr>
        <w:t>有時候是因為地方政府碰到困難時，他們會依照設置要點提報到協調會報上來做處理。我要跟委員分享一件事情，上個月我和臺中市盧市長一起完成了與水湳廠的簽約，去年我們則是和福田廠簽約。盧市長也感覺到，因為最近水情比較嚴峻，所以大家使用再生水的意願也比較高，可是更早之前，水情考驗還沒有這麼嚴峻的時候，當然……</w:t>
      </w:r>
    </w:p>
    <w:p w:rsidR="00A0595B" w:rsidRDefault="00A0595B" w:rsidP="00A0595B">
      <w:pPr>
        <w:ind w:left="211" w:hangingChars="100" w:hanging="211"/>
      </w:pPr>
      <w:r w:rsidRPr="00232604">
        <w:rPr>
          <w:rFonts w:eastAsia="華康中黑體" w:hint="eastAsia"/>
        </w:rPr>
        <w:t>林委員思銘：</w:t>
      </w:r>
      <w:r>
        <w:rPr>
          <w:rFonts w:hint="eastAsia"/>
        </w:rPr>
        <w:t>就是行禮如儀，大家都沒有很重視。</w:t>
      </w:r>
    </w:p>
    <w:p w:rsidR="00A0595B" w:rsidRDefault="00A0595B" w:rsidP="00A0595B">
      <w:pPr>
        <w:ind w:left="211" w:hangingChars="100" w:hanging="211"/>
      </w:pPr>
      <w:r w:rsidRPr="00232604">
        <w:rPr>
          <w:rFonts w:eastAsia="華康中黑體" w:hint="eastAsia"/>
        </w:rPr>
        <w:t>賴署長建信：</w:t>
      </w:r>
      <w:r>
        <w:rPr>
          <w:rFonts w:hint="eastAsia"/>
        </w:rPr>
        <w:t>我要跟委員說明的是，我們可以透過這個協調會報處理了幾個問題，就以福田廠為例，本來我們就把它列為……</w:t>
      </w:r>
    </w:p>
    <w:p w:rsidR="00A0595B" w:rsidRDefault="00A0595B" w:rsidP="00A0595B">
      <w:pPr>
        <w:ind w:left="211" w:hangingChars="100" w:hanging="211"/>
      </w:pPr>
      <w:r w:rsidRPr="00232604">
        <w:rPr>
          <w:rFonts w:eastAsia="華康中黑體" w:hint="eastAsia"/>
        </w:rPr>
        <w:t>林委員思銘：</w:t>
      </w:r>
      <w:r>
        <w:rPr>
          <w:rFonts w:hint="eastAsia"/>
        </w:rPr>
        <w:t>署長，這個我知道，因為我的時間有限。這個會報的開會</w:t>
      </w:r>
      <w:r w:rsidR="00BE7E57">
        <w:rPr>
          <w:rFonts w:hint="eastAsia"/>
        </w:rPr>
        <w:t>紀</w:t>
      </w:r>
      <w:r>
        <w:rPr>
          <w:rFonts w:hint="eastAsia"/>
        </w:rPr>
        <w:t>錄、詳細的會議</w:t>
      </w:r>
      <w:r w:rsidR="00BE7E57">
        <w:rPr>
          <w:rFonts w:hint="eastAsia"/>
        </w:rPr>
        <w:t>紀</w:t>
      </w:r>
      <w:r>
        <w:rPr>
          <w:rFonts w:hint="eastAsia"/>
        </w:rPr>
        <w:t>錄及辦理的情形，會後請提供書面資料給我瞭解。</w:t>
      </w:r>
    </w:p>
    <w:p w:rsidR="00A0595B" w:rsidRDefault="00A0595B" w:rsidP="00A0595B">
      <w:pPr>
        <w:ind w:left="211" w:hangingChars="100" w:hanging="211"/>
      </w:pPr>
      <w:r w:rsidRPr="00232604">
        <w:rPr>
          <w:rFonts w:eastAsia="華康中黑體" w:hint="eastAsia"/>
        </w:rPr>
        <w:t>賴署長建信：</w:t>
      </w:r>
      <w:r>
        <w:rPr>
          <w:rFonts w:hint="eastAsia"/>
        </w:rPr>
        <w:t>好，沒問題。</w:t>
      </w:r>
    </w:p>
    <w:p w:rsidR="00A0595B" w:rsidRDefault="00A0595B" w:rsidP="00A0595B">
      <w:pPr>
        <w:ind w:left="211" w:hangingChars="100" w:hanging="211"/>
      </w:pPr>
      <w:r w:rsidRPr="00232604">
        <w:rPr>
          <w:rFonts w:eastAsia="華康中黑體" w:hint="eastAsia"/>
        </w:rPr>
        <w:t>林委員思銘：</w:t>
      </w:r>
      <w:r>
        <w:rPr>
          <w:rFonts w:hint="eastAsia"/>
        </w:rPr>
        <w:t>另外，依據經濟部再生水資源發展協調會報設置要點「五、本會報委員會議前，得就議題需要邀集相關機關召開工作會議先行研商……」，署長，我要針對這個規定來請教一下，你們在會報召開前到底有沒有邀集相關單位來做研商？</w:t>
      </w:r>
    </w:p>
    <w:p w:rsidR="00A0595B" w:rsidRDefault="00A0595B" w:rsidP="00A0595B">
      <w:pPr>
        <w:ind w:left="211" w:hangingChars="100" w:hanging="211"/>
      </w:pPr>
      <w:r w:rsidRPr="00232604">
        <w:rPr>
          <w:rFonts w:eastAsia="華康中黑體" w:hint="eastAsia"/>
        </w:rPr>
        <w:t>賴署長建信：</w:t>
      </w:r>
      <w:r>
        <w:rPr>
          <w:rFonts w:hint="eastAsia"/>
        </w:rPr>
        <w:t>有，我剛才已經跟委員說明了，我們已經召開過</w:t>
      </w:r>
      <w:r>
        <w:rPr>
          <w:rFonts w:hint="eastAsia"/>
        </w:rPr>
        <w:t>7</w:t>
      </w:r>
      <w:r>
        <w:rPr>
          <w:rFonts w:hint="eastAsia"/>
        </w:rPr>
        <w:t>次的工作會報。</w:t>
      </w:r>
    </w:p>
    <w:p w:rsidR="00A0595B" w:rsidRDefault="00A0595B" w:rsidP="00A0595B">
      <w:pPr>
        <w:ind w:left="211" w:hangingChars="100" w:hanging="211"/>
      </w:pPr>
      <w:r w:rsidRPr="00232604">
        <w:rPr>
          <w:rFonts w:eastAsia="華康中黑體" w:hint="eastAsia"/>
        </w:rPr>
        <w:t>林委員思銘：</w:t>
      </w:r>
      <w:r>
        <w:rPr>
          <w:rFonts w:hint="eastAsia"/>
        </w:rPr>
        <w:t>對，你邀集的相關機關有哪些？</w:t>
      </w:r>
    </w:p>
    <w:p w:rsidR="00A0595B" w:rsidRDefault="00A0595B" w:rsidP="00A0595B">
      <w:pPr>
        <w:ind w:left="211" w:hangingChars="100" w:hanging="211"/>
      </w:pPr>
      <w:r w:rsidRPr="00232604">
        <w:rPr>
          <w:rFonts w:eastAsia="華康中黑體" w:hint="eastAsia"/>
        </w:rPr>
        <w:t>賴署長建信：</w:t>
      </w:r>
      <w:r>
        <w:rPr>
          <w:rFonts w:hint="eastAsia"/>
        </w:rPr>
        <w:t>有例行機關、單位的代表，還有……</w:t>
      </w:r>
    </w:p>
    <w:p w:rsidR="00A0595B" w:rsidRDefault="00A0595B" w:rsidP="00A0595B">
      <w:pPr>
        <w:ind w:left="211" w:hangingChars="100" w:hanging="211"/>
      </w:pPr>
      <w:r w:rsidRPr="00232604">
        <w:rPr>
          <w:rFonts w:eastAsia="華康中黑體" w:hint="eastAsia"/>
        </w:rPr>
        <w:t>林委員思銘：</w:t>
      </w:r>
      <w:r>
        <w:rPr>
          <w:rFonts w:hint="eastAsia"/>
        </w:rPr>
        <w:t>都是縣市政府嗎？</w:t>
      </w:r>
    </w:p>
    <w:p w:rsidR="00A0595B" w:rsidRDefault="00A0595B" w:rsidP="00A0595B">
      <w:pPr>
        <w:ind w:left="211" w:hangingChars="100" w:hanging="211"/>
      </w:pPr>
      <w:r w:rsidRPr="00232604">
        <w:rPr>
          <w:rFonts w:eastAsia="華康中黑體" w:hint="eastAsia"/>
        </w:rPr>
        <w:t>賴署長建信：</w:t>
      </w:r>
      <w:r>
        <w:rPr>
          <w:rFonts w:hint="eastAsia"/>
        </w:rPr>
        <w:t>還包括工業局、科學園區和內政部等單位。</w:t>
      </w:r>
    </w:p>
    <w:p w:rsidR="00A0595B" w:rsidRDefault="00A0595B" w:rsidP="00A0595B">
      <w:pPr>
        <w:ind w:left="211" w:hangingChars="100" w:hanging="211"/>
      </w:pPr>
      <w:r w:rsidRPr="00232604">
        <w:rPr>
          <w:rFonts w:eastAsia="華康中黑體" w:hint="eastAsia"/>
        </w:rPr>
        <w:t>林委員思銘：</w:t>
      </w:r>
      <w:r>
        <w:rPr>
          <w:rFonts w:hint="eastAsia"/>
        </w:rPr>
        <w:t>你都有邀集他們？</w:t>
      </w:r>
    </w:p>
    <w:p w:rsidR="00A0595B" w:rsidRDefault="00A0595B" w:rsidP="00A0595B">
      <w:pPr>
        <w:ind w:left="211" w:hangingChars="100" w:hanging="211"/>
      </w:pPr>
      <w:r w:rsidRPr="00232604">
        <w:rPr>
          <w:rFonts w:eastAsia="華康中黑體" w:hint="eastAsia"/>
        </w:rPr>
        <w:t>賴署長建信：</w:t>
      </w:r>
      <w:r>
        <w:rPr>
          <w:rFonts w:hint="eastAsia"/>
        </w:rPr>
        <w:t>對。</w:t>
      </w:r>
    </w:p>
    <w:p w:rsidR="00A0595B" w:rsidRDefault="00A0595B" w:rsidP="00A0595B">
      <w:pPr>
        <w:ind w:left="211" w:hangingChars="100" w:hanging="211"/>
      </w:pPr>
      <w:r w:rsidRPr="00232604">
        <w:rPr>
          <w:rFonts w:eastAsia="華康中黑體" w:hint="eastAsia"/>
        </w:rPr>
        <w:t>林委員思銘：</w:t>
      </w:r>
      <w:r>
        <w:rPr>
          <w:rFonts w:hint="eastAsia"/>
        </w:rPr>
        <w:t>如果有的話，那我的問題就來了，因為現在新竹竹北水資源中心要增設再生水廠，而你們的簡報中也提到，未來這個再生水廠將提供竹科</w:t>
      </w:r>
      <w:r>
        <w:rPr>
          <w:rFonts w:hint="eastAsia"/>
        </w:rPr>
        <w:t>1</w:t>
      </w:r>
      <w:r>
        <w:rPr>
          <w:rFonts w:hint="eastAsia"/>
        </w:rPr>
        <w:t>萬噸的水，但昨天竹科管理局向我們簡報的時候，他們對這個業務好像不太瞭解，現在再生水利用最大瓶頸就是媒介的問題，因為要廠商有需求，我們才會去蓋，這個問題剛才營建署也有提到，既然這個會報有在召開，今年</w:t>
      </w:r>
      <w:r>
        <w:rPr>
          <w:rFonts w:hint="eastAsia"/>
        </w:rPr>
        <w:t>110</w:t>
      </w:r>
      <w:r>
        <w:rPr>
          <w:rFonts w:hint="eastAsia"/>
        </w:rPr>
        <w:t>年召開過了嗎？</w:t>
      </w:r>
    </w:p>
    <w:p w:rsidR="00A0595B" w:rsidRDefault="00A0595B" w:rsidP="00A0595B">
      <w:pPr>
        <w:ind w:left="211" w:hangingChars="100" w:hanging="211"/>
      </w:pPr>
      <w:r w:rsidRPr="00232604">
        <w:rPr>
          <w:rFonts w:eastAsia="華康中黑體" w:hint="eastAsia"/>
        </w:rPr>
        <w:t>賴署長建信：</w:t>
      </w:r>
      <w:r>
        <w:rPr>
          <w:rFonts w:hint="eastAsia"/>
        </w:rPr>
        <w:t>去年有。</w:t>
      </w:r>
    </w:p>
    <w:p w:rsidR="00A0595B" w:rsidRDefault="00A0595B" w:rsidP="00A0595B">
      <w:pPr>
        <w:ind w:left="211" w:hangingChars="100" w:hanging="211"/>
      </w:pPr>
      <w:r w:rsidRPr="00232604">
        <w:rPr>
          <w:rFonts w:eastAsia="華康中黑體" w:hint="eastAsia"/>
        </w:rPr>
        <w:lastRenderedPageBreak/>
        <w:t>林委員思銘：</w:t>
      </w:r>
      <w:r>
        <w:rPr>
          <w:rFonts w:hint="eastAsia"/>
        </w:rPr>
        <w:t>去年有召開，但今年還沒有召開過？</w:t>
      </w:r>
    </w:p>
    <w:p w:rsidR="00A0595B" w:rsidRDefault="00A0595B" w:rsidP="00A0595B">
      <w:pPr>
        <w:ind w:left="211" w:hangingChars="100" w:hanging="211"/>
      </w:pPr>
      <w:r w:rsidRPr="00232604">
        <w:rPr>
          <w:rFonts w:eastAsia="華康中黑體" w:hint="eastAsia"/>
        </w:rPr>
        <w:t>賴署長建信：</w:t>
      </w:r>
      <w:r>
        <w:rPr>
          <w:rFonts w:hint="eastAsia"/>
        </w:rPr>
        <w:t>對，今年只有召開過工作會議。</w:t>
      </w:r>
    </w:p>
    <w:p w:rsidR="00A0595B" w:rsidRDefault="00A0595B" w:rsidP="00A0595B">
      <w:pPr>
        <w:ind w:left="211" w:hangingChars="100" w:hanging="211"/>
      </w:pPr>
      <w:r w:rsidRPr="00232604">
        <w:rPr>
          <w:rFonts w:eastAsia="華康中黑體" w:hint="eastAsia"/>
        </w:rPr>
        <w:t>林委員思銘：</w:t>
      </w:r>
      <w:r>
        <w:rPr>
          <w:rFonts w:hint="eastAsia"/>
        </w:rPr>
        <w:t>是，但重點是，現在大家都在講再生水廠，</w:t>
      </w:r>
      <w:r w:rsidR="00BE7E57">
        <w:rPr>
          <w:rFonts w:hint="eastAsia"/>
        </w:rPr>
        <w:t>台</w:t>
      </w:r>
      <w:r>
        <w:rPr>
          <w:rFonts w:hint="eastAsia"/>
        </w:rPr>
        <w:t>積電現在也全臺在載水，它也知道水的重要性，所以很積極的在找水源。剛剛我們一直在說這個水價太高，但</w:t>
      </w:r>
      <w:r w:rsidR="00BE7E57">
        <w:rPr>
          <w:rFonts w:hint="eastAsia"/>
        </w:rPr>
        <w:t>台</w:t>
      </w:r>
      <w:r>
        <w:rPr>
          <w:rFonts w:hint="eastAsia"/>
        </w:rPr>
        <w:t>積電載水的成本一度要多少錢，署長知道嗎？</w:t>
      </w:r>
    </w:p>
    <w:p w:rsidR="00A0595B" w:rsidRDefault="00A0595B" w:rsidP="00A0595B">
      <w:pPr>
        <w:ind w:left="211" w:hangingChars="100" w:hanging="211"/>
      </w:pPr>
      <w:r w:rsidRPr="00232604">
        <w:rPr>
          <w:rFonts w:eastAsia="華康中黑體" w:hint="eastAsia"/>
        </w:rPr>
        <w:t>賴署長建信：</w:t>
      </w:r>
      <w:r>
        <w:rPr>
          <w:rFonts w:hint="eastAsia"/>
        </w:rPr>
        <w:t>差不多</w:t>
      </w:r>
      <w:r>
        <w:rPr>
          <w:rFonts w:hint="eastAsia"/>
        </w:rPr>
        <w:t>500</w:t>
      </w:r>
      <w:r>
        <w:rPr>
          <w:rFonts w:hint="eastAsia"/>
        </w:rPr>
        <w:t>元。</w:t>
      </w:r>
    </w:p>
    <w:p w:rsidR="00A0595B" w:rsidRDefault="00A0595B" w:rsidP="00A0595B">
      <w:pPr>
        <w:ind w:left="211" w:hangingChars="100" w:hanging="211"/>
      </w:pPr>
      <w:r w:rsidRPr="00232604">
        <w:rPr>
          <w:rFonts w:eastAsia="華康中黑體" w:hint="eastAsia"/>
        </w:rPr>
        <w:t>林委員思銘：</w:t>
      </w:r>
      <w:r>
        <w:rPr>
          <w:rFonts w:hint="eastAsia"/>
        </w:rPr>
        <w:t>對，大概要</w:t>
      </w:r>
      <w:r>
        <w:rPr>
          <w:rFonts w:hint="eastAsia"/>
        </w:rPr>
        <w:t>500</w:t>
      </w:r>
      <w:r>
        <w:rPr>
          <w:rFonts w:hint="eastAsia"/>
        </w:rPr>
        <w:t>元，但自來水一度多少錢？</w:t>
      </w:r>
    </w:p>
    <w:p w:rsidR="00A0595B" w:rsidRDefault="00A0595B" w:rsidP="00A0595B">
      <w:pPr>
        <w:ind w:left="211" w:hangingChars="100" w:hanging="211"/>
      </w:pPr>
      <w:r w:rsidRPr="00232604">
        <w:rPr>
          <w:rFonts w:eastAsia="華康中黑體" w:hint="eastAsia"/>
        </w:rPr>
        <w:t>賴署長建信：</w:t>
      </w:r>
      <w:r>
        <w:rPr>
          <w:rFonts w:hint="eastAsia"/>
        </w:rPr>
        <w:t>12.5</w:t>
      </w:r>
      <w:r>
        <w:rPr>
          <w:rFonts w:hint="eastAsia"/>
        </w:rPr>
        <w:t>元。</w:t>
      </w:r>
    </w:p>
    <w:p w:rsidR="00A0595B" w:rsidRDefault="00A0595B" w:rsidP="00A0595B">
      <w:pPr>
        <w:ind w:left="211" w:hangingChars="100" w:hanging="211"/>
      </w:pPr>
      <w:r w:rsidRPr="00232604">
        <w:rPr>
          <w:rFonts w:eastAsia="華康中黑體" w:hint="eastAsia"/>
        </w:rPr>
        <w:t>林委員思銘：</w:t>
      </w:r>
      <w:r>
        <w:rPr>
          <w:rFonts w:hint="eastAsia"/>
        </w:rPr>
        <w:t>再生水呢？</w:t>
      </w:r>
    </w:p>
    <w:p w:rsidR="00A0595B" w:rsidRDefault="00A0595B" w:rsidP="00A0595B">
      <w:pPr>
        <w:ind w:left="211" w:hangingChars="100" w:hanging="211"/>
      </w:pPr>
      <w:r w:rsidRPr="00232604">
        <w:rPr>
          <w:rFonts w:eastAsia="華康中黑體" w:hint="eastAsia"/>
        </w:rPr>
        <w:t>賴署長建信：</w:t>
      </w:r>
      <w:r>
        <w:rPr>
          <w:rFonts w:hint="eastAsia"/>
        </w:rPr>
        <w:t>再生水要看處理的程序不一樣，所以從</w:t>
      </w:r>
      <w:r>
        <w:rPr>
          <w:rFonts w:hint="eastAsia"/>
        </w:rPr>
        <w:t>19</w:t>
      </w:r>
      <w:r>
        <w:rPr>
          <w:rFonts w:hint="eastAsia"/>
        </w:rPr>
        <w:t>元到二十幾元都有。</w:t>
      </w:r>
    </w:p>
    <w:p w:rsidR="00A0595B" w:rsidRDefault="00A0595B" w:rsidP="00A0595B">
      <w:pPr>
        <w:ind w:left="211" w:hangingChars="100" w:hanging="211"/>
      </w:pPr>
      <w:r w:rsidRPr="00232604">
        <w:rPr>
          <w:rFonts w:eastAsia="華康中黑體" w:hint="eastAsia"/>
        </w:rPr>
        <w:t>林委員思銘：</w:t>
      </w:r>
      <w:r>
        <w:rPr>
          <w:rFonts w:hint="eastAsia"/>
        </w:rPr>
        <w:t>成本大概是</w:t>
      </w:r>
      <w:r>
        <w:rPr>
          <w:rFonts w:hint="eastAsia"/>
        </w:rPr>
        <w:t>18</w:t>
      </w:r>
      <w:r>
        <w:rPr>
          <w:rFonts w:hint="eastAsia"/>
        </w:rPr>
        <w:t>元到二十幾元，這和</w:t>
      </w:r>
      <w:r>
        <w:rPr>
          <w:rFonts w:hint="eastAsia"/>
        </w:rPr>
        <w:t>500</w:t>
      </w:r>
      <w:r>
        <w:rPr>
          <w:rFonts w:hint="eastAsia"/>
        </w:rPr>
        <w:t>元相比真是天壤之別，</w:t>
      </w:r>
      <w:r w:rsidR="00BE7E57">
        <w:rPr>
          <w:rFonts w:hint="eastAsia"/>
        </w:rPr>
        <w:t>台</w:t>
      </w:r>
      <w:r>
        <w:rPr>
          <w:rFonts w:hint="eastAsia"/>
        </w:rPr>
        <w:t>積電未來有寶山</w:t>
      </w:r>
      <w:r>
        <w:rPr>
          <w:rFonts w:hint="eastAsia"/>
        </w:rPr>
        <w:t>2</w:t>
      </w:r>
      <w:r>
        <w:rPr>
          <w:rFonts w:hint="eastAsia"/>
        </w:rPr>
        <w:t>期擴建計畫，但昨天我問竹科管理局這個業務時，他卻說不太瞭解，所以我們未來是不是應該要依照這個會報的協調機制，讓竹科管理局局長或</w:t>
      </w:r>
      <w:r w:rsidR="00BE7E57">
        <w:rPr>
          <w:rFonts w:hint="eastAsia"/>
        </w:rPr>
        <w:t>台</w:t>
      </w:r>
      <w:r>
        <w:rPr>
          <w:rFonts w:hint="eastAsia"/>
        </w:rPr>
        <w:t>積電相關人員瞭解，未來竹北將設再生水廠，你們將有便宜的水可以使用，我覺得你們應該要做這樣的媒介啊！</w:t>
      </w:r>
    </w:p>
    <w:p w:rsidR="00A0595B" w:rsidRDefault="00A0595B" w:rsidP="00A0595B">
      <w:pPr>
        <w:ind w:left="211" w:hangingChars="100" w:hanging="211"/>
      </w:pPr>
      <w:r w:rsidRPr="00232604">
        <w:rPr>
          <w:rFonts w:eastAsia="華康中黑體" w:hint="eastAsia"/>
        </w:rPr>
        <w:t>賴署長建信：</w:t>
      </w:r>
      <w:r>
        <w:rPr>
          <w:rFonts w:hint="eastAsia"/>
        </w:rPr>
        <w:t>謝謝委員的指導，我們會在既有的平臺裡加上聯繫的工作，像竹北再生水廠新竹市政府也非常支持，包括科學園區和中央也是。</w:t>
      </w:r>
    </w:p>
    <w:p w:rsidR="00A0595B" w:rsidRDefault="00A0595B" w:rsidP="00A0595B">
      <w:pPr>
        <w:ind w:left="211" w:hangingChars="100" w:hanging="211"/>
      </w:pPr>
      <w:r w:rsidRPr="00232604">
        <w:rPr>
          <w:rFonts w:eastAsia="華康中黑體" w:hint="eastAsia"/>
        </w:rPr>
        <w:t>林委員思銘：</w:t>
      </w:r>
      <w:r>
        <w:rPr>
          <w:rFonts w:hint="eastAsia"/>
        </w:rPr>
        <w:t>是，但這個你還在評估中，你會不會做我們不曉得，剛才你也提到必須要媒介到廠商，我們才會去做，所以這部分你應該要馬上積極的去部署、去做，而不是紙上談兵的說要規劃，如果到時沒有廠商有這個需求呢？</w:t>
      </w:r>
    </w:p>
    <w:p w:rsidR="00A0595B" w:rsidRDefault="00A0595B" w:rsidP="00A0595B">
      <w:pPr>
        <w:ind w:left="211" w:hangingChars="100" w:hanging="211"/>
      </w:pPr>
      <w:r w:rsidRPr="00232604">
        <w:rPr>
          <w:rFonts w:eastAsia="華康中黑體" w:hint="eastAsia"/>
        </w:rPr>
        <w:t>賴署長建信：</w:t>
      </w:r>
      <w:r>
        <w:rPr>
          <w:rFonts w:hint="eastAsia"/>
        </w:rPr>
        <w:t>沒有，我們核定的用水計畫就是如適的要求，基本上，我相信這件事情只要等相關狀況都處理完畢後就可以成案了。</w:t>
      </w:r>
    </w:p>
    <w:p w:rsidR="00A0595B" w:rsidRDefault="00A0595B" w:rsidP="00A0595B">
      <w:pPr>
        <w:ind w:left="211" w:hangingChars="100" w:hanging="211"/>
      </w:pPr>
      <w:r w:rsidRPr="00232604">
        <w:rPr>
          <w:rFonts w:eastAsia="華康中黑體" w:hint="eastAsia"/>
        </w:rPr>
        <w:t>林委員思銘：</w:t>
      </w:r>
      <w:r>
        <w:rPr>
          <w:rFonts w:hint="eastAsia"/>
        </w:rPr>
        <w:t>署長，因為我的時間到了，我還是期許再生水廠這個業務你們要多和內政部營建署協調，而不是像現在這樣各單位各司其職，沒有積極的協調機制，希望我們可以更積極的來部署，好不好？謝謝。</w:t>
      </w:r>
    </w:p>
    <w:p w:rsidR="00A0595B" w:rsidRDefault="00A0595B" w:rsidP="00A0595B">
      <w:pPr>
        <w:ind w:left="211" w:hangingChars="100" w:hanging="211"/>
      </w:pPr>
      <w:r w:rsidRPr="00232604">
        <w:rPr>
          <w:rFonts w:eastAsia="華康中黑體" w:hint="eastAsia"/>
        </w:rPr>
        <w:t>主席（林委員思銘）：</w:t>
      </w:r>
      <w:r>
        <w:rPr>
          <w:rFonts w:hint="eastAsia"/>
        </w:rPr>
        <w:t>跟委員會報告，稍後賴惠員委員質詢完畢後休息</w:t>
      </w:r>
      <w:r>
        <w:rPr>
          <w:rFonts w:hint="eastAsia"/>
        </w:rPr>
        <w:t>5</w:t>
      </w:r>
      <w:r>
        <w:rPr>
          <w:rFonts w:hint="eastAsia"/>
        </w:rPr>
        <w:t>分鐘。</w:t>
      </w:r>
    </w:p>
    <w:p w:rsidR="00A0595B" w:rsidRDefault="00A0595B" w:rsidP="00A0595B">
      <w:pPr>
        <w:ind w:leftChars="100" w:left="211" w:firstLineChars="100" w:firstLine="211"/>
      </w:pPr>
      <w:r>
        <w:rPr>
          <w:rFonts w:hint="eastAsia"/>
        </w:rPr>
        <w:t>請吳委員怡玎發言。</w:t>
      </w:r>
    </w:p>
    <w:p w:rsidR="00A0595B" w:rsidRDefault="00A0595B" w:rsidP="00A0595B">
      <w:pPr>
        <w:ind w:left="211" w:hangingChars="100" w:hanging="211"/>
      </w:pPr>
      <w:r w:rsidRPr="00232604">
        <w:rPr>
          <w:rFonts w:eastAsia="華康中黑體" w:hint="eastAsia"/>
        </w:rPr>
        <w:t>吳委員怡玎：</w:t>
      </w:r>
      <w:r>
        <w:rPr>
          <w:rFonts w:hint="eastAsia"/>
        </w:rPr>
        <w:t>（</w:t>
      </w:r>
      <w:r>
        <w:rPr>
          <w:rFonts w:hint="eastAsia"/>
        </w:rPr>
        <w:t>10</w:t>
      </w:r>
      <w:r>
        <w:rPr>
          <w:rFonts w:hint="eastAsia"/>
        </w:rPr>
        <w:t>時</w:t>
      </w:r>
      <w:r>
        <w:rPr>
          <w:rFonts w:hint="eastAsia"/>
        </w:rPr>
        <w:t>59</w:t>
      </w:r>
      <w:r>
        <w:rPr>
          <w:rFonts w:hint="eastAsia"/>
        </w:rPr>
        <w:t>分）大家都知道推動再生水有一個最大的問題，就是它的水價和自來水的水價差距太大，目前自來水的水價有</w:t>
      </w:r>
      <w:r>
        <w:rPr>
          <w:rFonts w:hint="eastAsia"/>
        </w:rPr>
        <w:t>4</w:t>
      </w:r>
      <w:r>
        <w:rPr>
          <w:rFonts w:hint="eastAsia"/>
        </w:rPr>
        <w:t>個級距，分別是：</w:t>
      </w:r>
      <w:r>
        <w:rPr>
          <w:rFonts w:hint="eastAsia"/>
        </w:rPr>
        <w:t>10</w:t>
      </w:r>
      <w:r>
        <w:rPr>
          <w:rFonts w:hint="eastAsia"/>
        </w:rPr>
        <w:t>度以下、</w:t>
      </w:r>
      <w:r>
        <w:rPr>
          <w:rFonts w:hint="eastAsia"/>
        </w:rPr>
        <w:t>11</w:t>
      </w:r>
      <w:r>
        <w:rPr>
          <w:rFonts w:hint="eastAsia"/>
        </w:rPr>
        <w:t>度到</w:t>
      </w:r>
      <w:r>
        <w:rPr>
          <w:rFonts w:hint="eastAsia"/>
        </w:rPr>
        <w:t>30</w:t>
      </w:r>
      <w:r>
        <w:rPr>
          <w:rFonts w:hint="eastAsia"/>
        </w:rPr>
        <w:t>度、</w:t>
      </w:r>
      <w:r>
        <w:rPr>
          <w:rFonts w:hint="eastAsia"/>
        </w:rPr>
        <w:t>31</w:t>
      </w:r>
      <w:r>
        <w:rPr>
          <w:rFonts w:hint="eastAsia"/>
        </w:rPr>
        <w:t>度到</w:t>
      </w:r>
      <w:r>
        <w:rPr>
          <w:rFonts w:hint="eastAsia"/>
        </w:rPr>
        <w:t>50</w:t>
      </w:r>
      <w:r>
        <w:rPr>
          <w:rFonts w:hint="eastAsia"/>
        </w:rPr>
        <w:t>度及</w:t>
      </w:r>
      <w:r>
        <w:rPr>
          <w:rFonts w:hint="eastAsia"/>
        </w:rPr>
        <w:t>51</w:t>
      </w:r>
      <w:r>
        <w:rPr>
          <w:rFonts w:hint="eastAsia"/>
        </w:rPr>
        <w:t>度以上，之後竟然要跳到</w:t>
      </w:r>
      <w:r>
        <w:rPr>
          <w:rFonts w:hint="eastAsia"/>
        </w:rPr>
        <w:t>1</w:t>
      </w:r>
      <w:r>
        <w:rPr>
          <w:rFonts w:hint="eastAsia"/>
        </w:rPr>
        <w:t>萬度才會加收所謂的耗水費，我們是不是可以增加一點級距，讓所謂的工業用水大戶，因為工業用水不見得都是大戶，也有小戶、中戶、大戶之分，我聽說你們也有送版本要調整水價，所以級距上是不是也會做調整？</w:t>
      </w:r>
    </w:p>
    <w:p w:rsidR="00A0595B" w:rsidRDefault="00A0595B" w:rsidP="00A0595B">
      <w:pPr>
        <w:ind w:left="211" w:hangingChars="100" w:hanging="211"/>
      </w:pPr>
      <w:r w:rsidRPr="00232604">
        <w:rPr>
          <w:rFonts w:eastAsia="華康中黑體" w:hint="eastAsia"/>
        </w:rPr>
        <w:t>主席：</w:t>
      </w:r>
      <w:r>
        <w:rPr>
          <w:rFonts w:hint="eastAsia"/>
        </w:rPr>
        <w:t>請經濟部水利署賴署長說明。</w:t>
      </w:r>
    </w:p>
    <w:p w:rsidR="00A0595B" w:rsidRDefault="00A0595B" w:rsidP="00A0595B">
      <w:pPr>
        <w:ind w:left="211" w:hangingChars="100" w:hanging="211"/>
      </w:pPr>
      <w:r w:rsidRPr="00232604">
        <w:rPr>
          <w:rFonts w:eastAsia="華康中黑體" w:hint="eastAsia"/>
        </w:rPr>
        <w:t>賴署長建信：</w:t>
      </w:r>
      <w:r>
        <w:rPr>
          <w:rFonts w:hint="eastAsia"/>
        </w:rPr>
        <w:t>跟委員說明，簡報上半段是自來水的水價，它的調整是依照自來水法，但下半段的用水大戶，針對的不僅是工業用水大戶，依照水利法，我們希望使用比較多水資源的都可以付出更多，以促進再生水的發展和節約用水。經過我們初步的盤點，目前全國</w:t>
      </w:r>
      <w:r>
        <w:rPr>
          <w:rFonts w:hint="eastAsia"/>
        </w:rPr>
        <w:t>1,817</w:t>
      </w:r>
      <w:r>
        <w:rPr>
          <w:rFonts w:hint="eastAsia"/>
        </w:rPr>
        <w:t>家用水大戶所使</w:t>
      </w:r>
      <w:r>
        <w:rPr>
          <w:rFonts w:hint="eastAsia"/>
        </w:rPr>
        <w:lastRenderedPageBreak/>
        <w:t>用的總水量，不管他們是使用水庫的水、自來水或是地下水，他們使用的總水量幾乎是占自來水一天總用量的</w:t>
      </w:r>
      <w:r>
        <w:rPr>
          <w:rFonts w:hint="eastAsia"/>
        </w:rPr>
        <w:t>40%</w:t>
      </w:r>
      <w:r>
        <w:rPr>
          <w:rFonts w:hint="eastAsia"/>
        </w:rPr>
        <w:t>左右，所以我們期待未來徵收耗水費，第一</w:t>
      </w:r>
      <w:r w:rsidR="00BE7E57">
        <w:rPr>
          <w:rFonts w:hint="eastAsia"/>
        </w:rPr>
        <w:t>，</w:t>
      </w:r>
      <w:r>
        <w:rPr>
          <w:rFonts w:hint="eastAsia"/>
        </w:rPr>
        <w:t>可以讓水資源的使用更有效率與促進節水的效果；第二……</w:t>
      </w:r>
    </w:p>
    <w:p w:rsidR="00A0595B" w:rsidRDefault="00A0595B" w:rsidP="00A0595B">
      <w:pPr>
        <w:ind w:left="211" w:hangingChars="100" w:hanging="211"/>
      </w:pPr>
      <w:r w:rsidRPr="00232604">
        <w:rPr>
          <w:rFonts w:eastAsia="華康中黑體" w:hint="eastAsia"/>
        </w:rPr>
        <w:t>吳委員怡玎：</w:t>
      </w:r>
      <w:r>
        <w:rPr>
          <w:rFonts w:hint="eastAsia"/>
        </w:rPr>
        <w:t>對不起，你說的大戶是指用水在</w:t>
      </w:r>
      <w:r>
        <w:rPr>
          <w:rFonts w:hint="eastAsia"/>
        </w:rPr>
        <w:t>1</w:t>
      </w:r>
      <w:r>
        <w:rPr>
          <w:rFonts w:hint="eastAsia"/>
        </w:rPr>
        <w:t>萬度以上的嗎？</w:t>
      </w:r>
    </w:p>
    <w:p w:rsidR="00A0595B" w:rsidRDefault="00A0595B" w:rsidP="00A0595B">
      <w:pPr>
        <w:ind w:left="211" w:hangingChars="100" w:hanging="211"/>
      </w:pPr>
      <w:r w:rsidRPr="00232604">
        <w:rPr>
          <w:rFonts w:eastAsia="華康中黑體" w:hint="eastAsia"/>
        </w:rPr>
        <w:t>賴署長建信：</w:t>
      </w:r>
      <w:r>
        <w:rPr>
          <w:rFonts w:hint="eastAsia"/>
        </w:rPr>
        <w:t>我剛是舉例。</w:t>
      </w:r>
    </w:p>
    <w:p w:rsidR="00A0595B" w:rsidRDefault="00A0595B" w:rsidP="00A0595B">
      <w:pPr>
        <w:ind w:left="211" w:hangingChars="100" w:hanging="211"/>
      </w:pPr>
      <w:r w:rsidRPr="00232604">
        <w:rPr>
          <w:rFonts w:eastAsia="華康中黑體" w:hint="eastAsia"/>
        </w:rPr>
        <w:t>吳委員怡玎：</w:t>
      </w:r>
      <w:r>
        <w:rPr>
          <w:rFonts w:hint="eastAsia"/>
        </w:rPr>
        <w:t>那你剛才說占</w:t>
      </w:r>
      <w:r>
        <w:rPr>
          <w:rFonts w:hint="eastAsia"/>
        </w:rPr>
        <w:t>40%</w:t>
      </w:r>
      <w:r>
        <w:rPr>
          <w:rFonts w:hint="eastAsia"/>
        </w:rPr>
        <w:t>用水量的是用水多少度以上的？</w:t>
      </w:r>
    </w:p>
    <w:p w:rsidR="00A0595B" w:rsidRDefault="00A0595B" w:rsidP="00A0595B">
      <w:pPr>
        <w:ind w:left="211" w:hangingChars="100" w:hanging="211"/>
      </w:pPr>
      <w:r w:rsidRPr="00232604">
        <w:rPr>
          <w:rFonts w:eastAsia="華康中黑體" w:hint="eastAsia"/>
        </w:rPr>
        <w:t>賴署長建信：</w:t>
      </w:r>
      <w:r>
        <w:rPr>
          <w:rFonts w:hint="eastAsia"/>
        </w:rPr>
        <w:t>1</w:t>
      </w:r>
      <w:r>
        <w:rPr>
          <w:rFonts w:hint="eastAsia"/>
        </w:rPr>
        <w:t>萬。</w:t>
      </w:r>
    </w:p>
    <w:p w:rsidR="00A0595B" w:rsidRDefault="00A0595B" w:rsidP="00A0595B">
      <w:pPr>
        <w:ind w:left="211" w:hangingChars="100" w:hanging="211"/>
      </w:pPr>
      <w:r w:rsidRPr="00232604">
        <w:rPr>
          <w:rFonts w:eastAsia="華康中黑體" w:hint="eastAsia"/>
        </w:rPr>
        <w:t>吳委員怡玎：</w:t>
      </w:r>
      <w:r>
        <w:rPr>
          <w:rFonts w:hint="eastAsia"/>
        </w:rPr>
        <w:t>1</w:t>
      </w:r>
      <w:r>
        <w:rPr>
          <w:rFonts w:hint="eastAsia"/>
        </w:rPr>
        <w:t>萬度以上？</w:t>
      </w:r>
    </w:p>
    <w:p w:rsidR="00A0595B" w:rsidRDefault="00A0595B" w:rsidP="00A0595B">
      <w:pPr>
        <w:ind w:left="211" w:hangingChars="100" w:hanging="211"/>
      </w:pPr>
      <w:r w:rsidRPr="00232604">
        <w:rPr>
          <w:rFonts w:eastAsia="華康中黑體" w:hint="eastAsia"/>
        </w:rPr>
        <w:t>賴署長建信：</w:t>
      </w:r>
      <w:r>
        <w:rPr>
          <w:rFonts w:hint="eastAsia"/>
        </w:rPr>
        <w:t>對。</w:t>
      </w:r>
    </w:p>
    <w:p w:rsidR="00A0595B" w:rsidRDefault="00A0595B" w:rsidP="00A0595B">
      <w:pPr>
        <w:ind w:left="211" w:hangingChars="100" w:hanging="211"/>
      </w:pPr>
      <w:r w:rsidRPr="00232604">
        <w:rPr>
          <w:rFonts w:eastAsia="華康中黑體" w:hint="eastAsia"/>
        </w:rPr>
        <w:t>吳委員怡玎：</w:t>
      </w:r>
      <w:r>
        <w:rPr>
          <w:rFonts w:hint="eastAsia"/>
        </w:rPr>
        <w:t>OK</w:t>
      </w:r>
      <w:r>
        <w:rPr>
          <w:rFonts w:hint="eastAsia"/>
        </w:rPr>
        <w:t>！用水</w:t>
      </w:r>
      <w:r>
        <w:rPr>
          <w:rFonts w:hint="eastAsia"/>
        </w:rPr>
        <w:t>1</w:t>
      </w:r>
      <w:r>
        <w:rPr>
          <w:rFonts w:hint="eastAsia"/>
        </w:rPr>
        <w:t>萬度以上的是不是可以多做調整？因為你剛才也說了，他們的用水占了</w:t>
      </w:r>
      <w:r>
        <w:rPr>
          <w:rFonts w:hint="eastAsia"/>
        </w:rPr>
        <w:t>40%</w:t>
      </w:r>
      <w:r>
        <w:rPr>
          <w:rFonts w:hint="eastAsia"/>
        </w:rPr>
        <w:t>，我想這些大戶絕大多數應該都是工業用戶，因為我很難想像民生用水會用到這麼多。</w:t>
      </w:r>
    </w:p>
    <w:p w:rsidR="00A0595B" w:rsidRDefault="00A0595B" w:rsidP="00A0595B">
      <w:pPr>
        <w:ind w:left="211" w:hangingChars="100" w:hanging="211"/>
      </w:pPr>
      <w:r w:rsidRPr="00232604">
        <w:rPr>
          <w:rFonts w:eastAsia="華康中黑體" w:hint="eastAsia"/>
        </w:rPr>
        <w:t>賴署長建信：</w:t>
      </w:r>
      <w:r>
        <w:rPr>
          <w:rFonts w:hint="eastAsia"/>
        </w:rPr>
        <w:t>是。</w:t>
      </w:r>
    </w:p>
    <w:p w:rsidR="00A0595B" w:rsidRDefault="00A0595B" w:rsidP="00A0595B">
      <w:pPr>
        <w:ind w:left="211" w:hangingChars="100" w:hanging="211"/>
      </w:pPr>
      <w:r w:rsidRPr="00232604">
        <w:rPr>
          <w:rFonts w:eastAsia="華康中黑體" w:hint="eastAsia"/>
        </w:rPr>
        <w:t>吳委員怡玎：</w:t>
      </w:r>
      <w:r>
        <w:rPr>
          <w:rFonts w:hint="eastAsia"/>
        </w:rPr>
        <w:t>其實</w:t>
      </w:r>
      <w:r>
        <w:rPr>
          <w:rFonts w:hint="eastAsia"/>
        </w:rPr>
        <w:t>2015</w:t>
      </w:r>
      <w:r>
        <w:rPr>
          <w:rFonts w:hint="eastAsia"/>
        </w:rPr>
        <w:t>年的時候，經濟部本來是規劃要公告水源供應短缺之虞地區將作為再生水資源發展條例之執法，當時你們應該要劃定水源供應短缺之虞地區，並要求裡面的工業用水戶需使用</w:t>
      </w:r>
      <w:r>
        <w:rPr>
          <w:rFonts w:hint="eastAsia"/>
        </w:rPr>
        <w:t>50%</w:t>
      </w:r>
      <w:r>
        <w:rPr>
          <w:rFonts w:hint="eastAsia"/>
        </w:rPr>
        <w:t>的再生水，甚至連民生用水也要是</w:t>
      </w:r>
      <w:r>
        <w:rPr>
          <w:rFonts w:hint="eastAsia"/>
        </w:rPr>
        <w:t>10%</w:t>
      </w:r>
      <w:r>
        <w:rPr>
          <w:rFonts w:hint="eastAsia"/>
        </w:rPr>
        <w:t>，但當時沒有公告的原因是，那時你們覺得前瞻計畫就可以解決缺水的問題，所以當時就沒有公布。但今年很明顯看起來、也不要說有公布之虞，其實你現在也不用公布了，大概全臺灣都有這樣的風險，是不是？</w:t>
      </w:r>
    </w:p>
    <w:p w:rsidR="00A0595B" w:rsidRDefault="00A0595B" w:rsidP="00A0595B">
      <w:pPr>
        <w:ind w:left="211" w:hangingChars="100" w:hanging="211"/>
      </w:pPr>
      <w:r w:rsidRPr="00232604">
        <w:rPr>
          <w:rFonts w:eastAsia="華康中黑體" w:hint="eastAsia"/>
        </w:rPr>
        <w:t>賴署長建信：</w:t>
      </w:r>
      <w:r>
        <w:rPr>
          <w:rFonts w:hint="eastAsia"/>
        </w:rPr>
        <w:t>謝謝委員的指導，第一個，供水短缺之虞地區是依照再生水資源發展條例第四條所規定的，其實所謂的供水短缺之虞地區需要公告，其目的是希望這個區域裡面如果有新的開發案的話，就要使用一定比例的再生水。但我在這邊要和委員說明，其實水資源的供需是動態的，如果我公告這裡是供水短缺之虞地區，但是在水情正常的情況下，地方政府可能會反映，這樣會讓社會大眾和企業的認知產生混淆，但即便如此，自從再生水資源條例公告後迄今，我們每一個重大開發計畫都如同剛才部長所提到的，它提送環評的時候，我們都會要求它的用水計畫要使用再生水。</w:t>
      </w:r>
    </w:p>
    <w:p w:rsidR="00A0595B" w:rsidRDefault="00A0595B" w:rsidP="00A0595B">
      <w:pPr>
        <w:ind w:left="211" w:hangingChars="100" w:hanging="211"/>
      </w:pPr>
      <w:r w:rsidRPr="00232604">
        <w:rPr>
          <w:rFonts w:eastAsia="華康中黑體" w:hint="eastAsia"/>
        </w:rPr>
        <w:t>吳委員怡玎：</w:t>
      </w:r>
      <w:r>
        <w:rPr>
          <w:rFonts w:hint="eastAsia"/>
        </w:rPr>
        <w:t>多少比例？</w:t>
      </w:r>
    </w:p>
    <w:p w:rsidR="00A0595B" w:rsidRDefault="00A0595B" w:rsidP="00A0595B">
      <w:pPr>
        <w:ind w:left="211" w:hangingChars="100" w:hanging="211"/>
      </w:pPr>
      <w:r w:rsidRPr="00232604">
        <w:rPr>
          <w:rFonts w:eastAsia="華康中黑體" w:hint="eastAsia"/>
        </w:rPr>
        <w:t>賴署長建信：</w:t>
      </w:r>
      <w:r>
        <w:rPr>
          <w:rFonts w:hint="eastAsia"/>
        </w:rPr>
        <w:t>目前已經有</w:t>
      </w:r>
      <w:r>
        <w:rPr>
          <w:rFonts w:hint="eastAsia"/>
        </w:rPr>
        <w:t>21.5</w:t>
      </w:r>
      <w:r>
        <w:rPr>
          <w:rFonts w:hint="eastAsia"/>
        </w:rPr>
        <w:t>萬噸是經我們要求後使用再生水，這主要還是要看供給端需要的再生水是多少。</w:t>
      </w:r>
    </w:p>
    <w:p w:rsidR="00A0595B" w:rsidRDefault="00A0595B" w:rsidP="00A0595B">
      <w:pPr>
        <w:ind w:left="211" w:hangingChars="100" w:hanging="211"/>
      </w:pPr>
      <w:r w:rsidRPr="00CD3FF7">
        <w:rPr>
          <w:rFonts w:eastAsia="華康中黑體" w:hint="eastAsia"/>
        </w:rPr>
        <w:t>吳委員怡玎：</w:t>
      </w:r>
      <w:r>
        <w:rPr>
          <w:rFonts w:hint="eastAsia"/>
        </w:rPr>
        <w:t>因為你們都說供給不夠，營建署也覺得他們找的客戶有問題才沒有蓋起來，所以我覺得這就是需要多多協調的部分。</w:t>
      </w:r>
    </w:p>
    <w:p w:rsidR="00A0595B" w:rsidRDefault="00A0595B" w:rsidP="00A0595B">
      <w:pPr>
        <w:ind w:left="211" w:hangingChars="100" w:hanging="211"/>
      </w:pPr>
      <w:r w:rsidRPr="00CD3FF7">
        <w:rPr>
          <w:rFonts w:eastAsia="華康中黑體" w:hint="eastAsia"/>
        </w:rPr>
        <w:t>賴署長建信：</w:t>
      </w:r>
      <w:r>
        <w:rPr>
          <w:rFonts w:hint="eastAsia"/>
        </w:rPr>
        <w:t>是。</w:t>
      </w:r>
    </w:p>
    <w:p w:rsidR="00A0595B" w:rsidRDefault="00A0595B" w:rsidP="00A0595B">
      <w:pPr>
        <w:ind w:left="211" w:hangingChars="100" w:hanging="211"/>
      </w:pPr>
      <w:r w:rsidRPr="00CD3FF7">
        <w:rPr>
          <w:rFonts w:eastAsia="華康中黑體" w:hint="eastAsia"/>
        </w:rPr>
        <w:t>吳委員怡玎：</w:t>
      </w:r>
      <w:r>
        <w:rPr>
          <w:rFonts w:hint="eastAsia"/>
        </w:rPr>
        <w:t>本來早上我聽到你們的簡報本來覺得非常興奮，因為我們的技術成熟了，只要找到客戶來接上就沒有問題，但昨天我們到竹科時，他們卻跟我們反映，他們的製程對水的品質要求非常高，所以他們寧可換水。其實我們應該要綜合的來考量，這也是我們立法院要盡力的地方。現在先不用規劃缺水之虞地區，因為現在全臺灣差不多都是，只要是用水大戶，就有使用一定比例再生水的責任，但若並非自己使用，則可以換水，現在最成功的例子是高雄的中鋼，有</w:t>
      </w:r>
      <w:r>
        <w:rPr>
          <w:rFonts w:hint="eastAsia"/>
        </w:rPr>
        <w:lastRenderedPageBreak/>
        <w:t>了這個鋼鐵業者的前例，我們已經知道怎麼去處理這樣子的水，相對的還可以降低價格和成本，且再生水的成本也會比較低一點。以台積電為例，假設今年要給台積電的再生水每度成本是</w:t>
      </w:r>
      <w:r>
        <w:rPr>
          <w:rFonts w:hint="eastAsia"/>
        </w:rPr>
        <w:t>30</w:t>
      </w:r>
      <w:r>
        <w:rPr>
          <w:rFonts w:hint="eastAsia"/>
        </w:rPr>
        <w:t>元甚至超過，換水等於是幫他們另找出路，因為我們臺灣還有很多其他鋼鐵業是可以使用再生水的，台積電該使用的再生水份額就可以換給這些鋼鐵業使用，而這真的需要各部會協調，至於成本則由大家平均分攤，因為鋼鐵業也是用水大戶，也需要用到一定比例的再生水，假設這個比例是百分之二十，但是鋼鐵業用的再生水比例可以達到百分之五十的話，相差的這百分之三十的差價就由其他廠商來貼付，本席認為這需要我們各部會更加努力，因為這部分的溝通確實是比較複雜，但本席相信這是可以達成的。</w:t>
      </w:r>
    </w:p>
    <w:p w:rsidR="00A0595B" w:rsidRDefault="00A0595B" w:rsidP="00A0595B">
      <w:pPr>
        <w:ind w:left="211" w:hangingChars="100" w:hanging="211"/>
      </w:pPr>
      <w:r w:rsidRPr="00CD3FF7">
        <w:rPr>
          <w:rFonts w:eastAsia="華康中黑體" w:hint="eastAsia"/>
        </w:rPr>
        <w:t>賴署長建信：</w:t>
      </w:r>
      <w:r>
        <w:rPr>
          <w:rFonts w:hint="eastAsia"/>
        </w:rPr>
        <w:t>委員指導的方向剛好是我們再生水資源發展條例中所謂的代履行的部分，且這種代履行不限於鋼鐵業，只要這個水資源回收中心……</w:t>
      </w:r>
    </w:p>
    <w:p w:rsidR="00A0595B" w:rsidRDefault="00A0595B" w:rsidP="00A0595B">
      <w:pPr>
        <w:ind w:left="211" w:hangingChars="100" w:hanging="211"/>
      </w:pPr>
      <w:r w:rsidRPr="00CD3FF7">
        <w:rPr>
          <w:rFonts w:eastAsia="華康中黑體" w:hint="eastAsia"/>
        </w:rPr>
        <w:t>吳委員怡玎：</w:t>
      </w:r>
      <w:r>
        <w:rPr>
          <w:rFonts w:hint="eastAsia"/>
        </w:rPr>
        <w:t>本席並不是說僅限於鋼鐵業，因為現在鋼鐵業對這個方式已經運轉得滿成熟了。</w:t>
      </w:r>
    </w:p>
    <w:p w:rsidR="00A0595B" w:rsidRDefault="00A0595B" w:rsidP="00A0595B">
      <w:pPr>
        <w:ind w:left="211" w:hangingChars="100" w:hanging="211"/>
      </w:pPr>
      <w:r w:rsidRPr="00CD3FF7">
        <w:rPr>
          <w:rFonts w:eastAsia="華康中黑體" w:hint="eastAsia"/>
        </w:rPr>
        <w:t>賴署長建信：</w:t>
      </w:r>
      <w:r>
        <w:rPr>
          <w:rFonts w:hint="eastAsia"/>
        </w:rPr>
        <w:t>至於其他的廠，我們都會再協調。</w:t>
      </w:r>
    </w:p>
    <w:p w:rsidR="00A0595B" w:rsidRDefault="00A0595B" w:rsidP="00A0595B">
      <w:pPr>
        <w:ind w:left="211" w:hangingChars="100" w:hanging="211"/>
      </w:pPr>
      <w:r w:rsidRPr="00CD3FF7">
        <w:rPr>
          <w:rFonts w:eastAsia="華康中黑體" w:hint="eastAsia"/>
        </w:rPr>
        <w:t>主席：</w:t>
      </w:r>
      <w:r>
        <w:rPr>
          <w:rFonts w:hint="eastAsia"/>
        </w:rPr>
        <w:t>請內政部營建署吳署長說明。</w:t>
      </w:r>
    </w:p>
    <w:p w:rsidR="00A0595B" w:rsidRDefault="00A0595B" w:rsidP="00A0595B">
      <w:pPr>
        <w:ind w:left="211" w:hangingChars="100" w:hanging="211"/>
      </w:pPr>
      <w:r w:rsidRPr="00CD3FF7">
        <w:rPr>
          <w:rFonts w:eastAsia="華康中黑體" w:hint="eastAsia"/>
        </w:rPr>
        <w:t>吳署長欣修：</w:t>
      </w:r>
      <w:r>
        <w:rPr>
          <w:rFonts w:hint="eastAsia"/>
        </w:rPr>
        <w:t>現在的作法除了環評的要求是一定需要之外，由於我們現在的三級處理若要達到如同台積電製程用水需求的話，的確還有一段差距，所以南科大的作法是分段處理，即我們供應以後由南科再做最後一道處理，然後供應給廠商，這樣做的缺點是管線拉得太長，所以現在有第二個模式亦即交換水權，也就是說廠商可以用自來水，但是要繳……</w:t>
      </w:r>
    </w:p>
    <w:p w:rsidR="00A0595B" w:rsidRDefault="00A0595B" w:rsidP="00A0595B">
      <w:pPr>
        <w:ind w:left="211" w:hangingChars="100" w:hanging="211"/>
      </w:pPr>
      <w:r w:rsidRPr="00CD3FF7">
        <w:rPr>
          <w:rFonts w:eastAsia="華康中黑體" w:hint="eastAsia"/>
        </w:rPr>
        <w:t>吳委員怡玎：</w:t>
      </w:r>
      <w:r>
        <w:rPr>
          <w:rFonts w:hint="eastAsia"/>
        </w:rPr>
        <w:t>所以即使是環評有要求也可以交換水權嗎？</w:t>
      </w:r>
    </w:p>
    <w:p w:rsidR="00A0595B" w:rsidRDefault="00A0595B" w:rsidP="00A0595B">
      <w:pPr>
        <w:ind w:left="211" w:hangingChars="100" w:hanging="211"/>
      </w:pPr>
      <w:r w:rsidRPr="00CD3FF7">
        <w:rPr>
          <w:rFonts w:eastAsia="華康中黑體" w:hint="eastAsia"/>
        </w:rPr>
        <w:t>吳署長欣修：</w:t>
      </w:r>
      <w:r>
        <w:rPr>
          <w:rFonts w:hint="eastAsia"/>
        </w:rPr>
        <w:t>也就是代履行，就是繳交再生水的價錢但使用自來水，用這種代理的方式去處理。</w:t>
      </w:r>
    </w:p>
    <w:p w:rsidR="00A0595B" w:rsidRDefault="00A0595B" w:rsidP="00A0595B">
      <w:pPr>
        <w:ind w:left="211" w:hangingChars="100" w:hanging="211"/>
      </w:pPr>
      <w:r w:rsidRPr="00CD3FF7">
        <w:rPr>
          <w:rFonts w:eastAsia="華康中黑體" w:hint="eastAsia"/>
        </w:rPr>
        <w:t>吳委員怡玎：</w:t>
      </w:r>
      <w:r>
        <w:rPr>
          <w:rFonts w:hint="eastAsia"/>
        </w:rPr>
        <w:t>你們本來預計到</w:t>
      </w:r>
      <w:r>
        <w:rPr>
          <w:rFonts w:hint="eastAsia"/>
        </w:rPr>
        <w:t>115</w:t>
      </w:r>
      <w:r>
        <w:rPr>
          <w:rFonts w:hint="eastAsia"/>
        </w:rPr>
        <w:t>年再生水廠可以每日產水</w:t>
      </w:r>
      <w:r>
        <w:rPr>
          <w:rFonts w:hint="eastAsia"/>
        </w:rPr>
        <w:t>33.4</w:t>
      </w:r>
      <w:r>
        <w:rPr>
          <w:rFonts w:hint="eastAsia"/>
        </w:rPr>
        <w:t>萬噸，但本席認為這部分的速度可以再快一點，因為現在的工業用水，以</w:t>
      </w:r>
      <w:r>
        <w:rPr>
          <w:rFonts w:hint="eastAsia"/>
        </w:rPr>
        <w:t>108</w:t>
      </w:r>
      <w:r>
        <w:rPr>
          <w:rFonts w:hint="eastAsia"/>
        </w:rPr>
        <w:t>年來看，一天大概是</w:t>
      </w:r>
      <w:r>
        <w:rPr>
          <w:rFonts w:hint="eastAsia"/>
        </w:rPr>
        <w:t>457</w:t>
      </w:r>
      <w:r>
        <w:rPr>
          <w:rFonts w:hint="eastAsia"/>
        </w:rPr>
        <w:t>萬噸將近</w:t>
      </w:r>
      <w:r>
        <w:rPr>
          <w:rFonts w:hint="eastAsia"/>
        </w:rPr>
        <w:t>460</w:t>
      </w:r>
      <w:r>
        <w:rPr>
          <w:rFonts w:hint="eastAsia"/>
        </w:rPr>
        <w:t>萬噸。</w:t>
      </w:r>
    </w:p>
    <w:p w:rsidR="00A0595B" w:rsidRDefault="00A0595B" w:rsidP="00A0595B">
      <w:pPr>
        <w:ind w:left="211" w:hangingChars="100" w:hanging="211"/>
      </w:pPr>
      <w:r w:rsidRPr="00CD3FF7">
        <w:rPr>
          <w:rFonts w:eastAsia="華康中黑體" w:hint="eastAsia"/>
        </w:rPr>
        <w:t>吳署長欣修：</w:t>
      </w:r>
      <w:r>
        <w:rPr>
          <w:rFonts w:hint="eastAsia"/>
        </w:rPr>
        <w:t>我們現在一天處理的全臺灣放流水大概是</w:t>
      </w:r>
      <w:r>
        <w:rPr>
          <w:rFonts w:hint="eastAsia"/>
        </w:rPr>
        <w:t>330</w:t>
      </w:r>
      <w:r>
        <w:rPr>
          <w:rFonts w:hint="eastAsia"/>
        </w:rPr>
        <w:t>萬噸。</w:t>
      </w:r>
    </w:p>
    <w:p w:rsidR="00A0595B" w:rsidRDefault="00A0595B" w:rsidP="00A0595B">
      <w:pPr>
        <w:ind w:left="211" w:hangingChars="100" w:hanging="211"/>
      </w:pPr>
      <w:r w:rsidRPr="00CD3FF7">
        <w:rPr>
          <w:rFonts w:eastAsia="華康中黑體" w:hint="eastAsia"/>
        </w:rPr>
        <w:t>吳委員怡玎：</w:t>
      </w:r>
      <w:r>
        <w:rPr>
          <w:rFonts w:hint="eastAsia"/>
        </w:rPr>
        <w:t>如果你們能將放流水全部處理成被再生使用的話，即便等級不一樣，也可以用在不一樣的工廠，有些工廠對水質的要求是比較寬鬆的，你們可以好好的盤點一下，看看哪些工廠可能要求比較高，哪些工廠可以使用這些等級比較低的再生水，甚至是還沒有到再生水等級的，那麼你們在規劃設置再生水設施時，就不會只將目標放在高科技廠商，因為覺得他付得出那個價格，最後卻發現要為此改進製程等等，反而要花更多的時間。</w:t>
      </w:r>
    </w:p>
    <w:p w:rsidR="00A0595B" w:rsidRDefault="00A0595B" w:rsidP="00A0595B">
      <w:pPr>
        <w:ind w:left="211" w:hangingChars="100" w:hanging="211"/>
      </w:pPr>
      <w:r w:rsidRPr="00CD3FF7">
        <w:rPr>
          <w:rFonts w:eastAsia="華康中黑體" w:hint="eastAsia"/>
        </w:rPr>
        <w:t>吳署長欣修：</w:t>
      </w:r>
      <w:r>
        <w:rPr>
          <w:rFonts w:hint="eastAsia"/>
        </w:rPr>
        <w:t>要考量的有二，一個是製程，一個是成本，所以一般來講，高科技業者當然比較容易付得起這樣的高水價。</w:t>
      </w:r>
    </w:p>
    <w:p w:rsidR="00A0595B" w:rsidRDefault="00A0595B" w:rsidP="00A0595B">
      <w:pPr>
        <w:ind w:left="211" w:hangingChars="100" w:hanging="211"/>
      </w:pPr>
      <w:r w:rsidRPr="00CD3FF7">
        <w:rPr>
          <w:rFonts w:eastAsia="華康中黑體" w:hint="eastAsia"/>
        </w:rPr>
        <w:t>吳委員怡玎：</w:t>
      </w:r>
      <w:r>
        <w:rPr>
          <w:rFonts w:hint="eastAsia"/>
        </w:rPr>
        <w:t>本席的意思是透過交換的話，起碼你們就不用擔心水價了。</w:t>
      </w:r>
    </w:p>
    <w:p w:rsidR="00A0595B" w:rsidRDefault="00A0595B" w:rsidP="00A0595B">
      <w:pPr>
        <w:ind w:left="211" w:hangingChars="100" w:hanging="211"/>
      </w:pPr>
      <w:r w:rsidRPr="00CD3FF7">
        <w:rPr>
          <w:rFonts w:eastAsia="華康中黑體" w:hint="eastAsia"/>
        </w:rPr>
        <w:t>吳署長欣修：</w:t>
      </w:r>
      <w:r>
        <w:rPr>
          <w:rFonts w:hint="eastAsia"/>
        </w:rPr>
        <w:t>這當然要跨部會處理，所以我們會透過院裡進行跨部會協調，盡力促成，這部分可能需跟科技部還有相關的管理局協調。</w:t>
      </w:r>
    </w:p>
    <w:p w:rsidR="00A0595B" w:rsidRDefault="00A0595B" w:rsidP="00A0595B">
      <w:pPr>
        <w:ind w:left="211" w:hangingChars="100" w:hanging="211"/>
      </w:pPr>
      <w:r w:rsidRPr="00CD3FF7">
        <w:rPr>
          <w:rFonts w:eastAsia="華康中黑體" w:hint="eastAsia"/>
        </w:rPr>
        <w:t>吳委員怡玎：</w:t>
      </w:r>
      <w:r>
        <w:rPr>
          <w:rFonts w:hint="eastAsia"/>
        </w:rPr>
        <w:t>其實不只是科技園區，所有的工業園區甚至是傳統產業，都需要用到很多水，不過他們要求的水質可能是比較簡單的，你們也可以透過這個方面去推廣，因為如果你們現在對於同樣製程者以提供給中鋼的同樣方法去做的話，大概兩年內就可以再完成一個，這樣一來就可以</w:t>
      </w:r>
      <w:r>
        <w:rPr>
          <w:rFonts w:hint="eastAsia"/>
        </w:rPr>
        <w:lastRenderedPageBreak/>
        <w:t>很快速、大量的興建很多廠。</w:t>
      </w:r>
    </w:p>
    <w:p w:rsidR="00A0595B" w:rsidRDefault="00A0595B" w:rsidP="00A0595B">
      <w:pPr>
        <w:ind w:left="211" w:hangingChars="100" w:hanging="211"/>
      </w:pPr>
      <w:r w:rsidRPr="00CD3FF7">
        <w:rPr>
          <w:rFonts w:eastAsia="華康中黑體" w:hint="eastAsia"/>
        </w:rPr>
        <w:t>吳署長欣修：</w:t>
      </w:r>
      <w:r>
        <w:rPr>
          <w:rFonts w:hint="eastAsia"/>
        </w:rPr>
        <w:t>現在桃北已經有了，是與南亞簽約，在臺中則是與中龍鋼鐵簽約，觀音工業區裡面也有。</w:t>
      </w:r>
    </w:p>
    <w:p w:rsidR="00A0595B" w:rsidRDefault="00A0595B" w:rsidP="00A0595B">
      <w:pPr>
        <w:ind w:left="211" w:hangingChars="100" w:hanging="211"/>
      </w:pPr>
      <w:r w:rsidRPr="00CD3FF7">
        <w:rPr>
          <w:rFonts w:eastAsia="華康中黑體" w:hint="eastAsia"/>
        </w:rPr>
        <w:t>吳委員怡玎：</w:t>
      </w:r>
      <w:r>
        <w:rPr>
          <w:rFonts w:hint="eastAsia"/>
        </w:rPr>
        <w:t>本席知道你們已經做了很多，只是因為現在全球暖化，本席覺得這件事情是很急迫要做的。</w:t>
      </w:r>
    </w:p>
    <w:p w:rsidR="00A0595B" w:rsidRDefault="00A0595B" w:rsidP="00A0595B">
      <w:pPr>
        <w:ind w:leftChars="100" w:left="211" w:firstLineChars="100" w:firstLine="211"/>
      </w:pPr>
      <w:r>
        <w:rPr>
          <w:rFonts w:hint="eastAsia"/>
        </w:rPr>
        <w:t>最後一個問題是放流水轉再生水相較於海水淡化的每度用電需求量大概是多少？要知道我們現在不只是缺水同時還缺電，不論是產生再生水還是海水淡化都要用到電。</w:t>
      </w:r>
    </w:p>
    <w:p w:rsidR="00A0595B" w:rsidRDefault="00A0595B" w:rsidP="00A0595B">
      <w:pPr>
        <w:ind w:left="211" w:hangingChars="100" w:hanging="211"/>
      </w:pPr>
      <w:r w:rsidRPr="00CD3FF7">
        <w:rPr>
          <w:rFonts w:eastAsia="華康中黑體" w:hint="eastAsia"/>
        </w:rPr>
        <w:t>賴署長建信：</w:t>
      </w:r>
      <w:r>
        <w:rPr>
          <w:rFonts w:hint="eastAsia"/>
        </w:rPr>
        <w:t>這部分與開發的規模有關係，假如是同樣開發規模的話，現在再生水跟海淡水的用電比例是相當的，根據以往查獲的資料，產生</w:t>
      </w:r>
      <w:r>
        <w:rPr>
          <w:rFonts w:hint="eastAsia"/>
        </w:rPr>
        <w:t>1</w:t>
      </w:r>
      <w:r>
        <w:rPr>
          <w:rFonts w:hint="eastAsia"/>
        </w:rPr>
        <w:t>度再生水需要</w:t>
      </w:r>
      <w:r>
        <w:rPr>
          <w:rFonts w:hint="eastAsia"/>
        </w:rPr>
        <w:t>2.5</w:t>
      </w:r>
      <w:r>
        <w:rPr>
          <w:rFonts w:hint="eastAsia"/>
        </w:rPr>
        <w:t>度的電，至於海淡水，新竹外海海淡場產生</w:t>
      </w:r>
      <w:r>
        <w:rPr>
          <w:rFonts w:hint="eastAsia"/>
        </w:rPr>
        <w:t>1</w:t>
      </w:r>
      <w:r>
        <w:rPr>
          <w:rFonts w:hint="eastAsia"/>
        </w:rPr>
        <w:t>度水約用到</w:t>
      </w:r>
      <w:r>
        <w:rPr>
          <w:rFonts w:hint="eastAsia"/>
        </w:rPr>
        <w:t>3.2</w:t>
      </w:r>
      <w:r>
        <w:rPr>
          <w:rFonts w:hint="eastAsia"/>
        </w:rPr>
        <w:t>度的電，因為它的規模比較小，如果是規模比較大如國際大廠規劃的話，大概是接近</w:t>
      </w:r>
      <w:r>
        <w:rPr>
          <w:rFonts w:hint="eastAsia"/>
        </w:rPr>
        <w:t>1</w:t>
      </w:r>
      <w:r>
        <w:rPr>
          <w:rFonts w:hint="eastAsia"/>
        </w:rPr>
        <w:t>：</w:t>
      </w:r>
      <w:r>
        <w:rPr>
          <w:rFonts w:hint="eastAsia"/>
        </w:rPr>
        <w:t>1</w:t>
      </w:r>
      <w:r>
        <w:rPr>
          <w:rFonts w:hint="eastAsia"/>
        </w:rPr>
        <w:t>。</w:t>
      </w:r>
    </w:p>
    <w:p w:rsidR="00A0595B" w:rsidRDefault="00A0595B" w:rsidP="00A0595B">
      <w:pPr>
        <w:ind w:left="211" w:hangingChars="100" w:hanging="211"/>
      </w:pPr>
      <w:r w:rsidRPr="00CD3FF7">
        <w:rPr>
          <w:rFonts w:eastAsia="華康中黑體" w:hint="eastAsia"/>
        </w:rPr>
        <w:t>吳委員怡玎：</w:t>
      </w:r>
      <w:r>
        <w:rPr>
          <w:rFonts w:hint="eastAsia"/>
        </w:rPr>
        <w:t>其實我們要考量的除了用電量外，還有之後爐水的排放，如果用電量差不多的話，我們當然傾向於再生水，因為它沒有後面的排放問題。</w:t>
      </w:r>
    </w:p>
    <w:p w:rsidR="00A0595B" w:rsidRDefault="00A0595B" w:rsidP="00A0595B">
      <w:pPr>
        <w:ind w:left="211" w:hangingChars="100" w:hanging="211"/>
      </w:pPr>
      <w:r w:rsidRPr="00CD3FF7">
        <w:rPr>
          <w:rFonts w:eastAsia="華康中黑體" w:hint="eastAsia"/>
        </w:rPr>
        <w:t>賴署長建信：</w:t>
      </w:r>
      <w:r>
        <w:rPr>
          <w:rFonts w:hint="eastAsia"/>
        </w:rPr>
        <w:t>多重水源是我們追求的多元化水資源願景，我們不能因為有了再生水就不開發海水淡化，也不能因為有海水淡化就將再生水偏廢了。</w:t>
      </w:r>
    </w:p>
    <w:p w:rsidR="00A0595B" w:rsidRDefault="00A0595B" w:rsidP="00A0595B">
      <w:pPr>
        <w:ind w:left="211" w:hangingChars="100" w:hanging="211"/>
      </w:pPr>
      <w:r w:rsidRPr="00CD3FF7">
        <w:rPr>
          <w:rFonts w:eastAsia="華康中黑體" w:hint="eastAsia"/>
        </w:rPr>
        <w:t>吳委員怡玎：</w:t>
      </w:r>
      <w:r>
        <w:rPr>
          <w:rFonts w:hint="eastAsia"/>
        </w:rPr>
        <w:t>等到這兩種水的產水量加總超過</w:t>
      </w:r>
      <w:r>
        <w:rPr>
          <w:rFonts w:hint="eastAsia"/>
        </w:rPr>
        <w:t>400</w:t>
      </w:r>
      <w:r>
        <w:rPr>
          <w:rFonts w:hint="eastAsia"/>
        </w:rPr>
        <w:t>萬噸的時候，我們再來討論取捨，本席只是在此提醒大家，這些也是需要用電的。</w:t>
      </w:r>
    </w:p>
    <w:p w:rsidR="00A0595B" w:rsidRDefault="00A0595B" w:rsidP="00A0595B">
      <w:pPr>
        <w:ind w:left="211" w:hangingChars="100" w:hanging="211"/>
      </w:pPr>
      <w:r w:rsidRPr="00CD3FF7">
        <w:rPr>
          <w:rFonts w:eastAsia="華康中黑體" w:hint="eastAsia"/>
        </w:rPr>
        <w:t>主席：</w:t>
      </w:r>
      <w:r>
        <w:rPr>
          <w:rFonts w:hint="eastAsia"/>
        </w:rPr>
        <w:t>接下來請賴委員惠員發言。</w:t>
      </w:r>
    </w:p>
    <w:p w:rsidR="00A0595B" w:rsidRDefault="00A0595B" w:rsidP="00A0595B">
      <w:pPr>
        <w:ind w:left="211" w:hangingChars="100" w:hanging="211"/>
      </w:pPr>
      <w:r w:rsidRPr="00CD3FF7">
        <w:rPr>
          <w:rFonts w:eastAsia="華康中黑體" w:hint="eastAsia"/>
        </w:rPr>
        <w:t>賴委員惠員：</w:t>
      </w:r>
      <w:r>
        <w:rPr>
          <w:rFonts w:hint="eastAsia"/>
        </w:rPr>
        <w:t>（</w:t>
      </w:r>
      <w:r>
        <w:rPr>
          <w:rFonts w:hint="eastAsia"/>
        </w:rPr>
        <w:t>11</w:t>
      </w:r>
      <w:r>
        <w:rPr>
          <w:rFonts w:hint="eastAsia"/>
        </w:rPr>
        <w:t>時</w:t>
      </w:r>
      <w:r>
        <w:rPr>
          <w:rFonts w:hint="eastAsia"/>
        </w:rPr>
        <w:t>11</w:t>
      </w:r>
      <w:r>
        <w:rPr>
          <w:rFonts w:hint="eastAsia"/>
        </w:rPr>
        <w:t>分）部長早安！今天的會議主題是再生水推動計畫，從</w:t>
      </w:r>
      <w:r>
        <w:rPr>
          <w:rFonts w:hint="eastAsia"/>
        </w:rPr>
        <w:t>107</w:t>
      </w:r>
      <w:r>
        <w:rPr>
          <w:rFonts w:hint="eastAsia"/>
        </w:rPr>
        <w:t>年到</w:t>
      </w:r>
      <w:r>
        <w:rPr>
          <w:rFonts w:hint="eastAsia"/>
        </w:rPr>
        <w:t>112</w:t>
      </w:r>
      <w:r>
        <w:rPr>
          <w:rFonts w:hint="eastAsia"/>
        </w:rPr>
        <w:t>年，</w:t>
      </w:r>
      <w:r>
        <w:rPr>
          <w:rFonts w:hint="eastAsia"/>
        </w:rPr>
        <w:t>11</w:t>
      </w:r>
      <w:r>
        <w:rPr>
          <w:rFonts w:hint="eastAsia"/>
        </w:rPr>
        <w:t>座再生水廠所須經費為</w:t>
      </w:r>
      <w:r>
        <w:rPr>
          <w:rFonts w:hint="eastAsia"/>
        </w:rPr>
        <w:t>35</w:t>
      </w:r>
      <w:r>
        <w:rPr>
          <w:rFonts w:hint="eastAsia"/>
        </w:rPr>
        <w:t>億元，現在大家都非常擔心這個</w:t>
      </w:r>
      <w:r>
        <w:rPr>
          <w:rFonts w:hint="eastAsia"/>
        </w:rPr>
        <w:t>56</w:t>
      </w:r>
      <w:r>
        <w:rPr>
          <w:rFonts w:hint="eastAsia"/>
        </w:rPr>
        <w:t>年來的大乾旱現象，臺灣面臨半世紀以來最慘的旱災，從中研院的研究可知，未來</w:t>
      </w:r>
      <w:r>
        <w:rPr>
          <w:rFonts w:hint="eastAsia"/>
        </w:rPr>
        <w:t>25</w:t>
      </w:r>
      <w:r>
        <w:rPr>
          <w:rFonts w:hint="eastAsia"/>
        </w:rPr>
        <w:t>年的強降雨、旱災情形會更加嚴重，發生的頻率亦將更為頻繁，本席簡報的第一張圖顯示的是六甲區知名古剎赤山龍湖巖前水塘即將乾涸的情狀，古有傳說說這裡的湖泊絕不能見底，一旦見底就會出現很大的災情，可是我們看到現在的缺水乾旱情形，甚至連白河水庫的存水量都即將到底，出水量為零，所以在政府未來的水資源政策和措施中，建置再生水廠絕對是個關鍵，本席要請教部長的是，你們推動的</w:t>
      </w:r>
      <w:r>
        <w:rPr>
          <w:rFonts w:hint="eastAsia"/>
        </w:rPr>
        <w:t>11</w:t>
      </w:r>
      <w:r>
        <w:rPr>
          <w:rFonts w:hint="eastAsia"/>
        </w:rPr>
        <w:t>座再生水廠中，位在臺南的就有</w:t>
      </w:r>
      <w:r>
        <w:rPr>
          <w:rFonts w:hint="eastAsia"/>
        </w:rPr>
        <w:t>3</w:t>
      </w:r>
      <w:r>
        <w:rPr>
          <w:rFonts w:hint="eastAsia"/>
        </w:rPr>
        <w:t>座，分別是在臺南永康、安平及仁德，請問目前進度如何？</w:t>
      </w:r>
    </w:p>
    <w:p w:rsidR="00A0595B" w:rsidRDefault="00A0595B" w:rsidP="00A0595B">
      <w:pPr>
        <w:ind w:left="211" w:hangingChars="100" w:hanging="211"/>
      </w:pPr>
      <w:r w:rsidRPr="00CD3FF7">
        <w:rPr>
          <w:rFonts w:eastAsia="華康中黑體" w:hint="eastAsia"/>
        </w:rPr>
        <w:t>主席：</w:t>
      </w:r>
      <w:r>
        <w:rPr>
          <w:rFonts w:hint="eastAsia"/>
        </w:rPr>
        <w:t>請內政部徐部長說明。</w:t>
      </w:r>
    </w:p>
    <w:p w:rsidR="00A0595B" w:rsidRDefault="00A0595B" w:rsidP="00A0595B">
      <w:pPr>
        <w:ind w:left="211" w:hangingChars="100" w:hanging="211"/>
      </w:pPr>
      <w:r w:rsidRPr="00CD3FF7">
        <w:rPr>
          <w:rFonts w:eastAsia="華康中黑體" w:hint="eastAsia"/>
        </w:rPr>
        <w:t>徐部長國勇：</w:t>
      </w:r>
      <w:r>
        <w:rPr>
          <w:rFonts w:hint="eastAsia"/>
        </w:rPr>
        <w:t>委員早！永康那邊今年就會完成，第一階段產水</w:t>
      </w:r>
      <w:r>
        <w:rPr>
          <w:rFonts w:hint="eastAsia"/>
        </w:rPr>
        <w:t>8,000</w:t>
      </w:r>
      <w:r>
        <w:rPr>
          <w:rFonts w:hint="eastAsia"/>
        </w:rPr>
        <w:t>噸已經開始運作，那天我特別過去看的時候黃市長也有到場，我們會盡全力，永康的再生水廠很快就會完成，高雄的臨海再生水廠也會在今年完成。</w:t>
      </w:r>
    </w:p>
    <w:p w:rsidR="00A0595B" w:rsidRDefault="00A0595B" w:rsidP="00A0595B">
      <w:pPr>
        <w:ind w:left="211" w:hangingChars="100" w:hanging="211"/>
      </w:pPr>
      <w:r w:rsidRPr="00CD3FF7">
        <w:rPr>
          <w:rFonts w:eastAsia="華康中黑體" w:hint="eastAsia"/>
        </w:rPr>
        <w:t>賴委員惠員：</w:t>
      </w:r>
      <w:r>
        <w:rPr>
          <w:rFonts w:hint="eastAsia"/>
        </w:rPr>
        <w:t>臨海再生水廠完成後，每天可產水</w:t>
      </w:r>
      <w:r>
        <w:rPr>
          <w:rFonts w:hint="eastAsia"/>
        </w:rPr>
        <w:t>4.1</w:t>
      </w:r>
      <w:r>
        <w:rPr>
          <w:rFonts w:hint="eastAsia"/>
        </w:rPr>
        <w:t>萬噸，永康的再生水廠則可日產</w:t>
      </w:r>
      <w:r>
        <w:rPr>
          <w:rFonts w:hint="eastAsia"/>
        </w:rPr>
        <w:t>8,000</w:t>
      </w:r>
      <w:r>
        <w:rPr>
          <w:rFonts w:hint="eastAsia"/>
        </w:rPr>
        <w:t>噸，至於安平再生水廠則需到</w:t>
      </w:r>
      <w:r>
        <w:rPr>
          <w:rFonts w:hint="eastAsia"/>
        </w:rPr>
        <w:t>113</w:t>
      </w:r>
      <w:r>
        <w:rPr>
          <w:rFonts w:hint="eastAsia"/>
        </w:rPr>
        <w:t>年才會日產</w:t>
      </w:r>
      <w:r>
        <w:rPr>
          <w:rFonts w:hint="eastAsia"/>
        </w:rPr>
        <w:t>1</w:t>
      </w:r>
      <w:r>
        <w:rPr>
          <w:rFonts w:hint="eastAsia"/>
        </w:rPr>
        <w:t>萬噸至</w:t>
      </w:r>
      <w:r>
        <w:rPr>
          <w:rFonts w:hint="eastAsia"/>
        </w:rPr>
        <w:t>3.75</w:t>
      </w:r>
      <w:r>
        <w:rPr>
          <w:rFonts w:hint="eastAsia"/>
        </w:rPr>
        <w:t>萬噸，請問營建署吳署長，你覺得這個進度</w:t>
      </w:r>
      <w:r w:rsidR="00BE7E57">
        <w:rPr>
          <w:rFonts w:hint="eastAsia"/>
        </w:rPr>
        <w:t>OK</w:t>
      </w:r>
      <w:r>
        <w:rPr>
          <w:rFonts w:hint="eastAsia"/>
        </w:rPr>
        <w:t>嗎？</w:t>
      </w:r>
    </w:p>
    <w:p w:rsidR="00A0595B" w:rsidRDefault="00A0595B" w:rsidP="00A0595B">
      <w:pPr>
        <w:ind w:left="211" w:hangingChars="100" w:hanging="211"/>
      </w:pPr>
      <w:r w:rsidRPr="00CD3FF7">
        <w:rPr>
          <w:rFonts w:eastAsia="華康中黑體" w:hint="eastAsia"/>
        </w:rPr>
        <w:t>主席：</w:t>
      </w:r>
      <w:r>
        <w:rPr>
          <w:rFonts w:hint="eastAsia"/>
        </w:rPr>
        <w:t>請內政部營建署吳署長說明。</w:t>
      </w:r>
    </w:p>
    <w:p w:rsidR="00A0595B" w:rsidRDefault="00A0595B" w:rsidP="00A0595B">
      <w:pPr>
        <w:ind w:left="211" w:hangingChars="100" w:hanging="211"/>
      </w:pPr>
      <w:r w:rsidRPr="00CD3FF7">
        <w:rPr>
          <w:rFonts w:eastAsia="華康中黑體" w:hint="eastAsia"/>
        </w:rPr>
        <w:t>吳署長欣修：</w:t>
      </w:r>
      <w:r>
        <w:rPr>
          <w:rFonts w:hint="eastAsia"/>
        </w:rPr>
        <w:t>安平的問題有二，一個是用戶接管問題，一個是管線比較長，所以所需期程的確比較</w:t>
      </w:r>
      <w:r>
        <w:rPr>
          <w:rFonts w:hint="eastAsia"/>
        </w:rPr>
        <w:lastRenderedPageBreak/>
        <w:t>久，這也是這次處理再生水時發現的狀況，那就是</w:t>
      </w:r>
      <w:r w:rsidR="00BE7E57">
        <w:rPr>
          <w:rFonts w:hint="eastAsia"/>
        </w:rPr>
        <w:t>如果</w:t>
      </w:r>
      <w:r>
        <w:rPr>
          <w:rFonts w:hint="eastAsia"/>
        </w:rPr>
        <w:t>接管的長度過長，不管是成本或施工速度都會拖長。</w:t>
      </w:r>
    </w:p>
    <w:p w:rsidR="00A0595B" w:rsidRDefault="00A0595B" w:rsidP="00A0595B">
      <w:pPr>
        <w:ind w:left="211" w:hangingChars="100" w:hanging="211"/>
      </w:pPr>
      <w:r w:rsidRPr="00CD3FF7">
        <w:rPr>
          <w:rFonts w:eastAsia="華康中黑體" w:hint="eastAsia"/>
        </w:rPr>
        <w:t>賴委員惠員：</w:t>
      </w:r>
      <w:r>
        <w:rPr>
          <w:rFonts w:hint="eastAsia"/>
        </w:rPr>
        <w:t>問題是它必須緊鄰工業區，比如安平再生水廠，我們希望可以直接供南科使用，可是現在兩者的距離卻這麼遠，請問署長認為有無需要在南科那邊再設置一個再生水廠？</w:t>
      </w:r>
    </w:p>
    <w:p w:rsidR="00A0595B" w:rsidRDefault="00A0595B" w:rsidP="00A0595B">
      <w:pPr>
        <w:ind w:left="211" w:hangingChars="100" w:hanging="211"/>
      </w:pPr>
      <w:r w:rsidRPr="00CD3FF7">
        <w:rPr>
          <w:rFonts w:eastAsia="華康中黑體" w:hint="eastAsia"/>
        </w:rPr>
        <w:t>吳署長欣修：</w:t>
      </w:r>
      <w:r>
        <w:rPr>
          <w:rFonts w:hint="eastAsia"/>
        </w:rPr>
        <w:t>我剛剛也提到，從安平和永康的再生水廠就會發現距離這麼長，要直接供應的確在成本和營運上比較困難，也會一直墊高水價，所以後來在仁德那邊就採用代理水權的方式處理，這個過程當然會比較複雜，在此要感謝自來水公司的全力協助，讓台積電使用自來水但繳付的是再生水價。</w:t>
      </w:r>
    </w:p>
    <w:p w:rsidR="00A0595B" w:rsidRDefault="00A0595B" w:rsidP="00A0595B">
      <w:pPr>
        <w:ind w:left="211" w:hangingChars="100" w:hanging="211"/>
      </w:pPr>
      <w:r w:rsidRPr="00CD3FF7">
        <w:rPr>
          <w:rFonts w:eastAsia="華康中黑體" w:hint="eastAsia"/>
        </w:rPr>
        <w:t>賴委員惠員：</w:t>
      </w:r>
      <w:r>
        <w:rPr>
          <w:rFonts w:hint="eastAsia"/>
        </w:rPr>
        <w:t>請問安平再生水廠是否供應到南科的配水池？</w:t>
      </w:r>
    </w:p>
    <w:p w:rsidR="00A0595B" w:rsidRDefault="00A0595B" w:rsidP="00A0595B">
      <w:pPr>
        <w:ind w:left="211" w:hangingChars="100" w:hanging="211"/>
      </w:pPr>
      <w:r w:rsidRPr="00CD3FF7">
        <w:rPr>
          <w:rFonts w:eastAsia="華康中黑體" w:hint="eastAsia"/>
        </w:rPr>
        <w:t>吳署長欣修：</w:t>
      </w:r>
      <w:r>
        <w:rPr>
          <w:rFonts w:hint="eastAsia"/>
        </w:rPr>
        <w:t>沒錯。</w:t>
      </w:r>
    </w:p>
    <w:p w:rsidR="00A0595B" w:rsidRDefault="00A0595B" w:rsidP="00A0595B">
      <w:pPr>
        <w:ind w:left="211" w:hangingChars="100" w:hanging="211"/>
      </w:pPr>
      <w:r w:rsidRPr="00CD3FF7">
        <w:rPr>
          <w:rFonts w:eastAsia="華康中黑體" w:hint="eastAsia"/>
        </w:rPr>
        <w:t>賴委員惠員：</w:t>
      </w:r>
      <w:r>
        <w:rPr>
          <w:rFonts w:hint="eastAsia"/>
        </w:rPr>
        <w:t>可是從昨天台積電的跳電我們發現了一個問題，光是昨天的跳電，台積電在南科本身就已經損失</w:t>
      </w:r>
      <w:r>
        <w:rPr>
          <w:rFonts w:hint="eastAsia"/>
        </w:rPr>
        <w:t>10</w:t>
      </w:r>
      <w:r>
        <w:rPr>
          <w:rFonts w:hint="eastAsia"/>
        </w:rPr>
        <w:t>億元，若</w:t>
      </w:r>
      <w:r w:rsidR="00BE7E57">
        <w:rPr>
          <w:rFonts w:hint="eastAsia"/>
        </w:rPr>
        <w:t>是</w:t>
      </w:r>
      <w:r>
        <w:rPr>
          <w:rFonts w:hint="eastAsia"/>
        </w:rPr>
        <w:t>以全球來看，損失幾達上兆元，由此可見若</w:t>
      </w:r>
      <w:r w:rsidR="00BE7E57">
        <w:rPr>
          <w:rFonts w:hint="eastAsia"/>
        </w:rPr>
        <w:t>是</w:t>
      </w:r>
      <w:r>
        <w:rPr>
          <w:rFonts w:hint="eastAsia"/>
        </w:rPr>
        <w:t>臺灣的水電供給不穩定，勢必增加臺灣科技大廠營運的風險，我們臺南對此當然很在乎，雖然其價值並不完全在於台積電的設廠，可是這真的讓我們很擔心，現在電的問題馬上就顯現出來了，相信署長也非常清楚，臺南現在有很多建設公司，他們開始施工時抽起來的地下水，其實是普遍提供給台積電營運之用，因此本席要在此向部長及兩位署長請命，安平再生水廠是不是有辦法提供給我們的南科使用？這個是你們必須深思的問題。</w:t>
      </w:r>
    </w:p>
    <w:p w:rsidR="00A0595B" w:rsidRDefault="00A0595B" w:rsidP="00A0595B">
      <w:pPr>
        <w:ind w:left="211" w:hangingChars="100" w:hanging="211"/>
      </w:pPr>
      <w:r w:rsidRPr="00CD3FF7">
        <w:rPr>
          <w:rFonts w:eastAsia="華康中黑體" w:hint="eastAsia"/>
        </w:rPr>
        <w:t>吳署長欣修：</w:t>
      </w:r>
      <w:r>
        <w:rPr>
          <w:rFonts w:hint="eastAsia"/>
        </w:rPr>
        <w:t>沒有問題，我們本來就是朝這個目標執行中。</w:t>
      </w:r>
    </w:p>
    <w:p w:rsidR="00A0595B" w:rsidRDefault="00A0595B" w:rsidP="00A0595B">
      <w:pPr>
        <w:ind w:left="211" w:hangingChars="100" w:hanging="211"/>
      </w:pPr>
      <w:r w:rsidRPr="00CD3FF7">
        <w:rPr>
          <w:rFonts w:eastAsia="華康中黑體" w:hint="eastAsia"/>
        </w:rPr>
        <w:t>賴委員惠員：</w:t>
      </w:r>
      <w:r>
        <w:rPr>
          <w:rFonts w:hint="eastAsia"/>
        </w:rPr>
        <w:t>你說沒有問題，可是我們卻看不出來你們的目標為何。</w:t>
      </w:r>
    </w:p>
    <w:p w:rsidR="00A0595B" w:rsidRDefault="00A0595B" w:rsidP="00A0595B">
      <w:pPr>
        <w:ind w:left="211" w:hangingChars="100" w:hanging="211"/>
      </w:pPr>
      <w:r w:rsidRPr="00CD3FF7">
        <w:rPr>
          <w:rFonts w:eastAsia="華康中黑體" w:hint="eastAsia"/>
        </w:rPr>
        <w:t>吳署長欣修：</w:t>
      </w:r>
      <w:r>
        <w:rPr>
          <w:rFonts w:hint="eastAsia"/>
        </w:rPr>
        <w:t>我們的統包工程到去年才正式簽約，在進度上，我們會再努力。</w:t>
      </w:r>
    </w:p>
    <w:p w:rsidR="00A0595B" w:rsidRDefault="00A0595B" w:rsidP="00A0595B">
      <w:pPr>
        <w:ind w:left="211" w:hangingChars="100" w:hanging="211"/>
      </w:pPr>
      <w:r w:rsidRPr="00CD3FF7">
        <w:rPr>
          <w:rFonts w:eastAsia="華康中黑體" w:hint="eastAsia"/>
        </w:rPr>
        <w:t>賴委員惠員：</w:t>
      </w:r>
      <w:r>
        <w:rPr>
          <w:rFonts w:hint="eastAsia"/>
        </w:rPr>
        <w:t>我們的</w:t>
      </w:r>
      <w:r>
        <w:rPr>
          <w:rFonts w:hint="eastAsia"/>
        </w:rPr>
        <w:t>3</w:t>
      </w:r>
      <w:r>
        <w:rPr>
          <w:rFonts w:hint="eastAsia"/>
        </w:rPr>
        <w:t>座再生水廠要到</w:t>
      </w:r>
      <w:r>
        <w:rPr>
          <w:rFonts w:hint="eastAsia"/>
        </w:rPr>
        <w:t>113</w:t>
      </w:r>
      <w:r>
        <w:rPr>
          <w:rFonts w:hint="eastAsia"/>
        </w:rPr>
        <w:t>才能日產水</w:t>
      </w:r>
      <w:r>
        <w:rPr>
          <w:rFonts w:hint="eastAsia"/>
        </w:rPr>
        <w:t>6.63</w:t>
      </w:r>
      <w:r>
        <w:rPr>
          <w:rFonts w:hint="eastAsia"/>
        </w:rPr>
        <w:t>萬噸，遠遠不敷所需，何況高雄的臨海再生水廠本來設計的數量就比較少，當然這個設計是在台積電來設廠之前就已經規劃好的，那麼請問我們的規劃是否應該要做修正？是否應該要增加日產量？請水利署說明。</w:t>
      </w:r>
    </w:p>
    <w:p w:rsidR="00A0595B" w:rsidRDefault="00A0595B" w:rsidP="00A0595B">
      <w:pPr>
        <w:ind w:left="211" w:hangingChars="100" w:hanging="211"/>
      </w:pPr>
      <w:r w:rsidRPr="00CD3FF7">
        <w:rPr>
          <w:rFonts w:eastAsia="華康中黑體" w:hint="eastAsia"/>
        </w:rPr>
        <w:t>主席：</w:t>
      </w:r>
      <w:r>
        <w:rPr>
          <w:rFonts w:hint="eastAsia"/>
        </w:rPr>
        <w:t>請經濟部水利署賴署長說明。</w:t>
      </w:r>
    </w:p>
    <w:p w:rsidR="00A0595B" w:rsidRDefault="00A0595B" w:rsidP="00A0595B">
      <w:pPr>
        <w:ind w:left="211" w:hangingChars="100" w:hanging="211"/>
      </w:pPr>
      <w:r w:rsidRPr="00CD3FF7">
        <w:rPr>
          <w:rFonts w:eastAsia="華康中黑體" w:hint="eastAsia"/>
        </w:rPr>
        <w:t>賴署長建信：</w:t>
      </w:r>
      <w:r>
        <w:rPr>
          <w:rFonts w:hint="eastAsia"/>
        </w:rPr>
        <w:t>謝謝委員的指導，我們水資源的開發規劃會配合未來產業需求進行相關的調整。</w:t>
      </w:r>
    </w:p>
    <w:p w:rsidR="00A0595B" w:rsidRDefault="00A0595B" w:rsidP="00A0595B">
      <w:pPr>
        <w:ind w:left="211" w:hangingChars="100" w:hanging="211"/>
      </w:pPr>
      <w:r w:rsidRPr="00CD3FF7">
        <w:rPr>
          <w:rFonts w:eastAsia="華康中黑體" w:hint="eastAsia"/>
        </w:rPr>
        <w:t>賴委員惠員：</w:t>
      </w:r>
      <w:r>
        <w:rPr>
          <w:rFonts w:hint="eastAsia"/>
        </w:rPr>
        <w:t>產業已經跑到我們的規劃之前且確實是有此需要了，請問現在要怎麼辦？</w:t>
      </w:r>
    </w:p>
    <w:p w:rsidR="00A0595B" w:rsidRDefault="00A0595B" w:rsidP="00A0595B">
      <w:pPr>
        <w:ind w:left="211" w:hangingChars="100" w:hanging="211"/>
      </w:pPr>
      <w:r w:rsidRPr="00CD3FF7">
        <w:rPr>
          <w:rFonts w:eastAsia="華康中黑體" w:hint="eastAsia"/>
        </w:rPr>
        <w:t>賴署長建信：</w:t>
      </w:r>
      <w:r>
        <w:rPr>
          <w:rFonts w:hint="eastAsia"/>
        </w:rPr>
        <w:t>不論是新的再生水廠或是海淡水的規劃，現在都已經上路，特別是海淡水，已經進入相關的行政作業程序。</w:t>
      </w:r>
    </w:p>
    <w:p w:rsidR="00A0595B" w:rsidRDefault="00A0595B" w:rsidP="00A0595B">
      <w:pPr>
        <w:ind w:left="211" w:hangingChars="100" w:hanging="211"/>
      </w:pPr>
      <w:r w:rsidRPr="00CD3FF7">
        <w:rPr>
          <w:rFonts w:eastAsia="華康中黑體" w:hint="eastAsia"/>
        </w:rPr>
        <w:t>賴委員惠員：</w:t>
      </w:r>
      <w:r>
        <w:rPr>
          <w:rFonts w:hint="eastAsia"/>
        </w:rPr>
        <w:t>本席對於兩位署長給出的回答是不滿意的，現在產業的腳步已經超越了政府的建設，既然已有不足，政府當然要趕緊跟上來，本席希望能有一個完整的計畫以配合南科所需，因為南科每天的用水量約為</w:t>
      </w:r>
      <w:r>
        <w:rPr>
          <w:rFonts w:hint="eastAsia"/>
        </w:rPr>
        <w:t>16</w:t>
      </w:r>
      <w:r w:rsidR="00BE7E57">
        <w:rPr>
          <w:rFonts w:hint="eastAsia"/>
        </w:rPr>
        <w:t>萬噸</w:t>
      </w:r>
      <w:r>
        <w:rPr>
          <w:rFonts w:hint="eastAsia"/>
        </w:rPr>
        <w:t>或</w:t>
      </w:r>
      <w:r>
        <w:rPr>
          <w:rFonts w:hint="eastAsia"/>
        </w:rPr>
        <w:t>17</w:t>
      </w:r>
      <w:r>
        <w:rPr>
          <w:rFonts w:hint="eastAsia"/>
        </w:rPr>
        <w:t>萬噸，現在的供應量顯然是不夠的，因此我們認為南科必須有一個專門的再生水廠，請部長針此給本席一份比較詳細的計畫和評估。謝謝！</w:t>
      </w:r>
    </w:p>
    <w:p w:rsidR="00A0595B" w:rsidRDefault="00A0595B" w:rsidP="00A0595B">
      <w:pPr>
        <w:ind w:left="211" w:hangingChars="100" w:hanging="211"/>
      </w:pPr>
      <w:r w:rsidRPr="00CD3FF7">
        <w:rPr>
          <w:rFonts w:eastAsia="華康中黑體" w:hint="eastAsia"/>
        </w:rPr>
        <w:t>主席：</w:t>
      </w:r>
      <w:r>
        <w:rPr>
          <w:rFonts w:hint="eastAsia"/>
        </w:rPr>
        <w:t>謝謝賴委員，現在休息</w:t>
      </w:r>
      <w:r>
        <w:rPr>
          <w:rFonts w:hint="eastAsia"/>
        </w:rPr>
        <w:t>5</w:t>
      </w:r>
      <w:r>
        <w:rPr>
          <w:rFonts w:hint="eastAsia"/>
        </w:rPr>
        <w:t>分鐘。</w:t>
      </w:r>
    </w:p>
    <w:p w:rsidR="00A0595B" w:rsidRDefault="00A0595B" w:rsidP="00A0595B">
      <w:r w:rsidRPr="00CD3FF7">
        <w:rPr>
          <w:rFonts w:eastAsia="華康中黑體" w:hint="eastAsia"/>
        </w:rPr>
        <w:t>休息</w:t>
      </w:r>
    </w:p>
    <w:p w:rsidR="00A0595B" w:rsidRDefault="00A0595B" w:rsidP="00A0595B">
      <w:r w:rsidRPr="00EE42DB">
        <w:rPr>
          <w:rFonts w:eastAsia="華康中黑體" w:hint="eastAsia"/>
        </w:rPr>
        <w:t>繼續開會</w:t>
      </w:r>
    </w:p>
    <w:p w:rsidR="00A0595B" w:rsidRDefault="00A0595B" w:rsidP="00A0595B">
      <w:pPr>
        <w:ind w:left="211" w:hangingChars="100" w:hanging="211"/>
      </w:pPr>
      <w:r w:rsidRPr="00EE42DB">
        <w:rPr>
          <w:rFonts w:eastAsia="華康中黑體" w:hint="eastAsia"/>
        </w:rPr>
        <w:lastRenderedPageBreak/>
        <w:t>主席：</w:t>
      </w:r>
      <w:r>
        <w:rPr>
          <w:rFonts w:hint="eastAsia"/>
        </w:rPr>
        <w:t>現在繼續開會</w:t>
      </w:r>
      <w:r w:rsidR="00BE7E57">
        <w:rPr>
          <w:rFonts w:hint="eastAsia"/>
        </w:rPr>
        <w:t>。</w:t>
      </w:r>
      <w:r>
        <w:rPr>
          <w:rFonts w:hint="eastAsia"/>
        </w:rPr>
        <w:t>請吳委員琪銘發言。</w:t>
      </w:r>
    </w:p>
    <w:p w:rsidR="00A0595B" w:rsidRDefault="00A0595B" w:rsidP="00A0595B">
      <w:pPr>
        <w:ind w:left="211" w:hangingChars="100" w:hanging="211"/>
      </w:pPr>
      <w:r w:rsidRPr="00EE42DB">
        <w:rPr>
          <w:rFonts w:eastAsia="華康中黑體" w:hint="eastAsia"/>
        </w:rPr>
        <w:t>吳委員琪銘：</w:t>
      </w:r>
      <w:r>
        <w:rPr>
          <w:rFonts w:hint="eastAsia"/>
        </w:rPr>
        <w:t>（</w:t>
      </w:r>
      <w:r>
        <w:rPr>
          <w:rFonts w:hint="eastAsia"/>
        </w:rPr>
        <w:t>11</w:t>
      </w:r>
      <w:r>
        <w:rPr>
          <w:rFonts w:hint="eastAsia"/>
        </w:rPr>
        <w:t>時</w:t>
      </w:r>
      <w:r>
        <w:rPr>
          <w:rFonts w:hint="eastAsia"/>
        </w:rPr>
        <w:t>26</w:t>
      </w:r>
      <w:r>
        <w:rPr>
          <w:rFonts w:hint="eastAsia"/>
        </w:rPr>
        <w:t>分）本席要請教經濟部的曾次長和水利署的賴</w:t>
      </w:r>
      <w:r w:rsidR="00BC7E90">
        <w:rPr>
          <w:rFonts w:hint="eastAsia"/>
        </w:rPr>
        <w:t>署</w:t>
      </w:r>
      <w:r>
        <w:rPr>
          <w:rFonts w:hint="eastAsia"/>
        </w:rPr>
        <w:t>長</w:t>
      </w:r>
      <w:r w:rsidR="00BE7E57">
        <w:rPr>
          <w:rFonts w:hint="eastAsia"/>
        </w:rPr>
        <w:t>。</w:t>
      </w:r>
      <w:r w:rsidR="00BC7E90">
        <w:rPr>
          <w:rFonts w:hint="eastAsia"/>
        </w:rPr>
        <w:t>次</w:t>
      </w:r>
      <w:r>
        <w:rPr>
          <w:rFonts w:hint="eastAsia"/>
        </w:rPr>
        <w:t>長早！臺灣目前正逢</w:t>
      </w:r>
      <w:r>
        <w:rPr>
          <w:rFonts w:hint="eastAsia"/>
        </w:rPr>
        <w:t>56</w:t>
      </w:r>
      <w:r>
        <w:rPr>
          <w:rFonts w:hint="eastAsia"/>
        </w:rPr>
        <w:t>年來最嚴重的水旱，中南部已採供五停二措施，可見我們目前的缺水情況非常嚴重。現在大家都在討論再生水和海水淡化問題，可是海水淡化和再生水的成本過高，且海水淡化會污染整個生態，導致鹹度過高。根據本席的資料，一般飲用水每度的價格為</w:t>
      </w:r>
      <w:r>
        <w:rPr>
          <w:rFonts w:hint="eastAsia"/>
        </w:rPr>
        <w:t>11</w:t>
      </w:r>
      <w:r>
        <w:rPr>
          <w:rFonts w:hint="eastAsia"/>
        </w:rPr>
        <w:t>元，再生水的價格約高出一倍，海水淡化的價格又更高，如何解決這些問題是目前最重要的課題。其實我們臺灣的降雨量在整個世界來說算是滿高的，約為</w:t>
      </w:r>
      <w:r>
        <w:rPr>
          <w:rFonts w:hint="eastAsia"/>
        </w:rPr>
        <w:t>2.5</w:t>
      </w:r>
      <w:r>
        <w:rPr>
          <w:rFonts w:hint="eastAsia"/>
        </w:rPr>
        <w:t>倍，但是蓄水量、儲水功能卻嚴重不足，尤其臺灣多為高山，以致雨水來得快也去得快，唯有設法將降下的雨水存留下來，方能徹底解決問題；何況現在地球暖化速度非常快，到現在還無解。對於每年都要面臨的缺水情況要如何治本，本席認為應先設法將水庫的污泥清運出去，如此才能在降雨時蓄存水量，這是目前最重要的問題，請署長就此做說明。</w:t>
      </w:r>
    </w:p>
    <w:p w:rsidR="00A0595B" w:rsidRDefault="00A0595B" w:rsidP="00A0595B">
      <w:pPr>
        <w:ind w:left="211" w:hangingChars="100" w:hanging="211"/>
      </w:pPr>
      <w:r w:rsidRPr="00EE42DB">
        <w:rPr>
          <w:rFonts w:eastAsia="華康中黑體" w:hint="eastAsia"/>
        </w:rPr>
        <w:t>主席：</w:t>
      </w:r>
      <w:r>
        <w:rPr>
          <w:rFonts w:hint="eastAsia"/>
        </w:rPr>
        <w:t>請經濟部水利署賴署長說明。</w:t>
      </w:r>
    </w:p>
    <w:p w:rsidR="00A0595B" w:rsidRDefault="00A0595B" w:rsidP="00A0595B">
      <w:pPr>
        <w:ind w:left="211" w:hangingChars="100" w:hanging="211"/>
      </w:pPr>
      <w:r w:rsidRPr="00EE42DB">
        <w:rPr>
          <w:rFonts w:eastAsia="華康中黑體" w:hint="eastAsia"/>
        </w:rPr>
        <w:t>賴署長建信：</w:t>
      </w:r>
      <w:r>
        <w:rPr>
          <w:rFonts w:hint="eastAsia"/>
        </w:rPr>
        <w:t>委員早！謝謝委員的指導，對於缺水的長期解決方案，行政院也非常重視，院長曾多此要我們在院會中提出報告，這當中論及的除了科技造水之外，最重要的是既有水庫加速清淤，其次是將這些水源串聯起來。首先要說明的是剛才委員關心的水庫清淤問題，我們去年的水庫清淤總量達到</w:t>
      </w:r>
      <w:r>
        <w:rPr>
          <w:rFonts w:hint="eastAsia"/>
        </w:rPr>
        <w:t>1,440</w:t>
      </w:r>
      <w:r>
        <w:rPr>
          <w:rFonts w:hint="eastAsia"/>
        </w:rPr>
        <w:t>萬立方公尺，乃是史上最高，我們預估今年也會達到歷史新高，因為今年第一季的清淤量超過</w:t>
      </w:r>
      <w:r>
        <w:rPr>
          <w:rFonts w:hint="eastAsia"/>
        </w:rPr>
        <w:t>357</w:t>
      </w:r>
      <w:r>
        <w:rPr>
          <w:rFonts w:hint="eastAsia"/>
        </w:rPr>
        <w:t>萬立方公尺，現在國軍也在協助我們進行清淤工作。第二個部分是區域水的調度，像板二計畫在這一次穩定板新地區和桃園、新竹地區起了非常大的功效，還包括桃竹幹管的工作。未來在區域水資源調度的部分會搭配前瞻計畫加速執行，除了北部地區的桃竹幹管之外，中部地區的大安溪、大甲溪水源的聯合運用以及南部地區曾文水庫、南化水庫的串連計畫，這些都是我們進行中的重要計畫。</w:t>
      </w:r>
    </w:p>
    <w:p w:rsidR="00A0595B" w:rsidRDefault="00A0595B" w:rsidP="00A0595B">
      <w:pPr>
        <w:ind w:left="211" w:hangingChars="100" w:hanging="211"/>
      </w:pPr>
      <w:r w:rsidRPr="00EE42DB">
        <w:rPr>
          <w:rFonts w:eastAsia="華康中黑體" w:hint="eastAsia"/>
        </w:rPr>
        <w:t>吳委員琪銘：</w:t>
      </w:r>
      <w:r>
        <w:rPr>
          <w:rFonts w:hint="eastAsia"/>
        </w:rPr>
        <w:t>你擔任署長以來對於水資源非常用心，本席給予肯定。自我就任之後時常要求水資源要靈活運用，臺灣存在一個問題，是過去存在的一個不合理的制度，過去翡翠水庫是北水和自來水公司共同管理。次長主管經濟、公營單位，中華民國只有一個台電，對中華民國而言，電和水是最重要的，水還分北水、自來水公司，應該要統籌，我們應該跟臺北市協調，成立一個跨部會的自來水公司，這樣水的調度才能靈活運用。</w:t>
      </w:r>
    </w:p>
    <w:p w:rsidR="00A0595B" w:rsidRDefault="00A0595B" w:rsidP="00A0595B">
      <w:pPr>
        <w:ind w:leftChars="100" w:left="211" w:firstLineChars="100" w:firstLine="211"/>
      </w:pPr>
      <w:r>
        <w:rPr>
          <w:rFonts w:hint="eastAsia"/>
        </w:rPr>
        <w:t>本席在此也要感謝署長，過去的板二計畫讓新北市全面飲用到翡翠水，翡翠水庫可以供應到桃園、新竹，可見翡翠水庫的水量資源很大，應該要靈活運用，所以我要求經濟部和</w:t>
      </w:r>
      <w:r w:rsidR="00BC7E90">
        <w:rPr>
          <w:rFonts w:hint="eastAsia"/>
        </w:rPr>
        <w:t>臺</w:t>
      </w:r>
      <w:r>
        <w:rPr>
          <w:rFonts w:hint="eastAsia"/>
        </w:rPr>
        <w:t>北</w:t>
      </w:r>
      <w:r w:rsidR="00BC7E90">
        <w:rPr>
          <w:rFonts w:hint="eastAsia"/>
        </w:rPr>
        <w:t>市</w:t>
      </w:r>
      <w:r>
        <w:rPr>
          <w:rFonts w:hint="eastAsia"/>
        </w:rPr>
        <w:t>成立一個跨部會的自來水公司，就像台電一樣，這樣才能靈活運用，才不會面臨高科技缺水的問題。現在我們一直在推動再生水，這是非常好的政策，可以靈活運用水資源，未來是不是可以讓北水和自來水公司成為一個公司，由中央統籌、調配？請次長回答。</w:t>
      </w:r>
    </w:p>
    <w:p w:rsidR="00A0595B" w:rsidRDefault="00A0595B" w:rsidP="00A0595B">
      <w:pPr>
        <w:ind w:left="211" w:hangingChars="100" w:hanging="211"/>
      </w:pPr>
      <w:r w:rsidRPr="00EE42DB">
        <w:rPr>
          <w:rFonts w:eastAsia="華康中黑體" w:hint="eastAsia"/>
        </w:rPr>
        <w:t>主席：</w:t>
      </w:r>
      <w:r>
        <w:rPr>
          <w:rFonts w:hint="eastAsia"/>
        </w:rPr>
        <w:t>請經濟部曾次長說明。</w:t>
      </w:r>
    </w:p>
    <w:p w:rsidR="00A0595B" w:rsidRDefault="00A0595B" w:rsidP="00A0595B">
      <w:pPr>
        <w:ind w:left="211" w:hangingChars="100" w:hanging="211"/>
      </w:pPr>
      <w:r w:rsidRPr="00EE42DB">
        <w:rPr>
          <w:rFonts w:eastAsia="華康中黑體" w:hint="eastAsia"/>
        </w:rPr>
        <w:t>曾次長文生：</w:t>
      </w:r>
      <w:r>
        <w:rPr>
          <w:rFonts w:hint="eastAsia"/>
        </w:rPr>
        <w:t>感謝委員的關心，委員剛才提到的事情其實有一些歷史，因為以前我們是一個省、二個直轄市，所以有三家公司，後來高雄把臺水併了，現在就是北水，北水的情況是這樣的，翡翠水庫是很有優勢的，但在實際上的調度上，他們是有接受大家一起調度，最大的問題是在價</w:t>
      </w:r>
      <w:r>
        <w:rPr>
          <w:rFonts w:hint="eastAsia"/>
        </w:rPr>
        <w:lastRenderedPageBreak/>
        <w:t>格的問題也就是買水的問題，目前來看，如果要均衡調度，這件事情我們有在做，但因為兩家是不同的公司，中間要買水就會有一些記帳等等的問題，不過臺灣幅員並沒有非常大，資源的互相運用</w:t>
      </w:r>
      <w:r w:rsidR="00BE7E57">
        <w:rPr>
          <w:rFonts w:hint="eastAsia"/>
        </w:rPr>
        <w:t>─</w:t>
      </w:r>
      <w:r>
        <w:rPr>
          <w:rFonts w:hint="eastAsia"/>
        </w:rPr>
        <w:t>─剛才處長也向委員報告得非常詳細，就是我們怎麼樣從翡翠調到板</w:t>
      </w:r>
      <w:r w:rsidR="00BE7E57">
        <w:rPr>
          <w:rFonts w:hint="eastAsia"/>
        </w:rPr>
        <w:t>新</w:t>
      </w:r>
      <w:r>
        <w:rPr>
          <w:rFonts w:hint="eastAsia"/>
        </w:rPr>
        <w:t>，然後再把桃園調到新竹，這些水源的調度，就是西側、南北水的調度，其實會是我們接下來一個非常重要的工作。</w:t>
      </w:r>
    </w:p>
    <w:p w:rsidR="00A0595B" w:rsidRDefault="00A0595B" w:rsidP="00A0595B">
      <w:pPr>
        <w:ind w:left="211" w:hangingChars="100" w:hanging="211"/>
      </w:pPr>
      <w:r w:rsidRPr="00EE42DB">
        <w:rPr>
          <w:rFonts w:eastAsia="華康中黑體" w:hint="eastAsia"/>
        </w:rPr>
        <w:t>吳委員琪銘：</w:t>
      </w:r>
      <w:r>
        <w:rPr>
          <w:rFonts w:hint="eastAsia"/>
        </w:rPr>
        <w:t>翡翠水庫建立在新北市，當初一個北水、一個</w:t>
      </w:r>
      <w:r w:rsidR="00BE7E57">
        <w:rPr>
          <w:rFonts w:hint="eastAsia"/>
        </w:rPr>
        <w:t>台</w:t>
      </w:r>
      <w:r>
        <w:rPr>
          <w:rFonts w:hint="eastAsia"/>
        </w:rPr>
        <w:t>灣省自來水公司，如果由一個單位統一管理就不會浪費人力，且在管理上和中央會同一個步驟，不會造成</w:t>
      </w:r>
      <w:r w:rsidR="00BE7E57">
        <w:rPr>
          <w:rFonts w:hint="eastAsia"/>
        </w:rPr>
        <w:t>台</w:t>
      </w:r>
      <w:r>
        <w:rPr>
          <w:rFonts w:hint="eastAsia"/>
        </w:rPr>
        <w:t>灣省自來水還要跟北水買水的不合理現象，這部分本席請經濟部跟臺北市協調，不要有不同的兩個單位，請你們研究。</w:t>
      </w:r>
    </w:p>
    <w:p w:rsidR="00A0595B" w:rsidRDefault="00A0595B" w:rsidP="00A0595B">
      <w:pPr>
        <w:ind w:left="211" w:hangingChars="100" w:hanging="211"/>
      </w:pPr>
      <w:r w:rsidRPr="00EE42DB">
        <w:rPr>
          <w:rFonts w:eastAsia="華康中黑體" w:hint="eastAsia"/>
        </w:rPr>
        <w:t>曾次長文生：</w:t>
      </w:r>
      <w:r>
        <w:rPr>
          <w:rFonts w:hint="eastAsia"/>
        </w:rPr>
        <w:t>好，我們研究看看。</w:t>
      </w:r>
    </w:p>
    <w:p w:rsidR="00A0595B" w:rsidRDefault="00A0595B" w:rsidP="00A0595B">
      <w:pPr>
        <w:ind w:left="211" w:hangingChars="100" w:hanging="211"/>
      </w:pPr>
      <w:r w:rsidRPr="00EE42DB">
        <w:rPr>
          <w:rFonts w:eastAsia="華康中黑體" w:hint="eastAsia"/>
        </w:rPr>
        <w:t>吳委員琪銘：</w:t>
      </w:r>
      <w:r>
        <w:rPr>
          <w:rFonts w:hint="eastAsia"/>
        </w:rPr>
        <w:t>接下來請教部長。</w:t>
      </w:r>
    </w:p>
    <w:p w:rsidR="00A0595B" w:rsidRDefault="00A0595B" w:rsidP="00A0595B">
      <w:pPr>
        <w:ind w:leftChars="100" w:left="211" w:firstLineChars="100" w:firstLine="211"/>
      </w:pPr>
      <w:r>
        <w:rPr>
          <w:rFonts w:hint="eastAsia"/>
        </w:rPr>
        <w:t>部長，上星期我們所提的工地主任的問題，部長說一個月內做改善，本席有個建議，工地主任不論是公家或民營，一定要勾稽，工地主任的勾稽在全國是非常重要的，我們現在在討論鐵路的部分，但實際上是全國要適用的，工地主任就是要勾稽，也就是一個工地一個主任。對於這個部分，就本席的瞭解，公共工程會的那套系統是非常值得我們去學習的，這樣承包商兼任工地主任的情況，才能完全的改善、解決這個問題，這是本席的建議。</w:t>
      </w:r>
    </w:p>
    <w:p w:rsidR="00A0595B" w:rsidRDefault="00A0595B" w:rsidP="00A0595B">
      <w:pPr>
        <w:ind w:left="211" w:hangingChars="100" w:hanging="211"/>
      </w:pPr>
      <w:r w:rsidRPr="00EE42DB">
        <w:rPr>
          <w:rFonts w:eastAsia="華康中黑體" w:hint="eastAsia"/>
        </w:rPr>
        <w:t>主席：</w:t>
      </w:r>
      <w:r>
        <w:rPr>
          <w:rFonts w:hint="eastAsia"/>
        </w:rPr>
        <w:t>請內政部徐部長說明。</w:t>
      </w:r>
    </w:p>
    <w:p w:rsidR="00A0595B" w:rsidRDefault="00A0595B" w:rsidP="00A0595B">
      <w:pPr>
        <w:ind w:left="211" w:hangingChars="100" w:hanging="211"/>
      </w:pPr>
      <w:r w:rsidRPr="00EE42DB">
        <w:rPr>
          <w:rFonts w:eastAsia="華康中黑體" w:hint="eastAsia"/>
        </w:rPr>
        <w:t>徐部長國勇：</w:t>
      </w:r>
      <w:r>
        <w:rPr>
          <w:rFonts w:hint="eastAsia"/>
        </w:rPr>
        <w:t>我們現在朝向自動勾稽，實際上現在上我們的網站也可以馬上找得他到底是不是負責人或有沒有兼兩個工地，他們可能以為對方會上網，最後沒有上網主動去查，所以我們現在改為自動，他只要一登上去就會跟工程會介接，就可以看到。</w:t>
      </w:r>
    </w:p>
    <w:p w:rsidR="00A0595B" w:rsidRDefault="00A0595B" w:rsidP="00A0595B">
      <w:pPr>
        <w:ind w:left="211" w:hangingChars="100" w:hanging="211"/>
      </w:pPr>
      <w:r w:rsidRPr="00EE42DB">
        <w:rPr>
          <w:rFonts w:eastAsia="華康中黑體" w:hint="eastAsia"/>
        </w:rPr>
        <w:t>吳委員琪銘：</w:t>
      </w:r>
      <w:r>
        <w:rPr>
          <w:rFonts w:hint="eastAsia"/>
        </w:rPr>
        <w:t>對，一個工地主任對工程而言是非常重要的。</w:t>
      </w:r>
    </w:p>
    <w:p w:rsidR="00A0595B" w:rsidRDefault="00A0595B" w:rsidP="00A0595B">
      <w:pPr>
        <w:ind w:left="211" w:hangingChars="100" w:hanging="211"/>
      </w:pPr>
      <w:r w:rsidRPr="00EE42DB">
        <w:rPr>
          <w:rFonts w:eastAsia="華康中黑體" w:hint="eastAsia"/>
        </w:rPr>
        <w:t>徐部長國勇：</w:t>
      </w:r>
      <w:r>
        <w:rPr>
          <w:rFonts w:hint="eastAsia"/>
        </w:rPr>
        <w:t>照說應該要來我們的網站主動來查，但是他們並沒有來查，我們現在自動勾稽。</w:t>
      </w:r>
    </w:p>
    <w:p w:rsidR="00A0595B" w:rsidRDefault="00A0595B" w:rsidP="00A0595B">
      <w:pPr>
        <w:ind w:left="211" w:hangingChars="100" w:hanging="211"/>
      </w:pPr>
      <w:r w:rsidRPr="00EE42DB">
        <w:rPr>
          <w:rFonts w:eastAsia="華康中黑體" w:hint="eastAsia"/>
        </w:rPr>
        <w:t>吳委員琪銘：</w:t>
      </w:r>
      <w:r>
        <w:rPr>
          <w:rFonts w:hint="eastAsia"/>
        </w:rPr>
        <w:t>現在是我們要主動去查嗎？</w:t>
      </w:r>
    </w:p>
    <w:p w:rsidR="00A0595B" w:rsidRDefault="00A0595B" w:rsidP="00A0595B">
      <w:pPr>
        <w:ind w:left="211" w:hangingChars="100" w:hanging="211"/>
      </w:pPr>
      <w:r w:rsidRPr="00EE42DB">
        <w:rPr>
          <w:rFonts w:eastAsia="華康中黑體" w:hint="eastAsia"/>
        </w:rPr>
        <w:t>徐部長國勇：</w:t>
      </w:r>
      <w:r>
        <w:rPr>
          <w:rFonts w:hint="eastAsia"/>
        </w:rPr>
        <w:t>對，兩個介接起來。</w:t>
      </w:r>
    </w:p>
    <w:p w:rsidR="00A0595B" w:rsidRDefault="00A0595B" w:rsidP="00A0595B">
      <w:pPr>
        <w:ind w:left="211" w:hangingChars="100" w:hanging="211"/>
      </w:pPr>
      <w:r w:rsidRPr="00EE42DB">
        <w:rPr>
          <w:rFonts w:eastAsia="華康中黑體" w:hint="eastAsia"/>
        </w:rPr>
        <w:t>主席：</w:t>
      </w:r>
      <w:r>
        <w:rPr>
          <w:rFonts w:hint="eastAsia"/>
        </w:rPr>
        <w:t>請陳委員椒華發言。</w:t>
      </w:r>
    </w:p>
    <w:p w:rsidR="00A0595B" w:rsidRDefault="00A0595B" w:rsidP="00A0595B">
      <w:pPr>
        <w:ind w:left="211" w:hangingChars="100" w:hanging="211"/>
      </w:pPr>
      <w:r w:rsidRPr="00EE42DB">
        <w:rPr>
          <w:rFonts w:eastAsia="華康中黑體" w:hint="eastAsia"/>
        </w:rPr>
        <w:t>陳委員椒華：</w:t>
      </w:r>
      <w:r>
        <w:rPr>
          <w:rFonts w:hint="eastAsia"/>
        </w:rPr>
        <w:t>（</w:t>
      </w:r>
      <w:r>
        <w:rPr>
          <w:rFonts w:hint="eastAsia"/>
        </w:rPr>
        <w:t>11</w:t>
      </w:r>
      <w:r>
        <w:rPr>
          <w:rFonts w:hint="eastAsia"/>
        </w:rPr>
        <w:t>時</w:t>
      </w:r>
      <w:r>
        <w:rPr>
          <w:rFonts w:hint="eastAsia"/>
        </w:rPr>
        <w:t>36</w:t>
      </w:r>
      <w:r>
        <w:rPr>
          <w:rFonts w:hint="eastAsia"/>
        </w:rPr>
        <w:t>分）謝謝主席，本席要請教曾次長和徐部長。再生水的執行和預算編列是從現在到</w:t>
      </w:r>
      <w:r>
        <w:rPr>
          <w:rFonts w:hint="eastAsia"/>
        </w:rPr>
        <w:t>120</w:t>
      </w:r>
      <w:r>
        <w:rPr>
          <w:rFonts w:hint="eastAsia"/>
        </w:rPr>
        <w:t>年全數完工，這些經費大部分由內政部負責，以後的營運也是由內政部主掌，經濟部的角色是什麼？我看大部分預計要供應的都是工業用。</w:t>
      </w:r>
    </w:p>
    <w:p w:rsidR="00A0595B" w:rsidRDefault="00A0595B" w:rsidP="00A0595B">
      <w:pPr>
        <w:ind w:left="211" w:hangingChars="100" w:hanging="211"/>
      </w:pPr>
      <w:r w:rsidRPr="00EE42DB">
        <w:rPr>
          <w:rFonts w:eastAsia="華康中黑體" w:hint="eastAsia"/>
        </w:rPr>
        <w:t>徐部長國勇：</w:t>
      </w:r>
      <w:r>
        <w:rPr>
          <w:rFonts w:hint="eastAsia"/>
        </w:rPr>
        <w:t>有一些是</w:t>
      </w:r>
      <w:r>
        <w:rPr>
          <w:rFonts w:hint="eastAsia"/>
        </w:rPr>
        <w:t>BOT</w:t>
      </w:r>
      <w:r>
        <w:rPr>
          <w:rFonts w:hint="eastAsia"/>
        </w:rPr>
        <w:t>，有一些是</w:t>
      </w:r>
      <w:r>
        <w:rPr>
          <w:rFonts w:hint="eastAsia"/>
        </w:rPr>
        <w:t>BTO</w:t>
      </w:r>
      <w:r>
        <w:rPr>
          <w:rFonts w:hint="eastAsia"/>
        </w:rPr>
        <w:t>。</w:t>
      </w:r>
    </w:p>
    <w:p w:rsidR="00A0595B" w:rsidRDefault="00A0595B" w:rsidP="00A0595B">
      <w:pPr>
        <w:ind w:left="211" w:hangingChars="100" w:hanging="211"/>
      </w:pPr>
      <w:r w:rsidRPr="00EE42DB">
        <w:rPr>
          <w:rFonts w:eastAsia="華康中黑體" w:hint="eastAsia"/>
        </w:rPr>
        <w:t>陳委員椒華：</w:t>
      </w:r>
      <w:r>
        <w:rPr>
          <w:rFonts w:hint="eastAsia"/>
        </w:rPr>
        <w:t>BOT</w:t>
      </w:r>
      <w:r>
        <w:rPr>
          <w:rFonts w:hint="eastAsia"/>
        </w:rPr>
        <w:t>？</w:t>
      </w:r>
    </w:p>
    <w:p w:rsidR="00A0595B" w:rsidRDefault="00A0595B" w:rsidP="00A0595B">
      <w:pPr>
        <w:ind w:left="211" w:hangingChars="100" w:hanging="211"/>
      </w:pPr>
      <w:r w:rsidRPr="00EE42DB">
        <w:rPr>
          <w:rFonts w:eastAsia="華康中黑體" w:hint="eastAsia"/>
        </w:rPr>
        <w:t>徐部長國勇：</w:t>
      </w:r>
      <w:r>
        <w:rPr>
          <w:rFonts w:hint="eastAsia"/>
        </w:rPr>
        <w:t>有一些是</w:t>
      </w:r>
      <w:r>
        <w:rPr>
          <w:rFonts w:hint="eastAsia"/>
        </w:rPr>
        <w:t>BTO</w:t>
      </w:r>
      <w:r>
        <w:rPr>
          <w:rFonts w:hint="eastAsia"/>
        </w:rPr>
        <w:t>。</w:t>
      </w:r>
    </w:p>
    <w:p w:rsidR="00A0595B" w:rsidRDefault="00A0595B" w:rsidP="00A0595B">
      <w:pPr>
        <w:ind w:left="211" w:hangingChars="100" w:hanging="211"/>
      </w:pPr>
      <w:r w:rsidRPr="00EE42DB">
        <w:rPr>
          <w:rFonts w:eastAsia="華康中黑體" w:hint="eastAsia"/>
        </w:rPr>
        <w:t>陳委員椒華：</w:t>
      </w:r>
      <w:r>
        <w:rPr>
          <w:rFonts w:hint="eastAsia"/>
        </w:rPr>
        <w:t>BTO</w:t>
      </w:r>
      <w:r>
        <w:rPr>
          <w:rFonts w:hint="eastAsia"/>
        </w:rPr>
        <w:t>給廠商嗎？</w:t>
      </w:r>
    </w:p>
    <w:p w:rsidR="00A0595B" w:rsidRDefault="00A0595B" w:rsidP="00A0595B">
      <w:pPr>
        <w:ind w:left="211" w:hangingChars="100" w:hanging="211"/>
      </w:pPr>
      <w:r w:rsidRPr="00EE42DB">
        <w:rPr>
          <w:rFonts w:eastAsia="華康中黑體" w:hint="eastAsia"/>
        </w:rPr>
        <w:t>徐部長國勇：</w:t>
      </w:r>
      <w:r>
        <w:rPr>
          <w:rFonts w:hint="eastAsia"/>
        </w:rPr>
        <w:t>對。</w:t>
      </w:r>
    </w:p>
    <w:p w:rsidR="00A0595B" w:rsidRDefault="00A0595B" w:rsidP="00A0595B">
      <w:pPr>
        <w:ind w:left="211" w:hangingChars="100" w:hanging="211"/>
      </w:pPr>
      <w:r w:rsidRPr="00EE42DB">
        <w:rPr>
          <w:rFonts w:eastAsia="華康中黑體" w:hint="eastAsia"/>
        </w:rPr>
        <w:t>陳委員椒華：</w:t>
      </w:r>
      <w:r>
        <w:rPr>
          <w:rFonts w:hint="eastAsia"/>
        </w:rPr>
        <w:t>請問目前做出來的再生水是送給廠商或者是賣給廠商？這部分是水利署或內政部負責？</w:t>
      </w:r>
    </w:p>
    <w:p w:rsidR="00A0595B" w:rsidRDefault="00A0595B" w:rsidP="00A0595B">
      <w:pPr>
        <w:ind w:left="211" w:hangingChars="100" w:hanging="211"/>
      </w:pPr>
      <w:r w:rsidRPr="00EE42DB">
        <w:rPr>
          <w:rFonts w:eastAsia="華康中黑體" w:hint="eastAsia"/>
        </w:rPr>
        <w:lastRenderedPageBreak/>
        <w:t>徐部長國勇：</w:t>
      </w:r>
      <w:r>
        <w:rPr>
          <w:rFonts w:hint="eastAsia"/>
        </w:rPr>
        <w:t>我請吳署長說明。</w:t>
      </w:r>
    </w:p>
    <w:p w:rsidR="00A0595B" w:rsidRDefault="00A0595B" w:rsidP="00A0595B">
      <w:pPr>
        <w:ind w:left="211" w:hangingChars="100" w:hanging="211"/>
      </w:pPr>
      <w:r w:rsidRPr="00EE42DB">
        <w:rPr>
          <w:rFonts w:eastAsia="華康中黑體" w:hint="eastAsia"/>
        </w:rPr>
        <w:t>主席：</w:t>
      </w:r>
      <w:r>
        <w:rPr>
          <w:rFonts w:hint="eastAsia"/>
        </w:rPr>
        <w:t>請內政部營建署吳署長說明。</w:t>
      </w:r>
    </w:p>
    <w:p w:rsidR="00A0595B" w:rsidRDefault="00A0595B" w:rsidP="00A0595B">
      <w:pPr>
        <w:ind w:left="211" w:hangingChars="100" w:hanging="211"/>
      </w:pPr>
      <w:r w:rsidRPr="00EE42DB">
        <w:rPr>
          <w:rFonts w:eastAsia="華康中黑體" w:hint="eastAsia"/>
        </w:rPr>
        <w:t>吳署長欣修：</w:t>
      </w:r>
      <w:r>
        <w:rPr>
          <w:rFonts w:hint="eastAsia"/>
        </w:rPr>
        <w:t>這是營建署負責。</w:t>
      </w:r>
    </w:p>
    <w:p w:rsidR="00A0595B" w:rsidRDefault="00A0595B" w:rsidP="00A0595B">
      <w:pPr>
        <w:ind w:left="211" w:hangingChars="100" w:hanging="211"/>
      </w:pPr>
      <w:r w:rsidRPr="00EE42DB">
        <w:rPr>
          <w:rFonts w:eastAsia="華康中黑體" w:hint="eastAsia"/>
        </w:rPr>
        <w:t>陳委員椒華：</w:t>
      </w:r>
      <w:r>
        <w:rPr>
          <w:rFonts w:hint="eastAsia"/>
        </w:rPr>
        <w:t>這由營建署負責，水是送給廠商或賣給廠商？</w:t>
      </w:r>
    </w:p>
    <w:p w:rsidR="00A0595B" w:rsidRDefault="00A0595B" w:rsidP="00A0595B">
      <w:pPr>
        <w:ind w:left="211" w:hangingChars="100" w:hanging="211"/>
      </w:pPr>
      <w:r w:rsidRPr="00EE42DB">
        <w:rPr>
          <w:rFonts w:eastAsia="華康中黑體" w:hint="eastAsia"/>
        </w:rPr>
        <w:t>吳署長欣修：</w:t>
      </w:r>
      <w:r>
        <w:rPr>
          <w:rFonts w:hint="eastAsia"/>
        </w:rPr>
        <w:t>是賣給廠商而且是比較高的水價。</w:t>
      </w:r>
    </w:p>
    <w:p w:rsidR="00A0595B" w:rsidRDefault="00A0595B" w:rsidP="00A0595B">
      <w:pPr>
        <w:ind w:left="211" w:hangingChars="100" w:hanging="211"/>
      </w:pPr>
      <w:r w:rsidRPr="00EE42DB">
        <w:rPr>
          <w:rFonts w:eastAsia="華康中黑體" w:hint="eastAsia"/>
        </w:rPr>
        <w:t>陳委員椒華：</w:t>
      </w:r>
      <w:r>
        <w:rPr>
          <w:rFonts w:hint="eastAsia"/>
        </w:rPr>
        <w:t>廠商肯買嗎？現在的水價有的是</w:t>
      </w:r>
      <w:r>
        <w:rPr>
          <w:rFonts w:hint="eastAsia"/>
        </w:rPr>
        <w:t>3.5</w:t>
      </w:r>
      <w:r>
        <w:rPr>
          <w:rFonts w:hint="eastAsia"/>
        </w:rPr>
        <w:t>塊，最貴的是</w:t>
      </w:r>
      <w:r>
        <w:rPr>
          <w:rFonts w:hint="eastAsia"/>
        </w:rPr>
        <w:t>30</w:t>
      </w:r>
      <w:r>
        <w:rPr>
          <w:rFonts w:hint="eastAsia"/>
        </w:rPr>
        <w:t>塊，臺南科學園區買的是</w:t>
      </w:r>
      <w:r>
        <w:rPr>
          <w:rFonts w:hint="eastAsia"/>
        </w:rPr>
        <w:t>30</w:t>
      </w:r>
      <w:r>
        <w:rPr>
          <w:rFonts w:hint="eastAsia"/>
        </w:rPr>
        <w:t>塊，補貼多少錢？是誰補貼的？</w:t>
      </w:r>
    </w:p>
    <w:p w:rsidR="00A0595B" w:rsidRDefault="00A0595B" w:rsidP="00A0595B">
      <w:pPr>
        <w:ind w:left="211" w:hangingChars="100" w:hanging="211"/>
      </w:pPr>
      <w:r w:rsidRPr="00EE42DB">
        <w:rPr>
          <w:rFonts w:eastAsia="華康中黑體" w:hint="eastAsia"/>
        </w:rPr>
        <w:t>吳署長欣修：</w:t>
      </w:r>
      <w:r>
        <w:rPr>
          <w:rFonts w:hint="eastAsia"/>
        </w:rPr>
        <w:t>這不是補貼，他們就是要出這麼高的價錢。</w:t>
      </w:r>
    </w:p>
    <w:p w:rsidR="00A0595B" w:rsidRDefault="00A0595B" w:rsidP="00A0595B">
      <w:pPr>
        <w:ind w:left="211" w:hangingChars="100" w:hanging="211"/>
      </w:pPr>
      <w:r w:rsidRPr="00EE42DB">
        <w:rPr>
          <w:rFonts w:eastAsia="華康中黑體" w:hint="eastAsia"/>
        </w:rPr>
        <w:t>陳委員椒華：</w:t>
      </w:r>
      <w:r>
        <w:rPr>
          <w:rFonts w:hint="eastAsia"/>
        </w:rPr>
        <w:t>一度水買到</w:t>
      </w:r>
      <w:r>
        <w:rPr>
          <w:rFonts w:hint="eastAsia"/>
        </w:rPr>
        <w:t>30</w:t>
      </w:r>
      <w:r>
        <w:rPr>
          <w:rFonts w:hint="eastAsia"/>
        </w:rPr>
        <w:t>塊，他們願意買嗎？</w:t>
      </w:r>
    </w:p>
    <w:p w:rsidR="00A0595B" w:rsidRDefault="00A0595B" w:rsidP="00A0595B">
      <w:pPr>
        <w:ind w:left="211" w:hangingChars="100" w:hanging="211"/>
      </w:pPr>
      <w:r w:rsidRPr="00EE42DB">
        <w:rPr>
          <w:rFonts w:eastAsia="華康中黑體" w:hint="eastAsia"/>
        </w:rPr>
        <w:t>吳署長欣修：</w:t>
      </w:r>
      <w:r>
        <w:rPr>
          <w:rFonts w:hint="eastAsia"/>
        </w:rPr>
        <w:t>這就要協調，所以我們前期都會花很多時間跟廠商協調。</w:t>
      </w:r>
    </w:p>
    <w:p w:rsidR="00A0595B" w:rsidRDefault="00A0595B" w:rsidP="00A0595B">
      <w:pPr>
        <w:ind w:left="211" w:hangingChars="100" w:hanging="211"/>
      </w:pPr>
      <w:r w:rsidRPr="00EE42DB">
        <w:rPr>
          <w:rFonts w:eastAsia="華康中黑體" w:hint="eastAsia"/>
        </w:rPr>
        <w:t>陳委員椒華：</w:t>
      </w:r>
      <w:r>
        <w:rPr>
          <w:rFonts w:hint="eastAsia"/>
        </w:rPr>
        <w:t>請教曾次長，我們給六輕的水價是一度</w:t>
      </w:r>
      <w:r>
        <w:rPr>
          <w:rFonts w:hint="eastAsia"/>
        </w:rPr>
        <w:t>3</w:t>
      </w:r>
      <w:r>
        <w:rPr>
          <w:rFonts w:hint="eastAsia"/>
        </w:rPr>
        <w:t>塊錢左右，現在臺南科學園區援水一度</w:t>
      </w:r>
      <w:r>
        <w:rPr>
          <w:rFonts w:hint="eastAsia"/>
        </w:rPr>
        <w:t>3</w:t>
      </w:r>
      <w:r>
        <w:rPr>
          <w:rFonts w:hint="eastAsia"/>
        </w:rPr>
        <w:t>塊，政府賣</w:t>
      </w:r>
      <w:r>
        <w:rPr>
          <w:rFonts w:hint="eastAsia"/>
        </w:rPr>
        <w:t>30</w:t>
      </w:r>
      <w:r>
        <w:rPr>
          <w:rFonts w:hint="eastAsia"/>
        </w:rPr>
        <w:t>塊還是賠本，因建造成本算進去還是賠，</w:t>
      </w:r>
      <w:r>
        <w:rPr>
          <w:rFonts w:hint="eastAsia"/>
        </w:rPr>
        <w:t>30</w:t>
      </w:r>
      <w:r>
        <w:rPr>
          <w:rFonts w:hint="eastAsia"/>
        </w:rPr>
        <w:t>塊無法反映成本，經濟部是不是要從水權方面重新調配？</w:t>
      </w:r>
    </w:p>
    <w:p w:rsidR="00A0595B" w:rsidRDefault="00A0595B" w:rsidP="00A0595B">
      <w:pPr>
        <w:ind w:left="211" w:hangingChars="100" w:hanging="211"/>
      </w:pPr>
      <w:r w:rsidRPr="00EE42DB">
        <w:rPr>
          <w:rFonts w:eastAsia="華康中黑體" w:hint="eastAsia"/>
        </w:rPr>
        <w:t>主席：</w:t>
      </w:r>
      <w:r>
        <w:rPr>
          <w:rFonts w:hint="eastAsia"/>
        </w:rPr>
        <w:t>請經濟部曾次長說明。</w:t>
      </w:r>
    </w:p>
    <w:p w:rsidR="00A0595B" w:rsidRDefault="00A0595B" w:rsidP="00A0595B">
      <w:pPr>
        <w:ind w:left="211" w:hangingChars="100" w:hanging="211"/>
      </w:pPr>
      <w:r w:rsidRPr="00EE42DB">
        <w:rPr>
          <w:rFonts w:eastAsia="華康中黑體" w:hint="eastAsia"/>
        </w:rPr>
        <w:t>曾次長文生：</w:t>
      </w:r>
      <w:r>
        <w:rPr>
          <w:rFonts w:hint="eastAsia"/>
        </w:rPr>
        <w:t>我們水權給的是核它能不能夠用到這些水，這是水資源總體的，至於再生水價，那是再生水供應者和使用者之間有關價格的合約，如果要……</w:t>
      </w:r>
    </w:p>
    <w:p w:rsidR="00A0595B" w:rsidRDefault="00A0595B" w:rsidP="00A0595B">
      <w:pPr>
        <w:ind w:left="211" w:hangingChars="100" w:hanging="211"/>
      </w:pPr>
      <w:r w:rsidRPr="00EE42DB">
        <w:rPr>
          <w:rFonts w:eastAsia="華康中黑體" w:hint="eastAsia"/>
        </w:rPr>
        <w:t>陳委員椒華：</w:t>
      </w:r>
      <w:r>
        <w:rPr>
          <w:rFonts w:hint="eastAsia"/>
        </w:rPr>
        <w:t>為什麼我這樣問，我說明一下，因為我們到</w:t>
      </w:r>
      <w:r>
        <w:rPr>
          <w:rFonts w:hint="eastAsia"/>
        </w:rPr>
        <w:t>120</w:t>
      </w:r>
      <w:r>
        <w:rPr>
          <w:rFonts w:hint="eastAsia"/>
        </w:rPr>
        <w:t>年每天做出</w:t>
      </w:r>
      <w:r>
        <w:rPr>
          <w:rFonts w:hint="eastAsia"/>
        </w:rPr>
        <w:t>28.9</w:t>
      </w:r>
      <w:r>
        <w:rPr>
          <w:rFonts w:hint="eastAsia"/>
        </w:rPr>
        <w:t>萬噸的再生水要花三百多億元，現在六輕一天就要用到</w:t>
      </w:r>
      <w:r>
        <w:rPr>
          <w:rFonts w:hint="eastAsia"/>
        </w:rPr>
        <w:t>30</w:t>
      </w:r>
      <w:r>
        <w:rPr>
          <w:rFonts w:hint="eastAsia"/>
        </w:rPr>
        <w:t>萬噸的水，我們給他們的水價是一度</w:t>
      </w:r>
      <w:r>
        <w:rPr>
          <w:rFonts w:hint="eastAsia"/>
        </w:rPr>
        <w:t>3</w:t>
      </w:r>
      <w:r>
        <w:rPr>
          <w:rFonts w:hint="eastAsia"/>
        </w:rPr>
        <w:t>塊，我知道現在缺水，政府要做再生水，內政部營建署要編這麼多預算去做這方面的工程，未來水價可能</w:t>
      </w:r>
      <w:r>
        <w:rPr>
          <w:rFonts w:hint="eastAsia"/>
        </w:rPr>
        <w:t>100</w:t>
      </w:r>
      <w:r>
        <w:rPr>
          <w:rFonts w:hint="eastAsia"/>
        </w:rPr>
        <w:t>年都無法回收。經濟部是工業用水的主要調配單位，現在再生水是內政部負責，花這麼多錢也不能解決水的問題，因為每天只能製造一點點的工業用水，根本不敷使用，這要怎麼辦？內政部是不是要繼續這樣投資再生水？有些工業的水價又那麼便宜，分配上非常不平均。</w:t>
      </w:r>
    </w:p>
    <w:p w:rsidR="00A0595B" w:rsidRDefault="00A0595B" w:rsidP="00A0595B">
      <w:pPr>
        <w:ind w:left="211" w:hangingChars="100" w:hanging="211"/>
      </w:pPr>
      <w:r w:rsidRPr="00EE42DB">
        <w:rPr>
          <w:rFonts w:eastAsia="華康中黑體" w:hint="eastAsia"/>
        </w:rPr>
        <w:t>主席：</w:t>
      </w:r>
      <w:r>
        <w:rPr>
          <w:rFonts w:hint="eastAsia"/>
        </w:rPr>
        <w:t>請經濟部水利署賴署長說明。</w:t>
      </w:r>
    </w:p>
    <w:p w:rsidR="00A0595B" w:rsidRDefault="00A0595B" w:rsidP="00A0595B">
      <w:pPr>
        <w:ind w:left="211" w:hangingChars="100" w:hanging="211"/>
      </w:pPr>
      <w:r w:rsidRPr="00EE42DB">
        <w:rPr>
          <w:rFonts w:eastAsia="華康中黑體" w:hint="eastAsia"/>
        </w:rPr>
        <w:t>賴署長建信：</w:t>
      </w:r>
      <w:r>
        <w:rPr>
          <w:rFonts w:hint="eastAsia"/>
        </w:rPr>
        <w:t>有關六輕的部分，我們在環評中就要求他們自覓水源，所以現在他們在蓋海水淡化廠，明年會完成。</w:t>
      </w:r>
    </w:p>
    <w:p w:rsidR="00A0595B" w:rsidRDefault="00A0595B" w:rsidP="00A0595B">
      <w:pPr>
        <w:ind w:left="211" w:hangingChars="100" w:hanging="211"/>
      </w:pPr>
      <w:r w:rsidRPr="00EE42DB">
        <w:rPr>
          <w:rFonts w:eastAsia="華康中黑體" w:hint="eastAsia"/>
        </w:rPr>
        <w:t>陳委員椒華：</w:t>
      </w:r>
      <w:r>
        <w:rPr>
          <w:rFonts w:hint="eastAsia"/>
        </w:rPr>
        <w:t>他們會做海淡廠，但海淡廠一天最多生產</w:t>
      </w:r>
      <w:r>
        <w:rPr>
          <w:rFonts w:hint="eastAsia"/>
        </w:rPr>
        <w:t>10</w:t>
      </w:r>
      <w:r>
        <w:rPr>
          <w:rFonts w:hint="eastAsia"/>
        </w:rPr>
        <w:t>萬噸的水而已，他們還是會用到援水</w:t>
      </w:r>
      <w:r>
        <w:rPr>
          <w:rFonts w:hint="eastAsia"/>
        </w:rPr>
        <w:t>20</w:t>
      </w:r>
      <w:r>
        <w:rPr>
          <w:rFonts w:hint="eastAsia"/>
        </w:rPr>
        <w:t>萬噸，現在還有其他工業，以後的水情可能會更吃緊，現在再生水的規劃到</w:t>
      </w:r>
      <w:r>
        <w:rPr>
          <w:rFonts w:hint="eastAsia"/>
        </w:rPr>
        <w:t>120</w:t>
      </w:r>
      <w:r>
        <w:rPr>
          <w:rFonts w:hint="eastAsia"/>
        </w:rPr>
        <w:t>年，其實也是無法解決工業用水缺水的問題，況且水質也不是很好。</w:t>
      </w:r>
    </w:p>
    <w:p w:rsidR="00A0595B" w:rsidRDefault="00A0595B" w:rsidP="00A0595B">
      <w:pPr>
        <w:ind w:left="211" w:hangingChars="100" w:hanging="211"/>
      </w:pPr>
      <w:r w:rsidRPr="00EE42DB">
        <w:rPr>
          <w:rFonts w:eastAsia="華康中黑體" w:hint="eastAsia"/>
        </w:rPr>
        <w:t>賴署長建信：</w:t>
      </w:r>
      <w:r>
        <w:rPr>
          <w:rFonts w:hint="eastAsia"/>
        </w:rPr>
        <w:t>再生水的發展是提供工業所需用水的解方之一，不是說可以完全取代。</w:t>
      </w:r>
    </w:p>
    <w:p w:rsidR="00A0595B" w:rsidRDefault="00A0595B" w:rsidP="00A0595B">
      <w:pPr>
        <w:ind w:left="211" w:hangingChars="100" w:hanging="211"/>
      </w:pPr>
      <w:r w:rsidRPr="00EE42DB">
        <w:rPr>
          <w:rFonts w:eastAsia="華康中黑體" w:hint="eastAsia"/>
        </w:rPr>
        <w:t>陳委員椒華：</w:t>
      </w:r>
      <w:r>
        <w:rPr>
          <w:rFonts w:hint="eastAsia"/>
        </w:rPr>
        <w:t>我知道，這麼少的水只能提供所需用水的一部分，而且水質也不好。</w:t>
      </w:r>
    </w:p>
    <w:p w:rsidR="00A0595B" w:rsidRDefault="00A0595B" w:rsidP="00A0595B">
      <w:pPr>
        <w:ind w:leftChars="100" w:left="211" w:firstLineChars="100" w:firstLine="211"/>
      </w:pPr>
      <w:r>
        <w:rPr>
          <w:rFonts w:hint="eastAsia"/>
        </w:rPr>
        <w:t>我再請教次長，很重要的一個問題就是經濟部至今不開徵耗水費，有些廠可以用的水質是比較差的，有些則不能用太差的，所以再生水有的要花很大的成本，等於納稅人要補貼做再生水供工業使用，你們給工業的水價有的很便宜，有的很貴，經濟部怎麼處理這個問題，耗水費到底要不要開徵？</w:t>
      </w:r>
    </w:p>
    <w:p w:rsidR="00A0595B" w:rsidRDefault="00A0595B" w:rsidP="00A0595B">
      <w:pPr>
        <w:ind w:left="211" w:hangingChars="100" w:hanging="211"/>
      </w:pPr>
      <w:r w:rsidRPr="00EE42DB">
        <w:rPr>
          <w:rFonts w:eastAsia="華康中黑體" w:hint="eastAsia"/>
        </w:rPr>
        <w:t>曾次長文生：</w:t>
      </w:r>
      <w:r>
        <w:rPr>
          <w:rFonts w:hint="eastAsia"/>
        </w:rPr>
        <w:t>委員提到再生水水質不同的問題，水質不同全部都會反映到水價，因為那是操作成本</w:t>
      </w:r>
      <w:r>
        <w:rPr>
          <w:rFonts w:hint="eastAsia"/>
        </w:rPr>
        <w:lastRenderedPageBreak/>
        <w:t>而不是建設成本。現在內政部在做的工作是在鼓勵地方政府將他們的民生污水處理廠做</w:t>
      </w:r>
      <w:r>
        <w:rPr>
          <w:rFonts w:hint="eastAsia"/>
        </w:rPr>
        <w:t>BTO</w:t>
      </w:r>
      <w:r>
        <w:rPr>
          <w:rFonts w:hint="eastAsia"/>
        </w:rPr>
        <w:t>，現在收的水費是……</w:t>
      </w:r>
    </w:p>
    <w:p w:rsidR="00A0595B" w:rsidRDefault="00A0595B" w:rsidP="00A0595B">
      <w:pPr>
        <w:ind w:left="211" w:hangingChars="100" w:hanging="211"/>
      </w:pPr>
      <w:r w:rsidRPr="00EE42DB">
        <w:rPr>
          <w:rFonts w:eastAsia="華康中黑體" w:hint="eastAsia"/>
        </w:rPr>
        <w:t>陳委員椒華：</w:t>
      </w:r>
      <w:r>
        <w:rPr>
          <w:rFonts w:hint="eastAsia"/>
        </w:rPr>
        <w:t>你們為什麼沒有想到建設成本呢？做再生水要投資</w:t>
      </w:r>
      <w:r>
        <w:rPr>
          <w:rFonts w:hint="eastAsia"/>
        </w:rPr>
        <w:t>300</w:t>
      </w:r>
      <w:r>
        <w:rPr>
          <w:rFonts w:hint="eastAsia"/>
        </w:rPr>
        <w:t>億元，到</w:t>
      </w:r>
      <w:r>
        <w:rPr>
          <w:rFonts w:hint="eastAsia"/>
        </w:rPr>
        <w:t>120</w:t>
      </w:r>
      <w:r>
        <w:rPr>
          <w:rFonts w:hint="eastAsia"/>
        </w:rPr>
        <w:t>年每天的生產量最多只有</w:t>
      </w:r>
      <w:r>
        <w:rPr>
          <w:rFonts w:hint="eastAsia"/>
        </w:rPr>
        <w:t>28</w:t>
      </w:r>
      <w:r>
        <w:rPr>
          <w:rFonts w:hint="eastAsia"/>
        </w:rPr>
        <w:t>萬噸，你的建造成本是一個問題，操作成本也是一個問題。</w:t>
      </w:r>
    </w:p>
    <w:p w:rsidR="00A0595B" w:rsidRDefault="00A0595B" w:rsidP="00A0595B">
      <w:pPr>
        <w:ind w:left="211" w:hangingChars="100" w:hanging="211"/>
      </w:pPr>
      <w:r w:rsidRPr="00EE42DB">
        <w:rPr>
          <w:rFonts w:eastAsia="華康中黑體" w:hint="eastAsia"/>
        </w:rPr>
        <w:t>曾次長文生：</w:t>
      </w:r>
      <w:r>
        <w:rPr>
          <w:rFonts w:hint="eastAsia"/>
        </w:rPr>
        <w:t>操作成本都會反映在水費上面，就是委員剛才說的不同的用水者要不同的水質，不同的水質會反映不同的操作成本。</w:t>
      </w:r>
    </w:p>
    <w:p w:rsidR="00A0595B" w:rsidRDefault="00A0595B" w:rsidP="00A0595B">
      <w:pPr>
        <w:ind w:left="211" w:hangingChars="100" w:hanging="211"/>
      </w:pPr>
      <w:r w:rsidRPr="00EE42DB">
        <w:rPr>
          <w:rFonts w:eastAsia="華康中黑體" w:hint="eastAsia"/>
        </w:rPr>
        <w:t>陳委員椒華：</w:t>
      </w:r>
      <w:r>
        <w:rPr>
          <w:rFonts w:hint="eastAsia"/>
        </w:rPr>
        <w:t>有關這方面的成本請經濟部算給本席看。</w:t>
      </w:r>
    </w:p>
    <w:p w:rsidR="00A0595B" w:rsidRDefault="00A0595B" w:rsidP="00A0595B">
      <w:pPr>
        <w:ind w:left="211" w:hangingChars="100" w:hanging="211"/>
      </w:pPr>
      <w:r w:rsidRPr="00EE42DB">
        <w:rPr>
          <w:rFonts w:eastAsia="華康中黑體" w:hint="eastAsia"/>
        </w:rPr>
        <w:t>曾次長文生：</w:t>
      </w:r>
      <w:r>
        <w:rPr>
          <w:rFonts w:hint="eastAsia"/>
        </w:rPr>
        <w:t>他們的合約價格在內政部。</w:t>
      </w:r>
    </w:p>
    <w:p w:rsidR="00A0595B" w:rsidRDefault="00A0595B" w:rsidP="00A0595B">
      <w:pPr>
        <w:ind w:left="211" w:hangingChars="100" w:hanging="211"/>
      </w:pPr>
      <w:r w:rsidRPr="00EE42DB">
        <w:rPr>
          <w:rFonts w:eastAsia="華康中黑體" w:hint="eastAsia"/>
        </w:rPr>
        <w:t>陳委員椒華：</w:t>
      </w:r>
      <w:r>
        <w:rPr>
          <w:rFonts w:hint="eastAsia"/>
        </w:rPr>
        <w:t>在一個星期內將可以反映在成本上面的部分提供給本席。</w:t>
      </w:r>
    </w:p>
    <w:p w:rsidR="00A0595B" w:rsidRDefault="00A0595B" w:rsidP="00A0595B">
      <w:pPr>
        <w:ind w:left="211" w:hangingChars="100" w:hanging="211"/>
      </w:pPr>
      <w:r w:rsidRPr="00EE42DB">
        <w:rPr>
          <w:rFonts w:eastAsia="華康中黑體" w:hint="eastAsia"/>
        </w:rPr>
        <w:t>吳署長欣修：</w:t>
      </w:r>
      <w:r>
        <w:rPr>
          <w:rFonts w:hint="eastAsia"/>
        </w:rPr>
        <w:t>這部分沒有問題。</w:t>
      </w:r>
    </w:p>
    <w:p w:rsidR="00A0595B" w:rsidRDefault="00A0595B" w:rsidP="00A0595B">
      <w:pPr>
        <w:ind w:left="211" w:hangingChars="100" w:hanging="211"/>
      </w:pPr>
      <w:r w:rsidRPr="00EE42DB">
        <w:rPr>
          <w:rFonts w:eastAsia="華康中黑體" w:hint="eastAsia"/>
        </w:rPr>
        <w:t>陳委員椒華：</w:t>
      </w:r>
      <w:r>
        <w:rPr>
          <w:rFonts w:hint="eastAsia"/>
        </w:rPr>
        <w:t>本席非常質疑，因為現在的水量，永康每天是</w:t>
      </w:r>
      <w:r>
        <w:rPr>
          <w:rFonts w:hint="eastAsia"/>
        </w:rPr>
        <w:t>1.5</w:t>
      </w:r>
      <w:r>
        <w:rPr>
          <w:rFonts w:hint="eastAsia"/>
        </w:rPr>
        <w:t>萬噸、臨海</w:t>
      </w:r>
      <w:r>
        <w:rPr>
          <w:rFonts w:hint="eastAsia"/>
        </w:rPr>
        <w:t>1</w:t>
      </w:r>
      <w:r>
        <w:rPr>
          <w:rFonts w:hint="eastAsia"/>
        </w:rPr>
        <w:t>萬噸、鳳山</w:t>
      </w:r>
      <w:r>
        <w:rPr>
          <w:rFonts w:hint="eastAsia"/>
        </w:rPr>
        <w:t>4.5</w:t>
      </w:r>
      <w:r>
        <w:rPr>
          <w:rFonts w:hint="eastAsia"/>
        </w:rPr>
        <w:t>萬噸，都是在缺水區，都是中南部水情嚴峻區，這個問題會越來越嚴重，我要拜託次長重新盤點整個工業用水、重新分配才能夠更公平的讓各個產業得到他們想要的水，而且水價也比較公平，再來就是耗水費儘快開徵，可以嗎？</w:t>
      </w:r>
    </w:p>
    <w:p w:rsidR="00A0595B" w:rsidRDefault="00A0595B" w:rsidP="00A0595B">
      <w:pPr>
        <w:ind w:left="211" w:hangingChars="100" w:hanging="211"/>
      </w:pPr>
      <w:r w:rsidRPr="00EE42DB">
        <w:rPr>
          <w:rFonts w:eastAsia="華康中黑體" w:hint="eastAsia"/>
        </w:rPr>
        <w:t>曾次長文生：</w:t>
      </w:r>
      <w:r>
        <w:rPr>
          <w:rFonts w:hint="eastAsia"/>
        </w:rPr>
        <w:t>好，瞭解。</w:t>
      </w:r>
    </w:p>
    <w:p w:rsidR="00A0595B" w:rsidRDefault="00A0595B" w:rsidP="00A0595B">
      <w:pPr>
        <w:ind w:left="211" w:hangingChars="100" w:hanging="211"/>
      </w:pPr>
      <w:r w:rsidRPr="00EE42DB">
        <w:rPr>
          <w:rFonts w:eastAsia="華康中黑體" w:hint="eastAsia"/>
        </w:rPr>
        <w:t>陳委員椒華：</w:t>
      </w:r>
      <w:r>
        <w:rPr>
          <w:rFonts w:hint="eastAsia"/>
        </w:rPr>
        <w:t>耗水費的開徵是不是可以講出一個日期？</w:t>
      </w:r>
    </w:p>
    <w:p w:rsidR="00A0595B" w:rsidRDefault="00A0595B" w:rsidP="00A0595B">
      <w:pPr>
        <w:ind w:left="211" w:hangingChars="100" w:hanging="211"/>
      </w:pPr>
      <w:r w:rsidRPr="00EE42DB">
        <w:rPr>
          <w:rFonts w:eastAsia="華康中黑體" w:hint="eastAsia"/>
        </w:rPr>
        <w:t>曾次長文生：</w:t>
      </w:r>
      <w:r>
        <w:rPr>
          <w:rFonts w:hint="eastAsia"/>
        </w:rPr>
        <w:t>最主要還是要有配套，如甚麼樣的規格等等，這要做一些討論。</w:t>
      </w:r>
    </w:p>
    <w:p w:rsidR="00A0595B" w:rsidRDefault="00A0595B" w:rsidP="00A0595B">
      <w:pPr>
        <w:ind w:left="211" w:hangingChars="100" w:hanging="211"/>
      </w:pPr>
      <w:r w:rsidRPr="00EE42DB">
        <w:rPr>
          <w:rFonts w:eastAsia="華康中黑體" w:hint="eastAsia"/>
        </w:rPr>
        <w:t>陳委員椒華：</w:t>
      </w:r>
      <w:r>
        <w:rPr>
          <w:rFonts w:hint="eastAsia"/>
        </w:rPr>
        <w:t>知道。今天真的是要請經濟部好好的盤點全部的工業用水怎麼分配、再生水怎麼分配，這樣才公平，也不能一直讓納稅人去補貼製造昂貴的再生水提供工業使用。</w:t>
      </w:r>
    </w:p>
    <w:p w:rsidR="00A0595B" w:rsidRDefault="00A0595B" w:rsidP="00A0595B">
      <w:pPr>
        <w:ind w:left="211" w:hangingChars="100" w:hanging="211"/>
      </w:pPr>
      <w:r w:rsidRPr="00EE42DB">
        <w:rPr>
          <w:rFonts w:eastAsia="華康中黑體" w:hint="eastAsia"/>
        </w:rPr>
        <w:t>曾次長文生：</w:t>
      </w:r>
      <w:r>
        <w:rPr>
          <w:rFonts w:hint="eastAsia"/>
        </w:rPr>
        <w:t>好。</w:t>
      </w:r>
    </w:p>
    <w:p w:rsidR="00A0595B" w:rsidRDefault="00A0595B" w:rsidP="00A0595B">
      <w:pPr>
        <w:ind w:left="211" w:hangingChars="100" w:hanging="211"/>
      </w:pPr>
      <w:r w:rsidRPr="00EE42DB">
        <w:rPr>
          <w:rFonts w:eastAsia="華康中黑體" w:hint="eastAsia"/>
        </w:rPr>
        <w:t>主席：</w:t>
      </w:r>
      <w:r>
        <w:rPr>
          <w:rFonts w:hint="eastAsia"/>
        </w:rPr>
        <w:t>請鄭天財</w:t>
      </w:r>
      <w:r w:rsidR="00D502A1" w:rsidRPr="00EE42DB">
        <w:rPr>
          <w:rFonts w:eastAsia="華康中黑體" w:hint="eastAsia"/>
        </w:rPr>
        <w:t>Sca Kacaw</w:t>
      </w:r>
      <w:r w:rsidR="00D502A1">
        <w:rPr>
          <w:rFonts w:hint="eastAsia"/>
        </w:rPr>
        <w:t>委員</w:t>
      </w:r>
      <w:r>
        <w:rPr>
          <w:rFonts w:hint="eastAsia"/>
        </w:rPr>
        <w:t>發言。</w:t>
      </w:r>
    </w:p>
    <w:p w:rsidR="00A0595B" w:rsidRDefault="00A0595B" w:rsidP="00A0595B">
      <w:pPr>
        <w:ind w:left="211" w:hangingChars="100" w:hanging="211"/>
      </w:pPr>
      <w:r w:rsidRPr="00EE42DB">
        <w:rPr>
          <w:rFonts w:eastAsia="華康中黑體" w:hint="eastAsia"/>
        </w:rPr>
        <w:t>鄭天財</w:t>
      </w:r>
      <w:r w:rsidRPr="00EE42DB">
        <w:rPr>
          <w:rFonts w:eastAsia="華康中黑體" w:hint="eastAsia"/>
        </w:rPr>
        <w:t>Sca Kacaw</w:t>
      </w:r>
      <w:r w:rsidRPr="00EE42DB">
        <w:rPr>
          <w:rFonts w:eastAsia="華康中黑體" w:hint="eastAsia"/>
        </w:rPr>
        <w:t>委員：</w:t>
      </w:r>
      <w:r>
        <w:rPr>
          <w:rFonts w:hint="eastAsia"/>
        </w:rPr>
        <w:t>（</w:t>
      </w:r>
      <w:r>
        <w:rPr>
          <w:rFonts w:hint="eastAsia"/>
        </w:rPr>
        <w:t>11</w:t>
      </w:r>
      <w:r>
        <w:rPr>
          <w:rFonts w:hint="eastAsia"/>
        </w:rPr>
        <w:t>時</w:t>
      </w:r>
      <w:r>
        <w:rPr>
          <w:rFonts w:hint="eastAsia"/>
        </w:rPr>
        <w:t>44</w:t>
      </w:r>
      <w:r>
        <w:rPr>
          <w:rFonts w:hint="eastAsia"/>
        </w:rPr>
        <w:t>分）我要請教營建署吳署長和水利署賴署長。兩位署長好。海岸管理法在</w:t>
      </w:r>
      <w:r>
        <w:rPr>
          <w:rFonts w:hint="eastAsia"/>
        </w:rPr>
        <w:t>104</w:t>
      </w:r>
      <w:r>
        <w:rPr>
          <w:rFonts w:hint="eastAsia"/>
        </w:rPr>
        <w:t>年</w:t>
      </w:r>
      <w:r>
        <w:rPr>
          <w:rFonts w:hint="eastAsia"/>
        </w:rPr>
        <w:t>2</w:t>
      </w:r>
      <w:r>
        <w:rPr>
          <w:rFonts w:hint="eastAsia"/>
        </w:rPr>
        <w:t>月</w:t>
      </w:r>
      <w:r>
        <w:rPr>
          <w:rFonts w:hint="eastAsia"/>
        </w:rPr>
        <w:t>4</w:t>
      </w:r>
      <w:r>
        <w:rPr>
          <w:rFonts w:hint="eastAsia"/>
        </w:rPr>
        <w:t>日公布施行，其中第十四條特別規定為防治海岸災害、預防海水倒灌、國土流失，保護民眾生命財產安全，海岸地區有下列情形之一者得視其嚴重情形劃設為一級或二級海岸防護區，並分別訂定海岸防護計畫，第一款是海岸侵蝕，第二款是洪泛溢淹。第二項的規定是前項第一款至第四款之目的事業主管機關為水利主管機關，如涉及第三項部分就由各目的事業主管機關辦理。</w:t>
      </w:r>
    </w:p>
    <w:p w:rsidR="00A0595B" w:rsidRDefault="00A0595B" w:rsidP="00A0595B">
      <w:pPr>
        <w:ind w:leftChars="100" w:left="211" w:firstLineChars="100" w:firstLine="211"/>
      </w:pPr>
      <w:r>
        <w:rPr>
          <w:rFonts w:hint="eastAsia"/>
        </w:rPr>
        <w:t>我們看長濱鄉大俱來部落，這是一個部會聚會所，照片右方是一個防風林，這個是從另一側往前面看，防風林旁邊有房屋。這裡距離海岸只有約</w:t>
      </w:r>
      <w:r>
        <w:rPr>
          <w:rFonts w:hint="eastAsia"/>
        </w:rPr>
        <w:t>100</w:t>
      </w:r>
      <w:r>
        <w:rPr>
          <w:rFonts w:hint="eastAsia"/>
        </w:rPr>
        <w:t>公尺，而且這裡是一個斜坡，所以海水一倒灌很容易流下來，這個部落的位置比海岸邊還低。我站在海岸最邊邊的一個土堤，在沒有漲潮的情況下距離海水岸只有約</w:t>
      </w:r>
      <w:r>
        <w:rPr>
          <w:rFonts w:hint="eastAsia"/>
        </w:rPr>
        <w:t>100</w:t>
      </w:r>
      <w:r>
        <w:rPr>
          <w:rFonts w:hint="eastAsia"/>
        </w:rPr>
        <w:t>公尺。我們再看這裡，這是很簡單的用石頭堆出來的一個土堤，甚至可能還達不到土堤的結構。土堤的右邊有很多已經被海水侵蝕的，是水利署以前堆置的水泥土塊，都已經被侵蝕得很零散，毫無防護的功能。</w:t>
      </w:r>
    </w:p>
    <w:p w:rsidR="00A0595B" w:rsidRDefault="00A0595B" w:rsidP="00A0595B">
      <w:pPr>
        <w:ind w:leftChars="100" w:left="211" w:firstLineChars="100" w:firstLine="211"/>
      </w:pPr>
      <w:r>
        <w:rPr>
          <w:rFonts w:hint="eastAsia"/>
        </w:rPr>
        <w:t>去年水利署第八河川局會同林務局、臺東縣政府去會勘，臺東縣政府的意見是，這個地方未屬無防護設施之自然海岸段，如受海岸侵蝕威脅而使灘地寬度縮減者，其後亦有私人土地者，</w:t>
      </w:r>
      <w:r>
        <w:rPr>
          <w:rFonts w:hint="eastAsia"/>
        </w:rPr>
        <w:lastRenderedPageBreak/>
        <w:t>依海岸管理法規定則回歸自然海岸、自然退縮之公務區、管轄區事項，再由該公務機關視權責事項研議防護工作事宜。所以</w:t>
      </w:r>
      <w:r w:rsidR="00D502A1">
        <w:rPr>
          <w:rFonts w:hint="eastAsia"/>
        </w:rPr>
        <w:t>它</w:t>
      </w:r>
      <w:r>
        <w:rPr>
          <w:rFonts w:hint="eastAsia"/>
        </w:rPr>
        <w:t>建議由林務局設防風林也就是由林務局種了防風林就夠了，他們的意見是這樣。水利署第八河川局在會勘時特別提到，臺東縣長濱鄉大俱來社區東側海岸非屬海堤管理辦法規定公告之海堤區域範圍內，固非本局權責範圍。在此情況下，我們部落的安全防護雖然在有了海岸管理法之後反而更不安全，本來我們非常期待海岸管理法，結果內政部水利署或地方政府相關單位的看法和部落有很大的差距，他們認為這是自然海岸，但部落的人認為這隨時會影響他們的安全。營建署和水利署是否能夠再檢討這個地方？</w:t>
      </w:r>
    </w:p>
    <w:p w:rsidR="00A0595B" w:rsidRDefault="00A0595B" w:rsidP="00A0595B">
      <w:pPr>
        <w:ind w:left="211" w:hangingChars="100" w:hanging="211"/>
      </w:pPr>
      <w:r w:rsidRPr="00EE42DB">
        <w:rPr>
          <w:rFonts w:eastAsia="華康中黑體" w:hint="eastAsia"/>
        </w:rPr>
        <w:t>主席：</w:t>
      </w:r>
      <w:r>
        <w:rPr>
          <w:rFonts w:hint="eastAsia"/>
        </w:rPr>
        <w:t>請內政部營建署吳署長說明。</w:t>
      </w:r>
    </w:p>
    <w:p w:rsidR="00A0595B" w:rsidRDefault="00A0595B" w:rsidP="00A0595B">
      <w:pPr>
        <w:ind w:left="211" w:hangingChars="100" w:hanging="211"/>
      </w:pPr>
      <w:r w:rsidRPr="00EE42DB">
        <w:rPr>
          <w:rFonts w:eastAsia="華康中黑體" w:hint="eastAsia"/>
        </w:rPr>
        <w:t>吳署長欣修：</w:t>
      </w:r>
      <w:r>
        <w:rPr>
          <w:rFonts w:hint="eastAsia"/>
        </w:rPr>
        <w:t>海管法原則上是本部在轄管，但事實上所謂的自然海堤和應該保護的範圍會涉及地方政府的認知，我們剛剛看到臺東縣政府的出具，憑良心來講</w:t>
      </w:r>
      <w:r w:rsidR="00D502A1">
        <w:rPr>
          <w:rFonts w:hint="eastAsia"/>
        </w:rPr>
        <w:t>它</w:t>
      </w:r>
      <w:r>
        <w:rPr>
          <w:rFonts w:hint="eastAsia"/>
        </w:rPr>
        <w:t>的考慮是比較鬆散一點，如果地方政府持這樣的態度，可能要各部會再來做一個協助。有關這個部分，</w:t>
      </w:r>
      <w:r w:rsidR="00D502A1">
        <w:rPr>
          <w:rFonts w:hint="eastAsia"/>
        </w:rPr>
        <w:t>它</w:t>
      </w:r>
      <w:r>
        <w:rPr>
          <w:rFonts w:hint="eastAsia"/>
        </w:rPr>
        <w:t>出具這樣的意見變成只是在保護林，可能就要從他的二級防護計畫來檢討，看這個部分是不是應該要增加，我覺得這個部分的確需要再做跨部會及縣府一起協調，因為縣府出具這樣的意見跟民眾的期待是有落差的。</w:t>
      </w:r>
    </w:p>
    <w:p w:rsidR="00A0595B" w:rsidRDefault="00A0595B" w:rsidP="00A0595B">
      <w:pPr>
        <w:ind w:left="211" w:hangingChars="100" w:hanging="211"/>
      </w:pPr>
      <w:r w:rsidRPr="00EE42DB">
        <w:rPr>
          <w:rFonts w:ascii="華康中黑體" w:eastAsia="華康中黑體" w:hint="eastAsia"/>
        </w:rPr>
        <w:t>鄭天財Sra Kacaw委員：</w:t>
      </w:r>
      <w:r>
        <w:rPr>
          <w:rFonts w:hint="eastAsia"/>
        </w:rPr>
        <w:t>這個建議請營建署會同水利署、河川局、臺東縣政府等相關單位，實地再去檢討，可以嗎？</w:t>
      </w:r>
    </w:p>
    <w:p w:rsidR="00A0595B" w:rsidRDefault="00A0595B" w:rsidP="00A0595B">
      <w:pPr>
        <w:ind w:leftChars="100" w:left="211" w:firstLineChars="100" w:firstLine="211"/>
      </w:pPr>
      <w:r>
        <w:rPr>
          <w:rFonts w:hint="eastAsia"/>
        </w:rPr>
        <w:t>水利署的部分，因為檢討的過程還要滿長的時間，你們原來的防護措施，可以優先再做一些防護措施，那個防護措施叫做什麼？</w:t>
      </w:r>
    </w:p>
    <w:p w:rsidR="00A0595B" w:rsidRDefault="00A0595B" w:rsidP="00A0595B">
      <w:pPr>
        <w:ind w:left="211" w:hangingChars="100" w:hanging="211"/>
      </w:pPr>
      <w:r w:rsidRPr="00EE42DB">
        <w:rPr>
          <w:rFonts w:eastAsia="華康中黑體" w:hint="eastAsia"/>
        </w:rPr>
        <w:t>主席：</w:t>
      </w:r>
      <w:r>
        <w:rPr>
          <w:rFonts w:hint="eastAsia"/>
        </w:rPr>
        <w:t>請經濟部水利署賴署長說明。</w:t>
      </w:r>
    </w:p>
    <w:p w:rsidR="00A0595B" w:rsidRDefault="00A0595B" w:rsidP="00A0595B">
      <w:pPr>
        <w:ind w:left="211" w:hangingChars="100" w:hanging="211"/>
      </w:pPr>
      <w:r w:rsidRPr="00EE42DB">
        <w:rPr>
          <w:rFonts w:eastAsia="華康中黑體" w:hint="eastAsia"/>
        </w:rPr>
        <w:t>賴署長建信：</w:t>
      </w:r>
      <w:r>
        <w:rPr>
          <w:rFonts w:hint="eastAsia"/>
        </w:rPr>
        <w:t>消波塊。</w:t>
      </w:r>
    </w:p>
    <w:p w:rsidR="00A0595B" w:rsidRDefault="00A0595B" w:rsidP="00A0595B">
      <w:pPr>
        <w:ind w:left="211" w:hangingChars="100" w:hanging="211"/>
      </w:pPr>
      <w:r w:rsidRPr="00EE42DB">
        <w:rPr>
          <w:rFonts w:ascii="華康中黑體" w:eastAsia="華康中黑體" w:hint="eastAsia"/>
        </w:rPr>
        <w:t>鄭天財Sra Kacaw委員：</w:t>
      </w:r>
      <w:r>
        <w:rPr>
          <w:rFonts w:hint="eastAsia"/>
        </w:rPr>
        <w:t>把消波塊優先去處理，免得造成人民的恐慌，事實上，海水是常常會流下去的，好不好？</w:t>
      </w:r>
    </w:p>
    <w:p w:rsidR="00A0595B" w:rsidRDefault="00A0595B" w:rsidP="00A0595B">
      <w:pPr>
        <w:ind w:left="211" w:hangingChars="100" w:hanging="211"/>
      </w:pPr>
      <w:r w:rsidRPr="00EE42DB">
        <w:rPr>
          <w:rFonts w:eastAsia="華康中黑體" w:hint="eastAsia"/>
        </w:rPr>
        <w:t>賴署長建信：</w:t>
      </w:r>
      <w:r>
        <w:rPr>
          <w:rFonts w:hint="eastAsia"/>
        </w:rPr>
        <w:t>謝謝委員指導，因為它是二級海岸，會依照臺東縣政府的海岸保護計畫跟縣政府一起來合作。</w:t>
      </w:r>
    </w:p>
    <w:p w:rsidR="00A0595B" w:rsidRDefault="00A0595B" w:rsidP="00A0595B">
      <w:pPr>
        <w:ind w:left="211" w:hangingChars="100" w:hanging="211"/>
      </w:pPr>
      <w:r w:rsidRPr="00EE42DB">
        <w:rPr>
          <w:rFonts w:ascii="華康中黑體" w:eastAsia="華康中黑體" w:hint="eastAsia"/>
        </w:rPr>
        <w:t>鄭天財Sra Kacaw委員：</w:t>
      </w:r>
      <w:r>
        <w:rPr>
          <w:rFonts w:hint="eastAsia"/>
        </w:rPr>
        <w:t>一級海岸跟二級海岸是你們要督導，它當初的認定是不是太過於鬆散？是不是沒有顧慮到部落的安全？</w:t>
      </w:r>
    </w:p>
    <w:p w:rsidR="00A0595B" w:rsidRDefault="00A0595B" w:rsidP="00A0595B">
      <w:pPr>
        <w:ind w:left="211" w:hangingChars="100" w:hanging="211"/>
      </w:pPr>
      <w:r w:rsidRPr="00EE42DB">
        <w:rPr>
          <w:rFonts w:eastAsia="華康中黑體" w:hint="eastAsia"/>
        </w:rPr>
        <w:t>賴署長建信：</w:t>
      </w:r>
      <w:r>
        <w:rPr>
          <w:rFonts w:hint="eastAsia"/>
        </w:rPr>
        <w:t>是，謝謝。</w:t>
      </w:r>
    </w:p>
    <w:p w:rsidR="00A0595B" w:rsidRDefault="00A0595B" w:rsidP="00A0595B">
      <w:pPr>
        <w:ind w:left="211" w:hangingChars="100" w:hanging="211"/>
      </w:pPr>
      <w:r w:rsidRPr="00EE42DB">
        <w:rPr>
          <w:rFonts w:eastAsia="華康中黑體" w:hint="eastAsia"/>
        </w:rPr>
        <w:t>吳署長欣修：</w:t>
      </w:r>
      <w:r>
        <w:rPr>
          <w:rFonts w:hint="eastAsia"/>
        </w:rPr>
        <w:t>謝謝。</w:t>
      </w:r>
    </w:p>
    <w:p w:rsidR="00A0595B" w:rsidRDefault="00A0595B" w:rsidP="00A0595B">
      <w:pPr>
        <w:ind w:left="211" w:hangingChars="100" w:hanging="211"/>
      </w:pPr>
      <w:r w:rsidRPr="00EE42DB">
        <w:rPr>
          <w:rFonts w:eastAsia="華康中黑體" w:hint="eastAsia"/>
        </w:rPr>
        <w:t>主席：</w:t>
      </w:r>
      <w:r>
        <w:rPr>
          <w:rFonts w:hint="eastAsia"/>
        </w:rPr>
        <w:t>謝謝鄭天財委員。</w:t>
      </w:r>
    </w:p>
    <w:p w:rsidR="00A0595B" w:rsidRDefault="00A0595B" w:rsidP="00A0595B">
      <w:pPr>
        <w:ind w:leftChars="100" w:left="211" w:firstLineChars="100" w:firstLine="211"/>
      </w:pPr>
      <w:r>
        <w:rPr>
          <w:rFonts w:hint="eastAsia"/>
        </w:rPr>
        <w:t>報告委員會，現在已經接近中午</w:t>
      </w:r>
      <w:r>
        <w:rPr>
          <w:rFonts w:hint="eastAsia"/>
        </w:rPr>
        <w:t>12</w:t>
      </w:r>
      <w:r>
        <w:rPr>
          <w:rFonts w:hint="eastAsia"/>
        </w:rPr>
        <w:t>時，我們繼續質詢到結束再散會，</w:t>
      </w:r>
      <w:r>
        <w:rPr>
          <w:rFonts w:hint="eastAsia"/>
        </w:rPr>
        <w:t>12</w:t>
      </w:r>
      <w:r>
        <w:rPr>
          <w:rFonts w:hint="eastAsia"/>
        </w:rPr>
        <w:t>時我們發便當，大家可以用餐。</w:t>
      </w:r>
    </w:p>
    <w:p w:rsidR="00A0595B" w:rsidRDefault="00A0595B" w:rsidP="00A0595B">
      <w:pPr>
        <w:ind w:leftChars="100" w:left="211" w:firstLineChars="100" w:firstLine="211"/>
      </w:pPr>
      <w:r>
        <w:rPr>
          <w:rFonts w:hint="eastAsia"/>
        </w:rPr>
        <w:t>現在請李委員貴敏發言。</w:t>
      </w:r>
    </w:p>
    <w:p w:rsidR="00A0595B" w:rsidRDefault="00A0595B" w:rsidP="00A0595B">
      <w:pPr>
        <w:ind w:left="211" w:hangingChars="100" w:hanging="211"/>
      </w:pPr>
      <w:r w:rsidRPr="003472DA">
        <w:rPr>
          <w:rFonts w:eastAsia="華康中黑體" w:hint="eastAsia"/>
        </w:rPr>
        <w:t>李委員貴敏：</w:t>
      </w:r>
      <w:r>
        <w:rPr>
          <w:rFonts w:hint="eastAsia"/>
        </w:rPr>
        <w:t>（</w:t>
      </w:r>
      <w:r>
        <w:rPr>
          <w:rFonts w:hint="eastAsia"/>
        </w:rPr>
        <w:t>11</w:t>
      </w:r>
      <w:r>
        <w:rPr>
          <w:rFonts w:hint="eastAsia"/>
        </w:rPr>
        <w:t>時</w:t>
      </w:r>
      <w:r>
        <w:rPr>
          <w:rFonts w:hint="eastAsia"/>
        </w:rPr>
        <w:t>52</w:t>
      </w:r>
      <w:r>
        <w:rPr>
          <w:rFonts w:hint="eastAsia"/>
        </w:rPr>
        <w:t>分）謝謝主席，麻煩請內政部部長跟經濟部次長。</w:t>
      </w:r>
    </w:p>
    <w:p w:rsidR="00A0595B" w:rsidRDefault="00A0595B" w:rsidP="00A0595B">
      <w:pPr>
        <w:ind w:left="211" w:hangingChars="100" w:hanging="211"/>
      </w:pPr>
      <w:r w:rsidRPr="003472DA">
        <w:rPr>
          <w:rFonts w:eastAsia="華康中黑體" w:hint="eastAsia"/>
        </w:rPr>
        <w:t>主席：</w:t>
      </w:r>
      <w:r>
        <w:rPr>
          <w:rFonts w:hint="eastAsia"/>
        </w:rPr>
        <w:t>請內政部徐部長說明。</w:t>
      </w:r>
    </w:p>
    <w:p w:rsidR="00A0595B" w:rsidRDefault="00A0595B" w:rsidP="00A0595B">
      <w:pPr>
        <w:ind w:left="211" w:hangingChars="100" w:hanging="211"/>
      </w:pPr>
      <w:r w:rsidRPr="003472DA">
        <w:rPr>
          <w:rFonts w:eastAsia="華康中黑體" w:hint="eastAsia"/>
        </w:rPr>
        <w:t>徐部長國勇：</w:t>
      </w:r>
      <w:r>
        <w:rPr>
          <w:rFonts w:hint="eastAsia"/>
        </w:rPr>
        <w:t>委員好。</w:t>
      </w:r>
    </w:p>
    <w:p w:rsidR="00A0595B" w:rsidRDefault="00A0595B" w:rsidP="00A0595B">
      <w:pPr>
        <w:ind w:left="211" w:hangingChars="100" w:hanging="211"/>
      </w:pPr>
      <w:r w:rsidRPr="003472DA">
        <w:rPr>
          <w:rFonts w:eastAsia="華康中黑體" w:hint="eastAsia"/>
        </w:rPr>
        <w:lastRenderedPageBreak/>
        <w:t>李委員貴敏：</w:t>
      </w:r>
      <w:r>
        <w:rPr>
          <w:rFonts w:hint="eastAsia"/>
        </w:rPr>
        <w:t>兩位好，因為我時間有限，就拜託針對問題回答，我第一個問題是臺灣缺水是天災，還是人禍，兩位的回答？</w:t>
      </w:r>
    </w:p>
    <w:p w:rsidR="00A0595B" w:rsidRDefault="00A0595B" w:rsidP="00A0595B">
      <w:pPr>
        <w:ind w:left="211" w:hangingChars="100" w:hanging="211"/>
      </w:pPr>
      <w:r w:rsidRPr="003472DA">
        <w:rPr>
          <w:rFonts w:eastAsia="華康中黑體" w:hint="eastAsia"/>
        </w:rPr>
        <w:t>徐部長國勇：</w:t>
      </w:r>
      <w:r>
        <w:rPr>
          <w:rFonts w:hint="eastAsia"/>
        </w:rPr>
        <w:t>這次的缺水的確是天災，因為這麼久沒下雨。</w:t>
      </w:r>
    </w:p>
    <w:p w:rsidR="00A0595B" w:rsidRDefault="00A0595B" w:rsidP="00A0595B">
      <w:pPr>
        <w:ind w:left="211" w:hangingChars="100" w:hanging="211"/>
      </w:pPr>
      <w:r w:rsidRPr="003472DA">
        <w:rPr>
          <w:rFonts w:eastAsia="華康中黑體" w:hint="eastAsia"/>
        </w:rPr>
        <w:t>李委員貴敏：</w:t>
      </w:r>
      <w:r>
        <w:rPr>
          <w:rFonts w:hint="eastAsia"/>
        </w:rPr>
        <w:t>次長怎麼說？</w:t>
      </w:r>
    </w:p>
    <w:p w:rsidR="00A0595B" w:rsidRDefault="00A0595B" w:rsidP="00A0595B">
      <w:pPr>
        <w:ind w:left="211" w:hangingChars="100" w:hanging="211"/>
      </w:pPr>
      <w:r w:rsidRPr="003472DA">
        <w:rPr>
          <w:rFonts w:eastAsia="華康中黑體" w:hint="eastAsia"/>
        </w:rPr>
        <w:t>主席：</w:t>
      </w:r>
      <w:r>
        <w:rPr>
          <w:rFonts w:hint="eastAsia"/>
        </w:rPr>
        <w:t>請經濟部曾次長說明。</w:t>
      </w:r>
    </w:p>
    <w:p w:rsidR="00A0595B" w:rsidRDefault="00A0595B" w:rsidP="00A0595B">
      <w:pPr>
        <w:ind w:left="211" w:hangingChars="100" w:hanging="211"/>
      </w:pPr>
      <w:r w:rsidRPr="003472DA">
        <w:rPr>
          <w:rFonts w:eastAsia="華康中黑體" w:hint="eastAsia"/>
        </w:rPr>
        <w:t>曾次長文生：</w:t>
      </w:r>
      <w:r>
        <w:rPr>
          <w:rFonts w:hint="eastAsia"/>
        </w:rPr>
        <w:t>確實是</w:t>
      </w:r>
      <w:r>
        <w:rPr>
          <w:rFonts w:hint="eastAsia"/>
        </w:rPr>
        <w:t>56</w:t>
      </w:r>
      <w:r>
        <w:rPr>
          <w:rFonts w:hint="eastAsia"/>
        </w:rPr>
        <w:t>年來最低的……</w:t>
      </w:r>
    </w:p>
    <w:p w:rsidR="00A0595B" w:rsidRDefault="00A0595B" w:rsidP="00A0595B">
      <w:pPr>
        <w:ind w:left="211" w:hangingChars="100" w:hanging="211"/>
      </w:pPr>
      <w:r w:rsidRPr="003472DA">
        <w:rPr>
          <w:rFonts w:eastAsia="華康中黑體" w:hint="eastAsia"/>
        </w:rPr>
        <w:t>李委員貴敏：</w:t>
      </w:r>
      <w:r>
        <w:rPr>
          <w:rFonts w:hint="eastAsia"/>
        </w:rPr>
        <w:t>不是，是天災還是人禍？</w:t>
      </w:r>
    </w:p>
    <w:p w:rsidR="00A0595B" w:rsidRDefault="00A0595B" w:rsidP="00A0595B">
      <w:pPr>
        <w:ind w:left="211" w:hangingChars="100" w:hanging="211"/>
      </w:pPr>
      <w:r w:rsidRPr="003472DA">
        <w:rPr>
          <w:rFonts w:eastAsia="華康中黑體" w:hint="eastAsia"/>
        </w:rPr>
        <w:t>曾次長文生：</w:t>
      </w:r>
      <w:r>
        <w:rPr>
          <w:rFonts w:hint="eastAsia"/>
        </w:rPr>
        <w:t>是天災。</w:t>
      </w:r>
    </w:p>
    <w:p w:rsidR="00A0595B" w:rsidRDefault="00A0595B" w:rsidP="00A0595B">
      <w:pPr>
        <w:ind w:left="211" w:hangingChars="100" w:hanging="211"/>
      </w:pPr>
      <w:r w:rsidRPr="003472DA">
        <w:rPr>
          <w:rFonts w:eastAsia="華康中黑體" w:hint="eastAsia"/>
        </w:rPr>
        <w:t>李委員貴敏：</w:t>
      </w:r>
      <w:r>
        <w:rPr>
          <w:rFonts w:hint="eastAsia"/>
        </w:rPr>
        <w:t>兩個口徑一致。好，我們來看一下，真的是天災嗎？</w:t>
      </w:r>
    </w:p>
    <w:p w:rsidR="00A0595B" w:rsidRDefault="00A0595B" w:rsidP="00A0595B">
      <w:pPr>
        <w:ind w:leftChars="100" w:left="211" w:firstLineChars="100" w:firstLine="211"/>
      </w:pPr>
      <w:r>
        <w:rPr>
          <w:rFonts w:hint="eastAsia"/>
        </w:rPr>
        <w:t>兩位部長，我跟您報告一下，臺灣的下雨量大概是全球平均下雨量的</w:t>
      </w:r>
      <w:r>
        <w:rPr>
          <w:rFonts w:hint="eastAsia"/>
        </w:rPr>
        <w:t>6</w:t>
      </w:r>
      <w:r>
        <w:rPr>
          <w:rFonts w:hint="eastAsia"/>
        </w:rPr>
        <w:t>倍，如果你去看全球的統計數字</w:t>
      </w:r>
      <w:r w:rsidR="00D502A1">
        <w:rPr>
          <w:rFonts w:hint="eastAsia"/>
        </w:rPr>
        <w:t>就知道。</w:t>
      </w:r>
    </w:p>
    <w:p w:rsidR="00A0595B" w:rsidRDefault="00A0595B" w:rsidP="00A0595B">
      <w:pPr>
        <w:ind w:leftChars="100" w:left="211" w:firstLineChars="100" w:firstLine="211"/>
      </w:pPr>
      <w:r>
        <w:rPr>
          <w:rFonts w:hint="eastAsia"/>
        </w:rPr>
        <w:t>自來水廠的副總經理，拜託你上場一下，因為上次本席在這邊問曾次長碳稅，他連碳稅都沒聽過，所以拜託你支援一下。</w:t>
      </w:r>
    </w:p>
    <w:p w:rsidR="00A0595B" w:rsidRDefault="00A0595B" w:rsidP="00A0595B">
      <w:pPr>
        <w:ind w:leftChars="100" w:left="211" w:firstLineChars="100" w:firstLine="211"/>
      </w:pPr>
      <w:r>
        <w:rPr>
          <w:rFonts w:hint="eastAsia"/>
        </w:rPr>
        <w:t>簡單來講，如果你去看</w:t>
      </w:r>
      <w:r w:rsidR="00D502A1">
        <w:rPr>
          <w:rFonts w:hint="eastAsia"/>
        </w:rPr>
        <w:t>臺</w:t>
      </w:r>
      <w:r>
        <w:rPr>
          <w:rFonts w:hint="eastAsia"/>
        </w:rPr>
        <w:t>灣的下雨量，就算今年的下雨量比前年低，可是它平均全球的落雨量還是高的，它還是全球平均的兩倍！可是我們看到真正的問題是在哪裡？真正的問題</w:t>
      </w:r>
      <w:r w:rsidR="00D502A1">
        <w:rPr>
          <w:rFonts w:hint="eastAsia"/>
        </w:rPr>
        <w:t>──</w:t>
      </w:r>
      <w:r>
        <w:rPr>
          <w:rFonts w:hint="eastAsia"/>
        </w:rPr>
        <w:t>自來水廠的副總經理，請你上臺是請你要回答問題，並不是在聊天的。</w:t>
      </w:r>
    </w:p>
    <w:p w:rsidR="00A0595B" w:rsidRDefault="00A0595B" w:rsidP="00A0595B">
      <w:pPr>
        <w:ind w:leftChars="100" w:left="211" w:firstLineChars="100" w:firstLine="211"/>
      </w:pPr>
      <w:r>
        <w:rPr>
          <w:rFonts w:hint="eastAsia"/>
        </w:rPr>
        <w:t>真正的問題是漏水，一年會漏掉</w:t>
      </w:r>
      <w:r>
        <w:rPr>
          <w:rFonts w:hint="eastAsia"/>
        </w:rPr>
        <w:t>2.5</w:t>
      </w:r>
      <w:r>
        <w:rPr>
          <w:rFonts w:hint="eastAsia"/>
        </w:rPr>
        <w:t>座石門水庫的水，經濟部有沒有可能在事先已經知道缺水的情形？去年已經休耕了，民間也一再提醒會有缺水的情形，國際媒體也講，臺灣半導體很好，可是會有缺水、缺電的問題。但是講了之後，你們有沒有做任何動作？沒有耶！舉例來講，一年漏掉</w:t>
      </w:r>
      <w:r>
        <w:rPr>
          <w:rFonts w:hint="eastAsia"/>
        </w:rPr>
        <w:t>2.5</w:t>
      </w:r>
      <w:r>
        <w:rPr>
          <w:rFonts w:hint="eastAsia"/>
        </w:rPr>
        <w:t>座石門水庫的水，數據都在上面，民間已經把所有的資訊提出來給你看了，然後你提了前瞻預算，前瞻預算裡面漏水防治的預算多少？</w:t>
      </w:r>
    </w:p>
    <w:p w:rsidR="00A0595B" w:rsidRDefault="00A0595B" w:rsidP="00A0595B">
      <w:pPr>
        <w:ind w:left="211" w:hangingChars="100" w:hanging="211"/>
      </w:pPr>
      <w:r w:rsidRPr="003472DA">
        <w:rPr>
          <w:rFonts w:eastAsia="華康中黑體" w:hint="eastAsia"/>
        </w:rPr>
        <w:t>曾次長文生：</w:t>
      </w:r>
      <w:r>
        <w:rPr>
          <w:rFonts w:hint="eastAsia"/>
        </w:rPr>
        <w:t>跟委員報告，前瞻預算裡面的漏水防治預算，因為管線是自</w:t>
      </w:r>
      <w:r w:rsidR="00D502A1">
        <w:rPr>
          <w:rFonts w:hint="eastAsia"/>
        </w:rPr>
        <w:t>來</w:t>
      </w:r>
      <w:r>
        <w:rPr>
          <w:rFonts w:hint="eastAsia"/>
        </w:rPr>
        <w:t>水公司的財產，所以減漏的預算是編在自來水公司裡面。</w:t>
      </w:r>
    </w:p>
    <w:p w:rsidR="00A0595B" w:rsidRDefault="00A0595B" w:rsidP="00A0595B">
      <w:pPr>
        <w:ind w:left="211" w:hangingChars="100" w:hanging="211"/>
      </w:pPr>
      <w:r w:rsidRPr="003472DA">
        <w:rPr>
          <w:rFonts w:eastAsia="華康中黑體" w:hint="eastAsia"/>
        </w:rPr>
        <w:t>李委員貴敏：</w:t>
      </w:r>
      <w:r>
        <w:rPr>
          <w:rFonts w:hint="eastAsia"/>
        </w:rPr>
        <w:t>自來水公司副總經理就在你旁邊，你們在扯什麼呢？</w:t>
      </w:r>
    </w:p>
    <w:p w:rsidR="00A0595B" w:rsidRDefault="00A0595B" w:rsidP="00A0595B">
      <w:pPr>
        <w:ind w:left="211" w:hangingChars="100" w:hanging="211"/>
      </w:pPr>
      <w:r w:rsidRPr="003472DA">
        <w:rPr>
          <w:rFonts w:eastAsia="華康中黑體" w:hint="eastAsia"/>
        </w:rPr>
        <w:t>曾次長文生：</w:t>
      </w:r>
      <w:r>
        <w:rPr>
          <w:rFonts w:hint="eastAsia"/>
        </w:rPr>
        <w:t>它沒有編在前瞻裡面。</w:t>
      </w:r>
    </w:p>
    <w:p w:rsidR="00A0595B" w:rsidRDefault="00A0595B" w:rsidP="00A0595B">
      <w:pPr>
        <w:ind w:left="211" w:hangingChars="100" w:hanging="211"/>
      </w:pPr>
      <w:r w:rsidRPr="003472DA">
        <w:rPr>
          <w:rFonts w:eastAsia="華康中黑體" w:hint="eastAsia"/>
        </w:rPr>
        <w:t>李委員貴敏：</w:t>
      </w:r>
      <w:r>
        <w:rPr>
          <w:rFonts w:hint="eastAsia"/>
        </w:rPr>
        <w:t>沒有關係，漏水防治的預算多少？你剛剛前面講不是人禍，是多少啊？</w:t>
      </w:r>
    </w:p>
    <w:p w:rsidR="00A0595B" w:rsidRDefault="00A0595B" w:rsidP="00A0595B">
      <w:pPr>
        <w:ind w:left="211" w:hangingChars="100" w:hanging="211"/>
      </w:pPr>
      <w:r w:rsidRPr="003472DA">
        <w:rPr>
          <w:rFonts w:eastAsia="華康中黑體" w:hint="eastAsia"/>
        </w:rPr>
        <w:t>曾次長文生：</w:t>
      </w:r>
      <w:r>
        <w:rPr>
          <w:rFonts w:hint="eastAsia"/>
        </w:rPr>
        <w:t>自來水公司提了一個十年的計畫，總經費是</w:t>
      </w:r>
      <w:r>
        <w:rPr>
          <w:rFonts w:hint="eastAsia"/>
        </w:rPr>
        <w:t>796</w:t>
      </w:r>
      <w:r>
        <w:rPr>
          <w:rFonts w:hint="eastAsia"/>
        </w:rPr>
        <w:t>億元。</w:t>
      </w:r>
    </w:p>
    <w:p w:rsidR="00A0595B" w:rsidRDefault="00A0595B" w:rsidP="00A0595B">
      <w:pPr>
        <w:ind w:left="211" w:hangingChars="100" w:hanging="211"/>
      </w:pPr>
      <w:r w:rsidRPr="003472DA">
        <w:rPr>
          <w:rFonts w:eastAsia="華康中黑體" w:hint="eastAsia"/>
        </w:rPr>
        <w:t>李委員貴敏：</w:t>
      </w:r>
      <w:r>
        <w:rPr>
          <w:rFonts w:hint="eastAsia"/>
        </w:rPr>
        <w:t>796</w:t>
      </w:r>
      <w:r>
        <w:rPr>
          <w:rFonts w:hint="eastAsia"/>
        </w:rPr>
        <w:t>億元，去年的部分用掉了多少？</w:t>
      </w:r>
    </w:p>
    <w:p w:rsidR="00A0595B" w:rsidRDefault="00A0595B" w:rsidP="00A0595B">
      <w:pPr>
        <w:ind w:left="211" w:hangingChars="100" w:hanging="211"/>
      </w:pPr>
      <w:r w:rsidRPr="003472DA">
        <w:rPr>
          <w:rFonts w:eastAsia="華康中黑體" w:hint="eastAsia"/>
        </w:rPr>
        <w:t>主席：</w:t>
      </w:r>
      <w:r>
        <w:rPr>
          <w:rFonts w:hint="eastAsia"/>
        </w:rPr>
        <w:t>請台水公司李副總經理說明。</w:t>
      </w:r>
    </w:p>
    <w:p w:rsidR="00A0595B" w:rsidRDefault="00A0595B" w:rsidP="00A0595B">
      <w:pPr>
        <w:ind w:left="211" w:hangingChars="100" w:hanging="211"/>
      </w:pPr>
      <w:r w:rsidRPr="003472DA">
        <w:rPr>
          <w:rFonts w:eastAsia="華康中黑體" w:hint="eastAsia"/>
        </w:rPr>
        <w:t>李副總經理嘉榮：</w:t>
      </w:r>
      <w:r>
        <w:rPr>
          <w:rFonts w:hint="eastAsia"/>
        </w:rPr>
        <w:t>我們十年計畫是</w:t>
      </w:r>
      <w:r>
        <w:rPr>
          <w:rFonts w:hint="eastAsia"/>
        </w:rPr>
        <w:t>796</w:t>
      </w:r>
      <w:r>
        <w:rPr>
          <w:rFonts w:hint="eastAsia"/>
        </w:rPr>
        <w:t>億元……</w:t>
      </w:r>
    </w:p>
    <w:p w:rsidR="00A0595B" w:rsidRDefault="00A0595B" w:rsidP="00A0595B">
      <w:pPr>
        <w:ind w:left="211" w:hangingChars="100" w:hanging="211"/>
      </w:pPr>
      <w:r w:rsidRPr="003472DA">
        <w:rPr>
          <w:rFonts w:eastAsia="華康中黑體" w:hint="eastAsia"/>
        </w:rPr>
        <w:t>李委員貴敏：</w:t>
      </w:r>
      <w:r>
        <w:rPr>
          <w:rFonts w:hint="eastAsia"/>
        </w:rPr>
        <w:t>我問你去年漏水防治的部分，一年漏掉</w:t>
      </w:r>
      <w:r>
        <w:rPr>
          <w:rFonts w:hint="eastAsia"/>
        </w:rPr>
        <w:t>2.5</w:t>
      </w:r>
      <w:r>
        <w:rPr>
          <w:rFonts w:hint="eastAsia"/>
        </w:rPr>
        <w:t>座石門水庫的水，你的預算執行率達到幾成？</w:t>
      </w:r>
    </w:p>
    <w:p w:rsidR="00A0595B" w:rsidRDefault="00A0595B" w:rsidP="00A0595B">
      <w:pPr>
        <w:ind w:left="211" w:hangingChars="100" w:hanging="211"/>
      </w:pPr>
      <w:r w:rsidRPr="003472DA">
        <w:rPr>
          <w:rFonts w:eastAsia="華康中黑體" w:hint="eastAsia"/>
        </w:rPr>
        <w:t>李副總經理嘉榮：</w:t>
      </w:r>
      <w:r>
        <w:rPr>
          <w:rFonts w:hint="eastAsia"/>
        </w:rPr>
        <w:t>去年的預算我們執行大概將近</w:t>
      </w:r>
      <w:r>
        <w:rPr>
          <w:rFonts w:hint="eastAsia"/>
        </w:rPr>
        <w:t>70</w:t>
      </w:r>
      <w:r>
        <w:rPr>
          <w:rFonts w:hint="eastAsia"/>
        </w:rPr>
        <w:t>億元左右，是辦理……</w:t>
      </w:r>
    </w:p>
    <w:p w:rsidR="00A0595B" w:rsidRDefault="00A0595B" w:rsidP="00A0595B">
      <w:pPr>
        <w:ind w:left="211" w:hangingChars="100" w:hanging="211"/>
      </w:pPr>
      <w:r w:rsidRPr="003472DA">
        <w:rPr>
          <w:rFonts w:eastAsia="華康中黑體" w:hint="eastAsia"/>
        </w:rPr>
        <w:t>李委員貴敏：</w:t>
      </w:r>
      <w:r>
        <w:rPr>
          <w:rFonts w:hint="eastAsia"/>
        </w:rPr>
        <w:t>幾成還要本席幫你算嗎？七十幾億元除以次長剛剛講的七百多億元，是幾成？</w:t>
      </w:r>
    </w:p>
    <w:p w:rsidR="00A0595B" w:rsidRDefault="00A0595B" w:rsidP="00A0595B">
      <w:pPr>
        <w:ind w:left="211" w:hangingChars="100" w:hanging="211"/>
      </w:pPr>
      <w:r w:rsidRPr="003472DA">
        <w:rPr>
          <w:rFonts w:eastAsia="華康中黑體" w:hint="eastAsia"/>
        </w:rPr>
        <w:t>李副總經理嘉榮：</w:t>
      </w:r>
      <w:r>
        <w:rPr>
          <w:rFonts w:hint="eastAsia"/>
        </w:rPr>
        <w:t>那是十年計畫，每年大概有</w:t>
      </w:r>
      <w:r>
        <w:rPr>
          <w:rFonts w:hint="eastAsia"/>
        </w:rPr>
        <w:t>70</w:t>
      </w:r>
      <w:r>
        <w:rPr>
          <w:rFonts w:hint="eastAsia"/>
        </w:rPr>
        <w:t>億元在辦理管線汰換。</w:t>
      </w:r>
    </w:p>
    <w:p w:rsidR="00A0595B" w:rsidRDefault="00A0595B" w:rsidP="00A0595B">
      <w:pPr>
        <w:ind w:left="211" w:hangingChars="100" w:hanging="211"/>
      </w:pPr>
      <w:r w:rsidRPr="003472DA">
        <w:rPr>
          <w:rFonts w:eastAsia="華康中黑體" w:hint="eastAsia"/>
        </w:rPr>
        <w:lastRenderedPageBreak/>
        <w:t>李委員貴敏：</w:t>
      </w:r>
      <w:r>
        <w:rPr>
          <w:rFonts w:hint="eastAsia"/>
        </w:rPr>
        <w:t>好，所以你是完全都達標，百分之百是不是？</w:t>
      </w:r>
    </w:p>
    <w:p w:rsidR="00A0595B" w:rsidRDefault="00A0595B" w:rsidP="00A0595B">
      <w:pPr>
        <w:ind w:left="211" w:hangingChars="100" w:hanging="211"/>
      </w:pPr>
      <w:r w:rsidRPr="003472DA">
        <w:rPr>
          <w:rFonts w:eastAsia="華康中黑體" w:hint="eastAsia"/>
        </w:rPr>
        <w:t>李副總經理嘉榮：</w:t>
      </w:r>
      <w:r>
        <w:rPr>
          <w:rFonts w:hint="eastAsia"/>
        </w:rPr>
        <w:t>對，我們每年的管線汰換……</w:t>
      </w:r>
    </w:p>
    <w:p w:rsidR="00A0595B" w:rsidRDefault="00A0595B" w:rsidP="00A0595B">
      <w:pPr>
        <w:ind w:left="211" w:hangingChars="100" w:hanging="211"/>
      </w:pPr>
      <w:r w:rsidRPr="003472DA">
        <w:rPr>
          <w:rFonts w:eastAsia="華康中黑體" w:hint="eastAsia"/>
        </w:rPr>
        <w:t>李委員貴敏：</w:t>
      </w:r>
      <w:r>
        <w:rPr>
          <w:rFonts w:hint="eastAsia"/>
        </w:rPr>
        <w:t>有沒有達標百分之百？你在立法院回答的答案必須要是真實的，所以你的漏水預算是百分之百達標，是不是這個意思？</w:t>
      </w:r>
    </w:p>
    <w:p w:rsidR="00A0595B" w:rsidRDefault="00A0595B" w:rsidP="00A0595B">
      <w:pPr>
        <w:ind w:left="211" w:hangingChars="100" w:hanging="211"/>
      </w:pPr>
      <w:r w:rsidRPr="003472DA">
        <w:rPr>
          <w:rFonts w:eastAsia="華康中黑體" w:hint="eastAsia"/>
        </w:rPr>
        <w:t>李副總經理嘉榮：</w:t>
      </w:r>
      <w:r>
        <w:rPr>
          <w:rFonts w:hint="eastAsia"/>
        </w:rPr>
        <w:t>對。</w:t>
      </w:r>
    </w:p>
    <w:p w:rsidR="00A0595B" w:rsidRDefault="00A0595B" w:rsidP="00A0595B">
      <w:pPr>
        <w:ind w:left="211" w:hangingChars="100" w:hanging="211"/>
      </w:pPr>
      <w:r w:rsidRPr="003472DA">
        <w:rPr>
          <w:rFonts w:eastAsia="華康中黑體" w:hint="eastAsia"/>
        </w:rPr>
        <w:t>李委員貴敏：</w:t>
      </w:r>
      <w:r>
        <w:rPr>
          <w:rFonts w:hint="eastAsia"/>
        </w:rPr>
        <w:t>百分之百，自來水的部分是這樣子。</w:t>
      </w:r>
    </w:p>
    <w:p w:rsidR="00A0595B" w:rsidRDefault="00A0595B" w:rsidP="00A0595B">
      <w:pPr>
        <w:ind w:left="211" w:hangingChars="100" w:hanging="211"/>
      </w:pPr>
      <w:r w:rsidRPr="003472DA">
        <w:rPr>
          <w:rFonts w:eastAsia="華康中黑體" w:hint="eastAsia"/>
        </w:rPr>
        <w:t>李副總經理嘉榮：</w:t>
      </w:r>
      <w:r>
        <w:rPr>
          <w:rFonts w:hint="eastAsia"/>
        </w:rPr>
        <w:t>我們的……</w:t>
      </w:r>
    </w:p>
    <w:p w:rsidR="00A0595B" w:rsidRDefault="00A0595B" w:rsidP="00A0595B">
      <w:pPr>
        <w:ind w:left="211" w:hangingChars="100" w:hanging="211"/>
      </w:pPr>
      <w:r w:rsidRPr="003472DA">
        <w:rPr>
          <w:rFonts w:eastAsia="華康中黑體" w:hint="eastAsia"/>
        </w:rPr>
        <w:t>李委員貴敏：</w:t>
      </w:r>
      <w:r>
        <w:rPr>
          <w:rFonts w:hint="eastAsia"/>
        </w:rPr>
        <w:t>沒關係，因為時間的關係。好，其實你們的答案將來都會被人檢視，就像上次次長連碳稅都沒有聽過也是一樣。</w:t>
      </w:r>
    </w:p>
    <w:p w:rsidR="00A0595B" w:rsidRDefault="00A0595B" w:rsidP="00A0595B">
      <w:pPr>
        <w:ind w:leftChars="100" w:left="211" w:firstLineChars="100" w:firstLine="211"/>
      </w:pPr>
      <w:r>
        <w:rPr>
          <w:rFonts w:hint="eastAsia"/>
        </w:rPr>
        <w:t>我再請教，現在農業灌溉渠道的部分，你的預算多少？不管是在一般預算或前瞻預算。</w:t>
      </w:r>
    </w:p>
    <w:p w:rsidR="00A0595B" w:rsidRDefault="00A0595B" w:rsidP="00A0595B">
      <w:pPr>
        <w:ind w:leftChars="100" w:left="211" w:firstLineChars="100" w:firstLine="211"/>
      </w:pPr>
      <w:r>
        <w:rPr>
          <w:rFonts w:hint="eastAsia"/>
        </w:rPr>
        <w:t>你們兩個都不知道？因為……</w:t>
      </w:r>
    </w:p>
    <w:p w:rsidR="00A0595B" w:rsidRDefault="00A0595B" w:rsidP="00A0595B">
      <w:pPr>
        <w:ind w:left="211" w:hangingChars="100" w:hanging="211"/>
      </w:pPr>
      <w:r w:rsidRPr="003472DA">
        <w:rPr>
          <w:rFonts w:eastAsia="華康中黑體" w:hint="eastAsia"/>
        </w:rPr>
        <w:t>曾次長文生：</w:t>
      </w:r>
      <w:r>
        <w:rPr>
          <w:rFonts w:hint="eastAsia"/>
        </w:rPr>
        <w:t>這不是經濟部編的預算。</w:t>
      </w:r>
    </w:p>
    <w:p w:rsidR="00A0595B" w:rsidRDefault="00A0595B" w:rsidP="00A0595B">
      <w:pPr>
        <w:ind w:left="211" w:hangingChars="100" w:hanging="211"/>
      </w:pPr>
      <w:r w:rsidRPr="003472DA">
        <w:rPr>
          <w:rFonts w:eastAsia="華康中黑體" w:hint="eastAsia"/>
        </w:rPr>
        <w:t>李委員貴敏：</w:t>
      </w:r>
      <w:r>
        <w:rPr>
          <w:rFonts w:hint="eastAsia"/>
        </w:rPr>
        <w:t>不是經濟部，你們也不溝通？所以缺水，你只管經濟部的部分？沒關係，水回收的預算呢？也不知道！各類用水的部分呢？</w:t>
      </w:r>
    </w:p>
    <w:p w:rsidR="00A0595B" w:rsidRDefault="00A0595B" w:rsidP="00A0595B">
      <w:pPr>
        <w:ind w:leftChars="100" w:left="211" w:firstLineChars="100" w:firstLine="211"/>
      </w:pPr>
      <w:r>
        <w:rPr>
          <w:rFonts w:hint="eastAsia"/>
        </w:rPr>
        <w:t>曾次長，你可不是上質詢臺來發呆的！</w:t>
      </w:r>
    </w:p>
    <w:p w:rsidR="00A0595B" w:rsidRDefault="00A0595B" w:rsidP="00A0595B">
      <w:pPr>
        <w:ind w:left="211" w:hangingChars="100" w:hanging="211"/>
      </w:pPr>
      <w:r w:rsidRPr="003472DA">
        <w:rPr>
          <w:rFonts w:eastAsia="華康中黑體" w:hint="eastAsia"/>
        </w:rPr>
        <w:t>曾部長文生：</w:t>
      </w:r>
      <w:r>
        <w:rPr>
          <w:rFonts w:hint="eastAsia"/>
        </w:rPr>
        <w:t>委員，我先報告一下，您提到的水回收是……</w:t>
      </w:r>
    </w:p>
    <w:p w:rsidR="00A0595B" w:rsidRDefault="00A0595B" w:rsidP="00A0595B">
      <w:pPr>
        <w:ind w:left="211" w:hangingChars="100" w:hanging="211"/>
      </w:pPr>
      <w:r w:rsidRPr="003472DA">
        <w:rPr>
          <w:rFonts w:eastAsia="華康中黑體" w:hint="eastAsia"/>
        </w:rPr>
        <w:t>李委員貴敏：</w:t>
      </w:r>
      <w:r>
        <w:rPr>
          <w:rFonts w:hint="eastAsia"/>
        </w:rPr>
        <w:t>水回收也跟經濟部無關？</w:t>
      </w:r>
    </w:p>
    <w:p w:rsidR="00A0595B" w:rsidRDefault="00A0595B" w:rsidP="00A0595B">
      <w:pPr>
        <w:ind w:left="211" w:hangingChars="100" w:hanging="211"/>
      </w:pPr>
      <w:r w:rsidRPr="003472DA">
        <w:rPr>
          <w:rFonts w:eastAsia="華康中黑體" w:hint="eastAsia"/>
        </w:rPr>
        <w:t>曾次長文生：</w:t>
      </w:r>
      <w:r>
        <w:rPr>
          <w:rFonts w:hint="eastAsia"/>
        </w:rPr>
        <w:t>您提的是哪一個部分？是再生水……</w:t>
      </w:r>
    </w:p>
    <w:p w:rsidR="00A0595B" w:rsidRDefault="00A0595B" w:rsidP="00A0595B">
      <w:pPr>
        <w:ind w:left="211" w:hangingChars="100" w:hanging="211"/>
      </w:pPr>
      <w:r w:rsidRPr="003472DA">
        <w:rPr>
          <w:rFonts w:eastAsia="華康中黑體" w:hint="eastAsia"/>
        </w:rPr>
        <w:t>李委員貴敏：</w:t>
      </w:r>
      <w:r>
        <w:rPr>
          <w:rFonts w:hint="eastAsia"/>
        </w:rPr>
        <w:t>只要是你負責的部分，你不要跟我講說是再生水，水回收的部分當然也有民間，你不是要求民間的企業嗎？民間高科技企業的水回收，幾乎達到百分之百。</w:t>
      </w:r>
    </w:p>
    <w:p w:rsidR="00A0595B" w:rsidRDefault="00A0595B" w:rsidP="00A0595B">
      <w:pPr>
        <w:ind w:leftChars="100" w:left="211" w:firstLineChars="100" w:firstLine="211"/>
      </w:pPr>
      <w:r>
        <w:rPr>
          <w:rFonts w:hint="eastAsia"/>
        </w:rPr>
        <w:t>我現在問你，你負責的！你剛剛不是說，農業渠道跟你無關嗎？你負責的部分的水回收多少嘛！</w:t>
      </w:r>
    </w:p>
    <w:p w:rsidR="00A0595B" w:rsidRDefault="00A0595B" w:rsidP="00A0595B">
      <w:pPr>
        <w:ind w:left="211" w:hangingChars="100" w:hanging="211"/>
      </w:pPr>
      <w:r w:rsidRPr="003472DA">
        <w:rPr>
          <w:rFonts w:eastAsia="華康中黑體" w:hint="eastAsia"/>
        </w:rPr>
        <w:t>曾次長文生：</w:t>
      </w:r>
      <w:r>
        <w:rPr>
          <w:rFonts w:hint="eastAsia"/>
        </w:rPr>
        <w:t>你剛才提到的，就是再生水……</w:t>
      </w:r>
    </w:p>
    <w:p w:rsidR="00A0595B" w:rsidRDefault="00A0595B" w:rsidP="00A0595B">
      <w:pPr>
        <w:ind w:left="211" w:hangingChars="100" w:hanging="211"/>
      </w:pPr>
      <w:r w:rsidRPr="003472DA">
        <w:rPr>
          <w:rFonts w:eastAsia="華康中黑體" w:hint="eastAsia"/>
        </w:rPr>
        <w:t>李委員貴敏：</w:t>
      </w:r>
      <w:r>
        <w:rPr>
          <w:rFonts w:hint="eastAsia"/>
        </w:rPr>
        <w:t>什麼我剛才</w:t>
      </w:r>
      <w:r w:rsidR="00D502A1">
        <w:rPr>
          <w:rFonts w:hint="eastAsia"/>
        </w:rPr>
        <w:t>提</w:t>
      </w:r>
      <w:r>
        <w:rPr>
          <w:rFonts w:hint="eastAsia"/>
        </w:rPr>
        <w:t>到的！我是立法委員，不是行政官員耶！你負責水回收的部分，不管是再生水還是其他的，我只問你負責的部分……</w:t>
      </w:r>
    </w:p>
    <w:p w:rsidR="00A0595B" w:rsidRDefault="00A0595B" w:rsidP="00A0595B">
      <w:pPr>
        <w:ind w:left="211" w:hangingChars="100" w:hanging="211"/>
      </w:pPr>
      <w:r w:rsidRPr="003472DA">
        <w:rPr>
          <w:rFonts w:eastAsia="華康中黑體" w:hint="eastAsia"/>
        </w:rPr>
        <w:t>曾次長文生：</w:t>
      </w:r>
      <w:r>
        <w:rPr>
          <w:rFonts w:hint="eastAsia"/>
        </w:rPr>
        <w:t>再生水的部分是內政部主管。</w:t>
      </w:r>
    </w:p>
    <w:p w:rsidR="00A0595B" w:rsidRDefault="00A0595B" w:rsidP="00A0595B">
      <w:pPr>
        <w:ind w:left="211" w:hangingChars="100" w:hanging="211"/>
      </w:pPr>
      <w:r w:rsidRPr="003472DA">
        <w:rPr>
          <w:rFonts w:eastAsia="華康中黑體" w:hint="eastAsia"/>
        </w:rPr>
        <w:t>李委員貴敏：</w:t>
      </w:r>
      <w:r>
        <w:rPr>
          <w:rFonts w:hint="eastAsia"/>
        </w:rPr>
        <w:t>你不要推到徐部長那邊去，我只問你，你現在回答水回收都跟經濟部無關也可以，這也是一個答案啊！</w:t>
      </w:r>
    </w:p>
    <w:p w:rsidR="00A0595B" w:rsidRDefault="00A0595B" w:rsidP="00A0595B">
      <w:pPr>
        <w:ind w:leftChars="100" w:left="211" w:firstLineChars="100" w:firstLine="211"/>
      </w:pPr>
      <w:r>
        <w:rPr>
          <w:rFonts w:hint="eastAsia"/>
        </w:rPr>
        <w:t>水回收的部分，歸經濟部管的是零嗎？你今天還好意思講這個是天災</w:t>
      </w:r>
      <w:r w:rsidR="00D502A1">
        <w:rPr>
          <w:rFonts w:hint="eastAsia"/>
        </w:rPr>
        <w:t>、</w:t>
      </w:r>
      <w:r>
        <w:rPr>
          <w:rFonts w:hint="eastAsia"/>
        </w:rPr>
        <w:t>不是人禍，你拿了民脂民膏的薪水，你做了些什麼事情？水回收的部分，歸經濟部管的是多少？你不要把事情推到內政部去！</w:t>
      </w:r>
    </w:p>
    <w:p w:rsidR="00A0595B" w:rsidRDefault="00A0595B" w:rsidP="00A0595B">
      <w:pPr>
        <w:ind w:left="211" w:hangingChars="100" w:hanging="211"/>
      </w:pPr>
      <w:r w:rsidRPr="003472DA">
        <w:rPr>
          <w:rFonts w:eastAsia="華康中黑體" w:hint="eastAsia"/>
        </w:rPr>
        <w:t>曾次長文生：</w:t>
      </w:r>
      <w:r>
        <w:rPr>
          <w:rFonts w:hint="eastAsia"/>
        </w:rPr>
        <w:t>我沒有推！</w:t>
      </w:r>
    </w:p>
    <w:p w:rsidR="00A0595B" w:rsidRDefault="00A0595B" w:rsidP="00A0595B">
      <w:pPr>
        <w:ind w:left="211" w:hangingChars="100" w:hanging="211"/>
      </w:pPr>
      <w:r w:rsidRPr="003472DA">
        <w:rPr>
          <w:rFonts w:eastAsia="華康中黑體" w:hint="eastAsia"/>
        </w:rPr>
        <w:t>李委員貴敏：</w:t>
      </w:r>
      <w:r>
        <w:rPr>
          <w:rFonts w:hint="eastAsia"/>
        </w:rPr>
        <w:t>我就問你管的部分而已啊！</w:t>
      </w:r>
    </w:p>
    <w:p w:rsidR="00A0595B" w:rsidRDefault="00A0595B" w:rsidP="00A0595B">
      <w:pPr>
        <w:ind w:left="211" w:hangingChars="100" w:hanging="211"/>
      </w:pPr>
      <w:r w:rsidRPr="003472DA">
        <w:rPr>
          <w:rFonts w:eastAsia="華康中黑體" w:hint="eastAsia"/>
        </w:rPr>
        <w:t>曾次長文生：</w:t>
      </w:r>
      <w:r>
        <w:rPr>
          <w:rFonts w:hint="eastAsia"/>
        </w:rPr>
        <w:t>您可不可以說一下，這是什麼……</w:t>
      </w:r>
    </w:p>
    <w:p w:rsidR="00A0595B" w:rsidRDefault="00A0595B" w:rsidP="00A0595B">
      <w:pPr>
        <w:ind w:left="211" w:hangingChars="100" w:hanging="211"/>
      </w:pPr>
      <w:r w:rsidRPr="003472DA">
        <w:rPr>
          <w:rFonts w:eastAsia="華康中黑體" w:hint="eastAsia"/>
        </w:rPr>
        <w:t>李委員貴敏：</w:t>
      </w:r>
      <w:r>
        <w:rPr>
          <w:rFonts w:hint="eastAsia"/>
        </w:rPr>
        <w:t>我為什麼要跟你報告呢？今天是本席在質詢你，怎麼是花我的時間跟你上課教育呢？</w:t>
      </w:r>
      <w:r>
        <w:rPr>
          <w:rFonts w:hint="eastAsia"/>
        </w:rPr>
        <w:lastRenderedPageBreak/>
        <w:t>另外，你的各類用水的情形是怎麼樣？你回答不出來，沒有關係，我讓你在會後回答，經濟部？王部長知道的都比你多耶</w:t>
      </w:r>
      <w:r w:rsidR="00D502A1">
        <w:rPr>
          <w:rFonts w:hint="eastAsia"/>
        </w:rPr>
        <w:t>！</w:t>
      </w:r>
      <w:r>
        <w:rPr>
          <w:rFonts w:hint="eastAsia"/>
        </w:rPr>
        <w:t>天啊</w:t>
      </w:r>
      <w:r w:rsidR="00D502A1">
        <w:rPr>
          <w:rFonts w:hint="eastAsia"/>
        </w:rPr>
        <w:t>！</w:t>
      </w:r>
      <w:r>
        <w:rPr>
          <w:rFonts w:hint="eastAsia"/>
        </w:rPr>
        <w:t>匪夷所思！各類用水的情形是怎麼樣子，是不是你也不知道？</w:t>
      </w:r>
    </w:p>
    <w:p w:rsidR="00A0595B" w:rsidRDefault="00A0595B" w:rsidP="00A0595B">
      <w:pPr>
        <w:ind w:left="211" w:hangingChars="100" w:hanging="211"/>
      </w:pPr>
      <w:r w:rsidRPr="003472DA">
        <w:rPr>
          <w:rFonts w:eastAsia="華康中黑體" w:hint="eastAsia"/>
        </w:rPr>
        <w:t>曾次長文生：</w:t>
      </w:r>
      <w:r>
        <w:rPr>
          <w:rFonts w:hint="eastAsia"/>
        </w:rPr>
        <w:t>那不是費用。</w:t>
      </w:r>
    </w:p>
    <w:p w:rsidR="00A0595B" w:rsidRDefault="00A0595B" w:rsidP="00A0595B">
      <w:pPr>
        <w:ind w:left="211" w:hangingChars="100" w:hanging="211"/>
      </w:pPr>
      <w:r w:rsidRPr="003472DA">
        <w:rPr>
          <w:rFonts w:eastAsia="華康中黑體" w:hint="eastAsia"/>
        </w:rPr>
        <w:t>李委員貴敏：</w:t>
      </w:r>
      <w:r>
        <w:rPr>
          <w:rFonts w:hint="eastAsia"/>
        </w:rPr>
        <w:t>我沒有講費用，我說的是各類用水的情形，白紙黑字，這麼字那麼大，你不識字？</w:t>
      </w:r>
    </w:p>
    <w:p w:rsidR="00A0595B" w:rsidRDefault="00A0595B" w:rsidP="00A0595B">
      <w:pPr>
        <w:ind w:left="211" w:hangingChars="100" w:hanging="211"/>
      </w:pPr>
      <w:r w:rsidRPr="003472DA">
        <w:rPr>
          <w:rFonts w:eastAsia="華康中黑體" w:hint="eastAsia"/>
        </w:rPr>
        <w:t>曾次長文生：</w:t>
      </w:r>
      <w:r>
        <w:rPr>
          <w:rFonts w:hint="eastAsia"/>
        </w:rPr>
        <w:t>委員，你現在是要問供水的狀況，還是回收的狀況？</w:t>
      </w:r>
    </w:p>
    <w:p w:rsidR="00A0595B" w:rsidRDefault="00A0595B" w:rsidP="00A0595B">
      <w:pPr>
        <w:ind w:left="211" w:hangingChars="100" w:hanging="211"/>
      </w:pPr>
      <w:r w:rsidRPr="003472DA">
        <w:rPr>
          <w:rFonts w:eastAsia="華康中黑體" w:hint="eastAsia"/>
        </w:rPr>
        <w:t>李委員貴敏：</w:t>
      </w:r>
      <w:r>
        <w:rPr>
          <w:rFonts w:hint="eastAsia"/>
        </w:rPr>
        <w:t>各類用水！你連用水是什麼事情都不知道，誰在問你供水？各類用水的情形是什麼樣子，你迴避問題也不需要這樣啦</w:t>
      </w:r>
      <w:r w:rsidR="00D502A1">
        <w:rPr>
          <w:rFonts w:hint="eastAsia"/>
        </w:rPr>
        <w:t>！</w:t>
      </w:r>
      <w:r>
        <w:rPr>
          <w:rFonts w:hint="eastAsia"/>
        </w:rPr>
        <w:t>我是問你工業用水、農業用水。農業用水你不知道也沒有關係，你就說你不知道！</w:t>
      </w:r>
    </w:p>
    <w:p w:rsidR="00A0595B" w:rsidRDefault="00A0595B" w:rsidP="00A0595B">
      <w:pPr>
        <w:ind w:left="211" w:hangingChars="100" w:hanging="211"/>
      </w:pPr>
      <w:r w:rsidRPr="003472DA">
        <w:rPr>
          <w:rFonts w:eastAsia="華康中黑體" w:hint="eastAsia"/>
        </w:rPr>
        <w:t>曾次長文生：</w:t>
      </w:r>
      <w:r>
        <w:rPr>
          <w:rFonts w:hint="eastAsia"/>
        </w:rPr>
        <w:t>農業、工業跟民生比大約是</w:t>
      </w:r>
      <w:r>
        <w:rPr>
          <w:rFonts w:hint="eastAsia"/>
        </w:rPr>
        <w:t>7</w:t>
      </w:r>
      <w:r>
        <w:rPr>
          <w:rFonts w:hint="eastAsia"/>
        </w:rPr>
        <w:t>：</w:t>
      </w:r>
      <w:r>
        <w:rPr>
          <w:rFonts w:hint="eastAsia"/>
        </w:rPr>
        <w:t>2</w:t>
      </w:r>
      <w:r>
        <w:rPr>
          <w:rFonts w:hint="eastAsia"/>
        </w:rPr>
        <w:t>：</w:t>
      </w:r>
      <w:r>
        <w:rPr>
          <w:rFonts w:hint="eastAsia"/>
        </w:rPr>
        <w:t>1</w:t>
      </w:r>
      <w:r>
        <w:rPr>
          <w:rFonts w:hint="eastAsia"/>
        </w:rPr>
        <w:t>。</w:t>
      </w:r>
    </w:p>
    <w:p w:rsidR="00A0595B" w:rsidRDefault="00A0595B" w:rsidP="00A0595B">
      <w:pPr>
        <w:ind w:left="211" w:hangingChars="100" w:hanging="211"/>
      </w:pPr>
      <w:r w:rsidRPr="003472DA">
        <w:rPr>
          <w:rFonts w:eastAsia="華康中黑體" w:hint="eastAsia"/>
        </w:rPr>
        <w:t>李委員貴敏：</w:t>
      </w:r>
      <w:r>
        <w:rPr>
          <w:rFonts w:hint="eastAsia"/>
        </w:rPr>
        <w:t>很好嘛</w:t>
      </w:r>
      <w:r w:rsidR="00D502A1">
        <w:rPr>
          <w:rFonts w:hint="eastAsia"/>
        </w:rPr>
        <w:t>！</w:t>
      </w:r>
      <w:r>
        <w:rPr>
          <w:rFonts w:hint="eastAsia"/>
        </w:rPr>
        <w:t>你為什麼要這樣耍皮呢？你回答就好啦！</w:t>
      </w:r>
    </w:p>
    <w:p w:rsidR="00A0595B" w:rsidRDefault="00A0595B" w:rsidP="00A0595B">
      <w:pPr>
        <w:ind w:leftChars="100" w:left="211" w:firstLineChars="100" w:firstLine="211"/>
      </w:pPr>
      <w:r>
        <w:rPr>
          <w:rFonts w:hint="eastAsia"/>
        </w:rPr>
        <w:t>下一頁，因為時間到的關係。水資源的分配，現在是怎麼樣？南部縣市？水費的部分有不同？像剛剛很多委員講說水費太便宜，然後你的限水現在是中部限水，彰化以南、高雄甚至要用到工業用水的情形，經濟部做了什麼？什麼事都沒有做。</w:t>
      </w:r>
    </w:p>
    <w:p w:rsidR="00A0595B" w:rsidRDefault="00A0595B" w:rsidP="00A0595B">
      <w:pPr>
        <w:ind w:left="211" w:hangingChars="100" w:hanging="211"/>
      </w:pPr>
      <w:r w:rsidRPr="003472DA">
        <w:rPr>
          <w:rFonts w:eastAsia="華康中黑體" w:hint="eastAsia"/>
        </w:rPr>
        <w:t>賴署長建信：</w:t>
      </w:r>
      <w:r>
        <w:rPr>
          <w:rFonts w:hint="eastAsia"/>
        </w:rPr>
        <w:t>報告委員……</w:t>
      </w:r>
    </w:p>
    <w:p w:rsidR="00A0595B" w:rsidRDefault="00A0595B" w:rsidP="00A0595B">
      <w:pPr>
        <w:ind w:left="211" w:hangingChars="100" w:hanging="211"/>
      </w:pPr>
      <w:r w:rsidRPr="003472DA">
        <w:rPr>
          <w:rFonts w:eastAsia="華康中黑體" w:hint="eastAsia"/>
        </w:rPr>
        <w:t>李委員貴敏：</w:t>
      </w:r>
      <w:r>
        <w:rPr>
          <w:rFonts w:hint="eastAsia"/>
        </w:rPr>
        <w:t>等一下我先問經濟部，你現在是自來水公司，經濟部做了什麼？</w:t>
      </w:r>
    </w:p>
    <w:p w:rsidR="00A0595B" w:rsidRDefault="00A0595B" w:rsidP="00A0595B">
      <w:pPr>
        <w:ind w:left="211" w:hangingChars="100" w:hanging="211"/>
      </w:pPr>
      <w:r w:rsidRPr="003472DA">
        <w:rPr>
          <w:rFonts w:eastAsia="華康中黑體" w:hint="eastAsia"/>
        </w:rPr>
        <w:t>曾次長文生：</w:t>
      </w:r>
      <w:r>
        <w:rPr>
          <w:rFonts w:hint="eastAsia"/>
        </w:rPr>
        <w:t>水利署這邊針對水資源的分配部分，你剛才提到水費，只有</w:t>
      </w:r>
      <w:r>
        <w:rPr>
          <w:rFonts w:hint="eastAsia"/>
        </w:rPr>
        <w:t>2</w:t>
      </w:r>
      <w:r>
        <w:rPr>
          <w:rFonts w:hint="eastAsia"/>
        </w:rPr>
        <w:t>個是……</w:t>
      </w:r>
    </w:p>
    <w:p w:rsidR="00A0595B" w:rsidRDefault="00A0595B" w:rsidP="00A0595B">
      <w:pPr>
        <w:ind w:left="211" w:hangingChars="100" w:hanging="211"/>
      </w:pPr>
      <w:r w:rsidRPr="003472DA">
        <w:rPr>
          <w:rFonts w:eastAsia="華康中黑體" w:hint="eastAsia"/>
        </w:rPr>
        <w:t>李委員貴敏：</w:t>
      </w:r>
      <w:r>
        <w:rPr>
          <w:rFonts w:hint="eastAsia"/>
        </w:rPr>
        <w:t>我現在問你這</w:t>
      </w:r>
      <w:r>
        <w:rPr>
          <w:rFonts w:hint="eastAsia"/>
        </w:rPr>
        <w:t>3</w:t>
      </w:r>
      <w:r>
        <w:rPr>
          <w:rFonts w:hint="eastAsia"/>
        </w:rPr>
        <w:t>個問題。</w:t>
      </w:r>
    </w:p>
    <w:p w:rsidR="00A0595B" w:rsidRDefault="00A0595B" w:rsidP="00A0595B">
      <w:pPr>
        <w:ind w:left="211" w:hangingChars="100" w:hanging="211"/>
      </w:pPr>
      <w:r w:rsidRPr="003472DA">
        <w:rPr>
          <w:rFonts w:eastAsia="華康中黑體" w:hint="eastAsia"/>
        </w:rPr>
        <w:t>曾次長文生：</w:t>
      </w:r>
      <w:r>
        <w:rPr>
          <w:rFonts w:hint="eastAsia"/>
        </w:rPr>
        <w:t>水費的部分就是台水公司有一個水價，它是累進的費率。</w:t>
      </w:r>
    </w:p>
    <w:p w:rsidR="00A0595B" w:rsidRDefault="00A0595B" w:rsidP="00A0595B">
      <w:pPr>
        <w:ind w:left="211" w:hangingChars="100" w:hanging="211"/>
      </w:pPr>
      <w:r w:rsidRPr="003472DA">
        <w:rPr>
          <w:rFonts w:eastAsia="華康中黑體" w:hint="eastAsia"/>
        </w:rPr>
        <w:t>李委員貴敏：</w:t>
      </w:r>
      <w:r>
        <w:rPr>
          <w:rFonts w:hint="eastAsia"/>
        </w:rPr>
        <w:t>限水的部分？</w:t>
      </w:r>
    </w:p>
    <w:p w:rsidR="00A0595B" w:rsidRDefault="00A0595B" w:rsidP="00A0595B">
      <w:pPr>
        <w:ind w:left="211" w:hangingChars="100" w:hanging="211"/>
      </w:pPr>
      <w:r w:rsidRPr="003472DA">
        <w:rPr>
          <w:rFonts w:eastAsia="華康中黑體" w:hint="eastAsia"/>
        </w:rPr>
        <w:t>曾次長文生：</w:t>
      </w:r>
      <w:r>
        <w:rPr>
          <w:rFonts w:hint="eastAsia"/>
        </w:rPr>
        <w:t>目前是供五停二，它的範圍是苗栗、臺中跟彰化……</w:t>
      </w:r>
    </w:p>
    <w:p w:rsidR="00A0595B" w:rsidRDefault="00A0595B" w:rsidP="00A0595B">
      <w:pPr>
        <w:ind w:left="211" w:hangingChars="100" w:hanging="211"/>
      </w:pPr>
      <w:r w:rsidRPr="003472DA">
        <w:rPr>
          <w:rFonts w:eastAsia="華康中黑體" w:hint="eastAsia"/>
        </w:rPr>
        <w:t>李委員貴敏：</w:t>
      </w:r>
      <w:r>
        <w:rPr>
          <w:rFonts w:hint="eastAsia"/>
        </w:rPr>
        <w:t>什麼時候會……</w:t>
      </w:r>
    </w:p>
    <w:p w:rsidR="00A0595B" w:rsidRDefault="00A0595B" w:rsidP="00A0595B">
      <w:pPr>
        <w:ind w:left="211" w:hangingChars="100" w:hanging="211"/>
      </w:pPr>
      <w:r w:rsidRPr="003472DA">
        <w:rPr>
          <w:rFonts w:eastAsia="華康中黑體" w:hint="eastAsia"/>
        </w:rPr>
        <w:t>曾次長文生：</w:t>
      </w:r>
      <w:r>
        <w:rPr>
          <w:rFonts w:hint="eastAsia"/>
        </w:rPr>
        <w:t>苗栗跟彰化是部分，然後工業用水、產業的用水，原則上是減供</w:t>
      </w:r>
      <w:r>
        <w:rPr>
          <w:rFonts w:hint="eastAsia"/>
        </w:rPr>
        <w:t>15%</w:t>
      </w:r>
      <w:r>
        <w:rPr>
          <w:rFonts w:hint="eastAsia"/>
        </w:rPr>
        <w:t>。</w:t>
      </w:r>
    </w:p>
    <w:p w:rsidR="00A0595B" w:rsidRDefault="00A0595B" w:rsidP="00A0595B">
      <w:pPr>
        <w:ind w:left="211" w:hangingChars="100" w:hanging="211"/>
      </w:pPr>
      <w:r w:rsidRPr="003472DA">
        <w:rPr>
          <w:rFonts w:eastAsia="華康中黑體" w:hint="eastAsia"/>
        </w:rPr>
        <w:t>李委員貴敏：</w:t>
      </w:r>
      <w:r>
        <w:rPr>
          <w:rFonts w:hint="eastAsia"/>
        </w:rPr>
        <w:t>有其他的措施，還是沒有？</w:t>
      </w:r>
    </w:p>
    <w:p w:rsidR="00A0595B" w:rsidRDefault="00A0595B" w:rsidP="00A0595B">
      <w:pPr>
        <w:ind w:left="211" w:hangingChars="100" w:hanging="211"/>
      </w:pPr>
      <w:r w:rsidRPr="003472DA">
        <w:rPr>
          <w:rFonts w:eastAsia="華康中黑體" w:hint="eastAsia"/>
        </w:rPr>
        <w:t>曾次長文生：</w:t>
      </w:r>
      <w:r>
        <w:rPr>
          <w:rFonts w:hint="eastAsia"/>
        </w:rPr>
        <w:t>除了這個以外，就是限水的部分嗎？限水的部分還有……</w:t>
      </w:r>
    </w:p>
    <w:p w:rsidR="00A0595B" w:rsidRDefault="00A0595B" w:rsidP="00A0595B">
      <w:pPr>
        <w:ind w:left="211" w:hangingChars="100" w:hanging="211"/>
      </w:pPr>
      <w:r w:rsidRPr="003472DA">
        <w:rPr>
          <w:rFonts w:eastAsia="華康中黑體" w:hint="eastAsia"/>
        </w:rPr>
        <w:t>李委員貴敏：</w:t>
      </w:r>
      <w:r>
        <w:rPr>
          <w:rFonts w:hint="eastAsia"/>
        </w:rPr>
        <w:t>你又來了，我問你水資源的分配，這麼斗大的字，你不識字嗎？你接下來的南部用水部分的水資源分布，北水南送現在來說連船都出來了，次長，到底你知道，還是不知道嘛？你站在經濟部的立場，你今天代表經濟部來，你到底知不知道經濟部的立場？</w:t>
      </w:r>
    </w:p>
    <w:p w:rsidR="00A0595B" w:rsidRDefault="00A0595B" w:rsidP="00A0595B">
      <w:pPr>
        <w:ind w:left="211" w:hangingChars="100" w:hanging="211"/>
      </w:pPr>
      <w:r w:rsidRPr="003472DA">
        <w:rPr>
          <w:rFonts w:eastAsia="華康中黑體" w:hint="eastAsia"/>
        </w:rPr>
        <w:t>曾次長文生：</w:t>
      </w:r>
      <w:r>
        <w:rPr>
          <w:rFonts w:hint="eastAsia"/>
        </w:rPr>
        <w:t>南部就是高雄跟臺南這兩個部分，他們彼此之間從過去到現在都有互相的水支援，目前大概是</w:t>
      </w:r>
      <w:r>
        <w:rPr>
          <w:rFonts w:hint="eastAsia"/>
        </w:rPr>
        <w:t>6</w:t>
      </w:r>
      <w:r>
        <w:rPr>
          <w:rFonts w:hint="eastAsia"/>
        </w:rPr>
        <w:t>萬噸左右。</w:t>
      </w:r>
    </w:p>
    <w:p w:rsidR="00A0595B" w:rsidRDefault="00A0595B" w:rsidP="00A0595B">
      <w:pPr>
        <w:ind w:left="211" w:hangingChars="100" w:hanging="211"/>
      </w:pPr>
      <w:r w:rsidRPr="003472DA">
        <w:rPr>
          <w:rFonts w:eastAsia="華康中黑體" w:hint="eastAsia"/>
        </w:rPr>
        <w:t>李委員貴敏：</w:t>
      </w:r>
      <w:r>
        <w:rPr>
          <w:rFonts w:hint="eastAsia"/>
        </w:rPr>
        <w:t>你的意思就是說，地方政府自己管，中央一點事……</w:t>
      </w:r>
    </w:p>
    <w:p w:rsidR="00A0595B" w:rsidRDefault="00A0595B" w:rsidP="00A0595B">
      <w:pPr>
        <w:ind w:left="211" w:hangingChars="100" w:hanging="211"/>
      </w:pPr>
      <w:r w:rsidRPr="003472DA">
        <w:rPr>
          <w:rFonts w:eastAsia="華康中黑體" w:hint="eastAsia"/>
        </w:rPr>
        <w:t>曾次長文生：</w:t>
      </w:r>
      <w:r>
        <w:rPr>
          <w:rFonts w:hint="eastAsia"/>
        </w:rPr>
        <w:t>不，這些水源的調度是我們在調度。</w:t>
      </w:r>
    </w:p>
    <w:p w:rsidR="00A0595B" w:rsidRDefault="00A0595B" w:rsidP="00A0595B">
      <w:pPr>
        <w:ind w:left="211" w:hangingChars="100" w:hanging="211"/>
      </w:pPr>
      <w:r w:rsidRPr="003472DA">
        <w:rPr>
          <w:rFonts w:eastAsia="華康中黑體" w:hint="eastAsia"/>
        </w:rPr>
        <w:t>李委員貴敏：</w:t>
      </w:r>
      <w:r>
        <w:rPr>
          <w:rFonts w:hint="eastAsia"/>
        </w:rPr>
        <w:t>對，水源是你調度，我現在問你水資源的分配是怎麼樣，你去講臺南、高雄幹什麼</w:t>
      </w:r>
      <w:r w:rsidR="00D502A1">
        <w:rPr>
          <w:rFonts w:hint="eastAsia"/>
        </w:rPr>
        <w:t>咧</w:t>
      </w:r>
      <w:r>
        <w:rPr>
          <w:rFonts w:hint="eastAsia"/>
        </w:rPr>
        <w:t>？</w:t>
      </w:r>
    </w:p>
    <w:p w:rsidR="00A0595B" w:rsidRDefault="00A0595B" w:rsidP="00A0595B">
      <w:pPr>
        <w:ind w:left="211" w:hangingChars="100" w:hanging="211"/>
      </w:pPr>
      <w:r w:rsidRPr="003472DA">
        <w:rPr>
          <w:rFonts w:eastAsia="華康中黑體" w:hint="eastAsia"/>
        </w:rPr>
        <w:t>曾次長文生：</w:t>
      </w:r>
      <w:r>
        <w:rPr>
          <w:rFonts w:hint="eastAsia"/>
        </w:rPr>
        <w:t>南部縣市的調度備援是這樣子做的。</w:t>
      </w:r>
    </w:p>
    <w:p w:rsidR="00A0595B" w:rsidRDefault="00A0595B" w:rsidP="00A0595B">
      <w:pPr>
        <w:ind w:left="211" w:hangingChars="100" w:hanging="211"/>
      </w:pPr>
      <w:r w:rsidRPr="003472DA">
        <w:rPr>
          <w:rFonts w:eastAsia="華康中黑體" w:hint="eastAsia"/>
        </w:rPr>
        <w:lastRenderedPageBreak/>
        <w:t>李委員貴敏：</w:t>
      </w:r>
      <w:r>
        <w:rPr>
          <w:rFonts w:hint="eastAsia"/>
        </w:rPr>
        <w:t>不是，我現在問你中央嘛！</w:t>
      </w:r>
    </w:p>
    <w:p w:rsidR="00A0595B" w:rsidRDefault="00A0595B" w:rsidP="00A0595B">
      <w:pPr>
        <w:ind w:left="211" w:hangingChars="100" w:hanging="211"/>
      </w:pPr>
      <w:r w:rsidRPr="003472DA">
        <w:rPr>
          <w:rFonts w:eastAsia="華康中黑體" w:hint="eastAsia"/>
        </w:rPr>
        <w:t>曾次長文生：</w:t>
      </w:r>
      <w:r>
        <w:rPr>
          <w:rFonts w:hint="eastAsia"/>
        </w:rPr>
        <w:t>所以中央針對高雄跟臺南……</w:t>
      </w:r>
    </w:p>
    <w:p w:rsidR="00A0595B" w:rsidRDefault="00A0595B" w:rsidP="00A0595B">
      <w:pPr>
        <w:ind w:left="211" w:hangingChars="100" w:hanging="211"/>
      </w:pPr>
      <w:r w:rsidRPr="003472DA">
        <w:rPr>
          <w:rFonts w:eastAsia="華康中黑體" w:hint="eastAsia"/>
        </w:rPr>
        <w:t>李委員貴敏：</w:t>
      </w:r>
      <w:r>
        <w:rPr>
          <w:rFonts w:hint="eastAsia"/>
        </w:rPr>
        <w:t>就是高雄要多少，你就按照它的要求分配，臺南要多少，你就按照它的要求分配嗎？</w:t>
      </w:r>
    </w:p>
    <w:p w:rsidR="00A0595B" w:rsidRDefault="00A0595B" w:rsidP="00A0595B">
      <w:pPr>
        <w:ind w:left="211" w:hangingChars="100" w:hanging="211"/>
      </w:pPr>
      <w:r w:rsidRPr="003472DA">
        <w:rPr>
          <w:rFonts w:eastAsia="華康中黑體" w:hint="eastAsia"/>
        </w:rPr>
        <w:t>曾次長文生：</w:t>
      </w:r>
      <w:r>
        <w:rPr>
          <w:rFonts w:hint="eastAsia"/>
        </w:rPr>
        <w:t>要看兩邊水的狀況。</w:t>
      </w:r>
    </w:p>
    <w:p w:rsidR="00A0595B" w:rsidRDefault="00A0595B" w:rsidP="00A0595B">
      <w:pPr>
        <w:ind w:left="211" w:hangingChars="100" w:hanging="211"/>
      </w:pPr>
      <w:r w:rsidRPr="003472DA">
        <w:rPr>
          <w:rFonts w:eastAsia="華康中黑體" w:hint="eastAsia"/>
        </w:rPr>
        <w:t>李委員貴敏：</w:t>
      </w:r>
      <w:r>
        <w:rPr>
          <w:rFonts w:hint="eastAsia"/>
        </w:rPr>
        <w:t>就每一天在變動的。</w:t>
      </w:r>
    </w:p>
    <w:p w:rsidR="00A0595B" w:rsidRDefault="00A0595B" w:rsidP="00A0595B">
      <w:pPr>
        <w:ind w:left="211" w:hangingChars="100" w:hanging="211"/>
      </w:pPr>
      <w:r w:rsidRPr="003472DA">
        <w:rPr>
          <w:rFonts w:eastAsia="華康中黑體" w:hint="eastAsia"/>
        </w:rPr>
        <w:t>曾次長文生：</w:t>
      </w:r>
      <w:r>
        <w:rPr>
          <w:rFonts w:hint="eastAsia"/>
        </w:rPr>
        <w:t>有的時候高雄要比較多會高雄調。</w:t>
      </w:r>
    </w:p>
    <w:p w:rsidR="00A0595B" w:rsidRDefault="00A0595B" w:rsidP="00A0595B">
      <w:pPr>
        <w:ind w:left="211" w:hangingChars="100" w:hanging="211"/>
      </w:pPr>
      <w:r w:rsidRPr="003472DA">
        <w:rPr>
          <w:rFonts w:eastAsia="華康中黑體" w:hint="eastAsia"/>
        </w:rPr>
        <w:t>李委員貴敏：</w:t>
      </w:r>
      <w:r>
        <w:rPr>
          <w:rFonts w:hint="eastAsia"/>
        </w:rPr>
        <w:t>每一天在變動的。</w:t>
      </w:r>
    </w:p>
    <w:p w:rsidR="00A0595B" w:rsidRDefault="00A0595B" w:rsidP="00A0595B">
      <w:pPr>
        <w:ind w:left="211" w:hangingChars="100" w:hanging="211"/>
      </w:pPr>
      <w:r w:rsidRPr="003472DA">
        <w:rPr>
          <w:rFonts w:eastAsia="華康中黑體" w:hint="eastAsia"/>
        </w:rPr>
        <w:t>曾次長文生：</w:t>
      </w:r>
      <w:r>
        <w:rPr>
          <w:rFonts w:hint="eastAsia"/>
        </w:rPr>
        <w:t>是有趨勢……</w:t>
      </w:r>
    </w:p>
    <w:p w:rsidR="00A0595B" w:rsidRDefault="00A0595B" w:rsidP="00A0595B">
      <w:pPr>
        <w:ind w:left="211" w:hangingChars="100" w:hanging="211"/>
      </w:pPr>
      <w:r w:rsidRPr="003472DA">
        <w:rPr>
          <w:rFonts w:eastAsia="華康中黑體" w:hint="eastAsia"/>
        </w:rPr>
        <w:t>李委員貴敏：</w:t>
      </w:r>
      <w:r>
        <w:rPr>
          <w:rFonts w:hint="eastAsia"/>
        </w:rPr>
        <w:t>多久變動一次？</w:t>
      </w:r>
    </w:p>
    <w:p w:rsidR="00A0595B" w:rsidRDefault="00A0595B" w:rsidP="00A0595B">
      <w:pPr>
        <w:ind w:left="211" w:hangingChars="100" w:hanging="211"/>
      </w:pPr>
      <w:r w:rsidRPr="003472DA">
        <w:rPr>
          <w:rFonts w:eastAsia="華康中黑體" w:hint="eastAsia"/>
        </w:rPr>
        <w:t>曾次長文生：</w:t>
      </w:r>
      <w:r>
        <w:rPr>
          <w:rFonts w:hint="eastAsia"/>
        </w:rPr>
        <w:t>我們原則上兩週左右會再看一遍。</w:t>
      </w:r>
    </w:p>
    <w:p w:rsidR="00A0595B" w:rsidRDefault="00A0595B" w:rsidP="00A0595B">
      <w:pPr>
        <w:ind w:left="211" w:hangingChars="100" w:hanging="211"/>
      </w:pPr>
      <w:r w:rsidRPr="003472DA">
        <w:rPr>
          <w:rFonts w:eastAsia="華康中黑體" w:hint="eastAsia"/>
        </w:rPr>
        <w:t>李委員貴敏：</w:t>
      </w:r>
      <w:r>
        <w:rPr>
          <w:rFonts w:hint="eastAsia"/>
        </w:rPr>
        <w:t>好，謝謝！會後提供資料，不知道的東西不要</w:t>
      </w:r>
      <w:r w:rsidR="00D502A1">
        <w:rPr>
          <w:rFonts w:hint="eastAsia"/>
        </w:rPr>
        <w:t>糊</w:t>
      </w:r>
      <w:r>
        <w:rPr>
          <w:rFonts w:hint="eastAsia"/>
        </w:rPr>
        <w:t>弄，謝謝！</w:t>
      </w:r>
    </w:p>
    <w:p w:rsidR="00A0595B" w:rsidRDefault="00A0595B" w:rsidP="00A0595B">
      <w:pPr>
        <w:ind w:left="211" w:hangingChars="100" w:hanging="211"/>
      </w:pPr>
      <w:r w:rsidRPr="003472DA">
        <w:rPr>
          <w:rFonts w:eastAsia="華康中黑體" w:hint="eastAsia"/>
        </w:rPr>
        <w:t>主席：</w:t>
      </w:r>
      <w:r>
        <w:rPr>
          <w:rFonts w:hint="eastAsia"/>
        </w:rPr>
        <w:t>接下來請江委員啟臣發言。</w:t>
      </w:r>
    </w:p>
    <w:p w:rsidR="00A0595B" w:rsidRDefault="00A0595B" w:rsidP="00A0595B">
      <w:pPr>
        <w:ind w:left="211" w:hangingChars="100" w:hanging="211"/>
      </w:pPr>
      <w:r w:rsidRPr="003472DA">
        <w:rPr>
          <w:rFonts w:eastAsia="華康中黑體" w:hint="eastAsia"/>
        </w:rPr>
        <w:t>江委員啟臣：</w:t>
      </w:r>
      <w:r>
        <w:rPr>
          <w:rFonts w:hint="eastAsia"/>
        </w:rPr>
        <w:t>（</w:t>
      </w:r>
      <w:r>
        <w:rPr>
          <w:rFonts w:hint="eastAsia"/>
        </w:rPr>
        <w:t>12</w:t>
      </w:r>
      <w:r>
        <w:rPr>
          <w:rFonts w:hint="eastAsia"/>
        </w:rPr>
        <w:t>時</w:t>
      </w:r>
      <w:r>
        <w:rPr>
          <w:rFonts w:hint="eastAsia"/>
        </w:rPr>
        <w:t>2</w:t>
      </w:r>
      <w:r>
        <w:rPr>
          <w:rFonts w:hint="eastAsia"/>
        </w:rPr>
        <w:t>分）謝謝主席！一樣請教部長跟次長。兩位長官，停水的問題很麻煩，剛剛兩位都認為是天災，當然我不能講不是天災，但是人禍也有，事先可以預防的部分，還有現在怎麼樣來配套的部分，實際上去年中央氣象局也給政府滿大的一個警訊─</w:t>
      </w:r>
      <w:r w:rsidR="00D502A1">
        <w:rPr>
          <w:rFonts w:hint="eastAsia"/>
        </w:rPr>
        <w:t>─</w:t>
      </w:r>
      <w:r>
        <w:rPr>
          <w:rFonts w:hint="eastAsia"/>
        </w:rPr>
        <w:t>不會有颱風，基本上不會有颱風中南部的水庫大概就不會有進帳，不曉得你們有沒有超前部署到今年這樣子的乾旱跟停水的狀況？現在也停了，剛剛次長也講，整個臺中是停水的。</w:t>
      </w:r>
    </w:p>
    <w:p w:rsidR="00A0595B" w:rsidRDefault="00A0595B" w:rsidP="00A0595B">
      <w:pPr>
        <w:ind w:left="211" w:hangingChars="100" w:hanging="211"/>
      </w:pPr>
      <w:r w:rsidRPr="003472DA">
        <w:rPr>
          <w:rFonts w:eastAsia="華康中黑體" w:hint="eastAsia"/>
        </w:rPr>
        <w:t>主席：</w:t>
      </w:r>
      <w:r>
        <w:rPr>
          <w:rFonts w:hint="eastAsia"/>
        </w:rPr>
        <w:t>請經濟部曾次長說明。</w:t>
      </w:r>
    </w:p>
    <w:p w:rsidR="00A0595B" w:rsidRDefault="00A0595B" w:rsidP="00A0595B">
      <w:pPr>
        <w:ind w:left="211" w:hangingChars="100" w:hanging="211"/>
      </w:pPr>
      <w:r w:rsidRPr="003472DA">
        <w:rPr>
          <w:rFonts w:eastAsia="華康中黑體" w:hint="eastAsia"/>
        </w:rPr>
        <w:t>曾次長文生：</w:t>
      </w:r>
      <w:r>
        <w:rPr>
          <w:rFonts w:hint="eastAsia"/>
        </w:rPr>
        <w:t>有分區。</w:t>
      </w:r>
    </w:p>
    <w:p w:rsidR="00A0595B" w:rsidRDefault="00A0595B" w:rsidP="00A0595B">
      <w:pPr>
        <w:ind w:left="211" w:hangingChars="100" w:hanging="211"/>
      </w:pPr>
      <w:r w:rsidRPr="003472DA">
        <w:rPr>
          <w:rFonts w:eastAsia="華康中黑體" w:hint="eastAsia"/>
        </w:rPr>
        <w:t>江委員啟臣：</w:t>
      </w:r>
      <w:r>
        <w:rPr>
          <w:rFonts w:hint="eastAsia"/>
        </w:rPr>
        <w:t>幾乎啦！幾乎只有我們石岡水壩附近沒有停水，因為水庫不一樣，幾乎整個臺中市各區是分區供五停二，沒有錯吧？</w:t>
      </w:r>
    </w:p>
    <w:p w:rsidR="00A0595B" w:rsidRDefault="00A0595B" w:rsidP="00A0595B">
      <w:pPr>
        <w:ind w:left="211" w:hangingChars="100" w:hanging="211"/>
      </w:pPr>
      <w:r w:rsidRPr="003472DA">
        <w:rPr>
          <w:rFonts w:eastAsia="華康中黑體" w:hint="eastAsia"/>
        </w:rPr>
        <w:t>曾次長文生：</w:t>
      </w:r>
      <w:r>
        <w:rPr>
          <w:rFonts w:hint="eastAsia"/>
        </w:rPr>
        <w:t>跟委員報告，你應該這樣講，就是人口比較密集的地方確實是分區供五停二……</w:t>
      </w:r>
    </w:p>
    <w:p w:rsidR="00A0595B" w:rsidRDefault="00A0595B" w:rsidP="00A0595B">
      <w:pPr>
        <w:ind w:left="211" w:hangingChars="100" w:hanging="211"/>
      </w:pPr>
      <w:r w:rsidRPr="003472DA">
        <w:rPr>
          <w:rFonts w:eastAsia="華康中黑體" w:hint="eastAsia"/>
        </w:rPr>
        <w:t>江委員啟臣：</w:t>
      </w:r>
      <w:r>
        <w:rPr>
          <w:rFonts w:hint="eastAsia"/>
        </w:rPr>
        <w:t>沒有錯，就是整個臺中市大部分的人口密集區現在都是供五停二的狀態，從</w:t>
      </w:r>
      <w:r>
        <w:rPr>
          <w:rFonts w:hint="eastAsia"/>
        </w:rPr>
        <w:t>4</w:t>
      </w:r>
      <w:r>
        <w:rPr>
          <w:rFonts w:hint="eastAsia"/>
        </w:rPr>
        <w:t>月</w:t>
      </w:r>
      <w:r>
        <w:rPr>
          <w:rFonts w:hint="eastAsia"/>
        </w:rPr>
        <w:t>6</w:t>
      </w:r>
      <w:r>
        <w:rPr>
          <w:rFonts w:hint="eastAsia"/>
        </w:rPr>
        <w:t>日開始到今天有</w:t>
      </w:r>
      <w:r>
        <w:rPr>
          <w:rFonts w:hint="eastAsia"/>
        </w:rPr>
        <w:t>10</w:t>
      </w:r>
      <w:r>
        <w:rPr>
          <w:rFonts w:hint="eastAsia"/>
        </w:rPr>
        <w:t>天了。我想請教的就是，你們到底有沒有去瞭解一下，這個供五停二目前造成的一些困擾，特別是民生的部分</w:t>
      </w:r>
      <w:r w:rsidR="00D502A1">
        <w:rPr>
          <w:rFonts w:hint="eastAsia"/>
        </w:rPr>
        <w:t>？</w:t>
      </w:r>
      <w:r>
        <w:rPr>
          <w:rFonts w:hint="eastAsia"/>
        </w:rPr>
        <w:t>講到民生，雖然我們水利法第十八條規定，它是規定用水的順序，第一個優先是家用跟公共用水；第二個是農業；第四才是工業，結果你們現在是倒過來，優先供水的先停水，所以我不曉得這個法條到底是寫成什麼？是你們把它會錯位還是什麼？雖然但書是說讓經濟部可以自作主張，經濟部可以去做決定，但是法律上規定，用水的標的順序第一位叫做家用跟公共給水，第二個是農業，結果現在這兩個都停水。你說你要護國神山或者工業優先，很多老百姓也不反對，他們也配合，大家其實就是配合，但是這個配合的過程，到底政府在做這樣子決策的時候，這樣子的配合是真的到不得已要人民這樣配合，還是根本我們政府沒有做任何的準備？反正時間到老天再不下雨，那我就只好這樣子做了</w:t>
      </w:r>
      <w:r w:rsidR="00D502A1">
        <w:rPr>
          <w:rFonts w:hint="eastAsia"/>
        </w:rPr>
        <w:t>？</w:t>
      </w:r>
      <w:r>
        <w:rPr>
          <w:rFonts w:hint="eastAsia"/>
        </w:rPr>
        <w:t>所以我想請教一下經濟部還有內政部這邊，第一個，供五停二會不會再改變？因為很多人在反映說，停二能不能改停一，甚至你們也說，供五停二這幾天做下來已經達到節水的目標</w:t>
      </w:r>
      <w:r>
        <w:rPr>
          <w:rFonts w:hint="eastAsia"/>
        </w:rPr>
        <w:t>15%</w:t>
      </w:r>
      <w:r>
        <w:rPr>
          <w:rFonts w:hint="eastAsia"/>
        </w:rPr>
        <w:t>，那是不是代表有改善了，可以不要供五停二？</w:t>
      </w:r>
    </w:p>
    <w:p w:rsidR="00A0595B" w:rsidRDefault="00A0595B" w:rsidP="00A0595B">
      <w:pPr>
        <w:ind w:left="211" w:hangingChars="100" w:hanging="211"/>
      </w:pPr>
      <w:r w:rsidRPr="003472DA">
        <w:rPr>
          <w:rFonts w:eastAsia="華康中黑體" w:hint="eastAsia"/>
        </w:rPr>
        <w:lastRenderedPageBreak/>
        <w:t>曾次長文生：</w:t>
      </w:r>
      <w:r>
        <w:rPr>
          <w:rFonts w:hint="eastAsia"/>
        </w:rPr>
        <w:t>我先跟委員報告，第一個就是停一的狀況，其實那些水壓都還在，停二才有真正能夠達到</w:t>
      </w:r>
      <w:r>
        <w:rPr>
          <w:rFonts w:hint="eastAsia"/>
        </w:rPr>
        <w:t>15%</w:t>
      </w:r>
      <w:r>
        <w:rPr>
          <w:rFonts w:hint="eastAsia"/>
        </w:rPr>
        <w:t>……</w:t>
      </w:r>
    </w:p>
    <w:p w:rsidR="00A0595B" w:rsidRDefault="00A0595B" w:rsidP="00A0595B">
      <w:pPr>
        <w:ind w:left="211" w:hangingChars="100" w:hanging="211"/>
      </w:pPr>
      <w:r w:rsidRPr="003472DA">
        <w:rPr>
          <w:rFonts w:eastAsia="華康中黑體" w:hint="eastAsia"/>
        </w:rPr>
        <w:t>江委員啟臣：</w:t>
      </w:r>
      <w:r>
        <w:rPr>
          <w:rFonts w:hint="eastAsia"/>
        </w:rPr>
        <w:t>停二會不會繼續？</w:t>
      </w:r>
    </w:p>
    <w:p w:rsidR="00A0595B" w:rsidRDefault="00A0595B" w:rsidP="00A0595B">
      <w:pPr>
        <w:ind w:left="211" w:hangingChars="100" w:hanging="211"/>
      </w:pPr>
      <w:r w:rsidRPr="003472DA">
        <w:rPr>
          <w:rFonts w:eastAsia="華康中黑體" w:hint="eastAsia"/>
        </w:rPr>
        <w:t>曾次長文生：</w:t>
      </w:r>
      <w:r>
        <w:rPr>
          <w:rFonts w:hint="eastAsia"/>
        </w:rPr>
        <w:t>確實會造成民生的影響，在調度上我們一再跟各位說抱歉，這是第一。第二是你提到的，就是我們現在停二的部分，我們是這樣子，依照這個供五停二的計畫，就是我們的水情沒有明顯改善之前，我們其實……</w:t>
      </w:r>
    </w:p>
    <w:p w:rsidR="00A0595B" w:rsidRDefault="00A0595B" w:rsidP="00A0595B">
      <w:pPr>
        <w:ind w:left="211" w:hangingChars="100" w:hanging="211"/>
      </w:pPr>
      <w:r w:rsidRPr="003472DA">
        <w:rPr>
          <w:rFonts w:eastAsia="華康中黑體" w:hint="eastAsia"/>
        </w:rPr>
        <w:t>江委員啟臣：</w:t>
      </w:r>
      <w:r>
        <w:rPr>
          <w:rFonts w:hint="eastAsia"/>
        </w:rPr>
        <w:t>繼續？</w:t>
      </w:r>
    </w:p>
    <w:p w:rsidR="00A0595B" w:rsidRDefault="00A0595B" w:rsidP="00A0595B">
      <w:pPr>
        <w:ind w:left="211" w:hangingChars="100" w:hanging="211"/>
      </w:pPr>
      <w:r w:rsidRPr="003472DA">
        <w:rPr>
          <w:rFonts w:eastAsia="華康中黑體" w:hint="eastAsia"/>
        </w:rPr>
        <w:t>曾次長文生：</w:t>
      </w:r>
      <w:r>
        <w:rPr>
          <w:rFonts w:hint="eastAsia"/>
        </w:rPr>
        <w:t>這個事情我們都會定期在旱災應變中心來開會做檢討。</w:t>
      </w:r>
    </w:p>
    <w:p w:rsidR="00A0595B" w:rsidRDefault="00A0595B" w:rsidP="00A0595B">
      <w:pPr>
        <w:ind w:left="211" w:hangingChars="100" w:hanging="211"/>
      </w:pPr>
      <w:r w:rsidRPr="003472DA">
        <w:rPr>
          <w:rFonts w:eastAsia="華康中黑體" w:hint="eastAsia"/>
        </w:rPr>
        <w:t>江委員啟臣：</w:t>
      </w:r>
      <w:r>
        <w:rPr>
          <w:rFonts w:hint="eastAsia"/>
        </w:rPr>
        <w:t>現在是預計到什麼時候？</w:t>
      </w:r>
    </w:p>
    <w:p w:rsidR="00A0595B" w:rsidRDefault="00A0595B" w:rsidP="00A0595B">
      <w:pPr>
        <w:ind w:left="211" w:hangingChars="100" w:hanging="211"/>
      </w:pPr>
      <w:r w:rsidRPr="003472DA">
        <w:rPr>
          <w:rFonts w:eastAsia="華康中黑體" w:hint="eastAsia"/>
        </w:rPr>
        <w:t>曾次長文生：</w:t>
      </w:r>
      <w:r>
        <w:rPr>
          <w:rFonts w:hint="eastAsia"/>
        </w:rPr>
        <w:t>這個主要是要維持</w:t>
      </w:r>
      <w:r>
        <w:rPr>
          <w:rFonts w:hint="eastAsia"/>
        </w:rPr>
        <w:t>long term</w:t>
      </w:r>
      <w:r>
        <w:rPr>
          <w:rFonts w:hint="eastAsia"/>
        </w:rPr>
        <w:t>，其實某種程度還是要看現在水情改變的狀況，不過我們也在中部地區做很多水源開發的工作，現在陸續都在進行當中，像伏流水、海淡水，還有……</w:t>
      </w:r>
    </w:p>
    <w:p w:rsidR="00A0595B" w:rsidRDefault="00A0595B" w:rsidP="00A0595B">
      <w:pPr>
        <w:ind w:left="211" w:hangingChars="100" w:hanging="211"/>
      </w:pPr>
      <w:r w:rsidRPr="003472DA">
        <w:rPr>
          <w:rFonts w:eastAsia="華康中黑體" w:hint="eastAsia"/>
        </w:rPr>
        <w:t>江委員啟臣：</w:t>
      </w:r>
      <w:r>
        <w:rPr>
          <w:rFonts w:hint="eastAsia"/>
        </w:rPr>
        <w:t>來得及嗎？短期內有辦法嗎？</w:t>
      </w:r>
    </w:p>
    <w:p w:rsidR="00A0595B" w:rsidRDefault="00A0595B" w:rsidP="00A0595B">
      <w:pPr>
        <w:ind w:left="211" w:hangingChars="100" w:hanging="211"/>
      </w:pPr>
      <w:r w:rsidRPr="003472DA">
        <w:rPr>
          <w:rFonts w:eastAsia="華康中黑體" w:hint="eastAsia"/>
        </w:rPr>
        <w:t>曾次長文生：</w:t>
      </w:r>
      <w:r>
        <w:rPr>
          <w:rFonts w:hint="eastAsia"/>
        </w:rPr>
        <w:t>我跟委員報告，我們是每週</w:t>
      </w:r>
      <w:r w:rsidR="00D502A1">
        <w:rPr>
          <w:rFonts w:hint="eastAsia"/>
        </w:rPr>
        <w:t>、</w:t>
      </w:r>
      <w:r>
        <w:rPr>
          <w:rFonts w:hint="eastAsia"/>
        </w:rPr>
        <w:t>每週在增加這一些相關備援水源的供水量。</w:t>
      </w:r>
    </w:p>
    <w:p w:rsidR="00A0595B" w:rsidRDefault="00A0595B" w:rsidP="00A0595B">
      <w:pPr>
        <w:ind w:left="211" w:hangingChars="100" w:hanging="211"/>
      </w:pPr>
      <w:r w:rsidRPr="003472DA">
        <w:rPr>
          <w:rFonts w:eastAsia="華康中黑體" w:hint="eastAsia"/>
        </w:rPr>
        <w:t>江委員啟臣：</w:t>
      </w:r>
      <w:r>
        <w:rPr>
          <w:rFonts w:hint="eastAsia"/>
        </w:rPr>
        <w:t>所以如果有效的話，</w:t>
      </w:r>
      <w:r w:rsidR="00D502A1">
        <w:rPr>
          <w:rFonts w:hint="eastAsia"/>
        </w:rPr>
        <w:t>照理</w:t>
      </w:r>
      <w:r>
        <w:rPr>
          <w:rFonts w:hint="eastAsia"/>
        </w:rPr>
        <w:t>講</w:t>
      </w:r>
      <w:r w:rsidR="00D502A1">
        <w:rPr>
          <w:rFonts w:hint="eastAsia"/>
        </w:rPr>
        <w:t>可以</w:t>
      </w:r>
      <w:r>
        <w:rPr>
          <w:rFonts w:hint="eastAsia"/>
        </w:rPr>
        <w:t>不要供五停二，如果……</w:t>
      </w:r>
    </w:p>
    <w:p w:rsidR="00A0595B" w:rsidRDefault="00A0595B" w:rsidP="00A0595B">
      <w:pPr>
        <w:ind w:left="211" w:hangingChars="100" w:hanging="211"/>
      </w:pPr>
      <w:r w:rsidRPr="003472DA">
        <w:rPr>
          <w:rFonts w:eastAsia="華康中黑體" w:hint="eastAsia"/>
        </w:rPr>
        <w:t>曾次長文生：</w:t>
      </w:r>
      <w:r>
        <w:rPr>
          <w:rFonts w:hint="eastAsia"/>
        </w:rPr>
        <w:t>這個還是有規……</w:t>
      </w:r>
    </w:p>
    <w:p w:rsidR="00A0595B" w:rsidRDefault="00A0595B" w:rsidP="00A0595B">
      <w:pPr>
        <w:ind w:left="211" w:hangingChars="100" w:hanging="211"/>
      </w:pPr>
      <w:r w:rsidRPr="003472DA">
        <w:rPr>
          <w:rFonts w:eastAsia="華康中黑體" w:hint="eastAsia"/>
        </w:rPr>
        <w:t>江委員啟臣：</w:t>
      </w:r>
      <w:r>
        <w:rPr>
          <w:rFonts w:hint="eastAsia"/>
        </w:rPr>
        <w:t>如果真的有效可以紓解的話。</w:t>
      </w:r>
    </w:p>
    <w:p w:rsidR="00A0595B" w:rsidRDefault="00A0595B" w:rsidP="00A0595B">
      <w:pPr>
        <w:ind w:left="211" w:hangingChars="100" w:hanging="211"/>
      </w:pPr>
      <w:r w:rsidRPr="003472DA">
        <w:rPr>
          <w:rFonts w:eastAsia="華康中黑體" w:hint="eastAsia"/>
        </w:rPr>
        <w:t>曾次長文生：</w:t>
      </w:r>
      <w:r>
        <w:rPr>
          <w:rFonts w:hint="eastAsia"/>
        </w:rPr>
        <w:t>不管是再生水、海淡水來講，相對於我們原來日常的供水量，它的比例目前來看還是低的。</w:t>
      </w:r>
    </w:p>
    <w:p w:rsidR="00A0595B" w:rsidRDefault="00A0595B" w:rsidP="00A0595B">
      <w:pPr>
        <w:ind w:left="211" w:hangingChars="100" w:hanging="211"/>
      </w:pPr>
      <w:r w:rsidRPr="003472DA">
        <w:rPr>
          <w:rFonts w:eastAsia="華康中黑體" w:hint="eastAsia"/>
        </w:rPr>
        <w:t>江委員啟臣：</w:t>
      </w:r>
      <w:r>
        <w:rPr>
          <w:rFonts w:hint="eastAsia"/>
        </w:rPr>
        <w:t>所以它頂多只是拿來補一些漏洞跟需求而已，還是沒有辦法真正讓它恢復到正常的供水。另外就是，為了配合你的供五停二，老實講，這個大部分都是地方政府自己去想辦法，中央都做一個決定而已，中央決定我就是要供五停二，地方上很多要添購因為停水而必須買的一些設備、設施，比如臺中市政府就緊急採購一些移動式的淨水設備。我請教一下，這些設備到底中央買單，還是地方買單？</w:t>
      </w:r>
    </w:p>
    <w:p w:rsidR="00A0595B" w:rsidRDefault="00A0595B" w:rsidP="00A0595B">
      <w:pPr>
        <w:ind w:left="211" w:hangingChars="100" w:hanging="211"/>
      </w:pPr>
      <w:r w:rsidRPr="003472DA">
        <w:rPr>
          <w:rFonts w:eastAsia="華康中黑體" w:hint="eastAsia"/>
        </w:rPr>
        <w:t>曾次長文生：</w:t>
      </w:r>
      <w:r>
        <w:rPr>
          <w:rFonts w:hint="eastAsia"/>
        </w:rPr>
        <w:t>那個移動式的淨水設備應該是我們補助的。</w:t>
      </w:r>
    </w:p>
    <w:p w:rsidR="00A0595B" w:rsidRDefault="00A0595B" w:rsidP="00A0595B">
      <w:pPr>
        <w:ind w:left="211" w:hangingChars="100" w:hanging="211"/>
      </w:pPr>
      <w:r w:rsidRPr="003472DA">
        <w:rPr>
          <w:rFonts w:eastAsia="華康中黑體" w:hint="eastAsia"/>
        </w:rPr>
        <w:t>江委員啟臣：</w:t>
      </w:r>
      <w:r>
        <w:rPr>
          <w:rFonts w:hint="eastAsia"/>
        </w:rPr>
        <w:t>你們補助的？應該你們要全部買單才對，不應該是你們補助吧！我說新買的，緊急採購的。</w:t>
      </w:r>
    </w:p>
    <w:p w:rsidR="00A0595B" w:rsidRDefault="00A0595B" w:rsidP="00A0595B">
      <w:pPr>
        <w:ind w:left="211" w:hangingChars="100" w:hanging="211"/>
      </w:pPr>
      <w:r w:rsidRPr="003472DA">
        <w:rPr>
          <w:rFonts w:eastAsia="華康中黑體" w:hint="eastAsia"/>
        </w:rPr>
        <w:t>曾次長文生：</w:t>
      </w:r>
      <w:r>
        <w:rPr>
          <w:rFonts w:hint="eastAsia"/>
        </w:rPr>
        <w:t>對，除了這個以外，水車我們大概調了</w:t>
      </w:r>
      <w:r>
        <w:rPr>
          <w:rFonts w:hint="eastAsia"/>
        </w:rPr>
        <w:t>90</w:t>
      </w:r>
      <w:r>
        <w:rPr>
          <w:rFonts w:hint="eastAsia"/>
        </w:rPr>
        <w:t>部水車去支援目前供五停二的地區，水車也有，然後一些醫療院所或學校等等需要送水，我們有配合跟地方政府一起分工來工作……</w:t>
      </w:r>
    </w:p>
    <w:p w:rsidR="00A0595B" w:rsidRDefault="00A0595B" w:rsidP="00A0595B">
      <w:pPr>
        <w:ind w:left="211" w:hangingChars="100" w:hanging="211"/>
      </w:pPr>
      <w:r w:rsidRPr="003472DA">
        <w:rPr>
          <w:rFonts w:eastAsia="華康中黑體" w:hint="eastAsia"/>
        </w:rPr>
        <w:t>江委員啟臣：</w:t>
      </w:r>
      <w:r>
        <w:rPr>
          <w:rFonts w:hint="eastAsia"/>
        </w:rPr>
        <w:t>送水的部分還有水車的部分，那是你調度的，我講的是，如果地方政府因為你的限水措施發生一些必要的經費支出的時候，請問是不是經濟部要來付？</w:t>
      </w:r>
    </w:p>
    <w:p w:rsidR="00A0595B" w:rsidRDefault="00A0595B" w:rsidP="00A0595B">
      <w:pPr>
        <w:ind w:left="211" w:hangingChars="100" w:hanging="211"/>
      </w:pPr>
      <w:r w:rsidRPr="003472DA">
        <w:rPr>
          <w:rFonts w:eastAsia="華康中黑體" w:hint="eastAsia"/>
        </w:rPr>
        <w:t>曾次長文生：</w:t>
      </w:r>
      <w:r>
        <w:rPr>
          <w:rFonts w:hint="eastAsia"/>
        </w:rPr>
        <w:t>這個我們會支出，我們會來做。</w:t>
      </w:r>
    </w:p>
    <w:p w:rsidR="00A0595B" w:rsidRDefault="00A0595B" w:rsidP="00A0595B">
      <w:pPr>
        <w:ind w:left="211" w:hangingChars="100" w:hanging="211"/>
      </w:pPr>
      <w:r w:rsidRPr="003472DA">
        <w:rPr>
          <w:rFonts w:eastAsia="華康中黑體" w:hint="eastAsia"/>
        </w:rPr>
        <w:t>江委員啟臣：</w:t>
      </w:r>
      <w:r>
        <w:rPr>
          <w:rFonts w:hint="eastAsia"/>
        </w:rPr>
        <w:t>這個你要做，你要承諾！因為這些措施是中央的措施……</w:t>
      </w:r>
    </w:p>
    <w:p w:rsidR="00A0595B" w:rsidRDefault="00A0595B" w:rsidP="00A0595B">
      <w:pPr>
        <w:ind w:left="211" w:hangingChars="100" w:hanging="211"/>
      </w:pPr>
      <w:r w:rsidRPr="003472DA">
        <w:rPr>
          <w:rFonts w:eastAsia="華康中黑體" w:hint="eastAsia"/>
        </w:rPr>
        <w:t>曾次長文生：</w:t>
      </w:r>
      <w:r>
        <w:rPr>
          <w:rFonts w:hint="eastAsia"/>
        </w:rPr>
        <w:t>我講</w:t>
      </w:r>
      <w:r w:rsidR="00D502A1">
        <w:rPr>
          <w:rFonts w:hint="eastAsia"/>
        </w:rPr>
        <w:t>的</w:t>
      </w:r>
      <w:r>
        <w:rPr>
          <w:rFonts w:hint="eastAsia"/>
        </w:rPr>
        <w:t>是產水，就是找產水這件事情，就是生產水這件事。</w:t>
      </w:r>
    </w:p>
    <w:p w:rsidR="00A0595B" w:rsidRDefault="00A0595B" w:rsidP="00A0595B">
      <w:pPr>
        <w:ind w:left="211" w:hangingChars="100" w:hanging="211"/>
      </w:pPr>
      <w:r w:rsidRPr="003472DA">
        <w:rPr>
          <w:rFonts w:eastAsia="華康中黑體" w:hint="eastAsia"/>
        </w:rPr>
        <w:t>江委員啟臣：</w:t>
      </w:r>
      <w:r>
        <w:rPr>
          <w:rFonts w:hint="eastAsia"/>
        </w:rPr>
        <w:t>不只生產水，我講的是，因為你的限水措施導致地方政府必須額外經費支出，去買設</w:t>
      </w:r>
      <w:r>
        <w:rPr>
          <w:rFonts w:hint="eastAsia"/>
        </w:rPr>
        <w:lastRenderedPageBreak/>
        <w:t>備也好，做配套也好，這一些經費的支出，可能會有很多細項，這部分中央應該要概括承受吧？</w:t>
      </w:r>
    </w:p>
    <w:p w:rsidR="00A0595B" w:rsidRDefault="00A0595B" w:rsidP="00A0595B">
      <w:pPr>
        <w:ind w:left="211" w:hangingChars="100" w:hanging="211"/>
      </w:pPr>
      <w:r w:rsidRPr="003472DA">
        <w:rPr>
          <w:rFonts w:eastAsia="華康中黑體" w:hint="eastAsia"/>
        </w:rPr>
        <w:t>曾次長文生：</w:t>
      </w:r>
      <w:r>
        <w:rPr>
          <w:rFonts w:hint="eastAsia"/>
        </w:rPr>
        <w:t>委員，這個部分，因為我們有災害應變中心，不管是海淡、伏流這些相關的水源開發，我們會一起來開會討論……</w:t>
      </w:r>
    </w:p>
    <w:p w:rsidR="00A0595B" w:rsidRDefault="00A0595B" w:rsidP="00A0595B">
      <w:pPr>
        <w:ind w:left="211" w:hangingChars="100" w:hanging="211"/>
      </w:pPr>
      <w:r w:rsidRPr="003472DA">
        <w:rPr>
          <w:rFonts w:eastAsia="華康中黑體" w:hint="eastAsia"/>
        </w:rPr>
        <w:t>江委員啟臣：</w:t>
      </w:r>
      <w:r>
        <w:rPr>
          <w:rFonts w:hint="eastAsia"/>
        </w:rPr>
        <w:t>這個你們要能夠承諾，只要是因為你這個限水措施，而造成地方政府因此必須要額外發生的經費支出，應該由中央買單，這合理啦！</w:t>
      </w:r>
    </w:p>
    <w:p w:rsidR="00A0595B" w:rsidRDefault="00A0595B" w:rsidP="00A0595B">
      <w:pPr>
        <w:ind w:left="211" w:hangingChars="100" w:hanging="211"/>
      </w:pPr>
      <w:r w:rsidRPr="003472DA">
        <w:rPr>
          <w:rFonts w:eastAsia="華康中黑體" w:hint="eastAsia"/>
        </w:rPr>
        <w:t>曾次長文生：</w:t>
      </w:r>
      <w:r>
        <w:rPr>
          <w:rFonts w:hint="eastAsia"/>
        </w:rPr>
        <w:t>是，我們會檢討這個細節……</w:t>
      </w:r>
    </w:p>
    <w:p w:rsidR="00A0595B" w:rsidRDefault="00A0595B" w:rsidP="00A0595B">
      <w:pPr>
        <w:ind w:left="211" w:hangingChars="100" w:hanging="211"/>
      </w:pPr>
      <w:r w:rsidRPr="003472DA">
        <w:rPr>
          <w:rFonts w:eastAsia="華康中黑體" w:hint="eastAsia"/>
        </w:rPr>
        <w:t>江委員啟臣：</w:t>
      </w:r>
      <w:r>
        <w:rPr>
          <w:rFonts w:hint="eastAsia"/>
        </w:rPr>
        <w:t>開玩笑，現在全臺灣也只有臺中整個城市是供五停二，對不對？苗栗、彰化是部分，我們當然不希望再擴大到其他地方，可是這個造成的一些經費支出中央應該要整個全權買單。最後我再請教一下，也有傳出說，如果旱情持續的話，會變成供四停三，你們有這樣的打算嗎？如果這樣是非常嚴重的。</w:t>
      </w:r>
    </w:p>
    <w:p w:rsidR="00A0595B" w:rsidRDefault="00A0595B" w:rsidP="00A0595B">
      <w:pPr>
        <w:ind w:left="211" w:hangingChars="100" w:hanging="211"/>
      </w:pPr>
      <w:r w:rsidRPr="003472DA">
        <w:rPr>
          <w:rFonts w:eastAsia="華康中黑體" w:hint="eastAsia"/>
        </w:rPr>
        <w:t>曾次長文生：</w:t>
      </w:r>
      <w:r>
        <w:rPr>
          <w:rFonts w:hint="eastAsia"/>
        </w:rPr>
        <w:t>我們在旱災應變中心裡面都在討論，目前還沒有討論到這個方案。</w:t>
      </w:r>
    </w:p>
    <w:p w:rsidR="00A0595B" w:rsidRDefault="00A0595B" w:rsidP="00A0595B">
      <w:pPr>
        <w:ind w:left="211" w:hangingChars="100" w:hanging="211"/>
      </w:pPr>
      <w:r w:rsidRPr="003472DA">
        <w:rPr>
          <w:rFonts w:eastAsia="華康中黑體" w:hint="eastAsia"/>
        </w:rPr>
        <w:t>江委員啟臣：</w:t>
      </w:r>
      <w:r>
        <w:rPr>
          <w:rFonts w:hint="eastAsia"/>
        </w:rPr>
        <w:t>應變中心就是要應變，這個應變包含什麼？包含危機的預防。</w:t>
      </w:r>
    </w:p>
    <w:p w:rsidR="00A0595B" w:rsidRDefault="00A0595B" w:rsidP="00A0595B">
      <w:pPr>
        <w:ind w:left="211" w:hangingChars="100" w:hanging="211"/>
      </w:pPr>
      <w:r w:rsidRPr="003472DA">
        <w:rPr>
          <w:rFonts w:eastAsia="華康中黑體" w:hint="eastAsia"/>
        </w:rPr>
        <w:t>曾次長文生：</w:t>
      </w:r>
      <w:r>
        <w:rPr>
          <w:rFonts w:hint="eastAsia"/>
        </w:rPr>
        <w:t>當然。</w:t>
      </w:r>
    </w:p>
    <w:p w:rsidR="00A0595B" w:rsidRDefault="00A0595B" w:rsidP="00A0595B">
      <w:pPr>
        <w:ind w:left="211" w:hangingChars="100" w:hanging="211"/>
      </w:pPr>
      <w:r w:rsidRPr="003472DA">
        <w:rPr>
          <w:rFonts w:eastAsia="華康中黑體" w:hint="eastAsia"/>
        </w:rPr>
        <w:t>江委員啟臣：</w:t>
      </w:r>
      <w:r>
        <w:rPr>
          <w:rFonts w:hint="eastAsia"/>
        </w:rPr>
        <w:t>跟部署，最糟糕的狀況你們有沒有想過？最糟的狀況。</w:t>
      </w:r>
    </w:p>
    <w:p w:rsidR="00A0595B" w:rsidRDefault="00A0595B" w:rsidP="00A0595B">
      <w:pPr>
        <w:ind w:left="211" w:hangingChars="100" w:hanging="211"/>
      </w:pPr>
      <w:r w:rsidRPr="003472DA">
        <w:rPr>
          <w:rFonts w:eastAsia="華康中黑體" w:hint="eastAsia"/>
        </w:rPr>
        <w:t>曾次長文生：</w:t>
      </w:r>
      <w:r>
        <w:rPr>
          <w:rFonts w:hint="eastAsia"/>
        </w:rPr>
        <w:t>我們已經把沒有降雨的狀況也列入。</w:t>
      </w:r>
    </w:p>
    <w:p w:rsidR="00A0595B" w:rsidRDefault="00A0595B" w:rsidP="00A0595B">
      <w:pPr>
        <w:ind w:left="211" w:hangingChars="100" w:hanging="211"/>
      </w:pPr>
      <w:r w:rsidRPr="003472DA">
        <w:rPr>
          <w:rFonts w:eastAsia="華康中黑體" w:hint="eastAsia"/>
        </w:rPr>
        <w:t>江委員啟臣：</w:t>
      </w:r>
      <w:r>
        <w:rPr>
          <w:rFonts w:hint="eastAsia"/>
        </w:rPr>
        <w:t>對啊！最糟的狀況你們會到達什麼地步，必須到供幾停幾？</w:t>
      </w:r>
    </w:p>
    <w:p w:rsidR="00A0595B" w:rsidRDefault="00A0595B" w:rsidP="00A0595B">
      <w:pPr>
        <w:ind w:left="211" w:hangingChars="100" w:hanging="211"/>
      </w:pPr>
      <w:r w:rsidRPr="003472DA">
        <w:rPr>
          <w:rFonts w:eastAsia="華康中黑體" w:hint="eastAsia"/>
        </w:rPr>
        <w:t>曾次長文生：</w:t>
      </w:r>
      <w:r>
        <w:rPr>
          <w:rFonts w:hint="eastAsia"/>
        </w:rPr>
        <w:t>我們到現在為止，就是各區來看……</w:t>
      </w:r>
    </w:p>
    <w:p w:rsidR="00A0595B" w:rsidRDefault="00A0595B" w:rsidP="00A0595B">
      <w:pPr>
        <w:ind w:left="211" w:hangingChars="100" w:hanging="211"/>
      </w:pPr>
      <w:r w:rsidRPr="00ED40AA">
        <w:rPr>
          <w:rFonts w:eastAsia="華康中黑體" w:hint="eastAsia"/>
        </w:rPr>
        <w:t>江委員啟臣：</w:t>
      </w:r>
      <w:r>
        <w:rPr>
          <w:rFonts w:hint="eastAsia"/>
        </w:rPr>
        <w:t>你們有沒有打算過最糟糕的狀況？</w:t>
      </w:r>
    </w:p>
    <w:p w:rsidR="00A0595B" w:rsidRDefault="00A0595B" w:rsidP="00A0595B">
      <w:pPr>
        <w:ind w:left="211" w:hangingChars="100" w:hanging="211"/>
      </w:pPr>
      <w:r w:rsidRPr="00ED40AA">
        <w:rPr>
          <w:rFonts w:eastAsia="華康中黑體" w:hint="eastAsia"/>
        </w:rPr>
        <w:t>曾次長文生：</w:t>
      </w:r>
      <w:r>
        <w:rPr>
          <w:rFonts w:hint="eastAsia"/>
        </w:rPr>
        <w:t>用供五停二的狀況來算。</w:t>
      </w:r>
    </w:p>
    <w:p w:rsidR="00A0595B" w:rsidRDefault="00A0595B" w:rsidP="00A0595B">
      <w:pPr>
        <w:ind w:left="211" w:hangingChars="100" w:hanging="211"/>
      </w:pPr>
      <w:r w:rsidRPr="00ED40AA">
        <w:rPr>
          <w:rFonts w:eastAsia="華康中黑體" w:hint="eastAsia"/>
        </w:rPr>
        <w:t>江委員啟臣：</w:t>
      </w:r>
      <w:r>
        <w:rPr>
          <w:rFonts w:hint="eastAsia"/>
        </w:rPr>
        <w:t>所以你認為供五停二是最糟的狀況？是這樣嗎？</w:t>
      </w:r>
    </w:p>
    <w:p w:rsidR="00A0595B" w:rsidRDefault="00A0595B" w:rsidP="00A0595B">
      <w:pPr>
        <w:ind w:left="211" w:hangingChars="100" w:hanging="211"/>
      </w:pPr>
      <w:r w:rsidRPr="00ED40AA">
        <w:rPr>
          <w:rFonts w:eastAsia="華康中黑體" w:hint="eastAsia"/>
        </w:rPr>
        <w:t>曾次長文生：</w:t>
      </w:r>
      <w:r>
        <w:rPr>
          <w:rFonts w:hint="eastAsia"/>
        </w:rPr>
        <w:t>到目前為止都是。</w:t>
      </w:r>
    </w:p>
    <w:p w:rsidR="00A0595B" w:rsidRDefault="00A0595B" w:rsidP="00A0595B">
      <w:pPr>
        <w:ind w:left="211" w:hangingChars="100" w:hanging="211"/>
      </w:pPr>
      <w:r w:rsidRPr="00ED40AA">
        <w:rPr>
          <w:rFonts w:eastAsia="華康中黑體" w:hint="eastAsia"/>
        </w:rPr>
        <w:t>江委員啟臣：</w:t>
      </w:r>
      <w:r>
        <w:rPr>
          <w:rFonts w:hint="eastAsia"/>
        </w:rPr>
        <w:t>會不會更糟？你們有沒有做更糟的打算，我現在只是問打算，你不能說政府沒有這方面的打算，就是因為你們去年沒有做這些打算，導致今天我們才要來做一些限水措施，所以我現在已經跟你講，供五停二已經發生，</w:t>
      </w:r>
      <w:r>
        <w:rPr>
          <w:rFonts w:hint="eastAsia"/>
        </w:rPr>
        <w:t>worst</w:t>
      </w:r>
      <w:r>
        <w:rPr>
          <w:rFonts w:hint="eastAsia"/>
        </w:rPr>
        <w:t>、</w:t>
      </w:r>
      <w:r>
        <w:rPr>
          <w:rFonts w:hint="eastAsia"/>
        </w:rPr>
        <w:t>worst</w:t>
      </w:r>
      <w:r>
        <w:rPr>
          <w:rFonts w:hint="eastAsia"/>
        </w:rPr>
        <w:t>是什麼？你們要去想最糟</w:t>
      </w:r>
      <w:r w:rsidR="00D502A1">
        <w:rPr>
          <w:rFonts w:hint="eastAsia"/>
        </w:rPr>
        <w:t>、</w:t>
      </w:r>
      <w:r>
        <w:rPr>
          <w:rFonts w:hint="eastAsia"/>
        </w:rPr>
        <w:t>最糟的狀況，老天如果再不下雨，</w:t>
      </w:r>
      <w:r>
        <w:rPr>
          <w:rFonts w:hint="eastAsia"/>
        </w:rPr>
        <w:t>2</w:t>
      </w:r>
      <w:r>
        <w:rPr>
          <w:rFonts w:hint="eastAsia"/>
        </w:rPr>
        <w:t>個月、</w:t>
      </w:r>
      <w:r>
        <w:rPr>
          <w:rFonts w:hint="eastAsia"/>
        </w:rPr>
        <w:t>3</w:t>
      </w:r>
      <w:r>
        <w:rPr>
          <w:rFonts w:hint="eastAsia"/>
        </w:rPr>
        <w:t>個月你怎麼處理？你要告訴我們啊！</w:t>
      </w:r>
    </w:p>
    <w:p w:rsidR="00A0595B" w:rsidRDefault="00A0595B" w:rsidP="00A0595B">
      <w:pPr>
        <w:ind w:left="211" w:hangingChars="100" w:hanging="211"/>
      </w:pPr>
      <w:r w:rsidRPr="00ED40AA">
        <w:rPr>
          <w:rFonts w:eastAsia="華康中黑體" w:hint="eastAsia"/>
        </w:rPr>
        <w:t>曾次長文生：</w:t>
      </w:r>
      <w:r>
        <w:rPr>
          <w:rFonts w:hint="eastAsia"/>
        </w:rPr>
        <w:t>委員，我們去年</w:t>
      </w:r>
      <w:r>
        <w:rPr>
          <w:rFonts w:hint="eastAsia"/>
        </w:rPr>
        <w:t>7</w:t>
      </w:r>
      <w:r>
        <w:rPr>
          <w:rFonts w:hint="eastAsia"/>
        </w:rPr>
        <w:t>月份就開始做這些應變的工作，原來水情比較緊張的在北部桃園這些地方，到了今年目前這個階段是在中部地方，我們也依照氣象局給我們的相關資料做判斷，就是照你的預測來做應變……</w:t>
      </w:r>
    </w:p>
    <w:p w:rsidR="00A0595B" w:rsidRDefault="00A0595B" w:rsidP="00A0595B">
      <w:pPr>
        <w:ind w:left="211" w:hangingChars="100" w:hanging="211"/>
      </w:pPr>
      <w:r w:rsidRPr="00ED40AA">
        <w:rPr>
          <w:rFonts w:eastAsia="華康中黑體" w:hint="eastAsia"/>
        </w:rPr>
        <w:t>江委員啟臣：</w:t>
      </w:r>
      <w:r>
        <w:rPr>
          <w:rFonts w:hint="eastAsia"/>
        </w:rPr>
        <w:t>好啦！我只要問你說下一個嚴重程度，假設供五停二是目前的嚴重程度，再更嚴重的時候是供幾停幾？還是是什麼樣？你要告訴我們，這是一個預防性的措施，就代表政府有準備，你有準備打算怎麼做？這個也不能回答嗎？</w:t>
      </w:r>
    </w:p>
    <w:p w:rsidR="00A0595B" w:rsidRDefault="00A0595B" w:rsidP="00A0595B">
      <w:pPr>
        <w:ind w:left="211" w:hangingChars="100" w:hanging="211"/>
      </w:pPr>
      <w:r w:rsidRPr="00ED40AA">
        <w:rPr>
          <w:rFonts w:eastAsia="華康中黑體" w:hint="eastAsia"/>
        </w:rPr>
        <w:t>曾次長文生：</w:t>
      </w:r>
      <w:r>
        <w:rPr>
          <w:rFonts w:hint="eastAsia"/>
        </w:rPr>
        <w:t>我們有準備、有在規劃。</w:t>
      </w:r>
    </w:p>
    <w:p w:rsidR="00A0595B" w:rsidRDefault="00A0595B" w:rsidP="00A0595B">
      <w:pPr>
        <w:ind w:left="211" w:hangingChars="100" w:hanging="211"/>
      </w:pPr>
      <w:r w:rsidRPr="00ED40AA">
        <w:rPr>
          <w:rFonts w:eastAsia="華康中黑體" w:hint="eastAsia"/>
        </w:rPr>
        <w:t>江委員啟臣：</w:t>
      </w:r>
      <w:r>
        <w:rPr>
          <w:rFonts w:hint="eastAsia"/>
        </w:rPr>
        <w:t>是什麼？</w:t>
      </w:r>
    </w:p>
    <w:p w:rsidR="00A0595B" w:rsidRDefault="00A0595B" w:rsidP="00A0595B">
      <w:pPr>
        <w:ind w:left="211" w:hangingChars="100" w:hanging="211"/>
      </w:pPr>
      <w:r w:rsidRPr="00ED40AA">
        <w:rPr>
          <w:rFonts w:eastAsia="華康中黑體" w:hint="eastAsia"/>
        </w:rPr>
        <w:t>曾次長文生：</w:t>
      </w:r>
      <w:r>
        <w:rPr>
          <w:rFonts w:hint="eastAsia"/>
        </w:rPr>
        <w:t>委員，我們現在為止……</w:t>
      </w:r>
    </w:p>
    <w:p w:rsidR="00A0595B" w:rsidRDefault="00A0595B" w:rsidP="00A0595B">
      <w:pPr>
        <w:ind w:left="211" w:hangingChars="100" w:hanging="211"/>
      </w:pPr>
      <w:r w:rsidRPr="00ED40AA">
        <w:rPr>
          <w:rFonts w:eastAsia="華康中黑體" w:hint="eastAsia"/>
        </w:rPr>
        <w:lastRenderedPageBreak/>
        <w:t>江委員啟臣：</w:t>
      </w:r>
      <w:r>
        <w:rPr>
          <w:rFonts w:hint="eastAsia"/>
        </w:rPr>
        <w:t>是什麼？什麼不能隨便，我在問你不要講話啦！</w:t>
      </w:r>
    </w:p>
    <w:p w:rsidR="00A0595B" w:rsidRDefault="00A0595B" w:rsidP="00A0595B">
      <w:pPr>
        <w:ind w:left="211" w:hangingChars="100" w:hanging="211"/>
      </w:pPr>
      <w:r w:rsidRPr="00ED40AA">
        <w:rPr>
          <w:rFonts w:eastAsia="華康中黑體" w:hint="eastAsia"/>
        </w:rPr>
        <w:t>曾次長文生：</w:t>
      </w:r>
      <w:r>
        <w:rPr>
          <w:rFonts w:hint="eastAsia"/>
        </w:rPr>
        <w:t>到</w:t>
      </w:r>
      <w:r>
        <w:rPr>
          <w:rFonts w:hint="eastAsia"/>
        </w:rPr>
        <w:t>7</w:t>
      </w:r>
      <w:r>
        <w:rPr>
          <w:rFonts w:hint="eastAsia"/>
        </w:rPr>
        <w:t>月都是供五……</w:t>
      </w:r>
    </w:p>
    <w:p w:rsidR="00A0595B" w:rsidRDefault="00A0595B" w:rsidP="00A0595B">
      <w:pPr>
        <w:ind w:left="211" w:hangingChars="100" w:hanging="211"/>
      </w:pPr>
      <w:r w:rsidRPr="00ED40AA">
        <w:rPr>
          <w:rFonts w:eastAsia="華康中黑體" w:hint="eastAsia"/>
        </w:rPr>
        <w:t>江委員啟臣：</w:t>
      </w:r>
      <w:r>
        <w:rPr>
          <w:rFonts w:hint="eastAsia"/>
        </w:rPr>
        <w:t>我的意思是說，到底你的計畫跟最後在更嚴重的程度底下，你有沒有準備？</w:t>
      </w:r>
    </w:p>
    <w:p w:rsidR="00A0595B" w:rsidRDefault="00A0595B" w:rsidP="00A0595B">
      <w:pPr>
        <w:ind w:left="211" w:hangingChars="100" w:hanging="211"/>
      </w:pPr>
      <w:r w:rsidRPr="00ED40AA">
        <w:rPr>
          <w:rFonts w:eastAsia="華康中黑體" w:hint="eastAsia"/>
        </w:rPr>
        <w:t>曾次長文生：</w:t>
      </w:r>
      <w:r>
        <w:rPr>
          <w:rFonts w:hint="eastAsia"/>
        </w:rPr>
        <w:t>我們依照氣象目前提供給我們的資料，我們規劃出來到</w:t>
      </w:r>
      <w:r>
        <w:rPr>
          <w:rFonts w:hint="eastAsia"/>
        </w:rPr>
        <w:t>7</w:t>
      </w:r>
      <w:r>
        <w:rPr>
          <w:rFonts w:hint="eastAsia"/>
        </w:rPr>
        <w:t>月份的狀況會是供五……</w:t>
      </w:r>
    </w:p>
    <w:p w:rsidR="00A0595B" w:rsidRDefault="00A0595B" w:rsidP="00A0595B">
      <w:pPr>
        <w:ind w:left="211" w:hangingChars="100" w:hanging="211"/>
      </w:pPr>
      <w:r w:rsidRPr="00ED40AA">
        <w:rPr>
          <w:rFonts w:eastAsia="華康中黑體" w:hint="eastAsia"/>
        </w:rPr>
        <w:t>江委員啟臣：</w:t>
      </w:r>
      <w:r>
        <w:rPr>
          <w:rFonts w:hint="eastAsia"/>
        </w:rPr>
        <w:t>所以最嚴重就是供五停二，是不是？</w:t>
      </w:r>
    </w:p>
    <w:p w:rsidR="00A0595B" w:rsidRDefault="00A0595B" w:rsidP="00A0595B">
      <w:pPr>
        <w:ind w:left="211" w:hangingChars="100" w:hanging="211"/>
      </w:pPr>
      <w:r w:rsidRPr="00ED40AA">
        <w:rPr>
          <w:rFonts w:eastAsia="華康中黑體" w:hint="eastAsia"/>
        </w:rPr>
        <w:t>曾次長文生：</w:t>
      </w:r>
      <w:r>
        <w:rPr>
          <w:rFonts w:hint="eastAsia"/>
        </w:rPr>
        <w:t>委員，我一再說，你到底要我說什麼答案？我實在不清楚，究竟我要答什麼你才會滿意？</w:t>
      </w:r>
    </w:p>
    <w:p w:rsidR="00A0595B" w:rsidRDefault="00A0595B" w:rsidP="00A0595B">
      <w:pPr>
        <w:ind w:left="211" w:hangingChars="100" w:hanging="211"/>
      </w:pPr>
      <w:r w:rsidRPr="00ED40AA">
        <w:rPr>
          <w:rFonts w:eastAsia="華康中黑體" w:hint="eastAsia"/>
        </w:rPr>
        <w:t>江委員啟臣：</w:t>
      </w:r>
      <w:r>
        <w:rPr>
          <w:rFonts w:hint="eastAsia"/>
        </w:rPr>
        <w:t>我的問題那麼清楚，我覺得你很會閃問題啦！</w:t>
      </w:r>
    </w:p>
    <w:p w:rsidR="00A0595B" w:rsidRDefault="00A0595B" w:rsidP="00A0595B">
      <w:pPr>
        <w:ind w:left="211" w:hangingChars="100" w:hanging="211"/>
      </w:pPr>
      <w:r w:rsidRPr="00ED40AA">
        <w:rPr>
          <w:rFonts w:eastAsia="華康中黑體" w:hint="eastAsia"/>
        </w:rPr>
        <w:t>曾次長文生：</w:t>
      </w:r>
      <w:r>
        <w:rPr>
          <w:rFonts w:hint="eastAsia"/>
        </w:rPr>
        <w:t>沒有閃問題啊！</w:t>
      </w:r>
    </w:p>
    <w:p w:rsidR="00A0595B" w:rsidRDefault="00A0595B" w:rsidP="00A0595B">
      <w:pPr>
        <w:ind w:left="211" w:hangingChars="100" w:hanging="211"/>
      </w:pPr>
      <w:r w:rsidRPr="00ED40AA">
        <w:rPr>
          <w:rFonts w:eastAsia="華康中黑體" w:hint="eastAsia"/>
        </w:rPr>
        <w:t>主席：</w:t>
      </w:r>
      <w:r>
        <w:rPr>
          <w:rFonts w:hint="eastAsia"/>
        </w:rPr>
        <w:t>接下來請管委員碧玲發言。</w:t>
      </w:r>
    </w:p>
    <w:p w:rsidR="00A0595B" w:rsidRDefault="00A0595B" w:rsidP="00A0595B">
      <w:pPr>
        <w:ind w:left="211" w:hangingChars="100" w:hanging="211"/>
      </w:pPr>
      <w:r w:rsidRPr="00ED40AA">
        <w:rPr>
          <w:rFonts w:eastAsia="華康中黑體" w:hint="eastAsia"/>
        </w:rPr>
        <w:t>管委員碧玲：</w:t>
      </w:r>
      <w:r>
        <w:rPr>
          <w:rFonts w:hint="eastAsia"/>
        </w:rPr>
        <w:t>（</w:t>
      </w:r>
      <w:r>
        <w:rPr>
          <w:rFonts w:hint="eastAsia"/>
        </w:rPr>
        <w:t>12</w:t>
      </w:r>
      <w:r>
        <w:rPr>
          <w:rFonts w:hint="eastAsia"/>
        </w:rPr>
        <w:t>時</w:t>
      </w:r>
      <w:r>
        <w:rPr>
          <w:rFonts w:hint="eastAsia"/>
        </w:rPr>
        <w:t>13</w:t>
      </w:r>
      <w:r>
        <w:rPr>
          <w:rFonts w:hint="eastAsia"/>
        </w:rPr>
        <w:t>分）謝謝主席！我要請教營建署水工處曾處長，還有經濟部曾次長。我先請教曾處長，這個是你說的沒錯，去年</w:t>
      </w:r>
      <w:r>
        <w:rPr>
          <w:rFonts w:hint="eastAsia"/>
        </w:rPr>
        <w:t>9</w:t>
      </w:r>
      <w:r>
        <w:rPr>
          <w:rFonts w:hint="eastAsia"/>
        </w:rPr>
        <w:t>月</w:t>
      </w:r>
      <w:r>
        <w:rPr>
          <w:rFonts w:hint="eastAsia"/>
        </w:rPr>
        <w:t>25</w:t>
      </w:r>
      <w:r>
        <w:rPr>
          <w:rFonts w:hint="eastAsia"/>
        </w:rPr>
        <w:t>日你在參加一個論壇的時候說，</w:t>
      </w:r>
      <w:r>
        <w:rPr>
          <w:rFonts w:hint="eastAsia"/>
        </w:rPr>
        <w:t>120</w:t>
      </w:r>
      <w:r>
        <w:rPr>
          <w:rFonts w:hint="eastAsia"/>
        </w:rPr>
        <w:t>年臺灣再生水的使用量成長到每天</w:t>
      </w:r>
      <w:r>
        <w:rPr>
          <w:rFonts w:hint="eastAsia"/>
        </w:rPr>
        <w:t>132</w:t>
      </w:r>
      <w:r>
        <w:rPr>
          <w:rFonts w:hint="eastAsia"/>
        </w:rPr>
        <w:t>萬公噸對不對？這個數字哪裡來？</w:t>
      </w:r>
    </w:p>
    <w:p w:rsidR="00A0595B" w:rsidRDefault="00A0595B" w:rsidP="00A0595B">
      <w:pPr>
        <w:ind w:left="211" w:hangingChars="100" w:hanging="211"/>
      </w:pPr>
      <w:r w:rsidRPr="00ED40AA">
        <w:rPr>
          <w:rFonts w:eastAsia="華康中黑體" w:hint="eastAsia"/>
        </w:rPr>
        <w:t>主席：</w:t>
      </w:r>
      <w:r>
        <w:rPr>
          <w:rFonts w:hint="eastAsia"/>
        </w:rPr>
        <w:t>請內政部營建署水工處曾處長說明。</w:t>
      </w:r>
    </w:p>
    <w:p w:rsidR="00A0595B" w:rsidRDefault="00A0595B" w:rsidP="00A0595B">
      <w:pPr>
        <w:ind w:left="211" w:hangingChars="100" w:hanging="211"/>
      </w:pPr>
      <w:r w:rsidRPr="00ED40AA">
        <w:rPr>
          <w:rFonts w:eastAsia="華康中黑體" w:hint="eastAsia"/>
        </w:rPr>
        <w:t>曾處長淑娟：</w:t>
      </w:r>
      <w:r>
        <w:rPr>
          <w:rFonts w:hint="eastAsia"/>
        </w:rPr>
        <w:t>這是經濟部長遠所有再生水……</w:t>
      </w:r>
    </w:p>
    <w:p w:rsidR="00A0595B" w:rsidRDefault="00A0595B" w:rsidP="00A0595B">
      <w:pPr>
        <w:ind w:left="211" w:hangingChars="100" w:hanging="211"/>
      </w:pPr>
      <w:r w:rsidRPr="00ED40AA">
        <w:rPr>
          <w:rFonts w:eastAsia="華康中黑體" w:hint="eastAsia"/>
        </w:rPr>
        <w:t>管委員碧玲：</w:t>
      </w:r>
      <w:r>
        <w:rPr>
          <w:rFonts w:hint="eastAsia"/>
        </w:rPr>
        <w:t>經濟部的這個圖示對不對？</w:t>
      </w:r>
    </w:p>
    <w:p w:rsidR="00A0595B" w:rsidRDefault="00A0595B" w:rsidP="00A0595B">
      <w:pPr>
        <w:ind w:left="211" w:hangingChars="100" w:hanging="211"/>
      </w:pPr>
      <w:r w:rsidRPr="00ED40AA">
        <w:rPr>
          <w:rFonts w:eastAsia="華康中黑體" w:hint="eastAsia"/>
        </w:rPr>
        <w:t>曾處長淑娟：</w:t>
      </w:r>
      <w:r>
        <w:rPr>
          <w:rFonts w:hint="eastAsia"/>
        </w:rPr>
        <w:t>對。</w:t>
      </w:r>
    </w:p>
    <w:p w:rsidR="00A0595B" w:rsidRDefault="00A0595B" w:rsidP="00A0595B">
      <w:pPr>
        <w:ind w:left="211" w:hangingChars="100" w:hanging="211"/>
      </w:pPr>
      <w:r w:rsidRPr="00ED40AA">
        <w:rPr>
          <w:rFonts w:eastAsia="華康中黑體" w:hint="eastAsia"/>
        </w:rPr>
        <w:t>管委員碧玲：</w:t>
      </w:r>
      <w:r>
        <w:rPr>
          <w:rFonts w:hint="eastAsia"/>
        </w:rPr>
        <w:t>你請回座。我請問次長，經濟部原來的這個目標，在</w:t>
      </w:r>
      <w:r>
        <w:rPr>
          <w:rFonts w:hint="eastAsia"/>
        </w:rPr>
        <w:t>2016</w:t>
      </w:r>
      <w:r>
        <w:rPr>
          <w:rFonts w:hint="eastAsia"/>
        </w:rPr>
        <w:t>年的時候都還拿出來宣示，這是在制定子法的說明會上面，然後到去年的時候，營建署水工處曾處長用的也還是這個數字，這個數字你知道，這個目標有沒有變？</w:t>
      </w:r>
    </w:p>
    <w:p w:rsidR="00A0595B" w:rsidRDefault="00A0595B" w:rsidP="00A0595B">
      <w:pPr>
        <w:ind w:left="211" w:hangingChars="100" w:hanging="211"/>
      </w:pPr>
      <w:r w:rsidRPr="00ED40AA">
        <w:rPr>
          <w:rFonts w:eastAsia="華康中黑體" w:hint="eastAsia"/>
        </w:rPr>
        <w:t>主席：</w:t>
      </w:r>
      <w:r>
        <w:rPr>
          <w:rFonts w:hint="eastAsia"/>
        </w:rPr>
        <w:t>請經濟部曾次長說明。</w:t>
      </w:r>
    </w:p>
    <w:p w:rsidR="00A0595B" w:rsidRDefault="00A0595B" w:rsidP="00A0595B">
      <w:pPr>
        <w:ind w:left="211" w:hangingChars="100" w:hanging="211"/>
      </w:pPr>
      <w:r w:rsidRPr="00ED40AA">
        <w:rPr>
          <w:rFonts w:eastAsia="華康中黑體" w:hint="eastAsia"/>
        </w:rPr>
        <w:t>曾次長文生：</w:t>
      </w:r>
      <w:r>
        <w:rPr>
          <w:rFonts w:hint="eastAsia"/>
        </w:rPr>
        <w:t>沒有。</w:t>
      </w:r>
    </w:p>
    <w:p w:rsidR="00A0595B" w:rsidRDefault="00A0595B" w:rsidP="00A0595B">
      <w:pPr>
        <w:ind w:left="211" w:hangingChars="100" w:hanging="211"/>
      </w:pPr>
      <w:r w:rsidRPr="00ED40AA">
        <w:rPr>
          <w:rFonts w:eastAsia="華康中黑體" w:hint="eastAsia"/>
        </w:rPr>
        <w:t>管委員碧玲：</w:t>
      </w:r>
      <w:r>
        <w:rPr>
          <w:rFonts w:hint="eastAsia"/>
        </w:rPr>
        <w:t>那我們要來尋找消失的</w:t>
      </w:r>
      <w:r>
        <w:rPr>
          <w:rFonts w:hint="eastAsia"/>
        </w:rPr>
        <w:t>50</w:t>
      </w:r>
      <w:r>
        <w:rPr>
          <w:rFonts w:hint="eastAsia"/>
        </w:rPr>
        <w:t>萬噸，你來看一下，在這個目標之下，我們今天要討論的題目，原來放流水處理上是要做到</w:t>
      </w:r>
      <w:r>
        <w:rPr>
          <w:rFonts w:hint="eastAsia"/>
        </w:rPr>
        <w:t>77</w:t>
      </w:r>
      <w:r>
        <w:rPr>
          <w:rFonts w:hint="eastAsia"/>
        </w:rPr>
        <w:t>萬噸，什麼時候怎麼變成……</w:t>
      </w:r>
    </w:p>
    <w:p w:rsidR="00A0595B" w:rsidRDefault="00A0595B" w:rsidP="00A0595B">
      <w:pPr>
        <w:ind w:left="211" w:hangingChars="100" w:hanging="211"/>
      </w:pPr>
      <w:r w:rsidRPr="00ED40AA">
        <w:rPr>
          <w:rFonts w:eastAsia="華康中黑體" w:hint="eastAsia"/>
        </w:rPr>
        <w:t>曾次長文生：</w:t>
      </w:r>
      <w:r>
        <w:rPr>
          <w:rFonts w:hint="eastAsia"/>
        </w:rPr>
        <w:t>這其實可以啊！他們自己做沒有問題。</w:t>
      </w:r>
    </w:p>
    <w:p w:rsidR="00A0595B" w:rsidRDefault="00A0595B" w:rsidP="00A0595B">
      <w:pPr>
        <w:ind w:left="211" w:hangingChars="100" w:hanging="211"/>
      </w:pPr>
      <w:r w:rsidRPr="00ED40AA">
        <w:rPr>
          <w:rFonts w:eastAsia="華康中黑體" w:hint="eastAsia"/>
        </w:rPr>
        <w:t>管委員碧玲：</w:t>
      </w:r>
      <w:r>
        <w:rPr>
          <w:rFonts w:hint="eastAsia"/>
        </w:rPr>
        <w:t>變成今天的報告啊！還有你們昨天回答給我的，這個是今天的報告。</w:t>
      </w:r>
    </w:p>
    <w:p w:rsidR="00A0595B" w:rsidRDefault="00A0595B" w:rsidP="00A0595B">
      <w:pPr>
        <w:ind w:left="211" w:hangingChars="100" w:hanging="211"/>
      </w:pPr>
      <w:r w:rsidRPr="00ED40AA">
        <w:rPr>
          <w:rFonts w:eastAsia="華康中黑體" w:hint="eastAsia"/>
        </w:rPr>
        <w:t>曾次長文生：</w:t>
      </w:r>
      <w:r>
        <w:rPr>
          <w:rFonts w:hint="eastAsia"/>
        </w:rPr>
        <w:t>這個是公共污水的部分。</w:t>
      </w:r>
    </w:p>
    <w:p w:rsidR="00A0595B" w:rsidRDefault="00A0595B" w:rsidP="00A0595B">
      <w:pPr>
        <w:ind w:left="211" w:hangingChars="100" w:hanging="211"/>
      </w:pPr>
      <w:r w:rsidRPr="00ED40AA">
        <w:rPr>
          <w:rFonts w:eastAsia="華康中黑體" w:hint="eastAsia"/>
        </w:rPr>
        <w:t>管委員碧玲：</w:t>
      </w:r>
      <w:r>
        <w:rPr>
          <w:rFonts w:hint="eastAsia"/>
        </w:rPr>
        <w:t>是啊！是公共污水，我們今天講的也是公共污水？我們討論的就是公共污水。</w:t>
      </w:r>
    </w:p>
    <w:p w:rsidR="00A0595B" w:rsidRDefault="00A0595B" w:rsidP="00A0595B">
      <w:pPr>
        <w:ind w:left="211" w:hangingChars="100" w:hanging="211"/>
      </w:pPr>
      <w:r w:rsidRPr="00ED40AA">
        <w:rPr>
          <w:rFonts w:eastAsia="華康中黑體" w:hint="eastAsia"/>
        </w:rPr>
        <w:t>曾次長文生：</w:t>
      </w:r>
      <w:r>
        <w:rPr>
          <w:rFonts w:hint="eastAsia"/>
        </w:rPr>
        <w:t>跟委員報告，公共污水處理廠有些是沒有再生是放流，就是放流水直接利用。</w:t>
      </w:r>
    </w:p>
    <w:p w:rsidR="00A0595B" w:rsidRDefault="00A0595B" w:rsidP="00A0595B">
      <w:pPr>
        <w:ind w:left="211" w:hangingChars="100" w:hanging="211"/>
      </w:pPr>
      <w:r w:rsidRPr="00ED40AA">
        <w:rPr>
          <w:rFonts w:eastAsia="華康中黑體" w:hint="eastAsia"/>
        </w:rPr>
        <w:t>管委員碧玲：</w:t>
      </w:r>
      <w:r>
        <w:rPr>
          <w:rFonts w:hint="eastAsia"/>
        </w:rPr>
        <w:t>你放流水裡面再生利用目標要</w:t>
      </w:r>
      <w:r>
        <w:rPr>
          <w:rFonts w:hint="eastAsia"/>
        </w:rPr>
        <w:t>77</w:t>
      </w:r>
      <w:r>
        <w:rPr>
          <w:rFonts w:hint="eastAsia"/>
        </w:rPr>
        <w:t>萬噸喔！</w:t>
      </w:r>
    </w:p>
    <w:p w:rsidR="00A0595B" w:rsidRDefault="00A0595B" w:rsidP="00A0595B">
      <w:pPr>
        <w:ind w:left="211" w:hangingChars="100" w:hanging="211"/>
      </w:pPr>
      <w:r w:rsidRPr="00ED40AA">
        <w:rPr>
          <w:rFonts w:eastAsia="華康中黑體" w:hint="eastAsia"/>
        </w:rPr>
        <w:t>曾次長文生：</w:t>
      </w:r>
      <w:r>
        <w:rPr>
          <w:rFonts w:hint="eastAsia"/>
        </w:rPr>
        <w:t>對，就是含在裡面，委員你看，因為你這個簡報裡面也寫得很清楚，就是工業用</w:t>
      </w:r>
      <w:r>
        <w:rPr>
          <w:rFonts w:hint="eastAsia"/>
        </w:rPr>
        <w:t>45</w:t>
      </w:r>
      <w:r>
        <w:rPr>
          <w:rFonts w:hint="eastAsia"/>
        </w:rPr>
        <w:t>……</w:t>
      </w:r>
    </w:p>
    <w:p w:rsidR="00A0595B" w:rsidRDefault="00A0595B" w:rsidP="00A0595B">
      <w:pPr>
        <w:ind w:left="211" w:hangingChars="100" w:hanging="211"/>
      </w:pPr>
      <w:r w:rsidRPr="00ED40AA">
        <w:rPr>
          <w:rFonts w:eastAsia="華康中黑體" w:hint="eastAsia"/>
        </w:rPr>
        <w:t>管委員碧玲：</w:t>
      </w:r>
      <w:r>
        <w:rPr>
          <w:rFonts w:hint="eastAsia"/>
        </w:rPr>
        <w:t>好啦！你如果要這樣講，你的意思也是說</w:t>
      </w:r>
      <w:r>
        <w:rPr>
          <w:rFonts w:hint="eastAsia"/>
        </w:rPr>
        <w:t>120</w:t>
      </w:r>
      <w:r>
        <w:rPr>
          <w:rFonts w:hint="eastAsia"/>
        </w:rPr>
        <w:t>年的</w:t>
      </w:r>
      <w:r>
        <w:rPr>
          <w:rFonts w:hint="eastAsia"/>
        </w:rPr>
        <w:t>28.9</w:t>
      </w:r>
      <w:r>
        <w:rPr>
          <w:rFonts w:hint="eastAsia"/>
        </w:rPr>
        <w:t>萬噸沒有錯？你的意思也是這樣嗎？</w:t>
      </w:r>
    </w:p>
    <w:p w:rsidR="00A0595B" w:rsidRDefault="00A0595B" w:rsidP="00A0595B">
      <w:pPr>
        <w:ind w:left="211" w:hangingChars="100" w:hanging="211"/>
      </w:pPr>
      <w:r w:rsidRPr="00ED40AA">
        <w:rPr>
          <w:rFonts w:eastAsia="華康中黑體" w:hint="eastAsia"/>
        </w:rPr>
        <w:t>曾次長文生：</w:t>
      </w:r>
      <w:r>
        <w:rPr>
          <w:rFonts w:hint="eastAsia"/>
        </w:rPr>
        <w:t>這個是污水廠出來透過</w:t>
      </w:r>
      <w:r>
        <w:rPr>
          <w:rFonts w:hint="eastAsia"/>
        </w:rPr>
        <w:t>PTO</w:t>
      </w:r>
      <w:r>
        <w:rPr>
          <w:rFonts w:hint="eastAsia"/>
        </w:rPr>
        <w:t>這種方式，然後再製以後再供給工業使用的。</w:t>
      </w:r>
    </w:p>
    <w:p w:rsidR="00A0595B" w:rsidRDefault="00A0595B" w:rsidP="00A0595B">
      <w:pPr>
        <w:ind w:left="211" w:hangingChars="100" w:hanging="211"/>
      </w:pPr>
      <w:r w:rsidRPr="00ED40AA">
        <w:rPr>
          <w:rFonts w:eastAsia="華康中黑體" w:hint="eastAsia"/>
        </w:rPr>
        <w:lastRenderedPageBreak/>
        <w:t>管委員碧玲：</w:t>
      </w:r>
      <w:r>
        <w:rPr>
          <w:rFonts w:hint="eastAsia"/>
        </w:rPr>
        <w:t>120</w:t>
      </w:r>
      <w:r>
        <w:rPr>
          <w:rFonts w:hint="eastAsia"/>
        </w:rPr>
        <w:t>年</w:t>
      </w:r>
      <w:r>
        <w:rPr>
          <w:rFonts w:hint="eastAsia"/>
        </w:rPr>
        <w:t>28.9</w:t>
      </w:r>
      <w:r>
        <w:rPr>
          <w:rFonts w:hint="eastAsia"/>
        </w:rPr>
        <w:t>萬噸你覺得沒有錯就對了？今天內政部在這裡給我們的報告，沒有錯嗎？</w:t>
      </w:r>
    </w:p>
    <w:p w:rsidR="00A0595B" w:rsidRDefault="00A0595B" w:rsidP="00A0595B">
      <w:pPr>
        <w:ind w:left="211" w:hangingChars="100" w:hanging="211"/>
      </w:pPr>
      <w:r w:rsidRPr="00ED40AA">
        <w:rPr>
          <w:rFonts w:eastAsia="華康中黑體" w:hint="eastAsia"/>
        </w:rPr>
        <w:t>曾次長文生：</w:t>
      </w:r>
      <w:r>
        <w:rPr>
          <w:rFonts w:hint="eastAsia"/>
        </w:rPr>
        <w:t>沒有錯，目前核定計畫的</w:t>
      </w:r>
      <w:r>
        <w:rPr>
          <w:rFonts w:hint="eastAsia"/>
        </w:rPr>
        <w:t>2</w:t>
      </w:r>
      <w:r>
        <w:rPr>
          <w:rFonts w:hint="eastAsia"/>
        </w:rPr>
        <w:t>倍。</w:t>
      </w:r>
    </w:p>
    <w:p w:rsidR="00A0595B" w:rsidRDefault="00A0595B" w:rsidP="00A0595B">
      <w:pPr>
        <w:ind w:left="211" w:hangingChars="100" w:hanging="211"/>
      </w:pPr>
      <w:r w:rsidRPr="00ED40AA">
        <w:rPr>
          <w:rFonts w:eastAsia="華康中黑體" w:hint="eastAsia"/>
        </w:rPr>
        <w:t>管委員碧玲：</w:t>
      </w:r>
      <w:r>
        <w:rPr>
          <w:rFonts w:hint="eastAsia"/>
        </w:rPr>
        <w:t>經濟部告訴我的不是這樣，經濟部昨天給我的資料是</w:t>
      </w:r>
      <w:r>
        <w:rPr>
          <w:rFonts w:hint="eastAsia"/>
        </w:rPr>
        <w:t>115</w:t>
      </w:r>
      <w:r>
        <w:rPr>
          <w:rFonts w:hint="eastAsia"/>
        </w:rPr>
        <w:t>年就有</w:t>
      </w:r>
      <w:r>
        <w:rPr>
          <w:rFonts w:hint="eastAsia"/>
        </w:rPr>
        <w:t>29.9</w:t>
      </w:r>
      <w:r>
        <w:rPr>
          <w:rFonts w:hint="eastAsia"/>
        </w:rPr>
        <w:t>萬噸，怎麼樣？</w:t>
      </w:r>
    </w:p>
    <w:p w:rsidR="00A0595B" w:rsidRDefault="00A0595B" w:rsidP="00A0595B">
      <w:pPr>
        <w:ind w:left="211" w:hangingChars="100" w:hanging="211"/>
      </w:pPr>
      <w:r w:rsidRPr="00ED40AA">
        <w:rPr>
          <w:rFonts w:eastAsia="華康中黑體" w:hint="eastAsia"/>
        </w:rPr>
        <w:t>曾次長文生：</w:t>
      </w:r>
      <w:r>
        <w:rPr>
          <w:rFonts w:hint="eastAsia"/>
        </w:rPr>
        <w:t>來，水利署來講。</w:t>
      </w:r>
    </w:p>
    <w:p w:rsidR="00A0595B" w:rsidRDefault="00A0595B" w:rsidP="00A0595B">
      <w:pPr>
        <w:ind w:left="211" w:hangingChars="100" w:hanging="211"/>
      </w:pPr>
      <w:r w:rsidRPr="00ED40AA">
        <w:rPr>
          <w:rFonts w:eastAsia="華康中黑體" w:hint="eastAsia"/>
        </w:rPr>
        <w:t>主席：</w:t>
      </w:r>
      <w:r>
        <w:rPr>
          <w:rFonts w:hint="eastAsia"/>
        </w:rPr>
        <w:t>請經濟部水利署賴署長說明。</w:t>
      </w:r>
    </w:p>
    <w:p w:rsidR="00A0595B" w:rsidRDefault="00A0595B" w:rsidP="00A0595B">
      <w:pPr>
        <w:ind w:left="211" w:hangingChars="100" w:hanging="211"/>
      </w:pPr>
      <w:r w:rsidRPr="00ED40AA">
        <w:rPr>
          <w:rFonts w:eastAsia="華康中黑體" w:hint="eastAsia"/>
        </w:rPr>
        <w:t>賴署長建信：</w:t>
      </w:r>
      <w:r>
        <w:rPr>
          <w:rFonts w:hint="eastAsia"/>
        </w:rPr>
        <w:t>謝謝委員！這裡面包括福田還有豐原的部分，特別是在豐原，我們原來是規劃</w:t>
      </w:r>
      <w:r>
        <w:rPr>
          <w:rFonts w:hint="eastAsia"/>
        </w:rPr>
        <w:t>2</w:t>
      </w:r>
      <w:r>
        <w:rPr>
          <w:rFonts w:hint="eastAsia"/>
        </w:rPr>
        <w:t>萬噸的部分。</w:t>
      </w:r>
    </w:p>
    <w:p w:rsidR="00A0595B" w:rsidRDefault="00A0595B" w:rsidP="00A0595B">
      <w:pPr>
        <w:ind w:left="211" w:hangingChars="100" w:hanging="211"/>
      </w:pPr>
      <w:r w:rsidRPr="00ED40AA">
        <w:rPr>
          <w:rFonts w:eastAsia="華康中黑體" w:hint="eastAsia"/>
        </w:rPr>
        <w:t>管委員碧玲：</w:t>
      </w:r>
      <w:r>
        <w:rPr>
          <w:rFonts w:hint="eastAsia"/>
        </w:rPr>
        <w:t>來，什麼部分？</w:t>
      </w:r>
    </w:p>
    <w:p w:rsidR="00A0595B" w:rsidRDefault="00A0595B" w:rsidP="00A0595B">
      <w:pPr>
        <w:ind w:left="211" w:hangingChars="100" w:hanging="211"/>
      </w:pPr>
      <w:r w:rsidRPr="00ED40AA">
        <w:rPr>
          <w:rFonts w:eastAsia="華康中黑體" w:hint="eastAsia"/>
        </w:rPr>
        <w:t>賴署長建信：</w:t>
      </w:r>
      <w:r>
        <w:rPr>
          <w:rFonts w:hint="eastAsia"/>
        </w:rPr>
        <w:t>28.8</w:t>
      </w:r>
      <w:r>
        <w:rPr>
          <w:rFonts w:hint="eastAsia"/>
        </w:rPr>
        <w:t>跟</w:t>
      </w:r>
      <w:r>
        <w:rPr>
          <w:rFonts w:hint="eastAsia"/>
        </w:rPr>
        <w:t>29.9</w:t>
      </w:r>
      <w:r>
        <w:rPr>
          <w:rFonts w:hint="eastAsia"/>
        </w:rPr>
        <w:t>只差</w:t>
      </w:r>
      <w:r>
        <w:rPr>
          <w:rFonts w:hint="eastAsia"/>
        </w:rPr>
        <w:t>1</w:t>
      </w:r>
      <w:r>
        <w:rPr>
          <w:rFonts w:hint="eastAsia"/>
        </w:rPr>
        <w:t>萬噸。</w:t>
      </w:r>
    </w:p>
    <w:p w:rsidR="00A0595B" w:rsidRDefault="00A0595B" w:rsidP="00A0595B">
      <w:pPr>
        <w:ind w:left="211" w:hangingChars="100" w:hanging="211"/>
      </w:pPr>
      <w:r w:rsidRPr="00ED40AA">
        <w:rPr>
          <w:rFonts w:eastAsia="華康中黑體" w:hint="eastAsia"/>
        </w:rPr>
        <w:t>管委員碧玲：</w:t>
      </w:r>
      <w:r>
        <w:rPr>
          <w:rFonts w:hint="eastAsia"/>
        </w:rPr>
        <w:t>沒有關係差</w:t>
      </w:r>
      <w:r>
        <w:rPr>
          <w:rFonts w:hint="eastAsia"/>
        </w:rPr>
        <w:t>1</w:t>
      </w:r>
      <w:r>
        <w:rPr>
          <w:rFonts w:hint="eastAsia"/>
        </w:rPr>
        <w:t>萬噸我不管，但是差</w:t>
      </w:r>
      <w:r>
        <w:rPr>
          <w:rFonts w:hint="eastAsia"/>
        </w:rPr>
        <w:t>5</w:t>
      </w:r>
      <w:r>
        <w:rPr>
          <w:rFonts w:hint="eastAsia"/>
        </w:rPr>
        <w:t>年啦！</w:t>
      </w:r>
    </w:p>
    <w:p w:rsidR="00A0595B" w:rsidRDefault="00A0595B" w:rsidP="00A0595B">
      <w:pPr>
        <w:ind w:left="211" w:hangingChars="100" w:hanging="211"/>
      </w:pPr>
      <w:r w:rsidRPr="00ED40AA">
        <w:rPr>
          <w:rFonts w:eastAsia="華康中黑體" w:hint="eastAsia"/>
        </w:rPr>
        <w:t>賴署長建信：</w:t>
      </w:r>
      <w:r>
        <w:rPr>
          <w:rFonts w:hint="eastAsia"/>
        </w:rPr>
        <w:t>差</w:t>
      </w:r>
      <w:r>
        <w:rPr>
          <w:rFonts w:hint="eastAsia"/>
        </w:rPr>
        <w:t>5</w:t>
      </w:r>
      <w:r>
        <w:rPr>
          <w:rFonts w:hint="eastAsia"/>
        </w:rPr>
        <w:t>年的部分，因為現在內政部提的目標只有到</w:t>
      </w:r>
      <w:r>
        <w:rPr>
          <w:rFonts w:hint="eastAsia"/>
        </w:rPr>
        <w:t>115</w:t>
      </w:r>
      <w:r>
        <w:rPr>
          <w:rFonts w:hint="eastAsia"/>
        </w:rPr>
        <w:t>年，當時我們立法的時候……</w:t>
      </w:r>
    </w:p>
    <w:p w:rsidR="00A0595B" w:rsidRDefault="00A0595B" w:rsidP="00A0595B">
      <w:pPr>
        <w:ind w:left="211" w:hangingChars="100" w:hanging="211"/>
      </w:pPr>
      <w:r w:rsidRPr="00ED40AA">
        <w:rPr>
          <w:rFonts w:eastAsia="華康中黑體" w:hint="eastAsia"/>
        </w:rPr>
        <w:t>管委員碧玲：</w:t>
      </w:r>
      <w:r>
        <w:rPr>
          <w:rFonts w:hint="eastAsia"/>
        </w:rPr>
        <w:t>沒有啊！內政部今天的資料是</w:t>
      </w:r>
      <w:r>
        <w:rPr>
          <w:rFonts w:hint="eastAsia"/>
        </w:rPr>
        <w:t>120</w:t>
      </w:r>
      <w:r>
        <w:rPr>
          <w:rFonts w:hint="eastAsia"/>
        </w:rPr>
        <w:t>年</w:t>
      </w:r>
      <w:r>
        <w:rPr>
          <w:rFonts w:hint="eastAsia"/>
        </w:rPr>
        <w:t>28.9</w:t>
      </w:r>
      <w:r>
        <w:rPr>
          <w:rFonts w:hint="eastAsia"/>
        </w:rPr>
        <w:t>萬噸，你搞錯了，你顛倒了，經濟部給我們的是</w:t>
      </w:r>
      <w:r>
        <w:rPr>
          <w:rFonts w:hint="eastAsia"/>
        </w:rPr>
        <w:t>115</w:t>
      </w:r>
      <w:r>
        <w:rPr>
          <w:rFonts w:hint="eastAsia"/>
        </w:rPr>
        <w:t>年</w:t>
      </w:r>
      <w:r>
        <w:rPr>
          <w:rFonts w:hint="eastAsia"/>
        </w:rPr>
        <w:t>29.9</w:t>
      </w:r>
      <w:r>
        <w:rPr>
          <w:rFonts w:hint="eastAsia"/>
        </w:rPr>
        <w:t>萬噸，這是水利署給我的，但是今天內政部來的是</w:t>
      </w:r>
      <w:r>
        <w:rPr>
          <w:rFonts w:hint="eastAsia"/>
        </w:rPr>
        <w:t>120</w:t>
      </w:r>
      <w:r>
        <w:rPr>
          <w:rFonts w:hint="eastAsia"/>
        </w:rPr>
        <w:t>年的</w:t>
      </w:r>
      <w:r>
        <w:rPr>
          <w:rFonts w:hint="eastAsia"/>
        </w:rPr>
        <w:t>28.9</w:t>
      </w:r>
      <w:r>
        <w:rPr>
          <w:rFonts w:hint="eastAsia"/>
        </w:rPr>
        <w:t>萬噸。</w:t>
      </w:r>
    </w:p>
    <w:p w:rsidR="00A0595B" w:rsidRDefault="00A0595B" w:rsidP="00A0595B">
      <w:pPr>
        <w:ind w:left="211" w:hangingChars="100" w:hanging="211"/>
      </w:pPr>
      <w:r w:rsidRPr="00ED40AA">
        <w:rPr>
          <w:rFonts w:eastAsia="華康中黑體" w:hint="eastAsia"/>
        </w:rPr>
        <w:t>賴署長建信：</w:t>
      </w:r>
      <w:r>
        <w:rPr>
          <w:rFonts w:hint="eastAsia"/>
        </w:rPr>
        <w:t>這個計畫的目標，實際沒有的部分，可能有一些執行上的問題。</w:t>
      </w:r>
    </w:p>
    <w:p w:rsidR="00A0595B" w:rsidRDefault="00A0595B" w:rsidP="00A0595B">
      <w:pPr>
        <w:ind w:left="211" w:hangingChars="100" w:hanging="211"/>
      </w:pPr>
      <w:r w:rsidRPr="00ED40AA">
        <w:rPr>
          <w:rFonts w:eastAsia="華康中黑體" w:hint="eastAsia"/>
        </w:rPr>
        <w:t>管委員碧玲：</w:t>
      </w:r>
      <w:r>
        <w:rPr>
          <w:rFonts w:hint="eastAsia"/>
        </w:rPr>
        <w:t>次長，為什麼你們在公共污水這個部分的目標值這麼低，你知道低到什麼程度？你來看一下，你們公共污水下水道的放流水是三百三十萬多噸，然後再生水目前用的是三萬多噸，鳳山一個廠而已，用的再生水裡面才占</w:t>
      </w:r>
      <w:r>
        <w:rPr>
          <w:rFonts w:hint="eastAsia"/>
        </w:rPr>
        <w:t>5.31%</w:t>
      </w:r>
      <w:r>
        <w:rPr>
          <w:rFonts w:hint="eastAsia"/>
        </w:rPr>
        <w:t>，絕大多數的再生水是在工業用水，就是他們自行回收處理的部分，占了</w:t>
      </w:r>
      <w:r>
        <w:rPr>
          <w:rFonts w:hint="eastAsia"/>
        </w:rPr>
        <w:t>91.08%</w:t>
      </w:r>
      <w:r>
        <w:rPr>
          <w:rFonts w:hint="eastAsia"/>
        </w:rPr>
        <w:t>，但是其實最大量的是公共污水，可是公共污水卻只占再生水使用當中的</w:t>
      </w:r>
      <w:r>
        <w:rPr>
          <w:rFonts w:hint="eastAsia"/>
        </w:rPr>
        <w:t>5.31%</w:t>
      </w:r>
      <w:r>
        <w:rPr>
          <w:rFonts w:hint="eastAsia"/>
        </w:rPr>
        <w:t>。這</w:t>
      </w:r>
      <w:r>
        <w:rPr>
          <w:rFonts w:hint="eastAsia"/>
        </w:rPr>
        <w:t>28</w:t>
      </w:r>
      <w:r>
        <w:rPr>
          <w:rFonts w:hint="eastAsia"/>
        </w:rPr>
        <w:t>萬噸無論到</w:t>
      </w:r>
      <w:r>
        <w:rPr>
          <w:rFonts w:hint="eastAsia"/>
        </w:rPr>
        <w:t>120</w:t>
      </w:r>
      <w:r>
        <w:rPr>
          <w:rFonts w:hint="eastAsia"/>
        </w:rPr>
        <w:t>年或者是</w:t>
      </w:r>
      <w:r>
        <w:rPr>
          <w:rFonts w:hint="eastAsia"/>
        </w:rPr>
        <w:t>115</w:t>
      </w:r>
      <w:r>
        <w:rPr>
          <w:rFonts w:hint="eastAsia"/>
        </w:rPr>
        <w:t>年，你們兩部趕快去整合，這個實在是太奇怪了，相差</w:t>
      </w:r>
      <w:r>
        <w:rPr>
          <w:rFonts w:hint="eastAsia"/>
        </w:rPr>
        <w:t>5</w:t>
      </w:r>
      <w:r>
        <w:rPr>
          <w:rFonts w:hint="eastAsia"/>
        </w:rPr>
        <w:t>年的兩部資料。以</w:t>
      </w:r>
      <w:r>
        <w:rPr>
          <w:rFonts w:hint="eastAsia"/>
        </w:rPr>
        <w:t>28.9</w:t>
      </w:r>
      <w:r>
        <w:rPr>
          <w:rFonts w:hint="eastAsia"/>
        </w:rPr>
        <w:t>萬噸來講的話，也只占公共污水、放流水的</w:t>
      </w:r>
      <w:r>
        <w:rPr>
          <w:rFonts w:hint="eastAsia"/>
        </w:rPr>
        <w:t>8.73%</w:t>
      </w:r>
      <w:r>
        <w:rPr>
          <w:rFonts w:hint="eastAsia"/>
        </w:rPr>
        <w:t>，大量的三百三十幾萬噸結果這樣排出去，你只回收來利用</w:t>
      </w:r>
      <w:r>
        <w:rPr>
          <w:rFonts w:hint="eastAsia"/>
        </w:rPr>
        <w:t>8.73%</w:t>
      </w:r>
      <w:r>
        <w:rPr>
          <w:rFonts w:hint="eastAsia"/>
        </w:rPr>
        <w:t>；如果用原來你可以做到</w:t>
      </w:r>
      <w:r>
        <w:rPr>
          <w:rFonts w:hint="eastAsia"/>
        </w:rPr>
        <w:t>77</w:t>
      </w:r>
      <w:r>
        <w:rPr>
          <w:rFonts w:hint="eastAsia"/>
        </w:rPr>
        <w:t>萬噸的話，至少還占</w:t>
      </w:r>
      <w:r>
        <w:rPr>
          <w:rFonts w:hint="eastAsia"/>
        </w:rPr>
        <w:t>23.27%</w:t>
      </w:r>
      <w:r>
        <w:rPr>
          <w:rFonts w:hint="eastAsia"/>
        </w:rPr>
        <w:t>。沒關係，那麼</w:t>
      </w:r>
      <w:r>
        <w:rPr>
          <w:rFonts w:hint="eastAsia"/>
        </w:rPr>
        <w:t>28.9</w:t>
      </w:r>
      <w:r>
        <w:rPr>
          <w:rFonts w:hint="eastAsia"/>
        </w:rPr>
        <w:t>萬噸大概有多少呢？就是</w:t>
      </w:r>
      <w:r>
        <w:rPr>
          <w:rFonts w:hint="eastAsia"/>
        </w:rPr>
        <w:t>8.5</w:t>
      </w:r>
      <w:r>
        <w:rPr>
          <w:rFonts w:hint="eastAsia"/>
        </w:rPr>
        <w:t>家中鋼而已，全國公共污水三百多萬噸，你們到</w:t>
      </w:r>
      <w:r>
        <w:rPr>
          <w:rFonts w:hint="eastAsia"/>
        </w:rPr>
        <w:t>120</w:t>
      </w:r>
      <w:r>
        <w:rPr>
          <w:rFonts w:hint="eastAsia"/>
        </w:rPr>
        <w:t>年，假設真的是</w:t>
      </w:r>
      <w:r>
        <w:rPr>
          <w:rFonts w:hint="eastAsia"/>
        </w:rPr>
        <w:t>120</w:t>
      </w:r>
      <w:r>
        <w:rPr>
          <w:rFonts w:hint="eastAsia"/>
        </w:rPr>
        <w:t>年全部要回收處理，只不過要處理成</w:t>
      </w:r>
      <w:r>
        <w:rPr>
          <w:rFonts w:hint="eastAsia"/>
        </w:rPr>
        <w:t>8.5</w:t>
      </w:r>
      <w:r>
        <w:rPr>
          <w:rFonts w:hint="eastAsia"/>
        </w:rPr>
        <w:t>家中鋼，不行啊！這個國家目標絕對要重新盤點，為什麼？說老實話，為什麼？</w:t>
      </w:r>
    </w:p>
    <w:p w:rsidR="00A0595B" w:rsidRDefault="00A0595B" w:rsidP="00A0595B">
      <w:pPr>
        <w:ind w:left="211" w:hangingChars="100" w:hanging="211"/>
      </w:pPr>
      <w:r w:rsidRPr="00ED40AA">
        <w:rPr>
          <w:rFonts w:eastAsia="華康中黑體" w:hint="eastAsia"/>
        </w:rPr>
        <w:t>曾次長文生：</w:t>
      </w:r>
      <w:r>
        <w:rPr>
          <w:rFonts w:hint="eastAsia"/>
        </w:rPr>
        <w:t>我想這樣子，就是我們……</w:t>
      </w:r>
    </w:p>
    <w:p w:rsidR="00A0595B" w:rsidRDefault="00A0595B" w:rsidP="00A0595B">
      <w:pPr>
        <w:ind w:left="211" w:hangingChars="100" w:hanging="211"/>
      </w:pPr>
      <w:r w:rsidRPr="00ED40AA">
        <w:rPr>
          <w:rFonts w:eastAsia="華康中黑體" w:hint="eastAsia"/>
        </w:rPr>
        <w:t>管委員碧玲：</w:t>
      </w:r>
      <w:r>
        <w:rPr>
          <w:rFonts w:hint="eastAsia"/>
        </w:rPr>
        <w:t>絕對不是技術、絕對不是公共預算不投入，絕對不是，你們媒合不出來人家要用嗎？一定的，除了這樣，還有什麼理由？對，你點頭。所以盤點制度……</w:t>
      </w:r>
    </w:p>
    <w:p w:rsidR="00A0595B" w:rsidRDefault="00A0595B" w:rsidP="00A0595B">
      <w:pPr>
        <w:ind w:left="211" w:hangingChars="100" w:hanging="211"/>
      </w:pPr>
      <w:r w:rsidRPr="00ED40AA">
        <w:rPr>
          <w:rFonts w:eastAsia="華康中黑體" w:hint="eastAsia"/>
        </w:rPr>
        <w:t>曾次長文生：</w:t>
      </w:r>
      <w:r>
        <w:rPr>
          <w:rFonts w:hint="eastAsia"/>
        </w:rPr>
        <w:t>對。</w:t>
      </w:r>
    </w:p>
    <w:p w:rsidR="00A0595B" w:rsidRDefault="00A0595B" w:rsidP="00A0595B">
      <w:pPr>
        <w:ind w:left="211" w:hangingChars="100" w:hanging="211"/>
      </w:pPr>
      <w:r w:rsidRPr="00ED40AA">
        <w:rPr>
          <w:rFonts w:eastAsia="華康中黑體" w:hint="eastAsia"/>
        </w:rPr>
        <w:t>管委員碧玲：</w:t>
      </w:r>
      <w:r>
        <w:rPr>
          <w:rFonts w:hint="eastAsia"/>
        </w:rPr>
        <w:t>來，你看一下全世界的水價，極少數國家是再生水比自來水貴</w:t>
      </w:r>
      <w:r w:rsidR="00D502A1">
        <w:rPr>
          <w:rFonts w:hint="eastAsia"/>
        </w:rPr>
        <w:t>─</w:t>
      </w:r>
      <w:r>
        <w:rPr>
          <w:rFonts w:hint="eastAsia"/>
        </w:rPr>
        <w:t>─臺灣，你看絕大多數的國家，譬如新加坡，是自來水比再生水貴，可是我們不敢漲自來水的水價，對不對？然後耗水費又遲遲不敢制訂，可是能不能從再生水切入去發展制度？如果不敢媒合再生水，對於再生水，該布建的就去布建，假設目標值是放流水的</w:t>
      </w:r>
      <w:r>
        <w:rPr>
          <w:rFonts w:hint="eastAsia"/>
        </w:rPr>
        <w:t>25%</w:t>
      </w:r>
      <w:r>
        <w:rPr>
          <w:rFonts w:hint="eastAsia"/>
        </w:rPr>
        <w:t>，就用放流水的</w:t>
      </w:r>
      <w:r>
        <w:rPr>
          <w:rFonts w:hint="eastAsia"/>
        </w:rPr>
        <w:t>25%</w:t>
      </w:r>
      <w:r>
        <w:rPr>
          <w:rFonts w:hint="eastAsia"/>
        </w:rPr>
        <w:t>下去布建，布建完以後，任何工業區或工業用戶有被提供再生水而不使用者，就先抽他們耗水費，先從這裡來。</w:t>
      </w:r>
      <w:r>
        <w:rPr>
          <w:rFonts w:hint="eastAsia"/>
        </w:rPr>
        <w:lastRenderedPageBreak/>
        <w:t>我不怕出錢，今天有一些委員在這裡談錢的問題、補貼的問題，我們現在是搶水比搶錢重要，不是嗎？我們對再生能源不也是補貼嗎？為什麼要去計較我們對再生水的投資？今天光一個中鋼，我們要求它用再生水，它一年就要負擔兩億多元再生水的水費，但是以中小企業為主體的工業區負擔不起，我們就不敢媒合，所以再生水用這麼少，到</w:t>
      </w:r>
      <w:r>
        <w:rPr>
          <w:rFonts w:hint="eastAsia"/>
        </w:rPr>
        <w:t>102</w:t>
      </w:r>
      <w:r>
        <w:rPr>
          <w:rFonts w:hint="eastAsia"/>
        </w:rPr>
        <w:t>年才準備弄個</w:t>
      </w:r>
      <w:r>
        <w:rPr>
          <w:rFonts w:hint="eastAsia"/>
        </w:rPr>
        <w:t>8</w:t>
      </w:r>
      <w:r>
        <w:rPr>
          <w:rFonts w:hint="eastAsia"/>
        </w:rPr>
        <w:t>家中鋼使用的量。請你們回去全部好好盤點，好不好？</w:t>
      </w:r>
    </w:p>
    <w:p w:rsidR="00A0595B" w:rsidRDefault="00A0595B" w:rsidP="00A0595B">
      <w:pPr>
        <w:ind w:left="211" w:hangingChars="100" w:hanging="211"/>
      </w:pPr>
      <w:r w:rsidRPr="00ED40AA">
        <w:rPr>
          <w:rFonts w:eastAsia="華康中黑體" w:hint="eastAsia"/>
        </w:rPr>
        <w:t>曾次長文生：</w:t>
      </w:r>
      <w:r>
        <w:rPr>
          <w:rFonts w:hint="eastAsia"/>
        </w:rPr>
        <w:t>好。</w:t>
      </w:r>
    </w:p>
    <w:p w:rsidR="00A0595B" w:rsidRDefault="00A0595B" w:rsidP="00A0595B">
      <w:pPr>
        <w:ind w:left="211" w:hangingChars="100" w:hanging="211"/>
      </w:pPr>
      <w:r w:rsidRPr="00ED40AA">
        <w:rPr>
          <w:rFonts w:eastAsia="華康中黑體" w:hint="eastAsia"/>
        </w:rPr>
        <w:t>管委員碧玲：</w:t>
      </w:r>
      <w:r>
        <w:rPr>
          <w:rFonts w:hint="eastAsia"/>
        </w:rPr>
        <w:t>第一個盤點的是總量的布局……</w:t>
      </w:r>
    </w:p>
    <w:p w:rsidR="00A0595B" w:rsidRDefault="00A0595B" w:rsidP="00A0595B">
      <w:pPr>
        <w:ind w:left="211" w:hangingChars="100" w:hanging="211"/>
      </w:pPr>
      <w:r w:rsidRPr="00ED40AA">
        <w:rPr>
          <w:rFonts w:eastAsia="華康中黑體" w:hint="eastAsia"/>
        </w:rPr>
        <w:t>曾次長文生：</w:t>
      </w:r>
      <w:r>
        <w:rPr>
          <w:rFonts w:hint="eastAsia"/>
        </w:rPr>
        <w:t>委員，其實您剛剛指示的方向是我們現在正在做的事。</w:t>
      </w:r>
    </w:p>
    <w:p w:rsidR="00A0595B" w:rsidRDefault="00A0595B" w:rsidP="00A0595B">
      <w:pPr>
        <w:ind w:left="211" w:hangingChars="100" w:hanging="211"/>
      </w:pPr>
      <w:r w:rsidRPr="00ED40AA">
        <w:rPr>
          <w:rFonts w:eastAsia="華康中黑體" w:hint="eastAsia"/>
        </w:rPr>
        <w:t>管委員碧玲：</w:t>
      </w:r>
      <w:r>
        <w:rPr>
          <w:rFonts w:hint="eastAsia"/>
        </w:rPr>
        <w:t>好，告訴我你的方向。</w:t>
      </w:r>
    </w:p>
    <w:p w:rsidR="00A0595B" w:rsidRDefault="00A0595B" w:rsidP="00A0595B">
      <w:pPr>
        <w:ind w:left="211" w:hangingChars="100" w:hanging="211"/>
      </w:pPr>
      <w:r w:rsidRPr="00ED40AA">
        <w:rPr>
          <w:rFonts w:eastAsia="華康中黑體" w:hint="eastAsia"/>
        </w:rPr>
        <w:t>曾次長文生：</w:t>
      </w:r>
      <w:r>
        <w:rPr>
          <w:rFonts w:hint="eastAsia"/>
        </w:rPr>
        <w:t>第一個就是水費或耗水費是要整個系統看，不是個別廠商看。</w:t>
      </w:r>
    </w:p>
    <w:p w:rsidR="00A0595B" w:rsidRDefault="00A0595B" w:rsidP="00A0595B">
      <w:pPr>
        <w:ind w:left="211" w:hangingChars="100" w:hanging="211"/>
      </w:pPr>
      <w:r w:rsidRPr="00ED40AA">
        <w:rPr>
          <w:rFonts w:eastAsia="華康中黑體" w:hint="eastAsia"/>
        </w:rPr>
        <w:t>管委員碧玲：</w:t>
      </w:r>
      <w:r>
        <w:rPr>
          <w:rFonts w:hint="eastAsia"/>
        </w:rPr>
        <w:t>是。</w:t>
      </w:r>
    </w:p>
    <w:p w:rsidR="00A0595B" w:rsidRDefault="00A0595B" w:rsidP="00A0595B">
      <w:pPr>
        <w:ind w:left="211" w:hangingChars="100" w:hanging="211"/>
      </w:pPr>
      <w:r w:rsidRPr="00ED40AA">
        <w:rPr>
          <w:rFonts w:eastAsia="華康中黑體" w:hint="eastAsia"/>
        </w:rPr>
        <w:t>曾次長文生：</w:t>
      </w:r>
      <w:r>
        <w:rPr>
          <w:rFonts w:hint="eastAsia"/>
        </w:rPr>
        <w:t>媒合的問題也是這個樣子，尤其如果可以就近用掉，管線的敷設會更便捷，所以我們用調水權的方式來做相關的工作，這也是我們現在……</w:t>
      </w:r>
    </w:p>
    <w:p w:rsidR="00A0595B" w:rsidRDefault="00A0595B" w:rsidP="00A0595B">
      <w:pPr>
        <w:ind w:left="211" w:hangingChars="100" w:hanging="211"/>
      </w:pPr>
      <w:r w:rsidRPr="00ED40AA">
        <w:rPr>
          <w:rFonts w:eastAsia="華康中黑體" w:hint="eastAsia"/>
        </w:rPr>
        <w:t>管委員碧玲：</w:t>
      </w:r>
      <w:r>
        <w:rPr>
          <w:rFonts w:hint="eastAsia"/>
        </w:rPr>
        <w:t>我認為換水不是我們要的，我不是要你換水給我付錢，不是這樣。</w:t>
      </w:r>
    </w:p>
    <w:p w:rsidR="00A0595B" w:rsidRDefault="00A0595B" w:rsidP="00A0595B">
      <w:pPr>
        <w:ind w:left="211" w:hangingChars="100" w:hanging="211"/>
      </w:pPr>
      <w:r w:rsidRPr="00ED40AA">
        <w:rPr>
          <w:rFonts w:eastAsia="華康中黑體" w:hint="eastAsia"/>
        </w:rPr>
        <w:t>曾次長文生：</w:t>
      </w:r>
      <w:r>
        <w:rPr>
          <w:rFonts w:hint="eastAsia"/>
        </w:rPr>
        <w:t>不是付錢，我的意思是，用水要付錢，付了錢以後，對於這些相關的工作，我們也可以做一些投資。</w:t>
      </w:r>
    </w:p>
    <w:p w:rsidR="00A0595B" w:rsidRDefault="00A0595B" w:rsidP="00A0595B">
      <w:pPr>
        <w:ind w:left="211" w:hangingChars="100" w:hanging="211"/>
      </w:pPr>
      <w:r w:rsidRPr="00ED40AA">
        <w:rPr>
          <w:rFonts w:eastAsia="華康中黑體" w:hint="eastAsia"/>
        </w:rPr>
        <w:t>管委員碧玲：</w:t>
      </w:r>
      <w:r>
        <w:rPr>
          <w:rFonts w:hint="eastAsia"/>
        </w:rPr>
        <w:t>你再來看，我們的中水系統也很弱，這個是跟營建署有關，我質詢過，署長知道。我們的中水系統在綠建築裡面所部署的中水太少之又少了，今天署長在這裡一直講，對於新的工廠，都要用環評的手段讓它用再生水，一樣地，新的工廠太少了，問題是現在的工廠。所以你們應該整個下去盤點、去布局一個國家再生水系統的布建計畫，但是我覺得現在沒有，本席是不能接受的。先做好布建計畫，然後用制度去誘使大家非用不可，這樣好不好？部長也在場，但是你們兩家到底是</w:t>
      </w:r>
      <w:r>
        <w:rPr>
          <w:rFonts w:hint="eastAsia"/>
        </w:rPr>
        <w:t>115</w:t>
      </w:r>
      <w:r>
        <w:rPr>
          <w:rFonts w:hint="eastAsia"/>
        </w:rPr>
        <w:t>年可以提供</w:t>
      </w:r>
      <w:r>
        <w:rPr>
          <w:rFonts w:hint="eastAsia"/>
        </w:rPr>
        <w:t>29.9</w:t>
      </w:r>
      <w:r>
        <w:rPr>
          <w:rFonts w:hint="eastAsia"/>
        </w:rPr>
        <w:t>萬噸的再生水，還是</w:t>
      </w:r>
      <w:r>
        <w:rPr>
          <w:rFonts w:hint="eastAsia"/>
        </w:rPr>
        <w:t>120</w:t>
      </w:r>
      <w:r>
        <w:rPr>
          <w:rFonts w:hint="eastAsia"/>
        </w:rPr>
        <w:t>年可以提供</w:t>
      </w:r>
      <w:r>
        <w:rPr>
          <w:rFonts w:hint="eastAsia"/>
        </w:rPr>
        <w:t>28.9</w:t>
      </w:r>
      <w:r>
        <w:rPr>
          <w:rFonts w:hint="eastAsia"/>
        </w:rPr>
        <w:t>萬噸的再生水？這個函文是你們昨天給我的，裡面也是寫</w:t>
      </w:r>
      <w:r>
        <w:rPr>
          <w:rFonts w:hint="eastAsia"/>
        </w:rPr>
        <w:t>115</w:t>
      </w:r>
      <w:r>
        <w:rPr>
          <w:rFonts w:hint="eastAsia"/>
        </w:rPr>
        <w:t>年，好不好？</w:t>
      </w:r>
    </w:p>
    <w:p w:rsidR="00A0595B" w:rsidRDefault="00A0595B" w:rsidP="00A0595B">
      <w:pPr>
        <w:ind w:left="211" w:hangingChars="100" w:hanging="211"/>
      </w:pPr>
      <w:r w:rsidRPr="00ED40AA">
        <w:rPr>
          <w:rFonts w:eastAsia="華康中黑體" w:hint="eastAsia"/>
        </w:rPr>
        <w:t>主席：</w:t>
      </w:r>
      <w:r>
        <w:rPr>
          <w:rFonts w:hint="eastAsia"/>
        </w:rPr>
        <w:t>好，搞清楚了。</w:t>
      </w:r>
    </w:p>
    <w:p w:rsidR="00A0595B" w:rsidRDefault="00A0595B" w:rsidP="00A0595B">
      <w:pPr>
        <w:ind w:left="211" w:hangingChars="100" w:hanging="211"/>
      </w:pPr>
      <w:r w:rsidRPr="00ED40AA">
        <w:rPr>
          <w:rFonts w:eastAsia="華康中黑體" w:hint="eastAsia"/>
        </w:rPr>
        <w:t>管委員碧玲：</w:t>
      </w:r>
      <w:r>
        <w:rPr>
          <w:rFonts w:hint="eastAsia"/>
        </w:rPr>
        <w:t>謝謝。</w:t>
      </w:r>
    </w:p>
    <w:p w:rsidR="00A0595B" w:rsidRDefault="00A0595B" w:rsidP="00A0595B">
      <w:pPr>
        <w:ind w:left="211" w:hangingChars="100" w:hanging="211"/>
      </w:pPr>
      <w:r w:rsidRPr="00ED40AA">
        <w:rPr>
          <w:rFonts w:eastAsia="華康中黑體" w:hint="eastAsia"/>
        </w:rPr>
        <w:t>主席：</w:t>
      </w:r>
      <w:r>
        <w:rPr>
          <w:rFonts w:hint="eastAsia"/>
        </w:rPr>
        <w:t>請林委員文瑞發言。</w:t>
      </w:r>
    </w:p>
    <w:p w:rsidR="00A0595B" w:rsidRDefault="00A0595B" w:rsidP="00A0595B">
      <w:pPr>
        <w:ind w:left="211" w:hangingChars="100" w:hanging="211"/>
      </w:pPr>
      <w:r w:rsidRPr="00ED40AA">
        <w:rPr>
          <w:rFonts w:eastAsia="華康中黑體" w:hint="eastAsia"/>
        </w:rPr>
        <w:t>林委員文瑞：</w:t>
      </w:r>
      <w:r>
        <w:rPr>
          <w:rFonts w:hint="eastAsia"/>
        </w:rPr>
        <w:t>（</w:t>
      </w:r>
      <w:r>
        <w:rPr>
          <w:rFonts w:hint="eastAsia"/>
        </w:rPr>
        <w:t>12</w:t>
      </w:r>
      <w:r>
        <w:rPr>
          <w:rFonts w:hint="eastAsia"/>
        </w:rPr>
        <w:t>時</w:t>
      </w:r>
      <w:r>
        <w:rPr>
          <w:rFonts w:hint="eastAsia"/>
        </w:rPr>
        <w:t>23</w:t>
      </w:r>
      <w:r>
        <w:rPr>
          <w:rFonts w:hint="eastAsia"/>
        </w:rPr>
        <w:t>分）謝謝主席，有請徐部長。</w:t>
      </w:r>
    </w:p>
    <w:p w:rsidR="00A0595B" w:rsidRDefault="00A0595B" w:rsidP="00A0595B">
      <w:pPr>
        <w:ind w:left="211" w:hangingChars="100" w:hanging="211"/>
      </w:pPr>
      <w:r w:rsidRPr="00ED40AA">
        <w:rPr>
          <w:rFonts w:eastAsia="華康中黑體" w:hint="eastAsia"/>
        </w:rPr>
        <w:t>主席：</w:t>
      </w:r>
      <w:r>
        <w:rPr>
          <w:rFonts w:hint="eastAsia"/>
        </w:rPr>
        <w:t>請內政部徐部長說明。</w:t>
      </w:r>
    </w:p>
    <w:p w:rsidR="00A0595B" w:rsidRDefault="00A0595B" w:rsidP="00A0595B">
      <w:pPr>
        <w:ind w:left="211" w:hangingChars="100" w:hanging="211"/>
      </w:pPr>
      <w:r w:rsidRPr="00ED40AA">
        <w:rPr>
          <w:rFonts w:eastAsia="華康中黑體" w:hint="eastAsia"/>
        </w:rPr>
        <w:t>徐部長國勇：</w:t>
      </w:r>
      <w:r>
        <w:rPr>
          <w:rFonts w:hint="eastAsia"/>
        </w:rPr>
        <w:t>委員好。</w:t>
      </w:r>
    </w:p>
    <w:p w:rsidR="00A0595B" w:rsidRDefault="00A0595B" w:rsidP="00A0595B">
      <w:pPr>
        <w:ind w:left="211" w:hangingChars="100" w:hanging="211"/>
      </w:pPr>
      <w:r w:rsidRPr="00ED40AA">
        <w:rPr>
          <w:rFonts w:eastAsia="華康中黑體" w:hint="eastAsia"/>
        </w:rPr>
        <w:t>林委員文瑞：</w:t>
      </w:r>
      <w:r>
        <w:rPr>
          <w:rFonts w:hint="eastAsia"/>
        </w:rPr>
        <w:t>部長午安。臺灣地區每年平均的降雨量都差不多</w:t>
      </w:r>
      <w:r>
        <w:rPr>
          <w:rFonts w:hint="eastAsia"/>
        </w:rPr>
        <w:t>2,500</w:t>
      </w:r>
      <w:r>
        <w:rPr>
          <w:rFonts w:hint="eastAsia"/>
        </w:rPr>
        <w:t>毫米左右，雖然這幾年的降雨量沒那麼正常，但是還能達到全球平均值的二、三倍左右。由於降雨的時間及空間（地點），</w:t>
      </w:r>
      <w:r>
        <w:rPr>
          <w:rFonts w:hint="eastAsia"/>
        </w:rPr>
        <w:t>78%</w:t>
      </w:r>
      <w:r>
        <w:rPr>
          <w:rFonts w:hint="eastAsia"/>
        </w:rPr>
        <w:t>的降雨並沒有落在我們需要的地方，也就是說，多數的雨量都集中在豐水期，沒有降在有效水量的地區，所以降雨量看起來在表面上、帳面上很好看，但是實際能夠儲存起來因應臺灣地區所需應該不到兩成的水量，所以常常會發生區域性缺水的問題，引起民怨，總而言之，這應該是缺水的最主要原因。</w:t>
      </w:r>
    </w:p>
    <w:p w:rsidR="00A0595B" w:rsidRDefault="00A0595B" w:rsidP="00A0595B">
      <w:pPr>
        <w:ind w:leftChars="100" w:left="211" w:firstLineChars="100" w:firstLine="211"/>
      </w:pPr>
      <w:r>
        <w:rPr>
          <w:rFonts w:hint="eastAsia"/>
        </w:rPr>
        <w:lastRenderedPageBreak/>
        <w:t>政府對污水進行二級及三級的處理之後，會運用在清洗道路、洗車、地下水的補助等等次級的用水，如果經過再生水廠的處理，甚至能夠提供產業用水、民生用水。內政部表示，目前總共有</w:t>
      </w:r>
      <w:r>
        <w:rPr>
          <w:rFonts w:hint="eastAsia"/>
        </w:rPr>
        <w:t>70</w:t>
      </w:r>
      <w:r>
        <w:rPr>
          <w:rFonts w:hint="eastAsia"/>
        </w:rPr>
        <w:t>座污水處理廠及</w:t>
      </w:r>
      <w:r>
        <w:rPr>
          <w:rFonts w:hint="eastAsia"/>
        </w:rPr>
        <w:t>11</w:t>
      </w:r>
      <w:r>
        <w:rPr>
          <w:rFonts w:hint="eastAsia"/>
        </w:rPr>
        <w:t>座再生水廠正在進行中。</w:t>
      </w:r>
    </w:p>
    <w:p w:rsidR="00A0595B" w:rsidRDefault="00A0595B" w:rsidP="00A0595B">
      <w:pPr>
        <w:ind w:leftChars="100" w:left="211" w:firstLineChars="100" w:firstLine="211"/>
      </w:pPr>
      <w:r>
        <w:rPr>
          <w:rFonts w:hint="eastAsia"/>
        </w:rPr>
        <w:t>本席想請教內政部，世界大多數的先進國家早就已經進行再生水的工程，所以很多國家的水資源雖然沒有我們充足，也因為發展再生水，而反轉解決了水資源的問題。因此外界批評政府，相較於其他國家，我們國家對再生水的計畫推展得很緩慢，請教部長，我們開發再生水的腳步真的比其他國家還慢嗎？為什麼外界會認為如此？原因是什麼？</w:t>
      </w:r>
    </w:p>
    <w:p w:rsidR="00A0595B" w:rsidRDefault="00A0595B" w:rsidP="00A0595B">
      <w:pPr>
        <w:ind w:left="211" w:hangingChars="100" w:hanging="211"/>
      </w:pPr>
      <w:r w:rsidRPr="00ED40AA">
        <w:rPr>
          <w:rFonts w:eastAsia="華康中黑體" w:hint="eastAsia"/>
        </w:rPr>
        <w:t>徐部長國勇：</w:t>
      </w:r>
      <w:r>
        <w:rPr>
          <w:rFonts w:hint="eastAsia"/>
        </w:rPr>
        <w:t>其實說起來有</w:t>
      </w:r>
      <w:r>
        <w:rPr>
          <w:rFonts w:hint="eastAsia"/>
        </w:rPr>
        <w:t>3</w:t>
      </w:r>
      <w:r>
        <w:rPr>
          <w:rFonts w:hint="eastAsia"/>
        </w:rPr>
        <w:t>點主要的原因。第一點是廠商的媒合率，就是用水的協商還沒有完全很妥適。第二點是再生水的水價確實比較貴，貴了</w:t>
      </w:r>
      <w:r>
        <w:rPr>
          <w:rFonts w:hint="eastAsia"/>
        </w:rPr>
        <w:t>2</w:t>
      </w:r>
      <w:r>
        <w:rPr>
          <w:rFonts w:hint="eastAsia"/>
        </w:rPr>
        <w:t>倍至</w:t>
      </w:r>
      <w:r>
        <w:rPr>
          <w:rFonts w:hint="eastAsia"/>
        </w:rPr>
        <w:t>3</w:t>
      </w:r>
      <w:r>
        <w:rPr>
          <w:rFonts w:hint="eastAsia"/>
        </w:rPr>
        <w:t>倍，影響廠商使用的意願，但是這次的旱災讓他們的意願提高了，他們知道這個很重要。現在每噸的送水費用要</w:t>
      </w:r>
      <w:r>
        <w:rPr>
          <w:rFonts w:hint="eastAsia"/>
        </w:rPr>
        <w:t>500</w:t>
      </w:r>
      <w:r>
        <w:rPr>
          <w:rFonts w:hint="eastAsia"/>
        </w:rPr>
        <w:t>元，如果使用再生水，簽了約，雖然平常會多花一些錢，但是遇到乾旱時期，他們就賺回來了，所以這次也讓他們有所體認。第三點是跨部會的協調機制也要處理，很多委員詢及私人企業、地方政府、中央各部會如何協商再生水、放流水的相關規劃，這也要處理。我想如果能從這</w:t>
      </w:r>
      <w:r>
        <w:rPr>
          <w:rFonts w:hint="eastAsia"/>
        </w:rPr>
        <w:t>3</w:t>
      </w:r>
      <w:r>
        <w:rPr>
          <w:rFonts w:hint="eastAsia"/>
        </w:rPr>
        <w:t>點著手，以後的機制會更好。</w:t>
      </w:r>
    </w:p>
    <w:p w:rsidR="00A0595B" w:rsidRDefault="00A0595B" w:rsidP="00A0595B">
      <w:pPr>
        <w:ind w:left="211" w:hangingChars="100" w:hanging="211"/>
      </w:pPr>
      <w:r w:rsidRPr="00ED40AA">
        <w:rPr>
          <w:rFonts w:eastAsia="華康中黑體" w:hint="eastAsia"/>
        </w:rPr>
        <w:t>林委員文瑞：</w:t>
      </w:r>
      <w:r>
        <w:rPr>
          <w:rFonts w:hint="eastAsia"/>
        </w:rPr>
        <w:t>速度呢？</w:t>
      </w:r>
    </w:p>
    <w:p w:rsidR="00A0595B" w:rsidRDefault="00A0595B" w:rsidP="00A0595B">
      <w:pPr>
        <w:ind w:left="211" w:hangingChars="100" w:hanging="211"/>
      </w:pPr>
      <w:r w:rsidRPr="00ED40AA">
        <w:rPr>
          <w:rFonts w:eastAsia="華康中黑體" w:hint="eastAsia"/>
        </w:rPr>
        <w:t>徐部長國勇：</w:t>
      </w:r>
      <w:r>
        <w:rPr>
          <w:rFonts w:hint="eastAsia"/>
        </w:rPr>
        <w:t>我會催促。跟委員報告，速度涉及我們推動建設的能量，就像我們即使再餓，也沒辦法一次吃下</w:t>
      </w:r>
      <w:r>
        <w:rPr>
          <w:rFonts w:hint="eastAsia"/>
        </w:rPr>
        <w:t>3</w:t>
      </w:r>
      <w:r>
        <w:rPr>
          <w:rFonts w:hint="eastAsia"/>
        </w:rPr>
        <w:t>碗飯，一次最多只能吃</w:t>
      </w:r>
      <w:r>
        <w:rPr>
          <w:rFonts w:hint="eastAsia"/>
        </w:rPr>
        <w:t>2</w:t>
      </w:r>
      <w:r>
        <w:rPr>
          <w:rFonts w:hint="eastAsia"/>
        </w:rPr>
        <w:t>碗飯。其次，這也涉及我們的預算等等。我們會儘量加速處理，承蒙委員的支持，我們會儘速完成。對於行政院核定的公共污水處理廠再生水推動計畫（</w:t>
      </w:r>
      <w:r>
        <w:rPr>
          <w:rFonts w:hint="eastAsia"/>
        </w:rPr>
        <w:t>110</w:t>
      </w:r>
      <w:r w:rsidR="00E109D1">
        <w:rPr>
          <w:rFonts w:hint="eastAsia"/>
        </w:rPr>
        <w:t>～</w:t>
      </w:r>
      <w:r>
        <w:rPr>
          <w:rFonts w:hint="eastAsia"/>
        </w:rPr>
        <w:t>115</w:t>
      </w:r>
      <w:r>
        <w:rPr>
          <w:rFonts w:hint="eastAsia"/>
        </w:rPr>
        <w:t>年度）總計</w:t>
      </w:r>
      <w:r>
        <w:rPr>
          <w:rFonts w:hint="eastAsia"/>
        </w:rPr>
        <w:t>152</w:t>
      </w:r>
      <w:r>
        <w:rPr>
          <w:rFonts w:hint="eastAsia"/>
        </w:rPr>
        <w:t>億元，感謝大家的支持，我們會儘速建設。</w:t>
      </w:r>
    </w:p>
    <w:p w:rsidR="00A0595B" w:rsidRDefault="00A0595B" w:rsidP="00A0595B">
      <w:pPr>
        <w:ind w:left="211" w:hangingChars="100" w:hanging="211"/>
      </w:pPr>
      <w:r w:rsidRPr="00ED40AA">
        <w:rPr>
          <w:rFonts w:eastAsia="華康中黑體" w:hint="eastAsia"/>
        </w:rPr>
        <w:t>林委員文瑞：</w:t>
      </w:r>
      <w:r>
        <w:rPr>
          <w:rFonts w:hint="eastAsia"/>
        </w:rPr>
        <w:t>外界的質疑是因為他們覺得政府自</w:t>
      </w:r>
      <w:r>
        <w:rPr>
          <w:rFonts w:hint="eastAsia"/>
        </w:rPr>
        <w:t>102</w:t>
      </w:r>
      <w:r>
        <w:rPr>
          <w:rFonts w:hint="eastAsia"/>
        </w:rPr>
        <w:t>年就開始有計畫地推動再生水的工程，也陸續推動</w:t>
      </w:r>
      <w:r>
        <w:rPr>
          <w:rFonts w:hint="eastAsia"/>
        </w:rPr>
        <w:t>11</w:t>
      </w:r>
      <w:r>
        <w:rPr>
          <w:rFonts w:hint="eastAsia"/>
        </w:rPr>
        <w:t>座再生水廠的計畫，現在已經</w:t>
      </w:r>
      <w:r>
        <w:rPr>
          <w:rFonts w:hint="eastAsia"/>
        </w:rPr>
        <w:t>110</w:t>
      </w:r>
      <w:r>
        <w:rPr>
          <w:rFonts w:hint="eastAsia"/>
        </w:rPr>
        <w:t>年，只有</w:t>
      </w:r>
      <w:r>
        <w:rPr>
          <w:rFonts w:hint="eastAsia"/>
        </w:rPr>
        <w:t>1</w:t>
      </w:r>
      <w:r>
        <w:rPr>
          <w:rFonts w:hint="eastAsia"/>
        </w:rPr>
        <w:t>座高雄的鳳山廠在運行當中。</w:t>
      </w:r>
    </w:p>
    <w:p w:rsidR="00A0595B" w:rsidRDefault="00A0595B" w:rsidP="00A0595B">
      <w:pPr>
        <w:ind w:left="211" w:hangingChars="100" w:hanging="211"/>
      </w:pPr>
      <w:r w:rsidRPr="00ED40AA">
        <w:rPr>
          <w:rFonts w:eastAsia="華康中黑體" w:hint="eastAsia"/>
        </w:rPr>
        <w:t>徐部長國勇：</w:t>
      </w:r>
      <w:r>
        <w:rPr>
          <w:rFonts w:hint="eastAsia"/>
        </w:rPr>
        <w:t>跟委員報告，今年永康及臨海也會完成，所以今年還有</w:t>
      </w:r>
      <w:r>
        <w:rPr>
          <w:rFonts w:hint="eastAsia"/>
        </w:rPr>
        <w:t>2</w:t>
      </w:r>
      <w:r>
        <w:rPr>
          <w:rFonts w:hint="eastAsia"/>
        </w:rPr>
        <w:t>座。</w:t>
      </w:r>
    </w:p>
    <w:p w:rsidR="00A0595B" w:rsidRDefault="00A0595B" w:rsidP="00A0595B">
      <w:pPr>
        <w:ind w:left="211" w:hangingChars="100" w:hanging="211"/>
      </w:pPr>
      <w:r w:rsidRPr="00ED40AA">
        <w:rPr>
          <w:rFonts w:eastAsia="華康中黑體" w:hint="eastAsia"/>
        </w:rPr>
        <w:t>林委員文瑞：</w:t>
      </w:r>
      <w:r>
        <w:rPr>
          <w:rFonts w:hint="eastAsia"/>
        </w:rPr>
        <w:t>永康的再生水廠及高雄的臨海再生水廠……</w:t>
      </w:r>
    </w:p>
    <w:p w:rsidR="00A0595B" w:rsidRDefault="00A0595B" w:rsidP="00A0595B">
      <w:pPr>
        <w:ind w:left="211" w:hangingChars="100" w:hanging="211"/>
      </w:pPr>
      <w:r w:rsidRPr="00ED40AA">
        <w:rPr>
          <w:rFonts w:eastAsia="華康中黑體" w:hint="eastAsia"/>
        </w:rPr>
        <w:t>徐部長國勇：</w:t>
      </w:r>
      <w:r>
        <w:rPr>
          <w:rFonts w:hint="eastAsia"/>
        </w:rPr>
        <w:t>很快就會完成。永康的再生水廠第一階段已經開始在運作了，有</w:t>
      </w:r>
      <w:r>
        <w:rPr>
          <w:rFonts w:hint="eastAsia"/>
        </w:rPr>
        <w:t>8,000</w:t>
      </w:r>
      <w:r>
        <w:rPr>
          <w:rFonts w:hint="eastAsia"/>
        </w:rPr>
        <w:t>噸。</w:t>
      </w:r>
    </w:p>
    <w:p w:rsidR="00A0595B" w:rsidRDefault="00A0595B" w:rsidP="00A0595B">
      <w:pPr>
        <w:ind w:left="211" w:hangingChars="100" w:hanging="211"/>
      </w:pPr>
      <w:r w:rsidRPr="00ED40AA">
        <w:rPr>
          <w:rFonts w:eastAsia="華康中黑體" w:hint="eastAsia"/>
        </w:rPr>
        <w:t>林委員文瑞：</w:t>
      </w:r>
      <w:r>
        <w:rPr>
          <w:rFonts w:hint="eastAsia"/>
        </w:rPr>
        <w:t>所以後面還有七、八座……</w:t>
      </w:r>
    </w:p>
    <w:p w:rsidR="00A0595B" w:rsidRDefault="00A0595B" w:rsidP="00A0595B">
      <w:pPr>
        <w:ind w:left="211" w:hangingChars="100" w:hanging="211"/>
      </w:pPr>
      <w:r w:rsidRPr="00ED40AA">
        <w:rPr>
          <w:rFonts w:eastAsia="華康中黑體" w:hint="eastAsia"/>
        </w:rPr>
        <w:t>徐部長國勇：</w:t>
      </w:r>
      <w:r>
        <w:rPr>
          <w:rFonts w:hint="eastAsia"/>
        </w:rPr>
        <w:t>我們要加緊趕工，現在因為發生乾旱，媒合的速度看起來比較順利。</w:t>
      </w:r>
    </w:p>
    <w:p w:rsidR="00A0595B" w:rsidRDefault="00A0595B" w:rsidP="00A0595B">
      <w:pPr>
        <w:ind w:left="211" w:hangingChars="100" w:hanging="211"/>
      </w:pPr>
      <w:r w:rsidRPr="004425AF">
        <w:rPr>
          <w:rFonts w:eastAsia="華康中黑體" w:hint="eastAsia"/>
        </w:rPr>
        <w:t>林委員文瑞：</w:t>
      </w:r>
      <w:r>
        <w:rPr>
          <w:rFonts w:hint="eastAsia"/>
        </w:rPr>
        <w:t>媒合如果順利，我們推動的速度會更快……</w:t>
      </w:r>
    </w:p>
    <w:p w:rsidR="00A0595B" w:rsidRDefault="00A0595B" w:rsidP="00A0595B">
      <w:pPr>
        <w:ind w:left="211" w:hangingChars="100" w:hanging="211"/>
      </w:pPr>
      <w:r w:rsidRPr="004425AF">
        <w:rPr>
          <w:rFonts w:eastAsia="華康中黑體" w:hint="eastAsia"/>
        </w:rPr>
        <w:t>徐部長國勇：</w:t>
      </w:r>
      <w:r>
        <w:rPr>
          <w:rFonts w:hint="eastAsia"/>
        </w:rPr>
        <w:t>一定會加速。</w:t>
      </w:r>
    </w:p>
    <w:p w:rsidR="00A0595B" w:rsidRDefault="00A0595B" w:rsidP="00A0595B">
      <w:pPr>
        <w:ind w:left="211" w:hangingChars="100" w:hanging="211"/>
      </w:pPr>
      <w:r w:rsidRPr="004425AF">
        <w:rPr>
          <w:rFonts w:eastAsia="華康中黑體" w:hint="eastAsia"/>
        </w:rPr>
        <w:t>林委員文瑞：</w:t>
      </w:r>
      <w:r>
        <w:rPr>
          <w:rFonts w:hint="eastAsia"/>
        </w:rPr>
        <w:t>所以今年的旱情也影響廠商的意願。</w:t>
      </w:r>
    </w:p>
    <w:p w:rsidR="00A0595B" w:rsidRDefault="00A0595B" w:rsidP="00A0595B">
      <w:pPr>
        <w:ind w:left="211" w:hangingChars="100" w:hanging="211"/>
      </w:pPr>
      <w:r w:rsidRPr="004425AF">
        <w:rPr>
          <w:rFonts w:eastAsia="華康中黑體" w:hint="eastAsia"/>
        </w:rPr>
        <w:t>徐部長國勇：</w:t>
      </w:r>
      <w:r>
        <w:rPr>
          <w:rFonts w:hint="eastAsia"/>
        </w:rPr>
        <w:t>他們思考的方式就會改變。</w:t>
      </w:r>
    </w:p>
    <w:p w:rsidR="00A0595B" w:rsidRDefault="00A0595B" w:rsidP="00A0595B">
      <w:pPr>
        <w:ind w:left="211" w:hangingChars="100" w:hanging="211"/>
      </w:pPr>
      <w:r w:rsidRPr="004425AF">
        <w:rPr>
          <w:rFonts w:eastAsia="華康中黑體" w:hint="eastAsia"/>
        </w:rPr>
        <w:t>林委員文瑞：</w:t>
      </w:r>
      <w:r>
        <w:rPr>
          <w:rFonts w:hint="eastAsia"/>
        </w:rPr>
        <w:t>以之前的進度來講，審計部認為水環境建設的執行率不佳，不到</w:t>
      </w:r>
      <w:r>
        <w:rPr>
          <w:rFonts w:hint="eastAsia"/>
        </w:rPr>
        <w:t>1%</w:t>
      </w:r>
      <w:r>
        <w:rPr>
          <w:rFonts w:hint="eastAsia"/>
        </w:rPr>
        <w:t>，而再生水工程推動計畫預算數的實現率也只有百分之零點</w:t>
      </w:r>
      <w:r w:rsidR="00E109D1">
        <w:rPr>
          <w:rFonts w:hint="eastAsia"/>
        </w:rPr>
        <w:t>幾</w:t>
      </w:r>
      <w:r>
        <w:rPr>
          <w:rFonts w:hint="eastAsia"/>
        </w:rPr>
        <w:t>而已，要求營建署應該檢討。</w:t>
      </w:r>
    </w:p>
    <w:p w:rsidR="00A0595B" w:rsidRDefault="00A0595B" w:rsidP="00A0595B">
      <w:pPr>
        <w:ind w:left="211" w:hangingChars="100" w:hanging="211"/>
      </w:pPr>
      <w:r w:rsidRPr="004425AF">
        <w:rPr>
          <w:rFonts w:eastAsia="華康中黑體" w:hint="eastAsia"/>
        </w:rPr>
        <w:t>徐部長國勇：</w:t>
      </w:r>
      <w:r>
        <w:rPr>
          <w:rFonts w:hint="eastAsia"/>
        </w:rPr>
        <w:t>跟委員報告，該協調的等等，我們會加速。</w:t>
      </w:r>
    </w:p>
    <w:p w:rsidR="00A0595B" w:rsidRDefault="00A0595B" w:rsidP="00A0595B">
      <w:pPr>
        <w:ind w:left="211" w:hangingChars="100" w:hanging="211"/>
      </w:pPr>
      <w:r w:rsidRPr="004425AF">
        <w:rPr>
          <w:rFonts w:eastAsia="華康中黑體" w:hint="eastAsia"/>
        </w:rPr>
        <w:t>林委員文瑞：</w:t>
      </w:r>
      <w:r>
        <w:rPr>
          <w:rFonts w:hint="eastAsia"/>
        </w:rPr>
        <w:t>好。最後，剛才管委員也有提到，水利署預計</w:t>
      </w:r>
      <w:r>
        <w:rPr>
          <w:rFonts w:hint="eastAsia"/>
        </w:rPr>
        <w:t>115</w:t>
      </w:r>
      <w:r>
        <w:rPr>
          <w:rFonts w:hint="eastAsia"/>
        </w:rPr>
        <w:t>年時全</w:t>
      </w:r>
      <w:r w:rsidR="00E109D1">
        <w:rPr>
          <w:rFonts w:hint="eastAsia"/>
        </w:rPr>
        <w:t>臺</w:t>
      </w:r>
      <w:r>
        <w:rPr>
          <w:rFonts w:hint="eastAsia"/>
        </w:rPr>
        <w:t>灣可供應再生水量將達每日</w:t>
      </w:r>
      <w:r>
        <w:rPr>
          <w:rFonts w:hint="eastAsia"/>
        </w:rPr>
        <w:t>34.5</w:t>
      </w:r>
      <w:r>
        <w:rPr>
          <w:rFonts w:hint="eastAsia"/>
        </w:rPr>
        <w:t>萬噸，為什麼你們的計畫要到</w:t>
      </w:r>
      <w:r>
        <w:rPr>
          <w:rFonts w:hint="eastAsia"/>
        </w:rPr>
        <w:t>120</w:t>
      </w:r>
      <w:r>
        <w:rPr>
          <w:rFonts w:hint="eastAsia"/>
        </w:rPr>
        <w:t>年才能實現？這是你們橫向溝通的問題，而且你們還</w:t>
      </w:r>
      <w:r>
        <w:rPr>
          <w:rFonts w:hint="eastAsia"/>
        </w:rPr>
        <w:lastRenderedPageBreak/>
        <w:t>少了</w:t>
      </w:r>
      <w:r>
        <w:rPr>
          <w:rFonts w:hint="eastAsia"/>
        </w:rPr>
        <w:t>4.5</w:t>
      </w:r>
      <w:r>
        <w:rPr>
          <w:rFonts w:hint="eastAsia"/>
        </w:rPr>
        <w:t>萬噸。</w:t>
      </w:r>
    </w:p>
    <w:p w:rsidR="00A0595B" w:rsidRDefault="00A0595B" w:rsidP="00A0595B">
      <w:pPr>
        <w:ind w:left="211" w:hangingChars="100" w:hanging="211"/>
      </w:pPr>
      <w:r w:rsidRPr="004425AF">
        <w:rPr>
          <w:rFonts w:eastAsia="華康中黑體" w:hint="eastAsia"/>
        </w:rPr>
        <w:t>徐部長國勇：</w:t>
      </w:r>
      <w:r>
        <w:rPr>
          <w:rFonts w:hint="eastAsia"/>
        </w:rPr>
        <w:t>這可能是每一期、每一期的計畫所產生的誤差，我們會回去再檢視。今年我們確實可以達到</w:t>
      </w:r>
      <w:r>
        <w:rPr>
          <w:rFonts w:hint="eastAsia"/>
        </w:rPr>
        <w:t>8.6</w:t>
      </w:r>
      <w:r>
        <w:rPr>
          <w:rFonts w:hint="eastAsia"/>
        </w:rPr>
        <w:t>萬噸，我們會逐步推動，現在有</w:t>
      </w:r>
      <w:r>
        <w:rPr>
          <w:rFonts w:hint="eastAsia"/>
        </w:rPr>
        <w:t>11</w:t>
      </w:r>
      <w:r>
        <w:rPr>
          <w:rFonts w:hint="eastAsia"/>
        </w:rPr>
        <w:t>個廠。至於剛才委員講的問題，我們回去再做勾稽，看看如何處理。</w:t>
      </w:r>
    </w:p>
    <w:p w:rsidR="00A0595B" w:rsidRDefault="00A0595B" w:rsidP="00A0595B">
      <w:pPr>
        <w:ind w:left="211" w:hangingChars="100" w:hanging="211"/>
      </w:pPr>
      <w:r w:rsidRPr="004425AF">
        <w:rPr>
          <w:rFonts w:eastAsia="華康中黑體" w:hint="eastAsia"/>
        </w:rPr>
        <w:t>林委員文瑞：</w:t>
      </w:r>
      <w:r>
        <w:rPr>
          <w:rFonts w:hint="eastAsia"/>
        </w:rPr>
        <w:t>好，這要說明清楚。此外，在你們的報告裡面，在這</w:t>
      </w:r>
      <w:r>
        <w:rPr>
          <w:rFonts w:hint="eastAsia"/>
        </w:rPr>
        <w:t>11</w:t>
      </w:r>
      <w:r>
        <w:rPr>
          <w:rFonts w:hint="eastAsia"/>
        </w:rPr>
        <w:t>座廠裡面為什麼沒有看到臺南的仁德廠？</w:t>
      </w:r>
    </w:p>
    <w:p w:rsidR="00A0595B" w:rsidRDefault="00A0595B" w:rsidP="00A0595B">
      <w:pPr>
        <w:ind w:left="211" w:hangingChars="100" w:hanging="211"/>
      </w:pPr>
      <w:r w:rsidRPr="004425AF">
        <w:rPr>
          <w:rFonts w:eastAsia="華康中黑體" w:hint="eastAsia"/>
        </w:rPr>
        <w:t>徐部長國勇：</w:t>
      </w:r>
      <w:r>
        <w:rPr>
          <w:rFonts w:hint="eastAsia"/>
        </w:rPr>
        <w:t>有臺南的仁德廠。</w:t>
      </w:r>
    </w:p>
    <w:p w:rsidR="00A0595B" w:rsidRDefault="00A0595B" w:rsidP="00A0595B">
      <w:pPr>
        <w:ind w:left="211" w:hangingChars="100" w:hanging="211"/>
      </w:pPr>
      <w:r w:rsidRPr="004425AF">
        <w:rPr>
          <w:rFonts w:eastAsia="華康中黑體" w:hint="eastAsia"/>
        </w:rPr>
        <w:t>林委員文瑞：</w:t>
      </w:r>
      <w:r>
        <w:rPr>
          <w:rFonts w:hint="eastAsia"/>
        </w:rPr>
        <w:t>我知道有，但是你們的報告裡面沒寫。</w:t>
      </w:r>
    </w:p>
    <w:p w:rsidR="00A0595B" w:rsidRDefault="00A0595B" w:rsidP="00A0595B">
      <w:pPr>
        <w:ind w:left="211" w:hangingChars="100" w:hanging="211"/>
      </w:pPr>
      <w:r w:rsidRPr="004425AF">
        <w:rPr>
          <w:rFonts w:eastAsia="華康中黑體" w:hint="eastAsia"/>
        </w:rPr>
        <w:t>徐部長國勇：</w:t>
      </w:r>
      <w:r>
        <w:rPr>
          <w:rFonts w:hint="eastAsia"/>
        </w:rPr>
        <w:t>跟委員報告，第</w:t>
      </w:r>
      <w:r>
        <w:rPr>
          <w:rFonts w:hint="eastAsia"/>
        </w:rPr>
        <w:t>1</w:t>
      </w:r>
      <w:r>
        <w:rPr>
          <w:rFonts w:hint="eastAsia"/>
        </w:rPr>
        <w:t>頁倒數第</w:t>
      </w:r>
      <w:r>
        <w:rPr>
          <w:rFonts w:hint="eastAsia"/>
        </w:rPr>
        <w:t>2</w:t>
      </w:r>
      <w:r>
        <w:rPr>
          <w:rFonts w:hint="eastAsia"/>
        </w:rPr>
        <w:t>行有寫到仁德廠，可能是我把它跟臨海廠寫在一起，所以委員看的時候沒有注意到。跟委員報告，有寫到。</w:t>
      </w:r>
    </w:p>
    <w:p w:rsidR="00A0595B" w:rsidRDefault="00A0595B" w:rsidP="00A0595B">
      <w:pPr>
        <w:ind w:left="211" w:hangingChars="100" w:hanging="211"/>
      </w:pPr>
      <w:r w:rsidRPr="004425AF">
        <w:rPr>
          <w:rFonts w:eastAsia="華康中黑體" w:hint="eastAsia"/>
        </w:rPr>
        <w:t>林委員文瑞：</w:t>
      </w:r>
      <w:r>
        <w:rPr>
          <w:rFonts w:hint="eastAsia"/>
        </w:rPr>
        <w:t>我還以為怎麼會獨漏仁德廠。</w:t>
      </w:r>
    </w:p>
    <w:p w:rsidR="00A0595B" w:rsidRDefault="00A0595B" w:rsidP="00A0595B">
      <w:pPr>
        <w:ind w:left="211" w:hangingChars="100" w:hanging="211"/>
      </w:pPr>
      <w:r w:rsidRPr="004425AF">
        <w:rPr>
          <w:rFonts w:eastAsia="華康中黑體" w:hint="eastAsia"/>
        </w:rPr>
        <w:t>徐部長國勇：</w:t>
      </w:r>
      <w:r>
        <w:rPr>
          <w:rFonts w:hint="eastAsia"/>
        </w:rPr>
        <w:t>有「仁德廠」這</w:t>
      </w:r>
      <w:r>
        <w:rPr>
          <w:rFonts w:hint="eastAsia"/>
        </w:rPr>
        <w:t>3</w:t>
      </w:r>
      <w:r>
        <w:rPr>
          <w:rFonts w:hint="eastAsia"/>
        </w:rPr>
        <w:t>個字，可能跟臨海廠寫得比較接近，這裡是在說明管線的工程，寫在後面，所以可能看的時候就跳過了。抱歉，下次我再特別把它點出來。</w:t>
      </w:r>
    </w:p>
    <w:p w:rsidR="00A0595B" w:rsidRDefault="00A0595B" w:rsidP="00A0595B">
      <w:pPr>
        <w:ind w:left="211" w:hangingChars="100" w:hanging="211"/>
      </w:pPr>
      <w:r w:rsidRPr="004425AF">
        <w:rPr>
          <w:rFonts w:eastAsia="華康中黑體" w:hint="eastAsia"/>
        </w:rPr>
        <w:t>林委員文瑞：</w:t>
      </w:r>
      <w:r>
        <w:rPr>
          <w:rFonts w:hint="eastAsia"/>
        </w:rPr>
        <w:t>最主要的是，部會之間應該要有比較好的協調，不然兩個部會的報告兜不起來，外界會覺得到底是什麼情況，因為民眾不瞭解。</w:t>
      </w:r>
    </w:p>
    <w:p w:rsidR="00A0595B" w:rsidRDefault="00A0595B" w:rsidP="00A0595B">
      <w:pPr>
        <w:ind w:left="211" w:hangingChars="100" w:hanging="211"/>
      </w:pPr>
      <w:r w:rsidRPr="004425AF">
        <w:rPr>
          <w:rFonts w:eastAsia="華康中黑體" w:hint="eastAsia"/>
        </w:rPr>
        <w:t>徐部長國勇：</w:t>
      </w:r>
      <w:r>
        <w:rPr>
          <w:rFonts w:hint="eastAsia"/>
        </w:rPr>
        <w:t>是。</w:t>
      </w:r>
    </w:p>
    <w:p w:rsidR="00A0595B" w:rsidRDefault="00A0595B" w:rsidP="00A0595B">
      <w:pPr>
        <w:ind w:left="211" w:hangingChars="100" w:hanging="211"/>
      </w:pPr>
      <w:r w:rsidRPr="004425AF">
        <w:rPr>
          <w:rFonts w:eastAsia="華康中黑體" w:hint="eastAsia"/>
        </w:rPr>
        <w:t>林委員文瑞：</w:t>
      </w:r>
      <w:r>
        <w:rPr>
          <w:rFonts w:hint="eastAsia"/>
        </w:rPr>
        <w:t>好，謝謝。</w:t>
      </w:r>
    </w:p>
    <w:p w:rsidR="00A0595B" w:rsidRDefault="00A0595B" w:rsidP="00A0595B">
      <w:pPr>
        <w:ind w:left="211" w:hangingChars="100" w:hanging="211"/>
      </w:pPr>
      <w:r w:rsidRPr="004425AF">
        <w:rPr>
          <w:rFonts w:eastAsia="華康中黑體" w:hint="eastAsia"/>
        </w:rPr>
        <w:t>徐部長國勇：</w:t>
      </w:r>
      <w:r>
        <w:rPr>
          <w:rFonts w:hint="eastAsia"/>
        </w:rPr>
        <w:t>多謝委員指導。</w:t>
      </w:r>
    </w:p>
    <w:p w:rsidR="00A0595B" w:rsidRDefault="00A0595B" w:rsidP="00A0595B">
      <w:pPr>
        <w:ind w:left="211" w:hangingChars="100" w:hanging="211"/>
      </w:pPr>
      <w:r w:rsidRPr="004425AF">
        <w:rPr>
          <w:rFonts w:eastAsia="華康中黑體" w:hint="eastAsia"/>
        </w:rPr>
        <w:t>主席：</w:t>
      </w:r>
      <w:r>
        <w:rPr>
          <w:rFonts w:hint="eastAsia"/>
        </w:rPr>
        <w:t>請蔡委員壁如發言。</w:t>
      </w:r>
    </w:p>
    <w:p w:rsidR="00A0595B" w:rsidRDefault="00A0595B" w:rsidP="00A0595B">
      <w:pPr>
        <w:ind w:left="211" w:hangingChars="100" w:hanging="211"/>
      </w:pPr>
      <w:r w:rsidRPr="004425AF">
        <w:rPr>
          <w:rFonts w:eastAsia="華康中黑體" w:hint="eastAsia"/>
        </w:rPr>
        <w:t>蔡委員壁如：</w:t>
      </w:r>
      <w:r>
        <w:rPr>
          <w:rFonts w:hint="eastAsia"/>
        </w:rPr>
        <w:t>（</w:t>
      </w:r>
      <w:r>
        <w:rPr>
          <w:rFonts w:hint="eastAsia"/>
        </w:rPr>
        <w:t>12</w:t>
      </w:r>
      <w:r>
        <w:rPr>
          <w:rFonts w:hint="eastAsia"/>
        </w:rPr>
        <w:t>時</w:t>
      </w:r>
      <w:r>
        <w:rPr>
          <w:rFonts w:hint="eastAsia"/>
        </w:rPr>
        <w:t>33</w:t>
      </w:r>
      <w:r>
        <w:rPr>
          <w:rFonts w:hint="eastAsia"/>
        </w:rPr>
        <w:t>分）主席好，有請徐部長。</w:t>
      </w:r>
    </w:p>
    <w:p w:rsidR="00A0595B" w:rsidRDefault="00A0595B" w:rsidP="00A0595B">
      <w:pPr>
        <w:ind w:left="211" w:hangingChars="100" w:hanging="211"/>
      </w:pPr>
      <w:r w:rsidRPr="004425AF">
        <w:rPr>
          <w:rFonts w:eastAsia="華康中黑體" w:hint="eastAsia"/>
        </w:rPr>
        <w:t>主席：</w:t>
      </w:r>
      <w:r>
        <w:rPr>
          <w:rFonts w:hint="eastAsia"/>
        </w:rPr>
        <w:t>請內政部徐部長說明。</w:t>
      </w:r>
    </w:p>
    <w:p w:rsidR="00A0595B" w:rsidRDefault="00A0595B" w:rsidP="00A0595B">
      <w:pPr>
        <w:ind w:left="211" w:hangingChars="100" w:hanging="211"/>
      </w:pPr>
      <w:r w:rsidRPr="004425AF">
        <w:rPr>
          <w:rFonts w:eastAsia="華康中黑體" w:hint="eastAsia"/>
        </w:rPr>
        <w:t>徐部長國勇：</w:t>
      </w:r>
      <w:r>
        <w:rPr>
          <w:rFonts w:hint="eastAsia"/>
        </w:rPr>
        <w:t>委員午安。</w:t>
      </w:r>
    </w:p>
    <w:p w:rsidR="00A0595B" w:rsidRDefault="00A0595B" w:rsidP="00A0595B">
      <w:pPr>
        <w:ind w:left="211" w:hangingChars="100" w:hanging="211"/>
      </w:pPr>
      <w:r w:rsidRPr="004425AF">
        <w:rPr>
          <w:rFonts w:eastAsia="華康中黑體" w:hint="eastAsia"/>
        </w:rPr>
        <w:t>蔡委員壁如：</w:t>
      </w:r>
      <w:r>
        <w:rPr>
          <w:rFonts w:hint="eastAsia"/>
        </w:rPr>
        <w:t>部長辛苦了，現在已經中午了，但是很多地方缺水，應該也會更辛苦，我們今天來討論一下你的再生水報告。部長，我想問一下，現在有</w:t>
      </w:r>
      <w:r>
        <w:rPr>
          <w:rFonts w:hint="eastAsia"/>
        </w:rPr>
        <w:t>6</w:t>
      </w:r>
      <w:r>
        <w:rPr>
          <w:rFonts w:hint="eastAsia"/>
        </w:rPr>
        <w:t>座的示範案例，只有鳳山的再生水廠成功，現在在運作……</w:t>
      </w:r>
    </w:p>
    <w:p w:rsidR="00A0595B" w:rsidRDefault="00A0595B" w:rsidP="00A0595B">
      <w:pPr>
        <w:ind w:left="211" w:hangingChars="100" w:hanging="211"/>
      </w:pPr>
      <w:r w:rsidRPr="004425AF">
        <w:rPr>
          <w:rFonts w:eastAsia="華康中黑體" w:hint="eastAsia"/>
        </w:rPr>
        <w:t>徐部長國勇：</w:t>
      </w:r>
      <w:r>
        <w:rPr>
          <w:rFonts w:hint="eastAsia"/>
        </w:rPr>
        <w:t>對，</w:t>
      </w:r>
      <w:r>
        <w:rPr>
          <w:rFonts w:hint="eastAsia"/>
        </w:rPr>
        <w:t>107</w:t>
      </w:r>
      <w:r>
        <w:rPr>
          <w:rFonts w:hint="eastAsia"/>
        </w:rPr>
        <w:t>年開始運作。</w:t>
      </w:r>
    </w:p>
    <w:p w:rsidR="00A0595B" w:rsidRDefault="00A0595B" w:rsidP="00A0595B">
      <w:pPr>
        <w:ind w:left="211" w:hangingChars="100" w:hanging="211"/>
      </w:pPr>
      <w:r w:rsidRPr="004425AF">
        <w:rPr>
          <w:rFonts w:eastAsia="華康中黑體" w:hint="eastAsia"/>
        </w:rPr>
        <w:t>蔡委員壁如：</w:t>
      </w:r>
      <w:r>
        <w:rPr>
          <w:rFonts w:hint="eastAsia"/>
        </w:rPr>
        <w:t>每天可以提供</w:t>
      </w:r>
      <w:r>
        <w:rPr>
          <w:rFonts w:hint="eastAsia"/>
        </w:rPr>
        <w:t>4.1</w:t>
      </w:r>
      <w:r>
        <w:rPr>
          <w:rFonts w:hint="eastAsia"/>
        </w:rPr>
        <w:t>萬噸的用水給中鋼。我想問一下，在這</w:t>
      </w:r>
      <w:r>
        <w:rPr>
          <w:rFonts w:hint="eastAsia"/>
        </w:rPr>
        <w:t>6</w:t>
      </w:r>
      <w:r>
        <w:rPr>
          <w:rFonts w:hint="eastAsia"/>
        </w:rPr>
        <w:t>座的示範案例中，為什麼只有鳳山再生水廠可以成功？我們先來探討成功的原因，等一下再來探討失敗的原因。</w:t>
      </w:r>
    </w:p>
    <w:p w:rsidR="00A0595B" w:rsidRDefault="00A0595B" w:rsidP="00A0595B">
      <w:pPr>
        <w:ind w:left="211" w:hangingChars="100" w:hanging="211"/>
      </w:pPr>
      <w:r w:rsidRPr="004425AF">
        <w:rPr>
          <w:rFonts w:eastAsia="華康中黑體" w:hint="eastAsia"/>
        </w:rPr>
        <w:t>徐部長國勇：</w:t>
      </w:r>
      <w:r>
        <w:rPr>
          <w:rFonts w:hint="eastAsia"/>
        </w:rPr>
        <w:t>跟委員報告，其實……</w:t>
      </w:r>
    </w:p>
    <w:p w:rsidR="00A0595B" w:rsidRDefault="00A0595B" w:rsidP="00A0595B">
      <w:pPr>
        <w:ind w:left="211" w:hangingChars="100" w:hanging="211"/>
      </w:pPr>
      <w:r w:rsidRPr="004425AF">
        <w:rPr>
          <w:rFonts w:eastAsia="華康中黑體" w:hint="eastAsia"/>
        </w:rPr>
        <w:t>蔡委員壁如：</w:t>
      </w:r>
      <w:r>
        <w:rPr>
          <w:rFonts w:hint="eastAsia"/>
        </w:rPr>
        <w:t>是不是你強迫中鋼一定要買單？</w:t>
      </w:r>
    </w:p>
    <w:p w:rsidR="00A0595B" w:rsidRDefault="00A0595B" w:rsidP="00A0595B">
      <w:pPr>
        <w:ind w:left="211" w:hangingChars="100" w:hanging="211"/>
      </w:pPr>
      <w:r w:rsidRPr="004425AF">
        <w:rPr>
          <w:rFonts w:eastAsia="華康中黑體" w:hint="eastAsia"/>
        </w:rPr>
        <w:t>徐部長國勇：</w:t>
      </w:r>
      <w:r>
        <w:rPr>
          <w:rFonts w:hint="eastAsia"/>
        </w:rPr>
        <w:t>沒有……</w:t>
      </w:r>
    </w:p>
    <w:p w:rsidR="00A0595B" w:rsidRDefault="00A0595B" w:rsidP="00A0595B">
      <w:pPr>
        <w:ind w:left="211" w:hangingChars="100" w:hanging="211"/>
      </w:pPr>
      <w:r w:rsidRPr="004425AF">
        <w:rPr>
          <w:rFonts w:eastAsia="華康中黑體" w:hint="eastAsia"/>
        </w:rPr>
        <w:t>蔡委員壁如：</w:t>
      </w:r>
      <w:r>
        <w:rPr>
          <w:rFonts w:hint="eastAsia"/>
        </w:rPr>
        <w:t>所以下一個第</w:t>
      </w:r>
      <w:r>
        <w:rPr>
          <w:rFonts w:hint="eastAsia"/>
        </w:rPr>
        <w:t>10</w:t>
      </w:r>
      <w:r>
        <w:rPr>
          <w:rFonts w:hint="eastAsia"/>
        </w:rPr>
        <w:t>座、前後剩下的</w:t>
      </w:r>
      <w:r>
        <w:rPr>
          <w:rFonts w:hint="eastAsia"/>
        </w:rPr>
        <w:t>10</w:t>
      </w:r>
      <w:r>
        <w:rPr>
          <w:rFonts w:hint="eastAsia"/>
        </w:rPr>
        <w:t>座，你都應該可以強迫他們買單啊</w:t>
      </w:r>
      <w:r w:rsidR="00E109D1">
        <w:rPr>
          <w:rFonts w:hint="eastAsia"/>
        </w:rPr>
        <w:t>！</w:t>
      </w:r>
    </w:p>
    <w:p w:rsidR="00A0595B" w:rsidRDefault="00A0595B" w:rsidP="00A0595B">
      <w:pPr>
        <w:ind w:left="211" w:hangingChars="100" w:hanging="211"/>
      </w:pPr>
      <w:r w:rsidRPr="004425AF">
        <w:rPr>
          <w:rFonts w:eastAsia="華康中黑體" w:hint="eastAsia"/>
        </w:rPr>
        <w:t>徐部長國勇：</w:t>
      </w:r>
      <w:r>
        <w:rPr>
          <w:rFonts w:hint="eastAsia"/>
        </w:rPr>
        <w:t>其實地方政府在這邊協調，中鋼當然畢竟他們……</w:t>
      </w:r>
    </w:p>
    <w:p w:rsidR="00A0595B" w:rsidRDefault="00A0595B" w:rsidP="00A0595B">
      <w:pPr>
        <w:ind w:left="211" w:hangingChars="100" w:hanging="211"/>
      </w:pPr>
      <w:r w:rsidRPr="004425AF">
        <w:rPr>
          <w:rFonts w:eastAsia="華康中黑體" w:hint="eastAsia"/>
        </w:rPr>
        <w:t>蔡委員壁如：</w:t>
      </w:r>
      <w:r>
        <w:rPr>
          <w:rFonts w:hint="eastAsia"/>
        </w:rPr>
        <w:t>還是你補助它？</w:t>
      </w:r>
    </w:p>
    <w:p w:rsidR="00A0595B" w:rsidRDefault="00A0595B" w:rsidP="00A0595B">
      <w:pPr>
        <w:ind w:left="211" w:hangingChars="100" w:hanging="211"/>
      </w:pPr>
      <w:r w:rsidRPr="004425AF">
        <w:rPr>
          <w:rFonts w:eastAsia="華康中黑體" w:hint="eastAsia"/>
        </w:rPr>
        <w:t>徐部長國勇：</w:t>
      </w:r>
      <w:r>
        <w:rPr>
          <w:rFonts w:hint="eastAsia"/>
        </w:rPr>
        <w:t>沒有。整個來講的話，中鋼的用水量是相當大的，它認為要確保它的用水，所以中鋼</w:t>
      </w:r>
      <w:r>
        <w:rPr>
          <w:rFonts w:hint="eastAsia"/>
        </w:rPr>
        <w:lastRenderedPageBreak/>
        <w:t>在鳳山這邊比較順利……</w:t>
      </w:r>
    </w:p>
    <w:p w:rsidR="00A0595B" w:rsidRDefault="00A0595B" w:rsidP="00A0595B">
      <w:pPr>
        <w:ind w:left="211" w:hangingChars="100" w:hanging="211"/>
      </w:pPr>
      <w:r w:rsidRPr="004425AF">
        <w:rPr>
          <w:rFonts w:eastAsia="華康中黑體" w:hint="eastAsia"/>
        </w:rPr>
        <w:t>蔡委員壁如：</w:t>
      </w:r>
      <w:r>
        <w:rPr>
          <w:rFonts w:hint="eastAsia"/>
        </w:rPr>
        <w:t>但是其實我們有很多護國神山們的用水量更大。</w:t>
      </w:r>
    </w:p>
    <w:p w:rsidR="00A0595B" w:rsidRDefault="00A0595B" w:rsidP="00A0595B">
      <w:pPr>
        <w:ind w:left="211" w:hangingChars="100" w:hanging="211"/>
      </w:pPr>
      <w:r w:rsidRPr="004425AF">
        <w:rPr>
          <w:rFonts w:eastAsia="華康中黑體" w:hint="eastAsia"/>
        </w:rPr>
        <w:t>徐部長國勇：</w:t>
      </w:r>
      <w:r>
        <w:rPr>
          <w:rFonts w:hint="eastAsia"/>
        </w:rPr>
        <w:t>現在越來越順利了，經過這次的乾旱，大家發現現在運</w:t>
      </w:r>
      <w:r>
        <w:rPr>
          <w:rFonts w:hint="eastAsia"/>
        </w:rPr>
        <w:t>1</w:t>
      </w:r>
      <w:r>
        <w:rPr>
          <w:rFonts w:hint="eastAsia"/>
        </w:rPr>
        <w:t>噸的水要</w:t>
      </w:r>
      <w:r>
        <w:rPr>
          <w:rFonts w:hint="eastAsia"/>
        </w:rPr>
        <w:t>500</w:t>
      </w:r>
      <w:r>
        <w:rPr>
          <w:rFonts w:hint="eastAsia"/>
        </w:rPr>
        <w:t>元，大家算一算，</w:t>
      </w:r>
      <w:r>
        <w:rPr>
          <w:rFonts w:hint="eastAsia"/>
        </w:rPr>
        <w:t>1</w:t>
      </w:r>
      <w:r>
        <w:rPr>
          <w:rFonts w:hint="eastAsia"/>
        </w:rPr>
        <w:t>度就是</w:t>
      </w:r>
      <w:r>
        <w:rPr>
          <w:rFonts w:hint="eastAsia"/>
        </w:rPr>
        <w:t>1</w:t>
      </w:r>
      <w:r>
        <w:rPr>
          <w:rFonts w:hint="eastAsia"/>
        </w:rPr>
        <w:t>噸，他們以後會去計算了。</w:t>
      </w:r>
    </w:p>
    <w:p w:rsidR="00A0595B" w:rsidRDefault="00A0595B" w:rsidP="00A0595B">
      <w:pPr>
        <w:ind w:left="211" w:hangingChars="100" w:hanging="211"/>
      </w:pPr>
      <w:r w:rsidRPr="004425AF">
        <w:rPr>
          <w:rFonts w:eastAsia="華康中黑體" w:hint="eastAsia"/>
        </w:rPr>
        <w:t>蔡委員壁如：</w:t>
      </w:r>
      <w:r>
        <w:rPr>
          <w:rFonts w:hint="eastAsia"/>
        </w:rPr>
        <w:t>但是你還是沒告訴本席它成功的原因。我們先來探討成功的原因，再來探討剩下那</w:t>
      </w:r>
      <w:r>
        <w:rPr>
          <w:rFonts w:hint="eastAsia"/>
        </w:rPr>
        <w:t>10</w:t>
      </w:r>
      <w:r>
        <w:rPr>
          <w:rFonts w:hint="eastAsia"/>
        </w:rPr>
        <w:t>座為什麼不會成功。</w:t>
      </w:r>
    </w:p>
    <w:p w:rsidR="00A0595B" w:rsidRDefault="00A0595B" w:rsidP="00A0595B">
      <w:pPr>
        <w:ind w:left="211" w:hangingChars="100" w:hanging="211"/>
      </w:pPr>
      <w:r w:rsidRPr="004425AF">
        <w:rPr>
          <w:rFonts w:eastAsia="華康中黑體" w:hint="eastAsia"/>
        </w:rPr>
        <w:t>徐部長國勇：</w:t>
      </w:r>
      <w:r>
        <w:rPr>
          <w:rFonts w:hint="eastAsia"/>
        </w:rPr>
        <w:t>我們也要感謝中鋼能夠超前部署……</w:t>
      </w:r>
    </w:p>
    <w:p w:rsidR="00A0595B" w:rsidRDefault="00A0595B" w:rsidP="00A0595B">
      <w:pPr>
        <w:ind w:left="211" w:hangingChars="100" w:hanging="211"/>
      </w:pPr>
      <w:r w:rsidRPr="004425AF">
        <w:rPr>
          <w:rFonts w:eastAsia="華康中黑體" w:hint="eastAsia"/>
        </w:rPr>
        <w:t>蔡委員壁如：</w:t>
      </w:r>
      <w:r>
        <w:rPr>
          <w:rFonts w:hint="eastAsia"/>
        </w:rPr>
        <w:t>它完全配合你的政策。</w:t>
      </w:r>
    </w:p>
    <w:p w:rsidR="00A0595B" w:rsidRDefault="00A0595B" w:rsidP="00A0595B">
      <w:pPr>
        <w:ind w:left="211" w:hangingChars="100" w:hanging="211"/>
      </w:pPr>
      <w:r w:rsidRPr="004425AF">
        <w:rPr>
          <w:rFonts w:eastAsia="華康中黑體" w:hint="eastAsia"/>
        </w:rPr>
        <w:t>徐部長國勇：</w:t>
      </w:r>
      <w:r>
        <w:rPr>
          <w:rFonts w:hint="eastAsia"/>
        </w:rPr>
        <w:t>沒有，它有超前部署。</w:t>
      </w:r>
    </w:p>
    <w:p w:rsidR="00A0595B" w:rsidRDefault="00A0595B" w:rsidP="00A0595B">
      <w:pPr>
        <w:ind w:left="211" w:hangingChars="100" w:hanging="211"/>
      </w:pPr>
      <w:r w:rsidRPr="004425AF">
        <w:rPr>
          <w:rFonts w:eastAsia="華康中黑體" w:hint="eastAsia"/>
        </w:rPr>
        <w:t>蔡委員壁如：</w:t>
      </w:r>
      <w:r>
        <w:rPr>
          <w:rFonts w:hint="eastAsia"/>
        </w:rPr>
        <w:t>還是你補貼它？</w:t>
      </w:r>
    </w:p>
    <w:p w:rsidR="00A0595B" w:rsidRDefault="00A0595B" w:rsidP="00A0595B">
      <w:pPr>
        <w:ind w:left="211" w:hangingChars="100" w:hanging="211"/>
      </w:pPr>
      <w:r w:rsidRPr="004425AF">
        <w:rPr>
          <w:rFonts w:eastAsia="華康中黑體" w:hint="eastAsia"/>
        </w:rPr>
        <w:t>徐部長國勇：</w:t>
      </w:r>
      <w:r>
        <w:rPr>
          <w:rFonts w:hint="eastAsia"/>
        </w:rPr>
        <w:t>我們也不諱言，它身為國營事業也是有一定的……</w:t>
      </w:r>
    </w:p>
    <w:p w:rsidR="00A0595B" w:rsidRDefault="00A0595B" w:rsidP="00A0595B">
      <w:pPr>
        <w:ind w:left="211" w:hangingChars="100" w:hanging="211"/>
      </w:pPr>
      <w:r w:rsidRPr="004425AF">
        <w:rPr>
          <w:rFonts w:eastAsia="華康中黑體" w:hint="eastAsia"/>
        </w:rPr>
        <w:t>蔡委員壁如：</w:t>
      </w:r>
      <w:r>
        <w:rPr>
          <w:rFonts w:hint="eastAsia"/>
        </w:rPr>
        <w:t>所以它一定要配合你就對了？</w:t>
      </w:r>
    </w:p>
    <w:p w:rsidR="00A0595B" w:rsidRDefault="00A0595B" w:rsidP="00A0595B">
      <w:pPr>
        <w:ind w:left="211" w:hangingChars="100" w:hanging="211"/>
      </w:pPr>
      <w:r w:rsidRPr="004425AF">
        <w:rPr>
          <w:rFonts w:eastAsia="華康中黑體" w:hint="eastAsia"/>
        </w:rPr>
        <w:t>徐部長國勇：</w:t>
      </w:r>
      <w:r>
        <w:rPr>
          <w:rFonts w:hint="eastAsia"/>
        </w:rPr>
        <w:t>不是一定配合我……</w:t>
      </w:r>
    </w:p>
    <w:p w:rsidR="00A0595B" w:rsidRDefault="00A0595B" w:rsidP="00A0595B">
      <w:pPr>
        <w:ind w:left="211" w:hangingChars="100" w:hanging="211"/>
      </w:pPr>
      <w:r w:rsidRPr="004425AF">
        <w:rPr>
          <w:rFonts w:eastAsia="華康中黑體" w:hint="eastAsia"/>
        </w:rPr>
        <w:t>蔡委員壁如：</w:t>
      </w:r>
      <w:r>
        <w:rPr>
          <w:rFonts w:hint="eastAsia"/>
        </w:rPr>
        <w:t>所以我們等一下要探討失敗的原因，我們就要找那些願意配合我們的國營事業，對不對？</w:t>
      </w:r>
    </w:p>
    <w:p w:rsidR="00A0595B" w:rsidRDefault="00A0595B" w:rsidP="00A0595B">
      <w:pPr>
        <w:ind w:leftChars="100" w:left="211" w:firstLineChars="100" w:firstLine="211"/>
      </w:pPr>
      <w:r>
        <w:rPr>
          <w:rFonts w:hint="eastAsia"/>
        </w:rPr>
        <w:t>原本預計到了</w:t>
      </w:r>
      <w:r>
        <w:rPr>
          <w:rFonts w:hint="eastAsia"/>
        </w:rPr>
        <w:t>2020</w:t>
      </w:r>
      <w:r>
        <w:rPr>
          <w:rFonts w:hint="eastAsia"/>
        </w:rPr>
        <w:t>年要完成</w:t>
      </w:r>
      <w:r>
        <w:rPr>
          <w:rFonts w:hint="eastAsia"/>
        </w:rPr>
        <w:t>6</w:t>
      </w:r>
      <w:r>
        <w:rPr>
          <w:rFonts w:hint="eastAsia"/>
        </w:rPr>
        <w:t>座，現在只有完成</w:t>
      </w:r>
      <w:r>
        <w:rPr>
          <w:rFonts w:hint="eastAsia"/>
        </w:rPr>
        <w:t>1</w:t>
      </w:r>
      <w:r>
        <w:rPr>
          <w:rFonts w:hint="eastAsia"/>
        </w:rPr>
        <w:t>座，接下來你說到</w:t>
      </w:r>
      <w:r>
        <w:rPr>
          <w:rFonts w:hint="eastAsia"/>
        </w:rPr>
        <w:t>115</w:t>
      </w:r>
      <w:r>
        <w:rPr>
          <w:rFonts w:hint="eastAsia"/>
        </w:rPr>
        <w:t>年要有</w:t>
      </w:r>
      <w:r>
        <w:rPr>
          <w:rFonts w:hint="eastAsia"/>
        </w:rPr>
        <w:t>11</w:t>
      </w:r>
      <w:r>
        <w:rPr>
          <w:rFonts w:hint="eastAsia"/>
        </w:rPr>
        <w:t>座。請問部長，到</w:t>
      </w:r>
      <w:r>
        <w:rPr>
          <w:rFonts w:hint="eastAsia"/>
        </w:rPr>
        <w:t>2016</w:t>
      </w:r>
      <w:r>
        <w:rPr>
          <w:rFonts w:hint="eastAsia"/>
        </w:rPr>
        <w:t>年</w:t>
      </w:r>
      <w:r w:rsidR="00E109D1">
        <w:rPr>
          <w:rFonts w:hint="eastAsia"/>
        </w:rPr>
        <w:t>（</w:t>
      </w:r>
      <w:r>
        <w:rPr>
          <w:rFonts w:hint="eastAsia"/>
        </w:rPr>
        <w:t>民國</w:t>
      </w:r>
      <w:r>
        <w:rPr>
          <w:rFonts w:hint="eastAsia"/>
        </w:rPr>
        <w:t>115</w:t>
      </w:r>
      <w:r>
        <w:rPr>
          <w:rFonts w:hint="eastAsia"/>
        </w:rPr>
        <w:t>年</w:t>
      </w:r>
      <w:r w:rsidR="00E109D1">
        <w:rPr>
          <w:rFonts w:hint="eastAsia"/>
        </w:rPr>
        <w:t>）</w:t>
      </w:r>
      <w:r>
        <w:rPr>
          <w:rFonts w:hint="eastAsia"/>
        </w:rPr>
        <w:t>你們可以完成幾座？我們現在開始來討論不會成功的原因。</w:t>
      </w:r>
    </w:p>
    <w:p w:rsidR="00A0595B" w:rsidRDefault="00A0595B" w:rsidP="00A0595B">
      <w:pPr>
        <w:ind w:left="211" w:hangingChars="100" w:hanging="211"/>
      </w:pPr>
      <w:r w:rsidRPr="004425AF">
        <w:rPr>
          <w:rFonts w:eastAsia="華康中黑體" w:hint="eastAsia"/>
        </w:rPr>
        <w:t>徐部長國勇：</w:t>
      </w:r>
      <w:r>
        <w:rPr>
          <w:rFonts w:hint="eastAsia"/>
        </w:rPr>
        <w:t>現在對於供水期程，我們有在做相關的規劃，譬如桃園的觀音等等，有的到</w:t>
      </w:r>
      <w:r>
        <w:rPr>
          <w:rFonts w:hint="eastAsia"/>
        </w:rPr>
        <w:t>114</w:t>
      </w:r>
      <w:r>
        <w:rPr>
          <w:rFonts w:hint="eastAsia"/>
        </w:rPr>
        <w:t>年，有的大概到</w:t>
      </w:r>
      <w:r>
        <w:rPr>
          <w:rFonts w:hint="eastAsia"/>
        </w:rPr>
        <w:t>116</w:t>
      </w:r>
      <w:r>
        <w:rPr>
          <w:rFonts w:hint="eastAsia"/>
        </w:rPr>
        <w:t>年……</w:t>
      </w:r>
    </w:p>
    <w:p w:rsidR="00A0595B" w:rsidRDefault="00A0595B" w:rsidP="00A0595B">
      <w:pPr>
        <w:ind w:left="211" w:hangingChars="100" w:hanging="211"/>
      </w:pPr>
      <w:r w:rsidRPr="004425AF">
        <w:rPr>
          <w:rFonts w:eastAsia="華康中黑體" w:hint="eastAsia"/>
        </w:rPr>
        <w:t>蔡委員壁如：</w:t>
      </w:r>
      <w:r>
        <w:rPr>
          <w:rFonts w:hint="eastAsia"/>
        </w:rPr>
        <w:t>到</w:t>
      </w:r>
      <w:r>
        <w:rPr>
          <w:rFonts w:hint="eastAsia"/>
        </w:rPr>
        <w:t>115</w:t>
      </w:r>
      <w:r>
        <w:rPr>
          <w:rFonts w:hint="eastAsia"/>
        </w:rPr>
        <w:t>年有幾座可以完成？</w:t>
      </w:r>
    </w:p>
    <w:p w:rsidR="00A0595B" w:rsidRDefault="00A0595B" w:rsidP="00A0595B">
      <w:pPr>
        <w:ind w:left="211" w:hangingChars="100" w:hanging="211"/>
      </w:pPr>
      <w:r w:rsidRPr="004425AF">
        <w:rPr>
          <w:rFonts w:eastAsia="華康中黑體" w:hint="eastAsia"/>
        </w:rPr>
        <w:t>徐部長國勇：</w:t>
      </w:r>
      <w:r>
        <w:rPr>
          <w:rFonts w:hint="eastAsia"/>
        </w:rPr>
        <w:t>像臺中的中科是</w:t>
      </w:r>
      <w:r>
        <w:rPr>
          <w:rFonts w:hint="eastAsia"/>
        </w:rPr>
        <w:t>117</w:t>
      </w:r>
      <w:r>
        <w:rPr>
          <w:rFonts w:hint="eastAsia"/>
        </w:rPr>
        <w:t>年就會完成豐原廠，所以到</w:t>
      </w:r>
      <w:r>
        <w:rPr>
          <w:rFonts w:hint="eastAsia"/>
        </w:rPr>
        <w:t>115</w:t>
      </w:r>
      <w:r>
        <w:rPr>
          <w:rFonts w:hint="eastAsia"/>
        </w:rPr>
        <w:t>年我們應該……</w:t>
      </w:r>
    </w:p>
    <w:p w:rsidR="00A0595B" w:rsidRDefault="00A0595B" w:rsidP="00A0595B">
      <w:pPr>
        <w:ind w:left="211" w:hangingChars="100" w:hanging="211"/>
      </w:pPr>
      <w:r w:rsidRPr="004425AF">
        <w:rPr>
          <w:rFonts w:eastAsia="華康中黑體" w:hint="eastAsia"/>
        </w:rPr>
        <w:t>蔡委員壁如：</w:t>
      </w:r>
      <w:r>
        <w:rPr>
          <w:rFonts w:hint="eastAsia"/>
        </w:rPr>
        <w:t>完成幾座？告訴國人一下。</w:t>
      </w:r>
    </w:p>
    <w:p w:rsidR="00A0595B" w:rsidRDefault="00A0595B" w:rsidP="00A0595B">
      <w:pPr>
        <w:ind w:left="211" w:hangingChars="100" w:hanging="211"/>
      </w:pPr>
      <w:r w:rsidRPr="004425AF">
        <w:rPr>
          <w:rFonts w:eastAsia="華康中黑體" w:hint="eastAsia"/>
        </w:rPr>
        <w:t>徐部長國勇：</w:t>
      </w:r>
      <w:r>
        <w:rPr>
          <w:rFonts w:hint="eastAsia"/>
        </w:rPr>
        <w:t>扣掉</w:t>
      </w:r>
      <w:r>
        <w:rPr>
          <w:rFonts w:hint="eastAsia"/>
        </w:rPr>
        <w:t>116</w:t>
      </w:r>
      <w:r>
        <w:rPr>
          <w:rFonts w:hint="eastAsia"/>
        </w:rPr>
        <w:t>年的，應該是</w:t>
      </w:r>
      <w:r>
        <w:rPr>
          <w:rFonts w:hint="eastAsia"/>
        </w:rPr>
        <w:t>1</w:t>
      </w:r>
      <w:r>
        <w:rPr>
          <w:rFonts w:hint="eastAsia"/>
        </w:rPr>
        <w:t>座……</w:t>
      </w:r>
    </w:p>
    <w:p w:rsidR="00A0595B" w:rsidRDefault="00A0595B" w:rsidP="00A0595B">
      <w:pPr>
        <w:ind w:left="211" w:hangingChars="100" w:hanging="211"/>
      </w:pPr>
      <w:r w:rsidRPr="004425AF">
        <w:rPr>
          <w:rFonts w:eastAsia="華康中黑體" w:hint="eastAsia"/>
        </w:rPr>
        <w:t>蔡委員壁如：</w:t>
      </w:r>
      <w:r>
        <w:rPr>
          <w:rFonts w:hint="eastAsia"/>
        </w:rPr>
        <w:t>1</w:t>
      </w:r>
      <w:r>
        <w:rPr>
          <w:rFonts w:hint="eastAsia"/>
        </w:rPr>
        <w:t>座？</w:t>
      </w:r>
    </w:p>
    <w:p w:rsidR="00A0595B" w:rsidRDefault="00A0595B" w:rsidP="00A0595B">
      <w:pPr>
        <w:ind w:left="211" w:hangingChars="100" w:hanging="211"/>
      </w:pPr>
      <w:r w:rsidRPr="004425AF">
        <w:rPr>
          <w:rFonts w:eastAsia="華康中黑體" w:hint="eastAsia"/>
        </w:rPr>
        <w:t>徐部長國勇：</w:t>
      </w:r>
      <w:r>
        <w:rPr>
          <w:rFonts w:hint="eastAsia"/>
        </w:rPr>
        <w:t>不是</w:t>
      </w:r>
      <w:r>
        <w:rPr>
          <w:rFonts w:hint="eastAsia"/>
        </w:rPr>
        <w:t>1</w:t>
      </w:r>
      <w:r>
        <w:rPr>
          <w:rFonts w:hint="eastAsia"/>
        </w:rPr>
        <w:t>座，我是指再扣掉</w:t>
      </w:r>
      <w:r>
        <w:rPr>
          <w:rFonts w:hint="eastAsia"/>
        </w:rPr>
        <w:t>1</w:t>
      </w:r>
      <w:r>
        <w:rPr>
          <w:rFonts w:hint="eastAsia"/>
        </w:rPr>
        <w:t>座，先扣掉</w:t>
      </w:r>
      <w:r>
        <w:rPr>
          <w:rFonts w:hint="eastAsia"/>
        </w:rPr>
        <w:t>1</w:t>
      </w:r>
      <w:r>
        <w:rPr>
          <w:rFonts w:hint="eastAsia"/>
        </w:rPr>
        <w:t>座……</w:t>
      </w:r>
    </w:p>
    <w:p w:rsidR="00A0595B" w:rsidRDefault="00A0595B" w:rsidP="00A0595B">
      <w:pPr>
        <w:ind w:left="211" w:hangingChars="100" w:hanging="211"/>
      </w:pPr>
      <w:r w:rsidRPr="004425AF">
        <w:rPr>
          <w:rFonts w:eastAsia="華康中黑體" w:hint="eastAsia"/>
        </w:rPr>
        <w:t>蔡委員壁如：</w:t>
      </w:r>
      <w:r>
        <w:rPr>
          <w:rFonts w:hint="eastAsia"/>
        </w:rPr>
        <w:t>就是鳳山之外，只能完成</w:t>
      </w:r>
      <w:r>
        <w:rPr>
          <w:rFonts w:hint="eastAsia"/>
        </w:rPr>
        <w:t>1</w:t>
      </w:r>
      <w:r>
        <w:rPr>
          <w:rFonts w:hint="eastAsia"/>
        </w:rPr>
        <w:t>座？所以我們就要開始來探討……</w:t>
      </w:r>
    </w:p>
    <w:p w:rsidR="00A0595B" w:rsidRDefault="00A0595B" w:rsidP="00A0595B">
      <w:pPr>
        <w:ind w:left="211" w:hangingChars="100" w:hanging="211"/>
      </w:pPr>
      <w:r w:rsidRPr="004425AF">
        <w:rPr>
          <w:rFonts w:eastAsia="華康中黑體" w:hint="eastAsia"/>
        </w:rPr>
        <w:t>徐部長國勇：</w:t>
      </w:r>
      <w:r>
        <w:rPr>
          <w:rFonts w:hint="eastAsia"/>
        </w:rPr>
        <w:t>扣掉</w:t>
      </w:r>
      <w:r>
        <w:rPr>
          <w:rFonts w:hint="eastAsia"/>
        </w:rPr>
        <w:t>1</w:t>
      </w:r>
      <w:r>
        <w:rPr>
          <w:rFonts w:hint="eastAsia"/>
        </w:rPr>
        <w:t>座、</w:t>
      </w:r>
      <w:r>
        <w:rPr>
          <w:rFonts w:hint="eastAsia"/>
        </w:rPr>
        <w:t>2</w:t>
      </w:r>
      <w:r>
        <w:rPr>
          <w:rFonts w:hint="eastAsia"/>
        </w:rPr>
        <w:t>座，大概應該可以完成</w:t>
      </w:r>
      <w:r>
        <w:rPr>
          <w:rFonts w:hint="eastAsia"/>
        </w:rPr>
        <w:t>8</w:t>
      </w:r>
      <w:r>
        <w:rPr>
          <w:rFonts w:hint="eastAsia"/>
        </w:rPr>
        <w:t>座。</w:t>
      </w:r>
    </w:p>
    <w:p w:rsidR="00A0595B" w:rsidRDefault="00A0595B" w:rsidP="00A0595B">
      <w:pPr>
        <w:ind w:left="211" w:hangingChars="100" w:hanging="211"/>
      </w:pPr>
      <w:r w:rsidRPr="004425AF">
        <w:rPr>
          <w:rFonts w:eastAsia="華康中黑體" w:hint="eastAsia"/>
        </w:rPr>
        <w:t>蔡委員壁如：</w:t>
      </w:r>
      <w:r>
        <w:rPr>
          <w:rFonts w:hint="eastAsia"/>
        </w:rPr>
        <w:t>確定可以完成</w:t>
      </w:r>
      <w:r>
        <w:rPr>
          <w:rFonts w:hint="eastAsia"/>
        </w:rPr>
        <w:t>8</w:t>
      </w:r>
      <w:r>
        <w:rPr>
          <w:rFonts w:hint="eastAsia"/>
        </w:rPr>
        <w:t>座？</w:t>
      </w:r>
    </w:p>
    <w:p w:rsidR="00A0595B" w:rsidRDefault="00A0595B" w:rsidP="00A0595B">
      <w:pPr>
        <w:ind w:left="211" w:hangingChars="100" w:hanging="211"/>
      </w:pPr>
      <w:r w:rsidRPr="004425AF">
        <w:rPr>
          <w:rFonts w:eastAsia="華康中黑體" w:hint="eastAsia"/>
        </w:rPr>
        <w:t>徐部長國勇：</w:t>
      </w:r>
      <w:r>
        <w:rPr>
          <w:rFonts w:hint="eastAsia"/>
        </w:rPr>
        <w:t>對，我剛剛是在算扣掉的，因為有的是</w:t>
      </w:r>
      <w:r>
        <w:rPr>
          <w:rFonts w:hint="eastAsia"/>
        </w:rPr>
        <w:t>116</w:t>
      </w:r>
      <w:r>
        <w:rPr>
          <w:rFonts w:hint="eastAsia"/>
        </w:rPr>
        <w:t>年……</w:t>
      </w:r>
    </w:p>
    <w:p w:rsidR="00A0595B" w:rsidRDefault="00A0595B" w:rsidP="00A0595B">
      <w:pPr>
        <w:ind w:left="211" w:hangingChars="100" w:hanging="211"/>
      </w:pPr>
      <w:r w:rsidRPr="004425AF">
        <w:rPr>
          <w:rFonts w:eastAsia="華康中黑體" w:hint="eastAsia"/>
        </w:rPr>
        <w:t>蔡委員壁如：</w:t>
      </w:r>
      <w:r>
        <w:rPr>
          <w:rFonts w:hint="eastAsia"/>
        </w:rPr>
        <w:t>所以民國</w:t>
      </w:r>
      <w:r>
        <w:rPr>
          <w:rFonts w:hint="eastAsia"/>
        </w:rPr>
        <w:t>115</w:t>
      </w:r>
      <w:r>
        <w:rPr>
          <w:rFonts w:hint="eastAsia"/>
        </w:rPr>
        <w:t>年、</w:t>
      </w:r>
      <w:r>
        <w:rPr>
          <w:rFonts w:hint="eastAsia"/>
        </w:rPr>
        <w:t>2026</w:t>
      </w:r>
      <w:r>
        <w:rPr>
          <w:rFonts w:hint="eastAsia"/>
        </w:rPr>
        <w:t>年可以完成</w:t>
      </w:r>
      <w:r>
        <w:rPr>
          <w:rFonts w:hint="eastAsia"/>
        </w:rPr>
        <w:t>8</w:t>
      </w:r>
      <w:r>
        <w:rPr>
          <w:rFonts w:hint="eastAsia"/>
        </w:rPr>
        <w:t>座，加上鳳山的再生水廠？</w:t>
      </w:r>
    </w:p>
    <w:p w:rsidR="00A0595B" w:rsidRDefault="00A0595B" w:rsidP="00A0595B">
      <w:pPr>
        <w:ind w:left="211" w:hangingChars="100" w:hanging="211"/>
      </w:pPr>
      <w:r w:rsidRPr="004425AF">
        <w:rPr>
          <w:rFonts w:eastAsia="華康中黑體" w:hint="eastAsia"/>
        </w:rPr>
        <w:t>徐部長國勇：</w:t>
      </w:r>
      <w:r>
        <w:rPr>
          <w:rFonts w:hint="eastAsia"/>
        </w:rPr>
        <w:t>對，現在計畫的供水期程是這樣。</w:t>
      </w:r>
    </w:p>
    <w:p w:rsidR="00A0595B" w:rsidRDefault="00A0595B" w:rsidP="00A0595B">
      <w:pPr>
        <w:ind w:left="211" w:hangingChars="100" w:hanging="211"/>
      </w:pPr>
      <w:r w:rsidRPr="004425AF">
        <w:rPr>
          <w:rFonts w:eastAsia="華康中黑體" w:hint="eastAsia"/>
        </w:rPr>
        <w:t>蔡委員壁如：</w:t>
      </w:r>
      <w:r>
        <w:rPr>
          <w:rFonts w:hint="eastAsia"/>
        </w:rPr>
        <w:t>其實你今天只有給我們</w:t>
      </w:r>
      <w:r>
        <w:rPr>
          <w:rFonts w:hint="eastAsia"/>
        </w:rPr>
        <w:t>3</w:t>
      </w:r>
      <w:r>
        <w:rPr>
          <w:rFonts w:hint="eastAsia"/>
        </w:rPr>
        <w:t>頁的報告。部長在報告裡頭表示要政策強化、要求廠商使用再生水。部長，你有哪些政策？你會端出什麼樣的牛肉，或者是鞭策他們的鞭子、殺手要他們買單？</w:t>
      </w:r>
    </w:p>
    <w:p w:rsidR="00A0595B" w:rsidRDefault="00A0595B" w:rsidP="00A0595B">
      <w:pPr>
        <w:ind w:left="211" w:hangingChars="100" w:hanging="211"/>
      </w:pPr>
      <w:r w:rsidRPr="004425AF">
        <w:rPr>
          <w:rFonts w:eastAsia="華康中黑體" w:hint="eastAsia"/>
        </w:rPr>
        <w:t>徐部長國勇：</w:t>
      </w:r>
      <w:r>
        <w:rPr>
          <w:rFonts w:hint="eastAsia"/>
        </w:rPr>
        <w:t>在設廠及環評的時候，我們希望把這個列進去他們整個設廠……</w:t>
      </w:r>
    </w:p>
    <w:p w:rsidR="00A0595B" w:rsidRDefault="00A0595B" w:rsidP="00A0595B">
      <w:pPr>
        <w:ind w:left="211" w:hangingChars="100" w:hanging="211"/>
      </w:pPr>
      <w:r w:rsidRPr="004425AF">
        <w:rPr>
          <w:rFonts w:eastAsia="華康中黑體" w:hint="eastAsia"/>
        </w:rPr>
        <w:lastRenderedPageBreak/>
        <w:t>蔡委員壁如：</w:t>
      </w:r>
      <w:r>
        <w:rPr>
          <w:rFonts w:hint="eastAsia"/>
        </w:rPr>
        <w:t>所以以後所有的大廠在環評的時候都要列入再生水的使用比例，是不是？部長，對不對？</w:t>
      </w:r>
    </w:p>
    <w:p w:rsidR="00A0595B" w:rsidRDefault="00A0595B" w:rsidP="00A0595B">
      <w:pPr>
        <w:ind w:left="211" w:hangingChars="100" w:hanging="211"/>
      </w:pPr>
      <w:r w:rsidRPr="004425AF">
        <w:rPr>
          <w:rFonts w:eastAsia="華康中黑體" w:hint="eastAsia"/>
        </w:rPr>
        <w:t>徐部長國勇：</w:t>
      </w:r>
      <w:r>
        <w:rPr>
          <w:rFonts w:hint="eastAsia"/>
        </w:rPr>
        <w:t>對，因為這個也是環保的問題，也是為了確保它的供水，所以大家現在會有這個認識。</w:t>
      </w:r>
    </w:p>
    <w:p w:rsidR="00A0595B" w:rsidRDefault="00A0595B" w:rsidP="00A0595B">
      <w:pPr>
        <w:ind w:left="211" w:hangingChars="100" w:hanging="211"/>
      </w:pPr>
      <w:r w:rsidRPr="004425AF">
        <w:rPr>
          <w:rFonts w:eastAsia="華康中黑體" w:hint="eastAsia"/>
        </w:rPr>
        <w:t>蔡委員壁如：</w:t>
      </w:r>
      <w:r>
        <w:rPr>
          <w:rFonts w:hint="eastAsia"/>
        </w:rPr>
        <w:t>好，所以再生水資源發展條例裡頭是不是應該修法，強制某種程度的用水大戶就要使用多少比例的再生水？要不要來修？</w:t>
      </w:r>
    </w:p>
    <w:p w:rsidR="00A0595B" w:rsidRDefault="00A0595B" w:rsidP="00A0595B">
      <w:pPr>
        <w:ind w:left="211" w:hangingChars="100" w:hanging="211"/>
      </w:pPr>
      <w:r w:rsidRPr="004425AF">
        <w:rPr>
          <w:rFonts w:eastAsia="華康中黑體" w:hint="eastAsia"/>
        </w:rPr>
        <w:t>徐部長國勇：</w:t>
      </w:r>
      <w:r>
        <w:rPr>
          <w:rFonts w:hint="eastAsia"/>
        </w:rPr>
        <w:t>委員，這個可以來考慮，我們可以來考慮……</w:t>
      </w:r>
    </w:p>
    <w:p w:rsidR="00A0595B" w:rsidRDefault="00A0595B" w:rsidP="00A0595B">
      <w:pPr>
        <w:ind w:left="211" w:hangingChars="100" w:hanging="211"/>
      </w:pPr>
      <w:r w:rsidRPr="004425AF">
        <w:rPr>
          <w:rFonts w:eastAsia="華康中黑體" w:hint="eastAsia"/>
        </w:rPr>
        <w:t>蔡委員壁如：</w:t>
      </w:r>
      <w:r>
        <w:rPr>
          <w:rFonts w:hint="eastAsia"/>
        </w:rPr>
        <w:t>這是部長說的，所以我們應該往這方向前進。</w:t>
      </w:r>
    </w:p>
    <w:p w:rsidR="00A0595B" w:rsidRDefault="00A0595B" w:rsidP="00A0595B">
      <w:pPr>
        <w:ind w:left="211" w:hangingChars="100" w:hanging="211"/>
      </w:pPr>
      <w:r w:rsidRPr="004425AF">
        <w:rPr>
          <w:rFonts w:eastAsia="華康中黑體" w:hint="eastAsia"/>
        </w:rPr>
        <w:t>徐部長國勇：</w:t>
      </w:r>
      <w:r>
        <w:rPr>
          <w:rFonts w:hint="eastAsia"/>
        </w:rPr>
        <w:t>但是這個權責是在經濟部，我們大家都一起來處理。</w:t>
      </w:r>
    </w:p>
    <w:p w:rsidR="00A0595B" w:rsidRDefault="00A0595B" w:rsidP="00A0595B">
      <w:pPr>
        <w:ind w:left="211" w:hangingChars="100" w:hanging="211"/>
      </w:pPr>
      <w:r w:rsidRPr="004425AF">
        <w:rPr>
          <w:rFonts w:eastAsia="華康中黑體" w:hint="eastAsia"/>
        </w:rPr>
        <w:t>蔡委員壁如：</w:t>
      </w:r>
      <w:r>
        <w:rPr>
          <w:rFonts w:hint="eastAsia"/>
        </w:rPr>
        <w:t>經濟部次長不會反對。請經濟部次長說明。</w:t>
      </w:r>
    </w:p>
    <w:p w:rsidR="00A0595B" w:rsidRDefault="00A0595B" w:rsidP="00A0595B">
      <w:pPr>
        <w:ind w:left="211" w:hangingChars="100" w:hanging="211"/>
      </w:pPr>
      <w:r w:rsidRPr="004425AF">
        <w:rPr>
          <w:rFonts w:eastAsia="華康中黑體" w:hint="eastAsia"/>
        </w:rPr>
        <w:t>徐部長國勇：</w:t>
      </w:r>
      <w:r>
        <w:rPr>
          <w:rFonts w:hint="eastAsia"/>
        </w:rPr>
        <w:t>不是不會反對，我們是說大家一起來研議啦</w:t>
      </w:r>
      <w:r w:rsidR="00E109D1">
        <w:rPr>
          <w:rFonts w:hint="eastAsia"/>
        </w:rPr>
        <w:t>！</w:t>
      </w:r>
    </w:p>
    <w:p w:rsidR="00A0595B" w:rsidRDefault="00A0595B" w:rsidP="00A0595B">
      <w:pPr>
        <w:ind w:left="211" w:hangingChars="100" w:hanging="211"/>
      </w:pPr>
      <w:r w:rsidRPr="004425AF">
        <w:rPr>
          <w:rFonts w:eastAsia="華康中黑體" w:hint="eastAsia"/>
        </w:rPr>
        <w:t>蔡委員壁如：</w:t>
      </w:r>
      <w:r>
        <w:rPr>
          <w:rFonts w:hint="eastAsia"/>
        </w:rPr>
        <w:t>他不會反對，他現在就缺水了。</w:t>
      </w:r>
    </w:p>
    <w:p w:rsidR="00A0595B" w:rsidRDefault="00A0595B" w:rsidP="00A0595B">
      <w:pPr>
        <w:ind w:left="211" w:hangingChars="100" w:hanging="211"/>
      </w:pPr>
      <w:r w:rsidRPr="004425AF">
        <w:rPr>
          <w:rFonts w:eastAsia="華康中黑體" w:hint="eastAsia"/>
        </w:rPr>
        <w:t>徐部長國勇：</w:t>
      </w:r>
      <w:r>
        <w:rPr>
          <w:rFonts w:hint="eastAsia"/>
        </w:rPr>
        <w:t>大家一起來研議，往最好的方向走。</w:t>
      </w:r>
    </w:p>
    <w:p w:rsidR="00A0595B" w:rsidRDefault="00A0595B" w:rsidP="00A0595B">
      <w:pPr>
        <w:ind w:left="211" w:hangingChars="100" w:hanging="211"/>
      </w:pPr>
      <w:r w:rsidRPr="004425AF">
        <w:rPr>
          <w:rFonts w:eastAsia="華康中黑體" w:hint="eastAsia"/>
        </w:rPr>
        <w:t>蔡委員壁如：</w:t>
      </w:r>
      <w:r>
        <w:rPr>
          <w:rFonts w:hint="eastAsia"/>
        </w:rPr>
        <w:t>好，所以部長剛才給我的答案就是要往再生水資源發展條例修法的方向，只要是用水大戶，就一定要強迫他們用多少比例的再生水……</w:t>
      </w:r>
    </w:p>
    <w:p w:rsidR="00A0595B" w:rsidRDefault="00A0595B" w:rsidP="00A0595B">
      <w:pPr>
        <w:ind w:left="211" w:hangingChars="100" w:hanging="211"/>
      </w:pPr>
      <w:r w:rsidRPr="004425AF">
        <w:rPr>
          <w:rFonts w:eastAsia="華康中黑體" w:hint="eastAsia"/>
        </w:rPr>
        <w:t>徐部長國勇：</w:t>
      </w:r>
      <w:r>
        <w:rPr>
          <w:rFonts w:hint="eastAsia"/>
        </w:rPr>
        <w:t>我倒不是這樣講，其實現在我們的媒合越來越順利了，他們已經發現這個還是可以確保他們的……</w:t>
      </w:r>
    </w:p>
    <w:p w:rsidR="00A0595B" w:rsidRDefault="00A0595B" w:rsidP="00A0595B">
      <w:pPr>
        <w:ind w:left="211" w:hangingChars="100" w:hanging="211"/>
      </w:pPr>
      <w:r w:rsidRPr="004425AF">
        <w:rPr>
          <w:rFonts w:eastAsia="華康中黑體" w:hint="eastAsia"/>
        </w:rPr>
        <w:t>蔡委員壁如：</w:t>
      </w:r>
      <w:r>
        <w:rPr>
          <w:rFonts w:hint="eastAsia"/>
        </w:rPr>
        <w:t>部長，現在道德勸說是無效的，我們一定要強迫或者是你要端出什麼樣的牛肉給人家，像早上有人回答什麼水權的交換……</w:t>
      </w:r>
    </w:p>
    <w:p w:rsidR="00A0595B" w:rsidRDefault="00A0595B" w:rsidP="00A0595B">
      <w:pPr>
        <w:ind w:left="211" w:hangingChars="100" w:hanging="211"/>
      </w:pPr>
      <w:r w:rsidRPr="004425AF">
        <w:rPr>
          <w:rFonts w:eastAsia="華康中黑體" w:hint="eastAsia"/>
        </w:rPr>
        <w:t>徐部長國勇：</w:t>
      </w:r>
      <w:r>
        <w:rPr>
          <w:rFonts w:hint="eastAsia"/>
        </w:rPr>
        <w:t>我跟委員報告，這一次的旱情讓他們有很大的體驗，所以他們在送水、運水裡面發現平常……</w:t>
      </w:r>
    </w:p>
    <w:p w:rsidR="00A0595B" w:rsidRDefault="00A0595B" w:rsidP="00A0595B">
      <w:pPr>
        <w:ind w:left="211" w:hangingChars="100" w:hanging="211"/>
      </w:pPr>
      <w:r w:rsidRPr="004425AF">
        <w:rPr>
          <w:rFonts w:eastAsia="華康中黑體" w:hint="eastAsia"/>
        </w:rPr>
        <w:t>蔡委員壁如：</w:t>
      </w:r>
      <w:r>
        <w:rPr>
          <w:rFonts w:hint="eastAsia"/>
        </w:rPr>
        <w:t>所以部長是在祈禱不要下雨，讓這些用水大戶能夠深深地體驗……</w:t>
      </w:r>
    </w:p>
    <w:p w:rsidR="00A0595B" w:rsidRDefault="00A0595B" w:rsidP="00A0595B">
      <w:pPr>
        <w:ind w:left="211" w:hangingChars="100" w:hanging="211"/>
      </w:pPr>
      <w:r w:rsidRPr="004425AF">
        <w:rPr>
          <w:rFonts w:eastAsia="華康中黑體" w:hint="eastAsia"/>
        </w:rPr>
        <w:t>徐部長國勇：</w:t>
      </w:r>
      <w:r>
        <w:rPr>
          <w:rFonts w:hint="eastAsia"/>
        </w:rPr>
        <w:t>不能這樣解釋，這個不能這樣反面解釋，有些東西不能這樣反面解釋的，這樣解釋會跟我的本意不合啦</w:t>
      </w:r>
      <w:r w:rsidR="00E109D1">
        <w:rPr>
          <w:rFonts w:hint="eastAsia"/>
        </w:rPr>
        <w:t>！</w:t>
      </w:r>
    </w:p>
    <w:p w:rsidR="00A0595B" w:rsidRDefault="00A0595B" w:rsidP="00A0595B">
      <w:pPr>
        <w:ind w:left="211" w:hangingChars="100" w:hanging="211"/>
      </w:pPr>
      <w:r w:rsidRPr="004425AF">
        <w:rPr>
          <w:rFonts w:eastAsia="華康中黑體" w:hint="eastAsia"/>
        </w:rPr>
        <w:t>蔡委員壁如：</w:t>
      </w:r>
      <w:r>
        <w:rPr>
          <w:rFonts w:hint="eastAsia"/>
        </w:rPr>
        <w:t>從你今天的報告裡頭，我們要好好來檢討，我很想知道部長所謂的政策強化有哪些政策能夠讓他們買單。</w:t>
      </w:r>
    </w:p>
    <w:p w:rsidR="00A0595B" w:rsidRDefault="00A0595B" w:rsidP="00A0595B">
      <w:pPr>
        <w:ind w:left="211" w:hangingChars="100" w:hanging="211"/>
      </w:pPr>
      <w:r w:rsidRPr="004425AF">
        <w:rPr>
          <w:rFonts w:eastAsia="華康中黑體" w:hint="eastAsia"/>
        </w:rPr>
        <w:t>徐部長國勇：</w:t>
      </w:r>
      <w:r>
        <w:rPr>
          <w:rFonts w:hint="eastAsia"/>
        </w:rPr>
        <w:t>所以我在這裡特別提到，我們有一些要跟目的事業主管機關來做相關的協調，譬如工廠等等，也是我們跟經濟部一起來努力。</w:t>
      </w:r>
    </w:p>
    <w:p w:rsidR="00A0595B" w:rsidRDefault="00A0595B" w:rsidP="00A0595B">
      <w:pPr>
        <w:ind w:left="211" w:hangingChars="100" w:hanging="211"/>
      </w:pPr>
      <w:r w:rsidRPr="004425AF">
        <w:rPr>
          <w:rFonts w:eastAsia="華康中黑體" w:hint="eastAsia"/>
        </w:rPr>
        <w:t>蔡委員壁如：</w:t>
      </w:r>
      <w:r>
        <w:rPr>
          <w:rFonts w:hint="eastAsia"/>
        </w:rPr>
        <w:t>是，所以一定要……</w:t>
      </w:r>
    </w:p>
    <w:p w:rsidR="00A0595B" w:rsidRDefault="00A0595B" w:rsidP="00A0595B">
      <w:pPr>
        <w:ind w:left="211" w:hangingChars="100" w:hanging="211"/>
      </w:pPr>
      <w:r w:rsidRPr="004425AF">
        <w:rPr>
          <w:rFonts w:eastAsia="華康中黑體" w:hint="eastAsia"/>
        </w:rPr>
        <w:t>徐部長國勇：</w:t>
      </w:r>
      <w:r>
        <w:rPr>
          <w:rFonts w:hint="eastAsia"/>
        </w:rPr>
        <w:t>這不是我們內政部能夠單獨處理的，因為畢竟目的事業主管機關不是在內政部。</w:t>
      </w:r>
    </w:p>
    <w:p w:rsidR="00A0595B" w:rsidRDefault="00A0595B" w:rsidP="00A0595B">
      <w:pPr>
        <w:ind w:left="211" w:hangingChars="100" w:hanging="211"/>
      </w:pPr>
      <w:r w:rsidRPr="004425AF">
        <w:rPr>
          <w:rFonts w:eastAsia="華康中黑體" w:hint="eastAsia"/>
        </w:rPr>
        <w:t>蔡委員壁如：</w:t>
      </w:r>
      <w:r>
        <w:rPr>
          <w:rFonts w:hint="eastAsia"/>
        </w:rPr>
        <w:t>所以部長的政策要拿出來，不管是牛肉或殺手。可不可以強制一些用水大戶一定要使用某種程度的再生水？</w:t>
      </w:r>
    </w:p>
    <w:p w:rsidR="00A0595B" w:rsidRDefault="00A0595B" w:rsidP="00A0595B">
      <w:pPr>
        <w:ind w:left="211" w:hangingChars="100" w:hanging="211"/>
      </w:pPr>
      <w:r w:rsidRPr="004425AF">
        <w:rPr>
          <w:rFonts w:eastAsia="華康中黑體" w:hint="eastAsia"/>
        </w:rPr>
        <w:t>徐部長國勇：</w:t>
      </w:r>
      <w:r>
        <w:rPr>
          <w:rFonts w:hint="eastAsia"/>
        </w:rPr>
        <w:t>其實現在的用水大戶使用再生水的認識都已經開始在建立了，所以經濟部有一個再生水資源協調會報，也會做相關的……</w:t>
      </w:r>
    </w:p>
    <w:p w:rsidR="00A0595B" w:rsidRDefault="00A0595B" w:rsidP="00A0595B">
      <w:pPr>
        <w:ind w:left="211" w:hangingChars="100" w:hanging="211"/>
      </w:pPr>
      <w:r w:rsidRPr="004425AF">
        <w:rPr>
          <w:rFonts w:eastAsia="華康中黑體" w:hint="eastAsia"/>
        </w:rPr>
        <w:t>蔡委員壁如：</w:t>
      </w:r>
      <w:r>
        <w:rPr>
          <w:rFonts w:hint="eastAsia"/>
        </w:rPr>
        <w:t>所以這個現在都運作得很順利。</w:t>
      </w:r>
    </w:p>
    <w:p w:rsidR="00A0595B" w:rsidRDefault="00A0595B" w:rsidP="00A0595B">
      <w:pPr>
        <w:ind w:left="211" w:hangingChars="100" w:hanging="211"/>
      </w:pPr>
      <w:r w:rsidRPr="004425AF">
        <w:rPr>
          <w:rFonts w:eastAsia="華康中黑體" w:hint="eastAsia"/>
        </w:rPr>
        <w:lastRenderedPageBreak/>
        <w:t>徐部長國勇：</w:t>
      </w:r>
      <w:r>
        <w:rPr>
          <w:rFonts w:hint="eastAsia"/>
        </w:rPr>
        <w:t>會繼續運作。</w:t>
      </w:r>
    </w:p>
    <w:p w:rsidR="00A0595B" w:rsidRDefault="00A0595B" w:rsidP="00A0595B">
      <w:pPr>
        <w:ind w:left="211" w:hangingChars="100" w:hanging="211"/>
      </w:pPr>
      <w:r w:rsidRPr="004425AF">
        <w:rPr>
          <w:rFonts w:eastAsia="華康中黑體" w:hint="eastAsia"/>
        </w:rPr>
        <w:t>蔡委員壁如：</w:t>
      </w:r>
      <w:r>
        <w:rPr>
          <w:rFonts w:hint="eastAsia"/>
        </w:rPr>
        <w:t>部長，你的報告中「需克服因素及後續作為」提到第二個檢討，我們就來討論一下。在「再生水價檢討」方面，水價是不是最主要的原因？部長，我們是要檢討再生水的水價，還是檢討自來水的水價太低了？</w:t>
      </w:r>
    </w:p>
    <w:p w:rsidR="00A0595B" w:rsidRDefault="00A0595B" w:rsidP="00A0595B">
      <w:pPr>
        <w:ind w:left="211" w:hangingChars="100" w:hanging="211"/>
      </w:pPr>
      <w:r w:rsidRPr="00C75D19">
        <w:rPr>
          <w:rFonts w:eastAsia="華康中黑體" w:hint="eastAsia"/>
        </w:rPr>
        <w:t>徐部長國勇：</w:t>
      </w:r>
      <w:r>
        <w:rPr>
          <w:rFonts w:hint="eastAsia"/>
        </w:rPr>
        <w:t>這個當然要經濟部一起來處理，因為自來水水價不在內政部。</w:t>
      </w:r>
    </w:p>
    <w:p w:rsidR="00A0595B" w:rsidRDefault="00A0595B" w:rsidP="00A0595B">
      <w:pPr>
        <w:ind w:left="211" w:hangingChars="100" w:hanging="211"/>
      </w:pPr>
      <w:r w:rsidRPr="00C75D19">
        <w:rPr>
          <w:rFonts w:eastAsia="華康中黑體" w:hint="eastAsia"/>
        </w:rPr>
        <w:t>蔡委員壁如：</w:t>
      </w:r>
      <w:r>
        <w:rPr>
          <w:rFonts w:hint="eastAsia"/>
        </w:rPr>
        <w:t>好，所以你應該跟經濟部好好去討論，我也問過王部長，他也承認目前的水價事實上是太低，因為如果再生水水價一度就要</w:t>
      </w:r>
      <w:r>
        <w:rPr>
          <w:rFonts w:hint="eastAsia"/>
        </w:rPr>
        <w:t>20</w:t>
      </w:r>
      <w:r>
        <w:rPr>
          <w:rFonts w:hint="eastAsia"/>
        </w:rPr>
        <w:t>塊，而自來水又才</w:t>
      </w:r>
      <w:r>
        <w:rPr>
          <w:rFonts w:hint="eastAsia"/>
        </w:rPr>
        <w:t>12</w:t>
      </w:r>
      <w:r>
        <w:rPr>
          <w:rFonts w:hint="eastAsia"/>
        </w:rPr>
        <w:t>塊，我跟你講，在怎麼樣的廠商，不管我們多麼多的護國神山們，他們還是會去選擇自來水，在推動上，你還是會很困難，所以針對再生水的水價，或是應該要把自來水的水價拉高，要有個合理的水價，才能夠讓他們願意用再生水，不然他們就反過來威脅你了，這些護國神山們會說你一定要給我水！</w:t>
      </w:r>
    </w:p>
    <w:p w:rsidR="00A0595B" w:rsidRDefault="00A0595B" w:rsidP="00A0595B">
      <w:pPr>
        <w:ind w:left="211" w:hangingChars="100" w:hanging="211"/>
      </w:pPr>
      <w:r w:rsidRPr="00C75D19">
        <w:rPr>
          <w:rFonts w:eastAsia="華康中黑體" w:hint="eastAsia"/>
        </w:rPr>
        <w:t>徐部長國勇：</w:t>
      </w:r>
      <w:r>
        <w:rPr>
          <w:rFonts w:hint="eastAsia"/>
        </w:rPr>
        <w:t>再生水水價的問題，有的委員剛剛就建議像別的國家，有時候是用反向思考去處理，這個也是提供我們以後在協調處理時的另外一個想法。</w:t>
      </w:r>
    </w:p>
    <w:p w:rsidR="00A0595B" w:rsidRDefault="00A0595B" w:rsidP="00A0595B">
      <w:pPr>
        <w:ind w:left="211" w:hangingChars="100" w:hanging="211"/>
      </w:pPr>
      <w:r w:rsidRPr="00C75D19">
        <w:rPr>
          <w:rFonts w:eastAsia="華康中黑體" w:hint="eastAsia"/>
        </w:rPr>
        <w:t>蔡委員壁如：</w:t>
      </w:r>
      <w:r>
        <w:rPr>
          <w:rFonts w:hint="eastAsia"/>
        </w:rPr>
        <w:t>好，本席在這裡建議耗水費跟水價合理化都要去考量，因為剛剛講過水車載水，一度要五</w:t>
      </w:r>
      <w:r w:rsidR="00E109D1">
        <w:rPr>
          <w:rFonts w:hint="eastAsia"/>
        </w:rPr>
        <w:t>百</w:t>
      </w:r>
      <w:r>
        <w:rPr>
          <w:rFonts w:hint="eastAsia"/>
        </w:rPr>
        <w:t>、六百塊，但是廠商還願意去載水，這個就要好好地去探討原因了，他們寧可用水車去載水，都不願意來接再生水。</w:t>
      </w:r>
    </w:p>
    <w:p w:rsidR="00A0595B" w:rsidRDefault="00A0595B" w:rsidP="00A0595B">
      <w:pPr>
        <w:ind w:left="211" w:hangingChars="100" w:hanging="211"/>
      </w:pPr>
      <w:r w:rsidRPr="00C75D19">
        <w:rPr>
          <w:rFonts w:eastAsia="華康中黑體" w:hint="eastAsia"/>
        </w:rPr>
        <w:t>徐部長國勇：</w:t>
      </w:r>
      <w:r>
        <w:rPr>
          <w:rFonts w:hint="eastAsia"/>
        </w:rPr>
        <w:t>他們現在是不得已，不是寧可這樣。</w:t>
      </w:r>
    </w:p>
    <w:p w:rsidR="00A0595B" w:rsidRDefault="00A0595B" w:rsidP="00A0595B">
      <w:pPr>
        <w:ind w:left="211" w:hangingChars="100" w:hanging="211"/>
      </w:pPr>
      <w:r w:rsidRPr="00C75D19">
        <w:rPr>
          <w:rFonts w:eastAsia="華康中黑體" w:hint="eastAsia"/>
        </w:rPr>
        <w:t>蔡委員壁如：</w:t>
      </w:r>
      <w:r>
        <w:rPr>
          <w:rFonts w:hint="eastAsia"/>
        </w:rPr>
        <w:t>現在是不得已，所以我想還是要讓這些耗水大戶去瞭解。</w:t>
      </w:r>
    </w:p>
    <w:p w:rsidR="00A0595B" w:rsidRDefault="00A0595B" w:rsidP="00A0595B">
      <w:pPr>
        <w:ind w:leftChars="100" w:left="211" w:firstLineChars="100" w:firstLine="211"/>
      </w:pPr>
      <w:r>
        <w:rPr>
          <w:rFonts w:hint="eastAsia"/>
        </w:rPr>
        <w:t>我再提一點，因為主席一直看著我，時間要到了。拉大水價級距，才能夠促進節水誘因，部長針對這個部分可能還是要好好地思考，因為你如果不把每個人用水級距拉大的話，他就不會想要節約用水，我想除了水的來源之外，我們有一部分還是要能夠去節約用水，所以在這裡建議部長直接就調整水價，讓節約用水這件事情能夠發生。</w:t>
      </w:r>
    </w:p>
    <w:p w:rsidR="00A0595B" w:rsidRDefault="00A0595B" w:rsidP="00A0595B">
      <w:pPr>
        <w:ind w:left="211" w:hangingChars="100" w:hanging="211"/>
      </w:pPr>
      <w:r w:rsidRPr="00C75D19">
        <w:rPr>
          <w:rFonts w:eastAsia="華康中黑體" w:hint="eastAsia"/>
        </w:rPr>
        <w:t>徐部長國勇：</w:t>
      </w:r>
      <w:r>
        <w:rPr>
          <w:rFonts w:hint="eastAsia"/>
        </w:rPr>
        <w:t>是一定要節約用水。水價的部分，當然經濟部也聽到了，水公司不是內政部的……</w:t>
      </w:r>
    </w:p>
    <w:p w:rsidR="00A0595B" w:rsidRDefault="00A0595B" w:rsidP="00A0595B">
      <w:pPr>
        <w:ind w:left="211" w:hangingChars="100" w:hanging="211"/>
      </w:pPr>
      <w:r w:rsidRPr="00C75D19">
        <w:rPr>
          <w:rFonts w:eastAsia="華康中黑體" w:hint="eastAsia"/>
        </w:rPr>
        <w:t>蔡委員壁如：</w:t>
      </w:r>
      <w:r>
        <w:rPr>
          <w:rFonts w:hint="eastAsia"/>
        </w:rPr>
        <w:t>你現在是都推給經濟部……</w:t>
      </w:r>
    </w:p>
    <w:p w:rsidR="00A0595B" w:rsidRDefault="00A0595B" w:rsidP="00A0595B">
      <w:pPr>
        <w:ind w:left="211" w:hangingChars="100" w:hanging="211"/>
      </w:pPr>
      <w:r w:rsidRPr="00C75D19">
        <w:rPr>
          <w:rFonts w:eastAsia="華康中黑體" w:hint="eastAsia"/>
        </w:rPr>
        <w:t>徐部長國勇：</w:t>
      </w:r>
      <w:r>
        <w:rPr>
          <w:rFonts w:hint="eastAsia"/>
        </w:rPr>
        <w:t>這不是推，因為那的確不是我……</w:t>
      </w:r>
    </w:p>
    <w:p w:rsidR="00A0595B" w:rsidRDefault="00A0595B" w:rsidP="00A0595B">
      <w:pPr>
        <w:ind w:left="211" w:hangingChars="100" w:hanging="211"/>
      </w:pPr>
      <w:r w:rsidRPr="00C75D19">
        <w:rPr>
          <w:rFonts w:eastAsia="華康中黑體" w:hint="eastAsia"/>
        </w:rPr>
        <w:t>蔡委員壁如：</w:t>
      </w:r>
      <w:r>
        <w:rPr>
          <w:rFonts w:hint="eastAsia"/>
        </w:rPr>
        <w:t>我看次長就坐在那裡，也不想回答你！</w:t>
      </w:r>
    </w:p>
    <w:p w:rsidR="00A0595B" w:rsidRDefault="00A0595B" w:rsidP="00A0595B">
      <w:pPr>
        <w:ind w:left="211" w:hangingChars="100" w:hanging="211"/>
      </w:pPr>
      <w:r w:rsidRPr="00C75D19">
        <w:rPr>
          <w:rFonts w:eastAsia="華康中黑體" w:hint="eastAsia"/>
        </w:rPr>
        <w:t>徐部長國勇：</w:t>
      </w:r>
      <w:r>
        <w:rPr>
          <w:rFonts w:hint="eastAsia"/>
        </w:rPr>
        <w:t>因為自來水公司確實不是我們管的。</w:t>
      </w:r>
    </w:p>
    <w:p w:rsidR="00A0595B" w:rsidRDefault="00A0595B" w:rsidP="00A0595B">
      <w:pPr>
        <w:ind w:left="211" w:hangingChars="100" w:hanging="211"/>
      </w:pPr>
      <w:r w:rsidRPr="00C75D19">
        <w:rPr>
          <w:rFonts w:eastAsia="華康中黑體" w:hint="eastAsia"/>
        </w:rPr>
        <w:t>蔡委員壁如：</w:t>
      </w:r>
      <w:r>
        <w:rPr>
          <w:rFonts w:hint="eastAsia"/>
        </w:rPr>
        <w:t>好，沒關係，就是這樣的建議給部長。因為主席一直看著我，沒時間了，下面再繼續討論。</w:t>
      </w:r>
    </w:p>
    <w:p w:rsidR="00A0595B" w:rsidRDefault="00A0595B" w:rsidP="00A0595B">
      <w:pPr>
        <w:ind w:left="211" w:hangingChars="100" w:hanging="211"/>
      </w:pPr>
      <w:r w:rsidRPr="00C75D19">
        <w:rPr>
          <w:rFonts w:eastAsia="華康中黑體" w:hint="eastAsia"/>
        </w:rPr>
        <w:t>徐部長國勇：</w:t>
      </w:r>
      <w:r>
        <w:rPr>
          <w:rFonts w:hint="eastAsia"/>
        </w:rPr>
        <w:t>謝謝委員。</w:t>
      </w:r>
    </w:p>
    <w:p w:rsidR="00A0595B" w:rsidRDefault="00A0595B" w:rsidP="00A0595B">
      <w:pPr>
        <w:ind w:left="211" w:hangingChars="100" w:hanging="211"/>
      </w:pPr>
      <w:r w:rsidRPr="00C75D19">
        <w:rPr>
          <w:rFonts w:eastAsia="華康中黑體" w:hint="eastAsia"/>
        </w:rPr>
        <w:t>主席：</w:t>
      </w:r>
      <w:r>
        <w:rPr>
          <w:rFonts w:hint="eastAsia"/>
        </w:rPr>
        <w:t>請洪委員孟楷發言。</w:t>
      </w:r>
    </w:p>
    <w:p w:rsidR="00A0595B" w:rsidRDefault="00A0595B" w:rsidP="00A0595B">
      <w:pPr>
        <w:ind w:left="211" w:hangingChars="100" w:hanging="211"/>
      </w:pPr>
      <w:r w:rsidRPr="00C75D19">
        <w:rPr>
          <w:rFonts w:eastAsia="華康中黑體" w:hint="eastAsia"/>
        </w:rPr>
        <w:t>洪委員孟楷：</w:t>
      </w:r>
      <w:r>
        <w:rPr>
          <w:rFonts w:hint="eastAsia"/>
        </w:rPr>
        <w:t>（</w:t>
      </w:r>
      <w:r>
        <w:rPr>
          <w:rFonts w:hint="eastAsia"/>
        </w:rPr>
        <w:t>12</w:t>
      </w:r>
      <w:r>
        <w:rPr>
          <w:rFonts w:hint="eastAsia"/>
        </w:rPr>
        <w:t>時</w:t>
      </w:r>
      <w:r>
        <w:rPr>
          <w:rFonts w:hint="eastAsia"/>
        </w:rPr>
        <w:t>42</w:t>
      </w:r>
      <w:r>
        <w:rPr>
          <w:rFonts w:hint="eastAsia"/>
        </w:rPr>
        <w:t>分）部長午安。在進入我們今天討論的重點前，剛剛也問到你很多的業務，水的部分可能內政部相對比較少業務，但是有個業務真的就是內政部的業務，關於全國的治安，上午本席好像有聽到，您在針對媒體回應的時候有講到您昨天也去高雄市視察？</w:t>
      </w:r>
    </w:p>
    <w:p w:rsidR="00A0595B" w:rsidRDefault="00A0595B" w:rsidP="00A0595B">
      <w:pPr>
        <w:ind w:left="211" w:hangingChars="100" w:hanging="211"/>
      </w:pPr>
      <w:r w:rsidRPr="00C75D19">
        <w:rPr>
          <w:rFonts w:eastAsia="華康中黑體" w:hint="eastAsia"/>
        </w:rPr>
        <w:t>主席：</w:t>
      </w:r>
      <w:r>
        <w:rPr>
          <w:rFonts w:hint="eastAsia"/>
        </w:rPr>
        <w:t>請內政部徐部長說明。</w:t>
      </w:r>
    </w:p>
    <w:p w:rsidR="00A0595B" w:rsidRDefault="00A0595B" w:rsidP="00A0595B">
      <w:pPr>
        <w:ind w:left="211" w:hangingChars="100" w:hanging="211"/>
      </w:pPr>
      <w:r w:rsidRPr="00C75D19">
        <w:rPr>
          <w:rFonts w:eastAsia="華康中黑體" w:hint="eastAsia"/>
        </w:rPr>
        <w:t>徐部長國勇：</w:t>
      </w:r>
      <w:r>
        <w:rPr>
          <w:rFonts w:hint="eastAsia"/>
        </w:rPr>
        <w:t>委員午安。我昨天有到高雄去瞭解，他們也掌握一定的進度在處理了。</w:t>
      </w:r>
    </w:p>
    <w:p w:rsidR="00A0595B" w:rsidRDefault="00A0595B" w:rsidP="00A0595B">
      <w:pPr>
        <w:ind w:left="211" w:hangingChars="100" w:hanging="211"/>
      </w:pPr>
      <w:r w:rsidRPr="00C75D19">
        <w:rPr>
          <w:rFonts w:eastAsia="華康中黑體" w:hint="eastAsia"/>
        </w:rPr>
        <w:lastRenderedPageBreak/>
        <w:t>洪委員孟楷：</w:t>
      </w:r>
      <w:r>
        <w:rPr>
          <w:rFonts w:hint="eastAsia"/>
        </w:rPr>
        <w:t>掌握一定的進度處理？</w:t>
      </w:r>
    </w:p>
    <w:p w:rsidR="00A0595B" w:rsidRDefault="00A0595B" w:rsidP="00A0595B">
      <w:pPr>
        <w:ind w:left="211" w:hangingChars="100" w:hanging="211"/>
      </w:pPr>
      <w:r w:rsidRPr="00C75D19">
        <w:rPr>
          <w:rFonts w:eastAsia="華康中黑體" w:hint="eastAsia"/>
        </w:rPr>
        <w:t>徐部長國勇：</w:t>
      </w:r>
      <w:r>
        <w:rPr>
          <w:rFonts w:hint="eastAsia"/>
        </w:rPr>
        <w:t>對。</w:t>
      </w:r>
    </w:p>
    <w:p w:rsidR="00A0595B" w:rsidRDefault="00A0595B" w:rsidP="00A0595B">
      <w:pPr>
        <w:ind w:left="211" w:hangingChars="100" w:hanging="211"/>
      </w:pPr>
      <w:r w:rsidRPr="00C75D19">
        <w:rPr>
          <w:rFonts w:eastAsia="華康中黑體" w:hint="eastAsia"/>
        </w:rPr>
        <w:t>洪委員孟楷：</w:t>
      </w:r>
      <w:r>
        <w:rPr>
          <w:rFonts w:hint="eastAsia"/>
        </w:rPr>
        <w:t>本席身為高雄的女婿，說實在的，我們當然希望全臺灣每個縣市的治安都好，但您用了一句話說高雄市治安不是最差的，是不是？</w:t>
      </w:r>
    </w:p>
    <w:p w:rsidR="00A0595B" w:rsidRDefault="00A0595B" w:rsidP="00A0595B">
      <w:pPr>
        <w:ind w:left="211" w:hangingChars="100" w:hanging="211"/>
      </w:pPr>
      <w:r w:rsidRPr="00C75D19">
        <w:rPr>
          <w:rFonts w:eastAsia="華康中黑體" w:hint="eastAsia"/>
        </w:rPr>
        <w:t>徐部長國勇：</w:t>
      </w:r>
      <w:r>
        <w:rPr>
          <w:rFonts w:hint="eastAsia"/>
        </w:rPr>
        <w:t>基本上，如果以重大刑案等等的來講，高雄治安應該不是最差的，但是我們不必……</w:t>
      </w:r>
    </w:p>
    <w:p w:rsidR="00A0595B" w:rsidRDefault="00A0595B" w:rsidP="00A0595B">
      <w:pPr>
        <w:ind w:left="211" w:hangingChars="100" w:hanging="211"/>
      </w:pPr>
      <w:r w:rsidRPr="00C75D19">
        <w:rPr>
          <w:rFonts w:eastAsia="華康中黑體" w:hint="eastAsia"/>
        </w:rPr>
        <w:t>洪委員孟楷：</w:t>
      </w:r>
      <w:r>
        <w:rPr>
          <w:rFonts w:hint="eastAsia"/>
        </w:rPr>
        <w:t>您以前到現在都這樣認為嗎？</w:t>
      </w:r>
    </w:p>
    <w:p w:rsidR="00A0595B" w:rsidRDefault="00A0595B" w:rsidP="00A0595B">
      <w:pPr>
        <w:ind w:left="211" w:hangingChars="100" w:hanging="211"/>
      </w:pPr>
      <w:r w:rsidRPr="00C75D19">
        <w:rPr>
          <w:rFonts w:eastAsia="華康中黑體" w:hint="eastAsia"/>
        </w:rPr>
        <w:t>徐部長國勇：</w:t>
      </w:r>
      <w:r>
        <w:rPr>
          <w:rFonts w:hint="eastAsia"/>
        </w:rPr>
        <w:t>對，我們不必去比較哪一個重大刑案、哪一個縣市特別差，因為臺灣其實地方不大，我們整個治安應該要整體來看，而且最主要是這些槍擊犯是流竄的，譬如說來這裡槍擊，結果事情發生是在別的縣市，跑到這裡來談判而發生槍擊案，所以我比較願意是從臺灣整體來看，每一個縣市不要去分彼此，一定要講哪一個縣市比較差或哪一個縣市比較好，不要這樣講！</w:t>
      </w:r>
    </w:p>
    <w:p w:rsidR="00A0595B" w:rsidRDefault="00A0595B" w:rsidP="00A0595B">
      <w:pPr>
        <w:ind w:left="211" w:hangingChars="100" w:hanging="211"/>
      </w:pPr>
      <w:r w:rsidRPr="00C75D19">
        <w:rPr>
          <w:rFonts w:eastAsia="華康中黑體" w:hint="eastAsia"/>
        </w:rPr>
        <w:t>洪委員孟楷：</w:t>
      </w:r>
      <w:r>
        <w:rPr>
          <w:rFonts w:hint="eastAsia"/>
        </w:rPr>
        <w:t>本來就是，如果部長早上這樣回答媒體的話，就會比較漂亮，說實在的，你今天上午講，馬上也有很多媒體就開始詢問，到底部長講的是哪個縣市更差？</w:t>
      </w:r>
    </w:p>
    <w:p w:rsidR="00A0595B" w:rsidRDefault="00A0595B" w:rsidP="00A0595B">
      <w:pPr>
        <w:ind w:left="211" w:hangingChars="100" w:hanging="211"/>
      </w:pPr>
      <w:r w:rsidRPr="00C75D19">
        <w:rPr>
          <w:rFonts w:eastAsia="華康中黑體" w:hint="eastAsia"/>
        </w:rPr>
        <w:t>徐部長國勇：</w:t>
      </w:r>
      <w:r>
        <w:rPr>
          <w:rFonts w:hint="eastAsia"/>
        </w:rPr>
        <w:t>我沒有講哪個縣市更差。</w:t>
      </w:r>
    </w:p>
    <w:p w:rsidR="00A0595B" w:rsidRDefault="00A0595B" w:rsidP="00A0595B">
      <w:pPr>
        <w:ind w:left="211" w:hangingChars="100" w:hanging="211"/>
      </w:pPr>
      <w:r w:rsidRPr="00C75D19">
        <w:rPr>
          <w:rFonts w:eastAsia="華康中黑體" w:hint="eastAsia"/>
        </w:rPr>
        <w:t>洪委員孟楷：</w:t>
      </w:r>
      <w:r>
        <w:rPr>
          <w:rFonts w:hint="eastAsia"/>
        </w:rPr>
        <w:t>沒有錯，但是你就說高雄不是最差的，你用最高級，大家就一定會去比較到底部長心裡想的是哪一個縣市更差，對不對？</w:t>
      </w:r>
    </w:p>
    <w:p w:rsidR="00A0595B" w:rsidRDefault="00A0595B" w:rsidP="00A0595B">
      <w:pPr>
        <w:ind w:left="211" w:hangingChars="100" w:hanging="211"/>
      </w:pPr>
      <w:r w:rsidRPr="00C75D19">
        <w:rPr>
          <w:rFonts w:eastAsia="華康中黑體" w:hint="eastAsia"/>
        </w:rPr>
        <w:t>徐部長國勇：</w:t>
      </w:r>
      <w:r>
        <w:rPr>
          <w:rFonts w:hint="eastAsia"/>
        </w:rPr>
        <w:t>在我的立場，我不會說哪一個縣市最差，我不會講哪一個地方差。</w:t>
      </w:r>
    </w:p>
    <w:p w:rsidR="00A0595B" w:rsidRDefault="00A0595B" w:rsidP="00A0595B">
      <w:pPr>
        <w:ind w:left="211" w:hangingChars="100" w:hanging="211"/>
      </w:pPr>
      <w:r w:rsidRPr="00C75D19">
        <w:rPr>
          <w:rFonts w:eastAsia="華康中黑體" w:hint="eastAsia"/>
        </w:rPr>
        <w:t>洪委員孟楷：</w:t>
      </w:r>
      <w:r>
        <w:rPr>
          <w:rFonts w:hint="eastAsia"/>
        </w:rPr>
        <w:t>是，也一樣，您剛剛也特別提到這是整體的，本席也認為這是整體的，整體就不是只靠單一縣市有辦法處理，不是靠單一縣市長有辦法負責。</w:t>
      </w:r>
    </w:p>
    <w:p w:rsidR="00A0595B" w:rsidRDefault="00A0595B" w:rsidP="00A0595B">
      <w:pPr>
        <w:ind w:left="211" w:hangingChars="100" w:hanging="211"/>
      </w:pPr>
      <w:r w:rsidRPr="00C75D19">
        <w:rPr>
          <w:rFonts w:eastAsia="華康中黑體" w:hint="eastAsia"/>
        </w:rPr>
        <w:t>徐部長國勇：</w:t>
      </w:r>
      <w:r>
        <w:rPr>
          <w:rFonts w:hint="eastAsia"/>
        </w:rPr>
        <w:t>沒有錯。</w:t>
      </w:r>
    </w:p>
    <w:p w:rsidR="00A0595B" w:rsidRDefault="00A0595B" w:rsidP="00A0595B">
      <w:pPr>
        <w:ind w:left="211" w:hangingChars="100" w:hanging="211"/>
      </w:pPr>
      <w:r w:rsidRPr="00C75D19">
        <w:rPr>
          <w:rFonts w:eastAsia="華康中黑體" w:hint="eastAsia"/>
        </w:rPr>
        <w:t>洪委員孟楷：</w:t>
      </w:r>
      <w:r>
        <w:rPr>
          <w:rFonts w:hint="eastAsia"/>
        </w:rPr>
        <w:t>本席從以前到現在都一樣的態度，就是以前高雄市不管是國民黨的市長任內，本席也認為高雄市的治安不一定完全歸咎於這個市長，現在民進黨的市長任內，本席也認為高雄市的治安也不能完全都推給單一個市長，一樣嘛！全國治安的部分就是內政部</w:t>
      </w:r>
      <w:r w:rsidR="00E109D1">
        <w:rPr>
          <w:rFonts w:hint="eastAsia"/>
        </w:rPr>
        <w:t>、就是</w:t>
      </w:r>
      <w:r>
        <w:rPr>
          <w:rFonts w:hint="eastAsia"/>
        </w:rPr>
        <w:t>警政署，您是大家長，所以有沒有針對我們全國，你剛剛也提到要整體來看，不能讓他們流竄，甚至本席的選區兩、三天前也有發生一個槍擊命案在八里。</w:t>
      </w:r>
    </w:p>
    <w:p w:rsidR="00A0595B" w:rsidRDefault="00A0595B" w:rsidP="00A0595B">
      <w:pPr>
        <w:ind w:left="211" w:hangingChars="100" w:hanging="211"/>
      </w:pPr>
      <w:r w:rsidRPr="00C75D19">
        <w:rPr>
          <w:rFonts w:eastAsia="華康中黑體" w:hint="eastAsia"/>
        </w:rPr>
        <w:t>徐部長國勇：</w:t>
      </w:r>
      <w:r>
        <w:rPr>
          <w:rFonts w:hint="eastAsia"/>
        </w:rPr>
        <w:t>開槍的人馬上就去自首了，當然我們還是要繼續追查、處理，</w:t>
      </w:r>
      <w:r w:rsidR="00E109D1">
        <w:rPr>
          <w:rFonts w:hint="eastAsia"/>
        </w:rPr>
        <w:t>看</w:t>
      </w:r>
      <w:r>
        <w:rPr>
          <w:rFonts w:hint="eastAsia"/>
        </w:rPr>
        <w:t>這個是不是跟「土頭、土尾」</w:t>
      </w:r>
      <w:r w:rsidR="00E109D1">
        <w:rPr>
          <w:rFonts w:hint="eastAsia"/>
        </w:rPr>
        <w:t>等等</w:t>
      </w:r>
      <w:r>
        <w:rPr>
          <w:rFonts w:hint="eastAsia"/>
        </w:rPr>
        <w:t>的問題有關，所以我也指示警政署，對於這些正在建設的，尤其有些地方在開發等等，我們要未雨綢繆，要想到因為它有土方</w:t>
      </w:r>
      <w:r w:rsidR="00E109D1">
        <w:rPr>
          <w:rFonts w:hint="eastAsia"/>
        </w:rPr>
        <w:t>等等</w:t>
      </w:r>
      <w:r>
        <w:rPr>
          <w:rFonts w:hint="eastAsia"/>
        </w:rPr>
        <w:t>其他建設的利益……</w:t>
      </w:r>
    </w:p>
    <w:p w:rsidR="00A0595B" w:rsidRDefault="00A0595B" w:rsidP="00A0595B">
      <w:pPr>
        <w:ind w:left="211" w:hangingChars="100" w:hanging="211"/>
      </w:pPr>
      <w:r w:rsidRPr="00C75D19">
        <w:rPr>
          <w:rFonts w:eastAsia="華康中黑體" w:hint="eastAsia"/>
        </w:rPr>
        <w:t>洪委員孟楷：</w:t>
      </w:r>
      <w:r>
        <w:rPr>
          <w:rFonts w:hint="eastAsia"/>
        </w:rPr>
        <w:t>利益龐大。</w:t>
      </w:r>
    </w:p>
    <w:p w:rsidR="00A0595B" w:rsidRDefault="00A0595B" w:rsidP="00A0595B">
      <w:pPr>
        <w:ind w:left="211" w:hangingChars="100" w:hanging="211"/>
      </w:pPr>
      <w:r w:rsidRPr="00C75D19">
        <w:rPr>
          <w:rFonts w:eastAsia="華康中黑體" w:hint="eastAsia"/>
        </w:rPr>
        <w:t>徐部長國勇：</w:t>
      </w:r>
      <w:r>
        <w:rPr>
          <w:rFonts w:hint="eastAsia"/>
        </w:rPr>
        <w:t>對，我們要提前對於有可能介入的人做相當的監控，所以我昨天也特別提到這一點，昨天我也把署長請到我辦公室來商討這些事情，我也到高雄去跟他說這件事情現在辦的進度怎麼樣，而高雄是因為男女朋友感情的問題，所以我們大家一起來處理。</w:t>
      </w:r>
    </w:p>
    <w:p w:rsidR="00A0595B" w:rsidRDefault="00A0595B" w:rsidP="00A0595B">
      <w:pPr>
        <w:ind w:left="211" w:hangingChars="100" w:hanging="211"/>
      </w:pPr>
      <w:r w:rsidRPr="00C75D19">
        <w:rPr>
          <w:rFonts w:eastAsia="華康中黑體" w:hint="eastAsia"/>
        </w:rPr>
        <w:t>洪委員孟楷：</w:t>
      </w:r>
      <w:r>
        <w:rPr>
          <w:rFonts w:hint="eastAsia"/>
        </w:rPr>
        <w:t>部長，你任內能不能有個宣示，你擔任部長到現在也</w:t>
      </w:r>
      <w:r w:rsidR="00E109D1">
        <w:rPr>
          <w:rFonts w:hint="eastAsia"/>
        </w:rPr>
        <w:t>二</w:t>
      </w:r>
      <w:r>
        <w:rPr>
          <w:rFonts w:hint="eastAsia"/>
        </w:rPr>
        <w:t>年多了？</w:t>
      </w:r>
    </w:p>
    <w:p w:rsidR="00A0595B" w:rsidRDefault="00A0595B" w:rsidP="00A0595B">
      <w:pPr>
        <w:ind w:left="211" w:hangingChars="100" w:hanging="211"/>
      </w:pPr>
      <w:r w:rsidRPr="00C75D19">
        <w:rPr>
          <w:rFonts w:eastAsia="華康中黑體" w:hint="eastAsia"/>
        </w:rPr>
        <w:t>徐部長國勇：</w:t>
      </w:r>
      <w:r>
        <w:rPr>
          <w:rFonts w:hint="eastAsia"/>
        </w:rPr>
        <w:t>應該是快要</w:t>
      </w:r>
      <w:r>
        <w:rPr>
          <w:rFonts w:hint="eastAsia"/>
        </w:rPr>
        <w:t>3</w:t>
      </w:r>
      <w:r>
        <w:rPr>
          <w:rFonts w:hint="eastAsia"/>
        </w:rPr>
        <w:t>年了。</w:t>
      </w:r>
    </w:p>
    <w:p w:rsidR="00A0595B" w:rsidRDefault="00A0595B" w:rsidP="00A0595B">
      <w:pPr>
        <w:ind w:left="211" w:hangingChars="100" w:hanging="211"/>
      </w:pPr>
      <w:r w:rsidRPr="00C75D19">
        <w:rPr>
          <w:rFonts w:eastAsia="華康中黑體" w:hint="eastAsia"/>
        </w:rPr>
        <w:t>洪委員孟楷：</w:t>
      </w:r>
      <w:r>
        <w:rPr>
          <w:rFonts w:hint="eastAsia"/>
        </w:rPr>
        <w:t>你任內，到底我們國人對於治安能不能放心？</w:t>
      </w:r>
    </w:p>
    <w:p w:rsidR="00A0595B" w:rsidRDefault="00A0595B" w:rsidP="00A0595B">
      <w:pPr>
        <w:ind w:left="211" w:hangingChars="100" w:hanging="211"/>
      </w:pPr>
      <w:r w:rsidRPr="00C75D19">
        <w:rPr>
          <w:rFonts w:eastAsia="華康中黑體" w:hint="eastAsia"/>
        </w:rPr>
        <w:t>徐部長國勇：</w:t>
      </w:r>
      <w:r>
        <w:rPr>
          <w:rFonts w:hint="eastAsia"/>
        </w:rPr>
        <w:t>從中正大學的民調來看，我們整體的治安其實都有進步，有很多個案的發生，讓我們</w:t>
      </w:r>
      <w:r>
        <w:rPr>
          <w:rFonts w:hint="eastAsia"/>
        </w:rPr>
        <w:lastRenderedPageBreak/>
        <w:t>都非常心痛，站在我的立場，每一件的發生，都是我們最大的痛，每一件的發生，我們都要給予最大的重視，這一定要……</w:t>
      </w:r>
    </w:p>
    <w:p w:rsidR="00A0595B" w:rsidRDefault="00A0595B" w:rsidP="00A0595B">
      <w:pPr>
        <w:ind w:left="211" w:hangingChars="100" w:hanging="211"/>
      </w:pPr>
      <w:r w:rsidRPr="00C75D19">
        <w:rPr>
          <w:rFonts w:eastAsia="華康中黑體" w:hint="eastAsia"/>
        </w:rPr>
        <w:t>洪委員孟楷：</w:t>
      </w:r>
      <w:r>
        <w:rPr>
          <w:rFonts w:hint="eastAsia"/>
        </w:rPr>
        <w:t>宣傳的部分，你不要占用我的時間。</w:t>
      </w:r>
    </w:p>
    <w:p w:rsidR="00A0595B" w:rsidRDefault="00A0595B" w:rsidP="00A0595B">
      <w:pPr>
        <w:ind w:left="211" w:hangingChars="100" w:hanging="211"/>
      </w:pPr>
      <w:r w:rsidRPr="00C75D19">
        <w:rPr>
          <w:rFonts w:eastAsia="華康中黑體" w:hint="eastAsia"/>
        </w:rPr>
        <w:t>徐部長國勇：</w:t>
      </w:r>
      <w:r>
        <w:rPr>
          <w:rFonts w:hint="eastAsia"/>
        </w:rPr>
        <w:t>我們再來加油。</w:t>
      </w:r>
    </w:p>
    <w:p w:rsidR="00A0595B" w:rsidRDefault="00A0595B" w:rsidP="00A0595B">
      <w:pPr>
        <w:ind w:left="211" w:hangingChars="100" w:hanging="211"/>
      </w:pPr>
      <w:r w:rsidRPr="00C75D19">
        <w:rPr>
          <w:rFonts w:eastAsia="華康中黑體" w:hint="eastAsia"/>
        </w:rPr>
        <w:t>洪委員孟楷：</w:t>
      </w:r>
      <w:r>
        <w:rPr>
          <w:rFonts w:hint="eastAsia"/>
        </w:rPr>
        <w:t>對，你要加油啦！重點是要做事情，以及要做出成績來！</w:t>
      </w:r>
    </w:p>
    <w:p w:rsidR="00A0595B" w:rsidRDefault="00A0595B" w:rsidP="00A0595B">
      <w:pPr>
        <w:ind w:left="211" w:hangingChars="100" w:hanging="211"/>
      </w:pPr>
      <w:r w:rsidRPr="00C75D19">
        <w:rPr>
          <w:rFonts w:eastAsia="華康中黑體" w:hint="eastAsia"/>
        </w:rPr>
        <w:t>徐部長國勇：</w:t>
      </w:r>
      <w:r>
        <w:rPr>
          <w:rFonts w:hint="eastAsia"/>
        </w:rPr>
        <w:t>委員說的有道理，我們要加油來讓民眾知道，包括我常常說一句話，有時候雞婆反而會讓我們的治安更好，所以這部分我們大家一起來處理。</w:t>
      </w:r>
    </w:p>
    <w:p w:rsidR="00A0595B" w:rsidRDefault="00A0595B" w:rsidP="00A0595B">
      <w:pPr>
        <w:ind w:left="211" w:hangingChars="100" w:hanging="211"/>
      </w:pPr>
      <w:r w:rsidRPr="00C75D19">
        <w:rPr>
          <w:rFonts w:eastAsia="華康中黑體" w:hint="eastAsia"/>
        </w:rPr>
        <w:t>洪委員孟楷：</w:t>
      </w:r>
      <w:r>
        <w:rPr>
          <w:rFonts w:hint="eastAsia"/>
        </w:rPr>
        <w:t>好，謝謝部長。回到今天的業務，本席選區新北市八里的污水處理廠是負責處理現在北北基三百多萬人一天用</w:t>
      </w:r>
      <w:r w:rsidR="00E109D1">
        <w:rPr>
          <w:rFonts w:hint="eastAsia"/>
        </w:rPr>
        <w:t>的</w:t>
      </w:r>
      <w:r>
        <w:rPr>
          <w:rFonts w:hint="eastAsia"/>
        </w:rPr>
        <w:t>一百多萬噸污水，目前是在新北市政府，就是協調臺北市、新北市說要由新北市政府來接管，目前已經有協調進度，不管是吳澤成政委還是營建署有辦理相關協調作業，人是有補到員額</w:t>
      </w:r>
      <w:r>
        <w:rPr>
          <w:rFonts w:hint="eastAsia"/>
        </w:rPr>
        <w:t>38</w:t>
      </w:r>
      <w:r>
        <w:rPr>
          <w:rFonts w:hint="eastAsia"/>
        </w:rPr>
        <w:t>名沒有錯，但是有了人不代表有錢，最新的進度是說因為……</w:t>
      </w:r>
    </w:p>
    <w:p w:rsidR="00A0595B" w:rsidRDefault="00A0595B" w:rsidP="00A0595B">
      <w:pPr>
        <w:ind w:left="211" w:hangingChars="100" w:hanging="211"/>
      </w:pPr>
      <w:r w:rsidRPr="00C75D19">
        <w:rPr>
          <w:rFonts w:eastAsia="華康中黑體" w:hint="eastAsia"/>
        </w:rPr>
        <w:t>徐部長國勇：</w:t>
      </w:r>
      <w:r>
        <w:rPr>
          <w:rFonts w:hint="eastAsia"/>
        </w:rPr>
        <w:t>現在只有補</w:t>
      </w:r>
      <w:r>
        <w:rPr>
          <w:rFonts w:hint="eastAsia"/>
        </w:rPr>
        <w:t>2</w:t>
      </w:r>
      <w:r>
        <w:rPr>
          <w:rFonts w:hint="eastAsia"/>
        </w:rPr>
        <w:t>個人而已啦！</w:t>
      </w:r>
    </w:p>
    <w:p w:rsidR="00A0595B" w:rsidRDefault="00A0595B" w:rsidP="00A0595B">
      <w:pPr>
        <w:ind w:left="211" w:hangingChars="100" w:hanging="211"/>
      </w:pPr>
      <w:r w:rsidRPr="00C75D19">
        <w:rPr>
          <w:rFonts w:eastAsia="華康中黑體" w:hint="eastAsia"/>
        </w:rPr>
        <w:t>洪委員孟楷：</w:t>
      </w:r>
      <w:r>
        <w:rPr>
          <w:rFonts w:hint="eastAsia"/>
        </w:rPr>
        <w:t>對，八里污水處理廠的維護管理經營費用，新北市政府擔心如果之後他們接下來也沒辦法管了，而且過去這些設備也老舊……</w:t>
      </w:r>
    </w:p>
    <w:p w:rsidR="00A0595B" w:rsidRDefault="00A0595B" w:rsidP="00A0595B">
      <w:pPr>
        <w:ind w:left="211" w:hangingChars="100" w:hanging="211"/>
      </w:pPr>
      <w:r w:rsidRPr="00C75D19">
        <w:rPr>
          <w:rFonts w:eastAsia="華康中黑體" w:hint="eastAsia"/>
        </w:rPr>
        <w:t>徐部長國勇：</w:t>
      </w:r>
      <w:r>
        <w:rPr>
          <w:rFonts w:hint="eastAsia"/>
        </w:rPr>
        <w:t>錢都是一起出的啦！不是只有叫</w:t>
      </w:r>
      <w:r w:rsidR="00E109D1">
        <w:rPr>
          <w:rFonts w:hint="eastAsia"/>
        </w:rPr>
        <w:t>它</w:t>
      </w:r>
      <w:r>
        <w:rPr>
          <w:rFonts w:hint="eastAsia"/>
        </w:rPr>
        <w:t>出，所以應該沒有錢沒有辦法出的問題，人也是</w:t>
      </w:r>
      <w:r>
        <w:rPr>
          <w:rFonts w:hint="eastAsia"/>
        </w:rPr>
        <w:t>38</w:t>
      </w:r>
      <w:r>
        <w:rPr>
          <w:rFonts w:hint="eastAsia"/>
        </w:rPr>
        <w:t>名給</w:t>
      </w:r>
      <w:r w:rsidR="00E109D1">
        <w:rPr>
          <w:rFonts w:hint="eastAsia"/>
        </w:rPr>
        <w:t>它</w:t>
      </w:r>
      <w:r>
        <w:rPr>
          <w:rFonts w:hint="eastAsia"/>
        </w:rPr>
        <w:t>，多請</w:t>
      </w:r>
      <w:r>
        <w:rPr>
          <w:rFonts w:hint="eastAsia"/>
        </w:rPr>
        <w:t>2</w:t>
      </w:r>
      <w:r>
        <w:rPr>
          <w:rFonts w:hint="eastAsia"/>
        </w:rPr>
        <w:t>個人而已……</w:t>
      </w:r>
    </w:p>
    <w:p w:rsidR="00A0595B" w:rsidRDefault="00A0595B" w:rsidP="00A0595B">
      <w:pPr>
        <w:ind w:left="211" w:hangingChars="100" w:hanging="211"/>
      </w:pPr>
      <w:r w:rsidRPr="00C75D19">
        <w:rPr>
          <w:rFonts w:eastAsia="華康中黑體" w:hint="eastAsia"/>
        </w:rPr>
        <w:t>洪委員孟楷：</w:t>
      </w:r>
      <w:r>
        <w:rPr>
          <w:rFonts w:hint="eastAsia"/>
        </w:rPr>
        <w:t>現在新北市政府要報上來跟內政部做專案的補助計畫，因為要接管，總是有一些過去設備，因為它不是一個新的設備，要汰舊換新，而這個汰舊換新的專案補助計畫現在是怎麼樣？</w:t>
      </w:r>
    </w:p>
    <w:p w:rsidR="00A0595B" w:rsidRDefault="00A0595B" w:rsidP="00A0595B">
      <w:pPr>
        <w:ind w:left="211" w:hangingChars="100" w:hanging="211"/>
      </w:pPr>
      <w:r w:rsidRPr="00C75D19">
        <w:rPr>
          <w:rFonts w:eastAsia="華康中黑體" w:hint="eastAsia"/>
        </w:rPr>
        <w:t>徐部長國勇：</w:t>
      </w:r>
      <w:r>
        <w:rPr>
          <w:rFonts w:hint="eastAsia"/>
        </w:rPr>
        <w:t>我請署長向您說明。</w:t>
      </w:r>
    </w:p>
    <w:p w:rsidR="00A0595B" w:rsidRDefault="00A0595B" w:rsidP="00A0595B">
      <w:pPr>
        <w:ind w:left="211" w:hangingChars="100" w:hanging="211"/>
      </w:pPr>
      <w:r w:rsidRPr="00C75D19">
        <w:rPr>
          <w:rFonts w:eastAsia="華康中黑體" w:hint="eastAsia"/>
        </w:rPr>
        <w:t>主席：</w:t>
      </w:r>
      <w:r>
        <w:rPr>
          <w:rFonts w:hint="eastAsia"/>
        </w:rPr>
        <w:t>請內政部營建署吳署長說明。</w:t>
      </w:r>
    </w:p>
    <w:p w:rsidR="00A0595B" w:rsidRDefault="00A0595B" w:rsidP="00A0595B">
      <w:pPr>
        <w:ind w:left="211" w:hangingChars="100" w:hanging="211"/>
      </w:pPr>
      <w:r w:rsidRPr="00C75D19">
        <w:rPr>
          <w:rFonts w:eastAsia="華康中黑體" w:hint="eastAsia"/>
        </w:rPr>
        <w:t>吳署長欣修：</w:t>
      </w:r>
      <w:r>
        <w:rPr>
          <w:rFonts w:hint="eastAsia"/>
        </w:rPr>
        <w:t>謝謝委員，其實新北市政府是希望把它提升到二級，但是提升到二級，整個廠的計畫就必須要送環評，因為這底下比較麻煩，底下是十三行遺址，所以我們之前就已經評估過，這個案子如果要做的話，可能光環評跟遺址的調查，應該就要耗掉四到五年，因為新北市政府剛好幾項重大交通建設也就在那個位置，所以雙方是有共識，就等這幾個重大交通建設都塵埃落定了，再來處理會比較好。因此，就八里污水處理廠的部分，現在雙方比較有共識，就是讓交通建設完成以後再來。</w:t>
      </w:r>
    </w:p>
    <w:p w:rsidR="00A0595B" w:rsidRDefault="00A0595B" w:rsidP="00A0595B">
      <w:pPr>
        <w:ind w:leftChars="100" w:left="211" w:firstLineChars="100" w:firstLine="211"/>
      </w:pPr>
      <w:r>
        <w:rPr>
          <w:rFonts w:hint="eastAsia"/>
        </w:rPr>
        <w:t>第二個，補助經費的部分，我們有一個淡北的管理委員會，所以</w:t>
      </w:r>
      <w:r w:rsidR="00E109D1">
        <w:rPr>
          <w:rFonts w:hint="eastAsia"/>
        </w:rPr>
        <w:t>它</w:t>
      </w:r>
      <w:r>
        <w:rPr>
          <w:rFonts w:hint="eastAsia"/>
        </w:rPr>
        <w:t>只要有這個需求就可以提進來，該委員會審查完就會直接報院，所以這個部分都有跟新北市政府說希望循這個管道處理，我們營建署一定會全力來協助……</w:t>
      </w:r>
    </w:p>
    <w:p w:rsidR="00A0595B" w:rsidRDefault="00A0595B" w:rsidP="00A0595B">
      <w:pPr>
        <w:ind w:left="211" w:hangingChars="100" w:hanging="211"/>
      </w:pPr>
      <w:r w:rsidRPr="00C75D19">
        <w:rPr>
          <w:rFonts w:eastAsia="華康中黑體" w:hint="eastAsia"/>
        </w:rPr>
        <w:t>洪委員孟楷：</w:t>
      </w:r>
      <w:r>
        <w:rPr>
          <w:rFonts w:hint="eastAsia"/>
        </w:rPr>
        <w:t>沒錯，你剛才有講到淡海新市鎮的委員會，是不是？</w:t>
      </w:r>
    </w:p>
    <w:p w:rsidR="00A0595B" w:rsidRDefault="00A0595B" w:rsidP="00A0595B">
      <w:pPr>
        <w:ind w:left="211" w:hangingChars="100" w:hanging="211"/>
      </w:pPr>
      <w:r w:rsidRPr="00C75D19">
        <w:rPr>
          <w:rFonts w:eastAsia="華康中黑體" w:hint="eastAsia"/>
        </w:rPr>
        <w:t>吳署長欣修：</w:t>
      </w:r>
      <w:r>
        <w:rPr>
          <w:rFonts w:hint="eastAsia"/>
        </w:rPr>
        <w:t>不是，有一個淡水河管理委員會，叫淡管會。</w:t>
      </w:r>
    </w:p>
    <w:p w:rsidR="00A0595B" w:rsidRDefault="00A0595B" w:rsidP="00A0595B">
      <w:pPr>
        <w:ind w:left="211" w:hangingChars="100" w:hanging="211"/>
      </w:pPr>
      <w:r w:rsidRPr="00C75D19">
        <w:rPr>
          <w:rFonts w:eastAsia="華康中黑體" w:hint="eastAsia"/>
        </w:rPr>
        <w:t>洪委員孟楷：</w:t>
      </w:r>
      <w:r>
        <w:rPr>
          <w:rFonts w:hint="eastAsia"/>
        </w:rPr>
        <w:t>淡管會，不是淡北會。淡管會會報院，但上個月本席瞭解是侯市長也希望內政部、各部會對於八里污水處理廠支持，所以內政部有提報相關補助計畫，說要送行政院報院核定？</w:t>
      </w:r>
    </w:p>
    <w:p w:rsidR="00A0595B" w:rsidRDefault="00A0595B" w:rsidP="00A0595B">
      <w:pPr>
        <w:ind w:left="211" w:hangingChars="100" w:hanging="211"/>
      </w:pPr>
      <w:r w:rsidRPr="00C75D19">
        <w:rPr>
          <w:rFonts w:eastAsia="華康中黑體" w:hint="eastAsia"/>
        </w:rPr>
        <w:t>吳署長欣修：</w:t>
      </w:r>
      <w:r>
        <w:rPr>
          <w:rFonts w:hint="eastAsia"/>
        </w:rPr>
        <w:t>不是，是希望市府再提出來，就像我剛剛講的……</w:t>
      </w:r>
    </w:p>
    <w:p w:rsidR="00A0595B" w:rsidRDefault="00A0595B" w:rsidP="00A0595B">
      <w:pPr>
        <w:ind w:left="211" w:hangingChars="100" w:hanging="211"/>
      </w:pPr>
      <w:r w:rsidRPr="00C75D19">
        <w:rPr>
          <w:rFonts w:eastAsia="華康中黑體" w:hint="eastAsia"/>
        </w:rPr>
        <w:lastRenderedPageBreak/>
        <w:t>洪委員孟楷：</w:t>
      </w:r>
      <w:r>
        <w:rPr>
          <w:rFonts w:hint="eastAsia"/>
        </w:rPr>
        <w:t>提出來，是內政部就可以補助，還是內政部還要再往上報？</w:t>
      </w:r>
    </w:p>
    <w:p w:rsidR="00A0595B" w:rsidRDefault="00A0595B" w:rsidP="00A0595B">
      <w:pPr>
        <w:ind w:left="211" w:hangingChars="100" w:hanging="211"/>
      </w:pPr>
      <w:r w:rsidRPr="00C75D19">
        <w:rPr>
          <w:rFonts w:eastAsia="華康中黑體" w:hint="eastAsia"/>
        </w:rPr>
        <w:t>吳署長欣修：</w:t>
      </w:r>
      <w:r>
        <w:rPr>
          <w:rFonts w:hint="eastAsia"/>
        </w:rPr>
        <w:t>報院，因為它一定是屬於專案的補助計畫，這不會是一般的公務預算，所以它要做專案的補助。</w:t>
      </w:r>
    </w:p>
    <w:p w:rsidR="00A0595B" w:rsidRDefault="00A0595B" w:rsidP="00A0595B">
      <w:pPr>
        <w:ind w:left="211" w:hangingChars="100" w:hanging="211"/>
      </w:pPr>
      <w:r w:rsidRPr="00C75D19">
        <w:rPr>
          <w:rFonts w:eastAsia="華康中黑體" w:hint="eastAsia"/>
        </w:rPr>
        <w:t>洪委員孟楷：</w:t>
      </w:r>
      <w:r>
        <w:rPr>
          <w:rFonts w:hint="eastAsia"/>
        </w:rPr>
        <w:t>是，我跟部長說明，當然專案的部分都要報院沒有錯，但是本席的選區，不管是之前的淡北聯外道路，或是很多的交通建設，交通部沒有辦法核定，明明是公路總局的業務，但是交通部沒辦法核定，也是報院，聽說這個案子就卡在院那邊，又遲遲沒有辦法核定，到最後現在施工遙遙無期，本席一樣也擔心會不會這個現在我們都說要全力支持、要這樣，可是最後送到院的時候，變成院那邊卡著，內政部營建署本來事主變公親，就沒有你的事情了，會不會這樣？</w:t>
      </w:r>
    </w:p>
    <w:p w:rsidR="00A0595B" w:rsidRDefault="00A0595B" w:rsidP="00A0595B">
      <w:pPr>
        <w:ind w:left="211" w:hangingChars="100" w:hanging="211"/>
      </w:pPr>
      <w:r w:rsidRPr="00C75D19">
        <w:rPr>
          <w:rFonts w:eastAsia="華康中黑體" w:hint="eastAsia"/>
        </w:rPr>
        <w:t>徐部長國勇：</w:t>
      </w:r>
      <w:r>
        <w:rPr>
          <w:rFonts w:hint="eastAsia"/>
        </w:rPr>
        <w:t>我們會儘量跟院裡面來協調，報院後儘快看要怎麼決定，我們會跟院裡面來做相關的協調。</w:t>
      </w:r>
    </w:p>
    <w:p w:rsidR="00A0595B" w:rsidRDefault="00A0595B" w:rsidP="00A0595B">
      <w:pPr>
        <w:ind w:left="211" w:hangingChars="100" w:hanging="211"/>
      </w:pPr>
      <w:r w:rsidRPr="00C75D19">
        <w:rPr>
          <w:rFonts w:eastAsia="華康中黑體" w:hint="eastAsia"/>
        </w:rPr>
        <w:t>洪委員孟楷：</w:t>
      </w:r>
      <w:r>
        <w:rPr>
          <w:rFonts w:hint="eastAsia"/>
        </w:rPr>
        <w:t>你們的態度會支持？</w:t>
      </w:r>
    </w:p>
    <w:p w:rsidR="00A0595B" w:rsidRDefault="00A0595B" w:rsidP="00A0595B">
      <w:pPr>
        <w:ind w:left="211" w:hangingChars="100" w:hanging="211"/>
      </w:pPr>
      <w:r w:rsidRPr="00C75D19">
        <w:rPr>
          <w:rFonts w:eastAsia="華康中黑體" w:hint="eastAsia"/>
        </w:rPr>
        <w:t>徐部長國勇：</w:t>
      </w:r>
      <w:r>
        <w:rPr>
          <w:rFonts w:hint="eastAsia"/>
        </w:rPr>
        <w:t>我們當然是要支持來跟院裡面談……</w:t>
      </w:r>
    </w:p>
    <w:p w:rsidR="00A0595B" w:rsidRDefault="00A0595B" w:rsidP="00A0595B">
      <w:pPr>
        <w:ind w:left="211" w:hangingChars="100" w:hanging="211"/>
      </w:pPr>
      <w:r w:rsidRPr="00C75D19">
        <w:rPr>
          <w:rFonts w:eastAsia="華康中黑體" w:hint="eastAsia"/>
        </w:rPr>
        <w:t>洪委員孟楷：</w:t>
      </w:r>
      <w:r>
        <w:rPr>
          <w:rFonts w:hint="eastAsia"/>
        </w:rPr>
        <w:t>我是問內政部的態度會支持嗎？</w:t>
      </w:r>
    </w:p>
    <w:p w:rsidR="00A0595B" w:rsidRDefault="00A0595B" w:rsidP="00A0595B">
      <w:pPr>
        <w:ind w:left="211" w:hangingChars="100" w:hanging="211"/>
      </w:pPr>
      <w:r w:rsidRPr="00C75D19">
        <w:rPr>
          <w:rFonts w:eastAsia="華康中黑體" w:hint="eastAsia"/>
        </w:rPr>
        <w:t>徐部長國勇：</w:t>
      </w:r>
      <w:r>
        <w:rPr>
          <w:rFonts w:hint="eastAsia"/>
        </w:rPr>
        <w:t>往好的方向，像這個都是好的方向，我們當然原則上就是往這個方向……</w:t>
      </w:r>
    </w:p>
    <w:p w:rsidR="00A0595B" w:rsidRDefault="00A0595B" w:rsidP="00A0595B">
      <w:pPr>
        <w:ind w:left="211" w:hangingChars="100" w:hanging="211"/>
      </w:pPr>
      <w:r w:rsidRPr="00C75D19">
        <w:rPr>
          <w:rFonts w:eastAsia="華康中黑體" w:hint="eastAsia"/>
        </w:rPr>
        <w:t>洪委員孟楷：</w:t>
      </w:r>
      <w:r>
        <w:rPr>
          <w:rFonts w:hint="eastAsia"/>
        </w:rPr>
        <w:t>一定支持，是不是？</w:t>
      </w:r>
    </w:p>
    <w:p w:rsidR="00A0595B" w:rsidRDefault="00A0595B" w:rsidP="00A0595B">
      <w:pPr>
        <w:ind w:left="211" w:hangingChars="100" w:hanging="211"/>
      </w:pPr>
      <w:r w:rsidRPr="00C75D19">
        <w:rPr>
          <w:rFonts w:eastAsia="華康中黑體" w:hint="eastAsia"/>
        </w:rPr>
        <w:t>徐部長國勇：</w:t>
      </w:r>
      <w:r>
        <w:rPr>
          <w:rFonts w:hint="eastAsia"/>
        </w:rPr>
        <w:t>我們就往這個方向來處理。</w:t>
      </w:r>
    </w:p>
    <w:p w:rsidR="00A0595B" w:rsidRDefault="00A0595B" w:rsidP="00A0595B">
      <w:pPr>
        <w:ind w:left="211" w:hangingChars="100" w:hanging="211"/>
      </w:pPr>
      <w:r w:rsidRPr="00C75D19">
        <w:rPr>
          <w:rFonts w:eastAsia="華康中黑體" w:hint="eastAsia"/>
        </w:rPr>
        <w:t>洪委員孟楷：</w:t>
      </w:r>
      <w:r>
        <w:rPr>
          <w:rFonts w:hint="eastAsia"/>
        </w:rPr>
        <w:t>你連「支持」二字都說不出口？</w:t>
      </w:r>
    </w:p>
    <w:p w:rsidR="00A0595B" w:rsidRDefault="00A0595B" w:rsidP="00A0595B">
      <w:pPr>
        <w:ind w:left="211" w:hangingChars="100" w:hanging="211"/>
      </w:pPr>
      <w:r w:rsidRPr="00C75D19">
        <w:rPr>
          <w:rFonts w:eastAsia="華康中黑體" w:hint="eastAsia"/>
        </w:rPr>
        <w:t>徐部長國勇：</w:t>
      </w:r>
      <w:r>
        <w:rPr>
          <w:rFonts w:hint="eastAsia"/>
        </w:rPr>
        <w:t>我說往這個方向處理就很清楚了。</w:t>
      </w:r>
    </w:p>
    <w:p w:rsidR="00A0595B" w:rsidRDefault="00A0595B" w:rsidP="00A0595B">
      <w:pPr>
        <w:ind w:left="211" w:hangingChars="100" w:hanging="211"/>
      </w:pPr>
      <w:r w:rsidRPr="00C75D19">
        <w:rPr>
          <w:rFonts w:eastAsia="華康中黑體" w:hint="eastAsia"/>
        </w:rPr>
        <w:t>洪委員孟楷：</w:t>
      </w:r>
      <w:r>
        <w:rPr>
          <w:rFonts w:hint="eastAsia"/>
        </w:rPr>
        <w:t>好啦！部長，治安也好，或者我們在地用水，這都是跟營建署跟您的業務主管有非常大的關係。</w:t>
      </w:r>
    </w:p>
    <w:p w:rsidR="00A0595B" w:rsidRDefault="00A0595B" w:rsidP="00A0595B">
      <w:pPr>
        <w:ind w:left="211" w:hangingChars="100" w:hanging="211"/>
      </w:pPr>
      <w:r w:rsidRPr="00C75D19">
        <w:rPr>
          <w:rFonts w:eastAsia="華康中黑體" w:hint="eastAsia"/>
        </w:rPr>
        <w:t>徐部長國勇：</w:t>
      </w:r>
      <w:r>
        <w:rPr>
          <w:rFonts w:hint="eastAsia"/>
        </w:rPr>
        <w:t>瞭解，我們會盡全力來處理。</w:t>
      </w:r>
    </w:p>
    <w:p w:rsidR="00A0595B" w:rsidRDefault="00A0595B" w:rsidP="00A0595B">
      <w:pPr>
        <w:ind w:left="211" w:hangingChars="100" w:hanging="211"/>
      </w:pPr>
      <w:r w:rsidRPr="00C75D19">
        <w:rPr>
          <w:rFonts w:eastAsia="華康中黑體" w:hint="eastAsia"/>
        </w:rPr>
        <w:t>洪委員孟楷：</w:t>
      </w:r>
      <w:r>
        <w:rPr>
          <w:rFonts w:hint="eastAsia"/>
        </w:rPr>
        <w:t>好，謝謝部長。</w:t>
      </w:r>
    </w:p>
    <w:p w:rsidR="00A0595B" w:rsidRDefault="00A0595B" w:rsidP="00A0595B">
      <w:pPr>
        <w:ind w:left="211" w:hangingChars="100" w:hanging="211"/>
      </w:pPr>
      <w:r w:rsidRPr="00C75D19">
        <w:rPr>
          <w:rFonts w:eastAsia="華康中黑體" w:hint="eastAsia"/>
        </w:rPr>
        <w:t>徐部長國勇：</w:t>
      </w:r>
      <w:r>
        <w:rPr>
          <w:rFonts w:hint="eastAsia"/>
        </w:rPr>
        <w:t>謝謝。</w:t>
      </w:r>
    </w:p>
    <w:p w:rsidR="00A0595B" w:rsidRDefault="00A0595B" w:rsidP="00A0595B">
      <w:pPr>
        <w:ind w:left="211" w:hangingChars="100" w:hanging="211"/>
      </w:pPr>
      <w:r w:rsidRPr="00C75D19">
        <w:rPr>
          <w:rFonts w:eastAsia="華康中黑體" w:hint="eastAsia"/>
        </w:rPr>
        <w:t>主席：</w:t>
      </w:r>
      <w:r>
        <w:rPr>
          <w:rFonts w:hint="eastAsia"/>
        </w:rPr>
        <w:t>請鍾委員佳濱發言。</w:t>
      </w:r>
    </w:p>
    <w:p w:rsidR="00A0595B" w:rsidRDefault="00A0595B" w:rsidP="00A0595B">
      <w:pPr>
        <w:ind w:left="211" w:hangingChars="100" w:hanging="211"/>
      </w:pPr>
      <w:r w:rsidRPr="00C75D19">
        <w:rPr>
          <w:rFonts w:eastAsia="華康中黑體" w:hint="eastAsia"/>
        </w:rPr>
        <w:t>鍾委員佳濱：</w:t>
      </w:r>
      <w:r>
        <w:rPr>
          <w:rFonts w:hint="eastAsia"/>
        </w:rPr>
        <w:t>（</w:t>
      </w:r>
      <w:r>
        <w:rPr>
          <w:rFonts w:hint="eastAsia"/>
        </w:rPr>
        <w:t>12</w:t>
      </w:r>
      <w:r>
        <w:rPr>
          <w:rFonts w:hint="eastAsia"/>
        </w:rPr>
        <w:t>時</w:t>
      </w:r>
      <w:r>
        <w:rPr>
          <w:rFonts w:hint="eastAsia"/>
        </w:rPr>
        <w:t>51</w:t>
      </w:r>
      <w:r>
        <w:rPr>
          <w:rFonts w:hint="eastAsia"/>
        </w:rPr>
        <w:t>分）主席、在場的委員先進、列席的政府機關首長官員、會場工作夥伴、媒體記者、女士先生。今天我們來看一個大家非常關心的問題，日本的核廢處理水稀釋後排入海，日本目前評估的方式</w:t>
      </w:r>
      <w:r w:rsidR="00E109D1">
        <w:rPr>
          <w:rFonts w:hint="eastAsia"/>
        </w:rPr>
        <w:t>是</w:t>
      </w:r>
      <w:r>
        <w:rPr>
          <w:rFonts w:hint="eastAsia"/>
        </w:rPr>
        <w:t>：</w:t>
      </w:r>
      <w:r>
        <w:rPr>
          <w:rFonts w:hint="eastAsia"/>
        </w:rPr>
        <w:t>A</w:t>
      </w:r>
      <w:r>
        <w:rPr>
          <w:rFonts w:hint="eastAsia"/>
        </w:rPr>
        <w:t>稀釋後排入海洋、</w:t>
      </w:r>
      <w:r>
        <w:rPr>
          <w:rFonts w:hint="eastAsia"/>
        </w:rPr>
        <w:t>B</w:t>
      </w:r>
      <w:r>
        <w:rPr>
          <w:rFonts w:hint="eastAsia"/>
        </w:rPr>
        <w:t>蒸發後排入大氣、</w:t>
      </w:r>
      <w:r>
        <w:rPr>
          <w:rFonts w:hint="eastAsia"/>
        </w:rPr>
        <w:t>C</w:t>
      </w:r>
      <w:r>
        <w:rPr>
          <w:rFonts w:hint="eastAsia"/>
        </w:rPr>
        <w:t>兩種並用</w:t>
      </w:r>
      <w:r w:rsidR="00E109D1">
        <w:rPr>
          <w:rFonts w:hint="eastAsia"/>
        </w:rPr>
        <w:t>。</w:t>
      </w:r>
      <w:r>
        <w:rPr>
          <w:rFonts w:hint="eastAsia"/>
        </w:rPr>
        <w:t>如果就</w:t>
      </w:r>
      <w:r>
        <w:rPr>
          <w:rFonts w:hint="eastAsia"/>
        </w:rPr>
        <w:t>A</w:t>
      </w:r>
      <w:r>
        <w:rPr>
          <w:rFonts w:hint="eastAsia"/>
        </w:rPr>
        <w:t>點來講的話，稀釋後排入海洋，危害不明確，但是鄰國很緊張，我想亞洲各國包括臺灣都非常緊張。第二個，如果是蒸發後排入大氣，因為蒸發後，會留下含放射性的鹽晶，危害很明確，到底多少量進入大氣</w:t>
      </w:r>
      <w:r w:rsidR="00E109D1">
        <w:rPr>
          <w:rFonts w:hint="eastAsia"/>
        </w:rPr>
        <w:t>、</w:t>
      </w:r>
      <w:r>
        <w:rPr>
          <w:rFonts w:hint="eastAsia"/>
        </w:rPr>
        <w:t>在大氣稀釋之後會怎麼樣</w:t>
      </w:r>
      <w:r w:rsidR="00E109D1">
        <w:rPr>
          <w:rFonts w:hint="eastAsia"/>
        </w:rPr>
        <w:t>、</w:t>
      </w:r>
      <w:r>
        <w:rPr>
          <w:rFonts w:hint="eastAsia"/>
        </w:rPr>
        <w:t>要怎麼去控管留下的鹽晶，這是一個事情。簡單講，就像這個圖，你看一下，稀釋後排入海洋，就是把一小杯倒到一大杯，就稀釋掉了，另外一種，類似像蒸餾一樣，把它蒸發後，水氣到空中</w:t>
      </w:r>
      <w:r w:rsidR="00E109D1">
        <w:rPr>
          <w:rFonts w:hint="eastAsia"/>
        </w:rPr>
        <w:t>在</w:t>
      </w:r>
      <w:r>
        <w:rPr>
          <w:rFonts w:hint="eastAsia"/>
        </w:rPr>
        <w:t>大氣中逸散，大氣的量比海水還要稀薄，所以就可以安全無虞，這個很像什麼呢？我來跟次長講一下，很像海水淡化廠，目前海淡廠是不是這兩種方式，即蒸餾與逆滲透的，你認為哪一種比較好？</w:t>
      </w:r>
    </w:p>
    <w:p w:rsidR="00A0595B" w:rsidRDefault="00A0595B" w:rsidP="00A0595B">
      <w:pPr>
        <w:ind w:left="211" w:hangingChars="100" w:hanging="211"/>
      </w:pPr>
      <w:r w:rsidRPr="00C75D19">
        <w:rPr>
          <w:rFonts w:eastAsia="華康中黑體" w:hint="eastAsia"/>
        </w:rPr>
        <w:lastRenderedPageBreak/>
        <w:t>主席：</w:t>
      </w:r>
      <w:r>
        <w:rPr>
          <w:rFonts w:hint="eastAsia"/>
        </w:rPr>
        <w:t>請經濟部曾次長說明。</w:t>
      </w:r>
    </w:p>
    <w:p w:rsidR="00A0595B" w:rsidRDefault="00A0595B" w:rsidP="00A0595B">
      <w:pPr>
        <w:ind w:left="211" w:hangingChars="100" w:hanging="211"/>
      </w:pPr>
      <w:r w:rsidRPr="00C75D19">
        <w:rPr>
          <w:rFonts w:eastAsia="華康中黑體" w:hint="eastAsia"/>
        </w:rPr>
        <w:t>曾次長文生：</w:t>
      </w:r>
      <w:r>
        <w:rPr>
          <w:rFonts w:hint="eastAsia"/>
        </w:rPr>
        <w:t>委員午安。看</w:t>
      </w:r>
      <w:r>
        <w:rPr>
          <w:rFonts w:hint="eastAsia"/>
        </w:rPr>
        <w:t>for</w:t>
      </w:r>
      <w:r>
        <w:rPr>
          <w:rFonts w:hint="eastAsia"/>
        </w:rPr>
        <w:t>什麼目的，如果你要速度比較快，空間比較小，是逆滲透；如果你有比較多的空間，然後用太陽光，當然</w:t>
      </w:r>
      <w:r w:rsidR="00E109D1">
        <w:rPr>
          <w:rFonts w:hint="eastAsia"/>
        </w:rPr>
        <w:t>是</w:t>
      </w:r>
      <w:r>
        <w:rPr>
          <w:rFonts w:hint="eastAsia"/>
        </w:rPr>
        <w:t>蒸餾。</w:t>
      </w:r>
    </w:p>
    <w:p w:rsidR="00A0595B" w:rsidRDefault="00A0595B" w:rsidP="00A0595B">
      <w:pPr>
        <w:ind w:left="211" w:hangingChars="100" w:hanging="211"/>
      </w:pPr>
      <w:r w:rsidRPr="00C75D19">
        <w:rPr>
          <w:rFonts w:eastAsia="華康中黑體" w:hint="eastAsia"/>
        </w:rPr>
        <w:t>鍾委員佳濱：</w:t>
      </w:r>
      <w:r>
        <w:rPr>
          <w:rFonts w:hint="eastAsia"/>
        </w:rPr>
        <w:t>好，但是它有優缺點，我們來看一下，海水淡化是取海水來排鹵水的話，大部分都是用逆滲透，因為就像你說的，比較快、比較便宜，但是消耗的電力占一半，而且排出的鹵水會危害生態，海淡廠所需要的電力通常是來自會排放二氧化碳的化石燃料，所以海淡廠不管用逆滲透或蒸餾都有它的環境成本，你同意嗎？</w:t>
      </w:r>
    </w:p>
    <w:p w:rsidR="00A0595B" w:rsidRDefault="00A0595B" w:rsidP="00A0595B">
      <w:pPr>
        <w:ind w:left="211" w:hangingChars="100" w:hanging="211"/>
      </w:pPr>
      <w:r w:rsidRPr="00C75D19">
        <w:rPr>
          <w:rFonts w:eastAsia="華康中黑體" w:hint="eastAsia"/>
        </w:rPr>
        <w:t>曾次長文生：</w:t>
      </w:r>
      <w:r>
        <w:rPr>
          <w:rFonts w:hint="eastAsia"/>
        </w:rPr>
        <w:t>都有環境成本。</w:t>
      </w:r>
    </w:p>
    <w:p w:rsidR="00A0595B" w:rsidRDefault="00A0595B" w:rsidP="00A0595B">
      <w:pPr>
        <w:ind w:left="211" w:hangingChars="100" w:hanging="211"/>
      </w:pPr>
      <w:r w:rsidRPr="00C75D19">
        <w:rPr>
          <w:rFonts w:eastAsia="華康中黑體" w:hint="eastAsia"/>
        </w:rPr>
        <w:t>鍾委員佳濱：</w:t>
      </w:r>
      <w:r>
        <w:rPr>
          <w:rFonts w:hint="eastAsia"/>
        </w:rPr>
        <w:t>對，都有環境成本，也都有能源成本，是不是？</w:t>
      </w:r>
    </w:p>
    <w:p w:rsidR="00A0595B" w:rsidRDefault="00A0595B" w:rsidP="00A0595B">
      <w:pPr>
        <w:ind w:left="211" w:hangingChars="100" w:hanging="211"/>
      </w:pPr>
      <w:r w:rsidRPr="00C75D19">
        <w:rPr>
          <w:rFonts w:eastAsia="華康中黑體" w:hint="eastAsia"/>
        </w:rPr>
        <w:t>曾次長文生：</w:t>
      </w:r>
      <w:r>
        <w:rPr>
          <w:rFonts w:hint="eastAsia"/>
        </w:rPr>
        <w:t>都有能源成本也對。</w:t>
      </w:r>
    </w:p>
    <w:p w:rsidR="00A0595B" w:rsidRDefault="00A0595B" w:rsidP="00A0595B">
      <w:pPr>
        <w:ind w:left="211" w:hangingChars="100" w:hanging="211"/>
      </w:pPr>
      <w:r w:rsidRPr="00C75D19">
        <w:rPr>
          <w:rFonts w:eastAsia="華康中黑體" w:hint="eastAsia"/>
        </w:rPr>
        <w:t>鍾委員佳濱：</w:t>
      </w:r>
      <w:r>
        <w:rPr>
          <w:rFonts w:hint="eastAsia"/>
        </w:rPr>
        <w:t>我們來看一下，目前有一種降低能源成本的太陽能海水淡化，它取海水來排鹽，就像以前老祖宗在曬鹽一樣，它要取的不是鹽，要取得的是水蒸氣凝結成乾淨的淡水，如果真的能夠用太陽能技術來做海水淡化，不會有鹵水的排放，是不是相對的環境成本也較低，能源的損耗也較少</w:t>
      </w:r>
      <w:r w:rsidR="00E109D1">
        <w:rPr>
          <w:rFonts w:hint="eastAsia"/>
        </w:rPr>
        <w:t>？</w:t>
      </w:r>
      <w:r>
        <w:rPr>
          <w:rFonts w:hint="eastAsia"/>
        </w:rPr>
        <w:t>你覺得呢？可不可以研究？</w:t>
      </w:r>
    </w:p>
    <w:p w:rsidR="00A0595B" w:rsidRDefault="00A0595B" w:rsidP="00A0595B">
      <w:pPr>
        <w:ind w:left="211" w:hangingChars="100" w:hanging="211"/>
      </w:pPr>
      <w:r w:rsidRPr="00C75D19">
        <w:rPr>
          <w:rFonts w:eastAsia="華康中黑體" w:hint="eastAsia"/>
        </w:rPr>
        <w:t>曾次長文生：</w:t>
      </w:r>
      <w:r>
        <w:rPr>
          <w:rFonts w:hint="eastAsia"/>
        </w:rPr>
        <w:t>這個當然可以研究，可能關鍵是凝結技術。</w:t>
      </w:r>
    </w:p>
    <w:p w:rsidR="00A0595B" w:rsidRDefault="00A0595B" w:rsidP="00A0595B">
      <w:pPr>
        <w:ind w:left="211" w:hangingChars="100" w:hanging="211"/>
      </w:pPr>
      <w:r w:rsidRPr="00C75D19">
        <w:rPr>
          <w:rFonts w:eastAsia="華康中黑體" w:hint="eastAsia"/>
        </w:rPr>
        <w:t>鍾委員佳濱：</w:t>
      </w:r>
      <w:r>
        <w:rPr>
          <w:rFonts w:hint="eastAsia"/>
        </w:rPr>
        <w:t>對，是凝結技術，你非常專業，這個東西我們可以來研究推廣。臺灣跟沙烏地阿拉伯相比，臺灣的降雨多，沙烏地阿拉伯很少；臺灣的石化能源完全沒有，沙烏地阿拉伯很多，所以結論</w:t>
      </w:r>
      <w:r w:rsidR="005104F7">
        <w:rPr>
          <w:rFonts w:hint="eastAsia"/>
        </w:rPr>
        <w:t>是</w:t>
      </w:r>
      <w:r>
        <w:rPr>
          <w:rFonts w:hint="eastAsia"/>
        </w:rPr>
        <w:t>當水源選擇的時候，臺灣會蓋水庫，阿拉伯是選擇海水淡化廠，因此每個國家的水資源開發跟其地理及環境優勢有點差別。我們往下看，請問以色列有沒有缺水？缺水嘛！以色列有沒有石油？沒有，所以以色列不能像沙烏地阿拉伯蓋海淡廠，它的水源分成：天然淡水、淡化海水、地下鹹水、污水回收、再生水利用及攔截雨水等，想盡辦法去取水之後，它用高水價及差別水價政策。接下來，我要請教的，看到這個部分，高耗能跟低耗能、低產值跟高產值，這邊相對低產值、高耗能的是比特幣，比特幣的市場價格跟台積電的晶片，你覺得哪一個比較好賺？比特幣好賺嗎？</w:t>
      </w:r>
    </w:p>
    <w:p w:rsidR="00A0595B" w:rsidRDefault="00A0595B" w:rsidP="00A0595B">
      <w:pPr>
        <w:ind w:left="211" w:hangingChars="100" w:hanging="211"/>
      </w:pPr>
      <w:r w:rsidRPr="003672C6">
        <w:rPr>
          <w:rFonts w:eastAsia="華康中黑體" w:hint="eastAsia"/>
        </w:rPr>
        <w:t>曾次長文生：</w:t>
      </w:r>
      <w:r>
        <w:rPr>
          <w:rFonts w:hint="eastAsia"/>
        </w:rPr>
        <w:t>它波動比較大。</w:t>
      </w:r>
    </w:p>
    <w:p w:rsidR="00A0595B" w:rsidRDefault="00A0595B" w:rsidP="00A0595B">
      <w:pPr>
        <w:ind w:left="211" w:hangingChars="100" w:hanging="211"/>
      </w:pPr>
      <w:r w:rsidRPr="003672C6">
        <w:rPr>
          <w:rFonts w:eastAsia="華康中黑體" w:hint="eastAsia"/>
        </w:rPr>
        <w:t>鍾委員佳濱：</w:t>
      </w:r>
      <w:r>
        <w:rPr>
          <w:rFonts w:hint="eastAsia"/>
        </w:rPr>
        <w:t>哪一個比較耗能呢？</w:t>
      </w:r>
    </w:p>
    <w:p w:rsidR="00A0595B" w:rsidRDefault="00A0595B" w:rsidP="00A0595B">
      <w:pPr>
        <w:ind w:left="211" w:hangingChars="100" w:hanging="211"/>
      </w:pPr>
      <w:r w:rsidRPr="003672C6">
        <w:rPr>
          <w:rFonts w:eastAsia="華康中黑體" w:hint="eastAsia"/>
        </w:rPr>
        <w:t>曾次長文生：</w:t>
      </w:r>
      <w:r>
        <w:rPr>
          <w:rFonts w:hint="eastAsia"/>
        </w:rPr>
        <w:t>挖礦其實是耗電……</w:t>
      </w:r>
    </w:p>
    <w:p w:rsidR="00A0595B" w:rsidRDefault="00A0595B" w:rsidP="00A0595B">
      <w:pPr>
        <w:ind w:left="211" w:hangingChars="100" w:hanging="211"/>
      </w:pPr>
      <w:r w:rsidRPr="003672C6">
        <w:rPr>
          <w:rFonts w:eastAsia="華康中黑體" w:hint="eastAsia"/>
        </w:rPr>
        <w:t>鍾委員佳濱：</w:t>
      </w:r>
      <w:r>
        <w:rPr>
          <w:rFonts w:hint="eastAsia"/>
        </w:rPr>
        <w:t>挖礦滿耗能的，所以挖比特幣的這些公司都設在蒙古、緬甸這些水力電源豐沛的地方，能源成本很低，它可以慢慢用計算能力去耗，但是台積電是高產值，也是高耗能，所以它為什麼能夠承受高耗能</w:t>
      </w:r>
      <w:r w:rsidR="005104F7">
        <w:rPr>
          <w:rFonts w:hint="eastAsia"/>
        </w:rPr>
        <w:t>？</w:t>
      </w:r>
      <w:r>
        <w:rPr>
          <w:rFonts w:hint="eastAsia"/>
        </w:rPr>
        <w:t>因為它高產值，因此像比特幣不會在臺灣挖，臺灣的能源電價不夠便宜，但是台積電能夠在臺灣電這麼貴的地方設廠，是因為它的半導體晶片更值錢，你同意嗎？</w:t>
      </w:r>
    </w:p>
    <w:p w:rsidR="00A0595B" w:rsidRDefault="00A0595B" w:rsidP="00A0595B">
      <w:pPr>
        <w:ind w:left="211" w:hangingChars="100" w:hanging="211"/>
      </w:pPr>
      <w:r w:rsidRPr="003672C6">
        <w:rPr>
          <w:rFonts w:eastAsia="華康中黑體" w:hint="eastAsia"/>
        </w:rPr>
        <w:t>曾次長文生：</w:t>
      </w:r>
      <w:r>
        <w:rPr>
          <w:rFonts w:hint="eastAsia"/>
        </w:rPr>
        <w:t>它的產值。</w:t>
      </w:r>
    </w:p>
    <w:p w:rsidR="00A0595B" w:rsidRDefault="00A0595B" w:rsidP="00A0595B">
      <w:pPr>
        <w:ind w:left="211" w:hangingChars="100" w:hanging="211"/>
      </w:pPr>
      <w:r w:rsidRPr="003672C6">
        <w:rPr>
          <w:rFonts w:eastAsia="華康中黑體" w:hint="eastAsia"/>
        </w:rPr>
        <w:t>鍾委員佳濱：</w:t>
      </w:r>
      <w:r>
        <w:rPr>
          <w:rFonts w:hint="eastAsia"/>
        </w:rPr>
        <w:t>產值更高，所以生技產業跟農業也是一樣，農業產值不高，但是相對低耗能，生技產業的產值相對高，但它也是低耗能，以臺灣</w:t>
      </w:r>
      <w:r w:rsidR="005104F7">
        <w:rPr>
          <w:rFonts w:hint="eastAsia"/>
        </w:rPr>
        <w:t>的條件</w:t>
      </w:r>
      <w:r>
        <w:rPr>
          <w:rFonts w:hint="eastAsia"/>
        </w:rPr>
        <w:t>，我們應該優先發展哪些行業、哪些產業？應該是發展低耗能、高產值的。臺灣有能源嗎？沒有，但是臺灣降雨很豐沛。接下來，我要談</w:t>
      </w:r>
      <w:r>
        <w:rPr>
          <w:rFonts w:hint="eastAsia"/>
        </w:rPr>
        <w:lastRenderedPageBreak/>
        <w:t>今天的核心了，台積電為了供給它每天</w:t>
      </w:r>
      <w:r>
        <w:rPr>
          <w:rFonts w:hint="eastAsia"/>
        </w:rPr>
        <w:t>2</w:t>
      </w:r>
      <w:r>
        <w:rPr>
          <w:rFonts w:hint="eastAsia"/>
        </w:rPr>
        <w:t>萬噸的再生水，它可以興建民營再生水廠，成本是不是很高？</w:t>
      </w:r>
    </w:p>
    <w:p w:rsidR="00A0595B" w:rsidRDefault="00A0595B" w:rsidP="00A0595B">
      <w:pPr>
        <w:ind w:left="211" w:hangingChars="100" w:hanging="211"/>
      </w:pPr>
      <w:r w:rsidRPr="003672C6">
        <w:rPr>
          <w:rFonts w:eastAsia="華康中黑體" w:hint="eastAsia"/>
        </w:rPr>
        <w:t>曾次長文生：</w:t>
      </w:r>
      <w:r>
        <w:rPr>
          <w:rFonts w:hint="eastAsia"/>
        </w:rPr>
        <w:t>是，比一般自來水高。</w:t>
      </w:r>
    </w:p>
    <w:p w:rsidR="00A0595B" w:rsidRDefault="00A0595B" w:rsidP="00A0595B">
      <w:pPr>
        <w:ind w:left="211" w:hangingChars="100" w:hanging="211"/>
      </w:pPr>
      <w:r w:rsidRPr="003672C6">
        <w:rPr>
          <w:rFonts w:eastAsia="華康中黑體" w:hint="eastAsia"/>
        </w:rPr>
        <w:t>鍾委員佳濱：</w:t>
      </w:r>
      <w:r>
        <w:rPr>
          <w:rFonts w:hint="eastAsia"/>
        </w:rPr>
        <w:t>高很多，為什麼台積電捨得用</w:t>
      </w:r>
      <w:r w:rsidR="005104F7">
        <w:rPr>
          <w:rFonts w:hint="eastAsia"/>
        </w:rPr>
        <w:t>？</w:t>
      </w:r>
      <w:r>
        <w:rPr>
          <w:rFonts w:hint="eastAsia"/>
        </w:rPr>
        <w:t>因為它產值很高。</w:t>
      </w:r>
    </w:p>
    <w:p w:rsidR="00A0595B" w:rsidRDefault="00A0595B" w:rsidP="00A0595B">
      <w:pPr>
        <w:ind w:leftChars="100" w:left="211" w:firstLineChars="100" w:firstLine="211"/>
      </w:pPr>
      <w:r>
        <w:rPr>
          <w:rFonts w:hint="eastAsia"/>
        </w:rPr>
        <w:t>次長，接下來是我今天要請教的，就是水資源的分配正義。農業是低耗能的，工業是高耗能的，臺灣有很多天然的水源，有些水的來源是相對更貴，所以如果用這個角度來思考，分級、分源、分價來供應，是不是未來我們水資源的開發應該依照底下這個圖</w:t>
      </w:r>
      <w:r w:rsidR="005104F7">
        <w:rPr>
          <w:rFonts w:hint="eastAsia"/>
        </w:rPr>
        <w:t>──</w:t>
      </w:r>
      <w:r>
        <w:rPr>
          <w:rFonts w:hint="eastAsia"/>
        </w:rPr>
        <w:t>他山之石怎麼因應？因應氣候變遷的水資源管理政策，以色列訂了水法，採高水價及差別水價</w:t>
      </w:r>
      <w:r w:rsidR="005104F7">
        <w:rPr>
          <w:rFonts w:hint="eastAsia"/>
        </w:rPr>
        <w:t>政策</w:t>
      </w:r>
      <w:r>
        <w:rPr>
          <w:rFonts w:hint="eastAsia"/>
        </w:rPr>
        <w:t>；美國加州有一個智慧水表來處理；新加坡有</w:t>
      </w:r>
      <w:r>
        <w:rPr>
          <w:rFonts w:hint="eastAsia"/>
        </w:rPr>
        <w:t>4</w:t>
      </w:r>
      <w:r>
        <w:rPr>
          <w:rFonts w:hint="eastAsia"/>
        </w:rPr>
        <w:t>個水龍頭政策</w:t>
      </w:r>
      <w:r w:rsidR="005104F7">
        <w:rPr>
          <w:rFonts w:hint="eastAsia"/>
        </w:rPr>
        <w:t>（用</w:t>
      </w:r>
      <w:r>
        <w:rPr>
          <w:rFonts w:hint="eastAsia"/>
        </w:rPr>
        <w:t>哪四種水源</w:t>
      </w:r>
      <w:r w:rsidR="005104F7">
        <w:rPr>
          <w:rFonts w:hint="eastAsia"/>
        </w:rPr>
        <w:t>）</w:t>
      </w:r>
      <w:r>
        <w:rPr>
          <w:rFonts w:hint="eastAsia"/>
        </w:rPr>
        <w:t>，提高用水自給率等等，請問次長，臺灣目前有水資源的開發及應用的上位規範嗎？</w:t>
      </w:r>
    </w:p>
    <w:p w:rsidR="00A0595B" w:rsidRDefault="00A0595B" w:rsidP="00A0595B">
      <w:pPr>
        <w:ind w:left="211" w:hangingChars="100" w:hanging="211"/>
      </w:pPr>
      <w:r w:rsidRPr="003672C6">
        <w:rPr>
          <w:rFonts w:eastAsia="華康中黑體" w:hint="eastAsia"/>
        </w:rPr>
        <w:t>曾次長文生：</w:t>
      </w:r>
      <w:r>
        <w:rPr>
          <w:rFonts w:hint="eastAsia"/>
        </w:rPr>
        <w:t>有。</w:t>
      </w:r>
    </w:p>
    <w:p w:rsidR="00A0595B" w:rsidRDefault="00A0595B" w:rsidP="00A0595B">
      <w:pPr>
        <w:ind w:left="211" w:hangingChars="100" w:hanging="211"/>
      </w:pPr>
      <w:r w:rsidRPr="003672C6">
        <w:rPr>
          <w:rFonts w:eastAsia="華康中黑體" w:hint="eastAsia"/>
        </w:rPr>
        <w:t>鍾委員佳濱：</w:t>
      </w:r>
      <w:r>
        <w:rPr>
          <w:rFonts w:hint="eastAsia"/>
        </w:rPr>
        <w:t>是誰做的？</w:t>
      </w:r>
    </w:p>
    <w:p w:rsidR="00A0595B" w:rsidRDefault="00A0595B" w:rsidP="00A0595B">
      <w:pPr>
        <w:ind w:left="211" w:hangingChars="100" w:hanging="211"/>
      </w:pPr>
      <w:r w:rsidRPr="003672C6">
        <w:rPr>
          <w:rFonts w:eastAsia="華康中黑體" w:hint="eastAsia"/>
        </w:rPr>
        <w:t>主席：</w:t>
      </w:r>
      <w:r>
        <w:rPr>
          <w:rFonts w:hint="eastAsia"/>
        </w:rPr>
        <w:t>請經濟部水利署賴署長說明。</w:t>
      </w:r>
    </w:p>
    <w:p w:rsidR="00A0595B" w:rsidRDefault="00A0595B" w:rsidP="00A0595B">
      <w:pPr>
        <w:ind w:left="211" w:hangingChars="100" w:hanging="211"/>
      </w:pPr>
      <w:r w:rsidRPr="003672C6">
        <w:rPr>
          <w:rFonts w:eastAsia="華康中黑體" w:hint="eastAsia"/>
        </w:rPr>
        <w:t>賴署長建信：</w:t>
      </w:r>
      <w:r>
        <w:rPr>
          <w:rFonts w:hint="eastAsia"/>
        </w:rPr>
        <w:t>水利署做的。</w:t>
      </w:r>
    </w:p>
    <w:p w:rsidR="00A0595B" w:rsidRDefault="00A0595B" w:rsidP="00A0595B">
      <w:pPr>
        <w:ind w:left="211" w:hangingChars="100" w:hanging="211"/>
      </w:pPr>
      <w:r w:rsidRPr="003672C6">
        <w:rPr>
          <w:rFonts w:eastAsia="華康中黑體" w:hint="eastAsia"/>
        </w:rPr>
        <w:t>鍾委員佳濱：</w:t>
      </w:r>
      <w:r>
        <w:rPr>
          <w:rFonts w:hint="eastAsia"/>
        </w:rPr>
        <w:t>好，請問水利署，目前的水資源，我說的便宜的水是供給誰用？天然水、降雨、水庫水、伏流水、地表水、地下水，有優先供給誰嗎？</w:t>
      </w:r>
    </w:p>
    <w:p w:rsidR="00A0595B" w:rsidRDefault="00A0595B" w:rsidP="00A0595B">
      <w:pPr>
        <w:ind w:left="211" w:hangingChars="100" w:hanging="211"/>
      </w:pPr>
      <w:r w:rsidRPr="003672C6">
        <w:rPr>
          <w:rFonts w:eastAsia="華康中黑體" w:hint="eastAsia"/>
        </w:rPr>
        <w:t>賴署長建信：</w:t>
      </w:r>
      <w:r>
        <w:rPr>
          <w:rFonts w:hint="eastAsia"/>
        </w:rPr>
        <w:t>民生跟農業。</w:t>
      </w:r>
    </w:p>
    <w:p w:rsidR="00A0595B" w:rsidRDefault="00A0595B" w:rsidP="00A0595B">
      <w:pPr>
        <w:ind w:left="211" w:hangingChars="100" w:hanging="211"/>
      </w:pPr>
      <w:r w:rsidRPr="003672C6">
        <w:rPr>
          <w:rFonts w:eastAsia="華康中黑體" w:hint="eastAsia"/>
        </w:rPr>
        <w:t>鍾委員佳濱：</w:t>
      </w:r>
      <w:r>
        <w:rPr>
          <w:rFonts w:hint="eastAsia"/>
        </w:rPr>
        <w:t>工業用水呢？</w:t>
      </w:r>
    </w:p>
    <w:p w:rsidR="00A0595B" w:rsidRDefault="00A0595B" w:rsidP="00A0595B">
      <w:pPr>
        <w:ind w:left="211" w:hangingChars="100" w:hanging="211"/>
      </w:pPr>
      <w:r w:rsidRPr="003672C6">
        <w:rPr>
          <w:rFonts w:eastAsia="華康中黑體" w:hint="eastAsia"/>
        </w:rPr>
        <w:t>賴署長建信：</w:t>
      </w:r>
      <w:r>
        <w:rPr>
          <w:rFonts w:hint="eastAsia"/>
        </w:rPr>
        <w:t>未來會以比如說它高成本的部分，科技造水讓工業用水來使用。</w:t>
      </w:r>
    </w:p>
    <w:p w:rsidR="00A0595B" w:rsidRDefault="00A0595B" w:rsidP="00A0595B">
      <w:pPr>
        <w:ind w:left="211" w:hangingChars="100" w:hanging="211"/>
      </w:pPr>
      <w:r w:rsidRPr="003672C6">
        <w:rPr>
          <w:rFonts w:eastAsia="華康中黑體" w:hint="eastAsia"/>
        </w:rPr>
        <w:t>鍾委員佳濱：</w:t>
      </w:r>
      <w:r>
        <w:rPr>
          <w:rFonts w:hint="eastAsia"/>
        </w:rPr>
        <w:t>好，答案就出來了嘛！次長，您覺得未來再生水跟海淡水是要供應給誰？</w:t>
      </w:r>
    </w:p>
    <w:p w:rsidR="00A0595B" w:rsidRDefault="00A0595B" w:rsidP="00A0595B">
      <w:pPr>
        <w:ind w:left="211" w:hangingChars="100" w:hanging="211"/>
      </w:pPr>
      <w:r w:rsidRPr="003672C6">
        <w:rPr>
          <w:rFonts w:eastAsia="華康中黑體" w:hint="eastAsia"/>
        </w:rPr>
        <w:t>曾次長文生：</w:t>
      </w:r>
      <w:r>
        <w:rPr>
          <w:rFonts w:hint="eastAsia"/>
        </w:rPr>
        <w:t>因為剛才委員有提到，它其實能耗比較高，它一定是在後段，有必要才用到，以目前來看，海淡水我們是可以納入系統，收費的部分，我們來做調整，而再生水確實是水的本身的，我們會供給產業。</w:t>
      </w:r>
    </w:p>
    <w:p w:rsidR="00A0595B" w:rsidRDefault="00A0595B" w:rsidP="00A0595B">
      <w:pPr>
        <w:ind w:left="211" w:hangingChars="100" w:hanging="211"/>
      </w:pPr>
      <w:r w:rsidRPr="003672C6">
        <w:rPr>
          <w:rFonts w:eastAsia="華康中黑體" w:hint="eastAsia"/>
        </w:rPr>
        <w:t>鍾委員佳濱：</w:t>
      </w:r>
      <w:r>
        <w:rPr>
          <w:rFonts w:hint="eastAsia"/>
        </w:rPr>
        <w:t>海淡水是最後不得已的時候才用到，對不對？</w:t>
      </w:r>
    </w:p>
    <w:p w:rsidR="00A0595B" w:rsidRDefault="00A0595B" w:rsidP="00A0595B">
      <w:pPr>
        <w:ind w:left="211" w:hangingChars="100" w:hanging="211"/>
      </w:pPr>
      <w:r w:rsidRPr="003672C6">
        <w:rPr>
          <w:rFonts w:eastAsia="華康中黑體" w:hint="eastAsia"/>
        </w:rPr>
        <w:t>曾次長文生：</w:t>
      </w:r>
      <w:r>
        <w:rPr>
          <w:rFonts w:hint="eastAsia"/>
        </w:rPr>
        <w:t>是。</w:t>
      </w:r>
    </w:p>
    <w:p w:rsidR="00A0595B" w:rsidRDefault="00A0595B" w:rsidP="00A0595B">
      <w:pPr>
        <w:ind w:left="211" w:hangingChars="100" w:hanging="211"/>
      </w:pPr>
      <w:r w:rsidRPr="003672C6">
        <w:rPr>
          <w:rFonts w:eastAsia="華康中黑體" w:hint="eastAsia"/>
        </w:rPr>
        <w:t>鍾委員佳濱：</w:t>
      </w:r>
      <w:r>
        <w:rPr>
          <w:rFonts w:hint="eastAsia"/>
        </w:rPr>
        <w:t>你認為臺灣的降水夠多嗎？雨量豐不豐？</w:t>
      </w:r>
    </w:p>
    <w:p w:rsidR="00A0595B" w:rsidRDefault="00A0595B" w:rsidP="00A0595B">
      <w:pPr>
        <w:ind w:left="211" w:hangingChars="100" w:hanging="211"/>
      </w:pPr>
      <w:r w:rsidRPr="003672C6">
        <w:rPr>
          <w:rFonts w:eastAsia="華康中黑體" w:hint="eastAsia"/>
        </w:rPr>
        <w:t>賴署長建信：</w:t>
      </w:r>
      <w:r>
        <w:rPr>
          <w:rFonts w:hint="eastAsia"/>
        </w:rPr>
        <w:t>不平均。</w:t>
      </w:r>
    </w:p>
    <w:p w:rsidR="00A0595B" w:rsidRDefault="00A0595B" w:rsidP="00A0595B">
      <w:pPr>
        <w:ind w:left="211" w:hangingChars="100" w:hanging="211"/>
      </w:pPr>
      <w:r w:rsidRPr="003672C6">
        <w:rPr>
          <w:rFonts w:eastAsia="華康中黑體" w:hint="eastAsia"/>
        </w:rPr>
        <w:t>鍾委員佳濱：</w:t>
      </w:r>
      <w:r>
        <w:rPr>
          <w:rFonts w:hint="eastAsia"/>
        </w:rPr>
        <w:t>不是，你不要跟我說臺灣的降雨不豐，臺灣是降雨豐，但是留水能力低，是不是這樣？降水豐不豐富？</w:t>
      </w:r>
    </w:p>
    <w:p w:rsidR="00A0595B" w:rsidRDefault="00A0595B" w:rsidP="00A0595B">
      <w:pPr>
        <w:ind w:left="211" w:hangingChars="100" w:hanging="211"/>
      </w:pPr>
      <w:r w:rsidRPr="003672C6">
        <w:rPr>
          <w:rFonts w:eastAsia="華康中黑體" w:hint="eastAsia"/>
        </w:rPr>
        <w:t>曾次長文生：</w:t>
      </w:r>
      <w:r>
        <w:rPr>
          <w:rFonts w:hint="eastAsia"/>
        </w:rPr>
        <w:t>是有這樣的狀況。</w:t>
      </w:r>
    </w:p>
    <w:p w:rsidR="00A0595B" w:rsidRDefault="00A0595B" w:rsidP="00A0595B">
      <w:pPr>
        <w:ind w:left="211" w:hangingChars="100" w:hanging="211"/>
      </w:pPr>
      <w:r w:rsidRPr="003672C6">
        <w:rPr>
          <w:rFonts w:eastAsia="華康中黑體" w:hint="eastAsia"/>
        </w:rPr>
        <w:t>賴署長建信：</w:t>
      </w:r>
      <w:r>
        <w:rPr>
          <w:rFonts w:hint="eastAsia"/>
        </w:rPr>
        <w:t>降雨的時候，都在同一個時間下雨，但是我們需要水的時候，沒有下雨。</w:t>
      </w:r>
    </w:p>
    <w:p w:rsidR="00A0595B" w:rsidRDefault="00A0595B" w:rsidP="00A0595B">
      <w:pPr>
        <w:ind w:left="211" w:hangingChars="100" w:hanging="211"/>
      </w:pPr>
      <w:r w:rsidRPr="003672C6">
        <w:rPr>
          <w:rFonts w:eastAsia="華康中黑體" w:hint="eastAsia"/>
        </w:rPr>
        <w:t>鍾委員佳濱：</w:t>
      </w:r>
      <w:r>
        <w:rPr>
          <w:rFonts w:hint="eastAsia"/>
        </w:rPr>
        <w:t>全年度累積降雨量是很大的，但是我們能留下來用的水是相對少的。請教次長，在臺灣沒有自有石化能源的情況之下，臺灣會優先發展像海淡水這樣的水源開發方案嗎？</w:t>
      </w:r>
    </w:p>
    <w:p w:rsidR="00A0595B" w:rsidRDefault="00A0595B" w:rsidP="00A0595B">
      <w:pPr>
        <w:ind w:left="211" w:hangingChars="100" w:hanging="211"/>
      </w:pPr>
      <w:r w:rsidRPr="003672C6">
        <w:rPr>
          <w:rFonts w:eastAsia="華康中黑體" w:hint="eastAsia"/>
        </w:rPr>
        <w:t>曾次長文生：</w:t>
      </w:r>
      <w:r>
        <w:rPr>
          <w:rFonts w:hint="eastAsia"/>
        </w:rPr>
        <w:t>因為我們現在水源的狀況是這樣，其實海淡水是多元水源的……</w:t>
      </w:r>
    </w:p>
    <w:p w:rsidR="00A0595B" w:rsidRDefault="00A0595B" w:rsidP="00A0595B">
      <w:pPr>
        <w:ind w:left="211" w:hangingChars="100" w:hanging="211"/>
      </w:pPr>
      <w:r w:rsidRPr="003672C6">
        <w:rPr>
          <w:rFonts w:eastAsia="華康中黑體" w:hint="eastAsia"/>
        </w:rPr>
        <w:t>鍾委員佳濱：</w:t>
      </w:r>
      <w:r>
        <w:rPr>
          <w:rFonts w:hint="eastAsia"/>
        </w:rPr>
        <w:t>但不會是主力嘛！</w:t>
      </w:r>
    </w:p>
    <w:p w:rsidR="00A0595B" w:rsidRDefault="00A0595B" w:rsidP="00A0595B">
      <w:pPr>
        <w:ind w:left="211" w:hangingChars="100" w:hanging="211"/>
      </w:pPr>
      <w:r w:rsidRPr="003672C6">
        <w:rPr>
          <w:rFonts w:eastAsia="華康中黑體" w:hint="eastAsia"/>
        </w:rPr>
        <w:lastRenderedPageBreak/>
        <w:t>曾次長文生：</w:t>
      </w:r>
      <w:r>
        <w:rPr>
          <w:rFonts w:hint="eastAsia"/>
        </w:rPr>
        <w:t>它其實都要看地方，像澎湖就長期需要……</w:t>
      </w:r>
    </w:p>
    <w:p w:rsidR="00A0595B" w:rsidRDefault="00A0595B" w:rsidP="00A0595B">
      <w:pPr>
        <w:ind w:left="211" w:hangingChars="100" w:hanging="211"/>
      </w:pPr>
      <w:r w:rsidRPr="003672C6">
        <w:rPr>
          <w:rFonts w:eastAsia="華康中黑體" w:hint="eastAsia"/>
        </w:rPr>
        <w:t>鍾委員佳濱：</w:t>
      </w:r>
      <w:r>
        <w:rPr>
          <w:rFonts w:hint="eastAsia"/>
        </w:rPr>
        <w:t>選擇對象啦！</w:t>
      </w:r>
    </w:p>
    <w:p w:rsidR="00A0595B" w:rsidRDefault="00A0595B" w:rsidP="00A0595B">
      <w:pPr>
        <w:ind w:left="211" w:hangingChars="100" w:hanging="211"/>
      </w:pPr>
      <w:r w:rsidRPr="003672C6">
        <w:rPr>
          <w:rFonts w:eastAsia="華康中黑體" w:hint="eastAsia"/>
        </w:rPr>
        <w:t>曾次長文生：</w:t>
      </w:r>
      <w:r>
        <w:rPr>
          <w:rFonts w:hint="eastAsia"/>
        </w:rPr>
        <w:t>對，看地方啦！</w:t>
      </w:r>
    </w:p>
    <w:p w:rsidR="00A0595B" w:rsidRDefault="00A0595B" w:rsidP="00A0595B">
      <w:pPr>
        <w:ind w:left="211" w:hangingChars="100" w:hanging="211"/>
      </w:pPr>
      <w:r w:rsidRPr="003672C6">
        <w:rPr>
          <w:rFonts w:eastAsia="華康中黑體" w:hint="eastAsia"/>
        </w:rPr>
        <w:t>鍾委員佳濱：</w:t>
      </w:r>
      <w:r>
        <w:rPr>
          <w:rFonts w:hint="eastAsia"/>
        </w:rPr>
        <w:t>所以最後結論就是這樣，我希望我們要分流，來源有便宜的、有昂貴的，對象有產值高的、有產值低的，有沒有辦法去尋求的、有可以去外求的，我們的價格要分級，所以最後的結論就是，請經濟部重新研修你們水資源管理的上位計畫，包括你們水資源開發的種類、供應的對象、不同的對象所供應的費率以及永續發展的策略等，次長可以提供這樣一個報告給本席及本委員會嗎？</w:t>
      </w:r>
    </w:p>
    <w:p w:rsidR="00A0595B" w:rsidRDefault="00A0595B" w:rsidP="00A0595B">
      <w:pPr>
        <w:ind w:left="211" w:hangingChars="100" w:hanging="211"/>
      </w:pPr>
      <w:r w:rsidRPr="003672C6">
        <w:rPr>
          <w:rFonts w:eastAsia="華康中黑體" w:hint="eastAsia"/>
        </w:rPr>
        <w:t>曾次長文生：</w:t>
      </w:r>
      <w:r>
        <w:rPr>
          <w:rFonts w:hint="eastAsia"/>
        </w:rPr>
        <w:t>這幾個問題我們會一起來討論，因為我們有水資源的審議委員會，屆時會來做相關的討論，剛才委員所提對象的那一塊，其實離島的部分要獨立討論。</w:t>
      </w:r>
    </w:p>
    <w:p w:rsidR="00A0595B" w:rsidRDefault="00A0595B" w:rsidP="00A0595B">
      <w:pPr>
        <w:ind w:left="211" w:hangingChars="100" w:hanging="211"/>
      </w:pPr>
      <w:r w:rsidRPr="003672C6">
        <w:rPr>
          <w:rFonts w:eastAsia="華康中黑體" w:hint="eastAsia"/>
        </w:rPr>
        <w:t>鍾委員佳濱：</w:t>
      </w:r>
      <w:r>
        <w:rPr>
          <w:rFonts w:hint="eastAsia"/>
        </w:rPr>
        <w:t>當然離島有其物理、天生環境上的限制，雖然跟它的產值也沒有關係，而是跟它的環境有關係，所以必須獨立來思考。總之，這部分資料多久時間可以提供給我？</w:t>
      </w:r>
    </w:p>
    <w:p w:rsidR="00A0595B" w:rsidRDefault="00A0595B" w:rsidP="00A0595B">
      <w:pPr>
        <w:ind w:left="211" w:hangingChars="100" w:hanging="211"/>
      </w:pPr>
      <w:r w:rsidRPr="003672C6">
        <w:rPr>
          <w:rFonts w:eastAsia="華康中黑體" w:hint="eastAsia"/>
        </w:rPr>
        <w:t>曾次長文生：</w:t>
      </w:r>
      <w:r>
        <w:rPr>
          <w:rFonts w:hint="eastAsia"/>
        </w:rPr>
        <w:t>給我們兩個月的時間。</w:t>
      </w:r>
    </w:p>
    <w:p w:rsidR="00A0595B" w:rsidRDefault="00A0595B" w:rsidP="00A0595B">
      <w:pPr>
        <w:ind w:left="211" w:hangingChars="100" w:hanging="211"/>
      </w:pPr>
      <w:r w:rsidRPr="003672C6">
        <w:rPr>
          <w:rFonts w:eastAsia="華康中黑體" w:hint="eastAsia"/>
        </w:rPr>
        <w:t>鍾委員佳濱：</w:t>
      </w:r>
      <w:r>
        <w:rPr>
          <w:rFonts w:hint="eastAsia"/>
        </w:rPr>
        <w:t>好，謝謝次長、謝謝署長、謝謝主席。</w:t>
      </w:r>
    </w:p>
    <w:p w:rsidR="00A0595B" w:rsidRDefault="00A0595B" w:rsidP="00A0595B">
      <w:pPr>
        <w:ind w:left="211" w:hangingChars="100" w:hanging="211"/>
      </w:pPr>
      <w:r w:rsidRPr="003672C6">
        <w:rPr>
          <w:rFonts w:eastAsia="華康中黑體" w:hint="eastAsia"/>
        </w:rPr>
        <w:t>主席：</w:t>
      </w:r>
      <w:r>
        <w:rPr>
          <w:rFonts w:hint="eastAsia"/>
        </w:rPr>
        <w:t>剛才鍾委員提到的計畫案，也請兩個月內一併提供內政委員會所有委員。</w:t>
      </w:r>
    </w:p>
    <w:p w:rsidR="00A0595B" w:rsidRDefault="00A0595B" w:rsidP="00A0595B">
      <w:pPr>
        <w:ind w:leftChars="100" w:left="211" w:firstLineChars="100" w:firstLine="211"/>
      </w:pPr>
      <w:r>
        <w:rPr>
          <w:rFonts w:hint="eastAsia"/>
        </w:rPr>
        <w:t>請高委員嘉瑜發言。</w:t>
      </w:r>
    </w:p>
    <w:p w:rsidR="00A0595B" w:rsidRDefault="00A0595B" w:rsidP="00A0595B">
      <w:pPr>
        <w:ind w:left="211" w:hangingChars="100" w:hanging="211"/>
      </w:pPr>
      <w:r w:rsidRPr="003672C6">
        <w:rPr>
          <w:rFonts w:eastAsia="華康中黑體" w:hint="eastAsia"/>
        </w:rPr>
        <w:t>高委員嘉瑜：</w:t>
      </w:r>
      <w:r>
        <w:rPr>
          <w:rFonts w:hint="eastAsia"/>
        </w:rPr>
        <w:t>（</w:t>
      </w:r>
      <w:r>
        <w:rPr>
          <w:rFonts w:hint="eastAsia"/>
        </w:rPr>
        <w:t>13</w:t>
      </w:r>
      <w:r>
        <w:rPr>
          <w:rFonts w:hint="eastAsia"/>
        </w:rPr>
        <w:t>時</w:t>
      </w:r>
      <w:r>
        <w:rPr>
          <w:rFonts w:hint="eastAsia"/>
        </w:rPr>
        <w:t>1</w:t>
      </w:r>
      <w:r>
        <w:rPr>
          <w:rFonts w:hint="eastAsia"/>
        </w:rPr>
        <w:t>分）部長好、署長好。今天有傳出關於工地主任資訊系統勾稽的新聞，過去從</w:t>
      </w:r>
      <w:r>
        <w:rPr>
          <w:rFonts w:hint="eastAsia"/>
        </w:rPr>
        <w:t>2012</w:t>
      </w:r>
      <w:r>
        <w:rPr>
          <w:rFonts w:hint="eastAsia"/>
        </w:rPr>
        <w:t>年到</w:t>
      </w:r>
      <w:r>
        <w:rPr>
          <w:rFonts w:hint="eastAsia"/>
        </w:rPr>
        <w:t>2021</w:t>
      </w:r>
      <w:r>
        <w:rPr>
          <w:rFonts w:hint="eastAsia"/>
        </w:rPr>
        <w:t>年這</w:t>
      </w:r>
      <w:r>
        <w:rPr>
          <w:rFonts w:hint="eastAsia"/>
        </w:rPr>
        <w:t>9</w:t>
      </w:r>
      <w:r>
        <w:rPr>
          <w:rFonts w:hint="eastAsia"/>
        </w:rPr>
        <w:t>年來</w:t>
      </w:r>
      <w:r w:rsidR="005104F7">
        <w:rPr>
          <w:rFonts w:hint="eastAsia"/>
        </w:rPr>
        <w:t>，</w:t>
      </w:r>
      <w:r>
        <w:rPr>
          <w:rFonts w:hint="eastAsia"/>
        </w:rPr>
        <w:t>光是工地主任公會來拜會營建署跟發文要求建置這樣的勾稽系統，就已經將近</w:t>
      </w:r>
      <w:r>
        <w:rPr>
          <w:rFonts w:hint="eastAsia"/>
        </w:rPr>
        <w:t>13</w:t>
      </w:r>
      <w:r>
        <w:rPr>
          <w:rFonts w:hint="eastAsia"/>
        </w:rPr>
        <w:t>次，但都是已讀不回，請營建署吳署長回應一下為什麼會有這樣的問題呢？</w:t>
      </w:r>
    </w:p>
    <w:p w:rsidR="00A0595B" w:rsidRDefault="00A0595B" w:rsidP="00A0595B">
      <w:pPr>
        <w:ind w:left="211" w:hangingChars="100" w:hanging="211"/>
      </w:pPr>
      <w:r w:rsidRPr="003672C6">
        <w:rPr>
          <w:rFonts w:eastAsia="華康中黑體" w:hint="eastAsia"/>
        </w:rPr>
        <w:t>主席：</w:t>
      </w:r>
      <w:r>
        <w:rPr>
          <w:rFonts w:hint="eastAsia"/>
        </w:rPr>
        <w:t>請內政部營建署吳署長說明。</w:t>
      </w:r>
    </w:p>
    <w:p w:rsidR="00A0595B" w:rsidRDefault="00A0595B" w:rsidP="00A0595B">
      <w:pPr>
        <w:ind w:left="211" w:hangingChars="100" w:hanging="211"/>
      </w:pPr>
      <w:r w:rsidRPr="003672C6">
        <w:rPr>
          <w:rFonts w:eastAsia="華康中黑體" w:hint="eastAsia"/>
        </w:rPr>
        <w:t>吳署長欣修：</w:t>
      </w:r>
      <w:r>
        <w:rPr>
          <w:rFonts w:hint="eastAsia"/>
        </w:rPr>
        <w:t>報告委員，從</w:t>
      </w:r>
      <w:r>
        <w:rPr>
          <w:rFonts w:hint="eastAsia"/>
        </w:rPr>
        <w:t>102</w:t>
      </w:r>
      <w:r>
        <w:rPr>
          <w:rFonts w:hint="eastAsia"/>
        </w:rPr>
        <w:t>年開始，其實是分三次分別要求三個不同的東西，包含了建管的登錄系統、工地主任的登錄系統等，其實這些我們在</w:t>
      </w:r>
      <w:r>
        <w:rPr>
          <w:rFonts w:hint="eastAsia"/>
        </w:rPr>
        <w:t>104</w:t>
      </w:r>
      <w:r>
        <w:rPr>
          <w:rFonts w:hint="eastAsia"/>
        </w:rPr>
        <w:t>年、</w:t>
      </w:r>
      <w:r>
        <w:rPr>
          <w:rFonts w:hint="eastAsia"/>
        </w:rPr>
        <w:t>106</w:t>
      </w:r>
      <w:r>
        <w:rPr>
          <w:rFonts w:hint="eastAsia"/>
        </w:rPr>
        <w:t>年都已經做了，所以所謂他們來講三次，其實是各有不同的目的，且我們陸陸續續都有在做，至於最後一個勾稽系統，因為這會涉及到工程會，而且我們從</w:t>
      </w:r>
      <w:r>
        <w:rPr>
          <w:rFonts w:hint="eastAsia"/>
        </w:rPr>
        <w:t>108</w:t>
      </w:r>
      <w:r>
        <w:rPr>
          <w:rFonts w:hint="eastAsia"/>
        </w:rPr>
        <w:t>年開始也都有跟工程會談過，工程會一直認為跨部會的系統要整合很困難，希望我們自己處理就好，事實上我們的系統現在都是獨立、開放、可查詢的。</w:t>
      </w:r>
    </w:p>
    <w:p w:rsidR="00A0595B" w:rsidRDefault="00A0595B" w:rsidP="00A0595B">
      <w:pPr>
        <w:ind w:left="211" w:hangingChars="100" w:hanging="211"/>
      </w:pPr>
      <w:r w:rsidRPr="003672C6">
        <w:rPr>
          <w:rFonts w:eastAsia="華康中黑體" w:hint="eastAsia"/>
        </w:rPr>
        <w:t>高委員嘉瑜：</w:t>
      </w:r>
      <w:r>
        <w:rPr>
          <w:rFonts w:hint="eastAsia"/>
        </w:rPr>
        <w:t>所以這個勾稽系統其實是有必要的，且從</w:t>
      </w:r>
      <w:r>
        <w:rPr>
          <w:rFonts w:hint="eastAsia"/>
        </w:rPr>
        <w:t>108</w:t>
      </w:r>
      <w:r>
        <w:rPr>
          <w:rFonts w:hint="eastAsia"/>
        </w:rPr>
        <w:t>年就已經開始希望能夠跨部會協調。</w:t>
      </w:r>
    </w:p>
    <w:p w:rsidR="00A0595B" w:rsidRDefault="00A0595B" w:rsidP="00A0595B">
      <w:pPr>
        <w:ind w:left="211" w:hangingChars="100" w:hanging="211"/>
      </w:pPr>
      <w:r w:rsidRPr="003672C6">
        <w:rPr>
          <w:rFonts w:eastAsia="華康中黑體" w:hint="eastAsia"/>
        </w:rPr>
        <w:t>吳署長欣修：</w:t>
      </w:r>
      <w:r>
        <w:rPr>
          <w:rFonts w:hint="eastAsia"/>
        </w:rPr>
        <w:t>是。</w:t>
      </w:r>
    </w:p>
    <w:p w:rsidR="00A0595B" w:rsidRDefault="00A0595B" w:rsidP="00A0595B">
      <w:pPr>
        <w:ind w:left="211" w:hangingChars="100" w:hanging="211"/>
      </w:pPr>
      <w:r w:rsidRPr="003672C6">
        <w:rPr>
          <w:rFonts w:eastAsia="華康中黑體" w:hint="eastAsia"/>
        </w:rPr>
        <w:t>高委員嘉瑜：</w:t>
      </w:r>
      <w:r>
        <w:rPr>
          <w:rFonts w:hint="eastAsia"/>
        </w:rPr>
        <w:t>我們現在要開始建置的話，請問多久可以建置完成？</w:t>
      </w:r>
    </w:p>
    <w:p w:rsidR="00A0595B" w:rsidRDefault="00A0595B" w:rsidP="00A0595B">
      <w:pPr>
        <w:ind w:left="211" w:hangingChars="100" w:hanging="211"/>
      </w:pPr>
      <w:r w:rsidRPr="003672C6">
        <w:rPr>
          <w:rFonts w:eastAsia="華康中黑體" w:hint="eastAsia"/>
        </w:rPr>
        <w:t>吳署長欣修：</w:t>
      </w:r>
      <w:r>
        <w:rPr>
          <w:rFonts w:hint="eastAsia"/>
        </w:rPr>
        <w:t>我們本部兩個系統的整合一個月內就可以完成，工程會在今天下午也會跟我們正式跨部會來討論，我們希望在今年就可以把它完成。</w:t>
      </w:r>
    </w:p>
    <w:p w:rsidR="00A0595B" w:rsidRDefault="00A0595B" w:rsidP="00A0595B">
      <w:pPr>
        <w:ind w:left="211" w:hangingChars="100" w:hanging="211"/>
      </w:pPr>
      <w:r w:rsidRPr="003672C6">
        <w:rPr>
          <w:rFonts w:eastAsia="華康中黑體" w:hint="eastAsia"/>
        </w:rPr>
        <w:t>高委員嘉瑜：</w:t>
      </w:r>
      <w:r>
        <w:rPr>
          <w:rFonts w:hint="eastAsia"/>
        </w:rPr>
        <w:t>所以這件事情從</w:t>
      </w:r>
      <w:r>
        <w:rPr>
          <w:rFonts w:hint="eastAsia"/>
        </w:rPr>
        <w:t>108</w:t>
      </w:r>
      <w:r>
        <w:rPr>
          <w:rFonts w:hint="eastAsia"/>
        </w:rPr>
        <w:t>年到現在，其實是早就可以做的，之前的橫向聯繫到底是出了什麼問題？</w:t>
      </w:r>
    </w:p>
    <w:p w:rsidR="00A0595B" w:rsidRDefault="00A0595B" w:rsidP="00A0595B">
      <w:pPr>
        <w:ind w:left="211" w:hangingChars="100" w:hanging="211"/>
      </w:pPr>
      <w:r w:rsidRPr="003672C6">
        <w:rPr>
          <w:rFonts w:eastAsia="華康中黑體" w:hint="eastAsia"/>
        </w:rPr>
        <w:t>吳署長欣修：</w:t>
      </w:r>
      <w:r>
        <w:rPr>
          <w:rFonts w:hint="eastAsia"/>
        </w:rPr>
        <w:t>工程會認為我們自己兩個系統整合後就可以查了，但是我們一直認為我們沒有辦法知道……</w:t>
      </w:r>
    </w:p>
    <w:p w:rsidR="00A0595B" w:rsidRDefault="00A0595B" w:rsidP="00A0595B">
      <w:pPr>
        <w:ind w:left="211" w:hangingChars="100" w:hanging="211"/>
      </w:pPr>
      <w:r w:rsidRPr="003672C6">
        <w:rPr>
          <w:rFonts w:eastAsia="華康中黑體" w:hint="eastAsia"/>
        </w:rPr>
        <w:lastRenderedPageBreak/>
        <w:t>高委員嘉瑜：</w:t>
      </w:r>
      <w:r>
        <w:rPr>
          <w:rFonts w:hint="eastAsia"/>
        </w:rPr>
        <w:t>你剛才說兩個系統的整合一個月內就可以完成，當時</w:t>
      </w:r>
      <w:r>
        <w:rPr>
          <w:rFonts w:hint="eastAsia"/>
        </w:rPr>
        <w:t>108</w:t>
      </w:r>
      <w:r>
        <w:rPr>
          <w:rFonts w:hint="eastAsia"/>
        </w:rPr>
        <w:t>年工程會要你做，你也可以馬上就完成了。</w:t>
      </w:r>
    </w:p>
    <w:p w:rsidR="00A0595B" w:rsidRDefault="00A0595B" w:rsidP="00A0595B">
      <w:pPr>
        <w:ind w:left="211" w:hangingChars="100" w:hanging="211"/>
      </w:pPr>
      <w:r w:rsidRPr="003672C6">
        <w:rPr>
          <w:rFonts w:eastAsia="華康中黑體" w:hint="eastAsia"/>
        </w:rPr>
        <w:t>吳署長欣修：</w:t>
      </w:r>
      <w:r>
        <w:rPr>
          <w:rFonts w:hint="eastAsia"/>
        </w:rPr>
        <w:t>因為我們兩個系統各自獨立，都是可以查的。</w:t>
      </w:r>
    </w:p>
    <w:p w:rsidR="00A0595B" w:rsidRDefault="00A0595B" w:rsidP="00A0595B">
      <w:pPr>
        <w:ind w:left="211" w:hangingChars="100" w:hanging="211"/>
      </w:pPr>
      <w:r w:rsidRPr="003672C6">
        <w:rPr>
          <w:rFonts w:eastAsia="華康中黑體" w:hint="eastAsia"/>
        </w:rPr>
        <w:t>高委員嘉瑜：</w:t>
      </w:r>
      <w:r>
        <w:rPr>
          <w:rFonts w:hint="eastAsia"/>
        </w:rPr>
        <w:t>但是沒有勾稽跟比對。</w:t>
      </w:r>
    </w:p>
    <w:p w:rsidR="00A0595B" w:rsidRDefault="00A0595B" w:rsidP="00A0595B">
      <w:pPr>
        <w:ind w:left="211" w:hangingChars="100" w:hanging="211"/>
      </w:pPr>
      <w:r w:rsidRPr="003672C6">
        <w:rPr>
          <w:rFonts w:eastAsia="華康中黑體" w:hint="eastAsia"/>
        </w:rPr>
        <w:t>主席：</w:t>
      </w:r>
      <w:r>
        <w:rPr>
          <w:rFonts w:hint="eastAsia"/>
        </w:rPr>
        <w:t>請內政部徐部長說明。</w:t>
      </w:r>
    </w:p>
    <w:p w:rsidR="00A0595B" w:rsidRDefault="00A0595B" w:rsidP="00A0595B">
      <w:pPr>
        <w:ind w:left="211" w:hangingChars="100" w:hanging="211"/>
      </w:pPr>
      <w:r w:rsidRPr="003672C6">
        <w:rPr>
          <w:rFonts w:eastAsia="華康中黑體" w:hint="eastAsia"/>
        </w:rPr>
        <w:t>徐部長國勇：</w:t>
      </w:r>
      <w:r>
        <w:rPr>
          <w:rFonts w:hint="eastAsia"/>
        </w:rPr>
        <w:t>應該是說沒有自動勾稽，他如果來查就可以勾稽得出來，但是他沒有來查。</w:t>
      </w:r>
    </w:p>
    <w:p w:rsidR="00A0595B" w:rsidRDefault="00A0595B" w:rsidP="00A0595B">
      <w:pPr>
        <w:ind w:left="211" w:hangingChars="100" w:hanging="211"/>
      </w:pPr>
      <w:r w:rsidRPr="003672C6">
        <w:rPr>
          <w:rFonts w:eastAsia="華康中黑體" w:hint="eastAsia"/>
        </w:rPr>
        <w:t>高委員嘉瑜：</w:t>
      </w:r>
      <w:r>
        <w:rPr>
          <w:rFonts w:hint="eastAsia"/>
        </w:rPr>
        <w:t>但是你們應該主動的稽核，系統整合後就應</w:t>
      </w:r>
      <w:r w:rsidR="005104F7">
        <w:rPr>
          <w:rFonts w:hint="eastAsia"/>
        </w:rPr>
        <w:t>該</w:t>
      </w:r>
      <w:r>
        <w:rPr>
          <w:rFonts w:hint="eastAsia"/>
        </w:rPr>
        <w:t>自動跳出來說這是有重複的。</w:t>
      </w:r>
    </w:p>
    <w:p w:rsidR="00A0595B" w:rsidRDefault="00A0595B" w:rsidP="00A0595B">
      <w:pPr>
        <w:ind w:left="211" w:hangingChars="100" w:hanging="211"/>
      </w:pPr>
      <w:r w:rsidRPr="003672C6">
        <w:rPr>
          <w:rFonts w:eastAsia="華康中黑體" w:hint="eastAsia"/>
        </w:rPr>
        <w:t>徐部長國勇：</w:t>
      </w:r>
      <w:r>
        <w:rPr>
          <w:rFonts w:hint="eastAsia"/>
        </w:rPr>
        <w:t>我們現在就是要建立一個系統是會自動勾稽的，事實上他們現在來查還是勾稽得出來，只不過他沒有來查，即三成當中他都沒有來查，所以產生了這個問題。</w:t>
      </w:r>
    </w:p>
    <w:p w:rsidR="00A0595B" w:rsidRDefault="00A0595B" w:rsidP="00A0595B">
      <w:pPr>
        <w:ind w:left="211" w:hangingChars="100" w:hanging="211"/>
      </w:pPr>
      <w:r w:rsidRPr="003672C6">
        <w:rPr>
          <w:rFonts w:eastAsia="華康中黑體" w:hint="eastAsia"/>
        </w:rPr>
        <w:t>高委員嘉瑜：</w:t>
      </w:r>
      <w:r>
        <w:rPr>
          <w:rFonts w:hint="eastAsia"/>
        </w:rPr>
        <w:t>其實一直以來這個問題都存在，大家都知道會有這樣違法兼任的問題，所以如何產生一個預警系統能夠防範未然呢？</w:t>
      </w:r>
    </w:p>
    <w:p w:rsidR="00A0595B" w:rsidRDefault="00A0595B" w:rsidP="00A0595B">
      <w:pPr>
        <w:ind w:left="211" w:hangingChars="100" w:hanging="211"/>
      </w:pPr>
      <w:r w:rsidRPr="003672C6">
        <w:rPr>
          <w:rFonts w:eastAsia="華康中黑體" w:hint="eastAsia"/>
        </w:rPr>
        <w:t>徐部長國勇：</w:t>
      </w:r>
      <w:r>
        <w:rPr>
          <w:rFonts w:hint="eastAsia"/>
        </w:rPr>
        <w:t>應該是這樣講，如果懷疑會有違法兼任問題的時候，他應該要來查但他沒有來查，但是現在因為這樣所以我們會建立自動勾稽系統，以後他輸入進去的時候，相關資料就會跳出來，用電腦來做可能就會好一點。</w:t>
      </w:r>
    </w:p>
    <w:p w:rsidR="00A0595B" w:rsidRDefault="00A0595B" w:rsidP="00A0595B">
      <w:pPr>
        <w:ind w:left="211" w:hangingChars="100" w:hanging="211"/>
      </w:pPr>
      <w:r w:rsidRPr="003672C6">
        <w:rPr>
          <w:rFonts w:eastAsia="華康中黑體" w:hint="eastAsia"/>
        </w:rPr>
        <w:t>高委員嘉瑜：</w:t>
      </w:r>
      <w:r>
        <w:rPr>
          <w:rFonts w:hint="eastAsia"/>
        </w:rPr>
        <w:t>所以這個部分過去可能比較被動，要等到人家來查，現在我們可以主動發現問題。</w:t>
      </w:r>
    </w:p>
    <w:p w:rsidR="00A0595B" w:rsidRDefault="00A0595B" w:rsidP="00A0595B">
      <w:pPr>
        <w:ind w:leftChars="100" w:left="211" w:firstLineChars="100" w:firstLine="211"/>
      </w:pPr>
      <w:r>
        <w:rPr>
          <w:rFonts w:hint="eastAsia"/>
        </w:rPr>
        <w:t>另外我想要問一下部長關於公設比，現在內政部已經研擬要降低公設比，可是……</w:t>
      </w:r>
    </w:p>
    <w:p w:rsidR="00A0595B" w:rsidRDefault="00A0595B" w:rsidP="00A0595B">
      <w:pPr>
        <w:ind w:left="211" w:hangingChars="100" w:hanging="211"/>
      </w:pPr>
      <w:r w:rsidRPr="003672C6">
        <w:rPr>
          <w:rFonts w:eastAsia="華康中黑體" w:hint="eastAsia"/>
        </w:rPr>
        <w:t>徐部長國勇：</w:t>
      </w:r>
      <w:r>
        <w:rPr>
          <w:rFonts w:hint="eastAsia"/>
        </w:rPr>
        <w:t>之前我有說過，我們希望從免計容積的部分著手，尤其最重要的是，像停車場車道等等……</w:t>
      </w:r>
    </w:p>
    <w:p w:rsidR="00A0595B" w:rsidRDefault="00A0595B" w:rsidP="00A0595B">
      <w:pPr>
        <w:ind w:left="211" w:hangingChars="100" w:hanging="211"/>
      </w:pPr>
      <w:r w:rsidRPr="008628CC">
        <w:rPr>
          <w:rFonts w:eastAsia="華康中黑體" w:hint="eastAsia"/>
        </w:rPr>
        <w:t>高委員嘉瑜：</w:t>
      </w:r>
      <w:r>
        <w:rPr>
          <w:rFonts w:hint="eastAsia"/>
        </w:rPr>
        <w:t>像車道要不要計入容積等等來進行檢討。</w:t>
      </w:r>
    </w:p>
    <w:p w:rsidR="00A0595B" w:rsidRDefault="00A0595B" w:rsidP="00A0595B">
      <w:pPr>
        <w:ind w:left="211" w:hangingChars="100" w:hanging="211"/>
      </w:pPr>
      <w:r w:rsidRPr="008628CC">
        <w:rPr>
          <w:rFonts w:eastAsia="華康中黑體" w:hint="eastAsia"/>
        </w:rPr>
        <w:t>徐部長國勇：</w:t>
      </w:r>
      <w:r>
        <w:rPr>
          <w:rFonts w:hint="eastAsia"/>
        </w:rPr>
        <w:t>這個部分我們會做相關的檢討，也會跟業者做相關的討論，就這個部分希望能夠達到一個更好的比例。</w:t>
      </w:r>
    </w:p>
    <w:p w:rsidR="00A0595B" w:rsidRDefault="00A0595B" w:rsidP="00A0595B">
      <w:pPr>
        <w:ind w:left="211" w:hangingChars="100" w:hanging="211"/>
      </w:pPr>
      <w:r w:rsidRPr="008628CC">
        <w:rPr>
          <w:rFonts w:eastAsia="華康中黑體" w:hint="eastAsia"/>
        </w:rPr>
        <w:t>高委員嘉瑜：</w:t>
      </w:r>
      <w:r>
        <w:rPr>
          <w:rFonts w:hint="eastAsia"/>
        </w:rPr>
        <w:t>今天商總董事長賴正鎰說政府根本來亂的，應該交由市場自行決定就好，他也認為減少公設計價坪數，對降低房價沒有幫助，這個部分不知道部長怎麼看？</w:t>
      </w:r>
    </w:p>
    <w:p w:rsidR="00A0595B" w:rsidRDefault="00A0595B" w:rsidP="00A0595B">
      <w:pPr>
        <w:ind w:left="211" w:hangingChars="100" w:hanging="211"/>
      </w:pPr>
      <w:r w:rsidRPr="008628CC">
        <w:rPr>
          <w:rFonts w:eastAsia="華康中黑體" w:hint="eastAsia"/>
        </w:rPr>
        <w:t>徐部長國勇：</w:t>
      </w:r>
      <w:r>
        <w:rPr>
          <w:rFonts w:hint="eastAsia"/>
        </w:rPr>
        <w:t>關於人民對政府的批評，當然他是有權利來批評，本來就是言論自由，而他講的我們有聽到了，我只能這樣講。</w:t>
      </w:r>
    </w:p>
    <w:p w:rsidR="00A0595B" w:rsidRDefault="00A0595B" w:rsidP="00A0595B">
      <w:pPr>
        <w:ind w:left="211" w:hangingChars="100" w:hanging="211"/>
      </w:pPr>
      <w:r w:rsidRPr="008628CC">
        <w:rPr>
          <w:rFonts w:eastAsia="華康中黑體" w:hint="eastAsia"/>
        </w:rPr>
        <w:t>高委員嘉瑜：</w:t>
      </w:r>
      <w:r>
        <w:rPr>
          <w:rFonts w:hint="eastAsia"/>
        </w:rPr>
        <w:t>我覺得賴正鎰的說法很明確，就是公設計價這件事情對建商來講就是有利可圖，所以他認為降低公設或是進行相關的檢討，對建商來講就會增加他的成本或是讓他的利潤減少，所以他才要反彈。到底來亂的是誰？為什麼民眾對公設比的反彈這麼高？我要讓部長知道的是，世界各國對於公設大部分都是不計價，也就是實坪制，惟獨臺灣、中國跟香港的公設是有計價，臺灣因為有公設計價的狀況，導致建商灌水在公設裡面，讓公設比例暴漲到</w:t>
      </w:r>
      <w:r>
        <w:rPr>
          <w:rFonts w:hint="eastAsia"/>
        </w:rPr>
        <w:t>30%</w:t>
      </w:r>
      <w:r>
        <w:rPr>
          <w:rFonts w:hint="eastAsia"/>
        </w:rPr>
        <w:t>到</w:t>
      </w:r>
      <w:r>
        <w:rPr>
          <w:rFonts w:hint="eastAsia"/>
        </w:rPr>
        <w:t>50%</w:t>
      </w:r>
      <w:r>
        <w:rPr>
          <w:rFonts w:hint="eastAsia"/>
        </w:rPr>
        <w:t>，中國是</w:t>
      </w:r>
      <w:r>
        <w:rPr>
          <w:rFonts w:hint="eastAsia"/>
        </w:rPr>
        <w:t>10%</w:t>
      </w:r>
      <w:r>
        <w:rPr>
          <w:rFonts w:hint="eastAsia"/>
        </w:rPr>
        <w:t>到</w:t>
      </w:r>
      <w:r>
        <w:rPr>
          <w:rFonts w:hint="eastAsia"/>
        </w:rPr>
        <w:t>30%</w:t>
      </w:r>
      <w:r>
        <w:rPr>
          <w:rFonts w:hint="eastAsia"/>
        </w:rPr>
        <w:t>，香港是</w:t>
      </w:r>
      <w:r>
        <w:rPr>
          <w:rFonts w:hint="eastAsia"/>
        </w:rPr>
        <w:t>25%</w:t>
      </w:r>
      <w:r>
        <w:rPr>
          <w:rFonts w:hint="eastAsia"/>
        </w:rPr>
        <w:t>到</w:t>
      </w:r>
      <w:r>
        <w:rPr>
          <w:rFonts w:hint="eastAsia"/>
        </w:rPr>
        <w:t>35%</w:t>
      </w:r>
      <w:r>
        <w:rPr>
          <w:rFonts w:hint="eastAsia"/>
        </w:rPr>
        <w:t>，但其他國家則是都不計價，為什麼要推動實坪制呢？就是如果把公設扣掉之後，一樣的房子在東京要</w:t>
      </w:r>
      <w:r>
        <w:rPr>
          <w:rFonts w:hint="eastAsia"/>
        </w:rPr>
        <w:t>2,000</w:t>
      </w:r>
      <w:r>
        <w:rPr>
          <w:rFonts w:hint="eastAsia"/>
        </w:rPr>
        <w:t>萬元，在臺灣臺北卻要</w:t>
      </w:r>
      <w:r>
        <w:rPr>
          <w:rFonts w:hint="eastAsia"/>
        </w:rPr>
        <w:t>3,000</w:t>
      </w:r>
      <w:r>
        <w:rPr>
          <w:rFonts w:hint="eastAsia"/>
        </w:rPr>
        <w:t>萬元，所以臺灣的房價比日本東京還要貴，大家都認為不合理，而導致這個問題的源頭在於建商一起把公設當作獲利的來源，不斷的灌水，做一些不必要的公設，結果建商竟然還敢跳出來罵內政部、罵我們的民眾，說他這樣做是合理的，本席認為，就是因為長期以來放任建商可以這樣予取予求</w:t>
      </w:r>
      <w:r>
        <w:rPr>
          <w:rFonts w:hint="eastAsia"/>
        </w:rPr>
        <w:lastRenderedPageBreak/>
        <w:t>，甚至我也要讓部長知道，香港為什麼把公設拿來計價</w:t>
      </w:r>
      <w:r w:rsidR="005104F7">
        <w:rPr>
          <w:rFonts w:hint="eastAsia"/>
        </w:rPr>
        <w:t>？</w:t>
      </w:r>
      <w:r>
        <w:rPr>
          <w:rFonts w:hint="eastAsia"/>
        </w:rPr>
        <w:t>這也是臺灣建商帶過去的，但近幾年來香港已經改變了，他們把公設比叫做發水率，且長期以來讓建商興建如露臺、工作平臺等納入公設以後，變成民眾買單，而房子的實用坪數大大降低，甚至導致某些地方的使用率只有三成，所以香港政府也開始整頓這樣的問題，要求以實用面積來計價，也因為這樣，所以發水率問題也開始得到解決，而我們推動實坪制的目標，是希望這樣才能有效遏止建商在公設灌水，因為確實有些公設是有必要的，比如說機電、消防設備、電梯、樓梯等等，這是有必要的，但問題是在大公、小公裡面，一些建商就開始做一些不必要的，比如說交誼廳、</w:t>
      </w:r>
      <w:r>
        <w:rPr>
          <w:rFonts w:hint="eastAsia"/>
        </w:rPr>
        <w:t>KTV</w:t>
      </w:r>
      <w:r>
        <w:rPr>
          <w:rFonts w:hint="eastAsia"/>
        </w:rPr>
        <w:t>、游泳池等等，表面上說是增加建物的附加價值，另外一方面對建商來講，可能讓他可以在坪數裡面去做一些手腳，或是讓他在銷售上得到更好的價格或是更好的銷售，問題是對消費者來講，根本就無從選擇，因為在這個市場上，要不要公設、哪些地方要做公設、哪些要計價根本都是建商決定的，我們只能被迫買單，在這樣的情況下，我們認為降低公設比，最好的方式就是推動實坪制，推動實坪制之後，建商要做怎麼樣的公設、要怎麼樣包裝房子、要拿來提高房子的附加價值，都是建商自己決定，但是不能要求消費者買單，所以我們認為走向降低公設比最好的方式就是推動實坪制，現在內政部有心降低公設比是一件好事，但是不希望雷聲大雨點小，如果建商這樣反彈之後，這個東西就到此為止，或是公設比居高不下的現象還是持續的話，</w:t>
      </w:r>
      <w:r w:rsidR="005104F7">
        <w:rPr>
          <w:rFonts w:hint="eastAsia"/>
        </w:rPr>
        <w:t>那</w:t>
      </w:r>
      <w:r>
        <w:rPr>
          <w:rFonts w:hint="eastAsia"/>
        </w:rPr>
        <w:t>內政部的下一步到底是什麼？</w:t>
      </w:r>
    </w:p>
    <w:p w:rsidR="00A0595B" w:rsidRDefault="00A0595B" w:rsidP="00A0595B">
      <w:pPr>
        <w:ind w:left="211" w:hangingChars="100" w:hanging="211"/>
      </w:pPr>
      <w:r w:rsidRPr="008628CC">
        <w:rPr>
          <w:rFonts w:eastAsia="華康中黑體" w:hint="eastAsia"/>
        </w:rPr>
        <w:t>徐部長國勇：</w:t>
      </w:r>
      <w:r>
        <w:rPr>
          <w:rFonts w:hint="eastAsia"/>
        </w:rPr>
        <w:t>我剛剛已經講過了，建商講的話我有聽到了，我已經這樣在回答了。至於公設比的部分，像昨天下午我們有特別開過會了，總之，我們會繼續來做相關的檢討。</w:t>
      </w:r>
    </w:p>
    <w:p w:rsidR="00A0595B" w:rsidRDefault="00A0595B" w:rsidP="00A0595B">
      <w:pPr>
        <w:ind w:left="211" w:hangingChars="100" w:hanging="211"/>
      </w:pPr>
      <w:r w:rsidRPr="008628CC">
        <w:rPr>
          <w:rFonts w:eastAsia="華康中黑體" w:hint="eastAsia"/>
        </w:rPr>
        <w:t>高委員嘉瑜：</w:t>
      </w:r>
      <w:r>
        <w:rPr>
          <w:rFonts w:hint="eastAsia"/>
        </w:rPr>
        <w:t>對，我們也希望說內政部能夠就合理的公設比，設置一個天花板或是一個必要的標準，因為就一般民眾的要求，到底什麼樣是合理的公設比，其實並沒有一個標準，公設比也完全是由建商在決定，民眾……</w:t>
      </w:r>
    </w:p>
    <w:p w:rsidR="00A0595B" w:rsidRDefault="00A0595B" w:rsidP="00A0595B">
      <w:pPr>
        <w:ind w:left="211" w:hangingChars="100" w:hanging="211"/>
      </w:pPr>
      <w:r w:rsidRPr="008628CC">
        <w:rPr>
          <w:rFonts w:eastAsia="華康中黑體" w:hint="eastAsia"/>
        </w:rPr>
        <w:t>徐部長國勇：</w:t>
      </w:r>
      <w:r>
        <w:rPr>
          <w:rFonts w:hint="eastAsia"/>
        </w:rPr>
        <w:t>我沒有說合理的比例大概在</w:t>
      </w:r>
      <w:r>
        <w:rPr>
          <w:rFonts w:hint="eastAsia"/>
        </w:rPr>
        <w:t>20%</w:t>
      </w:r>
      <w:r>
        <w:rPr>
          <w:rFonts w:hint="eastAsia"/>
        </w:rPr>
        <w:t>，我不是這樣講的，這一段跟我在立法院講的完全不一樣，也就是我並沒有講</w:t>
      </w:r>
      <w:r>
        <w:rPr>
          <w:rFonts w:hint="eastAsia"/>
        </w:rPr>
        <w:t>20%</w:t>
      </w:r>
      <w:r>
        <w:rPr>
          <w:rFonts w:hint="eastAsia"/>
        </w:rPr>
        <w:t>。</w:t>
      </w:r>
    </w:p>
    <w:p w:rsidR="00A0595B" w:rsidRDefault="00A0595B" w:rsidP="00A0595B">
      <w:pPr>
        <w:ind w:left="211" w:hangingChars="100" w:hanging="211"/>
      </w:pPr>
      <w:r w:rsidRPr="008628CC">
        <w:rPr>
          <w:rFonts w:eastAsia="華康中黑體" w:hint="eastAsia"/>
        </w:rPr>
        <w:t>高委員嘉瑜：</w:t>
      </w:r>
      <w:r>
        <w:rPr>
          <w:rFonts w:hint="eastAsia"/>
        </w:rPr>
        <w:t>那你認為合理的比例應該是多少？</w:t>
      </w:r>
    </w:p>
    <w:p w:rsidR="00A0595B" w:rsidRDefault="00A0595B" w:rsidP="00A0595B">
      <w:pPr>
        <w:ind w:left="211" w:hangingChars="100" w:hanging="211"/>
      </w:pPr>
      <w:r w:rsidRPr="008628CC">
        <w:rPr>
          <w:rFonts w:eastAsia="華康中黑體" w:hint="eastAsia"/>
        </w:rPr>
        <w:t>徐部長國勇：</w:t>
      </w:r>
      <w:r>
        <w:rPr>
          <w:rFonts w:hint="eastAsia"/>
        </w:rPr>
        <w:t>我已經講過了，單單現在法定的、最重要的降下來，都還要</w:t>
      </w:r>
      <w:r>
        <w:rPr>
          <w:rFonts w:hint="eastAsia"/>
        </w:rPr>
        <w:t>27%</w:t>
      </w:r>
      <w:r>
        <w:rPr>
          <w:rFonts w:hint="eastAsia"/>
        </w:rPr>
        <w:t>到</w:t>
      </w:r>
      <w:r>
        <w:rPr>
          <w:rFonts w:hint="eastAsia"/>
        </w:rPr>
        <w:t>30%</w:t>
      </w:r>
      <w:r>
        <w:rPr>
          <w:rFonts w:hint="eastAsia"/>
        </w:rPr>
        <w:t>，我那天是這樣講，所以怎麼會變成</w:t>
      </w:r>
      <w:r>
        <w:rPr>
          <w:rFonts w:hint="eastAsia"/>
        </w:rPr>
        <w:t>20%</w:t>
      </w:r>
      <w:r>
        <w:rPr>
          <w:rFonts w:hint="eastAsia"/>
        </w:rPr>
        <w:t>我也不知道。</w:t>
      </w:r>
    </w:p>
    <w:p w:rsidR="00A0595B" w:rsidRDefault="00A0595B" w:rsidP="00A0595B">
      <w:pPr>
        <w:ind w:left="211" w:hangingChars="100" w:hanging="211"/>
      </w:pPr>
      <w:r w:rsidRPr="008628CC">
        <w:rPr>
          <w:rFonts w:eastAsia="華康中黑體" w:hint="eastAsia"/>
        </w:rPr>
        <w:t>高委員嘉瑜：</w:t>
      </w:r>
      <w:r>
        <w:rPr>
          <w:rFonts w:hint="eastAsia"/>
        </w:rPr>
        <w:t>所以你認為合理的公設比是</w:t>
      </w:r>
      <w:r>
        <w:rPr>
          <w:rFonts w:hint="eastAsia"/>
        </w:rPr>
        <w:t>27%</w:t>
      </w:r>
      <w:r>
        <w:rPr>
          <w:rFonts w:hint="eastAsia"/>
        </w:rPr>
        <w:t>到</w:t>
      </w:r>
      <w:r>
        <w:rPr>
          <w:rFonts w:hint="eastAsia"/>
        </w:rPr>
        <w:t>30%</w:t>
      </w:r>
      <w:r>
        <w:rPr>
          <w:rFonts w:hint="eastAsia"/>
        </w:rPr>
        <w:t>？</w:t>
      </w:r>
    </w:p>
    <w:p w:rsidR="00A0595B" w:rsidRDefault="00A0595B" w:rsidP="00A0595B">
      <w:pPr>
        <w:ind w:left="211" w:hangingChars="100" w:hanging="211"/>
      </w:pPr>
      <w:r w:rsidRPr="008628CC">
        <w:rPr>
          <w:rFonts w:eastAsia="華康中黑體" w:hint="eastAsia"/>
        </w:rPr>
        <w:t>徐部長國勇：</w:t>
      </w:r>
      <w:r>
        <w:rPr>
          <w:rFonts w:hint="eastAsia"/>
        </w:rPr>
        <w:t>我不是談合理的比例，我談的法律所規定的，就是民法規定的跟建築法規定的，包括機電、消防設施、電梯、樓梯等等加起來，而且每個房子的狀況不一樣，若</w:t>
      </w:r>
      <w:r w:rsidR="005104F7">
        <w:rPr>
          <w:rFonts w:hint="eastAsia"/>
        </w:rPr>
        <w:t>是</w:t>
      </w:r>
      <w:r>
        <w:rPr>
          <w:rFonts w:hint="eastAsia"/>
        </w:rPr>
        <w:t>房子的基地大，其可能的公設比，如果我們再好好地處理，可能就會越低，因為一個電梯一戶、兩戶或是三戶在使用，分攤的部分就不一樣，所以我才會說每個獨立的建案、個案也都會有所不同，所以並不是一定要明定多少比例，畢竟這跟基地大小也有關係，所以很難去講多少比例是合理的。</w:t>
      </w:r>
    </w:p>
    <w:p w:rsidR="00A0595B" w:rsidRDefault="00A0595B" w:rsidP="00A0595B">
      <w:pPr>
        <w:ind w:left="211" w:hangingChars="100" w:hanging="211"/>
      </w:pPr>
      <w:r w:rsidRPr="008628CC">
        <w:rPr>
          <w:rFonts w:eastAsia="華康中黑體" w:hint="eastAsia"/>
        </w:rPr>
        <w:t>高委員嘉瑜：</w:t>
      </w:r>
      <w:r>
        <w:rPr>
          <w:rFonts w:hint="eastAsia"/>
        </w:rPr>
        <w:t>問題在於，同樣一塊基地，不同的建商可以蓋出不一樣公設比的房子，所以就是取決在建商到底要把哪些放在公設裡面。</w:t>
      </w:r>
    </w:p>
    <w:p w:rsidR="00A0595B" w:rsidRDefault="00A0595B" w:rsidP="00A0595B">
      <w:pPr>
        <w:ind w:left="211" w:hangingChars="100" w:hanging="211"/>
      </w:pPr>
      <w:r w:rsidRPr="008628CC">
        <w:rPr>
          <w:rFonts w:eastAsia="華康中黑體" w:hint="eastAsia"/>
        </w:rPr>
        <w:t>徐部長國勇：</w:t>
      </w:r>
      <w:r>
        <w:rPr>
          <w:rFonts w:hint="eastAsia"/>
        </w:rPr>
        <w:t>應該就是在停車場的部分做個調整，總之，我們將來會儘量處理這個問題。</w:t>
      </w:r>
    </w:p>
    <w:p w:rsidR="00A0595B" w:rsidRDefault="00A0595B" w:rsidP="005104F7">
      <w:pPr>
        <w:ind w:left="211" w:hangingChars="100" w:hanging="211"/>
      </w:pPr>
      <w:r w:rsidRPr="008628CC">
        <w:rPr>
          <w:rFonts w:eastAsia="華康中黑體" w:hint="eastAsia"/>
        </w:rPr>
        <w:lastRenderedPageBreak/>
        <w:t>高委員嘉瑜：</w:t>
      </w:r>
      <w:r>
        <w:rPr>
          <w:rFonts w:hint="eastAsia"/>
        </w:rPr>
        <w:t>過去就是因為沒有明確的法令，導致建商可以在裡面有一些上下其手的空間。</w:t>
      </w:r>
    </w:p>
    <w:p w:rsidR="00A0595B" w:rsidRDefault="00A0595B" w:rsidP="005104F7">
      <w:pPr>
        <w:ind w:left="211" w:hangingChars="100" w:hanging="211"/>
      </w:pPr>
      <w:r w:rsidRPr="008628CC">
        <w:rPr>
          <w:rFonts w:eastAsia="華康中黑體" w:hint="eastAsia"/>
        </w:rPr>
        <w:t>徐部長國勇：</w:t>
      </w:r>
      <w:r>
        <w:rPr>
          <w:rFonts w:hint="eastAsia"/>
        </w:rPr>
        <w:t>我們也不能講他們是上下其手，而是在調整它銷售的策略，我們應該這樣講，總之，我們儘量從這裡來做相關的處理。</w:t>
      </w:r>
    </w:p>
    <w:p w:rsidR="00A0595B" w:rsidRDefault="00A0595B" w:rsidP="005104F7">
      <w:pPr>
        <w:ind w:left="211" w:hangingChars="100" w:hanging="211"/>
      </w:pPr>
      <w:r w:rsidRPr="008628CC">
        <w:rPr>
          <w:rFonts w:eastAsia="華康中黑體" w:hint="eastAsia"/>
        </w:rPr>
        <w:t>高委員嘉瑜：</w:t>
      </w:r>
      <w:r>
        <w:rPr>
          <w:rFonts w:hint="eastAsia"/>
        </w:rPr>
        <w:t>所以我們也希望內政部未來規定這個部分時，能夠確實的把機電等等設備必要的公設……</w:t>
      </w:r>
    </w:p>
    <w:p w:rsidR="00A0595B" w:rsidRDefault="00A0595B" w:rsidP="005104F7">
      <w:pPr>
        <w:ind w:left="211" w:hangingChars="100" w:hanging="211"/>
      </w:pPr>
      <w:r w:rsidRPr="008628CC">
        <w:rPr>
          <w:rFonts w:eastAsia="華康中黑體" w:hint="eastAsia"/>
        </w:rPr>
        <w:t>徐部長國勇：</w:t>
      </w:r>
      <w:r>
        <w:rPr>
          <w:rFonts w:hint="eastAsia"/>
        </w:rPr>
        <w:t>委員，我知道你很想要推動實坪制，但現行的法律、實況等各方面就是沒有這樣的條件，所以我們要從公設比等方面來處理，那才是真正在處理事情，</w:t>
      </w:r>
      <w:r w:rsidR="005104F7">
        <w:rPr>
          <w:rFonts w:hint="eastAsia"/>
        </w:rPr>
        <w:t>要</w:t>
      </w:r>
      <w:r>
        <w:rPr>
          <w:rFonts w:hint="eastAsia"/>
        </w:rPr>
        <w:t>一下就做到如委員所說的，其實是做不到的，現階段是不可能的，我想委員應該也知道，所以我們就先從這裡著手，不要一下就要求</w:t>
      </w:r>
      <w:r>
        <w:rPr>
          <w:rFonts w:hint="eastAsia"/>
        </w:rPr>
        <w:t>100</w:t>
      </w:r>
      <w:r>
        <w:rPr>
          <w:rFonts w:hint="eastAsia"/>
        </w:rPr>
        <w:t>分，而是一步</w:t>
      </w:r>
      <w:r w:rsidR="005104F7">
        <w:rPr>
          <w:rFonts w:hint="eastAsia"/>
        </w:rPr>
        <w:t>、</w:t>
      </w:r>
      <w:r>
        <w:rPr>
          <w:rFonts w:hint="eastAsia"/>
        </w:rPr>
        <w:t>一步地走啊！</w:t>
      </w:r>
    </w:p>
    <w:p w:rsidR="00A0595B" w:rsidRDefault="00A0595B" w:rsidP="005104F7">
      <w:pPr>
        <w:ind w:left="211" w:hangingChars="100" w:hanging="211"/>
      </w:pPr>
      <w:r w:rsidRPr="008628CC">
        <w:rPr>
          <w:rFonts w:eastAsia="華康中黑體" w:hint="eastAsia"/>
        </w:rPr>
        <w:t>高委員嘉瑜：</w:t>
      </w:r>
      <w:r>
        <w:rPr>
          <w:rFonts w:hint="eastAsia"/>
        </w:rPr>
        <w:t>是，我原本也是希望最終就是採用實坪制。</w:t>
      </w:r>
    </w:p>
    <w:p w:rsidR="00A0595B" w:rsidRDefault="00A0595B" w:rsidP="005104F7">
      <w:pPr>
        <w:ind w:left="211" w:hangingChars="100" w:hanging="211"/>
      </w:pPr>
      <w:r w:rsidRPr="008628CC">
        <w:rPr>
          <w:rFonts w:eastAsia="華康中黑體" w:hint="eastAsia"/>
        </w:rPr>
        <w:t>徐部長國勇：</w:t>
      </w:r>
      <w:r>
        <w:rPr>
          <w:rFonts w:hint="eastAsia"/>
        </w:rPr>
        <w:t>一下就要做到，是不可能的。</w:t>
      </w:r>
    </w:p>
    <w:p w:rsidR="00A0595B" w:rsidRDefault="00A0595B" w:rsidP="005104F7">
      <w:pPr>
        <w:ind w:left="211" w:hangingChars="100" w:hanging="211"/>
      </w:pPr>
      <w:r w:rsidRPr="008628CC">
        <w:rPr>
          <w:rFonts w:eastAsia="華康中黑體" w:hint="eastAsia"/>
        </w:rPr>
        <w:t>主席：</w:t>
      </w:r>
      <w:r>
        <w:rPr>
          <w:rFonts w:hint="eastAsia"/>
        </w:rPr>
        <w:t>還要再檢討啦！</w:t>
      </w:r>
    </w:p>
    <w:p w:rsidR="00A0595B" w:rsidRDefault="00A0595B" w:rsidP="005104F7">
      <w:pPr>
        <w:ind w:left="211" w:hangingChars="100" w:hanging="211"/>
      </w:pPr>
      <w:r w:rsidRPr="008628CC">
        <w:rPr>
          <w:rFonts w:eastAsia="華康中黑體" w:hint="eastAsia"/>
        </w:rPr>
        <w:t>高委員嘉瑜：</w:t>
      </w:r>
      <w:r>
        <w:rPr>
          <w:rFonts w:hint="eastAsia"/>
        </w:rPr>
        <w:t>推動實坪制的目的就是能夠真實的呈現房價以及把公設比降低。</w:t>
      </w:r>
    </w:p>
    <w:p w:rsidR="00A0595B" w:rsidRDefault="00A0595B" w:rsidP="005104F7">
      <w:pPr>
        <w:ind w:left="211" w:hangingChars="100" w:hanging="211"/>
      </w:pPr>
      <w:r w:rsidRPr="008628CC">
        <w:rPr>
          <w:rFonts w:eastAsia="華康中黑體" w:hint="eastAsia"/>
        </w:rPr>
        <w:t>徐部長國勇：</w:t>
      </w:r>
      <w:r>
        <w:rPr>
          <w:rFonts w:hint="eastAsia"/>
        </w:rPr>
        <w:t>我們一起攜手往前走！</w:t>
      </w:r>
    </w:p>
    <w:p w:rsidR="00A0595B" w:rsidRDefault="00A0595B" w:rsidP="005104F7">
      <w:pPr>
        <w:ind w:left="211" w:hangingChars="100" w:hanging="211"/>
      </w:pPr>
      <w:r w:rsidRPr="008628CC">
        <w:rPr>
          <w:rFonts w:eastAsia="華康中黑體" w:hint="eastAsia"/>
        </w:rPr>
        <w:t>高委員嘉瑜：</w:t>
      </w:r>
      <w:r>
        <w:rPr>
          <w:rFonts w:hint="eastAsia"/>
        </w:rPr>
        <w:t>我們希望能朝這個目標來努力，謝謝部長。</w:t>
      </w:r>
    </w:p>
    <w:p w:rsidR="00A0595B" w:rsidRDefault="00A0595B" w:rsidP="005104F7">
      <w:pPr>
        <w:ind w:left="211" w:hangingChars="100" w:hanging="211"/>
      </w:pPr>
      <w:r w:rsidRPr="008628CC">
        <w:rPr>
          <w:rFonts w:eastAsia="華康中黑體" w:hint="eastAsia"/>
        </w:rPr>
        <w:t>徐部長國勇：</w:t>
      </w:r>
      <w:r>
        <w:rPr>
          <w:rFonts w:hint="eastAsia"/>
        </w:rPr>
        <w:t>我們大家一起努力！</w:t>
      </w:r>
    </w:p>
    <w:p w:rsidR="00A0595B" w:rsidRDefault="00A0595B" w:rsidP="005104F7">
      <w:pPr>
        <w:ind w:left="211" w:hangingChars="100" w:hanging="211"/>
      </w:pPr>
      <w:r w:rsidRPr="008628CC">
        <w:rPr>
          <w:rFonts w:eastAsia="華康中黑體" w:hint="eastAsia"/>
        </w:rPr>
        <w:t>主席：</w:t>
      </w:r>
      <w:r>
        <w:rPr>
          <w:rFonts w:hint="eastAsia"/>
        </w:rPr>
        <w:t>接下來登記發言的高委員虹安、陳委員以信、張委員其祿、鄭委員正鈐、廖委員婉汝、江委員永昌</w:t>
      </w:r>
      <w:r w:rsidR="005104F7">
        <w:rPr>
          <w:rFonts w:hint="eastAsia"/>
        </w:rPr>
        <w:t>及</w:t>
      </w:r>
      <w:r>
        <w:rPr>
          <w:rFonts w:hint="eastAsia"/>
        </w:rPr>
        <w:t>何委員欣純均不在場。</w:t>
      </w:r>
    </w:p>
    <w:p w:rsidR="00A0595B" w:rsidRDefault="00A0595B" w:rsidP="005104F7">
      <w:pPr>
        <w:ind w:leftChars="100" w:left="211" w:firstLineChars="100" w:firstLine="211"/>
      </w:pPr>
      <w:r>
        <w:rPr>
          <w:rFonts w:hint="eastAsia"/>
        </w:rPr>
        <w:t>請孔委員文吉發言。</w:t>
      </w:r>
    </w:p>
    <w:p w:rsidR="00A0595B" w:rsidRDefault="00A0595B" w:rsidP="005104F7">
      <w:pPr>
        <w:ind w:left="211" w:hangingChars="100" w:hanging="211"/>
      </w:pPr>
      <w:r w:rsidRPr="008628CC">
        <w:rPr>
          <w:rFonts w:eastAsia="華康中黑體" w:hint="eastAsia"/>
        </w:rPr>
        <w:t>孔委員文吉：</w:t>
      </w:r>
      <w:r>
        <w:rPr>
          <w:rFonts w:hint="eastAsia"/>
        </w:rPr>
        <w:t>（</w:t>
      </w:r>
      <w:r>
        <w:rPr>
          <w:rFonts w:hint="eastAsia"/>
        </w:rPr>
        <w:t>13</w:t>
      </w:r>
      <w:r>
        <w:rPr>
          <w:rFonts w:hint="eastAsia"/>
        </w:rPr>
        <w:t>時</w:t>
      </w:r>
      <w:r>
        <w:rPr>
          <w:rFonts w:hint="eastAsia"/>
        </w:rPr>
        <w:t>13</w:t>
      </w:r>
      <w:r>
        <w:rPr>
          <w:rFonts w:hint="eastAsia"/>
        </w:rPr>
        <w:t>分）請教部長，再生水工程是在前瞻基礎建設計畫的水環境計畫中，請問這都是營建署在負責嗎？</w:t>
      </w:r>
    </w:p>
    <w:p w:rsidR="00A0595B" w:rsidRDefault="00A0595B" w:rsidP="005104F7">
      <w:pPr>
        <w:ind w:left="211" w:hangingChars="100" w:hanging="211"/>
      </w:pPr>
      <w:r w:rsidRPr="008628CC">
        <w:rPr>
          <w:rFonts w:eastAsia="華康中黑體" w:hint="eastAsia"/>
        </w:rPr>
        <w:t>主席：</w:t>
      </w:r>
      <w:r>
        <w:rPr>
          <w:rFonts w:hint="eastAsia"/>
        </w:rPr>
        <w:t>請內政部徐部長說明。</w:t>
      </w:r>
    </w:p>
    <w:p w:rsidR="00A0595B" w:rsidRDefault="00A0595B" w:rsidP="005104F7">
      <w:pPr>
        <w:ind w:left="211" w:hangingChars="100" w:hanging="211"/>
      </w:pPr>
      <w:r w:rsidRPr="008628CC">
        <w:rPr>
          <w:rFonts w:eastAsia="華康中黑體" w:hint="eastAsia"/>
        </w:rPr>
        <w:t>徐部長國勇：</w:t>
      </w:r>
      <w:r>
        <w:rPr>
          <w:rFonts w:hint="eastAsia"/>
        </w:rPr>
        <w:t>對，營建署在負責。</w:t>
      </w:r>
    </w:p>
    <w:p w:rsidR="00A0595B" w:rsidRDefault="00A0595B" w:rsidP="005104F7">
      <w:pPr>
        <w:ind w:left="211" w:hangingChars="100" w:hanging="211"/>
      </w:pPr>
      <w:r w:rsidRPr="008628CC">
        <w:rPr>
          <w:rFonts w:eastAsia="華康中黑體" w:hint="eastAsia"/>
        </w:rPr>
        <w:t>孔委員文吉：</w:t>
      </w:r>
      <w:r>
        <w:rPr>
          <w:rFonts w:hint="eastAsia"/>
        </w:rPr>
        <w:t>我在經濟委員會也問了水利署很多的問題，所以關於再生水，其預算是多少呢？</w:t>
      </w:r>
    </w:p>
    <w:p w:rsidR="00A0595B" w:rsidRDefault="00A0595B" w:rsidP="005104F7">
      <w:pPr>
        <w:ind w:left="211" w:hangingChars="100" w:hanging="211"/>
      </w:pPr>
      <w:r w:rsidRPr="008628CC">
        <w:rPr>
          <w:rFonts w:eastAsia="華康中黑體" w:hint="eastAsia"/>
        </w:rPr>
        <w:t>徐部長國勇：</w:t>
      </w:r>
      <w:r>
        <w:rPr>
          <w:rFonts w:hint="eastAsia"/>
        </w:rPr>
        <w:t>關於再生水預算，前瞻當中我們有一個子計畫，是從</w:t>
      </w:r>
      <w:r>
        <w:rPr>
          <w:rFonts w:hint="eastAsia"/>
        </w:rPr>
        <w:t>106</w:t>
      </w:r>
      <w:r>
        <w:rPr>
          <w:rFonts w:hint="eastAsia"/>
        </w:rPr>
        <w:t>年到</w:t>
      </w:r>
      <w:r>
        <w:rPr>
          <w:rFonts w:hint="eastAsia"/>
        </w:rPr>
        <w:t>109</w:t>
      </w:r>
      <w:r>
        <w:rPr>
          <w:rFonts w:hint="eastAsia"/>
        </w:rPr>
        <w:t>年、金額是</w:t>
      </w:r>
      <w:r>
        <w:rPr>
          <w:rFonts w:hint="eastAsia"/>
        </w:rPr>
        <w:t>9.09</w:t>
      </w:r>
      <w:r>
        <w:rPr>
          <w:rFonts w:hint="eastAsia"/>
        </w:rPr>
        <w:t>億元，此外我們在</w:t>
      </w:r>
      <w:r>
        <w:rPr>
          <w:rFonts w:hint="eastAsia"/>
        </w:rPr>
        <w:t>110</w:t>
      </w:r>
      <w:r>
        <w:rPr>
          <w:rFonts w:hint="eastAsia"/>
        </w:rPr>
        <w:t>年到</w:t>
      </w:r>
      <w:r>
        <w:rPr>
          <w:rFonts w:hint="eastAsia"/>
        </w:rPr>
        <w:t>115</w:t>
      </w:r>
      <w:r>
        <w:rPr>
          <w:rFonts w:hint="eastAsia"/>
        </w:rPr>
        <w:t>年有一個再生水推動計畫，已</w:t>
      </w:r>
      <w:r w:rsidR="005104F7">
        <w:rPr>
          <w:rFonts w:hint="eastAsia"/>
        </w:rPr>
        <w:t>經</w:t>
      </w:r>
      <w:r>
        <w:rPr>
          <w:rFonts w:hint="eastAsia"/>
        </w:rPr>
        <w:t>核定了</w:t>
      </w:r>
      <w:r>
        <w:rPr>
          <w:rFonts w:hint="eastAsia"/>
        </w:rPr>
        <w:t>152.73</w:t>
      </w:r>
      <w:r>
        <w:rPr>
          <w:rFonts w:hint="eastAsia"/>
        </w:rPr>
        <w:t>億元。</w:t>
      </w:r>
    </w:p>
    <w:p w:rsidR="00A0595B" w:rsidRDefault="00A0595B" w:rsidP="005104F7">
      <w:pPr>
        <w:ind w:left="211" w:hangingChars="100" w:hanging="211"/>
      </w:pPr>
      <w:r w:rsidRPr="008628CC">
        <w:rPr>
          <w:rFonts w:eastAsia="華康中黑體" w:hint="eastAsia"/>
        </w:rPr>
        <w:t>孔委員文吉：</w:t>
      </w:r>
      <w:r>
        <w:rPr>
          <w:rFonts w:hint="eastAsia"/>
        </w:rPr>
        <w:t>2019</w:t>
      </w:r>
      <w:r>
        <w:rPr>
          <w:rFonts w:hint="eastAsia"/>
        </w:rPr>
        <w:t>年你們編了</w:t>
      </w:r>
      <w:r>
        <w:rPr>
          <w:rFonts w:hint="eastAsia"/>
        </w:rPr>
        <w:t>24</w:t>
      </w:r>
      <w:r>
        <w:rPr>
          <w:rFonts w:hint="eastAsia"/>
        </w:rPr>
        <w:t>億元嗎？是不是有一個彰化福田再生水廠計畫決定暫停了？然後還有中科需要的水、臺南仁德、臺南臨海再生水廠，總共編列預算是</w:t>
      </w:r>
      <w:r>
        <w:rPr>
          <w:rFonts w:hint="eastAsia"/>
        </w:rPr>
        <w:t>21.41</w:t>
      </w:r>
      <w:r>
        <w:rPr>
          <w:rFonts w:hint="eastAsia"/>
        </w:rPr>
        <w:t>億元？</w:t>
      </w:r>
    </w:p>
    <w:p w:rsidR="00A0595B" w:rsidRDefault="00A0595B" w:rsidP="005104F7">
      <w:pPr>
        <w:ind w:left="211" w:hangingChars="100" w:hanging="211"/>
      </w:pPr>
      <w:r w:rsidRPr="008628CC">
        <w:rPr>
          <w:rFonts w:eastAsia="華康中黑體" w:hint="eastAsia"/>
        </w:rPr>
        <w:t>徐部長國勇：</w:t>
      </w:r>
      <w:r>
        <w:rPr>
          <w:rFonts w:hint="eastAsia"/>
        </w:rPr>
        <w:t>剛剛處長告訴我這個計畫已經修掉了，委員拿到應該是之前的資料，若</w:t>
      </w:r>
      <w:r w:rsidR="005104F7">
        <w:rPr>
          <w:rFonts w:hint="eastAsia"/>
        </w:rPr>
        <w:t>是</w:t>
      </w:r>
      <w:r>
        <w:rPr>
          <w:rFonts w:hint="eastAsia"/>
        </w:rPr>
        <w:t>委員有需要，我們會再提供。</w:t>
      </w:r>
    </w:p>
    <w:p w:rsidR="00A0595B" w:rsidRDefault="00A0595B" w:rsidP="005104F7">
      <w:pPr>
        <w:ind w:left="211" w:hangingChars="100" w:hanging="211"/>
      </w:pPr>
      <w:r w:rsidRPr="008628CC">
        <w:rPr>
          <w:rFonts w:eastAsia="華康中黑體" w:hint="eastAsia"/>
        </w:rPr>
        <w:t>孔委員文吉：</w:t>
      </w:r>
      <w:r>
        <w:rPr>
          <w:rFonts w:hint="eastAsia"/>
        </w:rPr>
        <w:t>我們下禮拜就要去看臺中豐原那邊的福田再生水廠，請問那個計畫推動的狀況如何？也停了嗎？</w:t>
      </w:r>
    </w:p>
    <w:p w:rsidR="00A0595B" w:rsidRDefault="00A0595B" w:rsidP="005104F7">
      <w:pPr>
        <w:ind w:left="211" w:hangingChars="100" w:hanging="211"/>
      </w:pPr>
      <w:r w:rsidRPr="008628CC">
        <w:rPr>
          <w:rFonts w:eastAsia="華康中黑體" w:hint="eastAsia"/>
        </w:rPr>
        <w:t>徐部長國勇：</w:t>
      </w:r>
      <w:r>
        <w:rPr>
          <w:rFonts w:hint="eastAsia"/>
        </w:rPr>
        <w:t>不是，沒有停，剛才委員講的那個是送水管的部分。</w:t>
      </w:r>
    </w:p>
    <w:p w:rsidR="00A0595B" w:rsidRDefault="00A0595B" w:rsidP="005104F7">
      <w:pPr>
        <w:ind w:left="211" w:hangingChars="100" w:hanging="211"/>
      </w:pPr>
      <w:r w:rsidRPr="008628CC">
        <w:rPr>
          <w:rFonts w:eastAsia="華康中黑體" w:hint="eastAsia"/>
        </w:rPr>
        <w:t>孔委員文吉：</w:t>
      </w:r>
      <w:r>
        <w:rPr>
          <w:rFonts w:hint="eastAsia"/>
        </w:rPr>
        <w:t>屆時我們會去那邊考察。</w:t>
      </w:r>
    </w:p>
    <w:p w:rsidR="00A0595B" w:rsidRDefault="00A0595B" w:rsidP="005104F7">
      <w:pPr>
        <w:ind w:left="211" w:hangingChars="100" w:hanging="211"/>
      </w:pPr>
      <w:r w:rsidRPr="008628CC">
        <w:rPr>
          <w:rFonts w:eastAsia="華康中黑體" w:hint="eastAsia"/>
        </w:rPr>
        <w:t>徐部長國勇：</w:t>
      </w:r>
      <w:r>
        <w:rPr>
          <w:rFonts w:hint="eastAsia"/>
        </w:rPr>
        <w:t>是，歡迎委員提供意見。</w:t>
      </w:r>
    </w:p>
    <w:p w:rsidR="00A0595B" w:rsidRDefault="00A0595B" w:rsidP="005104F7">
      <w:pPr>
        <w:spacing w:line="370" w:lineRule="exact"/>
        <w:ind w:left="211" w:hangingChars="100" w:hanging="211"/>
      </w:pPr>
      <w:r w:rsidRPr="008628CC">
        <w:rPr>
          <w:rFonts w:eastAsia="華康中黑體" w:hint="eastAsia"/>
        </w:rPr>
        <w:lastRenderedPageBreak/>
        <w:t>孔委員文吉：</w:t>
      </w:r>
      <w:r>
        <w:rPr>
          <w:rFonts w:hint="eastAsia"/>
        </w:rPr>
        <w:t>我想請教一下吳署長，上次提問時你剛好不在，就是我們秀林鄉的堤防計畫，之前署長也有陪我去秀林鄉看過。</w:t>
      </w:r>
    </w:p>
    <w:p w:rsidR="00A0595B" w:rsidRDefault="00A0595B" w:rsidP="005104F7">
      <w:pPr>
        <w:spacing w:line="370" w:lineRule="exact"/>
        <w:ind w:left="211" w:hangingChars="100" w:hanging="211"/>
      </w:pPr>
      <w:r w:rsidRPr="008628CC">
        <w:rPr>
          <w:rFonts w:eastAsia="華康中黑體" w:hint="eastAsia"/>
        </w:rPr>
        <w:t>主席：</w:t>
      </w:r>
      <w:r>
        <w:rPr>
          <w:rFonts w:hint="eastAsia"/>
        </w:rPr>
        <w:t>請內政部營建署吳署長說明。</w:t>
      </w:r>
    </w:p>
    <w:p w:rsidR="00A0595B" w:rsidRDefault="00A0595B" w:rsidP="005104F7">
      <w:pPr>
        <w:spacing w:line="370" w:lineRule="exact"/>
        <w:ind w:left="211" w:hangingChars="100" w:hanging="211"/>
      </w:pPr>
      <w:r w:rsidRPr="008628CC">
        <w:rPr>
          <w:rFonts w:eastAsia="華康中黑體" w:hint="eastAsia"/>
        </w:rPr>
        <w:t>吳署長欣修：</w:t>
      </w:r>
      <w:r>
        <w:rPr>
          <w:rFonts w:hint="eastAsia"/>
        </w:rPr>
        <w:t>是。</w:t>
      </w:r>
    </w:p>
    <w:p w:rsidR="00A0595B" w:rsidRDefault="00A0595B" w:rsidP="005104F7">
      <w:pPr>
        <w:spacing w:line="370" w:lineRule="exact"/>
        <w:ind w:left="211" w:hangingChars="100" w:hanging="211"/>
      </w:pPr>
      <w:r w:rsidRPr="008628CC">
        <w:rPr>
          <w:rFonts w:eastAsia="華康中黑體" w:hint="eastAsia"/>
        </w:rPr>
        <w:t>孔委員文吉：</w:t>
      </w:r>
      <w:r>
        <w:rPr>
          <w:rFonts w:hint="eastAsia"/>
        </w:rPr>
        <w:t>總之，我們看了那幾個計畫，也希望署長能夠繼續推動。</w:t>
      </w:r>
    </w:p>
    <w:p w:rsidR="00A0595B" w:rsidRDefault="00A0595B" w:rsidP="005104F7">
      <w:pPr>
        <w:spacing w:line="370" w:lineRule="exact"/>
        <w:ind w:left="211" w:hangingChars="100" w:hanging="211"/>
      </w:pPr>
      <w:r w:rsidRPr="008628CC">
        <w:rPr>
          <w:rFonts w:eastAsia="華康中黑體" w:hint="eastAsia"/>
        </w:rPr>
        <w:t>吳署長欣修：</w:t>
      </w:r>
      <w:r>
        <w:rPr>
          <w:rFonts w:hint="eastAsia"/>
        </w:rPr>
        <w:t>有，我們同仁都有在主動協調。</w:t>
      </w:r>
    </w:p>
    <w:p w:rsidR="00A0595B" w:rsidRDefault="00A0595B" w:rsidP="005104F7">
      <w:pPr>
        <w:spacing w:line="370" w:lineRule="exact"/>
        <w:ind w:left="211" w:hangingChars="100" w:hanging="211"/>
      </w:pPr>
      <w:r w:rsidRPr="008628CC">
        <w:rPr>
          <w:rFonts w:eastAsia="華康中黑體" w:hint="eastAsia"/>
        </w:rPr>
        <w:t>孔委員文吉：</w:t>
      </w:r>
      <w:r>
        <w:rPr>
          <w:rFonts w:hint="eastAsia"/>
        </w:rPr>
        <w:t>我們民有部落的海堤計畫，還有農田水利灌溉的部分，還請署長能夠繼續幫忙。</w:t>
      </w:r>
    </w:p>
    <w:p w:rsidR="00A0595B" w:rsidRDefault="00A0595B" w:rsidP="005104F7">
      <w:pPr>
        <w:spacing w:line="370" w:lineRule="exact"/>
        <w:ind w:left="211" w:hangingChars="100" w:hanging="211"/>
      </w:pPr>
      <w:r w:rsidRPr="008628CC">
        <w:rPr>
          <w:rFonts w:eastAsia="華康中黑體" w:hint="eastAsia"/>
        </w:rPr>
        <w:t>吳署長欣修：</w:t>
      </w:r>
      <w:r>
        <w:rPr>
          <w:rFonts w:hint="eastAsia"/>
        </w:rPr>
        <w:t>有，我們有開過一次會，接著也會繼續協調。</w:t>
      </w:r>
    </w:p>
    <w:p w:rsidR="00A0595B" w:rsidRDefault="00A0595B" w:rsidP="005104F7">
      <w:pPr>
        <w:spacing w:line="370" w:lineRule="exact"/>
        <w:ind w:left="211" w:hangingChars="100" w:hanging="211"/>
      </w:pPr>
      <w:r w:rsidRPr="008628CC">
        <w:rPr>
          <w:rFonts w:eastAsia="華康中黑體" w:hint="eastAsia"/>
        </w:rPr>
        <w:t>孔委員文吉：</w:t>
      </w:r>
      <w:r>
        <w:rPr>
          <w:rFonts w:hint="eastAsia"/>
        </w:rPr>
        <w:t>次長好，我們經濟委員會這幾次考察都是去考察德基水庫，當時次長也有陪我們去，後來我們又去考察苗栗的鯉魚潭水庫、明德水庫還有永和山水庫，所以本席擔任召委，考察都是去看水庫，下禮拜我們要去哪裡考察，次長知道嗎？我們要去日月潭考察，因為我看日月潭現在都沒水了，所以決定實地再去看日月潭，早上則是會去看剛才講的福田再生水廠等地方。</w:t>
      </w:r>
    </w:p>
    <w:p w:rsidR="00A0595B" w:rsidRDefault="00A0595B" w:rsidP="005104F7">
      <w:pPr>
        <w:spacing w:line="370" w:lineRule="exact"/>
        <w:ind w:leftChars="100" w:left="211" w:firstLineChars="100" w:firstLine="211"/>
      </w:pPr>
      <w:r>
        <w:rPr>
          <w:rFonts w:hint="eastAsia"/>
        </w:rPr>
        <w:t>關於經濟部對水庫的清淤治理，像苗栗鯉魚潭跟明德，國防部的第六軍團、第十軍團、河川局、水資源局等等幾乎都已經投入了，但是我們的高山水庫德基水庫卻一點動靜都沒有，也沒有在做清淤或是相關的工作，我相信霧社水庫也是一樣，換言之，目前給我的感覺是，苗栗的水庫幾乎都有動員了國防部，還有自來水公司的延管工程，還有水利署的協助，為什麼德基水庫、霧社水庫的部分不能這樣做呢？其實現在是最好清淤的時候，為什麼國防部沒有辦法繼續來支援呢？</w:t>
      </w:r>
    </w:p>
    <w:p w:rsidR="00A0595B" w:rsidRDefault="00A0595B" w:rsidP="005104F7">
      <w:pPr>
        <w:spacing w:line="370" w:lineRule="exact"/>
        <w:ind w:left="211" w:hangingChars="100" w:hanging="211"/>
      </w:pPr>
      <w:r w:rsidRPr="008628CC">
        <w:rPr>
          <w:rFonts w:eastAsia="華康中黑體" w:hint="eastAsia"/>
        </w:rPr>
        <w:t>主席：</w:t>
      </w:r>
      <w:r>
        <w:rPr>
          <w:rFonts w:hint="eastAsia"/>
        </w:rPr>
        <w:t>請經濟部曾次長說明。</w:t>
      </w:r>
    </w:p>
    <w:p w:rsidR="00A0595B" w:rsidRDefault="00A0595B" w:rsidP="005104F7">
      <w:pPr>
        <w:spacing w:line="370" w:lineRule="exact"/>
        <w:ind w:left="211" w:hangingChars="100" w:hanging="211"/>
      </w:pPr>
      <w:r w:rsidRPr="008628CC">
        <w:rPr>
          <w:rFonts w:eastAsia="華康中黑體" w:hint="eastAsia"/>
        </w:rPr>
        <w:t>曾次長文生：</w:t>
      </w:r>
      <w:r>
        <w:rPr>
          <w:rFonts w:hint="eastAsia"/>
        </w:rPr>
        <w:t>跟委員報告，德基水庫事實上我們陸續一直都有在清淤，上次去視察的時候，經過的路邊有一個平臺，其實有很多是從德基水庫清淤出來的，至於委員一直長期關心霧社水庫的部分，因為它的主管不是水利署，而是台電公司，台電公司預計會編</w:t>
      </w:r>
      <w:r>
        <w:rPr>
          <w:rFonts w:hint="eastAsia"/>
        </w:rPr>
        <w:t>50</w:t>
      </w:r>
      <w:r>
        <w:rPr>
          <w:rFonts w:hint="eastAsia"/>
        </w:rPr>
        <w:t>億元的預算陸續執行清淤工作。</w:t>
      </w:r>
    </w:p>
    <w:p w:rsidR="00A0595B" w:rsidRDefault="00A0595B" w:rsidP="005104F7">
      <w:pPr>
        <w:spacing w:line="370" w:lineRule="exact"/>
        <w:ind w:left="211" w:hangingChars="100" w:hanging="211"/>
      </w:pPr>
      <w:r w:rsidRPr="008628CC">
        <w:rPr>
          <w:rFonts w:eastAsia="華康中黑體" w:hint="eastAsia"/>
        </w:rPr>
        <w:t>孔委員文吉：</w:t>
      </w:r>
      <w:r>
        <w:rPr>
          <w:rFonts w:hint="eastAsia"/>
        </w:rPr>
        <w:t>因為霧社水庫就是日月潭的上游，就是仁愛鄉的萬大水壩，接著流到武界水壩，然後再流到日月潭，所以日月潭沒水是因為霧社水庫裡面沒水，即山上都沒有水，所以我們高山水庫的部分應該要多多努力，甚至於霧社水庫，其實也可以找國防部來支援嘛！就像鯉魚潭水庫一樣，我就看到好多軍用卡車在那邊。</w:t>
      </w:r>
    </w:p>
    <w:p w:rsidR="00A0595B" w:rsidRDefault="00A0595B" w:rsidP="005104F7">
      <w:pPr>
        <w:spacing w:line="370" w:lineRule="exact"/>
        <w:ind w:left="211" w:hangingChars="100" w:hanging="211"/>
      </w:pPr>
      <w:r w:rsidRPr="008628CC">
        <w:rPr>
          <w:rFonts w:eastAsia="華康中黑體" w:hint="eastAsia"/>
        </w:rPr>
        <w:t>曾次長文生：</w:t>
      </w:r>
      <w:r>
        <w:rPr>
          <w:rFonts w:hint="eastAsia"/>
        </w:rPr>
        <w:t>跟委員報告，我們其實也都把握了機會，的確最急迫的一些水庫要趕快做，因為霧社水庫本身不是儲水的功能，而是把那個水調節到日月潭，其實日月潭要維持它的蓄水量，也是在一定的原水濁度以下，水才會從武界那些地方進去，委員應該也知道裡面有很多調度的細節，講清楚一點，就是霧社水庫的部分，我們會請台電趕快加速進行相關的工作。</w:t>
      </w:r>
    </w:p>
    <w:p w:rsidR="00A0595B" w:rsidRDefault="00A0595B" w:rsidP="005104F7">
      <w:pPr>
        <w:spacing w:line="370" w:lineRule="exact"/>
        <w:ind w:left="211" w:hangingChars="100" w:hanging="211"/>
      </w:pPr>
      <w:r w:rsidRPr="008628CC">
        <w:rPr>
          <w:rFonts w:eastAsia="華康中黑體" w:hint="eastAsia"/>
        </w:rPr>
        <w:t>孔委員文吉：</w:t>
      </w:r>
      <w:r>
        <w:rPr>
          <w:rFonts w:hint="eastAsia"/>
        </w:rPr>
        <w:t>好。謝謝。</w:t>
      </w:r>
    </w:p>
    <w:p w:rsidR="00A0595B" w:rsidRDefault="00A0595B" w:rsidP="005104F7">
      <w:pPr>
        <w:spacing w:line="370" w:lineRule="exact"/>
        <w:ind w:left="211" w:hangingChars="100" w:hanging="211"/>
      </w:pPr>
      <w:r w:rsidRPr="008628CC">
        <w:rPr>
          <w:rFonts w:eastAsia="華康中黑體" w:hint="eastAsia"/>
        </w:rPr>
        <w:t>主席：</w:t>
      </w:r>
      <w:r>
        <w:rPr>
          <w:rFonts w:hint="eastAsia"/>
        </w:rPr>
        <w:t>接下來登記發言的陳委員歐珀、莊委員競程</w:t>
      </w:r>
      <w:r w:rsidR="005104F7">
        <w:rPr>
          <w:rFonts w:hint="eastAsia"/>
        </w:rPr>
        <w:t>及</w:t>
      </w:r>
      <w:r>
        <w:rPr>
          <w:rFonts w:hint="eastAsia"/>
        </w:rPr>
        <w:t>蔡委員易餘均不在場。</w:t>
      </w:r>
    </w:p>
    <w:p w:rsidR="00A0595B" w:rsidRDefault="00A0595B" w:rsidP="005104F7">
      <w:pPr>
        <w:spacing w:line="370" w:lineRule="exact"/>
        <w:ind w:leftChars="100" w:left="211" w:firstLineChars="100" w:firstLine="211"/>
      </w:pPr>
      <w:r>
        <w:rPr>
          <w:rFonts w:hint="eastAsia"/>
        </w:rPr>
        <w:t>報告委員會，所有登記發言委員除不在場者外，其餘均已發言完畢，詢答結束。委員陳明文所提書面質詢，列入紀錄、刊登公報，並請相關機關另以書面答復。本日會議委員所提質詢未及答復部分，亦請另以書面答復。</w:t>
      </w:r>
    </w:p>
    <w:p w:rsidR="00A0595B" w:rsidRDefault="00A0595B" w:rsidP="00A0595B">
      <w:pPr>
        <w:ind w:left="211" w:hangingChars="100" w:hanging="211"/>
      </w:pPr>
      <w:r w:rsidRPr="00BA0CB8">
        <w:rPr>
          <w:rFonts w:eastAsia="華康中黑體" w:hint="eastAsia"/>
        </w:rPr>
        <w:lastRenderedPageBreak/>
        <w:t>委員陳明文書面質詢：</w:t>
      </w:r>
    </w:p>
    <w:p w:rsidR="00A0595B" w:rsidRDefault="00A0595B" w:rsidP="00A0595B">
      <w:pPr>
        <w:ind w:leftChars="100" w:left="211" w:firstLineChars="100" w:firstLine="211"/>
      </w:pPr>
      <w:r>
        <w:rPr>
          <w:rFonts w:hint="eastAsia"/>
        </w:rPr>
        <w:t>議程：邀請內政部部長及營建署署長就「公共污水處理廠放流水回收再利用示範推動方案（</w:t>
      </w:r>
      <w:r>
        <w:rPr>
          <w:rFonts w:hint="eastAsia"/>
        </w:rPr>
        <w:t>102-109</w:t>
      </w:r>
      <w:r>
        <w:rPr>
          <w:rFonts w:hint="eastAsia"/>
        </w:rPr>
        <w:t>年）」、「前瞻基礎建設水環境計畫—再生水工程」、「公共污水處理廠再生水推動計畫（</w:t>
      </w:r>
      <w:r>
        <w:rPr>
          <w:rFonts w:hint="eastAsia"/>
        </w:rPr>
        <w:t>110-115</w:t>
      </w:r>
      <w:r>
        <w:rPr>
          <w:rFonts w:hint="eastAsia"/>
        </w:rPr>
        <w:t>年）」等計畫執行情形進行專題報告，並備質詢；另邀請經濟部次長、水利署署長及行政院主計總處列席備詢。</w:t>
      </w:r>
    </w:p>
    <w:p w:rsidR="00A0595B" w:rsidRDefault="00A0595B" w:rsidP="00A0595B">
      <w:pPr>
        <w:ind w:leftChars="100" w:left="211" w:firstLineChars="100" w:firstLine="211"/>
      </w:pPr>
    </w:p>
    <w:p w:rsidR="00A0595B" w:rsidRDefault="00D44C2E" w:rsidP="00A0595B">
      <w:pPr>
        <w:pStyle w:val="affff7"/>
        <w:sectPr w:rsidR="00A0595B" w:rsidSect="00BE7E57">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1984" w:right="1417" w:bottom="1417" w:left="1417" w:header="1417" w:footer="850" w:gutter="0"/>
          <w:cols w:space="720"/>
          <w:docGrid w:type="linesAndChars" w:linePitch="319" w:charSpace="200"/>
        </w:sectPr>
      </w:pPr>
      <w:r>
        <w:fldChar w:fldCharType="begin"/>
      </w:r>
      <w:r>
        <w:instrText xml:space="preserve"> </w:instrText>
      </w:r>
      <w:r>
        <w:rPr>
          <w:rFonts w:hint="eastAsia"/>
        </w:rPr>
        <w:instrText>INCLUDEPICTURE  "D:\\f\\</w:instrText>
      </w:r>
      <w:r>
        <w:rPr>
          <w:rFonts w:hint="eastAsia"/>
        </w:rPr>
        <w:instrText>公報初稿</w:instrText>
      </w:r>
      <w:r>
        <w:rPr>
          <w:rFonts w:hint="eastAsia"/>
        </w:rPr>
        <w:instrText>\\0123-0001.jpg" \* MERGEFORMATINET</w:instrText>
      </w:r>
      <w:r>
        <w:instrText xml:space="preserve"> </w:instrText>
      </w:r>
      <w:r>
        <w:fldChar w:fldCharType="separate"/>
      </w:r>
      <w:r w:rsidR="00506C07">
        <w:fldChar w:fldCharType="begin"/>
      </w:r>
      <w:r w:rsidR="00506C07">
        <w:instrText xml:space="preserve"> </w:instrText>
      </w:r>
      <w:r w:rsidR="00506C07">
        <w:rPr>
          <w:rFonts w:hint="eastAsia"/>
        </w:rPr>
        <w:instrText>INCLUDEPICTURE  "D:\\f\\</w:instrText>
      </w:r>
      <w:r w:rsidR="00506C07">
        <w:rPr>
          <w:rFonts w:hint="eastAsia"/>
        </w:rPr>
        <w:instrText>公報初稿</w:instrText>
      </w:r>
      <w:r w:rsidR="00506C07">
        <w:rPr>
          <w:rFonts w:hint="eastAsia"/>
        </w:rPr>
        <w:instrText>\\0123-0001.jpg" \* MERGEFORMATINET</w:instrText>
      </w:r>
      <w:r w:rsidR="00506C07">
        <w:instrText xml:space="preserve"> </w:instrText>
      </w:r>
      <w:r w:rsidR="00506C07">
        <w:fldChar w:fldCharType="separate"/>
      </w:r>
      <w:r w:rsidR="00BE7E57">
        <w:fldChar w:fldCharType="begin"/>
      </w:r>
      <w:r w:rsidR="00BE7E57">
        <w:instrText xml:space="preserve"> </w:instrText>
      </w:r>
      <w:r w:rsidR="00BE7E57">
        <w:rPr>
          <w:rFonts w:hint="eastAsia"/>
        </w:rPr>
        <w:instrText>INCLUDEPICTURE  "C:\\Users\\user\\Desktop\\</w:instrText>
      </w:r>
      <w:r w:rsidR="00BE7E57">
        <w:rPr>
          <w:rFonts w:hint="eastAsia"/>
        </w:rPr>
        <w:instrText>李秋蓮</w:instrText>
      </w:r>
      <w:r w:rsidR="00BE7E57">
        <w:rPr>
          <w:rFonts w:hint="eastAsia"/>
        </w:rPr>
        <w:instrText>-10</w:instrText>
      </w:r>
      <w:r w:rsidR="00BE7E57">
        <w:rPr>
          <w:rFonts w:hint="eastAsia"/>
        </w:rPr>
        <w:instrText>屆</w:instrText>
      </w:r>
      <w:r w:rsidR="00BE7E57">
        <w:rPr>
          <w:rFonts w:hint="eastAsia"/>
        </w:rPr>
        <w:instrText>1-6</w:instrText>
      </w:r>
      <w:r w:rsidR="00BE7E57">
        <w:rPr>
          <w:rFonts w:hint="eastAsia"/>
        </w:rPr>
        <w:instrText>會期</w:instrText>
      </w:r>
      <w:r w:rsidR="00BE7E57">
        <w:rPr>
          <w:rFonts w:hint="eastAsia"/>
        </w:rPr>
        <w:instrText xml:space="preserve"> </w:instrText>
      </w:r>
      <w:r w:rsidR="00BE7E57">
        <w:rPr>
          <w:rFonts w:hint="eastAsia"/>
        </w:rPr>
        <w:instrText>工作檔</w:instrText>
      </w:r>
      <w:r w:rsidR="00BE7E57">
        <w:rPr>
          <w:rFonts w:hint="eastAsia"/>
        </w:rPr>
        <w:instrText>\\10-3</w:instrText>
      </w:r>
      <w:r w:rsidR="00BE7E57">
        <w:rPr>
          <w:rFonts w:hint="eastAsia"/>
        </w:rPr>
        <w:instrText>工作檔</w:instrText>
      </w:r>
      <w:r w:rsidR="00BE7E57">
        <w:rPr>
          <w:rFonts w:hint="eastAsia"/>
        </w:rPr>
        <w:instrText>\\10-3-PC23</w:instrText>
      </w:r>
      <w:r w:rsidR="00BE7E57">
        <w:rPr>
          <w:rFonts w:hint="eastAsia"/>
        </w:rPr>
        <w:instrText>跟</w:instrText>
      </w:r>
      <w:r w:rsidR="00BE7E57">
        <w:rPr>
          <w:rFonts w:hint="eastAsia"/>
        </w:rPr>
        <w:instrText>PC25</w:instrText>
      </w:r>
      <w:r w:rsidR="00BE7E57">
        <w:rPr>
          <w:rFonts w:hint="eastAsia"/>
        </w:rPr>
        <w:instrText>工作檔全部</w:instrText>
      </w:r>
      <w:r w:rsidR="00BE7E57">
        <w:rPr>
          <w:rFonts w:hint="eastAsia"/>
        </w:rPr>
        <w:instrText>\\</w:instrText>
      </w:r>
      <w:r w:rsidR="00BE7E57">
        <w:rPr>
          <w:rFonts w:hint="eastAsia"/>
        </w:rPr>
        <w:instrText>李秋蓮</w:instrText>
      </w:r>
      <w:r w:rsidR="00BE7E57">
        <w:rPr>
          <w:rFonts w:hint="eastAsia"/>
        </w:rPr>
        <w:instrText>-10-3</w:instrText>
      </w:r>
      <w:r w:rsidR="00BE7E57">
        <w:rPr>
          <w:rFonts w:hint="eastAsia"/>
        </w:rPr>
        <w:instrText>工作檔</w:instrText>
      </w:r>
      <w:r w:rsidR="00BE7E57">
        <w:rPr>
          <w:rFonts w:hint="eastAsia"/>
        </w:rPr>
        <w:instrText>(</w:instrText>
      </w:r>
      <w:r w:rsidR="00BE7E57">
        <w:rPr>
          <w:rFonts w:hint="eastAsia"/>
        </w:rPr>
        <w:instrText>公職會標題楷</w:instrText>
      </w:r>
      <w:r w:rsidR="00BE7E57">
        <w:rPr>
          <w:rFonts w:hint="eastAsia"/>
        </w:rPr>
        <w:instrText>18</w:instrText>
      </w:r>
      <w:r w:rsidR="00BE7E57">
        <w:rPr>
          <w:rFonts w:hint="eastAsia"/>
        </w:rPr>
        <w:instrText>頂頭</w:instrText>
      </w:r>
      <w:r w:rsidR="00BE7E57">
        <w:rPr>
          <w:rFonts w:hint="eastAsia"/>
        </w:rPr>
        <w:instrText>)\\</w:instrText>
      </w:r>
      <w:r w:rsidR="00BE7E57">
        <w:rPr>
          <w:rFonts w:hint="eastAsia"/>
        </w:rPr>
        <w:instrText>公報合訂本</w:instrText>
      </w:r>
      <w:r w:rsidR="00BE7E57">
        <w:rPr>
          <w:rFonts w:hint="eastAsia"/>
        </w:rPr>
        <w:instrText>(</w:instrText>
      </w:r>
      <w:r w:rsidR="00BE7E57">
        <w:rPr>
          <w:rFonts w:hint="eastAsia"/>
        </w:rPr>
        <w:instrText>橫表要轉向</w:instrText>
      </w:r>
      <w:r w:rsidR="00BE7E57">
        <w:rPr>
          <w:rFonts w:hint="eastAsia"/>
        </w:rPr>
        <w:instrText>)\\11048(1-166)\\0123-0001.jpg" \* MERGEFORMATINET</w:instrText>
      </w:r>
      <w:r w:rsidR="00BE7E57">
        <w:instrText xml:space="preserve"> </w:instrText>
      </w:r>
      <w:r w:rsidR="00BE7E57">
        <w:fldChar w:fldCharType="separate"/>
      </w:r>
      <w:r w:rsidR="0068643C">
        <w:fldChar w:fldCharType="begin"/>
      </w:r>
      <w:r w:rsidR="0068643C">
        <w:instrText xml:space="preserve"> </w:instrText>
      </w:r>
      <w:r w:rsidR="0068643C">
        <w:rPr>
          <w:rFonts w:hint="eastAsia"/>
        </w:rPr>
        <w:instrText>INCLUDEPICTURE  "C:\\Users\\user\\Desktop\\</w:instrText>
      </w:r>
      <w:r w:rsidR="0068643C">
        <w:rPr>
          <w:rFonts w:hint="eastAsia"/>
        </w:rPr>
        <w:instrText>李秋蓮</w:instrText>
      </w:r>
      <w:r w:rsidR="0068643C">
        <w:rPr>
          <w:rFonts w:hint="eastAsia"/>
        </w:rPr>
        <w:instrText>-10</w:instrText>
      </w:r>
      <w:r w:rsidR="0068643C">
        <w:rPr>
          <w:rFonts w:hint="eastAsia"/>
        </w:rPr>
        <w:instrText>屆</w:instrText>
      </w:r>
      <w:r w:rsidR="0068643C">
        <w:rPr>
          <w:rFonts w:hint="eastAsia"/>
        </w:rPr>
        <w:instrText>1-6</w:instrText>
      </w:r>
      <w:r w:rsidR="0068643C">
        <w:rPr>
          <w:rFonts w:hint="eastAsia"/>
        </w:rPr>
        <w:instrText>會期</w:instrText>
      </w:r>
      <w:r w:rsidR="0068643C">
        <w:rPr>
          <w:rFonts w:hint="eastAsia"/>
        </w:rPr>
        <w:instrText xml:space="preserve"> </w:instrText>
      </w:r>
      <w:r w:rsidR="0068643C">
        <w:rPr>
          <w:rFonts w:hint="eastAsia"/>
        </w:rPr>
        <w:instrText>工作檔</w:instrText>
      </w:r>
      <w:r w:rsidR="0068643C">
        <w:rPr>
          <w:rFonts w:hint="eastAsia"/>
        </w:rPr>
        <w:instrText>\\10-3</w:instrText>
      </w:r>
      <w:r w:rsidR="0068643C">
        <w:rPr>
          <w:rFonts w:hint="eastAsia"/>
        </w:rPr>
        <w:instrText>工作檔</w:instrText>
      </w:r>
      <w:r w:rsidR="0068643C">
        <w:rPr>
          <w:rFonts w:hint="eastAsia"/>
        </w:rPr>
        <w:instrText>\\10-3-PC23</w:instrText>
      </w:r>
      <w:r w:rsidR="0068643C">
        <w:rPr>
          <w:rFonts w:hint="eastAsia"/>
        </w:rPr>
        <w:instrText>跟</w:instrText>
      </w:r>
      <w:r w:rsidR="0068643C">
        <w:rPr>
          <w:rFonts w:hint="eastAsia"/>
        </w:rPr>
        <w:instrText>PC25</w:instrText>
      </w:r>
      <w:r w:rsidR="0068643C">
        <w:rPr>
          <w:rFonts w:hint="eastAsia"/>
        </w:rPr>
        <w:instrText>工作檔全部</w:instrText>
      </w:r>
      <w:r w:rsidR="0068643C">
        <w:rPr>
          <w:rFonts w:hint="eastAsia"/>
        </w:rPr>
        <w:instrText>\\</w:instrText>
      </w:r>
      <w:r w:rsidR="0068643C">
        <w:rPr>
          <w:rFonts w:hint="eastAsia"/>
        </w:rPr>
        <w:instrText>李秋蓮</w:instrText>
      </w:r>
      <w:r w:rsidR="0068643C">
        <w:rPr>
          <w:rFonts w:hint="eastAsia"/>
        </w:rPr>
        <w:instrText>-10-3</w:instrText>
      </w:r>
      <w:r w:rsidR="0068643C">
        <w:rPr>
          <w:rFonts w:hint="eastAsia"/>
        </w:rPr>
        <w:instrText>工作檔</w:instrText>
      </w:r>
      <w:r w:rsidR="0068643C">
        <w:rPr>
          <w:rFonts w:hint="eastAsia"/>
        </w:rPr>
        <w:instrText>(</w:instrText>
      </w:r>
      <w:r w:rsidR="0068643C">
        <w:rPr>
          <w:rFonts w:hint="eastAsia"/>
        </w:rPr>
        <w:instrText>公職會標題楷</w:instrText>
      </w:r>
      <w:r w:rsidR="0068643C">
        <w:rPr>
          <w:rFonts w:hint="eastAsia"/>
        </w:rPr>
        <w:instrText>18</w:instrText>
      </w:r>
      <w:r w:rsidR="0068643C">
        <w:rPr>
          <w:rFonts w:hint="eastAsia"/>
        </w:rPr>
        <w:instrText>頂頭</w:instrText>
      </w:r>
      <w:r w:rsidR="0068643C">
        <w:rPr>
          <w:rFonts w:hint="eastAsia"/>
        </w:rPr>
        <w:instrText>)\\</w:instrText>
      </w:r>
      <w:r w:rsidR="0068643C">
        <w:rPr>
          <w:rFonts w:hint="eastAsia"/>
        </w:rPr>
        <w:instrText>公報合訂本</w:instrText>
      </w:r>
      <w:r w:rsidR="0068643C">
        <w:rPr>
          <w:rFonts w:hint="eastAsia"/>
        </w:rPr>
        <w:instrText>(</w:instrText>
      </w:r>
      <w:r w:rsidR="0068643C">
        <w:rPr>
          <w:rFonts w:hint="eastAsia"/>
        </w:rPr>
        <w:instrText>橫表要轉向</w:instrText>
      </w:r>
      <w:r w:rsidR="0068643C">
        <w:rPr>
          <w:rFonts w:hint="eastAsia"/>
        </w:rPr>
        <w:instrText>)\\11048(1-166)\\0123-0001.jpg" \* MERGEFORMATINET</w:instrText>
      </w:r>
      <w:r w:rsidR="0068643C">
        <w:instrText xml:space="preserve"> </w:instrText>
      </w:r>
      <w:r w:rsidR="0068643C">
        <w:fldChar w:fldCharType="separate"/>
      </w:r>
      <w:r w:rsidR="001E5215">
        <w:fldChar w:fldCharType="begin"/>
      </w:r>
      <w:r w:rsidR="001E5215">
        <w:instrText xml:space="preserve"> </w:instrText>
      </w:r>
      <w:r w:rsidR="001E5215">
        <w:rPr>
          <w:rFonts w:hint="eastAsia"/>
        </w:rPr>
        <w:instrText>INCLUDEPICTURE  "C:\\Users\\user\\Desktop\\</w:instrText>
      </w:r>
      <w:r w:rsidR="001E5215">
        <w:rPr>
          <w:rFonts w:hint="eastAsia"/>
        </w:rPr>
        <w:instrText>李秋蓮</w:instrText>
      </w:r>
      <w:r w:rsidR="001E5215">
        <w:rPr>
          <w:rFonts w:hint="eastAsia"/>
        </w:rPr>
        <w:instrText>-10</w:instrText>
      </w:r>
      <w:r w:rsidR="001E5215">
        <w:rPr>
          <w:rFonts w:hint="eastAsia"/>
        </w:rPr>
        <w:instrText>屆</w:instrText>
      </w:r>
      <w:r w:rsidR="001E5215">
        <w:rPr>
          <w:rFonts w:hint="eastAsia"/>
        </w:rPr>
        <w:instrText>1-6</w:instrText>
      </w:r>
      <w:r w:rsidR="001E5215">
        <w:rPr>
          <w:rFonts w:hint="eastAsia"/>
        </w:rPr>
        <w:instrText>會期</w:instrText>
      </w:r>
      <w:r w:rsidR="001E5215">
        <w:rPr>
          <w:rFonts w:hint="eastAsia"/>
        </w:rPr>
        <w:instrText xml:space="preserve"> </w:instrText>
      </w:r>
      <w:r w:rsidR="001E5215">
        <w:rPr>
          <w:rFonts w:hint="eastAsia"/>
        </w:rPr>
        <w:instrText>工作檔</w:instrText>
      </w:r>
      <w:r w:rsidR="001E5215">
        <w:rPr>
          <w:rFonts w:hint="eastAsia"/>
        </w:rPr>
        <w:instrText>\\10-3</w:instrText>
      </w:r>
      <w:r w:rsidR="001E5215">
        <w:rPr>
          <w:rFonts w:hint="eastAsia"/>
        </w:rPr>
        <w:instrText>工作檔</w:instrText>
      </w:r>
      <w:r w:rsidR="001E5215">
        <w:rPr>
          <w:rFonts w:hint="eastAsia"/>
        </w:rPr>
        <w:instrText>\\10-3-PC23</w:instrText>
      </w:r>
      <w:r w:rsidR="001E5215">
        <w:rPr>
          <w:rFonts w:hint="eastAsia"/>
        </w:rPr>
        <w:instrText>跟</w:instrText>
      </w:r>
      <w:r w:rsidR="001E5215">
        <w:rPr>
          <w:rFonts w:hint="eastAsia"/>
        </w:rPr>
        <w:instrText>PC25</w:instrText>
      </w:r>
      <w:r w:rsidR="001E5215">
        <w:rPr>
          <w:rFonts w:hint="eastAsia"/>
        </w:rPr>
        <w:instrText>工作檔全部</w:instrText>
      </w:r>
      <w:r w:rsidR="001E5215">
        <w:rPr>
          <w:rFonts w:hint="eastAsia"/>
        </w:rPr>
        <w:instrText>\\</w:instrText>
      </w:r>
      <w:r w:rsidR="001E5215">
        <w:rPr>
          <w:rFonts w:hint="eastAsia"/>
        </w:rPr>
        <w:instrText>李秋蓮</w:instrText>
      </w:r>
      <w:r w:rsidR="001E5215">
        <w:rPr>
          <w:rFonts w:hint="eastAsia"/>
        </w:rPr>
        <w:instrText>-10-3</w:instrText>
      </w:r>
      <w:r w:rsidR="001E5215">
        <w:rPr>
          <w:rFonts w:hint="eastAsia"/>
        </w:rPr>
        <w:instrText>工作檔</w:instrText>
      </w:r>
      <w:r w:rsidR="001E5215">
        <w:rPr>
          <w:rFonts w:hint="eastAsia"/>
        </w:rPr>
        <w:instrText>(</w:instrText>
      </w:r>
      <w:r w:rsidR="001E5215">
        <w:rPr>
          <w:rFonts w:hint="eastAsia"/>
        </w:rPr>
        <w:instrText>公職會標題楷</w:instrText>
      </w:r>
      <w:r w:rsidR="001E5215">
        <w:rPr>
          <w:rFonts w:hint="eastAsia"/>
        </w:rPr>
        <w:instrText>18</w:instrText>
      </w:r>
      <w:r w:rsidR="001E5215">
        <w:rPr>
          <w:rFonts w:hint="eastAsia"/>
        </w:rPr>
        <w:instrText>頂頭</w:instrText>
      </w:r>
      <w:r w:rsidR="001E5215">
        <w:rPr>
          <w:rFonts w:hint="eastAsia"/>
        </w:rPr>
        <w:instrText>)\\</w:instrText>
      </w:r>
      <w:r w:rsidR="001E5215">
        <w:rPr>
          <w:rFonts w:hint="eastAsia"/>
        </w:rPr>
        <w:instrText>公報合訂本</w:instrText>
      </w:r>
      <w:r w:rsidR="001E5215">
        <w:rPr>
          <w:rFonts w:hint="eastAsia"/>
        </w:rPr>
        <w:instrText>(</w:instrText>
      </w:r>
      <w:r w:rsidR="001E5215">
        <w:rPr>
          <w:rFonts w:hint="eastAsia"/>
        </w:rPr>
        <w:instrText>橫表要轉向</w:instrText>
      </w:r>
      <w:r w:rsidR="001E5215">
        <w:rPr>
          <w:rFonts w:hint="eastAsia"/>
        </w:rPr>
        <w:instrText>)\\11048(1-166)\\0123-0001.jpg" \* MERGEFORMATINET</w:instrText>
      </w:r>
      <w:r w:rsidR="001E5215">
        <w:instrText xml:space="preserve"> </w:instrText>
      </w:r>
      <w:r w:rsidR="001E5215">
        <w:fldChar w:fldCharType="separate"/>
      </w:r>
      <w:r w:rsidR="00ED4E21">
        <w:fldChar w:fldCharType="begin"/>
      </w:r>
      <w:r w:rsidR="00ED4E21">
        <w:instrText xml:space="preserve"> </w:instrText>
      </w:r>
      <w:r w:rsidR="00ED4E21">
        <w:rPr>
          <w:rFonts w:hint="eastAsia"/>
        </w:rPr>
        <w:instrText>INCLUDEPICTURE  "C:\\Users\\user\\Desktop\\</w:instrText>
      </w:r>
      <w:r w:rsidR="00ED4E21">
        <w:rPr>
          <w:rFonts w:hint="eastAsia"/>
        </w:rPr>
        <w:instrText>第</w:instrText>
      </w:r>
      <w:r w:rsidR="00ED4E21">
        <w:rPr>
          <w:rFonts w:hint="eastAsia"/>
        </w:rPr>
        <w:instrText>48</w:instrText>
      </w:r>
      <w:r w:rsidR="00ED4E21">
        <w:rPr>
          <w:rFonts w:hint="eastAsia"/>
        </w:rPr>
        <w:instrText>期</w:instrText>
      </w:r>
      <w:r w:rsidR="00ED4E21">
        <w:rPr>
          <w:rFonts w:hint="eastAsia"/>
        </w:rPr>
        <w:instrText>\\0123-0001.jpg" \*</w:instrText>
      </w:r>
      <w:r w:rsidR="00ED4E21">
        <w:rPr>
          <w:rFonts w:hint="eastAsia"/>
        </w:rPr>
        <w:instrText xml:space="preserve"> MERGEFORMATINET</w:instrText>
      </w:r>
      <w:r w:rsidR="00ED4E21">
        <w:instrText xml:space="preserve"> </w:instrText>
      </w:r>
      <w:r w:rsidR="00ED4E21">
        <w:fldChar w:fldCharType="separate"/>
      </w:r>
      <w:r w:rsidR="00ED4E21">
        <w:pict>
          <v:shape id="_x0000_i1027" type="#_x0000_t75" style="width:453.3pt;height:251.15pt">
            <v:imagedata r:id="rId26" r:href="rId27"/>
          </v:shape>
        </w:pict>
      </w:r>
      <w:r w:rsidR="00ED4E21">
        <w:fldChar w:fldCharType="end"/>
      </w:r>
      <w:r w:rsidR="001E5215">
        <w:fldChar w:fldCharType="end"/>
      </w:r>
      <w:r w:rsidR="0068643C">
        <w:fldChar w:fldCharType="end"/>
      </w:r>
      <w:r w:rsidR="00BE7E57">
        <w:fldChar w:fldCharType="end"/>
      </w:r>
      <w:r w:rsidR="00506C07">
        <w:fldChar w:fldCharType="end"/>
      </w:r>
      <w:r>
        <w:fldChar w:fldCharType="end"/>
      </w:r>
    </w:p>
    <w:p w:rsidR="00A0595B" w:rsidRDefault="00A0595B" w:rsidP="00A0595B">
      <w:pPr>
        <w:ind w:leftChars="100" w:left="211" w:firstLineChars="100" w:firstLine="211"/>
      </w:pPr>
      <w:r>
        <w:rPr>
          <w:rFonts w:hint="eastAsia"/>
        </w:rPr>
        <w:lastRenderedPageBreak/>
        <w:t>部長，統計資料顯示，台灣在</w:t>
      </w:r>
      <w:r>
        <w:rPr>
          <w:rFonts w:hint="eastAsia"/>
        </w:rPr>
        <w:t>2002</w:t>
      </w:r>
      <w:r>
        <w:rPr>
          <w:rFonts w:hint="eastAsia"/>
        </w:rPr>
        <w:t>年到</w:t>
      </w:r>
      <w:r>
        <w:rPr>
          <w:rFonts w:hint="eastAsia"/>
        </w:rPr>
        <w:t>2020</w:t>
      </w:r>
      <w:r>
        <w:rPr>
          <w:rFonts w:hint="eastAsia"/>
        </w:rPr>
        <w:t>年間，平均每兩年就面臨一次乾旱，此外，中研院環境變遷研究中心也示警，未來春季雨量將減少</w:t>
      </w:r>
      <w:r>
        <w:rPr>
          <w:rFonts w:hint="eastAsia"/>
        </w:rPr>
        <w:t>13%</w:t>
      </w:r>
      <w:r>
        <w:rPr>
          <w:rFonts w:hint="eastAsia"/>
        </w:rPr>
        <w:t>，台灣連續不下雨的天數將會是目前的</w:t>
      </w:r>
      <w:r>
        <w:rPr>
          <w:rFonts w:hint="eastAsia"/>
        </w:rPr>
        <w:t>1.5</w:t>
      </w:r>
      <w:r>
        <w:rPr>
          <w:rFonts w:hint="eastAsia"/>
        </w:rPr>
        <w:t>倍，也就是說，並不是只有今年，或許以後缺水會變成常態，所以如何找到新的水資源來源就成了迫在眉睫的重要課題。</w:t>
      </w:r>
    </w:p>
    <w:p w:rsidR="00A0595B" w:rsidRDefault="00A0595B" w:rsidP="00A0595B">
      <w:pPr>
        <w:ind w:leftChars="100" w:left="211" w:firstLineChars="100" w:firstLine="211"/>
      </w:pPr>
      <w:r>
        <w:rPr>
          <w:rFonts w:hint="eastAsia"/>
        </w:rPr>
        <w:t>目前營建署、水利署和地方政府一同積極合作推動總經費達</w:t>
      </w:r>
      <w:r>
        <w:rPr>
          <w:rFonts w:hint="eastAsia"/>
        </w:rPr>
        <w:t>152.73</w:t>
      </w:r>
      <w:r>
        <w:rPr>
          <w:rFonts w:hint="eastAsia"/>
        </w:rPr>
        <w:t>億元的「公共污水處理廠再生水推動計畫」，除了延續示範案及前瞻案共</w:t>
      </w:r>
      <w:r>
        <w:rPr>
          <w:rFonts w:hint="eastAsia"/>
        </w:rPr>
        <w:t>8</w:t>
      </w:r>
      <w:r>
        <w:rPr>
          <w:rFonts w:hint="eastAsia"/>
        </w:rPr>
        <w:t>廠之外，再新增桃園北區、新竹竹北、高雄楠梓等</w:t>
      </w:r>
      <w:r>
        <w:rPr>
          <w:rFonts w:hint="eastAsia"/>
        </w:rPr>
        <w:t>3</w:t>
      </w:r>
      <w:r>
        <w:rPr>
          <w:rFonts w:hint="eastAsia"/>
        </w:rPr>
        <w:t>廠，共計</w:t>
      </w:r>
      <w:r>
        <w:rPr>
          <w:rFonts w:hint="eastAsia"/>
        </w:rPr>
        <w:t>11</w:t>
      </w:r>
      <w:r>
        <w:rPr>
          <w:rFonts w:hint="eastAsia"/>
        </w:rPr>
        <w:t>座再生水廠，預期至</w:t>
      </w:r>
      <w:r>
        <w:rPr>
          <w:rFonts w:hint="eastAsia"/>
        </w:rPr>
        <w:t>2026</w:t>
      </w:r>
      <w:r>
        <w:rPr>
          <w:rFonts w:hint="eastAsia"/>
        </w:rPr>
        <w:t>年底供應再生水量達每日</w:t>
      </w:r>
      <w:r>
        <w:rPr>
          <w:rFonts w:hint="eastAsia"/>
        </w:rPr>
        <w:t>19.5</w:t>
      </w:r>
      <w:r>
        <w:rPr>
          <w:rFonts w:hint="eastAsia"/>
        </w:rPr>
        <w:t>萬噸，如</w:t>
      </w:r>
      <w:r>
        <w:rPr>
          <w:rFonts w:hint="eastAsia"/>
        </w:rPr>
        <w:t>11</w:t>
      </w:r>
      <w:r>
        <w:rPr>
          <w:rFonts w:hint="eastAsia"/>
        </w:rPr>
        <w:t>案全數完成後，可達每日</w:t>
      </w:r>
      <w:r>
        <w:rPr>
          <w:rFonts w:hint="eastAsia"/>
        </w:rPr>
        <w:t>28.9</w:t>
      </w:r>
      <w:r>
        <w:rPr>
          <w:rFonts w:hint="eastAsia"/>
        </w:rPr>
        <w:t>萬噸再生水量。</w:t>
      </w:r>
    </w:p>
    <w:p w:rsidR="00A0595B" w:rsidRDefault="00A0595B" w:rsidP="00A0595B">
      <w:pPr>
        <w:ind w:leftChars="100" w:left="211" w:firstLineChars="100" w:firstLine="211"/>
      </w:pPr>
      <w:r>
        <w:rPr>
          <w:rFonts w:hint="eastAsia"/>
        </w:rPr>
        <w:t>部長，政府為了避免缺水的問題，很努力地開發再生水源，但是目前廠商因為自來水每度不過</w:t>
      </w:r>
      <w:r>
        <w:rPr>
          <w:rFonts w:hint="eastAsia"/>
        </w:rPr>
        <w:t>12.7</w:t>
      </w:r>
      <w:r>
        <w:rPr>
          <w:rFonts w:hint="eastAsia"/>
        </w:rPr>
        <w:t>元，遠低於再生水每噸</w:t>
      </w:r>
      <w:r>
        <w:rPr>
          <w:rFonts w:hint="eastAsia"/>
        </w:rPr>
        <w:t>19.9</w:t>
      </w:r>
      <w:r>
        <w:rPr>
          <w:rFonts w:hint="eastAsia"/>
        </w:rPr>
        <w:t>元，所以仍然以自來水為最優先選擇，在沒有強制力的情形下，如何跟廠商推廣使用再生水的觀念？</w:t>
      </w:r>
    </w:p>
    <w:p w:rsidR="00A0595B" w:rsidRDefault="00A0595B" w:rsidP="00A0595B">
      <w:pPr>
        <w:ind w:leftChars="100" w:left="211" w:firstLineChars="100" w:firstLine="211"/>
      </w:pPr>
      <w:r>
        <w:rPr>
          <w:rFonts w:hint="eastAsia"/>
        </w:rPr>
        <w:t>部長，能不能請經濟部協助，要求工業局轄下的工業區，都要針對設立再生水廠提出評估報告，並且工業區裡的廠商也要建置雨水貯存系統，此外，在審核廠商用水計畫時，將再生水使用量納入考量，並在進行環境影響評估時，將再生水納入環評承諾？這樣才能在與廠商協商再生用水契約時，獲得比較較大的助力。</w:t>
      </w:r>
    </w:p>
    <w:p w:rsidR="00A0595B" w:rsidRDefault="00A0595B" w:rsidP="00A0595B">
      <w:pPr>
        <w:ind w:leftChars="100" w:left="211" w:firstLineChars="100" w:firstLine="211"/>
      </w:pPr>
      <w:r>
        <w:rPr>
          <w:rFonts w:hint="eastAsia"/>
        </w:rPr>
        <w:lastRenderedPageBreak/>
        <w:t>部長，再生水價高於國內自來水價，使得推動再生水使用時，需水的廠商使用意願不高，但是原本是臺灣第一用水大戶的中鋼，即使再生水的成本高出</w:t>
      </w:r>
      <w:r>
        <w:rPr>
          <w:rFonts w:hint="eastAsia"/>
        </w:rPr>
        <w:t>50%</w:t>
      </w:r>
      <w:r>
        <w:rPr>
          <w:rFonts w:hint="eastAsia"/>
        </w:rPr>
        <w:t>，還是積極引用鳳山溪污水廠的再生水，來解決缺水影響產線正常運作的問題，也因此能夠不再是第一用水大戶。</w:t>
      </w:r>
    </w:p>
    <w:p w:rsidR="00A0595B" w:rsidRDefault="00A0595B" w:rsidP="00A0595B">
      <w:pPr>
        <w:ind w:leftChars="100" w:left="211" w:firstLineChars="100" w:firstLine="211"/>
      </w:pPr>
      <w:r>
        <w:rPr>
          <w:rFonts w:hint="eastAsia"/>
        </w:rPr>
        <w:t>部長，中鋼付出的代價沒有白費，目前中鋼每天使用</w:t>
      </w:r>
      <w:r>
        <w:rPr>
          <w:rFonts w:hint="eastAsia"/>
        </w:rPr>
        <w:t>4.1</w:t>
      </w:r>
      <w:r>
        <w:rPr>
          <w:rFonts w:hint="eastAsia"/>
        </w:rPr>
        <w:t>萬噸再生水，光是去年就回收</w:t>
      </w:r>
      <w:r>
        <w:rPr>
          <w:rFonts w:hint="eastAsia"/>
        </w:rPr>
        <w:t>1,222</w:t>
      </w:r>
      <w:r>
        <w:rPr>
          <w:rFonts w:hint="eastAsia"/>
        </w:rPr>
        <w:t>萬噸再生水，相當於</w:t>
      </w:r>
      <w:r>
        <w:rPr>
          <w:rFonts w:hint="eastAsia"/>
        </w:rPr>
        <w:t>3.5</w:t>
      </w:r>
      <w:r>
        <w:rPr>
          <w:rFonts w:hint="eastAsia"/>
        </w:rPr>
        <w:t>座鳳山水庫儲水量，未來將增加到每日使用</w:t>
      </w:r>
      <w:r>
        <w:rPr>
          <w:rFonts w:hint="eastAsia"/>
        </w:rPr>
        <w:t>6.1</w:t>
      </w:r>
      <w:r>
        <w:rPr>
          <w:rFonts w:hint="eastAsia"/>
        </w:rPr>
        <w:t>萬噸再生水，占中鋼每天補充用水的一半，中鋼在可預見的未來，將不會遭遇缺水之苦。可不可以將中鋼的案例做成典範？讓產業界了解，在頻繁缺水的臺灣，使用再生水的好處將大於用水成本的提高。</w:t>
      </w:r>
    </w:p>
    <w:p w:rsidR="00A0595B" w:rsidRDefault="00A0595B" w:rsidP="00A0595B">
      <w:pPr>
        <w:ind w:leftChars="100" w:left="211" w:firstLineChars="100" w:firstLine="211"/>
      </w:pPr>
      <w:r>
        <w:rPr>
          <w:rFonts w:hint="eastAsia"/>
        </w:rPr>
        <w:t>部長，我們能不能再想辦法降低再生水的成本？然後以差異化的價格提供不同水質，給需求廠商，相信這樣的方式，應該能夠加速再生水使用的推廣。</w:t>
      </w:r>
    </w:p>
    <w:p w:rsidR="00A0595B" w:rsidRDefault="00A0595B" w:rsidP="00A0595B">
      <w:pPr>
        <w:ind w:leftChars="100" w:left="211" w:firstLineChars="100" w:firstLine="211"/>
      </w:pPr>
      <w:r>
        <w:rPr>
          <w:rFonts w:hint="eastAsia"/>
        </w:rPr>
        <w:t>二、大力推廣雨水貯留</w:t>
      </w:r>
    </w:p>
    <w:p w:rsidR="00A0595B" w:rsidRDefault="00A0595B" w:rsidP="00A0595B">
      <w:pPr>
        <w:ind w:leftChars="100" w:left="211" w:firstLineChars="100" w:firstLine="211"/>
      </w:pPr>
      <w:r>
        <w:rPr>
          <w:rFonts w:hint="eastAsia"/>
        </w:rPr>
        <w:t>部長，缺水的時候，雨是很珍貴的，恨不得雨都下到水庫集水區，才能對用水有幫助。可是都市裡也會下雨，當我們看到嘩啦啦的雨水下到地面，就直接從水溝排掉了，真的會心疼。如果能讓這些雨水截留下來該有多好，所以要跟部長建議廣設建築物的雨水貯留設施。</w:t>
      </w:r>
    </w:p>
    <w:p w:rsidR="00A0595B" w:rsidRDefault="00A0595B" w:rsidP="00A0595B">
      <w:pPr>
        <w:ind w:leftChars="100" w:left="211" w:firstLineChars="100" w:firstLine="211"/>
      </w:pPr>
      <w:r>
        <w:rPr>
          <w:rFonts w:hint="eastAsia"/>
        </w:rPr>
        <w:t>部長，雨水貯留設施在豐水期無法顯現功能，因此大家都嫌麻煩。但若碰到像現在的嚴重乾旱，就可以發揮大功用了。在內政部營建署的「建築技術規則」中，針對總樓地板面積達</w:t>
      </w:r>
      <w:r>
        <w:rPr>
          <w:rFonts w:hint="eastAsia"/>
        </w:rPr>
        <w:t>3</w:t>
      </w:r>
      <w:r>
        <w:rPr>
          <w:rFonts w:hint="eastAsia"/>
        </w:rPr>
        <w:t>萬平方公尺以上的建築物，就有設置雨水貯留利用系統的規定。</w:t>
      </w:r>
    </w:p>
    <w:p w:rsidR="00A0595B" w:rsidRDefault="00A0595B" w:rsidP="00A0595B">
      <w:pPr>
        <w:ind w:leftChars="100" w:left="211" w:firstLineChars="100" w:firstLine="211"/>
      </w:pPr>
      <w:r>
        <w:rPr>
          <w:rFonts w:hint="eastAsia"/>
        </w:rPr>
        <w:t>你們內政部的「綠建築標章」的九大評估指標中的「水資源指標」，也有設置「雨水貯留供水系統」的說明，做法是將雨水以天然地形或人工方法予以截取貯存，經過簡單淨化處理後再利用為生活雜用水。</w:t>
      </w:r>
    </w:p>
    <w:p w:rsidR="00A0595B" w:rsidRDefault="00A0595B" w:rsidP="00A0595B">
      <w:pPr>
        <w:ind w:leftChars="100" w:left="211" w:firstLineChars="100" w:firstLine="211"/>
      </w:pPr>
      <w:r>
        <w:rPr>
          <w:rFonts w:hint="eastAsia"/>
        </w:rPr>
        <w:t>收集的雨水經簡單的過濾後，平時用於澆灌以及噴霧降溫，枯水期則可收集用來作為非飲用及非人體直接接觸的清潔用途，如沖洗廁所、清潔、園藝澆灌等。像是台塑六輕，就推動雨水貯留，每年回收</w:t>
      </w:r>
      <w:r>
        <w:rPr>
          <w:rFonts w:hint="eastAsia"/>
        </w:rPr>
        <w:t>705</w:t>
      </w:r>
      <w:r>
        <w:rPr>
          <w:rFonts w:hint="eastAsia"/>
        </w:rPr>
        <w:t>萬噸雨水，占六輕廠區總用水量的</w:t>
      </w:r>
      <w:r>
        <w:rPr>
          <w:rFonts w:hint="eastAsia"/>
        </w:rPr>
        <w:t>8.3%</w:t>
      </w:r>
      <w:r>
        <w:rPr>
          <w:rFonts w:hint="eastAsia"/>
        </w:rPr>
        <w:t>，可供雲林縣全縣人口使用</w:t>
      </w:r>
      <w:r>
        <w:rPr>
          <w:rFonts w:hint="eastAsia"/>
        </w:rPr>
        <w:t>43</w:t>
      </w:r>
      <w:r>
        <w:rPr>
          <w:rFonts w:hint="eastAsia"/>
        </w:rPr>
        <w:t>天。既然有六輕這樣的典範在前，顯然雨水貯留裝置很適合國內的環境，設置的成本也不高，內政部能不能與經濟部協調，在建築法規與工業區法規上提高雨水貯留的規定。</w:t>
      </w:r>
    </w:p>
    <w:p w:rsidR="00A0595B" w:rsidRDefault="00A0595B" w:rsidP="00A0595B">
      <w:pPr>
        <w:ind w:leftChars="100" w:left="211" w:firstLineChars="100" w:firstLine="211"/>
      </w:pPr>
      <w:r>
        <w:rPr>
          <w:rFonts w:hint="eastAsia"/>
        </w:rPr>
        <w:t>部長，台灣未來不定期乾旱出現的頻率會越來越高，既然國內不可能再興建大型水庫，就不妨化整為零，多設置貯留雨水裝置，發揮積少成多的功效。</w:t>
      </w:r>
    </w:p>
    <w:p w:rsidR="00A0595B" w:rsidRDefault="00A0595B" w:rsidP="00A0595B">
      <w:pPr>
        <w:ind w:left="211" w:hangingChars="100" w:hanging="211"/>
      </w:pPr>
      <w:r w:rsidRPr="0007588D">
        <w:rPr>
          <w:rFonts w:eastAsia="華康中黑體" w:hint="eastAsia"/>
        </w:rPr>
        <w:t>主席：</w:t>
      </w:r>
      <w:r>
        <w:rPr>
          <w:rFonts w:hint="eastAsia"/>
        </w:rPr>
        <w:t>本次會議到此結束，現在散會。</w:t>
      </w:r>
    </w:p>
    <w:p w:rsidR="00A0595B" w:rsidRDefault="00A0595B" w:rsidP="00A0595B">
      <w:r w:rsidRPr="0007588D">
        <w:rPr>
          <w:rFonts w:eastAsia="華康中黑體" w:hint="eastAsia"/>
        </w:rPr>
        <w:t>散會</w:t>
      </w:r>
      <w:r>
        <w:rPr>
          <w:rFonts w:hint="eastAsia"/>
        </w:rPr>
        <w:t>（</w:t>
      </w:r>
      <w:r>
        <w:rPr>
          <w:rFonts w:hint="eastAsia"/>
        </w:rPr>
        <w:t>13</w:t>
      </w:r>
      <w:r>
        <w:rPr>
          <w:rFonts w:hint="eastAsia"/>
        </w:rPr>
        <w:t>時</w:t>
      </w:r>
      <w:r>
        <w:rPr>
          <w:rFonts w:hint="eastAsia"/>
        </w:rPr>
        <w:t>20</w:t>
      </w:r>
      <w:r>
        <w:rPr>
          <w:rFonts w:hint="eastAsia"/>
        </w:rPr>
        <w:t>分）</w:t>
      </w:r>
      <w:bookmarkStart w:id="0" w:name="_GoBack"/>
      <w:bookmarkEnd w:id="0"/>
    </w:p>
    <w:sectPr w:rsidR="00A0595B" w:rsidSect="00E04A6E">
      <w:headerReference w:type="even" r:id="rId28"/>
      <w:headerReference w:type="default" r:id="rId29"/>
      <w:footerReference w:type="even" r:id="rId30"/>
      <w:footerReference w:type="default" r:id="rId31"/>
      <w:headerReference w:type="first" r:id="rId32"/>
      <w:footerReference w:type="first" r:id="rId33"/>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215" w:rsidRDefault="001E5215">
      <w:pPr>
        <w:spacing w:line="240" w:lineRule="auto"/>
      </w:pPr>
      <w:r>
        <w:separator/>
      </w:r>
    </w:p>
  </w:endnote>
  <w:endnote w:type="continuationSeparator" w:id="0">
    <w:p w:rsidR="001E5215" w:rsidRDefault="001E52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4"/>
      <w:tabs>
        <w:tab w:val="clear" w:pos="4153"/>
        <w:tab w:val="clear" w:pos="8306"/>
        <w:tab w:val="left" w:pos="4125"/>
        <w:tab w:val="center" w:pos="4536"/>
      </w:tabs>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ED4E21">
    <w:pPr>
      <w:pStyle w:val="aff4"/>
      <w:tabs>
        <w:tab w:val="clear" w:pos="4153"/>
        <w:tab w:val="clear" w:pos="8306"/>
      </w:tabs>
    </w:pPr>
    <w:r>
      <w:pict>
        <v:shapetype id="_x0000_t202" coordsize="21600,21600" o:spt="202" path="m,l,21600r21600,l21600,xe">
          <v:stroke joinstyle="miter"/>
          <v:path gradientshapeok="t" o:connecttype="rect"/>
        </v:shapetype>
        <v:shape id="_x0000_s2057" type="#_x0000_t202" style="position:absolute;left:0;text-align:left;margin-left:.05pt;margin-top:-2.4pt;width:453.55pt;height:31.5pt;z-index:251654144;mso-wrap-style:tight" filled="f" stroked="f">
          <v:textbox>
            <w:txbxContent>
              <w:p w:rsidR="00B14DC0" w:rsidRPr="00B14DC0" w:rsidRDefault="00B14DC0" w:rsidP="00B14DC0">
                <w:pPr>
                  <w:spacing w:line="210" w:lineRule="exact"/>
                  <w:jc w:val="center"/>
                </w:pPr>
                <w:r>
                  <w:fldChar w:fldCharType="begin"/>
                </w:r>
                <w:r>
                  <w:instrText xml:space="preserve"> PAGE  \* MERGEFORMAT </w:instrText>
                </w:r>
                <w:r>
                  <w:fldChar w:fldCharType="separate"/>
                </w:r>
                <w:r w:rsidR="00ED4E21">
                  <w:t>103</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4"/>
      <w:tabs>
        <w:tab w:val="clear" w:pos="4153"/>
        <w:tab w:val="clear" w:pos="8306"/>
        <w:tab w:val="left" w:pos="4125"/>
        <w:tab w:val="center" w:pos="4536"/>
      </w:tabs>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4"/>
      <w:tabs>
        <w:tab w:val="clear" w:pos="4153"/>
        <w:tab w:val="clear" w:pos="830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ED4E21">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59" type="#_x0000_t202" style="position:absolute;margin-left:.05pt;margin-top:-2.4pt;width:453.55pt;height:31.5pt;z-index:251656192;mso-wrap-style:tight" filled="f" stroked="f">
          <v:textbox>
            <w:txbxContent>
              <w:p w:rsidR="00B14DC0" w:rsidRPr="00B14DC0" w:rsidRDefault="00B14DC0" w:rsidP="00B14DC0">
                <w:pPr>
                  <w:spacing w:line="210" w:lineRule="exact"/>
                  <w:jc w:val="center"/>
                </w:pPr>
                <w:r>
                  <w:fldChar w:fldCharType="begin"/>
                </w:r>
                <w:r>
                  <w:instrText xml:space="preserve"> PAGE  \* MERGEFORMAT </w:instrText>
                </w:r>
                <w:r>
                  <w:fldChar w:fldCharType="separate"/>
                </w:r>
                <w:r w:rsidR="00ED4E21">
                  <w:t>164</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ED4E21">
    <w:pPr>
      <w:pStyle w:val="aff4"/>
      <w:tabs>
        <w:tab w:val="clear" w:pos="4153"/>
        <w:tab w:val="clear" w:pos="8306"/>
      </w:tabs>
    </w:pPr>
    <w:r>
      <w:pict>
        <v:shapetype id="_x0000_t202" coordsize="21600,21600" o:spt="202" path="m,l,21600r21600,l21600,xe">
          <v:stroke joinstyle="miter"/>
          <v:path gradientshapeok="t" o:connecttype="rect"/>
        </v:shapetype>
        <v:shape id="_x0000_s2061" type="#_x0000_t202" style="position:absolute;left:0;text-align:left;margin-left:.05pt;margin-top:-2.4pt;width:453.55pt;height:31.5pt;z-index:251658240;mso-wrap-style:tight" filled="f" stroked="f">
          <v:textbox>
            <w:txbxContent>
              <w:p w:rsidR="00B14DC0" w:rsidRPr="00B14DC0" w:rsidRDefault="00B14DC0" w:rsidP="00B14DC0">
                <w:pPr>
                  <w:spacing w:line="210" w:lineRule="exact"/>
                  <w:jc w:val="center"/>
                </w:pPr>
                <w:r>
                  <w:fldChar w:fldCharType="begin"/>
                </w:r>
                <w:r>
                  <w:instrText xml:space="preserve"> PAGE  \* MERGEFORMAT </w:instrText>
                </w:r>
                <w:r>
                  <w:fldChar w:fldCharType="separate"/>
                </w:r>
                <w:r w:rsidR="00ED4E21">
                  <w:t>165</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ED4E21">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63" type="#_x0000_t202" style="position:absolute;margin-left:.05pt;margin-top:-2.4pt;width:453.55pt;height:31.5pt;z-index:251660288;mso-wrap-style:tight" filled="f" stroked="f">
          <v:textbox>
            <w:txbxContent>
              <w:p w:rsidR="00B14DC0" w:rsidRPr="00B14DC0" w:rsidRDefault="00B14DC0" w:rsidP="00B14DC0">
                <w:pPr>
                  <w:spacing w:line="210" w:lineRule="exact"/>
                  <w:jc w:val="center"/>
                </w:pPr>
                <w:r>
                  <w:fldChar w:fldCharType="begin"/>
                </w:r>
                <w:r>
                  <w:instrText xml:space="preserve"> PAGE  \* MERGEFORMAT </w:instrText>
                </w:r>
                <w:r>
                  <w:fldChar w:fldCharType="separate"/>
                </w:r>
                <w:r w:rsidR="00ED4E21">
                  <w:t>166</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4"/>
      <w:tabs>
        <w:tab w:val="clear" w:pos="4153"/>
        <w:tab w:val="clear" w:pos="8306"/>
      </w:tabs>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215" w:rsidRDefault="001E5215">
      <w:pPr>
        <w:spacing w:line="240" w:lineRule="auto"/>
      </w:pPr>
      <w:r>
        <w:separator/>
      </w:r>
    </w:p>
  </w:footnote>
  <w:footnote w:type="continuationSeparator" w:id="0">
    <w:p w:rsidR="001E5215" w:rsidRDefault="001E521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DC0" w:rsidRDefault="00ED4E21">
    <w:pPr>
      <w:pStyle w:val="aff5"/>
    </w:pPr>
    <w:r>
      <w:pict>
        <v:shapetype id="_x0000_t202" coordsize="21600,21600" o:spt="202" path="m,l,21600r21600,l21600,xe">
          <v:stroke joinstyle="miter"/>
          <v:path gradientshapeok="t" o:connecttype="rect"/>
        </v:shapetype>
        <v:shape id="_x0000_s2058" type="#_x0000_t202" style="position:absolute;left:0;text-align:left;margin-left:.05pt;margin-top:-10.85pt;width:453.55pt;height:30pt;z-index:251655168;mso-wrap-style:tight" filled="f" stroked="f">
          <v:textbox>
            <w:txbxContent>
              <w:p w:rsidR="00B14DC0" w:rsidRPr="00B14DC0" w:rsidRDefault="00B14DC0" w:rsidP="00B14DC0">
                <w:pPr>
                  <w:spacing w:line="294" w:lineRule="exact"/>
                  <w:jc w:val="right"/>
                </w:pPr>
                <w:r>
                  <w:rPr>
                    <w:rFonts w:hint="eastAsia"/>
                  </w:rPr>
                  <w:t>立法院公報　第</w:t>
                </w:r>
                <w:r>
                  <w:rPr>
                    <w:rFonts w:hint="eastAsia"/>
                  </w:rPr>
                  <w:t>110</w:t>
                </w:r>
                <w:r>
                  <w:rPr>
                    <w:rFonts w:hint="eastAsia"/>
                  </w:rPr>
                  <w:t>卷　第</w:t>
                </w:r>
                <w:r>
                  <w:rPr>
                    <w:rFonts w:hint="eastAsia"/>
                  </w:rPr>
                  <w:t>48</w:t>
                </w:r>
                <w:r>
                  <w:rPr>
                    <w:rFonts w:hint="eastAsia"/>
                  </w:rPr>
                  <w:t>期　委員會紀錄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ED4E21">
    <w:pPr>
      <w:pStyle w:val="aff5"/>
    </w:pPr>
    <w:r>
      <w:pict>
        <v:shapetype id="_x0000_t202" coordsize="21600,21600" o:spt="202" path="m,l,21600r21600,l21600,xe">
          <v:stroke joinstyle="miter"/>
          <v:path gradientshapeok="t" o:connecttype="rect"/>
        </v:shapetype>
        <v:shape id="_x0000_s2060" type="#_x0000_t202" style="position:absolute;left:0;text-align:left;margin-left:.05pt;margin-top:-10.85pt;width:453.55pt;height:30pt;z-index:251657216;mso-wrap-style:tight" filled="f" stroked="f">
          <v:textbox>
            <w:txbxContent>
              <w:p w:rsidR="00B14DC0" w:rsidRPr="00B14DC0" w:rsidRDefault="00B14DC0" w:rsidP="00B14DC0">
                <w:pPr>
                  <w:spacing w:line="294" w:lineRule="exact"/>
                  <w:jc w:val="left"/>
                </w:pPr>
                <w:r>
                  <w:rPr>
                    <w:rFonts w:hint="eastAsia"/>
                  </w:rPr>
                  <w:t>立法院公報　第</w:t>
                </w:r>
                <w:r>
                  <w:rPr>
                    <w:rFonts w:hint="eastAsia"/>
                  </w:rPr>
                  <w:t>110</w:t>
                </w:r>
                <w:r>
                  <w:rPr>
                    <w:rFonts w:hint="eastAsia"/>
                  </w:rPr>
                  <w:t>卷　第</w:t>
                </w:r>
                <w:r>
                  <w:rPr>
                    <w:rFonts w:hint="eastAsia"/>
                  </w:rPr>
                  <w:t>48</w:t>
                </w:r>
                <w:r>
                  <w:rPr>
                    <w:rFonts w:hint="eastAsia"/>
                  </w:rPr>
                  <w:t>期　委員會紀錄</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ED4E21">
    <w:pPr>
      <w:pStyle w:val="aff5"/>
    </w:pPr>
    <w:r>
      <w:pict>
        <v:shapetype id="_x0000_t202" coordsize="21600,21600" o:spt="202" path="m,l,21600r21600,l21600,xe">
          <v:stroke joinstyle="miter"/>
          <v:path gradientshapeok="t" o:connecttype="rect"/>
        </v:shapetype>
        <v:shape id="_x0000_s2062" type="#_x0000_t202" style="position:absolute;left:0;text-align:left;margin-left:.05pt;margin-top:-10.85pt;width:453.55pt;height:30pt;z-index:251659264;mso-wrap-style:tight" filled="f" stroked="f">
          <v:textbox>
            <w:txbxContent>
              <w:p w:rsidR="00B14DC0" w:rsidRPr="00B14DC0" w:rsidRDefault="00B14DC0" w:rsidP="00B14DC0">
                <w:pPr>
                  <w:spacing w:line="294" w:lineRule="exact"/>
                  <w:jc w:val="right"/>
                </w:pPr>
                <w:r>
                  <w:rPr>
                    <w:rFonts w:hint="eastAsia"/>
                  </w:rPr>
                  <w:t>立法院公報　第</w:t>
                </w:r>
                <w:r>
                  <w:rPr>
                    <w:rFonts w:hint="eastAsia"/>
                  </w:rPr>
                  <w:t>110</w:t>
                </w:r>
                <w:r>
                  <w:rPr>
                    <w:rFonts w:hint="eastAsia"/>
                  </w:rPr>
                  <w:t>卷　第</w:t>
                </w:r>
                <w:r>
                  <w:rPr>
                    <w:rFonts w:hint="eastAsia"/>
                  </w:rPr>
                  <w:t>48</w:t>
                </w:r>
                <w:r>
                  <w:rPr>
                    <w:rFonts w:hint="eastAsia"/>
                  </w:rPr>
                  <w:t>期　委員會紀錄</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ED4E21">
    <w:pPr>
      <w:pStyle w:val="aff5"/>
    </w:pPr>
    <w:r>
      <w:pict>
        <v:shapetype id="_x0000_t202" coordsize="21600,21600" o:spt="202" path="m,l,21600r21600,l21600,xe">
          <v:stroke joinstyle="miter"/>
          <v:path gradientshapeok="t" o:connecttype="rect"/>
        </v:shapetype>
        <v:shape id="_x0000_s2064" type="#_x0000_t202" style="position:absolute;left:0;text-align:left;margin-left:.05pt;margin-top:-10.85pt;width:453.55pt;height:30pt;z-index:251661312;mso-wrap-style:tight" filled="f" stroked="f">
          <v:textbox>
            <w:txbxContent>
              <w:p w:rsidR="00B14DC0" w:rsidRPr="00B14DC0" w:rsidRDefault="00B14DC0" w:rsidP="00B14DC0">
                <w:pPr>
                  <w:spacing w:line="294" w:lineRule="exact"/>
                  <w:jc w:val="left"/>
                </w:pPr>
                <w:r>
                  <w:rPr>
                    <w:rFonts w:hint="eastAsia"/>
                  </w:rPr>
                  <w:t>立法院公報　第</w:t>
                </w:r>
                <w:r>
                  <w:rPr>
                    <w:rFonts w:hint="eastAsia"/>
                  </w:rPr>
                  <w:t>110</w:t>
                </w:r>
                <w:r>
                  <w:rPr>
                    <w:rFonts w:hint="eastAsia"/>
                  </w:rPr>
                  <w:t>卷　第</w:t>
                </w:r>
                <w:r>
                  <w:rPr>
                    <w:rFonts w:hint="eastAsia"/>
                  </w:rPr>
                  <w:t>48</w:t>
                </w:r>
                <w:r>
                  <w:rPr>
                    <w:rFonts w:hint="eastAsia"/>
                  </w:rPr>
                  <w:t>期　委員會紀錄</w:t>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5"/>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57" w:rsidRDefault="00BE7E57">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attachedTemplate r:id="rId1"/>
  <w:doNotTrackMoves/>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207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AC9"/>
    <w:rsid w:val="000174A4"/>
    <w:rsid w:val="00037D15"/>
    <w:rsid w:val="0008771F"/>
    <w:rsid w:val="000A423A"/>
    <w:rsid w:val="000C5F9E"/>
    <w:rsid w:val="000D550A"/>
    <w:rsid w:val="00105069"/>
    <w:rsid w:val="00112522"/>
    <w:rsid w:val="001430D9"/>
    <w:rsid w:val="00165E4C"/>
    <w:rsid w:val="0018345B"/>
    <w:rsid w:val="001A0E5A"/>
    <w:rsid w:val="001A50C3"/>
    <w:rsid w:val="001A6D3C"/>
    <w:rsid w:val="001C1CF8"/>
    <w:rsid w:val="001C706E"/>
    <w:rsid w:val="001D5113"/>
    <w:rsid w:val="001E1227"/>
    <w:rsid w:val="001E5215"/>
    <w:rsid w:val="001E7F8E"/>
    <w:rsid w:val="00206AF9"/>
    <w:rsid w:val="00215521"/>
    <w:rsid w:val="0021560F"/>
    <w:rsid w:val="00230716"/>
    <w:rsid w:val="002659AE"/>
    <w:rsid w:val="00275124"/>
    <w:rsid w:val="00285827"/>
    <w:rsid w:val="00287F90"/>
    <w:rsid w:val="002908F8"/>
    <w:rsid w:val="002A475D"/>
    <w:rsid w:val="002F3229"/>
    <w:rsid w:val="003139E1"/>
    <w:rsid w:val="003416DE"/>
    <w:rsid w:val="0034269B"/>
    <w:rsid w:val="00354720"/>
    <w:rsid w:val="00360947"/>
    <w:rsid w:val="003627C2"/>
    <w:rsid w:val="00366B45"/>
    <w:rsid w:val="003B0449"/>
    <w:rsid w:val="003C02C0"/>
    <w:rsid w:val="003C3DE8"/>
    <w:rsid w:val="003D54C6"/>
    <w:rsid w:val="003F317A"/>
    <w:rsid w:val="00415B27"/>
    <w:rsid w:val="00433E8F"/>
    <w:rsid w:val="004577CC"/>
    <w:rsid w:val="004716BF"/>
    <w:rsid w:val="00471F75"/>
    <w:rsid w:val="00494B60"/>
    <w:rsid w:val="004C2B50"/>
    <w:rsid w:val="00506C07"/>
    <w:rsid w:val="005104F7"/>
    <w:rsid w:val="00510EC6"/>
    <w:rsid w:val="005117A5"/>
    <w:rsid w:val="005131EE"/>
    <w:rsid w:val="005369FD"/>
    <w:rsid w:val="00536BCD"/>
    <w:rsid w:val="00544999"/>
    <w:rsid w:val="00552BD7"/>
    <w:rsid w:val="0055308D"/>
    <w:rsid w:val="005553ED"/>
    <w:rsid w:val="00560AAB"/>
    <w:rsid w:val="00592CC1"/>
    <w:rsid w:val="005934F0"/>
    <w:rsid w:val="005C3FCD"/>
    <w:rsid w:val="005C5D13"/>
    <w:rsid w:val="005E7A01"/>
    <w:rsid w:val="00652B23"/>
    <w:rsid w:val="00652E57"/>
    <w:rsid w:val="00667321"/>
    <w:rsid w:val="0068643C"/>
    <w:rsid w:val="006B473D"/>
    <w:rsid w:val="006C3E1F"/>
    <w:rsid w:val="006C7E2C"/>
    <w:rsid w:val="006D278B"/>
    <w:rsid w:val="006F313B"/>
    <w:rsid w:val="006F3D04"/>
    <w:rsid w:val="006F5ED3"/>
    <w:rsid w:val="0070097D"/>
    <w:rsid w:val="00710C67"/>
    <w:rsid w:val="007241BE"/>
    <w:rsid w:val="00733530"/>
    <w:rsid w:val="007411FE"/>
    <w:rsid w:val="00750ECD"/>
    <w:rsid w:val="00754ED1"/>
    <w:rsid w:val="00757AC9"/>
    <w:rsid w:val="0077349D"/>
    <w:rsid w:val="00782CEB"/>
    <w:rsid w:val="007B7486"/>
    <w:rsid w:val="007E3B26"/>
    <w:rsid w:val="007F3E9E"/>
    <w:rsid w:val="00815565"/>
    <w:rsid w:val="008175F3"/>
    <w:rsid w:val="00837213"/>
    <w:rsid w:val="00861315"/>
    <w:rsid w:val="00864578"/>
    <w:rsid w:val="00880943"/>
    <w:rsid w:val="00881852"/>
    <w:rsid w:val="00885E00"/>
    <w:rsid w:val="008B2AA3"/>
    <w:rsid w:val="008E0073"/>
    <w:rsid w:val="008E47C4"/>
    <w:rsid w:val="00914AB8"/>
    <w:rsid w:val="00925357"/>
    <w:rsid w:val="00941225"/>
    <w:rsid w:val="00980A79"/>
    <w:rsid w:val="009859EE"/>
    <w:rsid w:val="009A1DE9"/>
    <w:rsid w:val="009A3852"/>
    <w:rsid w:val="009B6F94"/>
    <w:rsid w:val="009C12FF"/>
    <w:rsid w:val="00A0595B"/>
    <w:rsid w:val="00A217DE"/>
    <w:rsid w:val="00A36C34"/>
    <w:rsid w:val="00A62B3F"/>
    <w:rsid w:val="00A75F25"/>
    <w:rsid w:val="00AA4746"/>
    <w:rsid w:val="00B05C1E"/>
    <w:rsid w:val="00B074F8"/>
    <w:rsid w:val="00B14DC0"/>
    <w:rsid w:val="00B22981"/>
    <w:rsid w:val="00B2732A"/>
    <w:rsid w:val="00B452CC"/>
    <w:rsid w:val="00B471D7"/>
    <w:rsid w:val="00B613BC"/>
    <w:rsid w:val="00B775B4"/>
    <w:rsid w:val="00B82342"/>
    <w:rsid w:val="00B84089"/>
    <w:rsid w:val="00BA1928"/>
    <w:rsid w:val="00BA4EC3"/>
    <w:rsid w:val="00BC6152"/>
    <w:rsid w:val="00BC7E90"/>
    <w:rsid w:val="00BD0FBF"/>
    <w:rsid w:val="00BE45D5"/>
    <w:rsid w:val="00BE7E57"/>
    <w:rsid w:val="00C000DE"/>
    <w:rsid w:val="00C07717"/>
    <w:rsid w:val="00C56BD5"/>
    <w:rsid w:val="00C6110E"/>
    <w:rsid w:val="00C65F77"/>
    <w:rsid w:val="00C75E66"/>
    <w:rsid w:val="00C945C1"/>
    <w:rsid w:val="00CB5323"/>
    <w:rsid w:val="00CC0165"/>
    <w:rsid w:val="00D03891"/>
    <w:rsid w:val="00D07AC1"/>
    <w:rsid w:val="00D12251"/>
    <w:rsid w:val="00D16CCD"/>
    <w:rsid w:val="00D20244"/>
    <w:rsid w:val="00D44C2E"/>
    <w:rsid w:val="00D502A1"/>
    <w:rsid w:val="00D80501"/>
    <w:rsid w:val="00DA680A"/>
    <w:rsid w:val="00DB3235"/>
    <w:rsid w:val="00DC3A4F"/>
    <w:rsid w:val="00DC65AA"/>
    <w:rsid w:val="00DE73CC"/>
    <w:rsid w:val="00E04A6E"/>
    <w:rsid w:val="00E109D1"/>
    <w:rsid w:val="00E15970"/>
    <w:rsid w:val="00E21E36"/>
    <w:rsid w:val="00E43555"/>
    <w:rsid w:val="00E53914"/>
    <w:rsid w:val="00E67C52"/>
    <w:rsid w:val="00EC358D"/>
    <w:rsid w:val="00EC3981"/>
    <w:rsid w:val="00ED12B0"/>
    <w:rsid w:val="00ED4E21"/>
    <w:rsid w:val="00EF7507"/>
    <w:rsid w:val="00F06B6B"/>
    <w:rsid w:val="00F14A60"/>
    <w:rsid w:val="00F2273E"/>
    <w:rsid w:val="00F31A07"/>
    <w:rsid w:val="00F63C09"/>
    <w:rsid w:val="00F679FF"/>
    <w:rsid w:val="00FA2C5B"/>
    <w:rsid w:val="00FD7B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595B"/>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ind w:leftChars="100" w:left="100" w:firstLineChars="100" w:firstLine="100"/>
    </w:pPr>
  </w:style>
  <w:style w:type="paragraph" w:customStyle="1" w:styleId="a4">
    <w:name w:val="主席(多位主席)"/>
    <w:next w:val="a"/>
    <w:pPr>
      <w:widowControl w:val="0"/>
      <w:kinsoku w:val="0"/>
      <w:overflowPunct w:val="0"/>
      <w:spacing w:line="380" w:lineRule="exact"/>
      <w:jc w:val="both"/>
      <w:textAlignment w:val="center"/>
    </w:pPr>
    <w:rPr>
      <w:rFonts w:eastAsia="華康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pPr>
      <w:adjustRightInd w:val="0"/>
      <w:ind w:firstLineChars="600" w:firstLine="600"/>
    </w:pPr>
    <w:rPr>
      <w:rFonts w:eastAsia="華康楷書體W5"/>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pPr>
      <w:ind w:firstLineChars="1500" w:firstLine="1500"/>
    </w:pPr>
    <w:rPr>
      <w:rFonts w:eastAsia="華康楷書體W5"/>
      <w:i/>
    </w:rPr>
  </w:style>
  <w:style w:type="paragraph" w:customStyle="1" w:styleId="a9">
    <w:name w:val="同意權事項(項目符號)"/>
    <w:basedOn w:val="a"/>
    <w:next w:val="a"/>
    <w:pPr>
      <w:spacing w:line="420" w:lineRule="exact"/>
      <w:ind w:left="100" w:hangingChars="100" w:hanging="100"/>
    </w:pPr>
    <w:rPr>
      <w:rFonts w:eastAsia="華康楷書體W5"/>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pPr>
      <w:spacing w:before="105" w:after="105" w:line="420" w:lineRule="exact"/>
    </w:pPr>
    <w:rPr>
      <w:rFonts w:eastAsia="華康楷書體W5"/>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pPr>
      <w:ind w:leftChars="500" w:left="500"/>
    </w:pPr>
    <w:rPr>
      <w:rFonts w:eastAsia="華康楷書體W5"/>
    </w:rPr>
  </w:style>
  <w:style w:type="paragraph" w:customStyle="1" w:styleId="afa">
    <w:name w:val="委員提案"/>
    <w:basedOn w:val="af9"/>
    <w:next w:val="a"/>
    <w:pPr>
      <w:ind w:leftChars="700" w:left="700"/>
      <w:jc w:val="left"/>
    </w:pPr>
    <w:rPr>
      <w:rFonts w:eastAsia="華康細明體"/>
    </w:rPr>
  </w:style>
  <w:style w:type="paragraph" w:customStyle="1" w:styleId="afb">
    <w:name w:val="委員提案(內文)"/>
    <w:basedOn w:val="a"/>
    <w:next w:val="a"/>
    <w:pPr>
      <w:ind w:left="100" w:hangingChars="100" w:hanging="100"/>
    </w:pPr>
    <w:rPr>
      <w:rFonts w:eastAsia="華康中黑體"/>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pPr>
      <w:ind w:leftChars="200" w:left="200"/>
    </w:pPr>
    <w:rPr>
      <w:rFonts w:eastAsia="華康中黑體"/>
    </w:rPr>
  </w:style>
  <w:style w:type="paragraph" w:customStyle="1" w:styleId="aff0">
    <w:name w:val="法案(標題)"/>
    <w:basedOn w:val="a"/>
    <w:next w:val="a"/>
    <w:pPr>
      <w:spacing w:beforeLines="50" w:before="50" w:afterLines="50" w:after="50" w:line="420" w:lineRule="exact"/>
    </w:pPr>
    <w:rPr>
      <w:rFonts w:eastAsia="華康楷書體W5"/>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pPr>
      <w:spacing w:line="420" w:lineRule="exact"/>
      <w:ind w:left="100" w:hangingChars="100" w:hanging="100"/>
    </w:pPr>
    <w:rPr>
      <w:rFonts w:eastAsia="華康楷書體W5"/>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pPr>
      <w:spacing w:line="420" w:lineRule="exact"/>
      <w:ind w:left="100" w:hangingChars="100" w:hanging="100"/>
    </w:pPr>
    <w:rPr>
      <w:rFonts w:eastAsia="華康楷書體W5"/>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Pr>
      <w:rFonts w:eastAsia="華康楷書體W5"/>
      <w:b/>
      <w:sz w:val="36"/>
    </w:rPr>
  </w:style>
  <w:style w:type="paragraph" w:customStyle="1" w:styleId="affb">
    <w:name w:val="院會紀錄標題"/>
    <w:basedOn w:val="a"/>
    <w:next w:val="affa"/>
    <w:pPr>
      <w:adjustRightInd w:val="0"/>
      <w:ind w:firstLineChars="600" w:firstLine="600"/>
    </w:pPr>
    <w:rPr>
      <w:rFonts w:eastAsia="華康楷書體W5"/>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pPr>
      <w:ind w:leftChars="200" w:left="200"/>
    </w:pPr>
    <w:rPr>
      <w:rFonts w:eastAsia="華康中黑體"/>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pPr>
      <w:spacing w:beforeLines="100" w:before="100" w:line="315" w:lineRule="exact"/>
      <w:ind w:leftChars="100" w:left="100" w:firstLineChars="100" w:firstLine="100"/>
    </w:pPr>
    <w:rPr>
      <w:rFonts w:eastAsia="華康中黑體"/>
    </w:rPr>
  </w:style>
  <w:style w:type="paragraph" w:customStyle="1" w:styleId="afff7">
    <w:name w:val="質詢事項(次標題)"/>
    <w:basedOn w:val="a"/>
    <w:next w:val="a"/>
    <w:pPr>
      <w:ind w:leftChars="200" w:left="300" w:hangingChars="100" w:hanging="100"/>
    </w:pPr>
    <w:rPr>
      <w:rFonts w:eastAsia="華康中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a">
    <w:name w:val="主席(報告事項)"/>
    <w:next w:val="a"/>
    <w:pPr>
      <w:ind w:left="100" w:hangingChars="100" w:hanging="100"/>
    </w:pPr>
    <w:rPr>
      <w:rFonts w:eastAsia="華康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pPr>
      <w:ind w:leftChars="900" w:left="900"/>
      <w:jc w:val="left"/>
    </w:pPr>
    <w:rPr>
      <w:rFonts w:eastAsia="華康楷書體W5"/>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0">
    <w:name w:val="特殊段落_預算_目_2"/>
    <w:basedOn w:val="a"/>
    <w:next w:val="a"/>
    <w:pPr>
      <w:ind w:leftChars="300" w:left="800" w:hangingChars="500" w:hanging="500"/>
    </w:pPr>
  </w:style>
  <w:style w:type="paragraph" w:customStyle="1" w:styleId="21">
    <w:name w:val="特殊段落_預算_款_2"/>
    <w:basedOn w:val="a"/>
    <w:next w:val="a"/>
    <w:pPr>
      <w:ind w:leftChars="100" w:left="600" w:hangingChars="500" w:hanging="500"/>
    </w:pPr>
  </w:style>
  <w:style w:type="paragraph" w:customStyle="1" w:styleId="22">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pPr>
      <w:snapToGrid w:val="0"/>
      <w:spacing w:beforeLines="70" w:before="70" w:afterLines="50" w:after="50"/>
      <w:jc w:val="left"/>
    </w:pPr>
    <w:rPr>
      <w:rFonts w:eastAsia="華康楷書體W5"/>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image" Target="media/image2.jpeg"/><Relationship Id="rId3" Type="http://schemas.microsoft.com/office/2007/relationships/stylesWithEffects" Target="stylesWithEffect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file:///\\Dpc18\&#25475;&#30596;&#22294;&#27284;\&#21313;&#26376;&#20221;\1002\100-\100-001.jpg" TargetMode="External"/><Relationship Id="rId17" Type="http://schemas.openxmlformats.org/officeDocument/2006/relationships/header" Target="header4.xml"/><Relationship Id="rId25" Type="http://schemas.openxmlformats.org/officeDocument/2006/relationships/footer" Target="footer8.xml"/><Relationship Id="rId33"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eader" Target="header7.xml"/><Relationship Id="rId32"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8.xml"/><Relationship Id="rId10" Type="http://schemas.openxmlformats.org/officeDocument/2006/relationships/footer" Target="footer2.xml"/><Relationship Id="rId19" Type="http://schemas.openxmlformats.org/officeDocument/2006/relationships/image" Target="file:///\\Dpc18\&#25475;&#30596;&#22294;&#27284;\&#21313;&#26376;&#20221;\1002\100-\100-001.jpg" TargetMode="External"/><Relationship Id="rId31"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image" Target="../../../../../../Users/user/Desktop/&#31532;48&#26399;/0123-0001.jpg" TargetMode="External"/><Relationship Id="rId30" Type="http://schemas.openxmlformats.org/officeDocument/2006/relationships/footer" Target="footer9.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LCEWB01</Template>
  <TotalTime>0</TotalTime>
  <Pages>64</Pages>
  <Words>10603</Words>
  <Characters>60443</Characters>
  <Application>Microsoft Office Word</Application>
  <DocSecurity>0</DocSecurity>
  <Lines>503</Lines>
  <Paragraphs>141</Paragraphs>
  <ScaleCrop>false</ScaleCrop>
  <Company/>
  <LinksUpToDate>false</LinksUpToDate>
  <CharactersWithSpaces>70905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Communique</cp:keywords>
  <dc:description>1;103;110;48</dc:description>
  <cp:lastModifiedBy>user</cp:lastModifiedBy>
  <cp:revision>2</cp:revision>
  <cp:lastPrinted>1900-12-31T16:00:00Z</cp:lastPrinted>
  <dcterms:created xsi:type="dcterms:W3CDTF">2021-05-14T06:01:00Z</dcterms:created>
  <dcterms:modified xsi:type="dcterms:W3CDTF">2021-05-14T06:01:00Z</dcterms:modified>
</cp:coreProperties>
</file>