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1DA" w:rsidRDefault="001551DA" w:rsidP="001551DA">
      <w:pPr>
        <w:spacing w:before="105" w:after="315" w:line="420" w:lineRule="exact"/>
        <w:jc w:val="left"/>
        <w:rPr>
          <w:rFonts w:eastAsia="華康中黑體"/>
          <w:sz w:val="28"/>
        </w:rPr>
        <w:sectPr w:rsidR="001551DA" w:rsidSect="00AA4175">
          <w:headerReference w:type="default" r:id="rId8"/>
          <w:footerReference w:type="even" r:id="rId9"/>
          <w:footerReference w:type="default" r:id="rId10"/>
          <w:type w:val="continuous"/>
          <w:pgSz w:w="11906" w:h="16838" w:code="9"/>
          <w:pgMar w:top="1984" w:right="1417" w:bottom="1417" w:left="1417" w:header="1417" w:footer="850" w:gutter="0"/>
          <w:pgNumType w:start="175"/>
          <w:cols w:space="720"/>
          <w:docGrid w:type="linesAndChars" w:linePitch="319" w:charSpace="200"/>
        </w:sectPr>
      </w:pPr>
      <w:r w:rsidRPr="005B2028">
        <w:rPr>
          <w:rFonts w:eastAsia="華康中黑體" w:hint="eastAsia"/>
          <w:sz w:val="28"/>
        </w:rPr>
        <w:t>立法院第</w:t>
      </w:r>
      <w:r w:rsidRPr="005B2028">
        <w:rPr>
          <w:rFonts w:eastAsia="華康中黑體" w:hint="eastAsia"/>
          <w:sz w:val="28"/>
        </w:rPr>
        <w:t>10</w:t>
      </w:r>
      <w:r w:rsidRPr="005B2028">
        <w:rPr>
          <w:rFonts w:eastAsia="華康中黑體" w:hint="eastAsia"/>
          <w:sz w:val="28"/>
        </w:rPr>
        <w:t>屆第</w:t>
      </w:r>
      <w:r w:rsidRPr="005B2028">
        <w:rPr>
          <w:rFonts w:eastAsia="華康中黑體" w:hint="eastAsia"/>
          <w:sz w:val="28"/>
        </w:rPr>
        <w:t>3</w:t>
      </w:r>
      <w:r w:rsidRPr="005B2028">
        <w:rPr>
          <w:rFonts w:eastAsia="華康中黑體" w:hint="eastAsia"/>
          <w:sz w:val="28"/>
        </w:rPr>
        <w:t>會期司法及法制委員會第</w:t>
      </w:r>
      <w:r w:rsidRPr="005B2028">
        <w:rPr>
          <w:rFonts w:eastAsia="華康中黑體" w:hint="eastAsia"/>
          <w:sz w:val="28"/>
        </w:rPr>
        <w:t>12</w:t>
      </w:r>
      <w:r w:rsidRPr="005B2028">
        <w:rPr>
          <w:rFonts w:eastAsia="華康中黑體" w:hint="eastAsia"/>
          <w:sz w:val="28"/>
        </w:rPr>
        <w:t>次全體委員會議紀錄</w:t>
      </w:r>
    </w:p>
    <w:p w:rsidR="001551DA" w:rsidRDefault="001551DA" w:rsidP="001551DA">
      <w:pPr>
        <w:pStyle w:val="a4"/>
        <w:ind w:left="1055" w:hangingChars="500" w:hanging="1055"/>
      </w:pPr>
      <w:r w:rsidRPr="005B2028">
        <w:rPr>
          <w:rFonts w:eastAsia="華康中黑體" w:hint="eastAsia"/>
        </w:rPr>
        <w:lastRenderedPageBreak/>
        <w:t xml:space="preserve">時　　間　</w:t>
      </w:r>
      <w:r>
        <w:rPr>
          <w:rFonts w:hint="eastAsia"/>
        </w:rPr>
        <w:t>中華民國</w:t>
      </w:r>
      <w:r>
        <w:rPr>
          <w:rFonts w:hint="eastAsia"/>
        </w:rPr>
        <w:t>110</w:t>
      </w:r>
      <w:r>
        <w:rPr>
          <w:rFonts w:hint="eastAsia"/>
        </w:rPr>
        <w:t>年</w:t>
      </w:r>
      <w:r>
        <w:rPr>
          <w:rFonts w:hint="eastAsia"/>
        </w:rPr>
        <w:t>4</w:t>
      </w:r>
      <w:r>
        <w:rPr>
          <w:rFonts w:hint="eastAsia"/>
        </w:rPr>
        <w:t>月</w:t>
      </w:r>
      <w:r>
        <w:rPr>
          <w:rFonts w:hint="eastAsia"/>
        </w:rPr>
        <w:t>22</w:t>
      </w:r>
      <w:r>
        <w:rPr>
          <w:rFonts w:hint="eastAsia"/>
        </w:rPr>
        <w:t>日（星期四）</w:t>
      </w:r>
      <w:r>
        <w:rPr>
          <w:rFonts w:hint="eastAsia"/>
        </w:rPr>
        <w:t>9</w:t>
      </w:r>
      <w:r>
        <w:rPr>
          <w:rFonts w:hint="eastAsia"/>
        </w:rPr>
        <w:t>時至</w:t>
      </w:r>
      <w:r>
        <w:rPr>
          <w:rFonts w:hint="eastAsia"/>
        </w:rPr>
        <w:t>12</w:t>
      </w:r>
      <w:r>
        <w:rPr>
          <w:rFonts w:hint="eastAsia"/>
        </w:rPr>
        <w:t>時</w:t>
      </w:r>
      <w:r>
        <w:rPr>
          <w:rFonts w:hint="eastAsia"/>
        </w:rPr>
        <w:t>1</w:t>
      </w:r>
      <w:r>
        <w:rPr>
          <w:rFonts w:hint="eastAsia"/>
        </w:rPr>
        <w:t>分</w:t>
      </w:r>
    </w:p>
    <w:p w:rsidR="001551DA" w:rsidRDefault="001551DA" w:rsidP="001551DA">
      <w:pPr>
        <w:pStyle w:val="a4"/>
        <w:ind w:left="1055" w:hangingChars="500" w:hanging="1055"/>
      </w:pPr>
      <w:r w:rsidRPr="005B2028">
        <w:rPr>
          <w:rFonts w:eastAsia="華康中黑體" w:hint="eastAsia"/>
        </w:rPr>
        <w:t xml:space="preserve">地　　點　</w:t>
      </w:r>
      <w:r>
        <w:rPr>
          <w:rFonts w:hint="eastAsia"/>
        </w:rPr>
        <w:t>本院紅樓</w:t>
      </w:r>
      <w:r>
        <w:rPr>
          <w:rFonts w:hint="eastAsia"/>
        </w:rPr>
        <w:t>302</w:t>
      </w:r>
      <w:r>
        <w:rPr>
          <w:rFonts w:hint="eastAsia"/>
        </w:rPr>
        <w:t>會議室</w:t>
      </w:r>
    </w:p>
    <w:p w:rsidR="001551DA" w:rsidRDefault="001551DA" w:rsidP="001551DA">
      <w:pPr>
        <w:pStyle w:val="a4"/>
        <w:ind w:left="1055" w:hangingChars="500" w:hanging="1055"/>
      </w:pPr>
      <w:r w:rsidRPr="005B2028">
        <w:rPr>
          <w:rFonts w:eastAsia="華康中黑體" w:hint="eastAsia"/>
        </w:rPr>
        <w:t xml:space="preserve">主　　席　</w:t>
      </w:r>
      <w:r>
        <w:rPr>
          <w:rFonts w:hint="eastAsia"/>
        </w:rPr>
        <w:t>黃委員世杰</w:t>
      </w:r>
    </w:p>
    <w:p w:rsidR="001551DA" w:rsidRDefault="001551DA" w:rsidP="001551DA">
      <w:pPr>
        <w:ind w:left="211" w:hangingChars="100" w:hanging="211"/>
      </w:pPr>
      <w:r w:rsidRPr="005B2028">
        <w:rPr>
          <w:rFonts w:eastAsia="華康中黑體" w:hint="eastAsia"/>
        </w:rPr>
        <w:t>主席：</w:t>
      </w:r>
      <w:r>
        <w:rPr>
          <w:rFonts w:hint="eastAsia"/>
        </w:rPr>
        <w:t>出席委員</w:t>
      </w:r>
      <w:r>
        <w:rPr>
          <w:rFonts w:hint="eastAsia"/>
        </w:rPr>
        <w:t>9</w:t>
      </w:r>
      <w:r>
        <w:rPr>
          <w:rFonts w:hint="eastAsia"/>
        </w:rPr>
        <w:t>人已足法定人數，開會。進行報告事項。</w:t>
      </w:r>
    </w:p>
    <w:p w:rsidR="001551DA" w:rsidRDefault="001551DA" w:rsidP="001551DA">
      <w:pPr>
        <w:pStyle w:val="affe"/>
        <w:ind w:left="844"/>
      </w:pPr>
      <w:r>
        <w:rPr>
          <w:rFonts w:hint="eastAsia"/>
        </w:rPr>
        <w:t>報　告　事　項</w:t>
      </w:r>
    </w:p>
    <w:p w:rsidR="001551DA" w:rsidRDefault="001551DA" w:rsidP="001551DA">
      <w:pPr>
        <w:pStyle w:val="affd"/>
        <w:ind w:left="211" w:hanging="211"/>
      </w:pPr>
      <w:r>
        <w:rPr>
          <w:rFonts w:hint="eastAsia"/>
        </w:rPr>
        <w:t>一、宣讀上次會議議事錄。</w:t>
      </w:r>
    </w:p>
    <w:p w:rsidR="001551DA" w:rsidRDefault="001551DA" w:rsidP="001551DA">
      <w:pPr>
        <w:pStyle w:val="affff7"/>
      </w:pPr>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rsidR="00190D6E">
        <w:fldChar w:fldCharType="begin"/>
      </w:r>
      <w:r w:rsidR="00190D6E">
        <w:instrText xml:space="preserve"> </w:instrText>
      </w:r>
      <w:r w:rsidR="00190D6E">
        <w:rPr>
          <w:rFonts w:hint="eastAsia"/>
        </w:rPr>
        <w:instrText>INCLUDEPICTURE  "\\\\Dpc18\\</w:instrText>
      </w:r>
      <w:r w:rsidR="00190D6E">
        <w:rPr>
          <w:rFonts w:hint="eastAsia"/>
        </w:rPr>
        <w:instrText>掃瞄圖檔</w:instrText>
      </w:r>
      <w:r w:rsidR="00190D6E">
        <w:rPr>
          <w:rFonts w:hint="eastAsia"/>
        </w:rPr>
        <w:instrText>\\</w:instrText>
      </w:r>
      <w:r w:rsidR="00190D6E">
        <w:rPr>
          <w:rFonts w:hint="eastAsia"/>
        </w:rPr>
        <w:instrText>十月份</w:instrText>
      </w:r>
      <w:r w:rsidR="00190D6E">
        <w:rPr>
          <w:rFonts w:hint="eastAsia"/>
        </w:rPr>
        <w:instrText>\\1002\\100-\\100-001.jpg" \* MERGEFORMATINET</w:instrText>
      </w:r>
      <w:r w:rsidR="00190D6E">
        <w:instrText xml:space="preserve"> </w:instrText>
      </w:r>
      <w:r w:rsidR="00190D6E">
        <w:fldChar w:fldCharType="separate"/>
      </w:r>
      <w:r w:rsidR="00D345C1">
        <w:fldChar w:fldCharType="begin"/>
      </w:r>
      <w:r w:rsidR="00D345C1">
        <w:instrText xml:space="preserve"> </w:instrText>
      </w:r>
      <w:r w:rsidR="00D345C1">
        <w:rPr>
          <w:rFonts w:hint="eastAsia"/>
        </w:rPr>
        <w:instrText>INCLUDEPICTURE  "\\\\Dpc18\\</w:instrText>
      </w:r>
      <w:r w:rsidR="00D345C1">
        <w:rPr>
          <w:rFonts w:hint="eastAsia"/>
        </w:rPr>
        <w:instrText>掃瞄圖檔</w:instrText>
      </w:r>
      <w:r w:rsidR="00D345C1">
        <w:rPr>
          <w:rFonts w:hint="eastAsia"/>
        </w:rPr>
        <w:instrText>\\</w:instrText>
      </w:r>
      <w:r w:rsidR="00D345C1">
        <w:rPr>
          <w:rFonts w:hint="eastAsia"/>
        </w:rPr>
        <w:instrText>十月份</w:instrText>
      </w:r>
      <w:r w:rsidR="00D345C1">
        <w:rPr>
          <w:rFonts w:hint="eastAsia"/>
        </w:rPr>
        <w:instrText>\\1002\\100-\\100-001.jpg" \* MERGEFORMATINET</w:instrText>
      </w:r>
      <w:r w:rsidR="00D345C1">
        <w:instrText xml:space="preserve"> </w:instrText>
      </w:r>
      <w:r w:rsidR="00D345C1">
        <w:fldChar w:fldCharType="separate"/>
      </w:r>
      <w:r w:rsidR="00737A9D">
        <w:fldChar w:fldCharType="begin"/>
      </w:r>
      <w:r w:rsidR="00737A9D">
        <w:instrText xml:space="preserve"> </w:instrText>
      </w:r>
      <w:r w:rsidR="00737A9D">
        <w:rPr>
          <w:rFonts w:hint="eastAsia"/>
        </w:rPr>
        <w:instrText>INCLUDEPICTURE  "\\\\Dpc18\\</w:instrText>
      </w:r>
      <w:r w:rsidR="00737A9D">
        <w:rPr>
          <w:rFonts w:hint="eastAsia"/>
        </w:rPr>
        <w:instrText>掃瞄圖檔</w:instrText>
      </w:r>
      <w:r w:rsidR="00737A9D">
        <w:rPr>
          <w:rFonts w:hint="eastAsia"/>
        </w:rPr>
        <w:instrText>\\</w:instrText>
      </w:r>
      <w:r w:rsidR="00737A9D">
        <w:rPr>
          <w:rFonts w:hint="eastAsia"/>
        </w:rPr>
        <w:instrText>十月份</w:instrText>
      </w:r>
      <w:r w:rsidR="00737A9D">
        <w:rPr>
          <w:rFonts w:hint="eastAsia"/>
        </w:rPr>
        <w:instrText>\\1002\\100-\\100-001.jpg" \* MERGEFORMATINET</w:instrText>
      </w:r>
      <w:r w:rsidR="00737A9D">
        <w:instrText xml:space="preserve"> </w:instrText>
      </w:r>
      <w:r w:rsidR="00737A9D">
        <w:fldChar w:fldCharType="separate"/>
      </w:r>
      <w:r w:rsidR="00737A9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8pt;height:6.25pt">
            <v:imagedata r:id="rId11" r:href="rId12"/>
          </v:shape>
        </w:pict>
      </w:r>
      <w:r w:rsidR="00737A9D">
        <w:fldChar w:fldCharType="end"/>
      </w:r>
      <w:r w:rsidR="00D345C1">
        <w:fldChar w:fldCharType="end"/>
      </w:r>
      <w:r w:rsidR="00190D6E">
        <w:fldChar w:fldCharType="end"/>
      </w:r>
      <w:r>
        <w:fldChar w:fldCharType="end"/>
      </w:r>
    </w:p>
    <w:p w:rsidR="001551DA" w:rsidRDefault="001551DA" w:rsidP="001551DA">
      <w:pPr>
        <w:ind w:left="211" w:hangingChars="100" w:hanging="211"/>
      </w:pPr>
      <w:r w:rsidRPr="005B2028">
        <w:rPr>
          <w:rFonts w:eastAsia="華康中黑體" w:hint="eastAsia"/>
        </w:rPr>
        <w:t>立法院第</w:t>
      </w:r>
      <w:r w:rsidRPr="005B2028">
        <w:rPr>
          <w:rFonts w:eastAsia="華康中黑體" w:hint="eastAsia"/>
        </w:rPr>
        <w:t>10</w:t>
      </w:r>
      <w:r w:rsidRPr="005B2028">
        <w:rPr>
          <w:rFonts w:eastAsia="華康中黑體" w:hint="eastAsia"/>
        </w:rPr>
        <w:t>屆第</w:t>
      </w:r>
      <w:r w:rsidRPr="005B2028">
        <w:rPr>
          <w:rFonts w:eastAsia="華康中黑體" w:hint="eastAsia"/>
        </w:rPr>
        <w:t>3</w:t>
      </w:r>
      <w:r w:rsidRPr="005B2028">
        <w:rPr>
          <w:rFonts w:eastAsia="華康中黑體" w:hint="eastAsia"/>
        </w:rPr>
        <w:t>會期司法及法制委員會第</w:t>
      </w:r>
      <w:r w:rsidRPr="005B2028">
        <w:rPr>
          <w:rFonts w:eastAsia="華康中黑體" w:hint="eastAsia"/>
        </w:rPr>
        <w:t>11</w:t>
      </w:r>
      <w:r w:rsidRPr="005B2028">
        <w:rPr>
          <w:rFonts w:eastAsia="華康中黑體" w:hint="eastAsia"/>
        </w:rPr>
        <w:t>次全體委員會議議事錄</w:t>
      </w:r>
    </w:p>
    <w:p w:rsidR="001551DA" w:rsidRDefault="001551DA" w:rsidP="001551DA">
      <w:pPr>
        <w:pStyle w:val="a4"/>
        <w:ind w:left="1055" w:hangingChars="500" w:hanging="1055"/>
      </w:pPr>
      <w:r w:rsidRPr="005B2028">
        <w:rPr>
          <w:rFonts w:eastAsia="華康中黑體" w:hint="eastAsia"/>
        </w:rPr>
        <w:t>時　　間：</w:t>
      </w:r>
      <w:r>
        <w:rPr>
          <w:rFonts w:hint="eastAsia"/>
        </w:rPr>
        <w:t>中華民國</w:t>
      </w:r>
      <w:r>
        <w:rPr>
          <w:rFonts w:hint="eastAsia"/>
        </w:rPr>
        <w:t>110</w:t>
      </w:r>
      <w:r>
        <w:rPr>
          <w:rFonts w:hint="eastAsia"/>
        </w:rPr>
        <w:t>年</w:t>
      </w:r>
      <w:r>
        <w:rPr>
          <w:rFonts w:hint="eastAsia"/>
        </w:rPr>
        <w:t>4</w:t>
      </w:r>
      <w:r>
        <w:rPr>
          <w:rFonts w:hint="eastAsia"/>
        </w:rPr>
        <w:t>月</w:t>
      </w:r>
      <w:r>
        <w:rPr>
          <w:rFonts w:hint="eastAsia"/>
        </w:rPr>
        <w:t>21</w:t>
      </w:r>
      <w:r>
        <w:rPr>
          <w:rFonts w:hint="eastAsia"/>
        </w:rPr>
        <w:t>日（星期三）上午</w:t>
      </w:r>
      <w:r>
        <w:rPr>
          <w:rFonts w:hint="eastAsia"/>
        </w:rPr>
        <w:t>9</w:t>
      </w:r>
      <w:r>
        <w:rPr>
          <w:rFonts w:hint="eastAsia"/>
        </w:rPr>
        <w:t>時</w:t>
      </w:r>
      <w:r>
        <w:rPr>
          <w:rFonts w:hint="eastAsia"/>
        </w:rPr>
        <w:t>2</w:t>
      </w:r>
      <w:r>
        <w:rPr>
          <w:rFonts w:hint="eastAsia"/>
        </w:rPr>
        <w:t>分至</w:t>
      </w:r>
      <w:r>
        <w:rPr>
          <w:rFonts w:hint="eastAsia"/>
        </w:rPr>
        <w:t>12</w:t>
      </w:r>
      <w:r>
        <w:rPr>
          <w:rFonts w:hint="eastAsia"/>
        </w:rPr>
        <w:t>時</w:t>
      </w:r>
      <w:r>
        <w:rPr>
          <w:rFonts w:hint="eastAsia"/>
        </w:rPr>
        <w:t>23</w:t>
      </w:r>
      <w:r>
        <w:rPr>
          <w:rFonts w:hint="eastAsia"/>
        </w:rPr>
        <w:t>分</w:t>
      </w:r>
    </w:p>
    <w:p w:rsidR="001551DA" w:rsidRDefault="001551DA" w:rsidP="001551DA">
      <w:pPr>
        <w:pStyle w:val="a4"/>
        <w:ind w:left="1055" w:hangingChars="500" w:hanging="1055"/>
      </w:pPr>
      <w:r w:rsidRPr="005B2028">
        <w:rPr>
          <w:rFonts w:eastAsia="華康中黑體" w:hint="eastAsia"/>
        </w:rPr>
        <w:t>地　　點：</w:t>
      </w:r>
      <w:r>
        <w:rPr>
          <w:rFonts w:hint="eastAsia"/>
        </w:rPr>
        <w:t>本院紅樓</w:t>
      </w:r>
      <w:r>
        <w:rPr>
          <w:rFonts w:hint="eastAsia"/>
        </w:rPr>
        <w:t>302</w:t>
      </w:r>
      <w:r>
        <w:rPr>
          <w:rFonts w:hint="eastAsia"/>
        </w:rPr>
        <w:t>會議室</w:t>
      </w:r>
    </w:p>
    <w:p w:rsidR="001551DA" w:rsidRDefault="001551DA" w:rsidP="001551DA">
      <w:pPr>
        <w:pStyle w:val="afff1"/>
        <w:ind w:left="1055" w:rightChars="-10" w:right="-21" w:hanging="1055"/>
      </w:pPr>
      <w:r w:rsidRPr="005B2028">
        <w:rPr>
          <w:rFonts w:eastAsia="華康中黑體" w:hint="eastAsia"/>
        </w:rPr>
        <w:t>出席委員：</w:t>
      </w:r>
      <w:r>
        <w:rPr>
          <w:rFonts w:hint="eastAsia"/>
        </w:rPr>
        <w:t>許智傑　　陳椒華　　劉世芳　　葉毓蘭　　羅致政　　吳斯懷　　鄭麗文　　江永昌　　費鴻泰　　翁重鈞　　何志偉　　黃世杰</w:t>
      </w:r>
    </w:p>
    <w:p w:rsidR="001551DA" w:rsidRDefault="001551DA" w:rsidP="001551DA">
      <w:pPr>
        <w:pStyle w:val="afff0"/>
        <w:ind w:left="211" w:firstLine="211"/>
      </w:pPr>
      <w:r>
        <w:rPr>
          <w:rFonts w:hint="eastAsia"/>
        </w:rPr>
        <w:t xml:space="preserve">　　　委員出席</w:t>
      </w:r>
      <w:r>
        <w:rPr>
          <w:rFonts w:hint="eastAsia"/>
        </w:rPr>
        <w:t>12</w:t>
      </w:r>
      <w:r>
        <w:rPr>
          <w:rFonts w:hint="eastAsia"/>
        </w:rPr>
        <w:t>人</w:t>
      </w:r>
    </w:p>
    <w:p w:rsidR="001551DA" w:rsidRDefault="001551DA" w:rsidP="001551DA">
      <w:pPr>
        <w:pStyle w:val="afff1"/>
        <w:ind w:left="1055" w:rightChars="-10" w:right="-21" w:hanging="1055"/>
      </w:pPr>
      <w:r w:rsidRPr="005B2028">
        <w:rPr>
          <w:rFonts w:eastAsia="華康中黑體" w:hint="eastAsia"/>
        </w:rPr>
        <w:t>列席委員：</w:t>
      </w:r>
      <w:r>
        <w:rPr>
          <w:rFonts w:hint="eastAsia"/>
        </w:rPr>
        <w:t xml:space="preserve">李德維　　吳玉琴　　李貴敏　　洪孟楷　　鄭正鈐　　</w:t>
      </w:r>
      <w:r w:rsidRPr="005B2028">
        <w:rPr>
          <w:rFonts w:hint="eastAsia"/>
        </w:rPr>
        <w:t>鄭天財</w:t>
      </w:r>
      <w:r w:rsidRPr="005B2028">
        <w:rPr>
          <w:rFonts w:hint="eastAsia"/>
        </w:rPr>
        <w:t>Sra Kacaw</w:t>
      </w:r>
      <w:r w:rsidRPr="005B2028">
        <w:rPr>
          <w:rFonts w:hint="eastAsia"/>
        </w:rPr>
        <w:t xml:space="preserve">　　</w:t>
      </w:r>
      <w:r w:rsidRPr="005B2028">
        <w:rPr>
          <w:rFonts w:hint="eastAsia"/>
          <w:sz w:val="8"/>
        </w:rPr>
        <w:t xml:space="preserve">　</w:t>
      </w:r>
      <w:r>
        <w:rPr>
          <w:rFonts w:hint="eastAsia"/>
        </w:rPr>
        <w:t>鍾佳濱　　邱顯智　　莊競程　　高嘉瑜　　張其祿　　周春米　　張育美</w:t>
      </w:r>
    </w:p>
    <w:p w:rsidR="001551DA" w:rsidRDefault="001551DA" w:rsidP="001551DA">
      <w:pPr>
        <w:pStyle w:val="afff0"/>
        <w:ind w:left="211" w:firstLine="211"/>
      </w:pPr>
      <w:r>
        <w:rPr>
          <w:rFonts w:hint="eastAsia"/>
        </w:rPr>
        <w:t xml:space="preserve">　　　委員列席</w:t>
      </w:r>
      <w:r>
        <w:rPr>
          <w:rFonts w:hint="eastAsia"/>
        </w:rPr>
        <w:t>13</w:t>
      </w:r>
      <w:r>
        <w:rPr>
          <w:rFonts w:hint="eastAsia"/>
        </w:rPr>
        <w:t>人</w:t>
      </w:r>
    </w:p>
    <w:p w:rsidR="001551DA" w:rsidRDefault="001551DA" w:rsidP="001551DA">
      <w:pPr>
        <w:pStyle w:val="afffe"/>
      </w:pPr>
      <w:r w:rsidRPr="005B2028">
        <w:rPr>
          <w:rFonts w:eastAsia="華康中黑體" w:hint="eastAsia"/>
        </w:rPr>
        <w:t>列席官員：</w:t>
      </w:r>
      <w:r>
        <w:rPr>
          <w:rFonts w:hint="eastAsia"/>
        </w:rPr>
        <w:t>司法院秘書長　林輝煌</w:t>
      </w:r>
    </w:p>
    <w:p w:rsidR="001551DA" w:rsidRDefault="001551DA" w:rsidP="001551DA">
      <w:pPr>
        <w:pStyle w:val="afffe"/>
        <w:ind w:leftChars="500" w:left="1055"/>
      </w:pPr>
      <w:r>
        <w:rPr>
          <w:rFonts w:hint="eastAsia"/>
        </w:rPr>
        <w:t>法官學院院長　周占春</w:t>
      </w:r>
    </w:p>
    <w:p w:rsidR="001551DA" w:rsidRDefault="001551DA" w:rsidP="001551DA">
      <w:pPr>
        <w:pStyle w:val="afffe"/>
        <w:ind w:leftChars="500" w:left="1055"/>
      </w:pPr>
      <w:r>
        <w:rPr>
          <w:rFonts w:hint="eastAsia"/>
        </w:rPr>
        <w:t>銓敘部法規司專門委員　黃惠琴</w:t>
      </w:r>
    </w:p>
    <w:p w:rsidR="001551DA" w:rsidRDefault="001551DA" w:rsidP="001551DA">
      <w:pPr>
        <w:pStyle w:val="afffe"/>
        <w:ind w:leftChars="500" w:left="1055"/>
      </w:pPr>
      <w:r>
        <w:rPr>
          <w:rFonts w:hint="eastAsia"/>
        </w:rPr>
        <w:t>行政院人事行政總處組編人力處專門委員　王佳玉</w:t>
      </w:r>
    </w:p>
    <w:p w:rsidR="001551DA" w:rsidRDefault="001551DA" w:rsidP="001551DA">
      <w:pPr>
        <w:pStyle w:val="afffe"/>
        <w:ind w:leftChars="500" w:left="1055"/>
      </w:pPr>
      <w:r>
        <w:rPr>
          <w:rFonts w:hint="eastAsia"/>
        </w:rPr>
        <w:t>行政院主計總處公務預算處專門委員　陳莉惠</w:t>
      </w:r>
    </w:p>
    <w:p w:rsidR="001551DA" w:rsidRDefault="001551DA" w:rsidP="001551DA">
      <w:pPr>
        <w:pStyle w:val="a4"/>
        <w:ind w:left="1055" w:hangingChars="500" w:hanging="1055"/>
      </w:pPr>
      <w:r w:rsidRPr="005B2028">
        <w:rPr>
          <w:rFonts w:eastAsia="華康中黑體" w:hint="eastAsia"/>
        </w:rPr>
        <w:t>主　　席：</w:t>
      </w:r>
      <w:r>
        <w:rPr>
          <w:rFonts w:hint="eastAsia"/>
        </w:rPr>
        <w:t>黃召集委員世杰</w:t>
      </w:r>
    </w:p>
    <w:p w:rsidR="001551DA" w:rsidRDefault="001551DA" w:rsidP="001551DA">
      <w:pPr>
        <w:ind w:left="211" w:hangingChars="100" w:hanging="211"/>
      </w:pPr>
      <w:r w:rsidRPr="005B2028">
        <w:rPr>
          <w:rFonts w:eastAsia="華康中黑體" w:hint="eastAsia"/>
        </w:rPr>
        <w:t>專門委員：</w:t>
      </w:r>
      <w:r>
        <w:rPr>
          <w:rFonts w:hint="eastAsia"/>
        </w:rPr>
        <w:t>張智為</w:t>
      </w:r>
    </w:p>
    <w:p w:rsidR="001551DA" w:rsidRDefault="001551DA" w:rsidP="001551DA">
      <w:pPr>
        <w:ind w:left="211" w:hangingChars="100" w:hanging="211"/>
      </w:pPr>
      <w:r w:rsidRPr="005B2028">
        <w:rPr>
          <w:rFonts w:eastAsia="華康中黑體" w:hint="eastAsia"/>
        </w:rPr>
        <w:t>主任秘書：</w:t>
      </w:r>
      <w:r>
        <w:rPr>
          <w:rFonts w:hint="eastAsia"/>
        </w:rPr>
        <w:t>楊育純</w:t>
      </w:r>
    </w:p>
    <w:p w:rsidR="001551DA" w:rsidRDefault="001551DA" w:rsidP="001551DA">
      <w:pPr>
        <w:spacing w:line="315" w:lineRule="exact"/>
      </w:pPr>
      <w:r w:rsidRPr="005B2028">
        <w:rPr>
          <w:rFonts w:eastAsia="華康中黑體" w:hint="eastAsia"/>
        </w:rPr>
        <w:t>紀　　錄：</w:t>
      </w:r>
      <w:r w:rsidRPr="005B2028">
        <w:rPr>
          <w:rFonts w:hint="eastAsia"/>
        </w:rPr>
        <w:t>簡任秘書　陳杏枝</w:t>
      </w:r>
    </w:p>
    <w:p w:rsidR="001551DA" w:rsidRDefault="001551DA" w:rsidP="001551DA">
      <w:pPr>
        <w:ind w:leftChars="100" w:left="211" w:firstLineChars="100" w:firstLine="211"/>
      </w:pPr>
      <w:r>
        <w:rPr>
          <w:rFonts w:hint="eastAsia"/>
        </w:rPr>
        <w:t xml:space="preserve">　　　簡任編審　薛復寧</w:t>
      </w:r>
    </w:p>
    <w:p w:rsidR="001551DA" w:rsidRDefault="001551DA" w:rsidP="001551DA">
      <w:pPr>
        <w:ind w:leftChars="100" w:left="211" w:firstLineChars="100" w:firstLine="211"/>
      </w:pPr>
      <w:r>
        <w:rPr>
          <w:rFonts w:hint="eastAsia"/>
        </w:rPr>
        <w:t xml:space="preserve">　　　科　　長　鮑夏明</w:t>
      </w:r>
    </w:p>
    <w:p w:rsidR="001551DA" w:rsidRDefault="001551DA" w:rsidP="001551DA">
      <w:pPr>
        <w:pStyle w:val="affe"/>
        <w:ind w:left="844"/>
      </w:pPr>
      <w:r>
        <w:rPr>
          <w:rFonts w:hint="eastAsia"/>
        </w:rPr>
        <w:t>報　告　事　項</w:t>
      </w:r>
    </w:p>
    <w:p w:rsidR="001551DA" w:rsidRDefault="001551DA" w:rsidP="001551DA">
      <w:pPr>
        <w:pStyle w:val="affd"/>
        <w:ind w:left="211" w:hanging="211"/>
      </w:pPr>
      <w:r>
        <w:rPr>
          <w:rFonts w:hint="eastAsia"/>
        </w:rPr>
        <w:t>一、宣讀上次會議議事錄。</w:t>
      </w:r>
    </w:p>
    <w:p w:rsidR="001551DA" w:rsidRDefault="001551DA" w:rsidP="001551DA">
      <w:pPr>
        <w:ind w:leftChars="100" w:left="211" w:firstLineChars="100" w:firstLine="211"/>
      </w:pPr>
      <w:r>
        <w:rPr>
          <w:rFonts w:hint="eastAsia"/>
        </w:rPr>
        <w:t>決定：確定。</w:t>
      </w:r>
    </w:p>
    <w:p w:rsidR="001551DA" w:rsidRDefault="001551DA" w:rsidP="001551DA">
      <w:pPr>
        <w:pStyle w:val="affd"/>
        <w:ind w:left="211" w:hanging="211"/>
      </w:pPr>
      <w:r w:rsidRPr="005B2028">
        <w:rPr>
          <w:rFonts w:hint="eastAsia"/>
        </w:rPr>
        <w:t>二、邀請司法院秘書長列席說明立法計畫，並備質詢。</w:t>
      </w:r>
    </w:p>
    <w:p w:rsidR="001551DA" w:rsidRDefault="001551DA" w:rsidP="001551DA">
      <w:pPr>
        <w:ind w:leftChars="100" w:left="211" w:firstLineChars="100" w:firstLine="211"/>
      </w:pPr>
      <w:r>
        <w:rPr>
          <w:rFonts w:hint="eastAsia"/>
        </w:rPr>
        <w:t>決定：報告及詢答完畢。</w:t>
      </w:r>
    </w:p>
    <w:p w:rsidR="001551DA" w:rsidRDefault="001551DA" w:rsidP="001551DA">
      <w:pPr>
        <w:pStyle w:val="affd"/>
        <w:ind w:left="211" w:hanging="211"/>
      </w:pPr>
      <w:r>
        <w:rPr>
          <w:rFonts w:hint="eastAsia"/>
        </w:rPr>
        <w:lastRenderedPageBreak/>
        <w:t>三、司法院函，為</w:t>
      </w:r>
      <w:r>
        <w:rPr>
          <w:rFonts w:hint="eastAsia"/>
        </w:rPr>
        <w:t>110</w:t>
      </w:r>
      <w:r>
        <w:rPr>
          <w:rFonts w:hint="eastAsia"/>
        </w:rPr>
        <w:t>年度中央政府總預算決議，檢送歲出第</w:t>
      </w:r>
      <w:r>
        <w:rPr>
          <w:rFonts w:hint="eastAsia"/>
        </w:rPr>
        <w:t>4</w:t>
      </w:r>
      <w:r>
        <w:rPr>
          <w:rFonts w:hint="eastAsia"/>
        </w:rPr>
        <w:t>款第</w:t>
      </w:r>
      <w:r>
        <w:rPr>
          <w:rFonts w:hint="eastAsia"/>
        </w:rPr>
        <w:t>1</w:t>
      </w:r>
      <w:r>
        <w:rPr>
          <w:rFonts w:hint="eastAsia"/>
        </w:rPr>
        <w:t>項決議</w:t>
      </w:r>
      <w:r w:rsidRPr="005B2028">
        <w:rPr>
          <w:rFonts w:ascii="華康細明體" w:hint="eastAsia"/>
        </w:rPr>
        <w:t>(</w:t>
      </w:r>
      <w:r>
        <w:rPr>
          <w:rFonts w:hint="eastAsia"/>
        </w:rPr>
        <w:t>一</w:t>
      </w:r>
      <w:r w:rsidRPr="005B2028">
        <w:rPr>
          <w:rFonts w:ascii="華康細明體" w:hint="eastAsia"/>
        </w:rPr>
        <w:t>)</w:t>
      </w:r>
      <w:r>
        <w:rPr>
          <w:rFonts w:hint="eastAsia"/>
        </w:rPr>
        <w:t>預算凍結書面報告，請查照案。</w:t>
      </w:r>
    </w:p>
    <w:p w:rsidR="001551DA" w:rsidRDefault="001551DA" w:rsidP="001551DA">
      <w:pPr>
        <w:pStyle w:val="affd"/>
        <w:ind w:left="211" w:hanging="211"/>
      </w:pPr>
      <w:r>
        <w:rPr>
          <w:rFonts w:hint="eastAsia"/>
        </w:rPr>
        <w:t>四、司法院函，為</w:t>
      </w:r>
      <w:r>
        <w:rPr>
          <w:rFonts w:hint="eastAsia"/>
        </w:rPr>
        <w:t>110</w:t>
      </w:r>
      <w:r>
        <w:rPr>
          <w:rFonts w:hint="eastAsia"/>
        </w:rPr>
        <w:t>年度中央政府總預算決議，檢送歲出第</w:t>
      </w:r>
      <w:r>
        <w:rPr>
          <w:rFonts w:hint="eastAsia"/>
        </w:rPr>
        <w:t>4</w:t>
      </w:r>
      <w:r>
        <w:rPr>
          <w:rFonts w:hint="eastAsia"/>
        </w:rPr>
        <w:t>款第</w:t>
      </w:r>
      <w:r>
        <w:rPr>
          <w:rFonts w:hint="eastAsia"/>
        </w:rPr>
        <w:t>1</w:t>
      </w:r>
      <w:r>
        <w:rPr>
          <w:rFonts w:hint="eastAsia"/>
        </w:rPr>
        <w:t>項決議</w:t>
      </w:r>
      <w:r w:rsidRPr="005B2028">
        <w:rPr>
          <w:rFonts w:ascii="華康細明體" w:hint="eastAsia"/>
        </w:rPr>
        <w:t>(</w:t>
      </w:r>
      <w:r>
        <w:rPr>
          <w:rFonts w:hint="eastAsia"/>
        </w:rPr>
        <w:t>二</w:t>
      </w:r>
      <w:r w:rsidRPr="005B2028">
        <w:rPr>
          <w:rFonts w:ascii="華康細明體" w:hint="eastAsia"/>
        </w:rPr>
        <w:t>)</w:t>
      </w:r>
      <w:r>
        <w:rPr>
          <w:rFonts w:hint="eastAsia"/>
        </w:rPr>
        <w:t>預算凍結書面報告，請查照案。</w:t>
      </w:r>
    </w:p>
    <w:p w:rsidR="001551DA" w:rsidRDefault="001551DA" w:rsidP="001551DA">
      <w:pPr>
        <w:pStyle w:val="affd"/>
        <w:ind w:left="211" w:hanging="211"/>
      </w:pPr>
      <w:r>
        <w:rPr>
          <w:rFonts w:hint="eastAsia"/>
        </w:rPr>
        <w:t>五、司法院函，為</w:t>
      </w:r>
      <w:r>
        <w:rPr>
          <w:rFonts w:hint="eastAsia"/>
        </w:rPr>
        <w:t>110</w:t>
      </w:r>
      <w:r>
        <w:rPr>
          <w:rFonts w:hint="eastAsia"/>
        </w:rPr>
        <w:t>年度中央政府總預算決議，檢送歲出第</w:t>
      </w:r>
      <w:r>
        <w:rPr>
          <w:rFonts w:hint="eastAsia"/>
        </w:rPr>
        <w:t>4</w:t>
      </w:r>
      <w:r>
        <w:rPr>
          <w:rFonts w:hint="eastAsia"/>
        </w:rPr>
        <w:t>款第</w:t>
      </w:r>
      <w:r>
        <w:rPr>
          <w:rFonts w:hint="eastAsia"/>
        </w:rPr>
        <w:t>1</w:t>
      </w:r>
      <w:r>
        <w:rPr>
          <w:rFonts w:hint="eastAsia"/>
        </w:rPr>
        <w:t>項決議</w:t>
      </w:r>
      <w:r w:rsidRPr="005B2028">
        <w:rPr>
          <w:rFonts w:ascii="華康細明體" w:hint="eastAsia"/>
        </w:rPr>
        <w:t>(</w:t>
      </w:r>
      <w:r>
        <w:rPr>
          <w:rFonts w:hint="eastAsia"/>
        </w:rPr>
        <w:t>四</w:t>
      </w:r>
      <w:r w:rsidRPr="005B2028">
        <w:rPr>
          <w:rFonts w:ascii="華康細明體" w:hint="eastAsia"/>
        </w:rPr>
        <w:t>)</w:t>
      </w:r>
      <w:r>
        <w:rPr>
          <w:rFonts w:hint="eastAsia"/>
        </w:rPr>
        <w:t>預算凍結書面報告，請查照案。</w:t>
      </w:r>
    </w:p>
    <w:p w:rsidR="001551DA" w:rsidRDefault="001551DA" w:rsidP="001551DA">
      <w:pPr>
        <w:pStyle w:val="affd"/>
        <w:ind w:left="211" w:hanging="211"/>
      </w:pPr>
      <w:r>
        <w:rPr>
          <w:rFonts w:hint="eastAsia"/>
        </w:rPr>
        <w:t>六、司法院函，為</w:t>
      </w:r>
      <w:r>
        <w:rPr>
          <w:rFonts w:hint="eastAsia"/>
        </w:rPr>
        <w:t>110</w:t>
      </w:r>
      <w:r>
        <w:rPr>
          <w:rFonts w:hint="eastAsia"/>
        </w:rPr>
        <w:t>年度中央政府總預算決議，檢送歲出第</w:t>
      </w:r>
      <w:r>
        <w:rPr>
          <w:rFonts w:hint="eastAsia"/>
        </w:rPr>
        <w:t>4</w:t>
      </w:r>
      <w:r>
        <w:rPr>
          <w:rFonts w:hint="eastAsia"/>
        </w:rPr>
        <w:t>款第</w:t>
      </w:r>
      <w:r>
        <w:rPr>
          <w:rFonts w:hint="eastAsia"/>
        </w:rPr>
        <w:t>1</w:t>
      </w:r>
      <w:r>
        <w:rPr>
          <w:rFonts w:hint="eastAsia"/>
        </w:rPr>
        <w:t>項決議</w:t>
      </w:r>
      <w:r w:rsidRPr="005B2028">
        <w:rPr>
          <w:rFonts w:ascii="華康細明體" w:hint="eastAsia"/>
        </w:rPr>
        <w:t>(</w:t>
      </w:r>
      <w:r>
        <w:rPr>
          <w:rFonts w:hint="eastAsia"/>
        </w:rPr>
        <w:t>五十二</w:t>
      </w:r>
      <w:r w:rsidRPr="005B2028">
        <w:rPr>
          <w:rFonts w:ascii="華康細明體" w:hint="eastAsia"/>
        </w:rPr>
        <w:t>)</w:t>
      </w:r>
      <w:r>
        <w:rPr>
          <w:rFonts w:hint="eastAsia"/>
        </w:rPr>
        <w:t>預算凍結書面報告，請查照案。</w:t>
      </w:r>
    </w:p>
    <w:p w:rsidR="001551DA" w:rsidRDefault="001551DA" w:rsidP="001551DA">
      <w:pPr>
        <w:pStyle w:val="affd"/>
        <w:ind w:left="211" w:hanging="211"/>
      </w:pPr>
      <w:r>
        <w:rPr>
          <w:rFonts w:hint="eastAsia"/>
        </w:rPr>
        <w:t>七、司法院函，為</w:t>
      </w:r>
      <w:r>
        <w:rPr>
          <w:rFonts w:hint="eastAsia"/>
        </w:rPr>
        <w:t>110</w:t>
      </w:r>
      <w:r>
        <w:rPr>
          <w:rFonts w:hint="eastAsia"/>
        </w:rPr>
        <w:t>年度中央政府總預算決議，檢送歲出第</w:t>
      </w:r>
      <w:r>
        <w:rPr>
          <w:rFonts w:hint="eastAsia"/>
        </w:rPr>
        <w:t>4</w:t>
      </w:r>
      <w:r>
        <w:rPr>
          <w:rFonts w:hint="eastAsia"/>
        </w:rPr>
        <w:t>款第</w:t>
      </w:r>
      <w:r>
        <w:rPr>
          <w:rFonts w:hint="eastAsia"/>
        </w:rPr>
        <w:t>1</w:t>
      </w:r>
      <w:r>
        <w:rPr>
          <w:rFonts w:hint="eastAsia"/>
        </w:rPr>
        <w:t>項決議</w:t>
      </w:r>
      <w:r w:rsidRPr="005B2028">
        <w:rPr>
          <w:rFonts w:ascii="華康細明體" w:hint="eastAsia"/>
        </w:rPr>
        <w:t>(</w:t>
      </w:r>
      <w:r>
        <w:rPr>
          <w:rFonts w:hint="eastAsia"/>
        </w:rPr>
        <w:t>五十三</w:t>
      </w:r>
      <w:r w:rsidRPr="005B2028">
        <w:rPr>
          <w:rFonts w:ascii="華康細明體" w:hint="eastAsia"/>
        </w:rPr>
        <w:t>)</w:t>
      </w:r>
      <w:r>
        <w:rPr>
          <w:rFonts w:hint="eastAsia"/>
        </w:rPr>
        <w:t>預算凍結書面報告，請查照案。</w:t>
      </w:r>
    </w:p>
    <w:p w:rsidR="001551DA" w:rsidRDefault="001551DA" w:rsidP="001551DA">
      <w:pPr>
        <w:pStyle w:val="affd"/>
        <w:ind w:left="211" w:hanging="211"/>
      </w:pPr>
      <w:r>
        <w:rPr>
          <w:rFonts w:hint="eastAsia"/>
        </w:rPr>
        <w:t>八、司法院函，為</w:t>
      </w:r>
      <w:r>
        <w:rPr>
          <w:rFonts w:hint="eastAsia"/>
        </w:rPr>
        <w:t>110</w:t>
      </w:r>
      <w:r>
        <w:rPr>
          <w:rFonts w:hint="eastAsia"/>
        </w:rPr>
        <w:t>年度中央政府總預算決議，檢送歲出第</w:t>
      </w:r>
      <w:r>
        <w:rPr>
          <w:rFonts w:hint="eastAsia"/>
        </w:rPr>
        <w:t>4</w:t>
      </w:r>
      <w:r>
        <w:rPr>
          <w:rFonts w:hint="eastAsia"/>
        </w:rPr>
        <w:t>款第</w:t>
      </w:r>
      <w:r>
        <w:rPr>
          <w:rFonts w:hint="eastAsia"/>
        </w:rPr>
        <w:t>1</w:t>
      </w:r>
      <w:r>
        <w:rPr>
          <w:rFonts w:hint="eastAsia"/>
        </w:rPr>
        <w:t>項決議</w:t>
      </w:r>
      <w:r w:rsidRPr="005B2028">
        <w:rPr>
          <w:rFonts w:ascii="華康細明體" w:hint="eastAsia"/>
        </w:rPr>
        <w:t>(</w:t>
      </w:r>
      <w:r>
        <w:rPr>
          <w:rFonts w:hint="eastAsia"/>
        </w:rPr>
        <w:t>五十四</w:t>
      </w:r>
      <w:r w:rsidRPr="005B2028">
        <w:rPr>
          <w:rFonts w:ascii="華康細明體" w:hint="eastAsia"/>
        </w:rPr>
        <w:t>)</w:t>
      </w:r>
      <w:r>
        <w:rPr>
          <w:rFonts w:hint="eastAsia"/>
        </w:rPr>
        <w:t>預算凍結書面報告，請查照案。</w:t>
      </w:r>
    </w:p>
    <w:p w:rsidR="001551DA" w:rsidRDefault="001551DA" w:rsidP="001551DA">
      <w:pPr>
        <w:pStyle w:val="affd"/>
        <w:ind w:left="211" w:hanging="211"/>
      </w:pPr>
      <w:r>
        <w:rPr>
          <w:rFonts w:hint="eastAsia"/>
        </w:rPr>
        <w:t>九、司法院函，為</w:t>
      </w:r>
      <w:r>
        <w:rPr>
          <w:rFonts w:hint="eastAsia"/>
        </w:rPr>
        <w:t>110</w:t>
      </w:r>
      <w:r>
        <w:rPr>
          <w:rFonts w:hint="eastAsia"/>
        </w:rPr>
        <w:t>年度中央政府總預算決議，檢送歲出第</w:t>
      </w:r>
      <w:r>
        <w:rPr>
          <w:rFonts w:hint="eastAsia"/>
        </w:rPr>
        <w:t>4</w:t>
      </w:r>
      <w:r>
        <w:rPr>
          <w:rFonts w:hint="eastAsia"/>
        </w:rPr>
        <w:t>款第</w:t>
      </w:r>
      <w:r>
        <w:rPr>
          <w:rFonts w:hint="eastAsia"/>
        </w:rPr>
        <w:t>1</w:t>
      </w:r>
      <w:r>
        <w:rPr>
          <w:rFonts w:hint="eastAsia"/>
        </w:rPr>
        <w:t>項決議</w:t>
      </w:r>
      <w:r w:rsidRPr="005B2028">
        <w:rPr>
          <w:rFonts w:ascii="華康細明體" w:hint="eastAsia"/>
        </w:rPr>
        <w:t>(</w:t>
      </w:r>
      <w:r>
        <w:rPr>
          <w:rFonts w:hint="eastAsia"/>
        </w:rPr>
        <w:t>五十五</w:t>
      </w:r>
      <w:r w:rsidRPr="005B2028">
        <w:rPr>
          <w:rFonts w:ascii="華康細明體" w:hint="eastAsia"/>
        </w:rPr>
        <w:t>)</w:t>
      </w:r>
      <w:r>
        <w:rPr>
          <w:rFonts w:hint="eastAsia"/>
        </w:rPr>
        <w:t>預算凍結書面報告，請查照案。</w:t>
      </w:r>
    </w:p>
    <w:p w:rsidR="001551DA" w:rsidRDefault="001551DA" w:rsidP="001551DA">
      <w:pPr>
        <w:pStyle w:val="affd"/>
        <w:ind w:left="211" w:hanging="211"/>
      </w:pPr>
      <w:r>
        <w:rPr>
          <w:rFonts w:hint="eastAsia"/>
        </w:rPr>
        <w:t>十、司法院函，為</w:t>
      </w:r>
      <w:r>
        <w:rPr>
          <w:rFonts w:hint="eastAsia"/>
        </w:rPr>
        <w:t>110</w:t>
      </w:r>
      <w:r>
        <w:rPr>
          <w:rFonts w:hint="eastAsia"/>
        </w:rPr>
        <w:t>年度中央政府總預算決議，檢送歲出第</w:t>
      </w:r>
      <w:r>
        <w:rPr>
          <w:rFonts w:hint="eastAsia"/>
        </w:rPr>
        <w:t>4</w:t>
      </w:r>
      <w:r>
        <w:rPr>
          <w:rFonts w:hint="eastAsia"/>
        </w:rPr>
        <w:t>款第</w:t>
      </w:r>
      <w:r>
        <w:rPr>
          <w:rFonts w:hint="eastAsia"/>
        </w:rPr>
        <w:t>1</w:t>
      </w:r>
      <w:r>
        <w:rPr>
          <w:rFonts w:hint="eastAsia"/>
        </w:rPr>
        <w:t>項決議</w:t>
      </w:r>
      <w:r w:rsidRPr="005B2028">
        <w:rPr>
          <w:rFonts w:ascii="華康細明體" w:hint="eastAsia"/>
        </w:rPr>
        <w:t>(</w:t>
      </w:r>
      <w:r>
        <w:rPr>
          <w:rFonts w:hint="eastAsia"/>
        </w:rPr>
        <w:t>五十六</w:t>
      </w:r>
      <w:r w:rsidRPr="005B2028">
        <w:rPr>
          <w:rFonts w:ascii="華康細明體" w:hint="eastAsia"/>
        </w:rPr>
        <w:t>)</w:t>
      </w:r>
      <w:r>
        <w:rPr>
          <w:rFonts w:hint="eastAsia"/>
        </w:rPr>
        <w:t>預算凍結書面報告，請查照案。</w:t>
      </w:r>
    </w:p>
    <w:p w:rsidR="001551DA" w:rsidRDefault="001551DA" w:rsidP="001551DA">
      <w:pPr>
        <w:ind w:leftChars="100" w:left="211" w:firstLineChars="100" w:firstLine="211"/>
      </w:pPr>
      <w:r>
        <w:rPr>
          <w:rFonts w:hint="eastAsia"/>
        </w:rPr>
        <w:t>決定：第三案至第十案，均准予備查，提報院會。</w:t>
      </w:r>
    </w:p>
    <w:p w:rsidR="001551DA" w:rsidRDefault="001551DA" w:rsidP="001551DA">
      <w:pPr>
        <w:pStyle w:val="aff9"/>
        <w:ind w:left="844"/>
      </w:pPr>
      <w:r>
        <w:rPr>
          <w:rFonts w:hint="eastAsia"/>
        </w:rPr>
        <w:t>討　論　事　項</w:t>
      </w:r>
    </w:p>
    <w:p w:rsidR="001551DA" w:rsidRPr="005B2028" w:rsidRDefault="001551DA" w:rsidP="001551DA">
      <w:pPr>
        <w:pStyle w:val="affd"/>
        <w:ind w:left="211" w:hanging="211"/>
      </w:pPr>
      <w:r w:rsidRPr="005B2028">
        <w:rPr>
          <w:rFonts w:hint="eastAsia"/>
        </w:rPr>
        <w:t>一、司法院函，為</w:t>
      </w:r>
      <w:r w:rsidRPr="005B2028">
        <w:rPr>
          <w:rFonts w:hint="eastAsia"/>
        </w:rPr>
        <w:t>110</w:t>
      </w:r>
      <w:r w:rsidRPr="005B2028">
        <w:rPr>
          <w:rFonts w:hint="eastAsia"/>
        </w:rPr>
        <w:t>年度中央政府總預算決議，檢送歲出第</w:t>
      </w:r>
      <w:r w:rsidRPr="005B2028">
        <w:rPr>
          <w:rFonts w:hint="eastAsia"/>
        </w:rPr>
        <w:t>4</w:t>
      </w:r>
      <w:r w:rsidRPr="005B2028">
        <w:rPr>
          <w:rFonts w:hint="eastAsia"/>
        </w:rPr>
        <w:t>款第</w:t>
      </w:r>
      <w:r w:rsidRPr="005B2028">
        <w:rPr>
          <w:rFonts w:hint="eastAsia"/>
        </w:rPr>
        <w:t>1</w:t>
      </w:r>
      <w:r w:rsidRPr="005B2028">
        <w:rPr>
          <w:rFonts w:hint="eastAsia"/>
        </w:rPr>
        <w:t>項決議</w:t>
      </w:r>
      <w:r w:rsidRPr="005B2028">
        <w:rPr>
          <w:rFonts w:hint="eastAsia"/>
        </w:rPr>
        <w:t>(</w:t>
      </w:r>
      <w:r w:rsidRPr="005B2028">
        <w:rPr>
          <w:rFonts w:hint="eastAsia"/>
        </w:rPr>
        <w:t>三</w:t>
      </w:r>
      <w:r w:rsidRPr="005B2028">
        <w:rPr>
          <w:rFonts w:hint="eastAsia"/>
        </w:rPr>
        <w:t>)</w:t>
      </w:r>
      <w:r w:rsidRPr="005B2028">
        <w:rPr>
          <w:rFonts w:hint="eastAsia"/>
        </w:rPr>
        <w:t>預算凍結相關報告，請查照案。</w:t>
      </w:r>
    </w:p>
    <w:p w:rsidR="001551DA" w:rsidRPr="005B2028" w:rsidRDefault="001551DA" w:rsidP="001551DA">
      <w:pPr>
        <w:pStyle w:val="affd"/>
        <w:ind w:left="211" w:hanging="211"/>
      </w:pPr>
      <w:r w:rsidRPr="005B2028">
        <w:rPr>
          <w:rFonts w:hint="eastAsia"/>
        </w:rPr>
        <w:t>二、審查司法院函請審議「司法院組織法第九條條文修正草案」案。</w:t>
      </w:r>
    </w:p>
    <w:p w:rsidR="001551DA" w:rsidRPr="005B2028" w:rsidRDefault="001551DA" w:rsidP="001551DA">
      <w:pPr>
        <w:ind w:leftChars="100" w:left="211" w:firstLineChars="100" w:firstLine="211"/>
      </w:pPr>
      <w:r w:rsidRPr="005B2028">
        <w:rPr>
          <w:rFonts w:hint="eastAsia"/>
        </w:rPr>
        <w:t>（本次會議有委員葉毓蘭、陳椒華、劉世芳、羅致政、鄭天財</w:t>
      </w:r>
      <w:r w:rsidRPr="005B2028">
        <w:rPr>
          <w:rFonts w:hint="eastAsia"/>
        </w:rPr>
        <w:t>Sra Kacaw</w:t>
      </w:r>
      <w:r w:rsidRPr="005B2028">
        <w:rPr>
          <w:rFonts w:hint="eastAsia"/>
        </w:rPr>
        <w:t>、李貴敏、江永昌、翁重鈞、鄭麗文、何志偉、費鴻泰、吳玉琴、黃世杰、周春米、高嘉瑜、邱顯智提出質詢；委員吳斯懷、許智傑提出書面質詢。）</w:t>
      </w:r>
    </w:p>
    <w:p w:rsidR="001551DA" w:rsidRDefault="001551DA" w:rsidP="001551DA">
      <w:pPr>
        <w:ind w:leftChars="100" w:left="211" w:firstLineChars="100" w:firstLine="211"/>
      </w:pPr>
      <w:r>
        <w:rPr>
          <w:rFonts w:hint="eastAsia"/>
        </w:rPr>
        <w:t>決議：</w:t>
      </w:r>
    </w:p>
    <w:p w:rsidR="001551DA" w:rsidRDefault="001551DA" w:rsidP="001551DA">
      <w:pPr>
        <w:ind w:leftChars="100" w:left="211" w:firstLineChars="100" w:firstLine="211"/>
      </w:pPr>
      <w:r>
        <w:rPr>
          <w:rFonts w:hint="eastAsia"/>
        </w:rPr>
        <w:t>一、報告及詢答完畢。</w:t>
      </w:r>
    </w:p>
    <w:p w:rsidR="001551DA" w:rsidRDefault="001551DA" w:rsidP="001551DA">
      <w:pPr>
        <w:ind w:leftChars="100" w:left="211" w:firstLineChars="100" w:firstLine="211"/>
      </w:pPr>
      <w:r>
        <w:rPr>
          <w:rFonts w:hint="eastAsia"/>
        </w:rPr>
        <w:t>二、第一案，准予動支，提報院會。</w:t>
      </w:r>
    </w:p>
    <w:p w:rsidR="001551DA" w:rsidRDefault="001551DA" w:rsidP="001551DA">
      <w:pPr>
        <w:ind w:leftChars="100" w:left="211" w:firstLineChars="100" w:firstLine="211"/>
      </w:pPr>
      <w:r>
        <w:rPr>
          <w:rFonts w:hint="eastAsia"/>
        </w:rPr>
        <w:t>三、「司法院組織法第九條條文修正草案」案：</w:t>
      </w:r>
    </w:p>
    <w:p w:rsidR="001551DA" w:rsidRDefault="001551DA" w:rsidP="001551DA">
      <w:pPr>
        <w:ind w:leftChars="100" w:left="211" w:firstLineChars="100" w:firstLine="211"/>
      </w:pPr>
      <w:r w:rsidRPr="005B2028">
        <w:rPr>
          <w:rFonts w:ascii="華康細明體" w:hint="eastAsia"/>
        </w:rPr>
        <w:t>(一)</w:t>
      </w:r>
      <w:r>
        <w:rPr>
          <w:rFonts w:hint="eastAsia"/>
        </w:rPr>
        <w:t>逕行逐條審查。</w:t>
      </w:r>
    </w:p>
    <w:p w:rsidR="001551DA" w:rsidRDefault="001551DA" w:rsidP="001551DA">
      <w:pPr>
        <w:ind w:leftChars="100" w:left="211" w:firstLineChars="100" w:firstLine="211"/>
      </w:pPr>
      <w:r w:rsidRPr="005B2028">
        <w:rPr>
          <w:rFonts w:ascii="華康細明體" w:hint="eastAsia"/>
        </w:rPr>
        <w:t>(二)</w:t>
      </w:r>
      <w:r>
        <w:rPr>
          <w:rFonts w:hint="eastAsia"/>
        </w:rPr>
        <w:t>第九條，照案通過。</w:t>
      </w:r>
    </w:p>
    <w:p w:rsidR="001551DA" w:rsidRDefault="001551DA" w:rsidP="001551DA">
      <w:pPr>
        <w:ind w:leftChars="100" w:left="211" w:firstLineChars="100" w:firstLine="211"/>
      </w:pPr>
      <w:r w:rsidRPr="005B2028">
        <w:rPr>
          <w:rFonts w:ascii="華康細明體" w:hint="eastAsia"/>
        </w:rPr>
        <w:t>(三)</w:t>
      </w:r>
      <w:r>
        <w:rPr>
          <w:rFonts w:hint="eastAsia"/>
        </w:rPr>
        <w:t>本案審查完竣，擬具審查報告，提請院會公決；不須交由黨團協商；院會討論時，由黃召集委員世杰出席說明。</w:t>
      </w:r>
    </w:p>
    <w:p w:rsidR="001551DA" w:rsidRDefault="001551DA" w:rsidP="001551DA">
      <w:pPr>
        <w:ind w:leftChars="100" w:left="211" w:firstLineChars="100" w:firstLine="211"/>
      </w:pPr>
      <w:r w:rsidRPr="005B2028">
        <w:rPr>
          <w:rFonts w:ascii="華康細明體" w:hint="eastAsia"/>
        </w:rPr>
        <w:t>(四)</w:t>
      </w:r>
      <w:r>
        <w:rPr>
          <w:rFonts w:hint="eastAsia"/>
        </w:rPr>
        <w:t>條次、引述條文部分文字及法制用字用語，授權主席及議事人員整理。</w:t>
      </w:r>
    </w:p>
    <w:p w:rsidR="001551DA" w:rsidRDefault="001551DA" w:rsidP="001551DA">
      <w:pPr>
        <w:ind w:leftChars="100" w:left="211" w:firstLineChars="100" w:firstLine="211"/>
      </w:pPr>
      <w:r>
        <w:rPr>
          <w:rFonts w:hint="eastAsia"/>
        </w:rPr>
        <w:t>四、委員質詢時，要求提供相關資料或以書面答復者，請相關機關儘速送交個別委員及本會</w:t>
      </w:r>
      <w:r>
        <w:rPr>
          <w:rFonts w:hint="eastAsia"/>
        </w:rPr>
        <w:lastRenderedPageBreak/>
        <w:t>。</w:t>
      </w:r>
    </w:p>
    <w:p w:rsidR="001551DA" w:rsidRDefault="001551DA" w:rsidP="001551DA">
      <w:pPr>
        <w:ind w:leftChars="100" w:left="211" w:firstLineChars="100" w:firstLine="211"/>
      </w:pPr>
      <w:r w:rsidRPr="005B2028">
        <w:rPr>
          <w:rFonts w:eastAsia="華康中黑體" w:hint="eastAsia"/>
        </w:rPr>
        <w:t>提　　案</w:t>
      </w:r>
    </w:p>
    <w:p w:rsidR="001551DA" w:rsidRDefault="001551DA" w:rsidP="001551DA">
      <w:pPr>
        <w:ind w:leftChars="100" w:left="211" w:firstLineChars="100" w:firstLine="211"/>
      </w:pPr>
      <w:r>
        <w:rPr>
          <w:rFonts w:hint="eastAsia"/>
        </w:rPr>
        <w:t>一、根據司法院釋字第</w:t>
      </w:r>
      <w:r>
        <w:rPr>
          <w:rFonts w:hint="eastAsia"/>
        </w:rPr>
        <w:t>785</w:t>
      </w:r>
      <w:r>
        <w:rPr>
          <w:rFonts w:hint="eastAsia"/>
        </w:rPr>
        <w:t>號解釋理由書指出：「國家對公務人員於法定上班時間所付出之勞務、心力與時間等，依法應給予俸給；公務人員於法定上班時間以外應長官要求執行職務之超勤，如其服勤內容與法定上班時間之服勤相同，國家對超勤自應依法給予加班費、補休假等相當之補償。」，有鑑於基層司法人員常常無法被准假而補休，導致加班的部分無法於</w:t>
      </w:r>
      <w:r>
        <w:rPr>
          <w:rFonts w:hint="eastAsia"/>
        </w:rPr>
        <w:t>1</w:t>
      </w:r>
      <w:r>
        <w:rPr>
          <w:rFonts w:hint="eastAsia"/>
        </w:rPr>
        <w:t>年內補休完，因此，請司法院盤點近</w:t>
      </w:r>
      <w:r>
        <w:rPr>
          <w:rFonts w:hint="eastAsia"/>
        </w:rPr>
        <w:t>3</w:t>
      </w:r>
      <w:r>
        <w:rPr>
          <w:rFonts w:hint="eastAsia"/>
        </w:rPr>
        <w:t>年書記官、法警「未補休完」的時數統計，並於</w:t>
      </w:r>
      <w:r>
        <w:rPr>
          <w:rFonts w:hint="eastAsia"/>
        </w:rPr>
        <w:t>3</w:t>
      </w:r>
      <w:r>
        <w:rPr>
          <w:rFonts w:hint="eastAsia"/>
        </w:rPr>
        <w:t>個月內提出改善措施之書面報告。</w:t>
      </w:r>
    </w:p>
    <w:p w:rsidR="001551DA" w:rsidRDefault="001551DA" w:rsidP="001551DA">
      <w:pPr>
        <w:pStyle w:val="afff"/>
        <w:ind w:leftChars="1100" w:left="3165" w:rightChars="300" w:right="633" w:hanging="844"/>
      </w:pPr>
      <w:r>
        <w:rPr>
          <w:rFonts w:hint="eastAsia"/>
        </w:rPr>
        <w:t>提案人：陳椒華　　江永昌</w:t>
      </w:r>
    </w:p>
    <w:p w:rsidR="001551DA" w:rsidRDefault="001551DA" w:rsidP="001551DA">
      <w:pPr>
        <w:pStyle w:val="afff"/>
        <w:ind w:leftChars="1100" w:left="3165" w:rightChars="300" w:right="633" w:hanging="844"/>
      </w:pPr>
      <w:r>
        <w:rPr>
          <w:rFonts w:hint="eastAsia"/>
        </w:rPr>
        <w:t>連署人：黃世杰　　何志偉</w:t>
      </w:r>
    </w:p>
    <w:p w:rsidR="001551DA" w:rsidRDefault="001551DA" w:rsidP="001551DA">
      <w:pPr>
        <w:ind w:leftChars="100" w:left="211" w:firstLineChars="100" w:firstLine="211"/>
      </w:pPr>
      <w:r>
        <w:rPr>
          <w:rFonts w:hint="eastAsia"/>
        </w:rPr>
        <w:t>決議：照案通過。</w:t>
      </w:r>
    </w:p>
    <w:p w:rsidR="001551DA" w:rsidRDefault="001551DA" w:rsidP="001551DA">
      <w:r w:rsidRPr="005B2028">
        <w:rPr>
          <w:rFonts w:eastAsia="華康中黑體" w:hint="eastAsia"/>
        </w:rPr>
        <w:t>散會</w:t>
      </w:r>
    </w:p>
    <w:p w:rsidR="001551DA" w:rsidRDefault="001551DA" w:rsidP="001551DA">
      <w:pPr>
        <w:pStyle w:val="affff7"/>
      </w:pPr>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rsidR="00190D6E">
        <w:fldChar w:fldCharType="begin"/>
      </w:r>
      <w:r w:rsidR="00190D6E">
        <w:instrText xml:space="preserve"> </w:instrText>
      </w:r>
      <w:r w:rsidR="00190D6E">
        <w:rPr>
          <w:rFonts w:hint="eastAsia"/>
        </w:rPr>
        <w:instrText>INCLUDEPICTURE  "\\\\Dpc18\\</w:instrText>
      </w:r>
      <w:r w:rsidR="00190D6E">
        <w:rPr>
          <w:rFonts w:hint="eastAsia"/>
        </w:rPr>
        <w:instrText>掃瞄圖檔</w:instrText>
      </w:r>
      <w:r w:rsidR="00190D6E">
        <w:rPr>
          <w:rFonts w:hint="eastAsia"/>
        </w:rPr>
        <w:instrText>\\</w:instrText>
      </w:r>
      <w:r w:rsidR="00190D6E">
        <w:rPr>
          <w:rFonts w:hint="eastAsia"/>
        </w:rPr>
        <w:instrText>十月份</w:instrText>
      </w:r>
      <w:r w:rsidR="00190D6E">
        <w:rPr>
          <w:rFonts w:hint="eastAsia"/>
        </w:rPr>
        <w:instrText>\\1002\\100-\\100-001.jpg" \* MERGEFORMATINET</w:instrText>
      </w:r>
      <w:r w:rsidR="00190D6E">
        <w:instrText xml:space="preserve"> </w:instrText>
      </w:r>
      <w:r w:rsidR="00190D6E">
        <w:fldChar w:fldCharType="separate"/>
      </w:r>
      <w:r w:rsidR="00D345C1">
        <w:fldChar w:fldCharType="begin"/>
      </w:r>
      <w:r w:rsidR="00D345C1">
        <w:instrText xml:space="preserve"> </w:instrText>
      </w:r>
      <w:r w:rsidR="00D345C1">
        <w:rPr>
          <w:rFonts w:hint="eastAsia"/>
        </w:rPr>
        <w:instrText>INCLUDEPICTURE  "\\\\Dpc18\\</w:instrText>
      </w:r>
      <w:r w:rsidR="00D345C1">
        <w:rPr>
          <w:rFonts w:hint="eastAsia"/>
        </w:rPr>
        <w:instrText>掃瞄圖檔</w:instrText>
      </w:r>
      <w:r w:rsidR="00D345C1">
        <w:rPr>
          <w:rFonts w:hint="eastAsia"/>
        </w:rPr>
        <w:instrText>\\</w:instrText>
      </w:r>
      <w:r w:rsidR="00D345C1">
        <w:rPr>
          <w:rFonts w:hint="eastAsia"/>
        </w:rPr>
        <w:instrText>十月份</w:instrText>
      </w:r>
      <w:r w:rsidR="00D345C1">
        <w:rPr>
          <w:rFonts w:hint="eastAsia"/>
        </w:rPr>
        <w:instrText>\\1002\\100-\\100-001.jpg" \* MERGEFORMATINET</w:instrText>
      </w:r>
      <w:r w:rsidR="00D345C1">
        <w:instrText xml:space="preserve"> </w:instrText>
      </w:r>
      <w:r w:rsidR="00D345C1">
        <w:fldChar w:fldCharType="separate"/>
      </w:r>
      <w:r w:rsidR="00737A9D">
        <w:fldChar w:fldCharType="begin"/>
      </w:r>
      <w:r w:rsidR="00737A9D">
        <w:instrText xml:space="preserve"> </w:instrText>
      </w:r>
      <w:r w:rsidR="00737A9D">
        <w:rPr>
          <w:rFonts w:hint="eastAsia"/>
        </w:rPr>
        <w:instrText>INCLUDEPICTURE  "\\\\Dpc18\\</w:instrText>
      </w:r>
      <w:r w:rsidR="00737A9D">
        <w:rPr>
          <w:rFonts w:hint="eastAsia"/>
        </w:rPr>
        <w:instrText>掃瞄圖檔</w:instrText>
      </w:r>
      <w:r w:rsidR="00737A9D">
        <w:rPr>
          <w:rFonts w:hint="eastAsia"/>
        </w:rPr>
        <w:instrText>\\</w:instrText>
      </w:r>
      <w:r w:rsidR="00737A9D">
        <w:rPr>
          <w:rFonts w:hint="eastAsia"/>
        </w:rPr>
        <w:instrText>十月份</w:instrText>
      </w:r>
      <w:r w:rsidR="00737A9D">
        <w:rPr>
          <w:rFonts w:hint="eastAsia"/>
        </w:rPr>
        <w:instrText>\\1002\\100-\\100-001.jpg" \* MERGEFORMATINET</w:instrText>
      </w:r>
      <w:r w:rsidR="00737A9D">
        <w:instrText xml:space="preserve"> </w:instrText>
      </w:r>
      <w:r w:rsidR="00737A9D">
        <w:fldChar w:fldCharType="separate"/>
      </w:r>
      <w:r w:rsidR="00737A9D">
        <w:pict>
          <v:shape id="_x0000_i1026" type="#_x0000_t75" style="width:456.4pt;height:6.25pt">
            <v:imagedata r:id="rId11" r:href="rId13"/>
          </v:shape>
        </w:pict>
      </w:r>
      <w:r w:rsidR="00737A9D">
        <w:fldChar w:fldCharType="end"/>
      </w:r>
      <w:r w:rsidR="00D345C1">
        <w:fldChar w:fldCharType="end"/>
      </w:r>
      <w:r w:rsidR="00190D6E">
        <w:fldChar w:fldCharType="end"/>
      </w:r>
      <w:r>
        <w:fldChar w:fldCharType="end"/>
      </w:r>
    </w:p>
    <w:p w:rsidR="001551DA" w:rsidRDefault="001551DA" w:rsidP="001551DA">
      <w:pPr>
        <w:ind w:left="211" w:hangingChars="100" w:hanging="211"/>
      </w:pPr>
      <w:r w:rsidRPr="005B2028">
        <w:rPr>
          <w:rFonts w:eastAsia="華康中黑體" w:hint="eastAsia"/>
        </w:rPr>
        <w:t>主席：</w:t>
      </w:r>
      <w:r>
        <w:rPr>
          <w:rFonts w:hint="eastAsia"/>
        </w:rPr>
        <w:t>請問各位，上次會議議事錄有無錯誤？（無）無錯誤，確定。</w:t>
      </w:r>
    </w:p>
    <w:p w:rsidR="001551DA" w:rsidRDefault="001551DA" w:rsidP="001551DA">
      <w:pPr>
        <w:ind w:leftChars="100" w:left="211" w:firstLineChars="100" w:firstLine="211"/>
      </w:pPr>
      <w:r>
        <w:rPr>
          <w:rFonts w:hint="eastAsia"/>
        </w:rPr>
        <w:t>繼續報告。</w:t>
      </w:r>
    </w:p>
    <w:p w:rsidR="001551DA" w:rsidRDefault="001551DA" w:rsidP="001551DA">
      <w:pPr>
        <w:pStyle w:val="affd"/>
        <w:ind w:left="211" w:hanging="211"/>
      </w:pPr>
      <w:r>
        <w:rPr>
          <w:rFonts w:hint="eastAsia"/>
        </w:rPr>
        <w:t>二、考選部函，為</w:t>
      </w:r>
      <w:r>
        <w:rPr>
          <w:rFonts w:hint="eastAsia"/>
        </w:rPr>
        <w:t>110</w:t>
      </w:r>
      <w:r>
        <w:rPr>
          <w:rFonts w:hint="eastAsia"/>
        </w:rPr>
        <w:t>年度中央政府總預算決議，檢送歲出第</w:t>
      </w:r>
      <w:r>
        <w:rPr>
          <w:rFonts w:hint="eastAsia"/>
        </w:rPr>
        <w:t>5</w:t>
      </w:r>
      <w:r>
        <w:rPr>
          <w:rFonts w:hint="eastAsia"/>
        </w:rPr>
        <w:t>款第</w:t>
      </w:r>
      <w:r>
        <w:rPr>
          <w:rFonts w:hint="eastAsia"/>
        </w:rPr>
        <w:t>2</w:t>
      </w:r>
      <w:r>
        <w:rPr>
          <w:rFonts w:hint="eastAsia"/>
        </w:rPr>
        <w:t>項決議</w:t>
      </w:r>
      <w:r w:rsidRPr="005B2028">
        <w:rPr>
          <w:rFonts w:ascii="華康細明體" w:hint="eastAsia"/>
        </w:rPr>
        <w:t>(</w:t>
      </w:r>
      <w:r>
        <w:rPr>
          <w:rFonts w:hint="eastAsia"/>
        </w:rPr>
        <w:t>一</w:t>
      </w:r>
      <w:r w:rsidRPr="005B2028">
        <w:rPr>
          <w:rFonts w:ascii="華康細明體" w:hint="eastAsia"/>
        </w:rPr>
        <w:t>)</w:t>
      </w:r>
      <w:r>
        <w:rPr>
          <w:rFonts w:hint="eastAsia"/>
        </w:rPr>
        <w:t>「假日及超時加班說明」預算凍結書面報告，請查照案。</w:t>
      </w:r>
    </w:p>
    <w:p w:rsidR="001551DA" w:rsidRDefault="001551DA" w:rsidP="001551DA">
      <w:pPr>
        <w:pStyle w:val="affd"/>
        <w:ind w:left="211" w:hanging="211"/>
      </w:pPr>
      <w:r>
        <w:rPr>
          <w:rFonts w:hint="eastAsia"/>
        </w:rPr>
        <w:t>三、考選部函，為</w:t>
      </w:r>
      <w:r>
        <w:rPr>
          <w:rFonts w:hint="eastAsia"/>
        </w:rPr>
        <w:t>110</w:t>
      </w:r>
      <w:r>
        <w:rPr>
          <w:rFonts w:hint="eastAsia"/>
        </w:rPr>
        <w:t>年度中央政府總預算決議，檢送歲出第</w:t>
      </w:r>
      <w:r>
        <w:rPr>
          <w:rFonts w:hint="eastAsia"/>
        </w:rPr>
        <w:t>5</w:t>
      </w:r>
      <w:r>
        <w:rPr>
          <w:rFonts w:hint="eastAsia"/>
        </w:rPr>
        <w:t>款第</w:t>
      </w:r>
      <w:r>
        <w:rPr>
          <w:rFonts w:hint="eastAsia"/>
        </w:rPr>
        <w:t>2</w:t>
      </w:r>
      <w:r>
        <w:rPr>
          <w:rFonts w:hint="eastAsia"/>
        </w:rPr>
        <w:t>項決議</w:t>
      </w:r>
      <w:r w:rsidRPr="005B2028">
        <w:rPr>
          <w:rFonts w:ascii="華康細明體" w:hint="eastAsia"/>
        </w:rPr>
        <w:t>(</w:t>
      </w:r>
      <w:r>
        <w:rPr>
          <w:rFonts w:hint="eastAsia"/>
        </w:rPr>
        <w:t>二</w:t>
      </w:r>
      <w:r w:rsidRPr="005B2028">
        <w:rPr>
          <w:rFonts w:ascii="華康細明體" w:hint="eastAsia"/>
        </w:rPr>
        <w:t>)</w:t>
      </w:r>
      <w:r>
        <w:rPr>
          <w:rFonts w:hint="eastAsia"/>
        </w:rPr>
        <w:t>預算凍結相關報告，請查照案。</w:t>
      </w:r>
    </w:p>
    <w:p w:rsidR="001551DA" w:rsidRDefault="001551DA" w:rsidP="001551DA">
      <w:pPr>
        <w:pStyle w:val="affd"/>
        <w:ind w:left="211" w:hanging="211"/>
      </w:pPr>
      <w:r>
        <w:rPr>
          <w:rFonts w:hint="eastAsia"/>
        </w:rPr>
        <w:t>四、公務人員保障暨培訓委員會函，為</w:t>
      </w:r>
      <w:r>
        <w:rPr>
          <w:rFonts w:hint="eastAsia"/>
        </w:rPr>
        <w:t>110</w:t>
      </w:r>
      <w:r>
        <w:rPr>
          <w:rFonts w:hint="eastAsia"/>
        </w:rPr>
        <w:t>年度中央政府總預算決議，檢送「保障暨培訓」凍結</w:t>
      </w:r>
      <w:r>
        <w:rPr>
          <w:rFonts w:hint="eastAsia"/>
        </w:rPr>
        <w:t>30</w:t>
      </w:r>
      <w:r>
        <w:rPr>
          <w:rFonts w:hint="eastAsia"/>
        </w:rPr>
        <w:t>萬元書面報告，請查照案。</w:t>
      </w:r>
    </w:p>
    <w:p w:rsidR="001551DA" w:rsidRDefault="001551DA" w:rsidP="001551DA">
      <w:pPr>
        <w:pStyle w:val="affd"/>
        <w:ind w:left="211" w:hanging="211"/>
      </w:pPr>
      <w:r>
        <w:rPr>
          <w:rFonts w:hint="eastAsia"/>
        </w:rPr>
        <w:t>五、公務人員保障暨培訓委員會函，為</w:t>
      </w:r>
      <w:r>
        <w:rPr>
          <w:rFonts w:hint="eastAsia"/>
        </w:rPr>
        <w:t>110</w:t>
      </w:r>
      <w:r>
        <w:rPr>
          <w:rFonts w:hint="eastAsia"/>
        </w:rPr>
        <w:t>年度中央政府總預算決議，檢送「保障暨培訓」之「保障業務」凍結</w:t>
      </w:r>
      <w:r>
        <w:rPr>
          <w:rFonts w:hint="eastAsia"/>
        </w:rPr>
        <w:t>10</w:t>
      </w:r>
      <w:r>
        <w:rPr>
          <w:rFonts w:hint="eastAsia"/>
        </w:rPr>
        <w:t>萬元書面報告，請查照案。</w:t>
      </w:r>
    </w:p>
    <w:p w:rsidR="001551DA" w:rsidRDefault="001551DA" w:rsidP="001551DA">
      <w:pPr>
        <w:pStyle w:val="affd"/>
        <w:ind w:left="211" w:hanging="211"/>
      </w:pPr>
      <w:r>
        <w:rPr>
          <w:rFonts w:hint="eastAsia"/>
        </w:rPr>
        <w:t>六、公務人員保障暨培訓委員會函，為</w:t>
      </w:r>
      <w:r>
        <w:rPr>
          <w:rFonts w:hint="eastAsia"/>
        </w:rPr>
        <w:t>110</w:t>
      </w:r>
      <w:r>
        <w:rPr>
          <w:rFonts w:hint="eastAsia"/>
        </w:rPr>
        <w:t>年度中央政府總預算決議，檢送「國家文官學院及所屬」之「一般行政」凍結</w:t>
      </w:r>
      <w:r>
        <w:rPr>
          <w:rFonts w:hint="eastAsia"/>
        </w:rPr>
        <w:t>10</w:t>
      </w:r>
      <w:r>
        <w:rPr>
          <w:rFonts w:hint="eastAsia"/>
        </w:rPr>
        <w:t>萬元書面報告，請查照案。</w:t>
      </w:r>
    </w:p>
    <w:p w:rsidR="001551DA" w:rsidRDefault="001551DA" w:rsidP="001551DA">
      <w:pPr>
        <w:pStyle w:val="affd"/>
        <w:ind w:left="211" w:hanging="211"/>
      </w:pPr>
      <w:r>
        <w:rPr>
          <w:rFonts w:hint="eastAsia"/>
        </w:rPr>
        <w:t>七、銓敘部函，為</w:t>
      </w:r>
      <w:r>
        <w:rPr>
          <w:rFonts w:hint="eastAsia"/>
        </w:rPr>
        <w:t>110</w:t>
      </w:r>
      <w:r>
        <w:rPr>
          <w:rFonts w:hint="eastAsia"/>
        </w:rPr>
        <w:t>年度中央政府總預算決議，檢送該部決議</w:t>
      </w:r>
      <w:r w:rsidRPr="005B2028">
        <w:rPr>
          <w:rFonts w:ascii="華康細明體" w:hint="eastAsia"/>
        </w:rPr>
        <w:t>(</w:t>
      </w:r>
      <w:r>
        <w:rPr>
          <w:rFonts w:hint="eastAsia"/>
        </w:rPr>
        <w:t>一</w:t>
      </w:r>
      <w:r w:rsidRPr="005B2028">
        <w:rPr>
          <w:rFonts w:ascii="華康細明體" w:hint="eastAsia"/>
        </w:rPr>
        <w:t>)</w:t>
      </w:r>
      <w:r>
        <w:rPr>
          <w:rFonts w:hint="eastAsia"/>
        </w:rPr>
        <w:t>第</w:t>
      </w:r>
      <w:r>
        <w:rPr>
          <w:rFonts w:hint="eastAsia"/>
        </w:rPr>
        <w:t>1</w:t>
      </w:r>
      <w:r>
        <w:rPr>
          <w:rFonts w:hint="eastAsia"/>
        </w:rPr>
        <w:t>目「一般行政」凍結</w:t>
      </w:r>
      <w:r>
        <w:rPr>
          <w:rFonts w:hint="eastAsia"/>
        </w:rPr>
        <w:t>130</w:t>
      </w:r>
      <w:r>
        <w:rPr>
          <w:rFonts w:hint="eastAsia"/>
        </w:rPr>
        <w:t>萬元書面報告，請查照案。</w:t>
      </w:r>
    </w:p>
    <w:p w:rsidR="001551DA" w:rsidRDefault="001551DA" w:rsidP="001551DA">
      <w:pPr>
        <w:pStyle w:val="affd"/>
        <w:ind w:left="211" w:hanging="211"/>
      </w:pPr>
      <w:r>
        <w:rPr>
          <w:rFonts w:hint="eastAsia"/>
        </w:rPr>
        <w:t>八、銓敘部函，為</w:t>
      </w:r>
      <w:r>
        <w:rPr>
          <w:rFonts w:hint="eastAsia"/>
        </w:rPr>
        <w:t>110</w:t>
      </w:r>
      <w:r>
        <w:rPr>
          <w:rFonts w:hint="eastAsia"/>
        </w:rPr>
        <w:t>年度中央政府總預算決議，檢送該部決議</w:t>
      </w:r>
      <w:r w:rsidRPr="005B2028">
        <w:rPr>
          <w:rFonts w:ascii="華康細明體" w:hint="eastAsia"/>
        </w:rPr>
        <w:t>(</w:t>
      </w:r>
      <w:r>
        <w:rPr>
          <w:rFonts w:hint="eastAsia"/>
        </w:rPr>
        <w:t>二</w:t>
      </w:r>
      <w:r w:rsidRPr="005B2028">
        <w:rPr>
          <w:rFonts w:ascii="華康細明體" w:hint="eastAsia"/>
        </w:rPr>
        <w:t>)</w:t>
      </w:r>
      <w:r>
        <w:rPr>
          <w:rFonts w:hint="eastAsia"/>
        </w:rPr>
        <w:t>第</w:t>
      </w:r>
      <w:r>
        <w:rPr>
          <w:rFonts w:hint="eastAsia"/>
        </w:rPr>
        <w:t>2</w:t>
      </w:r>
      <w:r>
        <w:rPr>
          <w:rFonts w:hint="eastAsia"/>
        </w:rPr>
        <w:t>目「人事法制及銓敘」凍結</w:t>
      </w:r>
      <w:r>
        <w:rPr>
          <w:rFonts w:hint="eastAsia"/>
        </w:rPr>
        <w:t>332</w:t>
      </w:r>
      <w:r>
        <w:rPr>
          <w:rFonts w:hint="eastAsia"/>
        </w:rPr>
        <w:t>萬</w:t>
      </w:r>
      <w:r>
        <w:rPr>
          <w:rFonts w:hint="eastAsia"/>
        </w:rPr>
        <w:t>2</w:t>
      </w:r>
      <w:r>
        <w:rPr>
          <w:rFonts w:hint="eastAsia"/>
        </w:rPr>
        <w:t>千元書面報告，請查照案。</w:t>
      </w:r>
    </w:p>
    <w:p w:rsidR="001551DA" w:rsidRDefault="001551DA" w:rsidP="001551DA">
      <w:pPr>
        <w:pStyle w:val="affd"/>
        <w:ind w:left="211" w:hanging="211"/>
      </w:pPr>
      <w:r>
        <w:rPr>
          <w:rFonts w:hint="eastAsia"/>
        </w:rPr>
        <w:t>九、銓敘部函，為</w:t>
      </w:r>
      <w:r>
        <w:rPr>
          <w:rFonts w:hint="eastAsia"/>
        </w:rPr>
        <w:t>110</w:t>
      </w:r>
      <w:r>
        <w:rPr>
          <w:rFonts w:hint="eastAsia"/>
        </w:rPr>
        <w:t>年度中央政府總預算決議，檢送該部決議</w:t>
      </w:r>
      <w:r w:rsidRPr="005B2028">
        <w:rPr>
          <w:rFonts w:ascii="華康細明體" w:hint="eastAsia"/>
        </w:rPr>
        <w:t>(</w:t>
      </w:r>
      <w:r>
        <w:rPr>
          <w:rFonts w:hint="eastAsia"/>
        </w:rPr>
        <w:t>六</w:t>
      </w:r>
      <w:r w:rsidRPr="005B2028">
        <w:rPr>
          <w:rFonts w:ascii="華康細明體" w:hint="eastAsia"/>
        </w:rPr>
        <w:t>)</w:t>
      </w:r>
      <w:r>
        <w:rPr>
          <w:rFonts w:hint="eastAsia"/>
        </w:rPr>
        <w:t>第</w:t>
      </w:r>
      <w:r>
        <w:rPr>
          <w:rFonts w:hint="eastAsia"/>
        </w:rPr>
        <w:t>2</w:t>
      </w:r>
      <w:r>
        <w:rPr>
          <w:rFonts w:hint="eastAsia"/>
        </w:rPr>
        <w:t>目「人事法制及銓敘」凍結</w:t>
      </w:r>
      <w:r>
        <w:rPr>
          <w:rFonts w:hint="eastAsia"/>
        </w:rPr>
        <w:t>100</w:t>
      </w:r>
      <w:r>
        <w:rPr>
          <w:rFonts w:hint="eastAsia"/>
        </w:rPr>
        <w:t>萬元書面報告，請查照案。</w:t>
      </w:r>
    </w:p>
    <w:p w:rsidR="001551DA" w:rsidRDefault="001551DA" w:rsidP="001551DA">
      <w:pPr>
        <w:pStyle w:val="affd"/>
        <w:ind w:left="211" w:hanging="211"/>
      </w:pPr>
      <w:r>
        <w:rPr>
          <w:rFonts w:hint="eastAsia"/>
        </w:rPr>
        <w:t>十、銓敘部函，為</w:t>
      </w:r>
      <w:r>
        <w:rPr>
          <w:rFonts w:hint="eastAsia"/>
        </w:rPr>
        <w:t>110</w:t>
      </w:r>
      <w:r>
        <w:rPr>
          <w:rFonts w:hint="eastAsia"/>
        </w:rPr>
        <w:t>年度中央政府總預算決議，檢送該部決議</w:t>
      </w:r>
      <w:r w:rsidRPr="005B2028">
        <w:rPr>
          <w:rFonts w:ascii="華康細明體" w:hint="eastAsia"/>
        </w:rPr>
        <w:t>(</w:t>
      </w:r>
      <w:r>
        <w:rPr>
          <w:rFonts w:hint="eastAsia"/>
        </w:rPr>
        <w:t>七</w:t>
      </w:r>
      <w:r w:rsidRPr="005B2028">
        <w:rPr>
          <w:rFonts w:ascii="華康細明體" w:hint="eastAsia"/>
        </w:rPr>
        <w:t>)</w:t>
      </w:r>
      <w:r>
        <w:rPr>
          <w:rFonts w:hint="eastAsia"/>
        </w:rPr>
        <w:t>第</w:t>
      </w:r>
      <w:r>
        <w:rPr>
          <w:rFonts w:hint="eastAsia"/>
        </w:rPr>
        <w:t>2</w:t>
      </w:r>
      <w:r>
        <w:rPr>
          <w:rFonts w:hint="eastAsia"/>
        </w:rPr>
        <w:t>目「人事法制及銓敘」凍結</w:t>
      </w:r>
      <w:r>
        <w:rPr>
          <w:rFonts w:hint="eastAsia"/>
        </w:rPr>
        <w:t>20</w:t>
      </w:r>
      <w:r>
        <w:rPr>
          <w:rFonts w:hint="eastAsia"/>
        </w:rPr>
        <w:t>萬元書面報告，請查照案。</w:t>
      </w:r>
    </w:p>
    <w:p w:rsidR="001551DA" w:rsidRDefault="001551DA" w:rsidP="001551DA">
      <w:pPr>
        <w:pStyle w:val="affd"/>
        <w:ind w:left="211" w:hanging="211"/>
      </w:pPr>
      <w:r>
        <w:rPr>
          <w:rFonts w:hint="eastAsia"/>
        </w:rPr>
        <w:t>十一、考試院函，為</w:t>
      </w:r>
      <w:r>
        <w:rPr>
          <w:rFonts w:hint="eastAsia"/>
        </w:rPr>
        <w:t>110</w:t>
      </w:r>
      <w:r>
        <w:rPr>
          <w:rFonts w:hint="eastAsia"/>
        </w:rPr>
        <w:t>年度中央政府總預算決議，檢送該院決議</w:t>
      </w:r>
      <w:r w:rsidRPr="005B2028">
        <w:rPr>
          <w:rFonts w:ascii="華康細明體" w:hint="eastAsia"/>
        </w:rPr>
        <w:t>(</w:t>
      </w:r>
      <w:r>
        <w:rPr>
          <w:rFonts w:hint="eastAsia"/>
        </w:rPr>
        <w:t>一</w:t>
      </w:r>
      <w:r w:rsidRPr="005B2028">
        <w:rPr>
          <w:rFonts w:ascii="華康細明體" w:hint="eastAsia"/>
        </w:rPr>
        <w:t>)</w:t>
      </w:r>
      <w:r>
        <w:rPr>
          <w:rFonts w:hint="eastAsia"/>
        </w:rPr>
        <w:t>「一般行政」凍結</w:t>
      </w:r>
      <w:r>
        <w:rPr>
          <w:rFonts w:hint="eastAsia"/>
        </w:rPr>
        <w:t>19</w:t>
      </w:r>
      <w:r>
        <w:rPr>
          <w:rFonts w:hint="eastAsia"/>
        </w:rPr>
        <w:t>萬</w:t>
      </w:r>
      <w:r>
        <w:rPr>
          <w:rFonts w:hint="eastAsia"/>
        </w:rPr>
        <w:t>2</w:t>
      </w:r>
      <w:r>
        <w:rPr>
          <w:rFonts w:hint="eastAsia"/>
        </w:rPr>
        <w:t>千元書面報告，請查照案。</w:t>
      </w:r>
    </w:p>
    <w:p w:rsidR="001551DA" w:rsidRDefault="001551DA" w:rsidP="001551DA">
      <w:pPr>
        <w:pStyle w:val="affd"/>
        <w:ind w:left="211" w:hanging="211"/>
      </w:pPr>
      <w:r>
        <w:rPr>
          <w:rFonts w:hint="eastAsia"/>
        </w:rPr>
        <w:lastRenderedPageBreak/>
        <w:t>十二、考試院函，為</w:t>
      </w:r>
      <w:r>
        <w:rPr>
          <w:rFonts w:hint="eastAsia"/>
        </w:rPr>
        <w:t>110</w:t>
      </w:r>
      <w:r>
        <w:rPr>
          <w:rFonts w:hint="eastAsia"/>
        </w:rPr>
        <w:t>年度中央政府總預算決議，檢送該院決議</w:t>
      </w:r>
      <w:r w:rsidRPr="005B2028">
        <w:rPr>
          <w:rFonts w:ascii="華康細明體" w:hint="eastAsia"/>
        </w:rPr>
        <w:t>(</w:t>
      </w:r>
      <w:r>
        <w:rPr>
          <w:rFonts w:hint="eastAsia"/>
        </w:rPr>
        <w:t>二</w:t>
      </w:r>
      <w:r w:rsidRPr="005B2028">
        <w:rPr>
          <w:rFonts w:ascii="華康細明體" w:hint="eastAsia"/>
        </w:rPr>
        <w:t>)</w:t>
      </w:r>
      <w:r>
        <w:rPr>
          <w:rFonts w:hint="eastAsia"/>
        </w:rPr>
        <w:t>「施政業務及督導」凍結</w:t>
      </w:r>
      <w:r>
        <w:rPr>
          <w:rFonts w:hint="eastAsia"/>
        </w:rPr>
        <w:t>5</w:t>
      </w:r>
      <w:r>
        <w:rPr>
          <w:rFonts w:hint="eastAsia"/>
        </w:rPr>
        <w:t>萬元書面報告，請查照案。</w:t>
      </w:r>
    </w:p>
    <w:p w:rsidR="001551DA" w:rsidRDefault="001551DA" w:rsidP="001551DA">
      <w:pPr>
        <w:ind w:left="211" w:hangingChars="100" w:hanging="211"/>
      </w:pPr>
      <w:r w:rsidRPr="005B2028">
        <w:rPr>
          <w:rFonts w:eastAsia="華康中黑體" w:hint="eastAsia"/>
        </w:rPr>
        <w:t>主席：</w:t>
      </w:r>
      <w:r>
        <w:rPr>
          <w:rFonts w:hint="eastAsia"/>
        </w:rPr>
        <w:t>進行討論事項。</w:t>
      </w:r>
    </w:p>
    <w:p w:rsidR="001551DA" w:rsidRDefault="001551DA" w:rsidP="001551DA">
      <w:pPr>
        <w:pStyle w:val="aff9"/>
        <w:ind w:left="844"/>
      </w:pPr>
      <w:r>
        <w:rPr>
          <w:rFonts w:hint="eastAsia"/>
        </w:rPr>
        <w:t>討　論　事　項</w:t>
      </w:r>
    </w:p>
    <w:p w:rsidR="001551DA" w:rsidRDefault="001551DA" w:rsidP="001551DA">
      <w:pPr>
        <w:pStyle w:val="aff7"/>
        <w:ind w:left="281" w:hanging="281"/>
      </w:pPr>
      <w:r>
        <w:rPr>
          <w:rFonts w:hint="eastAsia"/>
        </w:rPr>
        <w:t>一、併案審查</w:t>
      </w:r>
      <w:r w:rsidRPr="005B2028">
        <w:rPr>
          <w:rFonts w:ascii="華康楷書體W5" w:hint="eastAsia"/>
        </w:rPr>
        <w:t>(</w:t>
      </w:r>
      <w:r>
        <w:rPr>
          <w:rFonts w:hint="eastAsia"/>
        </w:rPr>
        <w:t>一</w:t>
      </w:r>
      <w:r w:rsidRPr="005B2028">
        <w:rPr>
          <w:rFonts w:ascii="華康楷書體W5" w:hint="eastAsia"/>
        </w:rPr>
        <w:t>)</w:t>
      </w:r>
      <w:r>
        <w:rPr>
          <w:rFonts w:hint="eastAsia"/>
        </w:rPr>
        <w:t>考試院、行政院函請審議「政務人員　　退職撫卹條例第五條、第十五條及第四十條條文修　　正草案」、</w:t>
      </w:r>
      <w:r w:rsidRPr="005B2028">
        <w:rPr>
          <w:rFonts w:ascii="華康楷書體W5" w:hint="eastAsia"/>
        </w:rPr>
        <w:t>(</w:t>
      </w:r>
      <w:r>
        <w:rPr>
          <w:rFonts w:hint="eastAsia"/>
        </w:rPr>
        <w:t>二</w:t>
      </w:r>
      <w:r w:rsidRPr="005B2028">
        <w:rPr>
          <w:rFonts w:ascii="華康楷書體W5" w:hint="eastAsia"/>
        </w:rPr>
        <w:t>)</w:t>
      </w:r>
      <w:r>
        <w:rPr>
          <w:rFonts w:hint="eastAsia"/>
        </w:rPr>
        <w:t>國民黨黨團擬具「政務人員退職撫卹　　條例第五條及第四十條條文修正草案」及</w:t>
      </w:r>
      <w:r w:rsidRPr="005B2028">
        <w:rPr>
          <w:rFonts w:ascii="華康楷書體W5" w:hint="eastAsia"/>
        </w:rPr>
        <w:t>(</w:t>
      </w:r>
      <w:r>
        <w:rPr>
          <w:rFonts w:hint="eastAsia"/>
        </w:rPr>
        <w:t>三</w:t>
      </w:r>
      <w:r w:rsidRPr="005B2028">
        <w:rPr>
          <w:rFonts w:ascii="華康楷書體W5" w:hint="eastAsia"/>
        </w:rPr>
        <w:t>)</w:t>
      </w:r>
      <w:r>
        <w:rPr>
          <w:rFonts w:hint="eastAsia"/>
        </w:rPr>
        <w:t>委員　　林奕華等</w:t>
      </w:r>
      <w:r>
        <w:rPr>
          <w:rFonts w:hint="eastAsia"/>
        </w:rPr>
        <w:t>18</w:t>
      </w:r>
      <w:r>
        <w:rPr>
          <w:rFonts w:hint="eastAsia"/>
        </w:rPr>
        <w:t>人擬具「政務人員退職撫卹條例第五條　　條文修正草案」案。</w:t>
      </w:r>
    </w:p>
    <w:p w:rsidR="001551DA" w:rsidRDefault="001551DA" w:rsidP="001551DA">
      <w:pPr>
        <w:pStyle w:val="aff7"/>
        <w:ind w:left="281" w:hanging="281"/>
      </w:pPr>
      <w:r>
        <w:rPr>
          <w:rFonts w:hint="eastAsia"/>
        </w:rPr>
        <w:t>二、併案審查</w:t>
      </w:r>
      <w:r w:rsidRPr="005B2028">
        <w:rPr>
          <w:rFonts w:ascii="華康楷書體W5" w:hint="eastAsia"/>
        </w:rPr>
        <w:t>(</w:t>
      </w:r>
      <w:r>
        <w:rPr>
          <w:rFonts w:hint="eastAsia"/>
        </w:rPr>
        <w:t>一</w:t>
      </w:r>
      <w:r w:rsidRPr="005B2028">
        <w:rPr>
          <w:rFonts w:ascii="華康楷書體W5" w:hint="eastAsia"/>
        </w:rPr>
        <w:t>)</w:t>
      </w:r>
      <w:r>
        <w:rPr>
          <w:rFonts w:hint="eastAsia"/>
        </w:rPr>
        <w:t>考試院、行政院函請審議「公務人員退休撫卹基金管理條例部分條文修正草案」、</w:t>
      </w:r>
      <w:r w:rsidRPr="005B2028">
        <w:rPr>
          <w:rFonts w:ascii="華康楷書體W5" w:hint="eastAsia"/>
        </w:rPr>
        <w:t>(</w:t>
      </w:r>
      <w:r>
        <w:rPr>
          <w:rFonts w:hint="eastAsia"/>
        </w:rPr>
        <w:t>二</w:t>
      </w:r>
      <w:r w:rsidRPr="005B2028">
        <w:rPr>
          <w:rFonts w:ascii="華康楷書體W5" w:hint="eastAsia"/>
        </w:rPr>
        <w:t>)</w:t>
      </w:r>
      <w:r>
        <w:rPr>
          <w:rFonts w:hint="eastAsia"/>
        </w:rPr>
        <w:t>委員鍾佳濱等</w:t>
      </w:r>
      <w:r>
        <w:rPr>
          <w:rFonts w:hint="eastAsia"/>
        </w:rPr>
        <w:t>17</w:t>
      </w:r>
      <w:r>
        <w:rPr>
          <w:rFonts w:hint="eastAsia"/>
        </w:rPr>
        <w:t>人擬具「公務人員退休撫卹基金管理條例第九條條文修正草案」及</w:t>
      </w:r>
      <w:r w:rsidRPr="005B2028">
        <w:rPr>
          <w:rFonts w:ascii="華康楷書體W5" w:hint="eastAsia"/>
        </w:rPr>
        <w:t>(</w:t>
      </w:r>
      <w:r>
        <w:rPr>
          <w:rFonts w:hint="eastAsia"/>
        </w:rPr>
        <w:t>三</w:t>
      </w:r>
      <w:r w:rsidRPr="005B2028">
        <w:rPr>
          <w:rFonts w:ascii="華康楷書體W5" w:hint="eastAsia"/>
        </w:rPr>
        <w:t>)</w:t>
      </w:r>
      <w:r>
        <w:rPr>
          <w:rFonts w:hint="eastAsia"/>
        </w:rPr>
        <w:t>委員林奕華等</w:t>
      </w:r>
      <w:r>
        <w:rPr>
          <w:rFonts w:hint="eastAsia"/>
        </w:rPr>
        <w:t>18</w:t>
      </w:r>
      <w:r>
        <w:rPr>
          <w:rFonts w:hint="eastAsia"/>
        </w:rPr>
        <w:t>人擬具「公務人員退休撫卹基金管理條例第九條條文修正草案」案。</w:t>
      </w:r>
    </w:p>
    <w:p w:rsidR="001551DA" w:rsidRDefault="001551DA" w:rsidP="001551DA">
      <w:pPr>
        <w:ind w:left="211" w:hangingChars="100" w:hanging="211"/>
      </w:pPr>
      <w:r w:rsidRPr="003C43A9">
        <w:rPr>
          <w:rFonts w:eastAsia="華康中黑體" w:hint="eastAsia"/>
        </w:rPr>
        <w:t>主席：</w:t>
      </w:r>
      <w:r>
        <w:rPr>
          <w:rFonts w:hint="eastAsia"/>
        </w:rPr>
        <w:t>現在進行提案說明與報告，發言時間</w:t>
      </w:r>
      <w:r>
        <w:rPr>
          <w:rFonts w:hint="eastAsia"/>
        </w:rPr>
        <w:t>3</w:t>
      </w:r>
      <w:r>
        <w:rPr>
          <w:rFonts w:hint="eastAsia"/>
        </w:rPr>
        <w:t>分鐘。因為提案的委員都沒有來，國民黨黨團代表要說明嗎？不用。</w:t>
      </w:r>
    </w:p>
    <w:p w:rsidR="001551DA" w:rsidRDefault="001551DA" w:rsidP="001551DA">
      <w:pPr>
        <w:ind w:leftChars="100" w:left="211" w:firstLineChars="100" w:firstLine="211"/>
      </w:pPr>
      <w:r>
        <w:rPr>
          <w:rFonts w:hint="eastAsia"/>
        </w:rPr>
        <w:t>請考試院劉秘書長就解凍案進行報告。</w:t>
      </w:r>
    </w:p>
    <w:p w:rsidR="001551DA" w:rsidRDefault="001551DA" w:rsidP="001551DA">
      <w:pPr>
        <w:ind w:left="211" w:hangingChars="100" w:hanging="211"/>
      </w:pPr>
      <w:r w:rsidRPr="003C43A9">
        <w:rPr>
          <w:rFonts w:eastAsia="華康中黑體" w:hint="eastAsia"/>
        </w:rPr>
        <w:t>劉秘書長建忻：</w:t>
      </w:r>
      <w:r>
        <w:rPr>
          <w:rFonts w:hint="eastAsia"/>
        </w:rPr>
        <w:t>謝謝主席，各位委員、女士、先生，大家早安！今天很榮幸應邀列席貴委員會，也感謝委員們對考試院所提各項法案及預算的支持與指教，尤其是日前能夠三讀通過監試法廢止案與相關的配套方案。貴院在審議</w:t>
      </w:r>
      <w:r>
        <w:rPr>
          <w:rFonts w:hint="eastAsia"/>
        </w:rPr>
        <w:t>110</w:t>
      </w:r>
      <w:r>
        <w:rPr>
          <w:rFonts w:hint="eastAsia"/>
        </w:rPr>
        <w:t>年度中央政府總預算時，通過凍結本院預算的決議事項有兩項，相關書面報告都已經送交貴院，以下簡要向各位委員說明。</w:t>
      </w:r>
    </w:p>
    <w:p w:rsidR="001551DA" w:rsidRDefault="001551DA" w:rsidP="001551DA">
      <w:pPr>
        <w:ind w:leftChars="100" w:left="211" w:firstLineChars="100" w:firstLine="211"/>
      </w:pPr>
      <w:r>
        <w:rPr>
          <w:rFonts w:hint="eastAsia"/>
        </w:rPr>
        <w:t>第一項是一般行政凍結</w:t>
      </w:r>
      <w:r>
        <w:rPr>
          <w:rFonts w:hint="eastAsia"/>
        </w:rPr>
        <w:t>19</w:t>
      </w:r>
      <w:r>
        <w:rPr>
          <w:rFonts w:hint="eastAsia"/>
        </w:rPr>
        <w:t>萬</w:t>
      </w:r>
      <w:r>
        <w:rPr>
          <w:rFonts w:hint="eastAsia"/>
        </w:rPr>
        <w:t>2,000</w:t>
      </w:r>
      <w:r>
        <w:rPr>
          <w:rFonts w:hint="eastAsia"/>
        </w:rPr>
        <w:t>元，除了要求本院提出促進公務人員健康檢查方案書面報告之外，也要求本院在兩個月內將多餘的首長專用車輛移撥上網，讓其他機關能夠無償取用。其中有關促進本院同仁健康檢查方案部分，我們已經針對沒有參加健檢的同仁做了問卷調查，以瞭解原因，而且根據各種因素對症下藥。除了請主管隨時提醒，我們也會定期以電子郵件提醒，並洽詢鄰近醫院提供適當健檢方案等等，希望提高參與率。至於多餘的首長用車，從去年</w:t>
      </w:r>
      <w:r>
        <w:rPr>
          <w:rFonts w:hint="eastAsia"/>
        </w:rPr>
        <w:t>9</w:t>
      </w:r>
      <w:r>
        <w:rPr>
          <w:rFonts w:hint="eastAsia"/>
        </w:rPr>
        <w:t>月起就已經移撥了</w:t>
      </w:r>
      <w:r>
        <w:rPr>
          <w:rFonts w:hint="eastAsia"/>
        </w:rPr>
        <w:t>3</w:t>
      </w:r>
      <w:r>
        <w:rPr>
          <w:rFonts w:hint="eastAsia"/>
        </w:rPr>
        <w:t>輛給本院所屬機關，另外有</w:t>
      </w:r>
      <w:r>
        <w:rPr>
          <w:rFonts w:hint="eastAsia"/>
        </w:rPr>
        <w:t>4</w:t>
      </w:r>
      <w:r>
        <w:rPr>
          <w:rFonts w:hint="eastAsia"/>
        </w:rPr>
        <w:t>輛，我們公告在流通平台上，提供其他機關申請移撥，所以這個部分都已經進行了相當的處理。</w:t>
      </w:r>
    </w:p>
    <w:p w:rsidR="001551DA" w:rsidRDefault="001551DA" w:rsidP="001551DA">
      <w:pPr>
        <w:ind w:leftChars="100" w:left="211" w:firstLineChars="100" w:firstLine="211"/>
      </w:pPr>
      <w:r>
        <w:rPr>
          <w:rFonts w:hint="eastAsia"/>
        </w:rPr>
        <w:t>第二項是有關施政業務及督導凍結</w:t>
      </w:r>
      <w:r>
        <w:rPr>
          <w:rFonts w:hint="eastAsia"/>
        </w:rPr>
        <w:t>5</w:t>
      </w:r>
      <w:r>
        <w:rPr>
          <w:rFonts w:hint="eastAsia"/>
        </w:rPr>
        <w:t>萬元，要求本院能夠針對公務人員留任提升策略，提交書面報告。針對這個部分，公務人員的留任跟離職的意願，除了與其所屬機關的組織文化和領導統馭息息相關之外，文官體制的改革也是重要的一環，所以我們會從營造友善生養環境、強化激勵跟考績措施、合理放寬人事管理限制、保障服勤與健康權益，還有強化照顧、確保退休經濟所得等面向持續努力。以上說明，敬請指教。</w:t>
      </w:r>
    </w:p>
    <w:p w:rsidR="001551DA" w:rsidRDefault="001551DA" w:rsidP="001551DA">
      <w:pPr>
        <w:ind w:left="211" w:hangingChars="100" w:hanging="211"/>
      </w:pPr>
      <w:r w:rsidRPr="003C43A9">
        <w:rPr>
          <w:rFonts w:eastAsia="華康中黑體" w:hint="eastAsia"/>
        </w:rPr>
        <w:t>主席：</w:t>
      </w:r>
      <w:r>
        <w:rPr>
          <w:rFonts w:hint="eastAsia"/>
        </w:rPr>
        <w:t>請考試院考選部許部長就解凍案進行報告。</w:t>
      </w:r>
    </w:p>
    <w:p w:rsidR="001551DA" w:rsidRDefault="001551DA" w:rsidP="001551DA">
      <w:pPr>
        <w:ind w:left="211" w:hangingChars="100" w:hanging="211"/>
      </w:pPr>
      <w:r w:rsidRPr="003C43A9">
        <w:rPr>
          <w:rFonts w:eastAsia="華康中黑體" w:hint="eastAsia"/>
        </w:rPr>
        <w:lastRenderedPageBreak/>
        <w:t>許部長舒翔：</w:t>
      </w:r>
      <w:r>
        <w:rPr>
          <w:rFonts w:hint="eastAsia"/>
        </w:rPr>
        <w:t>主席、各位委員、各位女士、先生。今天應邀列席貴委員會至感榮幸，非常感謝大院委員對於考選部所提各項法案及預算案的支持與指教。大院審議</w:t>
      </w:r>
      <w:r>
        <w:rPr>
          <w:rFonts w:hint="eastAsia"/>
        </w:rPr>
        <w:t>110</w:t>
      </w:r>
      <w:r>
        <w:rPr>
          <w:rFonts w:hint="eastAsia"/>
        </w:rPr>
        <w:t>年度中央政府總預算案時，通過凍結本部的預算相關決議事項共計</w:t>
      </w:r>
      <w:r>
        <w:rPr>
          <w:rFonts w:hint="eastAsia"/>
        </w:rPr>
        <w:t>2</w:t>
      </w:r>
      <w:r>
        <w:rPr>
          <w:rFonts w:hint="eastAsia"/>
        </w:rPr>
        <w:t>案，謹依大院決議，本部已經在</w:t>
      </w:r>
      <w:r>
        <w:rPr>
          <w:rFonts w:hint="eastAsia"/>
        </w:rPr>
        <w:t>110</w:t>
      </w:r>
      <w:r>
        <w:rPr>
          <w:rFonts w:hint="eastAsia"/>
        </w:rPr>
        <w:t>年</w:t>
      </w:r>
      <w:r>
        <w:rPr>
          <w:rFonts w:hint="eastAsia"/>
        </w:rPr>
        <w:t>2</w:t>
      </w:r>
      <w:r>
        <w:rPr>
          <w:rFonts w:hint="eastAsia"/>
        </w:rPr>
        <w:t>月</w:t>
      </w:r>
      <w:r>
        <w:rPr>
          <w:rFonts w:hint="eastAsia"/>
        </w:rPr>
        <w:t>17</w:t>
      </w:r>
      <w:r>
        <w:rPr>
          <w:rFonts w:hint="eastAsia"/>
        </w:rPr>
        <w:t>日及</w:t>
      </w:r>
      <w:r>
        <w:rPr>
          <w:rFonts w:hint="eastAsia"/>
        </w:rPr>
        <w:t>18</w:t>
      </w:r>
      <w:r>
        <w:rPr>
          <w:rFonts w:hint="eastAsia"/>
        </w:rPr>
        <w:t>日將書面報告函送大院。以下謹就所提書面報告重點簡要報告，詳細內容請參閱書面報告。</w:t>
      </w:r>
    </w:p>
    <w:p w:rsidR="001551DA" w:rsidRDefault="001551DA" w:rsidP="001551DA">
      <w:pPr>
        <w:ind w:leftChars="100" w:left="211" w:firstLineChars="100" w:firstLine="211"/>
      </w:pPr>
      <w:r>
        <w:rPr>
          <w:rFonts w:hint="eastAsia"/>
        </w:rPr>
        <w:t>兩項凍結案所牽涉到議題是有關加班的部分，為配合年度</w:t>
      </w:r>
      <w:r>
        <w:rPr>
          <w:rFonts w:hint="eastAsia"/>
        </w:rPr>
        <w:t>19</w:t>
      </w:r>
      <w:r>
        <w:rPr>
          <w:rFonts w:hint="eastAsia"/>
        </w:rPr>
        <w:t>次的國家考試，如果加上體能測驗及口試，大概有</w:t>
      </w:r>
      <w:r>
        <w:rPr>
          <w:rFonts w:hint="eastAsia"/>
        </w:rPr>
        <w:t>30</w:t>
      </w:r>
      <w:r>
        <w:rPr>
          <w:rFonts w:hint="eastAsia"/>
        </w:rPr>
        <w:t>個週末都在辦理國家考試，而各項試務工作及典試工作的安排都要如期進行，所以本部部分同仁加班確實有其必要。不過未來我們還是會針對加班時數進行合理分配及總量控管，也會鼓勵補休，持續深化國考試務資訊化來節省人力，並避免超時加班。</w:t>
      </w:r>
    </w:p>
    <w:p w:rsidR="001551DA" w:rsidRDefault="001551DA" w:rsidP="001551DA">
      <w:pPr>
        <w:ind w:leftChars="100" w:left="211" w:firstLineChars="100" w:firstLine="211"/>
      </w:pPr>
      <w:r>
        <w:rPr>
          <w:rFonts w:hint="eastAsia"/>
        </w:rPr>
        <w:t>至於公務人員考試錄取不足額的部分，成因多端，非純屬考選層面的議題，以及公部門在職場環境吸引跟留用人才的誘因等都可能有影響，所以本部也會持續跟教訓用相關單位來研議，改善錄取不足額之情形。</w:t>
      </w:r>
    </w:p>
    <w:p w:rsidR="001551DA" w:rsidRDefault="001551DA" w:rsidP="001551DA">
      <w:pPr>
        <w:ind w:leftChars="100" w:left="211" w:firstLineChars="100" w:firstLine="211"/>
      </w:pPr>
      <w:r>
        <w:rPr>
          <w:rFonts w:hint="eastAsia"/>
        </w:rPr>
        <w:t>有關監所管理員考試體格檢查檢討，本部也在</w:t>
      </w:r>
      <w:r>
        <w:rPr>
          <w:rFonts w:hint="eastAsia"/>
        </w:rPr>
        <w:t>110</w:t>
      </w:r>
      <w:r>
        <w:rPr>
          <w:rFonts w:hint="eastAsia"/>
        </w:rPr>
        <w:t>年</w:t>
      </w:r>
      <w:r>
        <w:rPr>
          <w:rFonts w:hint="eastAsia"/>
        </w:rPr>
        <w:t>1</w:t>
      </w:r>
      <w:r>
        <w:rPr>
          <w:rFonts w:hint="eastAsia"/>
        </w:rPr>
        <w:t>月</w:t>
      </w:r>
      <w:r>
        <w:rPr>
          <w:rFonts w:hint="eastAsia"/>
        </w:rPr>
        <w:t>25</w:t>
      </w:r>
      <w:r>
        <w:rPr>
          <w:rFonts w:hint="eastAsia"/>
        </w:rPr>
        <w:t>日邀集相關機關研議達成共識，放寬法警監所管理員體格檢查握力項目合格標準，由</w:t>
      </w:r>
      <w:r>
        <w:rPr>
          <w:rFonts w:hint="eastAsia"/>
        </w:rPr>
        <w:t>35</w:t>
      </w:r>
      <w:r>
        <w:rPr>
          <w:rFonts w:hint="eastAsia"/>
        </w:rPr>
        <w:t>公斤修正為</w:t>
      </w:r>
      <w:r>
        <w:rPr>
          <w:rFonts w:hint="eastAsia"/>
        </w:rPr>
        <w:t>30</w:t>
      </w:r>
      <w:r>
        <w:rPr>
          <w:rFonts w:hint="eastAsia"/>
        </w:rPr>
        <w:t>公斤，已經由考試院審查通過。</w:t>
      </w:r>
    </w:p>
    <w:p w:rsidR="001551DA" w:rsidRDefault="001551DA" w:rsidP="001551DA">
      <w:pPr>
        <w:ind w:leftChars="100" w:left="211" w:firstLineChars="100" w:firstLine="211"/>
      </w:pPr>
      <w:r>
        <w:rPr>
          <w:rFonts w:hint="eastAsia"/>
        </w:rPr>
        <w:t>另外，全球資訊網網站的架構及分類調整，俾利使用者查詢與應用，改版的架構已經在今年</w:t>
      </w:r>
      <w:r>
        <w:rPr>
          <w:rFonts w:hint="eastAsia"/>
        </w:rPr>
        <w:t>2</w:t>
      </w:r>
      <w:r>
        <w:rPr>
          <w:rFonts w:hint="eastAsia"/>
        </w:rPr>
        <w:t>月</w:t>
      </w:r>
      <w:r>
        <w:rPr>
          <w:rFonts w:hint="eastAsia"/>
        </w:rPr>
        <w:t>1</w:t>
      </w:r>
      <w:r>
        <w:rPr>
          <w:rFonts w:hint="eastAsia"/>
        </w:rPr>
        <w:t>日上線啟用，國文考科的改革部分也經過兩次的命題原則會議，提醒命題小組委員能夠選擇適當的古典文學語科，具有通俗性、淺顯易懂，避免過於艱澀。</w:t>
      </w:r>
    </w:p>
    <w:p w:rsidR="001551DA" w:rsidRDefault="001551DA" w:rsidP="001551DA">
      <w:pPr>
        <w:ind w:leftChars="100" w:left="211" w:firstLineChars="100" w:firstLine="211"/>
      </w:pPr>
      <w:r>
        <w:rPr>
          <w:rFonts w:hint="eastAsia"/>
        </w:rPr>
        <w:t>有關律師高考及格標準部分，也參照世界各國，蒐集日本、德國跟美國律師考試的相關資料。不過由於我國律師考試應考資格跟前述國家律師考試相較，從入學門檻、課程及規劃設計都不同，所以很難有一致性的錄取率。</w:t>
      </w:r>
    </w:p>
    <w:p w:rsidR="001551DA" w:rsidRDefault="001551DA" w:rsidP="001551DA">
      <w:pPr>
        <w:ind w:leftChars="100" w:left="211" w:firstLineChars="100" w:firstLine="211"/>
      </w:pPr>
      <w:r>
        <w:rPr>
          <w:rFonts w:hint="eastAsia"/>
        </w:rPr>
        <w:t>目前已經依據司法改革國是會議決議，針對多合一的考試，大家也在探討及格率的相關問題，會一併檢討。以上謹就各位委員對考選的用心及關注表達敬意，敬請各位委員能夠支持經費解凍，准予動支。</w:t>
      </w:r>
    </w:p>
    <w:p w:rsidR="001551DA" w:rsidRDefault="001551DA" w:rsidP="001551DA">
      <w:pPr>
        <w:ind w:left="211" w:hangingChars="100" w:hanging="211"/>
      </w:pPr>
      <w:r w:rsidRPr="003C43A9">
        <w:rPr>
          <w:rFonts w:eastAsia="華康中黑體" w:hint="eastAsia"/>
        </w:rPr>
        <w:t>主席：</w:t>
      </w:r>
      <w:r>
        <w:rPr>
          <w:rFonts w:hint="eastAsia"/>
        </w:rPr>
        <w:t>請考試院銓敘部周部長一併就法律案及解凍案進行報告。</w:t>
      </w:r>
    </w:p>
    <w:p w:rsidR="001551DA" w:rsidRDefault="001551DA" w:rsidP="001551DA">
      <w:pPr>
        <w:ind w:left="211" w:hangingChars="100" w:hanging="211"/>
      </w:pPr>
      <w:r w:rsidRPr="003C43A9">
        <w:rPr>
          <w:rFonts w:eastAsia="華康中黑體" w:hint="eastAsia"/>
        </w:rPr>
        <w:t>周部長志宏：</w:t>
      </w:r>
      <w:r>
        <w:rPr>
          <w:rFonts w:hint="eastAsia"/>
        </w:rPr>
        <w:t>主席、各位委員、各位女士、先生。非常感謝各位委員對於銓敘部預算跟法案的支持與協助，就</w:t>
      </w:r>
      <w:r>
        <w:rPr>
          <w:rFonts w:hint="eastAsia"/>
        </w:rPr>
        <w:t>110</w:t>
      </w:r>
      <w:r>
        <w:rPr>
          <w:rFonts w:hint="eastAsia"/>
        </w:rPr>
        <w:t>年度中央政府總預算案，本部預算有四項決議涉及凍結，大概有</w:t>
      </w:r>
      <w:r>
        <w:rPr>
          <w:rFonts w:hint="eastAsia"/>
        </w:rPr>
        <w:t>12</w:t>
      </w:r>
      <w:r>
        <w:rPr>
          <w:rFonts w:hint="eastAsia"/>
        </w:rPr>
        <w:t>項左右的主題，簡要報告。第一、有關開發平台能夠有單一查詢窗口，我們依照大院的建議，預計在今年</w:t>
      </w:r>
      <w:r>
        <w:rPr>
          <w:rFonts w:hint="eastAsia"/>
        </w:rPr>
        <w:t>7</w:t>
      </w:r>
      <w:r>
        <w:rPr>
          <w:rFonts w:hint="eastAsia"/>
        </w:rPr>
        <w:t>月就可以改善完成。有關檢討機關人員勤務安排以及勞力承攬部分運用的原因，因為工友人數逐年降低，以致無法遞補，而考試院移撥的車輛卻要由工友來擔任駕駛，所以需要勞務承攬的人力。</w:t>
      </w:r>
    </w:p>
    <w:p w:rsidR="001551DA" w:rsidRDefault="001551DA" w:rsidP="001551DA">
      <w:pPr>
        <w:ind w:leftChars="100" w:left="211" w:firstLineChars="100" w:firstLine="211"/>
      </w:pPr>
      <w:r>
        <w:rPr>
          <w:rFonts w:hint="eastAsia"/>
        </w:rPr>
        <w:t>關於檔案櫃，因為本部的檔案大部分都是永久檔案，過去檔案因為地震的關係受到損害，這次必須全面汰換。有關個人電腦汰換的部分，主要就是讓電腦的作業系統版本升級到</w:t>
      </w:r>
      <w:r>
        <w:rPr>
          <w:rFonts w:hint="eastAsia"/>
        </w:rPr>
        <w:t>Windows10</w:t>
      </w:r>
      <w:r>
        <w:rPr>
          <w:rFonts w:hint="eastAsia"/>
        </w:rPr>
        <w:t>。有關地方機關職務列等檢討的部分，目前已經跟人事總處成立相關的工作圈，會初步進行適當的調整。關於建立有效公務人員自殺防治機制，因為這主要是人總跟保訓會的職權，我們會配合辦理。為保障勞工權益，關於補助公務人員協會的部分，已經修改相關辦法，增</w:t>
      </w:r>
      <w:r>
        <w:rPr>
          <w:rFonts w:hint="eastAsia"/>
        </w:rPr>
        <w:lastRenderedPageBreak/>
        <w:t>列必須能夠符合保障勞動權益的要求。</w:t>
      </w:r>
    </w:p>
    <w:p w:rsidR="001551DA" w:rsidRDefault="001551DA" w:rsidP="001551DA">
      <w:pPr>
        <w:ind w:leftChars="100" w:left="211" w:firstLineChars="100" w:firstLine="211"/>
      </w:pPr>
      <w:r>
        <w:rPr>
          <w:rFonts w:hint="eastAsia"/>
        </w:rPr>
        <w:t>有關社會工作專業資格，因為屬於特別遴用規定，所以必須有社工師資格才能擔任公職社工師職務，因應釋字第</w:t>
      </w:r>
      <w:r>
        <w:rPr>
          <w:rFonts w:hint="eastAsia"/>
        </w:rPr>
        <w:t>785</w:t>
      </w:r>
      <w:r>
        <w:rPr>
          <w:rFonts w:hint="eastAsia"/>
        </w:rPr>
        <w:t>號解釋公務員服務法有關保障公務人員健康權的框架性規定，我們已經送考試院，即將送審查會審議。有關聘約人員部分，我們會依人總後續的推動情況來考量，如何訂定聘用人員相關規範。至於專門職業人員的受訓是不是可以適用留職停薪辦法，我們也依照大院委員的意見提送考試院，即將列為可以留職停薪。有關政務人員退職撫卹條例，配合軍公教的前端免稅與後端課稅部分一併調整，所以修法方向一樣。</w:t>
      </w:r>
    </w:p>
    <w:p w:rsidR="001551DA" w:rsidRDefault="001551DA" w:rsidP="001551DA">
      <w:pPr>
        <w:ind w:leftChars="100" w:left="211" w:firstLineChars="100" w:firstLine="211"/>
      </w:pPr>
      <w:r>
        <w:rPr>
          <w:rFonts w:hint="eastAsia"/>
        </w:rPr>
        <w:t>至於退撫基金管理條例也是配合，因為後端要課稅的部分，也要採計前端已經納稅的部分，一併處理。另外，有關退撫基金的相關營業稅捐可以減免，比照其他年金基金的制度都能免稅，希望大院能夠支持。</w:t>
      </w:r>
    </w:p>
    <w:p w:rsidR="001551DA" w:rsidRDefault="001551DA" w:rsidP="001551DA">
      <w:pPr>
        <w:ind w:left="211" w:hangingChars="100" w:hanging="211"/>
      </w:pPr>
      <w:r w:rsidRPr="003C43A9">
        <w:rPr>
          <w:rFonts w:eastAsia="華康中黑體" w:hint="eastAsia"/>
        </w:rPr>
        <w:t>主席：</w:t>
      </w:r>
      <w:r>
        <w:rPr>
          <w:rFonts w:hint="eastAsia"/>
        </w:rPr>
        <w:t>請公務人員保障暨培訓委員會郝主任委員就解凍案進行報告。</w:t>
      </w:r>
    </w:p>
    <w:p w:rsidR="001551DA" w:rsidRDefault="001551DA" w:rsidP="001551DA">
      <w:pPr>
        <w:ind w:left="211" w:hangingChars="100" w:hanging="211"/>
      </w:pPr>
      <w:r w:rsidRPr="003C43A9">
        <w:rPr>
          <w:rFonts w:eastAsia="華康中黑體" w:hint="eastAsia"/>
        </w:rPr>
        <w:t>郝主任委員培芝：</w:t>
      </w:r>
      <w:r>
        <w:rPr>
          <w:rFonts w:hint="eastAsia"/>
        </w:rPr>
        <w:t>主席、各位委員。感謝大院對本會各項業務的支持。大院審議</w:t>
      </w:r>
      <w:r>
        <w:rPr>
          <w:rFonts w:hint="eastAsia"/>
        </w:rPr>
        <w:t>110</w:t>
      </w:r>
      <w:r>
        <w:rPr>
          <w:rFonts w:hint="eastAsia"/>
        </w:rPr>
        <w:t>年度中央總預算的時候，主要凍結本會預算的決議事項，總共有</w:t>
      </w:r>
      <w:r>
        <w:rPr>
          <w:rFonts w:hint="eastAsia"/>
        </w:rPr>
        <w:t>3</w:t>
      </w:r>
      <w:r>
        <w:rPr>
          <w:rFonts w:hint="eastAsia"/>
        </w:rPr>
        <w:t>項，我很簡要說明，其他意見都已經在書面報告加以呈現。首先在第一大部分是案由</w:t>
      </w:r>
      <w:r>
        <w:rPr>
          <w:rFonts w:hint="eastAsia"/>
        </w:rPr>
        <w:t>1</w:t>
      </w:r>
      <w:r>
        <w:rPr>
          <w:rFonts w:hint="eastAsia"/>
        </w:rPr>
        <w:t>（第</w:t>
      </w:r>
      <w:r>
        <w:rPr>
          <w:rFonts w:hint="eastAsia"/>
        </w:rPr>
        <w:t>74</w:t>
      </w:r>
      <w:r>
        <w:rPr>
          <w:rFonts w:hint="eastAsia"/>
        </w:rPr>
        <w:t>案），主要是針對保訓會每一年的受理跟審議近千件的公務人員保障事件，希望能夠配合司法院釋字第</w:t>
      </w:r>
      <w:r>
        <w:rPr>
          <w:rFonts w:hint="eastAsia"/>
        </w:rPr>
        <w:t>785</w:t>
      </w:r>
      <w:r>
        <w:rPr>
          <w:rFonts w:hint="eastAsia"/>
        </w:rPr>
        <w:t>號解釋來研修公務人員保障法制。針對這部分，我們在去年已經將考績、獎懲、曠職，還有指名商調等，原屬於申訴、再申訴範圍，改為復審，並且在</w:t>
      </w:r>
      <w:r>
        <w:rPr>
          <w:rFonts w:hint="eastAsia"/>
        </w:rPr>
        <w:t>109</w:t>
      </w:r>
      <w:r>
        <w:rPr>
          <w:rFonts w:hint="eastAsia"/>
        </w:rPr>
        <w:t>年</w:t>
      </w:r>
      <w:r>
        <w:rPr>
          <w:rFonts w:hint="eastAsia"/>
        </w:rPr>
        <w:t>10</w:t>
      </w:r>
      <w:r>
        <w:rPr>
          <w:rFonts w:hint="eastAsia"/>
        </w:rPr>
        <w:t>月</w:t>
      </w:r>
      <w:r>
        <w:rPr>
          <w:rFonts w:hint="eastAsia"/>
        </w:rPr>
        <w:t>5</w:t>
      </w:r>
      <w:r>
        <w:rPr>
          <w:rFonts w:hint="eastAsia"/>
        </w:rPr>
        <w:t>號通函中央及各地方主管機關、人事機構加以實施。</w:t>
      </w:r>
    </w:p>
    <w:p w:rsidR="001551DA" w:rsidRDefault="001551DA" w:rsidP="001551DA">
      <w:pPr>
        <w:ind w:leftChars="100" w:left="211" w:firstLineChars="100" w:firstLine="211"/>
      </w:pPr>
      <w:r>
        <w:rPr>
          <w:rFonts w:hint="eastAsia"/>
        </w:rPr>
        <w:t>另外，案由</w:t>
      </w:r>
      <w:r>
        <w:rPr>
          <w:rFonts w:hint="eastAsia"/>
        </w:rPr>
        <w:t>2</w:t>
      </w:r>
      <w:r>
        <w:rPr>
          <w:rFonts w:hint="eastAsia"/>
        </w:rPr>
        <w:t>主要是針對保障事件撤銷比率較高的部分提出關心，我們已經精進相關的審議程序，</w:t>
      </w:r>
      <w:r>
        <w:rPr>
          <w:rFonts w:hint="eastAsia"/>
        </w:rPr>
        <w:t>109</w:t>
      </w:r>
      <w:r>
        <w:rPr>
          <w:rFonts w:hint="eastAsia"/>
        </w:rPr>
        <w:t>年維持率為</w:t>
      </w:r>
      <w:r>
        <w:rPr>
          <w:rFonts w:hint="eastAsia"/>
        </w:rPr>
        <w:t>89.04%</w:t>
      </w:r>
      <w:r>
        <w:rPr>
          <w:rFonts w:hint="eastAsia"/>
        </w:rPr>
        <w:t>，近五年行政訴訟的平均維持率也達到八成以上。案由</w:t>
      </w:r>
      <w:r>
        <w:rPr>
          <w:rFonts w:hint="eastAsia"/>
        </w:rPr>
        <w:t>3</w:t>
      </w:r>
      <w:r>
        <w:rPr>
          <w:rFonts w:hint="eastAsia"/>
        </w:rPr>
        <w:t>主要是針對高風險人員，希望建立長期健康維護及追蹤機制，能夠提供目前相關認定的執行情形。這部分本會已經在</w:t>
      </w:r>
      <w:r>
        <w:rPr>
          <w:rFonts w:hint="eastAsia"/>
        </w:rPr>
        <w:t>109</w:t>
      </w:r>
      <w:r>
        <w:rPr>
          <w:rFonts w:hint="eastAsia"/>
        </w:rPr>
        <w:t>年</w:t>
      </w:r>
      <w:r>
        <w:rPr>
          <w:rFonts w:hint="eastAsia"/>
        </w:rPr>
        <w:t>11</w:t>
      </w:r>
      <w:r>
        <w:rPr>
          <w:rFonts w:hint="eastAsia"/>
        </w:rPr>
        <w:t>月</w:t>
      </w:r>
      <w:r>
        <w:rPr>
          <w:rFonts w:hint="eastAsia"/>
        </w:rPr>
        <w:t>2</w:t>
      </w:r>
      <w:r>
        <w:rPr>
          <w:rFonts w:hint="eastAsia"/>
        </w:rPr>
        <w:t>號函附「各機關對公務人員提供預防及保護措施調查表」，請中央及地方各主管機關填復相關調查，相關資料也逕付在書面資料內。案由</w:t>
      </w:r>
      <w:r>
        <w:rPr>
          <w:rFonts w:hint="eastAsia"/>
        </w:rPr>
        <w:t>4</w:t>
      </w:r>
      <w:r>
        <w:rPr>
          <w:rFonts w:hint="eastAsia"/>
        </w:rPr>
        <w:t>主要是希望能夠與行政院人事總處、銓敘部以及主計總處，積極檢討保障法、公務人員服務法以及各機關加班費支給要點等項目。特別是針對公務人員加班補償的部分，本會與銓敘部、人事總處已經達成多處共識，會積極辦理後續的法制作業，陳報考試院審議，併同後續的公務員服務法修正草案函送大院審議。</w:t>
      </w:r>
    </w:p>
    <w:p w:rsidR="001551DA" w:rsidRDefault="001551DA" w:rsidP="001551DA">
      <w:pPr>
        <w:ind w:leftChars="100" w:left="211" w:firstLineChars="100" w:firstLine="211"/>
      </w:pPr>
      <w:r>
        <w:rPr>
          <w:rFonts w:hint="eastAsia"/>
        </w:rPr>
        <w:t>再來，案由</w:t>
      </w:r>
      <w:r>
        <w:rPr>
          <w:rFonts w:hint="eastAsia"/>
        </w:rPr>
        <w:t>5</w:t>
      </w:r>
      <w:r>
        <w:rPr>
          <w:rFonts w:hint="eastAsia"/>
        </w:rPr>
        <w:t>主要是針對訓練現代化的部分，我們也積極納入各項最新的國家發展重要政策內容，以精進訓練的內涵。至於案由</w:t>
      </w:r>
      <w:r>
        <w:rPr>
          <w:rFonts w:hint="eastAsia"/>
        </w:rPr>
        <w:t>6</w:t>
      </w:r>
      <w:r>
        <w:rPr>
          <w:rFonts w:hint="eastAsia"/>
        </w:rPr>
        <w:t>主要是高階人員國外研習，在疫情發生的時候是否仍然有研習的急迫性，雖然今年不出國，但是改以遠距線上的教學方式來精進相關的訓練。</w:t>
      </w:r>
    </w:p>
    <w:p w:rsidR="001551DA" w:rsidRDefault="001551DA" w:rsidP="001551DA">
      <w:pPr>
        <w:ind w:leftChars="100" w:left="211" w:firstLineChars="100" w:firstLine="211"/>
      </w:pPr>
      <w:r>
        <w:rPr>
          <w:rFonts w:hint="eastAsia"/>
        </w:rPr>
        <w:t>第二大部分，關於警察違反考核監督義務的懲處事件審查標準，這部分也在資料裡呈現相關的辦理情況。至於公務人員執行一般健康檢查的情形，我們已經發出調查表格進行調查，調查結果也逕付在書面資料，懇請大院能夠准予解凍，以利業務推展。</w:t>
      </w:r>
    </w:p>
    <w:p w:rsidR="001551DA" w:rsidRDefault="001551DA" w:rsidP="001551DA">
      <w:pPr>
        <w:ind w:left="211" w:hangingChars="100" w:hanging="211"/>
      </w:pPr>
      <w:r w:rsidRPr="003C43A9">
        <w:rPr>
          <w:rFonts w:eastAsia="華康中黑體" w:hint="eastAsia"/>
        </w:rPr>
        <w:t>主席：</w:t>
      </w:r>
      <w:r>
        <w:rPr>
          <w:rFonts w:hint="eastAsia"/>
        </w:rPr>
        <w:t>現在進行詢答，本會委員發言時間</w:t>
      </w:r>
      <w:r>
        <w:rPr>
          <w:rFonts w:hint="eastAsia"/>
        </w:rPr>
        <w:t>8</w:t>
      </w:r>
      <w:r>
        <w:rPr>
          <w:rFonts w:hint="eastAsia"/>
        </w:rPr>
        <w:t>分鐘，必要時得延長</w:t>
      </w:r>
      <w:r>
        <w:rPr>
          <w:rFonts w:hint="eastAsia"/>
        </w:rPr>
        <w:t>2</w:t>
      </w:r>
      <w:r>
        <w:rPr>
          <w:rFonts w:hint="eastAsia"/>
        </w:rPr>
        <w:t>分鐘；非本會委員發言時間</w:t>
      </w:r>
      <w:r>
        <w:rPr>
          <w:rFonts w:hint="eastAsia"/>
        </w:rPr>
        <w:t>5</w:t>
      </w:r>
      <w:r>
        <w:rPr>
          <w:rFonts w:hint="eastAsia"/>
        </w:rPr>
        <w:t>分鐘，不再延長。上午</w:t>
      </w:r>
      <w:r>
        <w:rPr>
          <w:rFonts w:hint="eastAsia"/>
        </w:rPr>
        <w:t>10</w:t>
      </w:r>
      <w:r>
        <w:rPr>
          <w:rFonts w:hint="eastAsia"/>
        </w:rPr>
        <w:t>時</w:t>
      </w:r>
      <w:r>
        <w:rPr>
          <w:rFonts w:hint="eastAsia"/>
        </w:rPr>
        <w:t>30</w:t>
      </w:r>
      <w:r>
        <w:rPr>
          <w:rFonts w:hint="eastAsia"/>
        </w:rPr>
        <w:t>分截止發言登記。</w:t>
      </w:r>
    </w:p>
    <w:p w:rsidR="001551DA" w:rsidRDefault="001551DA" w:rsidP="001551DA">
      <w:pPr>
        <w:ind w:leftChars="100" w:left="211" w:firstLineChars="100" w:firstLine="211"/>
      </w:pPr>
      <w:r>
        <w:rPr>
          <w:rFonts w:hint="eastAsia"/>
        </w:rPr>
        <w:lastRenderedPageBreak/>
        <w:t>請登記第一位的葉委員毓蘭發言。</w:t>
      </w:r>
    </w:p>
    <w:p w:rsidR="001551DA" w:rsidRDefault="001551DA" w:rsidP="001551DA">
      <w:pPr>
        <w:ind w:left="211" w:hangingChars="100" w:hanging="211"/>
      </w:pPr>
      <w:r w:rsidRPr="000B6C0A">
        <w:rPr>
          <w:rFonts w:eastAsia="華康中黑體" w:hint="eastAsia"/>
        </w:rPr>
        <w:t>葉委員毓蘭：</w:t>
      </w:r>
      <w:r>
        <w:rPr>
          <w:rFonts w:hint="eastAsia"/>
        </w:rPr>
        <w:t>（</w:t>
      </w:r>
      <w:r>
        <w:rPr>
          <w:rFonts w:hint="eastAsia"/>
        </w:rPr>
        <w:t>9</w:t>
      </w:r>
      <w:r>
        <w:rPr>
          <w:rFonts w:hint="eastAsia"/>
        </w:rPr>
        <w:t>時</w:t>
      </w:r>
      <w:r>
        <w:rPr>
          <w:rFonts w:hint="eastAsia"/>
        </w:rPr>
        <w:t>18</w:t>
      </w:r>
      <w:r>
        <w:rPr>
          <w:rFonts w:hint="eastAsia"/>
        </w:rPr>
        <w:t>分）首先請教銓敘部周部長，你是不是有什麼事情要跟我說呢？今天是</w:t>
      </w:r>
      <w:r>
        <w:rPr>
          <w:rFonts w:hint="eastAsia"/>
        </w:rPr>
        <w:t>22</w:t>
      </w:r>
      <w:r>
        <w:rPr>
          <w:rFonts w:hint="eastAsia"/>
        </w:rPr>
        <w:t>日，我前天就收到銓敘部辦理的回文。我們在</w:t>
      </w:r>
      <w:r>
        <w:rPr>
          <w:rFonts w:hint="eastAsia"/>
        </w:rPr>
        <w:t>3</w:t>
      </w:r>
      <w:r>
        <w:rPr>
          <w:rFonts w:hint="eastAsia"/>
        </w:rPr>
        <w:t>月</w:t>
      </w:r>
      <w:r>
        <w:rPr>
          <w:rFonts w:hint="eastAsia"/>
        </w:rPr>
        <w:t>10</w:t>
      </w:r>
      <w:r w:rsidR="00AA4175">
        <w:rPr>
          <w:rFonts w:hint="eastAsia"/>
        </w:rPr>
        <w:t>日</w:t>
      </w:r>
      <w:r>
        <w:rPr>
          <w:rFonts w:hint="eastAsia"/>
        </w:rPr>
        <w:t>有提出一個臨時提案，銓敘部依照公務人員退休資遣撫卹法第十七條第四項及第六十七條第一項要製作跟平均餘命相關的統計，我們當時講了，而部長非常「阿莎力」就答應會做，因為這是你們本來的法定責任，再加上本席在這邊也談過很多次釋字第</w:t>
      </w:r>
      <w:r>
        <w:rPr>
          <w:rFonts w:hint="eastAsia"/>
        </w:rPr>
        <w:t>785</w:t>
      </w:r>
      <w:r>
        <w:rPr>
          <w:rFonts w:hint="eastAsia"/>
        </w:rPr>
        <w:t>號對於警消健康權的解釋，所以這個是我們在做任何公共政策決策、評估的時候，必須要有的一些數據。你們知道</w:t>
      </w:r>
      <w:r>
        <w:rPr>
          <w:rFonts w:hint="eastAsia"/>
        </w:rPr>
        <w:t>4</w:t>
      </w:r>
      <w:r>
        <w:rPr>
          <w:rFonts w:hint="eastAsia"/>
        </w:rPr>
        <w:t>月</w:t>
      </w:r>
      <w:r>
        <w:rPr>
          <w:rFonts w:hint="eastAsia"/>
        </w:rPr>
        <w:t>20</w:t>
      </w:r>
      <w:r w:rsidR="00AA4175">
        <w:rPr>
          <w:rFonts w:hint="eastAsia"/>
        </w:rPr>
        <w:t>日</w:t>
      </w:r>
      <w:r>
        <w:rPr>
          <w:rFonts w:hint="eastAsia"/>
        </w:rPr>
        <w:t>銓敘部回文的結果是什麼嗎？部長知道嗎？</w:t>
      </w:r>
    </w:p>
    <w:p w:rsidR="001551DA" w:rsidRDefault="001551DA" w:rsidP="001551DA">
      <w:pPr>
        <w:ind w:left="211" w:hangingChars="100" w:hanging="211"/>
      </w:pPr>
      <w:r w:rsidRPr="000B6C0A">
        <w:rPr>
          <w:rFonts w:eastAsia="華康中黑體" w:hint="eastAsia"/>
        </w:rPr>
        <w:t>主席：</w:t>
      </w:r>
      <w:r>
        <w:rPr>
          <w:rFonts w:hint="eastAsia"/>
        </w:rPr>
        <w:t>請考試院銓敘部周部長說明。</w:t>
      </w:r>
    </w:p>
    <w:p w:rsidR="001551DA" w:rsidRDefault="001551DA" w:rsidP="001551DA">
      <w:pPr>
        <w:ind w:left="211" w:hangingChars="100" w:hanging="211"/>
      </w:pPr>
      <w:r w:rsidRPr="000B6C0A">
        <w:rPr>
          <w:rFonts w:eastAsia="華康中黑體" w:hint="eastAsia"/>
        </w:rPr>
        <w:t>周部長志宏：</w:t>
      </w:r>
      <w:r>
        <w:rPr>
          <w:rFonts w:hint="eastAsia"/>
        </w:rPr>
        <w:t>我們本來確實希望能夠真的提出有關警消平均餘命的部分，也希望能夠透過內政部來協助，可是現在發覺內政部好像有困難，所以未來我們會朝向用專案委託研究方式去算出來。因為這個過去確實都沒有做，我們希望能夠透過專家用精算方式去算。</w:t>
      </w:r>
    </w:p>
    <w:p w:rsidR="001551DA" w:rsidRDefault="001551DA" w:rsidP="001551DA">
      <w:pPr>
        <w:ind w:left="211" w:hangingChars="100" w:hanging="211"/>
      </w:pPr>
      <w:r w:rsidRPr="000B6C0A">
        <w:rPr>
          <w:rFonts w:eastAsia="華康中黑體" w:hint="eastAsia"/>
        </w:rPr>
        <w:t>葉委員毓蘭：</w:t>
      </w:r>
      <w:r>
        <w:rPr>
          <w:rFonts w:hint="eastAsia"/>
        </w:rPr>
        <w:t>部長的意思就是銓敘部自始至終一直都是失職！的確在過程之中，我的助理也不斷地跟我更新資料，因為你們說警佐人員是警察機關自己審定的，所以沒有資料，我也不懂為什麼你們作為全國人事主管機關，卻沒有這些資料。最後說是有警大或警專畢業，但是沒有通過特考的，即過去所謂的黑官，後來當然是沒有了，因為你們沒有辦法掌握這部分的資料就沒辦法交出來。可是不好意思，因為</w:t>
      </w:r>
      <w:r>
        <w:rPr>
          <w:rFonts w:hint="eastAsia"/>
        </w:rPr>
        <w:t>108</w:t>
      </w:r>
      <w:r>
        <w:rPr>
          <w:rFonts w:hint="eastAsia"/>
        </w:rPr>
        <w:t>年的資料沒有出來，而</w:t>
      </w:r>
      <w:r>
        <w:rPr>
          <w:rFonts w:hint="eastAsia"/>
        </w:rPr>
        <w:t>107</w:t>
      </w:r>
      <w:r>
        <w:rPr>
          <w:rFonts w:hint="eastAsia"/>
        </w:rPr>
        <w:t>年的資料顯示在基層佐警中，其實只有</w:t>
      </w:r>
      <w:r>
        <w:rPr>
          <w:rFonts w:hint="eastAsia"/>
        </w:rPr>
        <w:t>582</w:t>
      </w:r>
      <w:r>
        <w:rPr>
          <w:rFonts w:hint="eastAsia"/>
        </w:rPr>
        <w:t>位、</w:t>
      </w:r>
      <w:r>
        <w:rPr>
          <w:rFonts w:hint="eastAsia"/>
        </w:rPr>
        <w:t>1%</w:t>
      </w:r>
      <w:r>
        <w:rPr>
          <w:rFonts w:hint="eastAsia"/>
        </w:rPr>
        <w:t>而已，是所謂的黑官，因為後來已經不可以再任命了。因為你們沒有掌控</w:t>
      </w:r>
      <w:r>
        <w:rPr>
          <w:rFonts w:hint="eastAsia"/>
        </w:rPr>
        <w:t>500</w:t>
      </w:r>
      <w:r>
        <w:rPr>
          <w:rFonts w:hint="eastAsia"/>
        </w:rPr>
        <w:t>多筆資料，所以</w:t>
      </w:r>
      <w:r>
        <w:rPr>
          <w:rFonts w:hint="eastAsia"/>
        </w:rPr>
        <w:t>7</w:t>
      </w:r>
      <w:r>
        <w:rPr>
          <w:rFonts w:hint="eastAsia"/>
        </w:rPr>
        <w:t>萬多筆都不做，我自己在國外做博士論文或在讀博士的時候，有個東西叫</w:t>
      </w:r>
      <w:r>
        <w:rPr>
          <w:rFonts w:hint="eastAsia"/>
        </w:rPr>
        <w:t>missing data</w:t>
      </w:r>
      <w:r>
        <w:rPr>
          <w:rFonts w:hint="eastAsia"/>
        </w:rPr>
        <w:t>，就是資料暫時不要算或者是引用平均值暫時替代也可以，至少要讓我們瞭解整個狀況。可是為什麼會這樣？針對這樣的問題，警消是這麼重要的國家公務員，公務員將近三分之一是警消，可是你們對於他們的一些基本統計都沒有辦法控管，為什麼？因為大家都踢來踢去，我們已經變成一個踢球國家隊了。本來這張圖只是做給蘇院長看的，因為有你們加入之後，又有不同的憲政機關，所以我覺得這叫「國家隊」了！不要這樣踢來踢去。</w:t>
      </w:r>
    </w:p>
    <w:p w:rsidR="001551DA" w:rsidRDefault="001551DA" w:rsidP="001551DA">
      <w:pPr>
        <w:ind w:left="211" w:hangingChars="100" w:hanging="211"/>
      </w:pPr>
      <w:r w:rsidRPr="000B6C0A">
        <w:rPr>
          <w:rFonts w:eastAsia="華康中黑體" w:hint="eastAsia"/>
        </w:rPr>
        <w:t>周部長志宏：</w:t>
      </w:r>
      <w:r>
        <w:rPr>
          <w:rFonts w:hint="eastAsia"/>
        </w:rPr>
        <w:t>我們會來做。之前沒有做好，我們未來會特別委託進行精算。因為平均餘命確實要透過精算專家來做，平均餘命不是一般的死亡年齡……</w:t>
      </w:r>
    </w:p>
    <w:p w:rsidR="001551DA" w:rsidRDefault="001551DA" w:rsidP="001551DA">
      <w:pPr>
        <w:ind w:left="211" w:hangingChars="100" w:hanging="211"/>
      </w:pPr>
      <w:r w:rsidRPr="000B6C0A">
        <w:rPr>
          <w:rFonts w:eastAsia="華康中黑體" w:hint="eastAsia"/>
        </w:rPr>
        <w:t>葉委員毓蘭：</w:t>
      </w:r>
      <w:r>
        <w:rPr>
          <w:rFonts w:hint="eastAsia"/>
        </w:rPr>
        <w:t>秘書長在，部長也在，一定要給我一個承諾，你們什麼時候要找人來做、什麼時候會給我們？</w:t>
      </w:r>
    </w:p>
    <w:p w:rsidR="001551DA" w:rsidRDefault="001551DA" w:rsidP="001551DA">
      <w:pPr>
        <w:ind w:left="211" w:hangingChars="100" w:hanging="211"/>
      </w:pPr>
      <w:r w:rsidRPr="000B6C0A">
        <w:rPr>
          <w:rFonts w:eastAsia="華康中黑體" w:hint="eastAsia"/>
        </w:rPr>
        <w:t>周部長志宏：</w:t>
      </w:r>
      <w:r>
        <w:rPr>
          <w:rFonts w:hint="eastAsia"/>
        </w:rPr>
        <w:t>今年我們先看看有沒有預算可以支應，有的話就委託，不然一定會編列明年預算裡面來委託研究。</w:t>
      </w:r>
    </w:p>
    <w:p w:rsidR="001551DA" w:rsidRDefault="001551DA" w:rsidP="001551DA">
      <w:pPr>
        <w:ind w:left="211" w:hangingChars="100" w:hanging="211"/>
      </w:pPr>
      <w:r w:rsidRPr="000B6C0A">
        <w:rPr>
          <w:rFonts w:eastAsia="華康中黑體" w:hint="eastAsia"/>
        </w:rPr>
        <w:t>葉委員毓蘭：</w:t>
      </w:r>
      <w:r>
        <w:rPr>
          <w:rFonts w:hint="eastAsia"/>
        </w:rPr>
        <w:t>今年沒有的話，今年下半年你們的預算門都別想會過！</w:t>
      </w:r>
    </w:p>
    <w:p w:rsidR="001551DA" w:rsidRDefault="001551DA" w:rsidP="001551DA">
      <w:pPr>
        <w:ind w:left="211" w:hangingChars="100" w:hanging="211"/>
      </w:pPr>
      <w:r w:rsidRPr="000B6C0A">
        <w:rPr>
          <w:rFonts w:eastAsia="華康中黑體" w:hint="eastAsia"/>
        </w:rPr>
        <w:t>周部長志宏：</w:t>
      </w:r>
      <w:r>
        <w:rPr>
          <w:rFonts w:hint="eastAsia"/>
        </w:rPr>
        <w:t>謝謝委員，我們會盡力來做。</w:t>
      </w:r>
    </w:p>
    <w:p w:rsidR="001551DA" w:rsidRDefault="001551DA" w:rsidP="001551DA">
      <w:pPr>
        <w:ind w:left="211" w:hangingChars="100" w:hanging="211"/>
      </w:pPr>
      <w:r w:rsidRPr="000B6C0A">
        <w:rPr>
          <w:rFonts w:eastAsia="華康中黑體" w:hint="eastAsia"/>
        </w:rPr>
        <w:t>葉委員毓蘭：</w:t>
      </w:r>
      <w:r>
        <w:rPr>
          <w:rFonts w:hint="eastAsia"/>
        </w:rPr>
        <w:t>我講實話！因為你們已經失職太久了，不然就是請監察院調查，到底為什麼違法失職還是怎麼樣，所以這部分請秘書長一定要控管。因為講得太久了，我來了之後都覺得自己有點像破唱盤，不斷地跳針要這些數據。釋字第</w:t>
      </w:r>
      <w:r>
        <w:rPr>
          <w:rFonts w:hint="eastAsia"/>
        </w:rPr>
        <w:t>785</w:t>
      </w:r>
      <w:r>
        <w:rPr>
          <w:rFonts w:hint="eastAsia"/>
        </w:rPr>
        <w:t>號給你們</w:t>
      </w:r>
      <w:r>
        <w:rPr>
          <w:rFonts w:hint="eastAsia"/>
        </w:rPr>
        <w:t>3</w:t>
      </w:r>
      <w:r>
        <w:rPr>
          <w:rFonts w:hint="eastAsia"/>
        </w:rPr>
        <w:t>年改善，很快就要到了！</w:t>
      </w:r>
    </w:p>
    <w:p w:rsidR="001551DA" w:rsidRDefault="001551DA" w:rsidP="001551DA">
      <w:pPr>
        <w:ind w:leftChars="100" w:left="211" w:firstLineChars="100" w:firstLine="211"/>
      </w:pPr>
      <w:r>
        <w:rPr>
          <w:rFonts w:hint="eastAsia"/>
        </w:rPr>
        <w:lastRenderedPageBreak/>
        <w:t>接下來，可能也是跟銓敘部有關，有關公務員兼職的修法，</w:t>
      </w:r>
      <w:r>
        <w:rPr>
          <w:rFonts w:hint="eastAsia"/>
        </w:rPr>
        <w:t>18</w:t>
      </w:r>
      <w:r>
        <w:rPr>
          <w:rFonts w:hint="eastAsia"/>
        </w:rPr>
        <w:t>日蘋果日報報導，質疑你們這個叫做吳茂昆條款，為中研院兼職開後門，你們還發了新聞稿澄清中間好像有一些誤會。我想要請教銓敘部及考試院，對中研院和公立學校行政人員兼職開後門的部分，銓敘部新聞稿說：「與一般公務員並不相同，由各該主管機關訂定合理範圍規範比較合宜，並非指完全不受經營商業及兼職等限制，報導內容洵屬誤解」。既然有誤解了，本席就讓你們有機會說明誤解在哪裡，在你們的草案規定裡，中研院和公立學校行政人員直接不適用草案裡的兼職及經商管理，憑什麼一般公務員兼職及經商管理，都由服務法明定管制範圍和同意程序，但中研院和公校行政人員就空白授權給其他機關呢？</w:t>
      </w:r>
    </w:p>
    <w:p w:rsidR="001551DA" w:rsidRDefault="001551DA" w:rsidP="001551DA">
      <w:pPr>
        <w:ind w:left="211" w:hangingChars="100" w:hanging="211"/>
      </w:pPr>
      <w:r w:rsidRPr="000B6C0A">
        <w:rPr>
          <w:rFonts w:eastAsia="華康中黑體" w:hint="eastAsia"/>
        </w:rPr>
        <w:t>周部長志宏：</w:t>
      </w:r>
      <w:r>
        <w:rPr>
          <w:rFonts w:hint="eastAsia"/>
        </w:rPr>
        <w:t>報告委員，第一個誤會是這跟吳茂昆先生沒有任何關係，他的案件已經確定了；再來，他是在擔任校長的身分發生事件，跟教師兼行政無關。而有關於中研院研究人員及研究技術人員，另外要規定有關兼職及經營商業的限制，因為他們的工作內容，特別從事科技研究發展，會跟創新、研發、技術作價及生醫產業等會有關係，這在科學技術基本法中，部分已經有另外的規定，但它的規定範圍並沒有完全跟服務法所規範的範圍，包括兼職，像他在外面兼課、兼研究工作等，這就不在科技基本法的規範範疇。所以中研院從民國</w:t>
      </w:r>
      <w:r>
        <w:rPr>
          <w:rFonts w:hint="eastAsia"/>
        </w:rPr>
        <w:t>100</w:t>
      </w:r>
      <w:r>
        <w:rPr>
          <w:rFonts w:hint="eastAsia"/>
        </w:rPr>
        <w:t>年左右就已經陸陸續續，好幾次希望我們能夠放寬此規定，一方面比較容易延攬科技人才……</w:t>
      </w:r>
    </w:p>
    <w:p w:rsidR="001551DA" w:rsidRDefault="001551DA" w:rsidP="001551DA">
      <w:pPr>
        <w:ind w:left="211" w:hangingChars="100" w:hanging="211"/>
      </w:pPr>
      <w:r w:rsidRPr="000B6C0A">
        <w:rPr>
          <w:rFonts w:eastAsia="華康中黑體" w:hint="eastAsia"/>
        </w:rPr>
        <w:t>葉委員毓蘭：</w:t>
      </w:r>
      <w:r>
        <w:rPr>
          <w:rFonts w:hint="eastAsia"/>
        </w:rPr>
        <w:t>就是為了要提升延攬人才的可能性，是不是？</w:t>
      </w:r>
    </w:p>
    <w:p w:rsidR="001551DA" w:rsidRDefault="001551DA" w:rsidP="001551DA">
      <w:pPr>
        <w:ind w:left="211" w:hangingChars="100" w:hanging="211"/>
      </w:pPr>
      <w:r w:rsidRPr="000B6C0A">
        <w:rPr>
          <w:rFonts w:eastAsia="華康中黑體" w:hint="eastAsia"/>
        </w:rPr>
        <w:t>周部長志宏：</w:t>
      </w:r>
      <w:r>
        <w:rPr>
          <w:rFonts w:hint="eastAsia"/>
        </w:rPr>
        <w:t>對、對！</w:t>
      </w:r>
    </w:p>
    <w:p w:rsidR="001551DA" w:rsidRDefault="001551DA" w:rsidP="001551DA">
      <w:pPr>
        <w:ind w:left="211" w:hangingChars="100" w:hanging="211"/>
      </w:pPr>
      <w:r w:rsidRPr="000B6C0A">
        <w:rPr>
          <w:rFonts w:eastAsia="華康中黑體" w:hint="eastAsia"/>
        </w:rPr>
        <w:t>葉委員毓蘭：</w:t>
      </w:r>
      <w:r>
        <w:rPr>
          <w:rFonts w:hint="eastAsia"/>
        </w:rPr>
        <w:t>但你們這個草案如果通過之後，中研院不訂定經商、兼職禁止的辦法，或是定的就是聊備一格，唬外界就算的話，你們也都不管了嘛？所以我看到銓敘部新聞稿也說，一切尚待考試院召開審查會進行討論，還沒有定案，對不對？</w:t>
      </w:r>
    </w:p>
    <w:p w:rsidR="001551DA" w:rsidRDefault="001551DA" w:rsidP="001551DA">
      <w:pPr>
        <w:ind w:left="211" w:hangingChars="100" w:hanging="211"/>
      </w:pPr>
      <w:r w:rsidRPr="000B6C0A">
        <w:rPr>
          <w:rFonts w:eastAsia="華康中黑體" w:hint="eastAsia"/>
        </w:rPr>
        <w:t>周部長志宏：</w:t>
      </w:r>
      <w:r>
        <w:rPr>
          <w:rFonts w:hint="eastAsia"/>
        </w:rPr>
        <w:t>對。</w:t>
      </w:r>
    </w:p>
    <w:p w:rsidR="001551DA" w:rsidRDefault="001551DA" w:rsidP="001551DA">
      <w:pPr>
        <w:ind w:left="211" w:hangingChars="100" w:hanging="211"/>
      </w:pPr>
      <w:r w:rsidRPr="000B6C0A">
        <w:rPr>
          <w:rFonts w:eastAsia="華康中黑體" w:hint="eastAsia"/>
        </w:rPr>
        <w:t>葉委員毓蘭：</w:t>
      </w:r>
      <w:r>
        <w:rPr>
          <w:rFonts w:hint="eastAsia"/>
        </w:rPr>
        <w:t>我可不可以請考試院秘書長也說明一下，你們會不會支持銓敘部送來的草案？還是要修正？</w:t>
      </w:r>
    </w:p>
    <w:p w:rsidR="001551DA" w:rsidRDefault="001551DA" w:rsidP="001551DA">
      <w:pPr>
        <w:ind w:left="211" w:hangingChars="100" w:hanging="211"/>
      </w:pPr>
      <w:r w:rsidRPr="000B6C0A">
        <w:rPr>
          <w:rFonts w:eastAsia="華康中黑體" w:hint="eastAsia"/>
        </w:rPr>
        <w:t>主席：</w:t>
      </w:r>
      <w:r>
        <w:rPr>
          <w:rFonts w:hint="eastAsia"/>
        </w:rPr>
        <w:t>請考試院劉秘書長說明。</w:t>
      </w:r>
    </w:p>
    <w:p w:rsidR="001551DA" w:rsidRDefault="001551DA" w:rsidP="001551DA">
      <w:pPr>
        <w:ind w:left="211" w:hangingChars="100" w:hanging="211"/>
      </w:pPr>
      <w:r w:rsidRPr="000B6C0A">
        <w:rPr>
          <w:rFonts w:eastAsia="華康中黑體" w:hint="eastAsia"/>
        </w:rPr>
        <w:t>劉秘書長建忻：</w:t>
      </w:r>
      <w:r>
        <w:rPr>
          <w:rFonts w:hint="eastAsia"/>
        </w:rPr>
        <w:t>會不會支持是需要考試委員們去討論，所以我也沒有辦法在討論之前就作回答；不過，跟委員報告，因為這確如剛剛部長所說，這是中研院可能十多年來一直在反映的問題，它的核心問題就是中研院的研究人員，到底跟學校教師是不是同一種人？還是他跟公務員的文官是同一類人？如果是前者的話，他的限制可能就不應該比照文官，而應該有點比照教師，但在教師部分有沒有規範呢？有！教育部會做規範，如果未來授權中研院做規範，也應該會比照教育部對教師的規範，大概是這樣的狀況。</w:t>
      </w:r>
    </w:p>
    <w:p w:rsidR="001551DA" w:rsidRDefault="001551DA" w:rsidP="001551DA">
      <w:pPr>
        <w:ind w:left="211" w:hangingChars="100" w:hanging="211"/>
      </w:pPr>
      <w:r w:rsidRPr="000B6C0A">
        <w:rPr>
          <w:rFonts w:eastAsia="華康中黑體" w:hint="eastAsia"/>
        </w:rPr>
        <w:t>葉委員毓蘭：</w:t>
      </w:r>
      <w:r>
        <w:rPr>
          <w:rFonts w:hint="eastAsia"/>
        </w:rPr>
        <w:t>其實因為我們上次對監察院的詢答，在本席也提出一個質詢，就是有關於翁啟惠院長，當時很多人都認為他並沒有做到利益迴避，包括他的股票贈與或逃稅等各種問題，千萬不要認為在那個地方，我們為了把他們當人才，當然可以放寬，可是不能夠沒有規範，不能夠讓他們高於法律。</w:t>
      </w:r>
    </w:p>
    <w:p w:rsidR="001551DA" w:rsidRDefault="001551DA" w:rsidP="001551DA">
      <w:pPr>
        <w:ind w:leftChars="100" w:left="211" w:firstLineChars="100" w:firstLine="211"/>
      </w:pPr>
      <w:r>
        <w:rPr>
          <w:rFonts w:hint="eastAsia"/>
        </w:rPr>
        <w:t>當然我們今天排審的公務人員退休撫卹基金管理條例，這是軍公教課稅公平法案的配套措施</w:t>
      </w:r>
      <w:r>
        <w:rPr>
          <w:rFonts w:hint="eastAsia"/>
        </w:rPr>
        <w:lastRenderedPageBreak/>
        <w:t>，對法案內容本席並沒有特別的意見。不過，在上次本委員會審查教師的退撫法時，包括本席及很多位委員都很憂慮，因為銓敘部就在院版的部分，納入其他的經濟、財政指標，不僅僅是在釋憲案裡面所提到的消費者指數，其實現在外面的退休軍公教都很擔心，這樣的意思是還有可能往下調嗎？還有可能二度再砍年金嗎？</w:t>
      </w:r>
    </w:p>
    <w:p w:rsidR="001551DA" w:rsidRDefault="001551DA" w:rsidP="001551DA">
      <w:pPr>
        <w:ind w:leftChars="100" w:left="211" w:firstLineChars="100" w:firstLine="211"/>
      </w:pPr>
      <w:r>
        <w:rPr>
          <w:rFonts w:hint="eastAsia"/>
        </w:rPr>
        <w:t>本席因為時間也到了，我很希望你們要記得在公務人員退休資遣撫卹法第六十七條第二項也規定，在一定條件下要立法院同意才能夠調整，為了落實立法院的監督權，本席正式要求銓敘部應該要把各種指標，以及如何考量的公式標準，做一份報告給本委員會及本席，好不好？可以嗎？應該沒有問題吧！</w:t>
      </w:r>
    </w:p>
    <w:p w:rsidR="001551DA" w:rsidRDefault="001551DA" w:rsidP="001551DA">
      <w:pPr>
        <w:ind w:left="211" w:hangingChars="100" w:hanging="211"/>
      </w:pPr>
      <w:r w:rsidRPr="000B6C0A">
        <w:rPr>
          <w:rFonts w:eastAsia="華康中黑體" w:hint="eastAsia"/>
        </w:rPr>
        <w:t>周部長志宏：</w:t>
      </w:r>
      <w:r>
        <w:rPr>
          <w:rFonts w:hint="eastAsia"/>
        </w:rPr>
        <w:t>是不是能夠研擬出具體的公式，我們要回去研究，因為原來那只是參考因素，如何將因素轉換成一個公式，恐怕中間還有一定的難度，我們回去研議。</w:t>
      </w:r>
    </w:p>
    <w:p w:rsidR="001551DA" w:rsidRDefault="001551DA" w:rsidP="001551DA">
      <w:pPr>
        <w:ind w:left="211" w:hangingChars="100" w:hanging="211"/>
      </w:pPr>
      <w:r w:rsidRPr="000B6C0A">
        <w:rPr>
          <w:rFonts w:eastAsia="華康中黑體" w:hint="eastAsia"/>
        </w:rPr>
        <w:t>葉委員毓蘭：</w:t>
      </w:r>
      <w:r>
        <w:rPr>
          <w:rFonts w:hint="eastAsia"/>
        </w:rPr>
        <w:t>我的建議，你既然剛剛已經對於年金部分，你們說找精算師來處理，這個也變成另外一個委託案，好好去研究一下，我不會要求你在這個會期完成，下個會期可以給我吧？就是在我們審預算之前，否則我會有很多、很多障礙難以克服，就沒有辦法審各位的預算，謝謝！</w:t>
      </w:r>
    </w:p>
    <w:p w:rsidR="001551DA" w:rsidRDefault="001551DA" w:rsidP="001551DA">
      <w:pPr>
        <w:ind w:left="211" w:hangingChars="100" w:hanging="211"/>
      </w:pPr>
      <w:r w:rsidRPr="000B6C0A">
        <w:rPr>
          <w:rFonts w:eastAsia="華康中黑體" w:hint="eastAsia"/>
        </w:rPr>
        <w:t>主席：</w:t>
      </w:r>
      <w:r>
        <w:rPr>
          <w:rFonts w:hint="eastAsia"/>
        </w:rPr>
        <w:t>請羅委員致政發言。</w:t>
      </w:r>
    </w:p>
    <w:p w:rsidR="001551DA" w:rsidRDefault="001551DA" w:rsidP="001551DA">
      <w:pPr>
        <w:ind w:left="211" w:hangingChars="100" w:hanging="211"/>
      </w:pPr>
      <w:r w:rsidRPr="000B6C0A">
        <w:rPr>
          <w:rFonts w:eastAsia="華康中黑體" w:hint="eastAsia"/>
        </w:rPr>
        <w:t>羅委員致政：</w:t>
      </w:r>
      <w:r>
        <w:rPr>
          <w:rFonts w:hint="eastAsia"/>
        </w:rPr>
        <w:t>（</w:t>
      </w:r>
      <w:r>
        <w:rPr>
          <w:rFonts w:hint="eastAsia"/>
        </w:rPr>
        <w:t>9</w:t>
      </w:r>
      <w:r>
        <w:rPr>
          <w:rFonts w:hint="eastAsia"/>
        </w:rPr>
        <w:t>時</w:t>
      </w:r>
      <w:r>
        <w:rPr>
          <w:rFonts w:hint="eastAsia"/>
        </w:rPr>
        <w:t>30</w:t>
      </w:r>
      <w:r>
        <w:rPr>
          <w:rFonts w:hint="eastAsia"/>
        </w:rPr>
        <w:t>分）秘書長、兩位部長及主委，最近因為一些重要的意外發生，讓我們去檢討政府相關的慰問、撫卹等等作法，但是到底有沒有整個進行全面檢討，我想要瞭解一下。在法的部分，今天因為是配合釋憲的修法，本席基本上是支持考試院修法的作法，因為今天還有好幾個解凍案，都是涉及到考試院針對解凍的一些條件，你們提出的說明。</w:t>
      </w:r>
    </w:p>
    <w:p w:rsidR="001551DA" w:rsidRDefault="001551DA" w:rsidP="001551DA">
      <w:pPr>
        <w:ind w:leftChars="100" w:left="211" w:firstLineChars="100" w:firstLine="211"/>
      </w:pPr>
      <w:r>
        <w:rPr>
          <w:rFonts w:hint="eastAsia"/>
        </w:rPr>
        <w:t>我先問一下，最近</w:t>
      </w:r>
      <w:r>
        <w:rPr>
          <w:rFonts w:hint="eastAsia"/>
        </w:rPr>
        <w:t>4</w:t>
      </w:r>
      <w:r>
        <w:rPr>
          <w:rFonts w:hint="eastAsia"/>
        </w:rPr>
        <w:t>月</w:t>
      </w:r>
      <w:r>
        <w:rPr>
          <w:rFonts w:hint="eastAsia"/>
        </w:rPr>
        <w:t>16</w:t>
      </w:r>
      <w:r>
        <w:rPr>
          <w:rFonts w:hint="eastAsia"/>
        </w:rPr>
        <w:t>日你們對外公布「公務人員執行職務意外傷亡慰問金發給辦法」，這也是跟行政院同步，對不對？大幅提高了因意外傷亡所造成失能，或者死亡慰問金的數字，例如死亡本來是</w:t>
      </w:r>
      <w:r>
        <w:rPr>
          <w:rFonts w:hint="eastAsia"/>
        </w:rPr>
        <w:t>120</w:t>
      </w:r>
      <w:r>
        <w:rPr>
          <w:rFonts w:hint="eastAsia"/>
        </w:rPr>
        <w:t>萬元，現在提高到</w:t>
      </w:r>
      <w:r>
        <w:rPr>
          <w:rFonts w:hint="eastAsia"/>
        </w:rPr>
        <w:t>300</w:t>
      </w:r>
      <w:r>
        <w:rPr>
          <w:rFonts w:hint="eastAsia"/>
        </w:rPr>
        <w:t>萬元；因危險職務死亡本來是</w:t>
      </w:r>
      <w:r>
        <w:rPr>
          <w:rFonts w:hint="eastAsia"/>
        </w:rPr>
        <w:t>230</w:t>
      </w:r>
      <w:r>
        <w:rPr>
          <w:rFonts w:hint="eastAsia"/>
        </w:rPr>
        <w:t>萬元，現在提升到</w:t>
      </w:r>
      <w:r>
        <w:rPr>
          <w:rFonts w:hint="eastAsia"/>
        </w:rPr>
        <w:t>600</w:t>
      </w:r>
      <w:r>
        <w:rPr>
          <w:rFonts w:hint="eastAsia"/>
        </w:rPr>
        <w:t>萬元，沒錯吧？部長，這個數字怎麼來的？當時你們在規劃或有精算，還是就喊個價錢？當然沒有人希望拿到這筆錢，我想要瞭解這個數字是怎麼來的？從</w:t>
      </w:r>
      <w:r>
        <w:rPr>
          <w:rFonts w:hint="eastAsia"/>
        </w:rPr>
        <w:t>120</w:t>
      </w:r>
      <w:r>
        <w:rPr>
          <w:rFonts w:hint="eastAsia"/>
        </w:rPr>
        <w:t>萬元升到</w:t>
      </w:r>
      <w:r>
        <w:rPr>
          <w:rFonts w:hint="eastAsia"/>
        </w:rPr>
        <w:t>300</w:t>
      </w:r>
      <w:r>
        <w:rPr>
          <w:rFonts w:hint="eastAsia"/>
        </w:rPr>
        <w:t>萬元，將近三倍，對不對？</w:t>
      </w:r>
    </w:p>
    <w:p w:rsidR="001551DA" w:rsidRDefault="001551DA" w:rsidP="001551DA">
      <w:pPr>
        <w:ind w:left="211" w:hangingChars="100" w:hanging="211"/>
      </w:pPr>
      <w:r w:rsidRPr="000B6C0A">
        <w:rPr>
          <w:rFonts w:eastAsia="華康中黑體" w:hint="eastAsia"/>
        </w:rPr>
        <w:t>主席：</w:t>
      </w:r>
      <w:r>
        <w:rPr>
          <w:rFonts w:hint="eastAsia"/>
        </w:rPr>
        <w:t>請考試院銓敘部周部長說明。</w:t>
      </w:r>
    </w:p>
    <w:p w:rsidR="001551DA" w:rsidRDefault="001551DA" w:rsidP="001551DA">
      <w:pPr>
        <w:ind w:left="211" w:hangingChars="100" w:hanging="211"/>
      </w:pPr>
      <w:r w:rsidRPr="000B6C0A">
        <w:rPr>
          <w:rFonts w:eastAsia="華康中黑體" w:hint="eastAsia"/>
        </w:rPr>
        <w:t>周部長志宏：</w:t>
      </w:r>
      <w:r>
        <w:rPr>
          <w:rFonts w:hint="eastAsia"/>
        </w:rPr>
        <w:t>這是跟行政院那邊協商來的。</w:t>
      </w:r>
    </w:p>
    <w:p w:rsidR="001551DA" w:rsidRDefault="001551DA" w:rsidP="001551DA">
      <w:pPr>
        <w:ind w:left="211" w:hangingChars="100" w:hanging="211"/>
      </w:pPr>
      <w:r w:rsidRPr="000B6C0A">
        <w:rPr>
          <w:rFonts w:eastAsia="華康中黑體" w:hint="eastAsia"/>
        </w:rPr>
        <w:t>羅委員致政：</w:t>
      </w:r>
      <w:r>
        <w:rPr>
          <w:rFonts w:hint="eastAsia"/>
        </w:rPr>
        <w:t>行政院的數字怎麼來的，你也不知道，就他們提升，你們跟著提升就對了？</w:t>
      </w:r>
    </w:p>
    <w:p w:rsidR="001551DA" w:rsidRDefault="001551DA" w:rsidP="001551DA">
      <w:pPr>
        <w:ind w:left="211" w:hangingChars="100" w:hanging="211"/>
      </w:pPr>
      <w:r w:rsidRPr="000B6C0A">
        <w:rPr>
          <w:rFonts w:eastAsia="華康中黑體" w:hint="eastAsia"/>
        </w:rPr>
        <w:t>周部長志宏：</w:t>
      </w:r>
      <w:r>
        <w:rPr>
          <w:rFonts w:hint="eastAsia"/>
        </w:rPr>
        <w:t>基本上就是往上做適當調整。</w:t>
      </w:r>
    </w:p>
    <w:p w:rsidR="001551DA" w:rsidRDefault="001551DA" w:rsidP="001551DA">
      <w:pPr>
        <w:ind w:left="211" w:hangingChars="100" w:hanging="211"/>
      </w:pPr>
      <w:r w:rsidRPr="000B6C0A">
        <w:rPr>
          <w:rFonts w:eastAsia="華康中黑體" w:hint="eastAsia"/>
        </w:rPr>
        <w:t>羅委員致政：</w:t>
      </w:r>
      <w:r>
        <w:rPr>
          <w:rFonts w:hint="eastAsia"/>
        </w:rPr>
        <w:t>那我問個問題，你們還一個辦法叫「公務人員因公傷亡慰問金發給辦法」，有沒有同步調整？</w:t>
      </w:r>
    </w:p>
    <w:p w:rsidR="001551DA" w:rsidRDefault="001551DA" w:rsidP="001551DA">
      <w:pPr>
        <w:ind w:left="211" w:hangingChars="100" w:hanging="211"/>
      </w:pPr>
      <w:r w:rsidRPr="000B6C0A">
        <w:rPr>
          <w:rFonts w:eastAsia="華康中黑體" w:hint="eastAsia"/>
        </w:rPr>
        <w:t>周部長志宏：</w:t>
      </w:r>
      <w:r>
        <w:rPr>
          <w:rFonts w:hint="eastAsia"/>
        </w:rPr>
        <w:t>就是這個辦法。</w:t>
      </w:r>
    </w:p>
    <w:p w:rsidR="001551DA" w:rsidRDefault="001551DA" w:rsidP="001551DA">
      <w:pPr>
        <w:ind w:left="211" w:hangingChars="100" w:hanging="211"/>
      </w:pPr>
      <w:r w:rsidRPr="000B6C0A">
        <w:rPr>
          <w:rFonts w:eastAsia="華康中黑體" w:hint="eastAsia"/>
        </w:rPr>
        <w:t>羅委員致政：</w:t>
      </w:r>
      <w:r>
        <w:rPr>
          <w:rFonts w:hint="eastAsia"/>
        </w:rPr>
        <w:t>沒有啊！這個是意外傷亡慰問金發給辦法，是同一個嗎？</w:t>
      </w:r>
    </w:p>
    <w:p w:rsidR="001551DA" w:rsidRDefault="001551DA" w:rsidP="001551DA">
      <w:pPr>
        <w:ind w:left="211" w:hangingChars="100" w:hanging="211"/>
      </w:pPr>
      <w:r w:rsidRPr="000B6C0A">
        <w:rPr>
          <w:rFonts w:eastAsia="華康中黑體" w:hint="eastAsia"/>
        </w:rPr>
        <w:t>周部長志宏：</w:t>
      </w:r>
      <w:r>
        <w:rPr>
          <w:rFonts w:hint="eastAsia"/>
        </w:rPr>
        <w:t>對！就是同一個。</w:t>
      </w:r>
    </w:p>
    <w:p w:rsidR="001551DA" w:rsidRDefault="001551DA" w:rsidP="001551DA">
      <w:pPr>
        <w:ind w:left="211" w:hangingChars="100" w:hanging="211"/>
      </w:pPr>
      <w:r w:rsidRPr="000B6C0A">
        <w:rPr>
          <w:rFonts w:eastAsia="華康中黑體" w:hint="eastAsia"/>
        </w:rPr>
        <w:t>羅委員致政：</w:t>
      </w:r>
      <w:r>
        <w:rPr>
          <w:rFonts w:hint="eastAsia"/>
        </w:rPr>
        <w:t>所以意外傷亡跟因公傷亡是一樣的？</w:t>
      </w:r>
    </w:p>
    <w:p w:rsidR="001551DA" w:rsidRDefault="001551DA" w:rsidP="001551DA">
      <w:pPr>
        <w:ind w:left="211" w:hangingChars="100" w:hanging="211"/>
      </w:pPr>
      <w:r w:rsidRPr="000B6C0A">
        <w:rPr>
          <w:rFonts w:eastAsia="華康中黑體" w:hint="eastAsia"/>
        </w:rPr>
        <w:t>周部長志宏：</w:t>
      </w:r>
      <w:r>
        <w:rPr>
          <w:rFonts w:hint="eastAsia"/>
        </w:rPr>
        <w:t>因公、意外還有傷亡……</w:t>
      </w:r>
    </w:p>
    <w:p w:rsidR="001551DA" w:rsidRDefault="001551DA" w:rsidP="001551DA">
      <w:pPr>
        <w:ind w:left="211" w:hangingChars="100" w:hanging="211"/>
      </w:pPr>
      <w:r w:rsidRPr="000B6C0A">
        <w:rPr>
          <w:rFonts w:eastAsia="華康中黑體" w:hint="eastAsia"/>
        </w:rPr>
        <w:lastRenderedPageBreak/>
        <w:t>羅委員致政：</w:t>
      </w:r>
      <w:r>
        <w:rPr>
          <w:rFonts w:hint="eastAsia"/>
        </w:rPr>
        <w:t>沒有！你們有一個……</w:t>
      </w:r>
    </w:p>
    <w:p w:rsidR="001551DA" w:rsidRDefault="001551DA" w:rsidP="001551DA">
      <w:pPr>
        <w:ind w:left="211" w:hangingChars="100" w:hanging="211"/>
      </w:pPr>
      <w:r w:rsidRPr="000B6C0A">
        <w:rPr>
          <w:rFonts w:eastAsia="華康中黑體" w:hint="eastAsia"/>
        </w:rPr>
        <w:t>周部長志宏：</w:t>
      </w:r>
      <w:r>
        <w:rPr>
          <w:rFonts w:hint="eastAsia"/>
        </w:rPr>
        <w:t>委員是問撫卹的部分嗎？</w:t>
      </w:r>
    </w:p>
    <w:p w:rsidR="001551DA" w:rsidRDefault="001551DA" w:rsidP="001551DA">
      <w:pPr>
        <w:ind w:left="211" w:hangingChars="100" w:hanging="211"/>
      </w:pPr>
      <w:r w:rsidRPr="000B6C0A">
        <w:rPr>
          <w:rFonts w:eastAsia="華康中黑體" w:hint="eastAsia"/>
        </w:rPr>
        <w:t>羅委員致政：</w:t>
      </w:r>
      <w:r>
        <w:rPr>
          <w:rFonts w:hint="eastAsia"/>
        </w:rPr>
        <w:t>沒有！你們有一個「公務人員因公傷亡慰問金發給辦法」。</w:t>
      </w:r>
    </w:p>
    <w:p w:rsidR="001551DA" w:rsidRDefault="001551DA" w:rsidP="001551DA">
      <w:pPr>
        <w:ind w:left="211" w:hangingChars="100" w:hanging="211"/>
      </w:pPr>
      <w:r w:rsidRPr="000B6C0A">
        <w:rPr>
          <w:rFonts w:eastAsia="華康中黑體" w:hint="eastAsia"/>
        </w:rPr>
        <w:t>周部長志宏：</w:t>
      </w:r>
      <w:r>
        <w:rPr>
          <w:rFonts w:hint="eastAsia"/>
        </w:rPr>
        <w:t>名稱有修改過。</w:t>
      </w:r>
    </w:p>
    <w:p w:rsidR="001551DA" w:rsidRDefault="001551DA" w:rsidP="001551DA">
      <w:pPr>
        <w:ind w:left="211" w:hangingChars="100" w:hanging="211"/>
      </w:pPr>
      <w:r w:rsidRPr="000B6C0A">
        <w:rPr>
          <w:rFonts w:eastAsia="華康中黑體" w:hint="eastAsia"/>
        </w:rPr>
        <w:t>羅委員致政：</w:t>
      </w:r>
      <w:r>
        <w:rPr>
          <w:rFonts w:hint="eastAsia"/>
        </w:rPr>
        <w:t>有修改，所以現在叫「意外傷亡」？</w:t>
      </w:r>
    </w:p>
    <w:p w:rsidR="001551DA" w:rsidRDefault="001551DA" w:rsidP="001551DA">
      <w:pPr>
        <w:ind w:left="211" w:hangingChars="100" w:hanging="211"/>
      </w:pPr>
      <w:r w:rsidRPr="000B6C0A">
        <w:rPr>
          <w:rFonts w:eastAsia="華康中黑體" w:hint="eastAsia"/>
        </w:rPr>
        <w:t>周部長志宏：</w:t>
      </w:r>
      <w:r>
        <w:rPr>
          <w:rFonts w:hint="eastAsia"/>
        </w:rPr>
        <w:t>對。</w:t>
      </w:r>
    </w:p>
    <w:p w:rsidR="001551DA" w:rsidRDefault="001551DA" w:rsidP="001551DA">
      <w:pPr>
        <w:ind w:left="211" w:hangingChars="100" w:hanging="211"/>
      </w:pPr>
      <w:r w:rsidRPr="000B6C0A">
        <w:rPr>
          <w:rFonts w:eastAsia="華康中黑體" w:hint="eastAsia"/>
        </w:rPr>
        <w:t>羅委員致政：</w:t>
      </w:r>
      <w:r>
        <w:rPr>
          <w:rFonts w:hint="eastAsia"/>
        </w:rPr>
        <w:t>我就問個問題，「因公」和「意外」有沒有差別？</w:t>
      </w:r>
    </w:p>
    <w:p w:rsidR="001551DA" w:rsidRDefault="001551DA" w:rsidP="001551DA">
      <w:pPr>
        <w:ind w:left="211" w:hangingChars="100" w:hanging="211"/>
      </w:pPr>
      <w:r w:rsidRPr="000B6C0A">
        <w:rPr>
          <w:rFonts w:eastAsia="華康中黑體" w:hint="eastAsia"/>
        </w:rPr>
        <w:t>周部長志宏：</w:t>
      </w:r>
      <w:r>
        <w:rPr>
          <w:rFonts w:hint="eastAsia"/>
        </w:rPr>
        <w:t>「意外」是整個辦法的基本，就是要發生意外，產生傷亡結果。</w:t>
      </w:r>
    </w:p>
    <w:p w:rsidR="001551DA" w:rsidRDefault="001551DA" w:rsidP="001551DA">
      <w:pPr>
        <w:ind w:left="211" w:hangingChars="100" w:hanging="211"/>
      </w:pPr>
      <w:r w:rsidRPr="000B6C0A">
        <w:rPr>
          <w:rFonts w:eastAsia="華康中黑體" w:hint="eastAsia"/>
        </w:rPr>
        <w:t>羅委員致政：</w:t>
      </w:r>
      <w:r>
        <w:rPr>
          <w:rFonts w:hint="eastAsia"/>
        </w:rPr>
        <w:t>對嘛！因為「意外」涉及到所謂肇事原因為何，我舉個例子，這次在花蓮的事故是意外，對不對？是另外一人所造成的意外……</w:t>
      </w:r>
    </w:p>
    <w:p w:rsidR="001551DA" w:rsidRDefault="001551DA" w:rsidP="001551DA">
      <w:pPr>
        <w:ind w:left="211" w:hangingChars="100" w:hanging="211"/>
      </w:pPr>
      <w:r w:rsidRPr="000B6C0A">
        <w:rPr>
          <w:rFonts w:eastAsia="華康中黑體" w:hint="eastAsia"/>
        </w:rPr>
        <w:t>周部長志宏：</w:t>
      </w:r>
      <w:r>
        <w:rPr>
          <w:rFonts w:hint="eastAsia"/>
        </w:rPr>
        <w:t>因為我們強調是執行職務，</w:t>
      </w:r>
      <w:r>
        <w:rPr>
          <w:rFonts w:hint="eastAsia"/>
        </w:rPr>
        <w:t>EPC</w:t>
      </w:r>
      <w:r>
        <w:rPr>
          <w:rFonts w:hint="eastAsia"/>
        </w:rPr>
        <w:t>工程……</w:t>
      </w:r>
    </w:p>
    <w:p w:rsidR="001551DA" w:rsidRDefault="001551DA" w:rsidP="001551DA">
      <w:pPr>
        <w:ind w:left="211" w:hangingChars="100" w:hanging="211"/>
      </w:pPr>
      <w:r w:rsidRPr="000B6C0A">
        <w:rPr>
          <w:rFonts w:eastAsia="華康中黑體" w:hint="eastAsia"/>
        </w:rPr>
        <w:t>羅委員致政：</w:t>
      </w:r>
      <w:r>
        <w:rPr>
          <w:rFonts w:hint="eastAsia"/>
        </w:rPr>
        <w:t>沒關係，我再問個問題，最大差別是在執行危險職務，沒錯吧？</w:t>
      </w:r>
    </w:p>
    <w:p w:rsidR="001551DA" w:rsidRDefault="001551DA" w:rsidP="001551DA">
      <w:pPr>
        <w:ind w:left="211" w:hangingChars="100" w:hanging="211"/>
      </w:pPr>
      <w:r w:rsidRPr="000B6C0A">
        <w:rPr>
          <w:rFonts w:eastAsia="華康中黑體" w:hint="eastAsia"/>
        </w:rPr>
        <w:t>周部長志宏：</w:t>
      </w:r>
      <w:r>
        <w:rPr>
          <w:rFonts w:hint="eastAsia"/>
        </w:rPr>
        <w:t>對。</w:t>
      </w:r>
    </w:p>
    <w:p w:rsidR="001551DA" w:rsidRDefault="001551DA" w:rsidP="001551DA">
      <w:pPr>
        <w:ind w:left="211" w:hangingChars="100" w:hanging="211"/>
      </w:pPr>
      <w:r w:rsidRPr="000B6C0A">
        <w:rPr>
          <w:rFonts w:eastAsia="華康中黑體" w:hint="eastAsia"/>
        </w:rPr>
        <w:t>羅委員致政：</w:t>
      </w:r>
      <w:r>
        <w:rPr>
          <w:rFonts w:hint="eastAsia"/>
        </w:rPr>
        <w:t>好，在這次花蓮的意外事件，這位駕駛及助理司機是不是危險職務？是嗎？</w:t>
      </w:r>
    </w:p>
    <w:p w:rsidR="001551DA" w:rsidRDefault="001551DA" w:rsidP="001551DA">
      <w:pPr>
        <w:ind w:left="211" w:hangingChars="100" w:hanging="211"/>
      </w:pPr>
      <w:r w:rsidRPr="000B6C0A">
        <w:rPr>
          <w:rFonts w:eastAsia="華康中黑體" w:hint="eastAsia"/>
        </w:rPr>
        <w:t>周部長志宏：</w:t>
      </w:r>
      <w:r>
        <w:rPr>
          <w:rFonts w:hint="eastAsia"/>
        </w:rPr>
        <w:t>是，因為這個案子也已經審過了。</w:t>
      </w:r>
    </w:p>
    <w:p w:rsidR="001551DA" w:rsidRDefault="001551DA" w:rsidP="001551DA">
      <w:pPr>
        <w:ind w:left="211" w:hangingChars="100" w:hanging="211"/>
      </w:pPr>
      <w:r w:rsidRPr="000B6C0A">
        <w:rPr>
          <w:rFonts w:eastAsia="華康中黑體" w:hint="eastAsia"/>
        </w:rPr>
        <w:t>羅委員致政：</w:t>
      </w:r>
      <w:r>
        <w:rPr>
          <w:rFonts w:hint="eastAsia"/>
        </w:rPr>
        <w:t>所以以後只要開火車，這個工作本身就是危險職務？</w:t>
      </w:r>
    </w:p>
    <w:p w:rsidR="001551DA" w:rsidRDefault="001551DA" w:rsidP="001551DA">
      <w:pPr>
        <w:ind w:left="211" w:hangingChars="100" w:hanging="211"/>
      </w:pPr>
      <w:r w:rsidRPr="000B6C0A">
        <w:rPr>
          <w:rFonts w:eastAsia="華康中黑體" w:hint="eastAsia"/>
        </w:rPr>
        <w:t>周部長志宏：</w:t>
      </w:r>
      <w:r>
        <w:rPr>
          <w:rFonts w:hint="eastAsia"/>
        </w:rPr>
        <w:t>這要看他面對的狀況，光是開火車，他確實……</w:t>
      </w:r>
    </w:p>
    <w:p w:rsidR="001551DA" w:rsidRDefault="001551DA" w:rsidP="001551DA">
      <w:pPr>
        <w:ind w:left="211" w:hangingChars="100" w:hanging="211"/>
      </w:pPr>
      <w:r w:rsidRPr="000B6C0A">
        <w:rPr>
          <w:rFonts w:eastAsia="華康中黑體" w:hint="eastAsia"/>
        </w:rPr>
        <w:t>羅委員致政：</w:t>
      </w:r>
      <w:r>
        <w:rPr>
          <w:rFonts w:hint="eastAsia"/>
        </w:rPr>
        <w:t>不是啊！所以我就是要問這個問題，即危險職務的定義是事前、事後、看狀況，還是有特定的一個標準？</w:t>
      </w:r>
    </w:p>
    <w:p w:rsidR="001551DA" w:rsidRDefault="001551DA" w:rsidP="001551DA">
      <w:pPr>
        <w:ind w:left="211" w:hangingChars="100" w:hanging="211"/>
      </w:pPr>
      <w:r w:rsidRPr="000B6C0A">
        <w:rPr>
          <w:rFonts w:eastAsia="華康中黑體" w:hint="eastAsia"/>
        </w:rPr>
        <w:t>周部長志宏：</w:t>
      </w:r>
      <w:r>
        <w:rPr>
          <w:rFonts w:hint="eastAsia"/>
        </w:rPr>
        <w:t>因為我們在這次有修改危險職務的定義，所以只要是操作、駕駛交通運輸，這算是危險職務。</w:t>
      </w:r>
    </w:p>
    <w:p w:rsidR="001551DA" w:rsidRDefault="001551DA" w:rsidP="001551DA">
      <w:pPr>
        <w:ind w:left="211" w:hangingChars="100" w:hanging="211"/>
      </w:pPr>
      <w:r w:rsidRPr="000B6C0A">
        <w:rPr>
          <w:rFonts w:eastAsia="華康中黑體" w:hint="eastAsia"/>
        </w:rPr>
        <w:t>羅委員致政：</w:t>
      </w:r>
      <w:r>
        <w:rPr>
          <w:rFonts w:hint="eastAsia"/>
        </w:rPr>
        <w:t>對，你們的說法是什麼？所謂「危險職務」是包括公務人員在執行勤務的時候，使用器具操作、製作、修繕或從事災害救助、交通運輸、傳染病防治等等，有較高風險的工作，沒錯吧？所以是以他的工作內容，還是身分？我舉個例子，現在公務人員有所謂的危險加給，沒錯吧？所以只要有危險加給的人，一旦因公發生意外的時候，就會照比較高的標準來發放慰問金嗎？</w:t>
      </w:r>
    </w:p>
    <w:p w:rsidR="001551DA" w:rsidRDefault="001551DA" w:rsidP="001551DA">
      <w:pPr>
        <w:ind w:left="211" w:hangingChars="100" w:hanging="211"/>
      </w:pPr>
      <w:r w:rsidRPr="000B6C0A">
        <w:rPr>
          <w:rFonts w:eastAsia="華康中黑體" w:hint="eastAsia"/>
        </w:rPr>
        <w:t>周部長志宏：</w:t>
      </w:r>
      <w:r>
        <w:rPr>
          <w:rFonts w:hint="eastAsia"/>
        </w:rPr>
        <w:t>應該是以他執行職務的內容，因為危勞職務的認定跟危險職務是否構成不太一樣，不是所有的……</w:t>
      </w:r>
    </w:p>
    <w:p w:rsidR="001551DA" w:rsidRDefault="001551DA" w:rsidP="001551DA">
      <w:pPr>
        <w:ind w:left="211" w:hangingChars="100" w:hanging="211"/>
      </w:pPr>
      <w:r w:rsidRPr="000B6C0A">
        <w:rPr>
          <w:rFonts w:eastAsia="華康中黑體" w:hint="eastAsia"/>
        </w:rPr>
        <w:t>羅委員致政：</w:t>
      </w:r>
      <w:r>
        <w:rPr>
          <w:rFonts w:hint="eastAsia"/>
        </w:rPr>
        <w:t>那我問一下，高速公路警察在高速公路上執行勤務被撞傷亡，是不是就是用危險職務加倍來發放？</w:t>
      </w:r>
    </w:p>
    <w:p w:rsidR="001551DA" w:rsidRDefault="001551DA" w:rsidP="001551DA">
      <w:pPr>
        <w:ind w:left="211" w:hangingChars="100" w:hanging="211"/>
      </w:pPr>
      <w:r w:rsidRPr="000B6C0A">
        <w:rPr>
          <w:rFonts w:eastAsia="華康中黑體" w:hint="eastAsia"/>
        </w:rPr>
        <w:t>周部長志宏：</w:t>
      </w:r>
      <w:r>
        <w:rPr>
          <w:rFonts w:hint="eastAsia"/>
        </w:rPr>
        <w:t>對，警察人員還可以再加倍。</w:t>
      </w:r>
    </w:p>
    <w:p w:rsidR="001551DA" w:rsidRDefault="001551DA" w:rsidP="001551DA">
      <w:pPr>
        <w:ind w:left="211" w:hangingChars="100" w:hanging="211"/>
      </w:pPr>
      <w:r w:rsidRPr="000B6C0A">
        <w:rPr>
          <w:rFonts w:eastAsia="華康中黑體" w:hint="eastAsia"/>
        </w:rPr>
        <w:t>羅委員致政：</w:t>
      </w:r>
      <w:r>
        <w:rPr>
          <w:rFonts w:hint="eastAsia"/>
        </w:rPr>
        <w:t>就他們自己的嘛！所以我現在要問的，就是這個東西不要造成以後的爭議，因為現在數字不斷提升之後，未來就會問這份工作是否危險，因為有些人的工作本身不危險，他的身分是不危險的，但是做特定工作，造成危險狀況的時候，你們是誰判定標準？是主官管自己可以決定，還是誰可以決定？</w:t>
      </w:r>
    </w:p>
    <w:p w:rsidR="001551DA" w:rsidRDefault="001551DA" w:rsidP="001551DA">
      <w:pPr>
        <w:ind w:left="211" w:hangingChars="100" w:hanging="211"/>
      </w:pPr>
      <w:r w:rsidRPr="000B6C0A">
        <w:rPr>
          <w:rFonts w:eastAsia="華康中黑體" w:hint="eastAsia"/>
        </w:rPr>
        <w:lastRenderedPageBreak/>
        <w:t>周部長志宏：</w:t>
      </w:r>
      <w:r>
        <w:rPr>
          <w:rFonts w:hint="eastAsia"/>
        </w:rPr>
        <w:t>我們基本上以執行職務時的狀況來看……</w:t>
      </w:r>
    </w:p>
    <w:p w:rsidR="001551DA" w:rsidRDefault="001551DA" w:rsidP="001551DA">
      <w:pPr>
        <w:ind w:left="211" w:hangingChars="100" w:hanging="211"/>
      </w:pPr>
      <w:r w:rsidRPr="000B6C0A">
        <w:rPr>
          <w:rFonts w:eastAsia="華康中黑體" w:hint="eastAsia"/>
        </w:rPr>
        <w:t>羅委員致政：</w:t>
      </w:r>
      <w:r>
        <w:rPr>
          <w:rFonts w:hint="eastAsia"/>
        </w:rPr>
        <w:t>所以事後再看。</w:t>
      </w:r>
    </w:p>
    <w:p w:rsidR="001551DA" w:rsidRDefault="001551DA" w:rsidP="001551DA">
      <w:pPr>
        <w:ind w:left="211" w:hangingChars="100" w:hanging="211"/>
      </w:pPr>
      <w:r w:rsidRPr="000B6C0A">
        <w:rPr>
          <w:rFonts w:eastAsia="華康中黑體" w:hint="eastAsia"/>
        </w:rPr>
        <w:t>周部長志宏：</w:t>
      </w:r>
      <w:r>
        <w:rPr>
          <w:rFonts w:hint="eastAsia"/>
        </w:rPr>
        <w:t>由他的機關來做決定。</w:t>
      </w:r>
    </w:p>
    <w:p w:rsidR="001551DA" w:rsidRDefault="001551DA" w:rsidP="001551DA">
      <w:pPr>
        <w:ind w:left="211" w:hangingChars="100" w:hanging="211"/>
      </w:pPr>
      <w:r w:rsidRPr="000B6C0A">
        <w:rPr>
          <w:rFonts w:eastAsia="華康中黑體" w:hint="eastAsia"/>
        </w:rPr>
        <w:t>羅委員致政：</w:t>
      </w:r>
      <w:r>
        <w:rPr>
          <w:rFonts w:hint="eastAsia"/>
        </w:rPr>
        <w:t>對嘛！所以是由他們的機關來決定的，不用再經過你們同意就對了？</w:t>
      </w:r>
      <w:r>
        <w:rPr>
          <w:rFonts w:hint="eastAsia"/>
        </w:rPr>
        <w:t>OK</w:t>
      </w:r>
      <w:r>
        <w:rPr>
          <w:rFonts w:hint="eastAsia"/>
        </w:rPr>
        <w:t>！我希望不要引起太大爭議啦！因為慰問金額大量提高之後，的確會有一些可能性，包括在失能照顧等等，也是全面提高了。</w:t>
      </w:r>
    </w:p>
    <w:p w:rsidR="001551DA" w:rsidRDefault="001551DA" w:rsidP="001551DA">
      <w:pPr>
        <w:ind w:leftChars="100" w:left="211" w:firstLineChars="100" w:firstLine="211"/>
      </w:pPr>
      <w:r>
        <w:rPr>
          <w:rFonts w:hint="eastAsia"/>
        </w:rPr>
        <w:t>秘書長，因為我們一直很關心公務人員離職的原因，當然我們也知道離職也不見得不好，他有一定的流動，但過高離職的確會造成在工作經驗的傳承，還有我們整個士氣等等因素，根據你們自己的報告，所謂個人因素是占多數，但個人是一個非常含糊的東西，我想請問秘書長，你們所瞭解的個人因素主要是什麼？就是不想幹了，然後離開公務體系，因為他的因素可能很多。</w:t>
      </w:r>
    </w:p>
    <w:p w:rsidR="001551DA" w:rsidRDefault="001551DA" w:rsidP="001551DA">
      <w:pPr>
        <w:ind w:left="211" w:hangingChars="100" w:hanging="211"/>
      </w:pPr>
      <w:r w:rsidRPr="000B6C0A">
        <w:rPr>
          <w:rFonts w:eastAsia="華康中黑體" w:hint="eastAsia"/>
        </w:rPr>
        <w:t>主席：</w:t>
      </w:r>
      <w:r>
        <w:rPr>
          <w:rFonts w:hint="eastAsia"/>
        </w:rPr>
        <w:t>請考試院劉秘書長說明。</w:t>
      </w:r>
    </w:p>
    <w:p w:rsidR="001551DA" w:rsidRDefault="001551DA" w:rsidP="001551DA">
      <w:pPr>
        <w:ind w:left="211" w:hangingChars="100" w:hanging="211"/>
      </w:pPr>
      <w:r w:rsidRPr="00917F33">
        <w:rPr>
          <w:rFonts w:eastAsia="華康中黑體" w:hint="eastAsia"/>
        </w:rPr>
        <w:t>劉秘書長建忻：</w:t>
      </w:r>
      <w:r>
        <w:rPr>
          <w:rFonts w:hint="eastAsia"/>
        </w:rPr>
        <w:t>主要辭職大概的因素，當然有的個人因素是家庭因素，有的是職業生涯轉換，也有人是重考，考到別的公務單位工作等等，這些都有。</w:t>
      </w:r>
    </w:p>
    <w:p w:rsidR="001551DA" w:rsidRDefault="001551DA" w:rsidP="001551DA">
      <w:pPr>
        <w:ind w:left="211" w:hangingChars="100" w:hanging="211"/>
      </w:pPr>
      <w:r w:rsidRPr="00917F33">
        <w:rPr>
          <w:rFonts w:eastAsia="華康中黑體" w:hint="eastAsia"/>
        </w:rPr>
        <w:t>羅委員致政：</w:t>
      </w:r>
      <w:r>
        <w:rPr>
          <w:rFonts w:hint="eastAsia"/>
        </w:rPr>
        <w:t>你們有再做細緻的區分嗎？</w:t>
      </w:r>
    </w:p>
    <w:p w:rsidR="001551DA" w:rsidRDefault="001551DA" w:rsidP="001551DA">
      <w:pPr>
        <w:ind w:left="211" w:hangingChars="100" w:hanging="211"/>
      </w:pPr>
      <w:r w:rsidRPr="00917F33">
        <w:rPr>
          <w:rFonts w:eastAsia="華康中黑體" w:hint="eastAsia"/>
        </w:rPr>
        <w:t>劉秘書長建忻：</w:t>
      </w:r>
      <w:r>
        <w:rPr>
          <w:rFonts w:hint="eastAsia"/>
        </w:rPr>
        <w:t>這個應該還有在……</w:t>
      </w:r>
    </w:p>
    <w:p w:rsidR="001551DA" w:rsidRDefault="001551DA" w:rsidP="001551DA">
      <w:pPr>
        <w:ind w:left="211" w:hangingChars="100" w:hanging="211"/>
      </w:pPr>
      <w:r w:rsidRPr="00917F33">
        <w:rPr>
          <w:rFonts w:eastAsia="華康中黑體" w:hint="eastAsia"/>
        </w:rPr>
        <w:t>羅委員致政：</w:t>
      </w:r>
      <w:r>
        <w:rPr>
          <w:rFonts w:hint="eastAsia"/>
        </w:rPr>
        <w:t>因為你們今天的報告是非常含糊的，個人因素就很多，特定的內容倒是沒有寫，有沒有去瞭解？</w:t>
      </w:r>
    </w:p>
    <w:p w:rsidR="001551DA" w:rsidRDefault="001551DA" w:rsidP="001551DA">
      <w:pPr>
        <w:ind w:left="211" w:hangingChars="100" w:hanging="211"/>
      </w:pPr>
      <w:r w:rsidRPr="00917F33">
        <w:rPr>
          <w:rFonts w:eastAsia="華康中黑體" w:hint="eastAsia"/>
        </w:rPr>
        <w:t>周部長志宏：</w:t>
      </w:r>
      <w:r>
        <w:rPr>
          <w:rFonts w:hint="eastAsia"/>
        </w:rPr>
        <w:t>辭職的原因要看當事人，依我們調查的項目確實是比較概括的，沒有……</w:t>
      </w:r>
    </w:p>
    <w:p w:rsidR="001551DA" w:rsidRDefault="001551DA" w:rsidP="001551DA">
      <w:pPr>
        <w:ind w:left="211" w:hangingChars="100" w:hanging="211"/>
      </w:pPr>
      <w:r w:rsidRPr="00917F33">
        <w:rPr>
          <w:rFonts w:eastAsia="華康中黑體" w:hint="eastAsia"/>
        </w:rPr>
        <w:t>羅委員致政：</w:t>
      </w:r>
      <w:r>
        <w:rPr>
          <w:rFonts w:hint="eastAsia"/>
        </w:rPr>
        <w:t>以後能否可以做更具體一點，好不好？因為你們今天有提到如何提升留任意願，如果不知道原因，如何找到解決問題的方法，我舉個例子，根據你們自己的統計，公務人員離職的狀況，一般人大概是</w:t>
      </w:r>
      <w:r>
        <w:rPr>
          <w:rFonts w:hint="eastAsia"/>
        </w:rPr>
        <w:t>0.82%</w:t>
      </w:r>
      <w:r>
        <w:rPr>
          <w:rFonts w:hint="eastAsia"/>
        </w:rPr>
        <w:t>，但是醫事人員最高，包括辭職人數或辭職率都是較高的，依我的直覺判斷有一個很重要原因，當然是外面的待遇比較好吧！或他們比較有競爭力，可以到外面去……</w:t>
      </w:r>
    </w:p>
    <w:p w:rsidR="001551DA" w:rsidRDefault="001551DA" w:rsidP="001551DA">
      <w:pPr>
        <w:ind w:left="211" w:hangingChars="100" w:hanging="211"/>
      </w:pPr>
      <w:r w:rsidRPr="00917F33">
        <w:rPr>
          <w:rFonts w:eastAsia="華康中黑體" w:hint="eastAsia"/>
        </w:rPr>
        <w:t>劉秘書長建忻：</w:t>
      </w:r>
      <w:r>
        <w:rPr>
          <w:rFonts w:hint="eastAsia"/>
        </w:rPr>
        <w:t>或者是比較辛苦。</w:t>
      </w:r>
    </w:p>
    <w:p w:rsidR="001551DA" w:rsidRDefault="001551DA" w:rsidP="001551DA">
      <w:pPr>
        <w:ind w:left="211" w:hangingChars="100" w:hanging="211"/>
      </w:pPr>
      <w:r w:rsidRPr="00917F33">
        <w:rPr>
          <w:rFonts w:eastAsia="華康中黑體" w:hint="eastAsia"/>
        </w:rPr>
        <w:t>羅委員致政：</w:t>
      </w:r>
      <w:r>
        <w:rPr>
          <w:rFonts w:hint="eastAsia"/>
        </w:rPr>
        <w:t>或者比較辛苦等等因素，對不對？同樣花那麼多時間、精力，可以在外面獲得相對比較好的報酬、生活品質等，是這樣沒錯吧？我們當然也有很多的誘因，這就涉及到剛剛講的解決問題的方法，包括不開業獎金等等的問題。</w:t>
      </w:r>
    </w:p>
    <w:p w:rsidR="001551DA" w:rsidRDefault="001551DA" w:rsidP="001551DA">
      <w:pPr>
        <w:ind w:leftChars="100" w:left="211" w:firstLineChars="100" w:firstLine="211"/>
      </w:pPr>
      <w:r>
        <w:rPr>
          <w:rFonts w:hint="eastAsia"/>
        </w:rPr>
        <w:t>回到我一直在關心的問題，在獸醫相關科系，現在進入公部門當公立的獸醫師，離職的情況比一般醫學系還要高，你看這幾年下來，公務人員離職的比例大概</w:t>
      </w:r>
      <w:r>
        <w:rPr>
          <w:rFonts w:hint="eastAsia"/>
        </w:rPr>
        <w:t>0.55%</w:t>
      </w:r>
      <w:r>
        <w:rPr>
          <w:rFonts w:hint="eastAsia"/>
        </w:rPr>
        <w:t>，可是在</w:t>
      </w:r>
      <w:r>
        <w:rPr>
          <w:rFonts w:hint="eastAsia"/>
        </w:rPr>
        <w:t>105</w:t>
      </w:r>
      <w:r>
        <w:rPr>
          <w:rFonts w:hint="eastAsia"/>
        </w:rPr>
        <w:t>年獸醫系離職比例高達</w:t>
      </w:r>
      <w:r>
        <w:rPr>
          <w:rFonts w:hint="eastAsia"/>
        </w:rPr>
        <w:t>8%</w:t>
      </w:r>
      <w:r>
        <w:rPr>
          <w:rFonts w:hint="eastAsia"/>
        </w:rPr>
        <w:t>；到了</w:t>
      </w:r>
      <w:r>
        <w:rPr>
          <w:rFonts w:hint="eastAsia"/>
        </w:rPr>
        <w:t>108</w:t>
      </w:r>
      <w:r>
        <w:rPr>
          <w:rFonts w:hint="eastAsia"/>
        </w:rPr>
        <w:t>年在獸醫職系離職比例高達</w:t>
      </w:r>
      <w:r>
        <w:rPr>
          <w:rFonts w:hint="eastAsia"/>
        </w:rPr>
        <w:t>10%</w:t>
      </w:r>
      <w:r>
        <w:rPr>
          <w:rFonts w:hint="eastAsia"/>
        </w:rPr>
        <w:t>，所以當你們分析得越細緻時，就越知道哪個部門、哪個特定的公務人員離職偏高的，接下來我們要找問題及方法嘛！很簡單，我們有私下去瞭解，因為公立的獸醫師，現在隨著動保、環保意識抬頭之後，他們業務增加很多；另外一個他們升遷管道受限，更有問題是他們並沒有所謂的不執業獎金，不像一般的醫生，所以一般獸醫在外面執業，相對來講是有吸引力的，導致留不住人嘛！這些就是必須要更細</w:t>
      </w:r>
      <w:r>
        <w:rPr>
          <w:rFonts w:hint="eastAsia"/>
        </w:rPr>
        <w:lastRenderedPageBreak/>
        <w:t>緻地去瞭解及分析，才能找到配套的作法，包括我們是否要擴大獸醫相關動保組織機關的調整，將職等提高，讓他們具有更多的誘因。秘書長能理解我的意思嗎？</w:t>
      </w:r>
    </w:p>
    <w:p w:rsidR="001551DA" w:rsidRDefault="001551DA" w:rsidP="001551DA">
      <w:pPr>
        <w:ind w:left="211" w:hangingChars="100" w:hanging="211"/>
      </w:pPr>
      <w:r w:rsidRPr="00917F33">
        <w:rPr>
          <w:rFonts w:eastAsia="華康中黑體" w:hint="eastAsia"/>
        </w:rPr>
        <w:t>劉秘書長建忻：</w:t>
      </w:r>
      <w:r>
        <w:rPr>
          <w:rFonts w:hint="eastAsia"/>
        </w:rPr>
        <w:t>是，瞭解。</w:t>
      </w:r>
    </w:p>
    <w:p w:rsidR="001551DA" w:rsidRDefault="001551DA" w:rsidP="001551DA">
      <w:pPr>
        <w:ind w:left="211" w:hangingChars="100" w:hanging="211"/>
      </w:pPr>
      <w:r w:rsidRPr="00917F33">
        <w:rPr>
          <w:rFonts w:eastAsia="華康中黑體" w:hint="eastAsia"/>
        </w:rPr>
        <w:t>羅委員致政：</w:t>
      </w:r>
      <w:r>
        <w:rPr>
          <w:rFonts w:hint="eastAsia"/>
        </w:rPr>
        <w:t>我不希望你們只是在做非常大的大數據分析，當你們做得越細膩的時候，才能夠針對對象去做必要的處理，我聽到很多、很多公立獸醫師的抱怨，因為現在很多流浪動物或其他，統統丟到他們那邊去。</w:t>
      </w:r>
    </w:p>
    <w:p w:rsidR="001551DA" w:rsidRDefault="001551DA" w:rsidP="001551DA">
      <w:pPr>
        <w:ind w:left="211" w:hangingChars="100" w:hanging="211"/>
      </w:pPr>
      <w:r w:rsidRPr="00917F33">
        <w:rPr>
          <w:rFonts w:eastAsia="華康中黑體" w:hint="eastAsia"/>
        </w:rPr>
        <w:t>劉秘書長建忻：</w:t>
      </w:r>
      <w:r>
        <w:rPr>
          <w:rFonts w:hint="eastAsia"/>
        </w:rPr>
        <w:t>因為他們基本上在做動保業務啦！</w:t>
      </w:r>
    </w:p>
    <w:p w:rsidR="001551DA" w:rsidRDefault="001551DA" w:rsidP="001551DA">
      <w:pPr>
        <w:ind w:left="211" w:hangingChars="100" w:hanging="211"/>
      </w:pPr>
      <w:r w:rsidRPr="00917F33">
        <w:rPr>
          <w:rFonts w:eastAsia="華康中黑體" w:hint="eastAsia"/>
        </w:rPr>
        <w:t>羅委員致政：</w:t>
      </w:r>
      <w:r>
        <w:rPr>
          <w:rFonts w:hint="eastAsia"/>
        </w:rPr>
        <w:t>對嘛！以前是警察抓蛇，現在換他們抓蛇嘛！最近因為我們牛隻感染所謂的疫情，他們全部都要動起來，可是人力就是不夠，很辛苦，上山下海，什麼都要他們做，但抱歉，政府對他們的照顧是有限的，使得他們就只好轉到民間部門，所以政府在吸引這方面人才的努力，顯然還沒有對症下藥；簡單講，我希望考試院能夠真正更細膩的去分析，而不只是一般的概況，全國大概只有</w:t>
      </w:r>
      <w:r>
        <w:rPr>
          <w:rFonts w:hint="eastAsia"/>
        </w:rPr>
        <w:t>0.8%</w:t>
      </w:r>
      <w:r>
        <w:rPr>
          <w:rFonts w:hint="eastAsia"/>
        </w:rPr>
        <w:t>或多少百分比，那些是數字嘛！可是要解決問題，應該要有更細膩的分析，這樣才有辦法找到解決問題的方法。但我不希望就是一個、一個的個別解決，而是有系統地去解決問題，好不好？</w:t>
      </w:r>
      <w:r>
        <w:rPr>
          <w:rFonts w:hint="eastAsia"/>
        </w:rPr>
        <w:t>OK</w:t>
      </w:r>
      <w:r>
        <w:rPr>
          <w:rFonts w:hint="eastAsia"/>
        </w:rPr>
        <w:t>！</w:t>
      </w:r>
    </w:p>
    <w:p w:rsidR="001551DA" w:rsidRDefault="001551DA" w:rsidP="001551DA">
      <w:pPr>
        <w:ind w:leftChars="100" w:left="211" w:firstLineChars="100" w:firstLine="211"/>
      </w:pPr>
      <w:r>
        <w:rPr>
          <w:rFonts w:hint="eastAsia"/>
        </w:rPr>
        <w:t>接下來你們自己提到，所謂鼓勵公務人員積極向上的考績制度、營造比較好的生養友善環境等很多措施，問題是我們希望你們訂出你們的</w:t>
      </w:r>
      <w:r>
        <w:rPr>
          <w:rFonts w:hint="eastAsia"/>
        </w:rPr>
        <w:t>KPI</w:t>
      </w:r>
      <w:r>
        <w:rPr>
          <w:rFonts w:hint="eastAsia"/>
        </w:rPr>
        <w:t>，或者至少有一個具效用、效率的分析，但我保證每年所寫出來的報告都一樣，就那幾點，到底成效如何？這部分如果在未來相關的報告，或在審預算時能夠提出來，我們比較瞭解這些作法有沒有效。我舉個例子，鼓勵公務人員積極向上的考績制度，我不知道到底有沒有效？你們做了什麼改革？在實施了之後，至少你們可以來做民調，看公務人員認不認為現在的考績作法，的確讓他們覺得他們個人的表現，更容易受到長官的肯定跟重視，這方面的東西是一個動態的，所以我們不希望考試院永遠仍是這幾條，我也知道這幾條啊！看教科書就可以抄，可是問題出現了，實際在推動的時候，到底它的成效如何？如果有些不夠，我們應該給錢、給預算的，我們一定支持，這樣才能夠更精準地留住好的人才，在公部門為社會服務，好不好？就這一點建議，謝謝。</w:t>
      </w:r>
    </w:p>
    <w:p w:rsidR="001551DA" w:rsidRDefault="001551DA" w:rsidP="001551DA">
      <w:pPr>
        <w:ind w:left="211" w:hangingChars="100" w:hanging="211"/>
      </w:pPr>
      <w:r w:rsidRPr="00917F33">
        <w:rPr>
          <w:rFonts w:eastAsia="華康中黑體" w:hint="eastAsia"/>
        </w:rPr>
        <w:t>劉秘書長建忻：</w:t>
      </w:r>
      <w:r>
        <w:rPr>
          <w:rFonts w:hint="eastAsia"/>
        </w:rPr>
        <w:t>好，謝謝委員。</w:t>
      </w:r>
    </w:p>
    <w:p w:rsidR="001551DA" w:rsidRDefault="001551DA" w:rsidP="001551DA">
      <w:pPr>
        <w:ind w:left="211" w:hangingChars="100" w:hanging="211"/>
      </w:pPr>
      <w:r w:rsidRPr="00917F33">
        <w:rPr>
          <w:rFonts w:eastAsia="華康中黑體" w:hint="eastAsia"/>
        </w:rPr>
        <w:t>主席：</w:t>
      </w:r>
      <w:r>
        <w:rPr>
          <w:rFonts w:hint="eastAsia"/>
        </w:rPr>
        <w:t>請陳委員椒華發言。</w:t>
      </w:r>
    </w:p>
    <w:p w:rsidR="001551DA" w:rsidRDefault="001551DA" w:rsidP="001551DA">
      <w:pPr>
        <w:ind w:left="211" w:hangingChars="100" w:hanging="211"/>
      </w:pPr>
      <w:r w:rsidRPr="00917F33">
        <w:rPr>
          <w:rFonts w:eastAsia="華康中黑體" w:hint="eastAsia"/>
        </w:rPr>
        <w:t>陳委員椒華：</w:t>
      </w:r>
      <w:r>
        <w:rPr>
          <w:rFonts w:hint="eastAsia"/>
        </w:rPr>
        <w:t>（</w:t>
      </w:r>
      <w:r>
        <w:rPr>
          <w:rFonts w:hint="eastAsia"/>
        </w:rPr>
        <w:t>9</w:t>
      </w:r>
      <w:r>
        <w:rPr>
          <w:rFonts w:hint="eastAsia"/>
        </w:rPr>
        <w:t>時</w:t>
      </w:r>
      <w:r>
        <w:rPr>
          <w:rFonts w:hint="eastAsia"/>
        </w:rPr>
        <w:t>41</w:t>
      </w:r>
      <w:r>
        <w:rPr>
          <w:rFonts w:hint="eastAsia"/>
        </w:rPr>
        <w:t>分）我要先表達，我們今天審查有關政務人員在職提撥免稅這部分，我想在這部分之前也表達過，提繳當年度的薪資不列入課稅，我想在這裡仍再次表達時代力量是支持的。</w:t>
      </w:r>
    </w:p>
    <w:p w:rsidR="001551DA" w:rsidRDefault="001551DA" w:rsidP="001551DA">
      <w:pPr>
        <w:ind w:leftChars="100" w:left="211" w:firstLineChars="100" w:firstLine="211"/>
      </w:pPr>
      <w:r>
        <w:rPr>
          <w:rFonts w:hint="eastAsia"/>
        </w:rPr>
        <w:t>再來，有關我們看到大法官解釋第</w:t>
      </w:r>
      <w:r>
        <w:rPr>
          <w:rFonts w:hint="eastAsia"/>
        </w:rPr>
        <w:t>782</w:t>
      </w:r>
      <w:r>
        <w:rPr>
          <w:rFonts w:hint="eastAsia"/>
        </w:rPr>
        <w:t>號解釋理由書，即未來如果立法院要去針對提供年輕人更多工作機會，來擴大相關二次就業到私校任職的限制範圍，我們之前對此是提出如果超過基本薪資，就不能夠再續領之前退輔薪資的部分，如果未來我們為了保障更多年輕人進入私校教職，讓他們的工作機會可以有更多保障時，是不是由考試院或銓敘部針對這些再度二次就業的或者是轉任私校，在他們的退撫基金上就是領養部分，不是全部就不能領，這部分是不是可以做一些研議呢？</w:t>
      </w:r>
    </w:p>
    <w:p w:rsidR="001551DA" w:rsidRDefault="001551DA" w:rsidP="001551DA">
      <w:pPr>
        <w:ind w:left="211" w:hangingChars="100" w:hanging="211"/>
      </w:pPr>
      <w:r w:rsidRPr="00917F33">
        <w:rPr>
          <w:rFonts w:eastAsia="華康中黑體" w:hint="eastAsia"/>
        </w:rPr>
        <w:lastRenderedPageBreak/>
        <w:t>主席：</w:t>
      </w:r>
      <w:r>
        <w:rPr>
          <w:rFonts w:hint="eastAsia"/>
        </w:rPr>
        <w:t>請考試院銓敘部周部長說明。</w:t>
      </w:r>
    </w:p>
    <w:p w:rsidR="001551DA" w:rsidRDefault="001551DA" w:rsidP="001551DA">
      <w:pPr>
        <w:ind w:left="211" w:hangingChars="100" w:hanging="211"/>
      </w:pPr>
      <w:r w:rsidRPr="00917F33">
        <w:rPr>
          <w:rFonts w:eastAsia="華康中黑體" w:hint="eastAsia"/>
        </w:rPr>
        <w:t>周部長志宏：</w:t>
      </w:r>
      <w:r>
        <w:rPr>
          <w:rFonts w:hint="eastAsia"/>
        </w:rPr>
        <w:t>因為大法官提到如果要提供年輕人工作機會，是可以限制他再任，但不能只限於私立學校，但如果是部分給予的話，而不是全部停發，事實上那是在鼓勵中高齡就業，所以跟鼓勵青年人有較多工作機會是不一樣的政策目的，如果剛剛委員講的是要保障年輕人有較多工作機會，其實大法官的意思是你可以全面停發，但是不能只限於私立學校，因為所有接受補助的私立學校跟其他私人機構要一體適用，大法官認為違反平等原則是只針對私立學校。當然制度設計上可以擴大，如果是為了要提供年輕人更多機會……</w:t>
      </w:r>
    </w:p>
    <w:p w:rsidR="001551DA" w:rsidRDefault="001551DA" w:rsidP="001551DA">
      <w:pPr>
        <w:ind w:left="211" w:hangingChars="100" w:hanging="211"/>
      </w:pPr>
      <w:r w:rsidRPr="00917F33">
        <w:rPr>
          <w:rFonts w:eastAsia="華康中黑體" w:hint="eastAsia"/>
        </w:rPr>
        <w:t>陳委員椒華：</w:t>
      </w:r>
      <w:r>
        <w:rPr>
          <w:rFonts w:hint="eastAsia"/>
        </w:rPr>
        <w:t>對，這個制度除了私校，公立學校也可以適用，請銓敘部作研議，可以嗎？</w:t>
      </w:r>
    </w:p>
    <w:p w:rsidR="001551DA" w:rsidRDefault="001551DA" w:rsidP="001551DA">
      <w:pPr>
        <w:ind w:left="211" w:hangingChars="100" w:hanging="211"/>
      </w:pPr>
      <w:r w:rsidRPr="00917F33">
        <w:rPr>
          <w:rFonts w:eastAsia="華康中黑體" w:hint="eastAsia"/>
        </w:rPr>
        <w:t>周部長志宏：</w:t>
      </w:r>
      <w:r>
        <w:rPr>
          <w:rFonts w:hint="eastAsia"/>
        </w:rPr>
        <w:t>是，我們可以來看看。</w:t>
      </w:r>
    </w:p>
    <w:p w:rsidR="001551DA" w:rsidRDefault="001551DA" w:rsidP="001551DA">
      <w:pPr>
        <w:ind w:left="211" w:hangingChars="100" w:hanging="211"/>
      </w:pPr>
      <w:r w:rsidRPr="00917F33">
        <w:rPr>
          <w:rFonts w:eastAsia="華康中黑體" w:hint="eastAsia"/>
        </w:rPr>
        <w:t>陳委員椒華：</w:t>
      </w:r>
      <w:r>
        <w:rPr>
          <w:rFonts w:hint="eastAsia"/>
        </w:rPr>
        <w:t>謝謝。再來針對公務員服務法修法放寬，現在針對在中研院擔任研究人員、在公立學校兼任行政主管或一些研究技術人員可以鬆綁，不適用禁止公務員經商或是兼任董事、監察人的規定。本席擔心是不是會造成研究人員或在校人員跟一些公司、大財團有更深度的結合，因為我們知道很多任職於學校行政職務的主管們，他們通常會在各政府部門擔任審查人員，譬如環保署、經濟部。就我所知，有一位老師擔任環評委員、資源回收基金委員、空污基金委員，也擔任各縣市環保局的環評委員，假如他再去擔任中鋼、中油的獨立董事或董事這類事情，環團之前也一直指責環保署長是台電的董事之類的。我擔心未來解禁後，學校會跟污染產業或金融單位等等結合，對於政策或是對政府公部門的影響愈來愈大，所以本席真的深深地憂心，這樣的鬆綁在這時候是不是有它的必要性？真的可以做這麼大的鬆綁嗎？</w:t>
      </w:r>
    </w:p>
    <w:p w:rsidR="001551DA" w:rsidRDefault="001551DA" w:rsidP="001551DA">
      <w:pPr>
        <w:ind w:left="211" w:hangingChars="100" w:hanging="211"/>
      </w:pPr>
      <w:r w:rsidRPr="00917F33">
        <w:rPr>
          <w:rFonts w:eastAsia="華康中黑體" w:hint="eastAsia"/>
        </w:rPr>
        <w:t>周部長志宏：</w:t>
      </w:r>
      <w:r>
        <w:rPr>
          <w:rFonts w:hint="eastAsia"/>
        </w:rPr>
        <w:t>有關學校教師兼行政職部分，他們的身分其實常常變動，他們是否兼任行政職會造成限制的差異，所以現在大部分老師不願意兼行政職，因為兼任行政職就要適用公務員服務法，反而會有很多責任。有關兼職跟經營商業部分，則是讓主管機關依照性質再另外規定，因為鼓勵教師研發技轉等等都會涉及到類似的問題，至於經營商業的限制，原則上也是要看他的職務、研究結果……</w:t>
      </w:r>
    </w:p>
    <w:p w:rsidR="001551DA" w:rsidRDefault="001551DA" w:rsidP="001551DA">
      <w:pPr>
        <w:ind w:left="211" w:hangingChars="100" w:hanging="211"/>
      </w:pPr>
      <w:r w:rsidRPr="00917F33">
        <w:rPr>
          <w:rFonts w:eastAsia="華康中黑體" w:hint="eastAsia"/>
        </w:rPr>
        <w:t>陳委員椒華：</w:t>
      </w:r>
      <w:r>
        <w:rPr>
          <w:rFonts w:hint="eastAsia"/>
        </w:rPr>
        <w:t>你的意思是說，目前的機制讓很多想要經商或是擔任公司董監事的優秀人員不願意接行政職，但是如果他接行政職會很忙，一個人的一天就是</w:t>
      </w:r>
      <w:r>
        <w:rPr>
          <w:rFonts w:hint="eastAsia"/>
        </w:rPr>
        <w:t>24</w:t>
      </w:r>
      <w:r>
        <w:rPr>
          <w:rFonts w:hint="eastAsia"/>
        </w:rPr>
        <w:t>個小時，他如果這麼優秀又非常資深，要兼行政職又去經商，我想這部分還是請銓敘部……</w:t>
      </w:r>
    </w:p>
    <w:p w:rsidR="001551DA" w:rsidRDefault="001551DA" w:rsidP="001551DA">
      <w:pPr>
        <w:ind w:left="211" w:hangingChars="100" w:hanging="211"/>
      </w:pPr>
      <w:r w:rsidRPr="00917F33">
        <w:rPr>
          <w:rFonts w:eastAsia="華康中黑體" w:hint="eastAsia"/>
        </w:rPr>
        <w:t>周部長志宏：</w:t>
      </w:r>
      <w:r>
        <w:rPr>
          <w:rFonts w:hint="eastAsia"/>
        </w:rPr>
        <w:t>經商還是會有限制。</w:t>
      </w:r>
    </w:p>
    <w:p w:rsidR="001551DA" w:rsidRDefault="001551DA" w:rsidP="001551DA">
      <w:pPr>
        <w:ind w:left="211" w:hangingChars="100" w:hanging="211"/>
      </w:pPr>
      <w:r w:rsidRPr="00917F33">
        <w:rPr>
          <w:rFonts w:eastAsia="華康中黑體" w:hint="eastAsia"/>
        </w:rPr>
        <w:t>陳委員椒華：</w:t>
      </w:r>
      <w:r>
        <w:rPr>
          <w:rFonts w:hint="eastAsia"/>
        </w:rPr>
        <w:t>銓敘部還是要更嚴謹地研議是否做鬆綁。</w:t>
      </w:r>
    </w:p>
    <w:p w:rsidR="001551DA" w:rsidRDefault="001551DA" w:rsidP="001551DA">
      <w:pPr>
        <w:ind w:left="211" w:hangingChars="100" w:hanging="211"/>
      </w:pPr>
      <w:r w:rsidRPr="00917F33">
        <w:rPr>
          <w:rFonts w:eastAsia="華康中黑體" w:hint="eastAsia"/>
        </w:rPr>
        <w:t>周部長志宏：</w:t>
      </w:r>
      <w:r>
        <w:rPr>
          <w:rFonts w:hint="eastAsia"/>
        </w:rPr>
        <w:t>我們會再更嚴謹。</w:t>
      </w:r>
    </w:p>
    <w:p w:rsidR="001551DA" w:rsidRDefault="001551DA" w:rsidP="001551DA">
      <w:pPr>
        <w:ind w:left="211" w:hangingChars="100" w:hanging="211"/>
      </w:pPr>
      <w:r w:rsidRPr="00917F33">
        <w:rPr>
          <w:rFonts w:eastAsia="華康中黑體" w:hint="eastAsia"/>
        </w:rPr>
        <w:t>陳委員椒華：</w:t>
      </w:r>
      <w:r>
        <w:rPr>
          <w:rFonts w:hint="eastAsia"/>
        </w:rPr>
        <w:t>這還是可能會遇到一些問題。再來是關於律師考試的陳情，</w:t>
      </w:r>
      <w:r>
        <w:rPr>
          <w:rFonts w:hint="eastAsia"/>
        </w:rPr>
        <w:t>109</w:t>
      </w:r>
      <w:r>
        <w:rPr>
          <w:rFonts w:hint="eastAsia"/>
        </w:rPr>
        <w:t>年的錄取率是</w:t>
      </w:r>
      <w:r>
        <w:rPr>
          <w:rFonts w:hint="eastAsia"/>
        </w:rPr>
        <w:t>6.75%</w:t>
      </w:r>
      <w:r>
        <w:rPr>
          <w:rFonts w:hint="eastAsia"/>
        </w:rPr>
        <w:t>，之前考選部長承諾會到</w:t>
      </w:r>
      <w:r>
        <w:rPr>
          <w:rFonts w:hint="eastAsia"/>
        </w:rPr>
        <w:t>8%</w:t>
      </w:r>
      <w:r>
        <w:rPr>
          <w:rFonts w:hint="eastAsia"/>
        </w:rPr>
        <w:t>，我去年提案的時候要求考選部於三個月內檢討，但我收到的報告還是認為</w:t>
      </w:r>
      <w:r>
        <w:rPr>
          <w:rFonts w:hint="eastAsia"/>
        </w:rPr>
        <w:t>400</w:t>
      </w:r>
      <w:r>
        <w:rPr>
          <w:rFonts w:hint="eastAsia"/>
        </w:rPr>
        <w:t>分可確保考試及格之專業職業能力及考試公平，我不知道在座各位是否有律師資格？周部長有律師資格，請問部長覺得最後回覆本席</w:t>
      </w:r>
      <w:r>
        <w:rPr>
          <w:rFonts w:hint="eastAsia"/>
        </w:rPr>
        <w:t>400</w:t>
      </w:r>
      <w:r>
        <w:rPr>
          <w:rFonts w:hint="eastAsia"/>
        </w:rPr>
        <w:t>分就是公平，這樣適當嗎？</w:t>
      </w:r>
      <w:r>
        <w:rPr>
          <w:rFonts w:hint="eastAsia"/>
        </w:rPr>
        <w:t>400</w:t>
      </w:r>
      <w:r>
        <w:rPr>
          <w:rFonts w:hint="eastAsia"/>
        </w:rPr>
        <w:t>分到底是什麼時候訂的？</w:t>
      </w:r>
    </w:p>
    <w:p w:rsidR="001551DA" w:rsidRDefault="001551DA" w:rsidP="001551DA">
      <w:pPr>
        <w:ind w:leftChars="100" w:left="211" w:firstLineChars="100" w:firstLine="211"/>
      </w:pPr>
      <w:r>
        <w:rPr>
          <w:rFonts w:hint="eastAsia"/>
        </w:rPr>
        <w:t>現在的時空、社會制度改變，年輕人可能不只會考試，當然考到</w:t>
      </w:r>
      <w:r>
        <w:rPr>
          <w:rFonts w:hint="eastAsia"/>
        </w:rPr>
        <w:t>400</w:t>
      </w:r>
      <w:r>
        <w:rPr>
          <w:rFonts w:hint="eastAsia"/>
        </w:rPr>
        <w:t>分是真的很會考試的人</w:t>
      </w:r>
      <w:r>
        <w:rPr>
          <w:rFonts w:hint="eastAsia"/>
        </w:rPr>
        <w:lastRenderedPageBreak/>
        <w:t>，但是現在有很多優秀的人才適任律師，他們對很多社會議題都有深入的結合、參加，但可能不是那麼會考試，只考到</w:t>
      </w:r>
      <w:r>
        <w:rPr>
          <w:rFonts w:hint="eastAsia"/>
        </w:rPr>
        <w:t>380</w:t>
      </w:r>
      <w:r>
        <w:rPr>
          <w:rFonts w:hint="eastAsia"/>
        </w:rPr>
        <w:t>分、</w:t>
      </w:r>
      <w:r>
        <w:rPr>
          <w:rFonts w:hint="eastAsia"/>
        </w:rPr>
        <w:t>390</w:t>
      </w:r>
      <w:r>
        <w:rPr>
          <w:rFonts w:hint="eastAsia"/>
        </w:rPr>
        <w:t>分，請問考選部或相關單位是不是可以舉辦公聽會，聽聽大家的意見並邀請相關人員、團體參加？加上現在有民間團體、考生對考選部提出行政訴訟，因此希望考試部分能舉辦公聽會聽聽大家的意見，不知道考選部作何回答？</w:t>
      </w:r>
    </w:p>
    <w:p w:rsidR="001551DA" w:rsidRDefault="001551DA" w:rsidP="001551DA">
      <w:pPr>
        <w:ind w:left="211" w:hangingChars="100" w:hanging="211"/>
      </w:pPr>
      <w:r w:rsidRPr="00917F33">
        <w:rPr>
          <w:rFonts w:eastAsia="華康中黑體" w:hint="eastAsia"/>
        </w:rPr>
        <w:t>主席：</w:t>
      </w:r>
      <w:r>
        <w:rPr>
          <w:rFonts w:hint="eastAsia"/>
        </w:rPr>
        <w:t>請考試院考選部許部長說明。</w:t>
      </w:r>
    </w:p>
    <w:p w:rsidR="001551DA" w:rsidRDefault="001551DA" w:rsidP="001551DA">
      <w:pPr>
        <w:ind w:left="211" w:hangingChars="100" w:hanging="211"/>
      </w:pPr>
      <w:r w:rsidRPr="00917F33">
        <w:rPr>
          <w:rFonts w:eastAsia="華康中黑體" w:hint="eastAsia"/>
        </w:rPr>
        <w:t>許部長舒翔：</w:t>
      </w:r>
      <w:r>
        <w:rPr>
          <w:rFonts w:hint="eastAsia"/>
        </w:rPr>
        <w:t>報告委員，有關於</w:t>
      </w:r>
      <w:r>
        <w:rPr>
          <w:rFonts w:hint="eastAsia"/>
        </w:rPr>
        <w:t>400</w:t>
      </w:r>
      <w:r>
        <w:rPr>
          <w:rFonts w:hint="eastAsia"/>
        </w:rPr>
        <w:t>分的門檻，目前有正反方的看法，有人認為</w:t>
      </w:r>
      <w:r>
        <w:rPr>
          <w:rFonts w:hint="eastAsia"/>
        </w:rPr>
        <w:t>400</w:t>
      </w:r>
      <w:r>
        <w:rPr>
          <w:rFonts w:hint="eastAsia"/>
        </w:rPr>
        <w:t>分的門檻有助於提升、維持律師的素質，當然也有一部分人認為過於嚴苛，所以我想這部分……</w:t>
      </w:r>
    </w:p>
    <w:p w:rsidR="001551DA" w:rsidRDefault="001551DA" w:rsidP="001551DA">
      <w:pPr>
        <w:ind w:left="211" w:hangingChars="100" w:hanging="211"/>
      </w:pPr>
      <w:r w:rsidRPr="00917F33">
        <w:rPr>
          <w:rFonts w:eastAsia="華康中黑體" w:hint="eastAsia"/>
        </w:rPr>
        <w:t>陳委員椒華：</w:t>
      </w:r>
      <w:r>
        <w:rPr>
          <w:rFonts w:hint="eastAsia"/>
        </w:rPr>
        <w:t>因為我實在不太能接受你給本席的回應報告，民間團體也覺得非常氣憤，不知道你們是不是可以趕快辦一場公聽會？</w:t>
      </w:r>
    </w:p>
    <w:p w:rsidR="001551DA" w:rsidRDefault="001551DA" w:rsidP="001551DA">
      <w:pPr>
        <w:ind w:left="211" w:hangingChars="100" w:hanging="211"/>
      </w:pPr>
      <w:r w:rsidRPr="00917F33">
        <w:rPr>
          <w:rFonts w:eastAsia="華康中黑體" w:hint="eastAsia"/>
        </w:rPr>
        <w:t>許部長舒翔：</w:t>
      </w:r>
      <w:r>
        <w:rPr>
          <w:rFonts w:hint="eastAsia"/>
        </w:rPr>
        <w:t>我們目前為了配合多合一的法律專業人才，正跟司法院、行政院討論立專法……</w:t>
      </w:r>
    </w:p>
    <w:p w:rsidR="001551DA" w:rsidRDefault="001551DA" w:rsidP="001551DA">
      <w:pPr>
        <w:ind w:left="211" w:hangingChars="100" w:hanging="211"/>
      </w:pPr>
      <w:r w:rsidRPr="00917F33">
        <w:rPr>
          <w:rFonts w:eastAsia="華康中黑體" w:hint="eastAsia"/>
        </w:rPr>
        <w:t>陳委員椒華：</w:t>
      </w:r>
      <w:r>
        <w:rPr>
          <w:rFonts w:hint="eastAsia"/>
        </w:rPr>
        <w:t>請你再研擬，一個月後回覆具體的作法給本席，好嗎？一個月後可以嗎？</w:t>
      </w:r>
    </w:p>
    <w:p w:rsidR="001551DA" w:rsidRDefault="001551DA" w:rsidP="001551DA">
      <w:pPr>
        <w:ind w:left="211" w:hangingChars="100" w:hanging="211"/>
      </w:pPr>
      <w:r w:rsidRPr="00917F33">
        <w:rPr>
          <w:rFonts w:eastAsia="華康中黑體" w:hint="eastAsia"/>
        </w:rPr>
        <w:t>許部長舒翔：</w:t>
      </w:r>
      <w:r>
        <w:rPr>
          <w:rFonts w:hint="eastAsia"/>
        </w:rPr>
        <w:t>我們有在討論這個議題，好。我們會把一些相關的……</w:t>
      </w:r>
    </w:p>
    <w:p w:rsidR="001551DA" w:rsidRDefault="001551DA" w:rsidP="001551DA">
      <w:pPr>
        <w:ind w:left="211" w:hangingChars="100" w:hanging="211"/>
      </w:pPr>
      <w:r w:rsidRPr="00917F33">
        <w:rPr>
          <w:rFonts w:eastAsia="華康中黑體" w:hint="eastAsia"/>
        </w:rPr>
        <w:t>陳委員椒華：</w:t>
      </w:r>
      <w:r>
        <w:rPr>
          <w:rFonts w:hint="eastAsia"/>
        </w:rPr>
        <w:t>因為你還要跟相關部會研議，一個月可以嗎？</w:t>
      </w:r>
    </w:p>
    <w:p w:rsidR="001551DA" w:rsidRDefault="001551DA" w:rsidP="001551DA">
      <w:pPr>
        <w:ind w:left="211" w:hangingChars="100" w:hanging="211"/>
      </w:pPr>
      <w:r w:rsidRPr="00917F33">
        <w:rPr>
          <w:rFonts w:eastAsia="華康中黑體" w:hint="eastAsia"/>
        </w:rPr>
        <w:t>許部長舒翔：</w:t>
      </w:r>
      <w:r>
        <w:rPr>
          <w:rFonts w:hint="eastAsia"/>
        </w:rPr>
        <w:t>是，好。</w:t>
      </w:r>
    </w:p>
    <w:p w:rsidR="001551DA" w:rsidRDefault="001551DA" w:rsidP="001551DA">
      <w:pPr>
        <w:ind w:left="211" w:hangingChars="100" w:hanging="211"/>
      </w:pPr>
      <w:r w:rsidRPr="00917F33">
        <w:rPr>
          <w:rFonts w:eastAsia="華康中黑體" w:hint="eastAsia"/>
        </w:rPr>
        <w:t>陳委員椒華：</w:t>
      </w:r>
      <w:r>
        <w:rPr>
          <w:rFonts w:hint="eastAsia"/>
        </w:rPr>
        <w:t>謝謝。我們來看目前公部門的人力招募，也就是特種考試、高普考等，平均的報考年齡大概是三十幾歲，錄取的年齡為</w:t>
      </w:r>
      <w:r>
        <w:rPr>
          <w:rFonts w:hint="eastAsia"/>
        </w:rPr>
        <w:t>28</w:t>
      </w:r>
      <w:r>
        <w:rPr>
          <w:rFonts w:hint="eastAsia"/>
        </w:rPr>
        <w:t>、</w:t>
      </w:r>
      <w:r>
        <w:rPr>
          <w:rFonts w:hint="eastAsia"/>
        </w:rPr>
        <w:t>29</w:t>
      </w:r>
      <w:r>
        <w:rPr>
          <w:rFonts w:hint="eastAsia"/>
        </w:rPr>
        <w:t>歲，錄取特考為</w:t>
      </w:r>
      <w:r>
        <w:rPr>
          <w:rFonts w:hint="eastAsia"/>
        </w:rPr>
        <w:t>26</w:t>
      </w:r>
      <w:r>
        <w:rPr>
          <w:rFonts w:hint="eastAsia"/>
        </w:rPr>
        <w:t>至</w:t>
      </w:r>
      <w:r>
        <w:rPr>
          <w:rFonts w:hint="eastAsia"/>
        </w:rPr>
        <w:t>28</w:t>
      </w:r>
      <w:r>
        <w:rPr>
          <w:rFonts w:hint="eastAsia"/>
        </w:rPr>
        <w:t>歲，考生大約考三次才考上。以大學畢業</w:t>
      </w:r>
      <w:r>
        <w:rPr>
          <w:rFonts w:hint="eastAsia"/>
        </w:rPr>
        <w:t>22</w:t>
      </w:r>
      <w:r>
        <w:rPr>
          <w:rFonts w:hint="eastAsia"/>
        </w:rPr>
        <w:t>歲來看，經過</w:t>
      </w:r>
      <w:r>
        <w:rPr>
          <w:rFonts w:hint="eastAsia"/>
        </w:rPr>
        <w:t>4</w:t>
      </w:r>
      <w:r>
        <w:rPr>
          <w:rFonts w:hint="eastAsia"/>
        </w:rPr>
        <w:t>到</w:t>
      </w:r>
      <w:r>
        <w:rPr>
          <w:rFonts w:hint="eastAsia"/>
        </w:rPr>
        <w:t>7</w:t>
      </w:r>
      <w:r>
        <w:rPr>
          <w:rFonts w:hint="eastAsia"/>
        </w:rPr>
        <w:t>年的準備後再考三次，請問長時間的備考是不是會影響到公部門人才的招募跟培訓？是不是也會間接影響到國家整體青年人力資源的競爭呢？</w:t>
      </w:r>
    </w:p>
    <w:p w:rsidR="001551DA" w:rsidRDefault="001551DA" w:rsidP="001551DA">
      <w:pPr>
        <w:ind w:left="211" w:hangingChars="100" w:hanging="211"/>
      </w:pPr>
      <w:r w:rsidRPr="00917F33">
        <w:rPr>
          <w:rFonts w:eastAsia="華康中黑體" w:hint="eastAsia"/>
        </w:rPr>
        <w:t>許部長舒翔：</w:t>
      </w:r>
      <w:r>
        <w:rPr>
          <w:rFonts w:hint="eastAsia"/>
        </w:rPr>
        <w:t>錄取的平均年齡是比較高一點，不過在整體上，年輕人的錄取比例還是比較高，所以我們目前跟大學端加強溝通，希望大學端在未來能把這部分列為就業輔導。</w:t>
      </w:r>
    </w:p>
    <w:p w:rsidR="001551DA" w:rsidRDefault="001551DA" w:rsidP="001551DA">
      <w:pPr>
        <w:ind w:left="211" w:hangingChars="100" w:hanging="211"/>
      </w:pPr>
      <w:r w:rsidRPr="00917F33">
        <w:rPr>
          <w:rFonts w:eastAsia="華康中黑體" w:hint="eastAsia"/>
        </w:rPr>
        <w:t>陳委員椒華：</w:t>
      </w:r>
      <w:r>
        <w:rPr>
          <w:rFonts w:hint="eastAsia"/>
        </w:rPr>
        <w:t>所以大學端就是要輔導，另外我們有預備文官團，請問預備文官團是不是到學校找優秀的高中生、大學院校生參加？</w:t>
      </w:r>
    </w:p>
    <w:p w:rsidR="001551DA" w:rsidRDefault="001551DA" w:rsidP="001551DA">
      <w:pPr>
        <w:ind w:left="211" w:hangingChars="100" w:hanging="211"/>
      </w:pPr>
      <w:r w:rsidRPr="00917F33">
        <w:rPr>
          <w:rFonts w:eastAsia="華康中黑體" w:hint="eastAsia"/>
        </w:rPr>
        <w:t>許部長舒翔：</w:t>
      </w:r>
      <w:r>
        <w:rPr>
          <w:rFonts w:hint="eastAsia"/>
        </w:rPr>
        <w:t>我們現在先跟大學合作。</w:t>
      </w:r>
    </w:p>
    <w:p w:rsidR="001551DA" w:rsidRDefault="001551DA" w:rsidP="001551DA">
      <w:pPr>
        <w:ind w:left="211" w:hangingChars="100" w:hanging="211"/>
      </w:pPr>
      <w:r w:rsidRPr="00917F33">
        <w:rPr>
          <w:rFonts w:eastAsia="華康中黑體" w:hint="eastAsia"/>
        </w:rPr>
        <w:t>陳委員椒華：</w:t>
      </w:r>
      <w:r>
        <w:rPr>
          <w:rFonts w:hint="eastAsia"/>
        </w:rPr>
        <w:t>現在一年大概有</w:t>
      </w:r>
      <w:r>
        <w:rPr>
          <w:rFonts w:hint="eastAsia"/>
        </w:rPr>
        <w:t>15</w:t>
      </w:r>
      <w:r>
        <w:rPr>
          <w:rFonts w:hint="eastAsia"/>
        </w:rPr>
        <w:t>人，是不是？</w:t>
      </w:r>
    </w:p>
    <w:p w:rsidR="001551DA" w:rsidRDefault="001551DA" w:rsidP="001551DA">
      <w:pPr>
        <w:ind w:left="211" w:hangingChars="100" w:hanging="211"/>
      </w:pPr>
      <w:r w:rsidRPr="00917F33">
        <w:rPr>
          <w:rFonts w:eastAsia="華康中黑體" w:hint="eastAsia"/>
        </w:rPr>
        <w:t>許部長舒翔：</w:t>
      </w:r>
      <w:r>
        <w:rPr>
          <w:rFonts w:hint="eastAsia"/>
        </w:rPr>
        <w:t>對，今年會有</w:t>
      </w:r>
      <w:r>
        <w:rPr>
          <w:rFonts w:hint="eastAsia"/>
        </w:rPr>
        <w:t>15</w:t>
      </w:r>
      <w:r>
        <w:rPr>
          <w:rFonts w:hint="eastAsia"/>
        </w:rPr>
        <w:t>個名額。</w:t>
      </w:r>
    </w:p>
    <w:p w:rsidR="001551DA" w:rsidRDefault="001551DA" w:rsidP="001551DA">
      <w:pPr>
        <w:ind w:left="211" w:hangingChars="100" w:hanging="211"/>
      </w:pPr>
      <w:r w:rsidRPr="00917F33">
        <w:rPr>
          <w:rFonts w:eastAsia="華康中黑體" w:hint="eastAsia"/>
        </w:rPr>
        <w:t>陳委員椒華：</w:t>
      </w:r>
      <w:r>
        <w:rPr>
          <w:rFonts w:hint="eastAsia"/>
        </w:rPr>
        <w:t>教育部有舉辦大專生公部門見習計畫，一年大概有</w:t>
      </w:r>
      <w:r>
        <w:rPr>
          <w:rFonts w:hint="eastAsia"/>
        </w:rPr>
        <w:t>550</w:t>
      </w:r>
      <w:r>
        <w:rPr>
          <w:rFonts w:hint="eastAsia"/>
        </w:rPr>
        <w:t>到</w:t>
      </w:r>
      <w:r>
        <w:rPr>
          <w:rFonts w:hint="eastAsia"/>
        </w:rPr>
        <w:t>650</w:t>
      </w:r>
      <w:r>
        <w:rPr>
          <w:rFonts w:hint="eastAsia"/>
        </w:rPr>
        <w:t>人，請問</w:t>
      </w:r>
      <w:r>
        <w:rPr>
          <w:rFonts w:hint="eastAsia"/>
        </w:rPr>
        <w:t>15</w:t>
      </w:r>
      <w:r>
        <w:rPr>
          <w:rFonts w:hint="eastAsia"/>
        </w:rPr>
        <w:t>人是從</w:t>
      </w:r>
      <w:r>
        <w:rPr>
          <w:rFonts w:hint="eastAsia"/>
        </w:rPr>
        <w:t>650</w:t>
      </w:r>
      <w:r>
        <w:rPr>
          <w:rFonts w:hint="eastAsia"/>
        </w:rPr>
        <w:t>人當中找嗎？尋找的機制為何？即使這</w:t>
      </w:r>
      <w:r>
        <w:rPr>
          <w:rFonts w:hint="eastAsia"/>
        </w:rPr>
        <w:t>15</w:t>
      </w:r>
      <w:r>
        <w:rPr>
          <w:rFonts w:hint="eastAsia"/>
        </w:rPr>
        <w:t>人參加預備文官團後，進入公部門還是要考高普考或特考嗎？</w:t>
      </w:r>
    </w:p>
    <w:p w:rsidR="001551DA" w:rsidRDefault="001551DA" w:rsidP="001551DA">
      <w:pPr>
        <w:ind w:left="211" w:hangingChars="100" w:hanging="211"/>
      </w:pPr>
      <w:r w:rsidRPr="00917F33">
        <w:rPr>
          <w:rFonts w:eastAsia="華康中黑體" w:hint="eastAsia"/>
        </w:rPr>
        <w:t>許部長舒翔：</w:t>
      </w:r>
      <w:r>
        <w:rPr>
          <w:rFonts w:hint="eastAsia"/>
        </w:rPr>
        <w:t>還是要考試。</w:t>
      </w:r>
    </w:p>
    <w:p w:rsidR="001551DA" w:rsidRDefault="001551DA" w:rsidP="001551DA">
      <w:pPr>
        <w:ind w:left="211" w:hangingChars="100" w:hanging="211"/>
      </w:pPr>
      <w:r w:rsidRPr="00917F33">
        <w:rPr>
          <w:rFonts w:eastAsia="華康中黑體" w:hint="eastAsia"/>
        </w:rPr>
        <w:t>陳委員椒華：</w:t>
      </w:r>
      <w:r>
        <w:rPr>
          <w:rFonts w:hint="eastAsia"/>
        </w:rPr>
        <w:t>我希望你們研議將預備文官團結合教育部的見習計畫，未來真的找出一些優秀的人進入公部門，或是讓他們儘早考上，不要花那麼多時間考試才能進入。</w:t>
      </w:r>
    </w:p>
    <w:p w:rsidR="001551DA" w:rsidRDefault="001551DA" w:rsidP="001551DA">
      <w:pPr>
        <w:ind w:left="211" w:hangingChars="100" w:hanging="211"/>
      </w:pPr>
      <w:r w:rsidRPr="00917F33">
        <w:rPr>
          <w:rFonts w:eastAsia="華康中黑體" w:hint="eastAsia"/>
        </w:rPr>
        <w:t>許部長舒翔：</w:t>
      </w:r>
      <w:r>
        <w:rPr>
          <w:rFonts w:hint="eastAsia"/>
        </w:rPr>
        <w:t>是，我們有跟教育部青年發展署密切合作。</w:t>
      </w:r>
    </w:p>
    <w:p w:rsidR="001551DA" w:rsidRDefault="001551DA" w:rsidP="001551DA">
      <w:pPr>
        <w:ind w:left="211" w:hangingChars="100" w:hanging="211"/>
      </w:pPr>
      <w:r w:rsidRPr="00917F33">
        <w:rPr>
          <w:rFonts w:eastAsia="華康中黑體" w:hint="eastAsia"/>
        </w:rPr>
        <w:t>陳委員椒華：</w:t>
      </w:r>
      <w:r>
        <w:rPr>
          <w:rFonts w:hint="eastAsia"/>
        </w:rPr>
        <w:t>謝謝。</w:t>
      </w:r>
    </w:p>
    <w:p w:rsidR="001551DA" w:rsidRDefault="001551DA" w:rsidP="001551DA">
      <w:pPr>
        <w:ind w:left="211" w:hangingChars="100" w:hanging="211"/>
      </w:pPr>
      <w:r w:rsidRPr="00917F33">
        <w:rPr>
          <w:rFonts w:eastAsia="華康中黑體" w:hint="eastAsia"/>
        </w:rPr>
        <w:t>許部長舒翔：</w:t>
      </w:r>
      <w:r>
        <w:rPr>
          <w:rFonts w:hint="eastAsia"/>
        </w:rPr>
        <w:t>謝謝。</w:t>
      </w:r>
    </w:p>
    <w:p w:rsidR="001551DA" w:rsidRDefault="001551DA" w:rsidP="001551DA">
      <w:pPr>
        <w:ind w:left="211" w:hangingChars="100" w:hanging="211"/>
      </w:pPr>
      <w:r w:rsidRPr="00917F33">
        <w:rPr>
          <w:rFonts w:eastAsia="華康中黑體" w:hint="eastAsia"/>
        </w:rPr>
        <w:t>主席：</w:t>
      </w:r>
      <w:r>
        <w:rPr>
          <w:rFonts w:hint="eastAsia"/>
        </w:rPr>
        <w:t>請吳委員斯懷發言。</w:t>
      </w:r>
    </w:p>
    <w:p w:rsidR="001551DA" w:rsidRDefault="001551DA" w:rsidP="001551DA">
      <w:pPr>
        <w:ind w:left="211" w:hangingChars="100" w:hanging="211"/>
      </w:pPr>
      <w:r w:rsidRPr="00917F33">
        <w:rPr>
          <w:rFonts w:eastAsia="華康中黑體" w:hint="eastAsia"/>
        </w:rPr>
        <w:lastRenderedPageBreak/>
        <w:t>吳委員斯懷：</w:t>
      </w:r>
      <w:r>
        <w:rPr>
          <w:rFonts w:hint="eastAsia"/>
        </w:rPr>
        <w:t>（</w:t>
      </w:r>
      <w:r>
        <w:rPr>
          <w:rFonts w:hint="eastAsia"/>
        </w:rPr>
        <w:t>9</w:t>
      </w:r>
      <w:r>
        <w:rPr>
          <w:rFonts w:hint="eastAsia"/>
        </w:rPr>
        <w:t>時</w:t>
      </w:r>
      <w:r>
        <w:rPr>
          <w:rFonts w:hint="eastAsia"/>
        </w:rPr>
        <w:t>54</w:t>
      </w:r>
      <w:r>
        <w:rPr>
          <w:rFonts w:hint="eastAsia"/>
        </w:rPr>
        <w:t>分）首先我想詢問銓敘部周部長跟公務人員退撫基金管理委員韋副主委，上禮拜在這裡我就已經問過，請看一下你們公布的第</w:t>
      </w:r>
      <w:r>
        <w:rPr>
          <w:rFonts w:hint="eastAsia"/>
        </w:rPr>
        <w:t>7</w:t>
      </w:r>
      <w:r>
        <w:rPr>
          <w:rFonts w:hint="eastAsia"/>
        </w:rPr>
        <w:t>次精算報告中</w:t>
      </w:r>
      <w:r>
        <w:rPr>
          <w:rFonts w:hint="eastAsia"/>
        </w:rPr>
        <w:t>109</w:t>
      </w:r>
      <w:r>
        <w:rPr>
          <w:rFonts w:hint="eastAsia"/>
        </w:rPr>
        <w:t>年精算基金餘額、實際基金餘額表格，參加軍公教保險的實際人數比精算報告的數量多三萬多人次，領取給付的實際人數比精算數少一萬兩千多人，而基金的實際餘額比精算餘額高出兩百四十多億元，如果再加計刪減給付應該挹注回基金的數量，以及你們預估今年收益實現的數字，可能會高達千億元。上禮拜你們的回應是要查證數字，然而這些數據是從你們公開的資料進行核對，請問有什麼問題？請簡短回應一下。</w:t>
      </w:r>
    </w:p>
    <w:p w:rsidR="001551DA" w:rsidRDefault="001551DA" w:rsidP="001551DA">
      <w:pPr>
        <w:ind w:left="211" w:hangingChars="100" w:hanging="211"/>
      </w:pPr>
      <w:r w:rsidRPr="00917F33">
        <w:rPr>
          <w:rFonts w:eastAsia="華康中黑體" w:hint="eastAsia"/>
        </w:rPr>
        <w:t>主席：</w:t>
      </w:r>
      <w:r>
        <w:rPr>
          <w:rFonts w:hint="eastAsia"/>
        </w:rPr>
        <w:t>請公務人員退休撫卹基金管理委員會韋副主任委員說明。</w:t>
      </w:r>
    </w:p>
    <w:p w:rsidR="001551DA" w:rsidRDefault="001551DA" w:rsidP="001551DA">
      <w:pPr>
        <w:ind w:left="211" w:hangingChars="100" w:hanging="211"/>
      </w:pPr>
      <w:r w:rsidRPr="00917F33">
        <w:rPr>
          <w:rFonts w:eastAsia="華康中黑體" w:hint="eastAsia"/>
        </w:rPr>
        <w:t>韋副主任委員亭旭：</w:t>
      </w:r>
      <w:r>
        <w:rPr>
          <w:rFonts w:hint="eastAsia"/>
        </w:rPr>
        <w:t>跟委員報告，原則上我們的精算是估計的，軍公教的在職人數跟退離人數是由不同的機關提供，例如公務員由人總跟銓敘部提供、教育人員由教育部提供、軍人由國防部提供，他們預估未來</w:t>
      </w:r>
      <w:r>
        <w:rPr>
          <w:rFonts w:hint="eastAsia"/>
        </w:rPr>
        <w:t>50</w:t>
      </w:r>
      <w:r>
        <w:rPr>
          <w:rFonts w:hint="eastAsia"/>
        </w:rPr>
        <w:t>年可能的在職人數跟整個人口的變化。</w:t>
      </w:r>
    </w:p>
    <w:p w:rsidR="001551DA" w:rsidRDefault="001551DA" w:rsidP="001551DA">
      <w:pPr>
        <w:ind w:left="211" w:hangingChars="100" w:hanging="211"/>
      </w:pPr>
      <w:r w:rsidRPr="00FF2EA0">
        <w:rPr>
          <w:rFonts w:eastAsia="華康中黑體" w:hint="eastAsia"/>
        </w:rPr>
        <w:t>吳委員斯懷：</w:t>
      </w:r>
      <w:r>
        <w:rPr>
          <w:rFonts w:hint="eastAsia"/>
        </w:rPr>
        <w:t>不是，請你簡短地回答我，我的時間很有限，我只是要你們確認數據，本席辦公室花很多時間核對，請問我提出的數據有沒有錯誤？</w:t>
      </w:r>
    </w:p>
    <w:p w:rsidR="001551DA" w:rsidRDefault="001551DA" w:rsidP="001551DA">
      <w:pPr>
        <w:ind w:left="211" w:hangingChars="100" w:hanging="211"/>
      </w:pPr>
      <w:r w:rsidRPr="00FF2EA0">
        <w:rPr>
          <w:rFonts w:eastAsia="華康中黑體" w:hint="eastAsia"/>
        </w:rPr>
        <w:t>韋副主任委員亭旭：</w:t>
      </w:r>
      <w:r>
        <w:rPr>
          <w:rFonts w:hint="eastAsia"/>
        </w:rPr>
        <w:t>這些數字是正確的。</w:t>
      </w:r>
    </w:p>
    <w:p w:rsidR="001551DA" w:rsidRDefault="001551DA" w:rsidP="001551DA">
      <w:pPr>
        <w:ind w:left="211" w:hangingChars="100" w:hanging="211"/>
      </w:pPr>
      <w:r w:rsidRPr="00FF2EA0">
        <w:rPr>
          <w:rFonts w:eastAsia="華康中黑體" w:hint="eastAsia"/>
        </w:rPr>
        <w:t>吳委員斯懷：</w:t>
      </w:r>
      <w:r>
        <w:rPr>
          <w:rFonts w:hint="eastAsia"/>
        </w:rPr>
        <w:t>我提出的數據是對的？</w:t>
      </w:r>
    </w:p>
    <w:p w:rsidR="001551DA" w:rsidRDefault="001551DA" w:rsidP="001551DA">
      <w:pPr>
        <w:ind w:left="211" w:hangingChars="100" w:hanging="211"/>
      </w:pPr>
      <w:r w:rsidRPr="00FF2EA0">
        <w:rPr>
          <w:rFonts w:eastAsia="華康中黑體" w:hint="eastAsia"/>
        </w:rPr>
        <w:t>韋副主任委員亭旭：</w:t>
      </w:r>
      <w:r>
        <w:rPr>
          <w:rFonts w:hint="eastAsia"/>
        </w:rPr>
        <w:t>對。</w:t>
      </w:r>
    </w:p>
    <w:p w:rsidR="001551DA" w:rsidRDefault="001551DA" w:rsidP="001551DA">
      <w:pPr>
        <w:ind w:left="211" w:hangingChars="100" w:hanging="211"/>
      </w:pPr>
      <w:r w:rsidRPr="00FF2EA0">
        <w:rPr>
          <w:rFonts w:eastAsia="華康中黑體" w:hint="eastAsia"/>
        </w:rPr>
        <w:t>吳委員斯懷：</w:t>
      </w:r>
      <w:r>
        <w:rPr>
          <w:rFonts w:hint="eastAsia"/>
        </w:rPr>
        <w:t>這表示你們的精算報告以及</w:t>
      </w:r>
      <w:r>
        <w:rPr>
          <w:rFonts w:hint="eastAsia"/>
        </w:rPr>
        <w:t>109</w:t>
      </w:r>
      <w:r>
        <w:rPr>
          <w:rFonts w:hint="eastAsia"/>
        </w:rPr>
        <w:t>年公告的數據有問題，我不管過程，那是你的職責，但是你們必須更精確，如果實際人數多三萬多人、實際支領給付的人少一萬多人、實際餘額又多兩百四十多億元，表示我提出的數據正確，請問部長是不是有修正、改進的空間？</w:t>
      </w:r>
    </w:p>
    <w:p w:rsidR="001551DA" w:rsidRDefault="001551DA" w:rsidP="001551DA">
      <w:pPr>
        <w:ind w:left="211" w:hangingChars="100" w:hanging="211"/>
      </w:pPr>
      <w:r w:rsidRPr="00FF2EA0">
        <w:rPr>
          <w:rFonts w:eastAsia="華康中黑體" w:hint="eastAsia"/>
        </w:rPr>
        <w:t>主席：</w:t>
      </w:r>
      <w:r>
        <w:rPr>
          <w:rFonts w:hint="eastAsia"/>
        </w:rPr>
        <w:t>請銓敘部周部長說明。</w:t>
      </w:r>
    </w:p>
    <w:p w:rsidR="001551DA" w:rsidRDefault="001551DA" w:rsidP="001551DA">
      <w:pPr>
        <w:ind w:left="211" w:hangingChars="100" w:hanging="211"/>
      </w:pPr>
      <w:r w:rsidRPr="00FF2EA0">
        <w:rPr>
          <w:rFonts w:eastAsia="華康中黑體" w:hint="eastAsia"/>
        </w:rPr>
        <w:t>周部長志宏：</w:t>
      </w:r>
      <w:r>
        <w:rPr>
          <w:rFonts w:hint="eastAsia"/>
        </w:rPr>
        <w:t>因為精算報告是預估值，所以一定會有落差，未來要如何降低落差，我們回去再……</w:t>
      </w:r>
    </w:p>
    <w:p w:rsidR="001551DA" w:rsidRDefault="001551DA" w:rsidP="001551DA">
      <w:pPr>
        <w:ind w:left="211" w:hangingChars="100" w:hanging="211"/>
      </w:pPr>
      <w:r w:rsidRPr="00FF2EA0">
        <w:rPr>
          <w:rFonts w:eastAsia="華康中黑體" w:hint="eastAsia"/>
        </w:rPr>
        <w:t>吳委員斯懷：</w:t>
      </w:r>
      <w:r>
        <w:rPr>
          <w:rFonts w:hint="eastAsia"/>
        </w:rPr>
        <w:t>精算報告當然是預估值，懂的人都知道，但是實際落差這麼大，你叫軍公教、警消的在職人員或已退休的人怎麼信任你們的運作？我講的是政府要給人民信任感的問題，你們必須要檢討，好不好？請把數據差距儘量縮減到最小，這才是負責任的政府，蘇院長不是講「有政府、會做事」？你們要做正確的事，否則沒有意義，這不是政府的態度，人民不會信任你們的！我不是要究責為什麼差這麼多，但實際上的年金改革大量刪減軍公教、警消的退休給付，結果現在數字兜不攏，而且投資報酬率那麼低。</w:t>
      </w:r>
    </w:p>
    <w:p w:rsidR="001551DA" w:rsidRDefault="001551DA" w:rsidP="001551DA">
      <w:pPr>
        <w:ind w:leftChars="100" w:left="211" w:firstLineChars="100" w:firstLine="211"/>
      </w:pPr>
      <w:r>
        <w:rPr>
          <w:rFonts w:hint="eastAsia"/>
        </w:rPr>
        <w:t>我們想一想，銓敘部也很委屈，因為你有責無權，真正的行政權在行政院、總統府，年金改革委員會由總統府成立，雖然你們有派人參加，但結論他們說了算、你們說了不算，給付怎麼砍由政務委員、行政院決定，由他決定要不要給，你有什麼權？但在憲政條例上，這是你們的權責，要有所堅持。我想再問，今年的投資報酬率預計實現的收益、可以挹注的基金大概有多少？有沒有預估值？簡短回答一下。</w:t>
      </w:r>
    </w:p>
    <w:p w:rsidR="001551DA" w:rsidRDefault="001551DA" w:rsidP="001551DA">
      <w:pPr>
        <w:ind w:left="211" w:hangingChars="100" w:hanging="211"/>
      </w:pPr>
      <w:r w:rsidRPr="00FF2EA0">
        <w:rPr>
          <w:rFonts w:eastAsia="華康中黑體" w:hint="eastAsia"/>
        </w:rPr>
        <w:t>韋副主任委員亭旭：</w:t>
      </w:r>
      <w:r>
        <w:rPr>
          <w:rFonts w:hint="eastAsia"/>
        </w:rPr>
        <w:t>今年的預期報酬率是</w:t>
      </w:r>
      <w:r>
        <w:rPr>
          <w:rFonts w:hint="eastAsia"/>
        </w:rPr>
        <w:t>4%</w:t>
      </w:r>
      <w:r>
        <w:rPr>
          <w:rFonts w:hint="eastAsia"/>
        </w:rPr>
        <w:t>，預估的收益大概是兩百多億元。</w:t>
      </w:r>
    </w:p>
    <w:p w:rsidR="001551DA" w:rsidRDefault="001551DA" w:rsidP="001551DA">
      <w:pPr>
        <w:ind w:left="211" w:hangingChars="100" w:hanging="211"/>
      </w:pPr>
      <w:r w:rsidRPr="00FF2EA0">
        <w:rPr>
          <w:rFonts w:eastAsia="華康中黑體" w:hint="eastAsia"/>
        </w:rPr>
        <w:t>吳委員斯懷：</w:t>
      </w:r>
      <w:r>
        <w:rPr>
          <w:rFonts w:hint="eastAsia"/>
        </w:rPr>
        <w:t>有多少挹注回來？</w:t>
      </w:r>
    </w:p>
    <w:p w:rsidR="001551DA" w:rsidRDefault="001551DA" w:rsidP="001551DA">
      <w:pPr>
        <w:ind w:left="211" w:hangingChars="100" w:hanging="211"/>
      </w:pPr>
      <w:r w:rsidRPr="00FF2EA0">
        <w:rPr>
          <w:rFonts w:eastAsia="華康中黑體" w:hint="eastAsia"/>
        </w:rPr>
        <w:t>韋副主任委員亭旭：</w:t>
      </w:r>
      <w:r>
        <w:rPr>
          <w:rFonts w:hint="eastAsia"/>
        </w:rPr>
        <w:t>委員問的挹注款是指軍公教退撫的挹注款嗎？</w:t>
      </w:r>
    </w:p>
    <w:p w:rsidR="001551DA" w:rsidRDefault="001551DA" w:rsidP="001551DA">
      <w:pPr>
        <w:ind w:left="211" w:hangingChars="100" w:hanging="211"/>
      </w:pPr>
      <w:r w:rsidRPr="00FF2EA0">
        <w:rPr>
          <w:rFonts w:eastAsia="華康中黑體" w:hint="eastAsia"/>
        </w:rPr>
        <w:lastRenderedPageBreak/>
        <w:t>吳委員斯懷：</w:t>
      </w:r>
      <w:r>
        <w:rPr>
          <w:rFonts w:hint="eastAsia"/>
        </w:rPr>
        <w:t>對。</w:t>
      </w:r>
    </w:p>
    <w:p w:rsidR="001551DA" w:rsidRDefault="001551DA" w:rsidP="001551DA">
      <w:pPr>
        <w:ind w:left="211" w:hangingChars="100" w:hanging="211"/>
      </w:pPr>
      <w:r w:rsidRPr="00FF2EA0">
        <w:rPr>
          <w:rFonts w:eastAsia="華康中黑體" w:hint="eastAsia"/>
        </w:rPr>
        <w:t>韋副主任委員亭旭：</w:t>
      </w:r>
      <w:r>
        <w:rPr>
          <w:rFonts w:hint="eastAsia"/>
        </w:rPr>
        <w:t>大概是</w:t>
      </w:r>
      <w:r>
        <w:rPr>
          <w:rFonts w:hint="eastAsia"/>
        </w:rPr>
        <w:t>320</w:t>
      </w:r>
      <w:r>
        <w:rPr>
          <w:rFonts w:hint="eastAsia"/>
        </w:rPr>
        <w:t>億元。</w:t>
      </w:r>
    </w:p>
    <w:p w:rsidR="001551DA" w:rsidRDefault="001551DA" w:rsidP="001551DA">
      <w:pPr>
        <w:ind w:left="211" w:hangingChars="100" w:hanging="211"/>
      </w:pPr>
      <w:r w:rsidRPr="00FF2EA0">
        <w:rPr>
          <w:rFonts w:eastAsia="華康中黑體" w:hint="eastAsia"/>
        </w:rPr>
        <w:t>吳委員斯懷：</w:t>
      </w:r>
      <w:r>
        <w:rPr>
          <w:rFonts w:hint="eastAsia"/>
        </w:rPr>
        <w:t>我之所以追問是因為你是管理單位並實際負責操作，但你卻不清楚，還要問後面承辦人有關軍公教、警消現職跟退休的數據，我們要怎麼相信你的投報率會高？我只是問預估值，你事前都沒有做功課就來接受國會的監督，這是不好的現象，我希望你們改進，不可以這樣！你連預估值都說不清楚，我們怎麼信任你？你們在媒體、文宣上說投資報酬率愈來愈好等等，請大家放心、退休一定領得到退休金，不會有所刪減，不會像年改一樣溯及既往、違反信賴保護原則，我認為你說的所有承諾都是空的，為什麼？因為你自己都說不清楚，我希望你們好好改進，否則會發生跟年改一樣激烈地大幅度刪減，可是到今天為止的數字兜不攏，你們承諾的事情不清楚、不明確，你叫我們怎麼信任這個政府？關於退撫基金的投資報酬率，我舉例來說，我們查了退撫基金的投資標的，長期持有的不動產抵押債利率偏低，一般人都能查證，我不曉得你們瞭不瞭解？從年改到現在兩年，刪減的退除給與將近</w:t>
      </w:r>
      <w:r>
        <w:rPr>
          <w:rFonts w:hint="eastAsia"/>
        </w:rPr>
        <w:t>700</w:t>
      </w:r>
      <w:r>
        <w:rPr>
          <w:rFonts w:hint="eastAsia"/>
        </w:rPr>
        <w:t>億元逐漸要挹注回基金，請問部長知不知道這件事？</w:t>
      </w:r>
    </w:p>
    <w:p w:rsidR="001551DA" w:rsidRDefault="001551DA" w:rsidP="001551DA">
      <w:pPr>
        <w:ind w:left="211" w:hangingChars="100" w:hanging="211"/>
      </w:pPr>
      <w:r w:rsidRPr="00FF2EA0">
        <w:rPr>
          <w:rFonts w:eastAsia="華康中黑體" w:hint="eastAsia"/>
        </w:rPr>
        <w:t>周部長志宏：</w:t>
      </w:r>
      <w:r>
        <w:rPr>
          <w:rFonts w:hint="eastAsia"/>
        </w:rPr>
        <w:t>749</w:t>
      </w:r>
      <w:r>
        <w:rPr>
          <w:rFonts w:hint="eastAsia"/>
        </w:rPr>
        <w:t>億元……</w:t>
      </w:r>
    </w:p>
    <w:p w:rsidR="001551DA" w:rsidRDefault="001551DA" w:rsidP="001551DA">
      <w:pPr>
        <w:ind w:left="211" w:hangingChars="100" w:hanging="211"/>
      </w:pPr>
      <w:r w:rsidRPr="00FF2EA0">
        <w:rPr>
          <w:rFonts w:eastAsia="華康中黑體" w:hint="eastAsia"/>
        </w:rPr>
        <w:t>吳委員斯懷：</w:t>
      </w:r>
      <w:r>
        <w:rPr>
          <w:rFonts w:hint="eastAsia"/>
        </w:rPr>
        <w:t>好，你知道逐漸挹注回來。關於</w:t>
      </w:r>
      <w:r>
        <w:rPr>
          <w:rFonts w:hint="eastAsia"/>
        </w:rPr>
        <w:t>112</w:t>
      </w:r>
      <w:r>
        <w:rPr>
          <w:rFonts w:hint="eastAsia"/>
        </w:rPr>
        <w:t>年以後的新進人員要用新的退撫制度，到現在為止只剩一年半，請問部長有沒有相關規劃？請簡單回應一下。</w:t>
      </w:r>
    </w:p>
    <w:p w:rsidR="001551DA" w:rsidRDefault="001551DA" w:rsidP="001551DA">
      <w:pPr>
        <w:ind w:left="211" w:hangingChars="100" w:hanging="211"/>
      </w:pPr>
      <w:r w:rsidRPr="00FF2EA0">
        <w:rPr>
          <w:rFonts w:eastAsia="華康中黑體" w:hint="eastAsia"/>
        </w:rPr>
        <w:t>周部長志宏：</w:t>
      </w:r>
      <w:r>
        <w:rPr>
          <w:rFonts w:hint="eastAsia"/>
        </w:rPr>
        <w:t>目前還在規劃中，因為我們會參考各國的情況，所以最近都在蒐集資料。</w:t>
      </w:r>
    </w:p>
    <w:p w:rsidR="001551DA" w:rsidRDefault="001551DA" w:rsidP="001551DA">
      <w:pPr>
        <w:ind w:left="211" w:hangingChars="100" w:hanging="211"/>
      </w:pPr>
      <w:r w:rsidRPr="00FF2EA0">
        <w:rPr>
          <w:rFonts w:eastAsia="華康中黑體" w:hint="eastAsia"/>
        </w:rPr>
        <w:t>吳委員斯懷：</w:t>
      </w:r>
      <w:r>
        <w:rPr>
          <w:rFonts w:hint="eastAsia"/>
        </w:rPr>
        <w:t>部長，這是很嚴重的問題，「目前還在規劃中」這句話會列入紀錄，所有的軍公教都會看到，只剩一年半的時間還在規劃！等一下我質詢完，公務人員協會理事長就會到我的辦公室談這些事情，你叫本席怎麼回答？難道要回答考試院還在規劃中，你不要著急、慢慢等吧！人民不可以要求政府做具體的承諾嗎？這是我們的權利、人民的權利。</w:t>
      </w:r>
    </w:p>
    <w:p w:rsidR="001551DA" w:rsidRDefault="001551DA" w:rsidP="001551DA">
      <w:pPr>
        <w:ind w:left="211" w:hangingChars="100" w:hanging="211"/>
      </w:pPr>
      <w:r w:rsidRPr="00FF2EA0">
        <w:rPr>
          <w:rFonts w:eastAsia="華康中黑體" w:hint="eastAsia"/>
        </w:rPr>
        <w:t>周部長志宏：</w:t>
      </w:r>
      <w:r>
        <w:rPr>
          <w:rFonts w:hint="eastAsia"/>
        </w:rPr>
        <w:t>我們在委員會說過年底前會有相關的草案，而且會舉辦公聽會。</w:t>
      </w:r>
    </w:p>
    <w:p w:rsidR="001551DA" w:rsidRDefault="001551DA" w:rsidP="001551DA">
      <w:pPr>
        <w:ind w:left="211" w:hangingChars="100" w:hanging="211"/>
      </w:pPr>
      <w:r w:rsidRPr="00FF2EA0">
        <w:rPr>
          <w:rFonts w:eastAsia="華康中黑體" w:hint="eastAsia"/>
        </w:rPr>
        <w:t>吳委員斯懷：</w:t>
      </w:r>
      <w:r>
        <w:rPr>
          <w:rFonts w:hint="eastAsia"/>
        </w:rPr>
        <w:t>好，希望你們把更具體的公聽會時間、題綱、內容提供給本席辦公室，我們要讓關心這項議題的國家四大支柱做功課並提出質疑。其實我們不是要精算報告，它只是一個指標，實際執行的情形跟國際、國內政經情勢有關，而且組織結構的改變、人力增減也是問題，銓敘部要詳細地掌握，否則這只是一份精算報告。改變情況的變數很多，若政府部門不好好做，人民怎麼信任你們？部長應該朝這個方向好好檢討。</w:t>
      </w:r>
    </w:p>
    <w:p w:rsidR="001551DA" w:rsidRDefault="001551DA" w:rsidP="001551DA">
      <w:pPr>
        <w:ind w:leftChars="100" w:left="211" w:firstLineChars="100" w:firstLine="211"/>
      </w:pPr>
      <w:r>
        <w:rPr>
          <w:rFonts w:hint="eastAsia"/>
        </w:rPr>
        <w:t>現在要修法公務人員俗稱的旋轉門條款，過去是離職後三年內不得擔任離職前五年內之職務，現在你們要降低門檻。最近有很多媒體報導蘇院長以打破酬庸的名義，大幅更換很多國庫、公營的董事長跟首長，媒體披露是派系鬥爭，其實蔡政府上臺之後到現在，有很多卸任政務官很快就轉任高薪、少責任的職位，這是不爭的事實。</w:t>
      </w:r>
    </w:p>
    <w:p w:rsidR="001551DA" w:rsidRDefault="001551DA" w:rsidP="001551DA">
      <w:pPr>
        <w:ind w:leftChars="100" w:left="211" w:firstLineChars="100" w:firstLine="211"/>
      </w:pPr>
      <w:r>
        <w:rPr>
          <w:rFonts w:hint="eastAsia"/>
        </w:rPr>
        <w:t>劉秘書長，不好意思開你玩笑！我想問一個問題，昨天晚上我看很多政論節目都有一個標題是「叫妳的建忻不要打給我的部長」，我不曉得你昨天有沒有看政論節目？</w:t>
      </w:r>
    </w:p>
    <w:p w:rsidR="001551DA" w:rsidRDefault="001551DA" w:rsidP="001551DA">
      <w:pPr>
        <w:ind w:left="211" w:hangingChars="100" w:hanging="211"/>
      </w:pPr>
      <w:r w:rsidRPr="00FF2EA0">
        <w:rPr>
          <w:rFonts w:eastAsia="華康中黑體" w:hint="eastAsia"/>
        </w:rPr>
        <w:t>主席：</w:t>
      </w:r>
      <w:r>
        <w:rPr>
          <w:rFonts w:hint="eastAsia"/>
        </w:rPr>
        <w:t>請考試院劉秘書長說明。</w:t>
      </w:r>
    </w:p>
    <w:p w:rsidR="001551DA" w:rsidRDefault="001551DA" w:rsidP="001551DA">
      <w:pPr>
        <w:ind w:left="211" w:hangingChars="100" w:hanging="211"/>
      </w:pPr>
      <w:r w:rsidRPr="00FF2EA0">
        <w:rPr>
          <w:rFonts w:eastAsia="華康中黑體" w:hint="eastAsia"/>
        </w:rPr>
        <w:t>劉秘書長建忻：</w:t>
      </w:r>
      <w:r>
        <w:rPr>
          <w:rFonts w:hint="eastAsia"/>
        </w:rPr>
        <w:t>我知道這則新聞，但事實上沒有這件事。</w:t>
      </w:r>
    </w:p>
    <w:p w:rsidR="001551DA" w:rsidRDefault="001551DA" w:rsidP="001551DA">
      <w:pPr>
        <w:ind w:left="211" w:hangingChars="100" w:hanging="211"/>
      </w:pPr>
      <w:r w:rsidRPr="00FF2EA0">
        <w:rPr>
          <w:rFonts w:eastAsia="華康中黑體" w:hint="eastAsia"/>
        </w:rPr>
        <w:lastRenderedPageBreak/>
        <w:t>吳委員斯懷：</w:t>
      </w:r>
      <w:r>
        <w:rPr>
          <w:rFonts w:hint="eastAsia"/>
        </w:rPr>
        <w:t>你知道這個新聞嘛！好，事實上有沒有這個事實我不在意，我在意的是憲政體制，行政院院長這樣子對考試院秘書長放這種話，透過媒體，在藍綠的政論節目這樣子討論，是不好的現象。我覺得站在你個人的立場，有責任、有義務去說清楚，而不是被立法委員質詢到才說沒有這個事情。這個對憲政體制、對國家的形象有影響，為什麼高層猛放話，像某丁發言人修理游院長辦公室，蘇院長說：沒這回事，游院長說：說到這裡為止，然後我們蘇院長又說：這些公股銀行用人是我的權責，總統府不要說話。這些都不是好的現象，要考慮社會輿論和人民的觀感，所以我剛剛是提醒您要注意這件事，要有一個說法，否則人家又在你說、我說，你是當事人，可以把它說清楚的。</w:t>
      </w:r>
    </w:p>
    <w:p w:rsidR="001551DA" w:rsidRDefault="001551DA" w:rsidP="001551DA">
      <w:pPr>
        <w:ind w:leftChars="100" w:left="211" w:firstLineChars="100" w:firstLine="211"/>
      </w:pPr>
      <w:r>
        <w:rPr>
          <w:rFonts w:hint="eastAsia"/>
        </w:rPr>
        <w:t>所謂旋轉門條款，我要講一件事，必須要考慮社會觀感跟實際執行情形，現在社會輿論是這樣子，我們也考慮到適用旋轉門放寬的都是高階政務人員，有沒有考慮到中低階的人員？現在是高齡化社會，軍公教警消這些公職人員退休以後，身體還很健康，經驗很豐富，要不要乾脆連他們一起放寬，給他們一個多的就業機會，也為國家所用。</w:t>
      </w:r>
    </w:p>
    <w:p w:rsidR="001551DA" w:rsidRDefault="001551DA" w:rsidP="001551DA">
      <w:pPr>
        <w:ind w:leftChars="100" w:left="211" w:firstLineChars="100" w:firstLine="211"/>
      </w:pPr>
      <w:r>
        <w:rPr>
          <w:rFonts w:hint="eastAsia"/>
        </w:rPr>
        <w:t>最重要這一點請銓敘部正式以書面回覆本席，現在的公教人員再任泛公職的限制是最低工資</w:t>
      </w:r>
      <w:r>
        <w:rPr>
          <w:rFonts w:hint="eastAsia"/>
        </w:rPr>
        <w:t>24,000</w:t>
      </w:r>
      <w:r>
        <w:rPr>
          <w:rFonts w:hint="eastAsia"/>
        </w:rPr>
        <w:t>元，這個我們在年改期間就提出來不合理，最低工資是什麼東西，他沒有依據的，他是勞工的，我們是公務人員系統，你對於高階公務人員要修正放寬，對於中低階呢？如果我有經驗，我再任泛公職的職務，可不可以比照公務人員？我們是公務人員，委任一級加專業加給</w:t>
      </w:r>
      <w:r>
        <w:rPr>
          <w:rFonts w:hint="eastAsia"/>
        </w:rPr>
        <w:t>33,140</w:t>
      </w:r>
      <w:r>
        <w:rPr>
          <w:rFonts w:hint="eastAsia"/>
        </w:rPr>
        <w:t>元，作為一個停發退休金的標準，也給國家的有效人力更好的機會，他退休以後，在這高齡化社會，還可以再任公職，從</w:t>
      </w:r>
      <w:r>
        <w:rPr>
          <w:rFonts w:hint="eastAsia"/>
        </w:rPr>
        <w:t>24,000</w:t>
      </w:r>
      <w:r>
        <w:rPr>
          <w:rFonts w:hint="eastAsia"/>
        </w:rPr>
        <w:t>元調整為</w:t>
      </w:r>
      <w:r>
        <w:rPr>
          <w:rFonts w:hint="eastAsia"/>
        </w:rPr>
        <w:t>33,140</w:t>
      </w:r>
      <w:r>
        <w:rPr>
          <w:rFonts w:hint="eastAsia"/>
        </w:rPr>
        <w:t>元，公務人員用公務員的法，部長，這可不可以考慮？</w:t>
      </w:r>
    </w:p>
    <w:p w:rsidR="001551DA" w:rsidRDefault="001551DA" w:rsidP="001551DA">
      <w:pPr>
        <w:ind w:left="211" w:hangingChars="100" w:hanging="211"/>
      </w:pPr>
      <w:r w:rsidRPr="00FF2EA0">
        <w:rPr>
          <w:rFonts w:eastAsia="華康中黑體" w:hint="eastAsia"/>
        </w:rPr>
        <w:t>周部長志宏：</w:t>
      </w:r>
      <w:r>
        <w:rPr>
          <w:rFonts w:hint="eastAsia"/>
        </w:rPr>
        <w:t>因為這個是過去年改的時候所定的，我們再來研議看看可否調到</w:t>
      </w:r>
      <w:r>
        <w:rPr>
          <w:rFonts w:hint="eastAsia"/>
        </w:rPr>
        <w:t>33,140</w:t>
      </w:r>
      <w:r>
        <w:rPr>
          <w:rFonts w:hint="eastAsia"/>
        </w:rPr>
        <w:t>元？</w:t>
      </w:r>
    </w:p>
    <w:p w:rsidR="001551DA" w:rsidRDefault="001551DA" w:rsidP="001551DA">
      <w:pPr>
        <w:ind w:left="211" w:hangingChars="100" w:hanging="211"/>
      </w:pPr>
      <w:r w:rsidRPr="00FF2EA0">
        <w:rPr>
          <w:rFonts w:eastAsia="華康中黑體" w:hint="eastAsia"/>
        </w:rPr>
        <w:t>吳委員斯懷：</w:t>
      </w:r>
      <w:r>
        <w:rPr>
          <w:rFonts w:hint="eastAsia"/>
        </w:rPr>
        <w:t>我希望不要用官話回應我，秘書長要站在考試院為國家留用有經驗的人才，因應現在高齡化社會，不要只照顧高官，旋轉門條款關於高階的你要修，我沒有太大意見，他總有他的考慮因素，但是要防弊，可是中低階公務人員轉任為什麼要受這個限制呢？難道我就不是公務人員嗎？我轉任一般的泛公職就一定要受這個限制嗎？年改這個條款不是不可以動的，四年要動一次。</w:t>
      </w:r>
    </w:p>
    <w:p w:rsidR="001551DA" w:rsidRDefault="001551DA" w:rsidP="001551DA">
      <w:pPr>
        <w:ind w:leftChars="100" w:left="211" w:firstLineChars="100" w:firstLine="211"/>
      </w:pPr>
      <w:r>
        <w:rPr>
          <w:rFonts w:hint="eastAsia"/>
        </w:rPr>
        <w:t>部長，我希望秘書長也能夠瞭解，你們這個作法，不是為政治服務，是為整個軍公教警消，為國家留用人才，這是一個高齡化社會必然的現象，這些有經驗的人為什麼不用他？你用了他，給他這麼低的待遇，情何以堪！所以在這方面，請秘書長能夠承諾，儘快給我一個方向，我當然知道你不會馬上有解決方案，給我一個方向，我要幫這些退休後再任公職的人找到一條出路，這是合理的。我們是公務人員再任公職，為什麼不用公務人員的條款，要用勞工的最低生活指數呢？這顯然不合理。希望部長、秘書長能夠慎重考慮，好不好？</w:t>
      </w:r>
    </w:p>
    <w:p w:rsidR="001551DA" w:rsidRDefault="001551DA" w:rsidP="001551DA">
      <w:pPr>
        <w:ind w:left="211" w:hangingChars="100" w:hanging="211"/>
      </w:pPr>
      <w:r w:rsidRPr="00FF2EA0">
        <w:rPr>
          <w:rFonts w:eastAsia="華康中黑體" w:hint="eastAsia"/>
        </w:rPr>
        <w:t>劉秘書長建忻：</w:t>
      </w:r>
      <w:r>
        <w:rPr>
          <w:rFonts w:hint="eastAsia"/>
        </w:rPr>
        <w:t>我們來研究。謝謝委員！</w:t>
      </w:r>
    </w:p>
    <w:p w:rsidR="001551DA" w:rsidRDefault="001551DA" w:rsidP="001551DA">
      <w:pPr>
        <w:ind w:left="211" w:hangingChars="100" w:hanging="211"/>
      </w:pPr>
      <w:r w:rsidRPr="00FF2EA0">
        <w:rPr>
          <w:rFonts w:eastAsia="華康中黑體" w:hint="eastAsia"/>
        </w:rPr>
        <w:t>主席：</w:t>
      </w:r>
      <w:r>
        <w:rPr>
          <w:rFonts w:hint="eastAsia"/>
        </w:rPr>
        <w:t>請江委員永昌發言。</w:t>
      </w:r>
    </w:p>
    <w:p w:rsidR="001551DA" w:rsidRDefault="001551DA" w:rsidP="001551DA">
      <w:pPr>
        <w:ind w:left="211" w:hangingChars="100" w:hanging="211"/>
      </w:pPr>
      <w:r w:rsidRPr="00FF2EA0">
        <w:rPr>
          <w:rFonts w:eastAsia="華康中黑體" w:hint="eastAsia"/>
        </w:rPr>
        <w:t>江委員永昌：</w:t>
      </w:r>
      <w:r>
        <w:rPr>
          <w:rFonts w:hint="eastAsia"/>
        </w:rPr>
        <w:t>（</w:t>
      </w:r>
      <w:r>
        <w:rPr>
          <w:rFonts w:hint="eastAsia"/>
        </w:rPr>
        <w:t>10</w:t>
      </w:r>
      <w:r>
        <w:rPr>
          <w:rFonts w:hint="eastAsia"/>
        </w:rPr>
        <w:t>時</w:t>
      </w:r>
      <w:r>
        <w:rPr>
          <w:rFonts w:hint="eastAsia"/>
        </w:rPr>
        <w:t>8</w:t>
      </w:r>
      <w:r>
        <w:rPr>
          <w:rFonts w:hint="eastAsia"/>
        </w:rPr>
        <w:t>分）請問考選部許部長，什麼叫做「預備文官團」？我看了一下你們給我的公文，內容為規劃跟基隆市合作，在暑假舉行期兩週的營隊。這個變成大學生營隊，怎麼變</w:t>
      </w:r>
      <w:r>
        <w:rPr>
          <w:rFonts w:hint="eastAsia"/>
        </w:rPr>
        <w:lastRenderedPageBreak/>
        <w:t>這樣？</w:t>
      </w:r>
    </w:p>
    <w:p w:rsidR="001551DA" w:rsidRDefault="001551DA" w:rsidP="001551DA">
      <w:pPr>
        <w:ind w:left="211" w:hangingChars="100" w:hanging="211"/>
      </w:pPr>
      <w:r w:rsidRPr="00FF2EA0">
        <w:rPr>
          <w:rFonts w:eastAsia="華康中黑體" w:hint="eastAsia"/>
        </w:rPr>
        <w:t>主席：</w:t>
      </w:r>
      <w:r>
        <w:rPr>
          <w:rFonts w:hint="eastAsia"/>
        </w:rPr>
        <w:t>請考試院考選部許部長說明。</w:t>
      </w:r>
    </w:p>
    <w:p w:rsidR="001551DA" w:rsidRDefault="001551DA" w:rsidP="001551DA">
      <w:pPr>
        <w:ind w:left="211" w:hangingChars="100" w:hanging="211"/>
      </w:pPr>
      <w:r w:rsidRPr="00FF2EA0">
        <w:rPr>
          <w:rFonts w:eastAsia="華康中黑體" w:hint="eastAsia"/>
        </w:rPr>
        <w:t>許部長舒翔：</w:t>
      </w:r>
      <w:r>
        <w:rPr>
          <w:rFonts w:hint="eastAsia"/>
        </w:rPr>
        <w:t>基本上，預備文官團希望能夠提早培養一些對服務公職有興趣的年輕學子，在大學時候就能夠好好去做準備。當然現在預備文官團坦白說要成為一個團還是很困難，所以先從「地方文官先鋒隊」來實施，因為我們的經費資源實在有限，只能用點的方式來做起步。</w:t>
      </w:r>
    </w:p>
    <w:p w:rsidR="001551DA" w:rsidRDefault="001551DA" w:rsidP="001551DA">
      <w:pPr>
        <w:ind w:left="211" w:hangingChars="100" w:hanging="211"/>
      </w:pPr>
      <w:r w:rsidRPr="00FF2EA0">
        <w:rPr>
          <w:rFonts w:eastAsia="華康中黑體" w:hint="eastAsia"/>
        </w:rPr>
        <w:t>江委員永昌：</w:t>
      </w:r>
      <w:r>
        <w:rPr>
          <w:rFonts w:hint="eastAsia"/>
        </w:rPr>
        <w:t>我聽不懂，我跟你講一件事情，</w:t>
      </w:r>
      <w:r>
        <w:rPr>
          <w:rFonts w:hint="eastAsia"/>
        </w:rPr>
        <w:t>2019</w:t>
      </w:r>
      <w:r>
        <w:rPr>
          <w:rFonts w:hint="eastAsia"/>
        </w:rPr>
        <w:t>年</w:t>
      </w:r>
      <w:r>
        <w:rPr>
          <w:rFonts w:hint="eastAsia"/>
        </w:rPr>
        <w:t>10</w:t>
      </w:r>
      <w:r>
        <w:rPr>
          <w:rFonts w:hint="eastAsia"/>
        </w:rPr>
        <w:t>月</w:t>
      </w:r>
      <w:r>
        <w:rPr>
          <w:rFonts w:hint="eastAsia"/>
        </w:rPr>
        <w:t>4</w:t>
      </w:r>
      <w:r>
        <w:rPr>
          <w:rFonts w:hint="eastAsia"/>
        </w:rPr>
        <w:t>日許舒翔部長剛上任致詞時提到，預備文官團參考軍官學校模式，雖然不是成立獨立學校，是跟各大學合作，讓有志從事公職者能在大學及早培養，改變公職考試的文化，就是所謂的文官多元進用，不是在走考試的方式。</w:t>
      </w:r>
    </w:p>
    <w:p w:rsidR="001551DA" w:rsidRDefault="001551DA" w:rsidP="001551DA">
      <w:pPr>
        <w:ind w:left="211" w:hangingChars="100" w:hanging="211"/>
      </w:pPr>
      <w:r w:rsidRPr="00FF2EA0">
        <w:rPr>
          <w:rFonts w:eastAsia="華康中黑體" w:hint="eastAsia"/>
        </w:rPr>
        <w:t>許部長舒翔：</w:t>
      </w:r>
      <w:r>
        <w:rPr>
          <w:rFonts w:hint="eastAsia"/>
        </w:rPr>
        <w:t>還是要考試。</w:t>
      </w:r>
    </w:p>
    <w:p w:rsidR="001551DA" w:rsidRDefault="001551DA" w:rsidP="001551DA">
      <w:pPr>
        <w:ind w:left="211" w:hangingChars="100" w:hanging="211"/>
      </w:pPr>
      <w:r w:rsidRPr="00FF2EA0">
        <w:rPr>
          <w:rFonts w:eastAsia="華康中黑體" w:hint="eastAsia"/>
        </w:rPr>
        <w:t>江委員永昌：</w:t>
      </w:r>
      <w:r>
        <w:rPr>
          <w:rFonts w:hint="eastAsia"/>
        </w:rPr>
        <w:t>2021</w:t>
      </w:r>
      <w:r>
        <w:rPr>
          <w:rFonts w:hint="eastAsia"/>
        </w:rPr>
        <w:t>年</w:t>
      </w:r>
      <w:r>
        <w:rPr>
          <w:rFonts w:hint="eastAsia"/>
        </w:rPr>
        <w:t>1</w:t>
      </w:r>
      <w:r>
        <w:rPr>
          <w:rFonts w:hint="eastAsia"/>
        </w:rPr>
        <w:t>月</w:t>
      </w:r>
      <w:r>
        <w:rPr>
          <w:rFonts w:hint="eastAsia"/>
        </w:rPr>
        <w:t>18</w:t>
      </w:r>
      <w:r>
        <w:rPr>
          <w:rFonts w:hint="eastAsia"/>
        </w:rPr>
        <w:t>日考選部部長又說，預備文官團是「再加</w:t>
      </w:r>
      <w:r>
        <w:rPr>
          <w:rFonts w:hint="eastAsia"/>
        </w:rPr>
        <w:t>1</w:t>
      </w:r>
      <w:r>
        <w:rPr>
          <w:rFonts w:hint="eastAsia"/>
        </w:rPr>
        <w:t>哩路」，藉較深入的參與、職涯輔導等，有助於學生更清楚自己對公職的興趣領域。這落差很大啊！你們去年</w:t>
      </w:r>
      <w:r>
        <w:rPr>
          <w:rFonts w:hint="eastAsia"/>
        </w:rPr>
        <w:t>7</w:t>
      </w:r>
      <w:r>
        <w:rPr>
          <w:rFonts w:hint="eastAsia"/>
        </w:rPr>
        <w:t>月</w:t>
      </w:r>
      <w:r>
        <w:rPr>
          <w:rFonts w:hint="eastAsia"/>
        </w:rPr>
        <w:t>30</w:t>
      </w:r>
      <w:r>
        <w:rPr>
          <w:rFonts w:hint="eastAsia"/>
        </w:rPr>
        <w:t>日考試院的業務報告有四項目標，招攬有志青年、培育地方文官、鼓勵弱勢子弟、招納特定人才，這些都不見了。說一句實在話，現在我們來報考公職的，是供過於求，還是都沒有人來考？</w:t>
      </w:r>
    </w:p>
    <w:p w:rsidR="001551DA" w:rsidRDefault="001551DA" w:rsidP="001551DA">
      <w:pPr>
        <w:ind w:left="211" w:hangingChars="100" w:hanging="211"/>
      </w:pPr>
      <w:r w:rsidRPr="00FF2EA0">
        <w:rPr>
          <w:rFonts w:eastAsia="華康中黑體" w:hint="eastAsia"/>
        </w:rPr>
        <w:t>許部長舒翔：</w:t>
      </w:r>
      <w:r>
        <w:rPr>
          <w:rFonts w:hint="eastAsia"/>
        </w:rPr>
        <w:t>目前當然就是有……</w:t>
      </w:r>
    </w:p>
    <w:p w:rsidR="001551DA" w:rsidRDefault="001551DA" w:rsidP="001551DA">
      <w:pPr>
        <w:ind w:left="211" w:hangingChars="100" w:hanging="211"/>
      </w:pPr>
      <w:r w:rsidRPr="00FF2EA0">
        <w:rPr>
          <w:rFonts w:eastAsia="華康中黑體" w:hint="eastAsia"/>
        </w:rPr>
        <w:t>江委員永昌：</w:t>
      </w:r>
      <w:r>
        <w:rPr>
          <w:rFonts w:hint="eastAsia"/>
        </w:rPr>
        <w:t>現在考取率這麼低，而且都頂尖大學的人來考，難道現在考進來的都不是優秀人才？如果你只是要讓大家認識公職的話，你去做一些宣傳就好啦！這個文官團講得這麼漂亮，實際上你又做不到，現在又要在這裡說沒有經費。</w:t>
      </w:r>
    </w:p>
    <w:p w:rsidR="001551DA" w:rsidRDefault="001551DA" w:rsidP="001551DA">
      <w:pPr>
        <w:ind w:left="211" w:hangingChars="100" w:hanging="211"/>
      </w:pPr>
      <w:r w:rsidRPr="00FF2EA0">
        <w:rPr>
          <w:rFonts w:eastAsia="華康中黑體" w:hint="eastAsia"/>
        </w:rPr>
        <w:t>許部長舒翔：</w:t>
      </w:r>
      <w:r>
        <w:rPr>
          <w:rFonts w:hint="eastAsia"/>
        </w:rPr>
        <w:t>我們有多管道的方式在進行，對於招募優秀的大專青年子弟，這只是其中的一部分，所以裡面所列的幾個項目也是我們逐步想要發展的面向。目前先縮小，從地方文官培育方面開始，因為我們希望年輕朋友也能夠先到地方去歷練之後，再到中央，也許未來對政策各方面的規劃會比較接近地方的需求。</w:t>
      </w:r>
    </w:p>
    <w:p w:rsidR="001551DA" w:rsidRDefault="001551DA" w:rsidP="001551DA">
      <w:pPr>
        <w:ind w:left="211" w:hangingChars="100" w:hanging="211"/>
      </w:pPr>
      <w:r w:rsidRPr="00FF2EA0">
        <w:rPr>
          <w:rFonts w:eastAsia="華康中黑體" w:hint="eastAsia"/>
        </w:rPr>
        <w:t>江委員永昌：</w:t>
      </w:r>
      <w:r>
        <w:rPr>
          <w:rFonts w:hint="eastAsia"/>
        </w:rPr>
        <w:t>你說這次跟基隆合作為期兩個禮拜，總共加起來大概六天多的研習，只是第一個步驟，所以後面真的會打破現在文官考試進用的制度，用多元進用的方式。中期計畫呢？</w:t>
      </w:r>
    </w:p>
    <w:p w:rsidR="001551DA" w:rsidRDefault="001551DA" w:rsidP="001551DA">
      <w:pPr>
        <w:ind w:left="211" w:hangingChars="100" w:hanging="211"/>
      </w:pPr>
      <w:r w:rsidRPr="00FF2EA0">
        <w:rPr>
          <w:rFonts w:eastAsia="華康中黑體" w:hint="eastAsia"/>
        </w:rPr>
        <w:t>許部長舒翔：</w:t>
      </w:r>
      <w:r>
        <w:rPr>
          <w:rFonts w:hint="eastAsia"/>
        </w:rPr>
        <w:t>基本上還是要考試，不是……</w:t>
      </w:r>
    </w:p>
    <w:p w:rsidR="001551DA" w:rsidRDefault="001551DA" w:rsidP="001551DA">
      <w:pPr>
        <w:ind w:left="211" w:hangingChars="100" w:hanging="211"/>
      </w:pPr>
      <w:r w:rsidRPr="00FF2EA0">
        <w:rPr>
          <w:rFonts w:eastAsia="華康中黑體" w:hint="eastAsia"/>
        </w:rPr>
        <w:t>江委員永昌：</w:t>
      </w:r>
      <w:r>
        <w:rPr>
          <w:rFonts w:hint="eastAsia"/>
        </w:rPr>
        <w:t>基本上還是要考試？</w:t>
      </w:r>
    </w:p>
    <w:p w:rsidR="001551DA" w:rsidRDefault="001551DA" w:rsidP="001551DA">
      <w:pPr>
        <w:ind w:left="211" w:hangingChars="100" w:hanging="211"/>
      </w:pPr>
      <w:r w:rsidRPr="00FF2EA0">
        <w:rPr>
          <w:rFonts w:eastAsia="華康中黑體" w:hint="eastAsia"/>
        </w:rPr>
        <w:t>許部長舒翔：</w:t>
      </w:r>
      <w:r>
        <w:rPr>
          <w:rFonts w:hint="eastAsia"/>
        </w:rPr>
        <w:t>對。</w:t>
      </w:r>
    </w:p>
    <w:p w:rsidR="001551DA" w:rsidRDefault="001551DA" w:rsidP="001551DA">
      <w:pPr>
        <w:ind w:left="211" w:hangingChars="100" w:hanging="211"/>
      </w:pPr>
      <w:r w:rsidRPr="00FF2EA0">
        <w:rPr>
          <w:rFonts w:eastAsia="華康中黑體" w:hint="eastAsia"/>
        </w:rPr>
        <w:t>江委員永昌：</w:t>
      </w:r>
      <w:r>
        <w:rPr>
          <w:rFonts w:hint="eastAsia"/>
        </w:rPr>
        <w:t>跟現在的公職人員考試一樣嗎？如果一樣的話，你的預備文官團有什麼用？如果不一樣的話，公平性怎麼處理？</w:t>
      </w:r>
    </w:p>
    <w:p w:rsidR="001551DA" w:rsidRDefault="001551DA" w:rsidP="001551DA">
      <w:pPr>
        <w:ind w:left="211" w:hangingChars="100" w:hanging="211"/>
      </w:pPr>
      <w:r w:rsidRPr="00FF2EA0">
        <w:rPr>
          <w:rFonts w:eastAsia="華康中黑體" w:hint="eastAsia"/>
        </w:rPr>
        <w:t>許部長舒翔：</w:t>
      </w:r>
      <w:r>
        <w:rPr>
          <w:rFonts w:hint="eastAsia"/>
        </w:rPr>
        <w:t>依照規定還是要考試，這部分目前是沒辦法去突破，但是如果可以及早在大學端就能夠針對這個志向提早做準備，我們也會給他適當的輔導。</w:t>
      </w:r>
    </w:p>
    <w:p w:rsidR="001551DA" w:rsidRDefault="001551DA" w:rsidP="001551DA">
      <w:pPr>
        <w:ind w:left="211" w:hangingChars="100" w:hanging="211"/>
      </w:pPr>
      <w:r w:rsidRPr="00FF2EA0">
        <w:rPr>
          <w:rFonts w:eastAsia="華康中黑體" w:hint="eastAsia"/>
        </w:rPr>
        <w:t>江委員永昌：</w:t>
      </w:r>
      <w:r>
        <w:rPr>
          <w:rFonts w:hint="eastAsia"/>
        </w:rPr>
        <w:t>不是，你可以到處去宣傳，優質的儘量來考，可是現在明明就是考不進去的問題，你現在只是希望國家高階人才部分可以有不同的途徑，說不定對國家有更不一樣的幫助，而不是一個僵固的考試制度，是在講這個嘛！你講得那麼好聽，結果現在的回答只有這樣，你給本席的這個書面文件當中，還把新加坡跟英國寫進來，新加坡</w:t>
      </w:r>
      <w:r>
        <w:rPr>
          <w:rFonts w:hint="eastAsia"/>
        </w:rPr>
        <w:t>PSC</w:t>
      </w:r>
      <w:r>
        <w:rPr>
          <w:rFonts w:hint="eastAsia"/>
        </w:rPr>
        <w:t>獎學金制度，就是出國或在學期間有獎學金的誘因，將來不是從一般的考試途徑，就可以直接進入到公務部門，你有要這樣做</w:t>
      </w:r>
      <w:r>
        <w:rPr>
          <w:rFonts w:hint="eastAsia"/>
        </w:rPr>
        <w:lastRenderedPageBreak/>
        <w:t>嗎？你報告有這樣寫，你理念也這樣提到，現在有要給獎學金嗎？你這裡面有提到新加坡啊！</w:t>
      </w:r>
    </w:p>
    <w:p w:rsidR="001551DA" w:rsidRDefault="001551DA" w:rsidP="001551DA">
      <w:pPr>
        <w:ind w:left="211" w:hangingChars="100" w:hanging="211"/>
      </w:pPr>
      <w:r w:rsidRPr="00FF2EA0">
        <w:rPr>
          <w:rFonts w:eastAsia="華康中黑體" w:hint="eastAsia"/>
        </w:rPr>
        <w:t>許部長舒翔：</w:t>
      </w:r>
      <w:r>
        <w:rPr>
          <w:rFonts w:hint="eastAsia"/>
        </w:rPr>
        <w:t>新加坡對整個文官的培養，從高中時代就開始投入大量的資源，坦白說我們對這部分並沒有做事前培養這方面資源的投入，所以……</w:t>
      </w:r>
    </w:p>
    <w:p w:rsidR="001551DA" w:rsidRDefault="001551DA" w:rsidP="001551DA">
      <w:pPr>
        <w:ind w:left="211" w:hangingChars="100" w:hanging="211"/>
      </w:pPr>
      <w:r w:rsidRPr="00FF2EA0">
        <w:rPr>
          <w:rFonts w:eastAsia="華康中黑體" w:hint="eastAsia"/>
        </w:rPr>
        <w:t>江委員永昌：</w:t>
      </w:r>
      <w:r>
        <w:rPr>
          <w:rFonts w:hint="eastAsia"/>
        </w:rPr>
        <w:t>所以要規劃，因為我剛剛說你那個兩週去基隆的營隊，這是第一步，現在第二步是不是仿照新加坡，你這裡寫的，要開始給獎學金，這獎學金是針對將來這些人要進入公部門。</w:t>
      </w:r>
    </w:p>
    <w:p w:rsidR="001551DA" w:rsidRDefault="001551DA" w:rsidP="001551DA">
      <w:pPr>
        <w:ind w:left="211" w:hangingChars="100" w:hanging="211"/>
      </w:pPr>
      <w:r w:rsidRPr="00617F53">
        <w:rPr>
          <w:rFonts w:eastAsia="華康中黑體" w:hint="eastAsia"/>
        </w:rPr>
        <w:t>許部長舒翔：</w:t>
      </w:r>
      <w:r>
        <w:rPr>
          <w:rFonts w:hint="eastAsia"/>
        </w:rPr>
        <w:t>我們會結合有意願的企業贊助獎助金……</w:t>
      </w:r>
    </w:p>
    <w:p w:rsidR="001551DA" w:rsidRDefault="001551DA" w:rsidP="001551DA">
      <w:pPr>
        <w:ind w:left="211" w:hangingChars="100" w:hanging="211"/>
      </w:pPr>
      <w:r w:rsidRPr="00617F53">
        <w:rPr>
          <w:rFonts w:eastAsia="華康中黑體" w:hint="eastAsia"/>
        </w:rPr>
        <w:t>江委員永昌：</w:t>
      </w:r>
      <w:r>
        <w:rPr>
          <w:rFonts w:hint="eastAsia"/>
        </w:rPr>
        <w:t>找企業，你不怕樓歪掉，我是一個企業，我捐助你獎學金，將來你會進入公部門？你不怕衍生更多其他的部分？我不知道新加坡是不是用企業捐贈，新加坡也是透過企業捐贈，提供學生獎學金，未來進入公部門嗎？</w:t>
      </w:r>
    </w:p>
    <w:p w:rsidR="001551DA" w:rsidRDefault="001551DA" w:rsidP="001551DA">
      <w:pPr>
        <w:ind w:left="211" w:hangingChars="100" w:hanging="211"/>
      </w:pPr>
      <w:r w:rsidRPr="00617F53">
        <w:rPr>
          <w:rFonts w:eastAsia="華康中黑體" w:hint="eastAsia"/>
        </w:rPr>
        <w:t>許部長舒翔：</w:t>
      </w:r>
      <w:r>
        <w:rPr>
          <w:rFonts w:hint="eastAsia"/>
        </w:rPr>
        <w:t>新加坡當然不是，所以……</w:t>
      </w:r>
    </w:p>
    <w:p w:rsidR="001551DA" w:rsidRDefault="001551DA" w:rsidP="001551DA">
      <w:pPr>
        <w:ind w:left="211" w:hangingChars="100" w:hanging="211"/>
      </w:pPr>
      <w:r w:rsidRPr="00617F53">
        <w:rPr>
          <w:rFonts w:eastAsia="華康中黑體" w:hint="eastAsia"/>
        </w:rPr>
        <w:t>江委員永昌：</w:t>
      </w:r>
      <w:r>
        <w:rPr>
          <w:rFonts w:hint="eastAsia"/>
        </w:rPr>
        <w:t>你怎麼會去引一個新加坡的模式，然後你講獎學金還要從……</w:t>
      </w:r>
    </w:p>
    <w:p w:rsidR="001551DA" w:rsidRDefault="001551DA" w:rsidP="001551DA">
      <w:pPr>
        <w:ind w:left="211" w:hangingChars="100" w:hanging="211"/>
      </w:pPr>
      <w:r w:rsidRPr="00617F53">
        <w:rPr>
          <w:rFonts w:eastAsia="華康中黑體" w:hint="eastAsia"/>
        </w:rPr>
        <w:t>許部長舒翔：</w:t>
      </w:r>
      <w:r>
        <w:rPr>
          <w:rFonts w:hint="eastAsia"/>
        </w:rPr>
        <w:t>因為這是一個新的模式，如果這個模式可以成功，我們希望未來能夠再爭取更多額度外的預算來支持這個計畫。</w:t>
      </w:r>
    </w:p>
    <w:p w:rsidR="001551DA" w:rsidRDefault="001551DA" w:rsidP="001551DA">
      <w:pPr>
        <w:ind w:left="211" w:hangingChars="100" w:hanging="211"/>
      </w:pPr>
      <w:r w:rsidRPr="00617F53">
        <w:rPr>
          <w:rFonts w:eastAsia="華康中黑體" w:hint="eastAsia"/>
        </w:rPr>
        <w:t>江委員永昌：</w:t>
      </w:r>
      <w:r>
        <w:rPr>
          <w:rFonts w:hint="eastAsia"/>
        </w:rPr>
        <w:t>部長，你要小心回答，說不定媒體就用這句話下標題，政府公部門提供學生獎學金，獎學金由企業捐助，將來進入公家機關擔任要職，最後打一個問號。請問英國的制度呢？學士後招募，招募之後不走一般性考試，採取特別途徑去政府各部門輪調歷練，將來到最適合的工作崗位，英國的制度你用不用？你也有提到。</w:t>
      </w:r>
    </w:p>
    <w:p w:rsidR="001551DA" w:rsidRDefault="001551DA" w:rsidP="001551DA">
      <w:pPr>
        <w:ind w:left="211" w:hangingChars="100" w:hanging="211"/>
      </w:pPr>
      <w:r w:rsidRPr="00617F53">
        <w:rPr>
          <w:rFonts w:eastAsia="華康中黑體" w:hint="eastAsia"/>
        </w:rPr>
        <w:t>許部長舒翔：</w:t>
      </w:r>
      <w:r>
        <w:rPr>
          <w:rFonts w:hint="eastAsia"/>
        </w:rPr>
        <w:t>英國的制度目前沒辦法用，它是一個快速升遷的管道，我們目前的體制沒有這種管道。</w:t>
      </w:r>
    </w:p>
    <w:p w:rsidR="001551DA" w:rsidRDefault="001551DA" w:rsidP="001551DA">
      <w:pPr>
        <w:ind w:left="211" w:hangingChars="100" w:hanging="211"/>
      </w:pPr>
      <w:r w:rsidRPr="00617F53">
        <w:rPr>
          <w:rFonts w:eastAsia="華康中黑體" w:hint="eastAsia"/>
        </w:rPr>
        <w:t>江委員永昌：</w:t>
      </w:r>
      <w:r>
        <w:rPr>
          <w:rFonts w:hint="eastAsia"/>
        </w:rPr>
        <w:t>但是你都把理想目標寫出來了，如果你沒有這樣提，我不會這樣問，你內容中就提到了英國的模式，這是你自己提的啊！你有提到的東西……</w:t>
      </w:r>
    </w:p>
    <w:p w:rsidR="001551DA" w:rsidRDefault="001551DA" w:rsidP="001551DA">
      <w:pPr>
        <w:ind w:left="211" w:hangingChars="100" w:hanging="211"/>
      </w:pPr>
      <w:r w:rsidRPr="00617F53">
        <w:rPr>
          <w:rFonts w:eastAsia="華康中黑體" w:hint="eastAsia"/>
        </w:rPr>
        <w:t>許部長舒翔：</w:t>
      </w:r>
      <w:r>
        <w:rPr>
          <w:rFonts w:hint="eastAsia"/>
        </w:rPr>
        <w:t>這些都是我們參考的案例，並非要完全照做。</w:t>
      </w:r>
    </w:p>
    <w:p w:rsidR="001551DA" w:rsidRDefault="001551DA" w:rsidP="001551DA">
      <w:pPr>
        <w:ind w:left="211" w:hangingChars="100" w:hanging="211"/>
      </w:pPr>
      <w:r w:rsidRPr="00617F53">
        <w:rPr>
          <w:rFonts w:eastAsia="華康中黑體" w:hint="eastAsia"/>
        </w:rPr>
        <w:t>江委員永昌：</w:t>
      </w:r>
      <w:r>
        <w:rPr>
          <w:rFonts w:hint="eastAsia"/>
        </w:rPr>
        <w:t>這是你說明的理念，你上任部長之後，預備文官團就是考試院非常重要的一個政策，考選部在推動。你說參考了新加坡跟英國，現在又自己打槍，我不懂欸！這不就又回到本席一開始說的，其實你們就只有營隊，還是跟教育部借錢籌辦，也不是你們自己編的經費。</w:t>
      </w:r>
    </w:p>
    <w:p w:rsidR="001551DA" w:rsidRDefault="001551DA" w:rsidP="001551DA">
      <w:pPr>
        <w:ind w:left="211" w:hangingChars="100" w:hanging="211"/>
      </w:pPr>
      <w:r w:rsidRPr="00617F53">
        <w:rPr>
          <w:rFonts w:eastAsia="華康中黑體" w:hint="eastAsia"/>
        </w:rPr>
        <w:t>許部長舒翔：</w:t>
      </w:r>
      <w:r>
        <w:rPr>
          <w:rFonts w:hint="eastAsia"/>
        </w:rPr>
        <w:t>我們跟教育部合作……</w:t>
      </w:r>
    </w:p>
    <w:p w:rsidR="001551DA" w:rsidRDefault="001551DA" w:rsidP="001551DA">
      <w:pPr>
        <w:ind w:left="211" w:hangingChars="100" w:hanging="211"/>
      </w:pPr>
      <w:r w:rsidRPr="00617F53">
        <w:rPr>
          <w:rFonts w:eastAsia="華康中黑體" w:hint="eastAsia"/>
        </w:rPr>
        <w:t>江委員永昌：</w:t>
      </w:r>
      <w:r>
        <w:rPr>
          <w:rFonts w:hint="eastAsia"/>
        </w:rPr>
        <w:t>教育部辦那麼多學生活動，你們去跟大專生培訓營沾個邊，這樣就是預備文官團？這說不過去啊！</w:t>
      </w:r>
    </w:p>
    <w:p w:rsidR="001551DA" w:rsidRDefault="001551DA" w:rsidP="001551DA">
      <w:pPr>
        <w:ind w:left="211" w:hangingChars="100" w:hanging="211"/>
      </w:pPr>
      <w:r w:rsidRPr="00617F53">
        <w:rPr>
          <w:rFonts w:eastAsia="華康中黑體" w:hint="eastAsia"/>
        </w:rPr>
        <w:t>許部長舒翔：</w:t>
      </w:r>
      <w:r>
        <w:rPr>
          <w:rFonts w:hint="eastAsia"/>
        </w:rPr>
        <w:t>我想這是一個起步。</w:t>
      </w:r>
    </w:p>
    <w:p w:rsidR="001551DA" w:rsidRDefault="001551DA" w:rsidP="001551DA">
      <w:pPr>
        <w:ind w:left="211" w:hangingChars="100" w:hanging="211"/>
      </w:pPr>
      <w:r w:rsidRPr="00617F53">
        <w:rPr>
          <w:rFonts w:eastAsia="華康中黑體" w:hint="eastAsia"/>
        </w:rPr>
        <w:t>江委員永昌：</w:t>
      </w:r>
      <w:r>
        <w:rPr>
          <w:rFonts w:hint="eastAsia"/>
        </w:rPr>
        <w:t>已經起步一年了，請問要起步多久？</w:t>
      </w:r>
    </w:p>
    <w:p w:rsidR="001551DA" w:rsidRDefault="001551DA" w:rsidP="001551DA">
      <w:pPr>
        <w:ind w:left="211" w:hangingChars="100" w:hanging="211"/>
      </w:pPr>
      <w:r w:rsidRPr="00617F53">
        <w:rPr>
          <w:rFonts w:eastAsia="華康中黑體" w:hint="eastAsia"/>
        </w:rPr>
        <w:t>許部長舒翔：</w:t>
      </w:r>
      <w:r>
        <w:rPr>
          <w:rFonts w:hint="eastAsia"/>
        </w:rPr>
        <w:t>還沒正式開始，今年才會開始辦。</w:t>
      </w:r>
    </w:p>
    <w:p w:rsidR="001551DA" w:rsidRDefault="001551DA" w:rsidP="001551DA">
      <w:pPr>
        <w:ind w:left="211" w:hangingChars="100" w:hanging="211"/>
      </w:pPr>
      <w:r w:rsidRPr="00617F53">
        <w:rPr>
          <w:rFonts w:eastAsia="華康中黑體" w:hint="eastAsia"/>
        </w:rPr>
        <w:t>江委員永昌：</w:t>
      </w:r>
      <w:r>
        <w:rPr>
          <w:rFonts w:hint="eastAsia"/>
        </w:rPr>
        <w:t>今年要辦什麼？除了辦這個營隊以外還有什麼？</w:t>
      </w:r>
    </w:p>
    <w:p w:rsidR="001551DA" w:rsidRDefault="001551DA" w:rsidP="001551DA">
      <w:pPr>
        <w:ind w:left="211" w:hangingChars="100" w:hanging="211"/>
      </w:pPr>
      <w:r w:rsidRPr="00617F53">
        <w:rPr>
          <w:rFonts w:eastAsia="華康中黑體" w:hint="eastAsia"/>
        </w:rPr>
        <w:t>許部長舒翔：</w:t>
      </w:r>
      <w:r>
        <w:rPr>
          <w:rFonts w:hint="eastAsia"/>
        </w:rPr>
        <w:t>今年就是先從這個營隊開始試辦，我們也結合保訓會、基隆市政府以及教育部，大家一起努力看看。</w:t>
      </w:r>
    </w:p>
    <w:p w:rsidR="001551DA" w:rsidRDefault="001551DA" w:rsidP="001551DA">
      <w:pPr>
        <w:ind w:left="211" w:hangingChars="100" w:hanging="211"/>
      </w:pPr>
      <w:r w:rsidRPr="00617F53">
        <w:rPr>
          <w:rFonts w:eastAsia="華康中黑體" w:hint="eastAsia"/>
        </w:rPr>
        <w:t>江委員永昌：</w:t>
      </w:r>
      <w:r>
        <w:rPr>
          <w:rFonts w:hint="eastAsia"/>
        </w:rPr>
        <w:t>秘書長在旁邊有聽到，事實上都是空泛啦！我其實是有所期待，希望你們加緊努力。</w:t>
      </w:r>
    </w:p>
    <w:p w:rsidR="001551DA" w:rsidRDefault="001551DA" w:rsidP="001551DA">
      <w:pPr>
        <w:ind w:left="211" w:hangingChars="100" w:hanging="211"/>
      </w:pPr>
      <w:r w:rsidRPr="00617F53">
        <w:rPr>
          <w:rFonts w:eastAsia="華康中黑體" w:hint="eastAsia"/>
        </w:rPr>
        <w:lastRenderedPageBreak/>
        <w:t>許部長舒翔：</w:t>
      </w:r>
      <w:r>
        <w:rPr>
          <w:rFonts w:hint="eastAsia"/>
        </w:rPr>
        <w:t>謝謝委員。</w:t>
      </w:r>
    </w:p>
    <w:p w:rsidR="001551DA" w:rsidRDefault="001551DA" w:rsidP="001551DA">
      <w:pPr>
        <w:ind w:left="211" w:hangingChars="100" w:hanging="211"/>
      </w:pPr>
      <w:r w:rsidRPr="00617F53">
        <w:rPr>
          <w:rFonts w:eastAsia="華康中黑體" w:hint="eastAsia"/>
        </w:rPr>
        <w:t>江委員永昌：</w:t>
      </w:r>
      <w:r>
        <w:rPr>
          <w:rFonts w:hint="eastAsia"/>
        </w:rPr>
        <w:t>接著就教銓敘部，剛剛也有委員問，公務員服務法現在要修法，其中有</w:t>
      </w:r>
      <w:r>
        <w:rPr>
          <w:rFonts w:hint="eastAsia"/>
        </w:rPr>
        <w:t>3</w:t>
      </w:r>
      <w:r>
        <w:rPr>
          <w:rFonts w:hint="eastAsia"/>
        </w:rPr>
        <w:t>個部分，第一個是有關中央研究院研究人員，以及學校兼職行政人員。現在銓敘部送給考試院審查，你們的想法改變了耶！你們先去對一下監察院的報告，</w:t>
      </w:r>
      <w:r>
        <w:rPr>
          <w:rFonts w:hint="eastAsia"/>
        </w:rPr>
        <w:t>104</w:t>
      </w:r>
      <w:r>
        <w:rPr>
          <w:rFonts w:hint="eastAsia"/>
        </w:rPr>
        <w:t>年銓敘部針對監察院的報告，有關中央研究院之研究人員能否在外經營，你們是完全打搶，你們說這不行，現在怎麼辦？司法院當時的意見還退一步，如果沒有兼任行政職還勉強可以。你們現在是完全退縮，一開始不管有沒有兼任，只要是研究人員就不行，請問這該怎麼辦？如何面對監察院？</w:t>
      </w:r>
    </w:p>
    <w:p w:rsidR="001551DA" w:rsidRDefault="001551DA" w:rsidP="001551DA">
      <w:pPr>
        <w:ind w:left="211" w:hangingChars="100" w:hanging="211"/>
      </w:pPr>
      <w:r w:rsidRPr="00617F53">
        <w:rPr>
          <w:rFonts w:eastAsia="華康中黑體" w:hint="eastAsia"/>
        </w:rPr>
        <w:t>主席：</w:t>
      </w:r>
      <w:r>
        <w:rPr>
          <w:rFonts w:hint="eastAsia"/>
        </w:rPr>
        <w:t>請銓敘部周部長說明。</w:t>
      </w:r>
    </w:p>
    <w:p w:rsidR="001551DA" w:rsidRDefault="001551DA" w:rsidP="001551DA">
      <w:pPr>
        <w:ind w:left="211" w:hangingChars="100" w:hanging="211"/>
      </w:pPr>
      <w:r w:rsidRPr="00617F53">
        <w:rPr>
          <w:rFonts w:eastAsia="華康中黑體" w:hint="eastAsia"/>
        </w:rPr>
        <w:t>周部長志宏：</w:t>
      </w:r>
      <w:r>
        <w:rPr>
          <w:rFonts w:hint="eastAsia"/>
        </w:rPr>
        <w:t>因為中研院的研究人員和技術人員工作性質確實比較特殊，現在很強調要延攬人才，如果相關的限制太嚴格，當然會比較沒有誘因，再來就是……</w:t>
      </w:r>
    </w:p>
    <w:p w:rsidR="001551DA" w:rsidRDefault="001551DA" w:rsidP="001551DA">
      <w:pPr>
        <w:ind w:left="211" w:hangingChars="100" w:hanging="211"/>
      </w:pPr>
      <w:r w:rsidRPr="00617F53">
        <w:rPr>
          <w:rFonts w:eastAsia="華康中黑體" w:hint="eastAsia"/>
        </w:rPr>
        <w:t>江委員永昌：</w:t>
      </w:r>
      <w:r>
        <w:rPr>
          <w:rFonts w:hint="eastAsia"/>
        </w:rPr>
        <w:t>這個講法已經跟</w:t>
      </w:r>
      <w:r>
        <w:rPr>
          <w:rFonts w:hint="eastAsia"/>
        </w:rPr>
        <w:t>104</w:t>
      </w:r>
      <w:r>
        <w:rPr>
          <w:rFonts w:hint="eastAsia"/>
        </w:rPr>
        <w:t>年銓敘部的講法不一樣，那要怎麼辦？</w:t>
      </w:r>
    </w:p>
    <w:p w:rsidR="001551DA" w:rsidRDefault="001551DA" w:rsidP="001551DA">
      <w:pPr>
        <w:ind w:left="211" w:hangingChars="100" w:hanging="211"/>
      </w:pPr>
      <w:r w:rsidRPr="00617F53">
        <w:rPr>
          <w:rFonts w:eastAsia="華康中黑體" w:hint="eastAsia"/>
        </w:rPr>
        <w:t>周部長志宏：</w:t>
      </w:r>
      <w:r>
        <w:rPr>
          <w:rFonts w:hint="eastAsia"/>
        </w:rPr>
        <w:t>我們就照目前研議的方向，看考試委員支不支持，如果考試院同意這個方向後才會報到立法院，看委員是否支持。</w:t>
      </w:r>
    </w:p>
    <w:p w:rsidR="001551DA" w:rsidRDefault="001551DA" w:rsidP="001551DA">
      <w:pPr>
        <w:ind w:left="211" w:hangingChars="100" w:hanging="211"/>
      </w:pPr>
      <w:r w:rsidRPr="00617F53">
        <w:rPr>
          <w:rFonts w:eastAsia="華康中黑體" w:hint="eastAsia"/>
        </w:rPr>
        <w:t>江委員永昌：</w:t>
      </w:r>
      <w:r>
        <w:rPr>
          <w:rFonts w:hint="eastAsia"/>
        </w:rPr>
        <w:t>監察院說你們前後不同年間一直改來改去，要讓總統出來開院際協調嗎？</w:t>
      </w:r>
    </w:p>
    <w:p w:rsidR="001551DA" w:rsidRDefault="001551DA" w:rsidP="001551DA">
      <w:pPr>
        <w:ind w:left="211" w:hangingChars="100" w:hanging="211"/>
      </w:pPr>
      <w:r w:rsidRPr="00617F53">
        <w:rPr>
          <w:rFonts w:eastAsia="華康中黑體" w:hint="eastAsia"/>
        </w:rPr>
        <w:t>周部長志宏：</w:t>
      </w:r>
      <w:r>
        <w:rPr>
          <w:rFonts w:hint="eastAsia"/>
        </w:rPr>
        <w:t>因為確實已經經過一段時間了。</w:t>
      </w:r>
    </w:p>
    <w:p w:rsidR="001551DA" w:rsidRDefault="001551DA" w:rsidP="001551DA">
      <w:pPr>
        <w:ind w:left="211" w:hangingChars="100" w:hanging="211"/>
      </w:pPr>
      <w:r w:rsidRPr="00617F53">
        <w:rPr>
          <w:rFonts w:eastAsia="華康中黑體" w:hint="eastAsia"/>
        </w:rPr>
        <w:t>江委員永昌：</w:t>
      </w:r>
      <w:r>
        <w:rPr>
          <w:rFonts w:hint="eastAsia"/>
        </w:rPr>
        <w:t>從</w:t>
      </w:r>
      <w:r>
        <w:rPr>
          <w:rFonts w:hint="eastAsia"/>
        </w:rPr>
        <w:t>104</w:t>
      </w:r>
      <w:r>
        <w:rPr>
          <w:rFonts w:hint="eastAsia"/>
        </w:rPr>
        <w:t>年到</w:t>
      </w:r>
      <w:r>
        <w:rPr>
          <w:rFonts w:hint="eastAsia"/>
        </w:rPr>
        <w:t>110</w:t>
      </w:r>
      <w:r>
        <w:rPr>
          <w:rFonts w:hint="eastAsia"/>
        </w:rPr>
        <w:t>年，我不是反對啦！</w:t>
      </w:r>
    </w:p>
    <w:p w:rsidR="001551DA" w:rsidRDefault="001551DA" w:rsidP="001551DA">
      <w:pPr>
        <w:ind w:left="211" w:hangingChars="100" w:hanging="211"/>
      </w:pPr>
      <w:r w:rsidRPr="00617F53">
        <w:rPr>
          <w:rFonts w:eastAsia="華康中黑體" w:hint="eastAsia"/>
        </w:rPr>
        <w:t>主席：</w:t>
      </w:r>
      <w:r>
        <w:rPr>
          <w:rFonts w:hint="eastAsia"/>
        </w:rPr>
        <w:t>請考試院劉秘書長說明。</w:t>
      </w:r>
    </w:p>
    <w:p w:rsidR="001551DA" w:rsidRDefault="001551DA" w:rsidP="001551DA">
      <w:pPr>
        <w:ind w:left="211" w:hangingChars="100" w:hanging="211"/>
      </w:pPr>
      <w:r w:rsidRPr="00617F53">
        <w:rPr>
          <w:rFonts w:eastAsia="華康中黑體" w:hint="eastAsia"/>
        </w:rPr>
        <w:t>劉秘書長建忻：</w:t>
      </w:r>
      <w:r>
        <w:rPr>
          <w:rFonts w:hint="eastAsia"/>
        </w:rPr>
        <w:t>這個政策本來就與時俱進，也會經過不斷的討論，探討是否該做更細緻的思考和處理。</w:t>
      </w:r>
    </w:p>
    <w:p w:rsidR="001551DA" w:rsidRDefault="001551DA" w:rsidP="001551DA">
      <w:pPr>
        <w:ind w:left="211" w:hangingChars="100" w:hanging="211"/>
      </w:pPr>
      <w:r w:rsidRPr="00617F53">
        <w:rPr>
          <w:rFonts w:eastAsia="華康中黑體" w:hint="eastAsia"/>
        </w:rPr>
        <w:t>江委員永昌：</w:t>
      </w:r>
      <w:r>
        <w:rPr>
          <w:rFonts w:hint="eastAsia"/>
        </w:rPr>
        <w:t>你大膽說出當時是錯的，我也可以接受啦！本席不是反對，我是要聽真正的內容。剛剛也有委員提到旋轉門管制，由</w:t>
      </w:r>
      <w:r>
        <w:rPr>
          <w:rFonts w:hint="eastAsia"/>
        </w:rPr>
        <w:t>3</w:t>
      </w:r>
      <w:r>
        <w:rPr>
          <w:rFonts w:hint="eastAsia"/>
        </w:rPr>
        <w:t>、</w:t>
      </w:r>
      <w:r>
        <w:rPr>
          <w:rFonts w:hint="eastAsia"/>
        </w:rPr>
        <w:t>5</w:t>
      </w:r>
      <w:r>
        <w:rPr>
          <w:rFonts w:hint="eastAsia"/>
        </w:rPr>
        <w:t>年變成</w:t>
      </w:r>
      <w:r>
        <w:rPr>
          <w:rFonts w:hint="eastAsia"/>
        </w:rPr>
        <w:t>2</w:t>
      </w:r>
      <w:r>
        <w:rPr>
          <w:rFonts w:hint="eastAsia"/>
        </w:rPr>
        <w:t>、</w:t>
      </w:r>
      <w:r>
        <w:rPr>
          <w:rFonts w:hint="eastAsia"/>
        </w:rPr>
        <w:t>3</w:t>
      </w:r>
      <w:r>
        <w:rPr>
          <w:rFonts w:hint="eastAsia"/>
        </w:rPr>
        <w:t>年，但你不能說有擔任薦任以上的主管，有的不是擔任主管也是在很重要的位置上。你們現在要將其排除適用，這也跟大法官釋憲有關旋轉門條款應有的分際有所牴觸。</w:t>
      </w:r>
    </w:p>
    <w:p w:rsidR="001551DA" w:rsidRDefault="001551DA" w:rsidP="001551DA">
      <w:pPr>
        <w:ind w:leftChars="100" w:left="211" w:firstLineChars="100" w:firstLine="211"/>
      </w:pPr>
      <w:r>
        <w:rPr>
          <w:rFonts w:hint="eastAsia"/>
        </w:rPr>
        <w:t>再來是公務人員不能夠經營，什麼叫經營？不能夠經營商業行為，不能擔任公司的負責人、董事長，這個就很明確，過去產生的問題就是，從來沒有明確的定義，公務員如果把家裡的東西拿去二手拍賣，這算不算經營？公務員如果上</w:t>
      </w:r>
      <w:r>
        <w:rPr>
          <w:rFonts w:hint="eastAsia"/>
        </w:rPr>
        <w:t>YouTube</w:t>
      </w:r>
      <w:r>
        <w:rPr>
          <w:rFonts w:hint="eastAsia"/>
        </w:rPr>
        <w:t>拍影片，有拿到錢算不算經營？你們的公務人員，在開會時把內容拿出來爆料，萬一媒體有付給他錢，這樣算不算經營？不然外界怎麼會知道你們討論的內容？一定是你們內部有人對外暴露消息，他揭露的動機為何？是否有稿費還是什麼好處？我不知道。</w:t>
      </w:r>
    </w:p>
    <w:p w:rsidR="001551DA" w:rsidRDefault="001551DA" w:rsidP="001551DA">
      <w:pPr>
        <w:ind w:leftChars="100" w:left="211" w:firstLineChars="100" w:firstLine="211"/>
      </w:pPr>
      <w:r>
        <w:rPr>
          <w:rFonts w:hint="eastAsia"/>
        </w:rPr>
        <w:t>從過去到現在，就是沒有辦法針對公務人員，下班之後再去經營什麼，做出明確的定義，沒有寫在法條裡，所以才有</w:t>
      </w:r>
      <w:r>
        <w:rPr>
          <w:rFonts w:hint="eastAsia"/>
        </w:rPr>
        <w:t>176</w:t>
      </w:r>
      <w:r>
        <w:rPr>
          <w:rFonts w:hint="eastAsia"/>
        </w:rPr>
        <w:t>則關於公務員兼職商業行為的函釋。你們不要再弄函釋了，把施行細則寫清楚，行為規範定清楚，這會不會比較好？我的建議是如此，可以的話請回答。</w:t>
      </w:r>
    </w:p>
    <w:p w:rsidR="001551DA" w:rsidRDefault="001551DA" w:rsidP="001551DA">
      <w:pPr>
        <w:ind w:left="211" w:hangingChars="100" w:hanging="211"/>
      </w:pPr>
      <w:r w:rsidRPr="00617F53">
        <w:rPr>
          <w:rFonts w:eastAsia="華康中黑體" w:hint="eastAsia"/>
        </w:rPr>
        <w:t>劉秘書長建忻：</w:t>
      </w:r>
      <w:r>
        <w:rPr>
          <w:rFonts w:hint="eastAsia"/>
        </w:rPr>
        <w:t>謝謝委員的意見，委員講的沒有錯，這也是本次為何要通盤修訂服務法的原因。</w:t>
      </w:r>
    </w:p>
    <w:p w:rsidR="001551DA" w:rsidRDefault="001551DA" w:rsidP="001551DA">
      <w:pPr>
        <w:ind w:left="211" w:hangingChars="100" w:hanging="211"/>
      </w:pPr>
      <w:r w:rsidRPr="00617F53">
        <w:rPr>
          <w:rFonts w:eastAsia="華康中黑體" w:hint="eastAsia"/>
        </w:rPr>
        <w:t>江委員永昌：</w:t>
      </w:r>
      <w:r>
        <w:rPr>
          <w:rFonts w:hint="eastAsia"/>
        </w:rPr>
        <w:t>我知道母法一定無法完備，要再加子法，不要每次想到什麼就函釋，大家莫衷一是。</w:t>
      </w:r>
    </w:p>
    <w:p w:rsidR="001551DA" w:rsidRDefault="001551DA" w:rsidP="001551DA">
      <w:pPr>
        <w:ind w:left="211" w:hangingChars="100" w:hanging="211"/>
      </w:pPr>
      <w:r w:rsidRPr="00617F53">
        <w:rPr>
          <w:rFonts w:eastAsia="華康中黑體" w:hint="eastAsia"/>
        </w:rPr>
        <w:t>劉秘書長建忻：</w:t>
      </w:r>
      <w:r>
        <w:rPr>
          <w:rFonts w:hint="eastAsia"/>
        </w:rPr>
        <w:t>是。</w:t>
      </w:r>
    </w:p>
    <w:p w:rsidR="001551DA" w:rsidRDefault="001551DA" w:rsidP="001551DA">
      <w:pPr>
        <w:ind w:left="211" w:hangingChars="100" w:hanging="211"/>
      </w:pPr>
      <w:r w:rsidRPr="00617F53">
        <w:rPr>
          <w:rFonts w:eastAsia="華康中黑體" w:hint="eastAsia"/>
        </w:rPr>
        <w:lastRenderedPageBreak/>
        <w:t>周部長志宏：</w:t>
      </w:r>
      <w:r>
        <w:rPr>
          <w:rFonts w:hint="eastAsia"/>
        </w:rPr>
        <w:t>會有一個授權法。</w:t>
      </w:r>
    </w:p>
    <w:p w:rsidR="001551DA" w:rsidRDefault="001551DA" w:rsidP="001551DA">
      <w:pPr>
        <w:ind w:left="211" w:hangingChars="100" w:hanging="211"/>
      </w:pPr>
      <w:r w:rsidRPr="00617F53">
        <w:rPr>
          <w:rFonts w:eastAsia="華康中黑體" w:hint="eastAsia"/>
        </w:rPr>
        <w:t>江委員永昌：</w:t>
      </w:r>
      <w:r>
        <w:rPr>
          <w:rFonts w:hint="eastAsia"/>
        </w:rPr>
        <w:t>好。</w:t>
      </w:r>
    </w:p>
    <w:p w:rsidR="001551DA" w:rsidRDefault="001551DA" w:rsidP="001551DA">
      <w:pPr>
        <w:ind w:left="211" w:hangingChars="100" w:hanging="211"/>
      </w:pPr>
      <w:r w:rsidRPr="00617F53">
        <w:rPr>
          <w:rFonts w:eastAsia="華康中黑體" w:hint="eastAsia"/>
        </w:rPr>
        <w:t>主席：</w:t>
      </w:r>
      <w:r>
        <w:rPr>
          <w:rFonts w:hint="eastAsia"/>
        </w:rPr>
        <w:t>請許委員智傑發言。</w:t>
      </w:r>
    </w:p>
    <w:p w:rsidR="001551DA" w:rsidRDefault="001551DA" w:rsidP="001551DA">
      <w:pPr>
        <w:ind w:left="211" w:hangingChars="100" w:hanging="211"/>
      </w:pPr>
      <w:r w:rsidRPr="00617F53">
        <w:rPr>
          <w:rFonts w:eastAsia="華康中黑體" w:hint="eastAsia"/>
        </w:rPr>
        <w:t>許委員智傑：</w:t>
      </w:r>
      <w:r>
        <w:rPr>
          <w:rFonts w:hint="eastAsia"/>
        </w:rPr>
        <w:t>（</w:t>
      </w:r>
      <w:r>
        <w:rPr>
          <w:rFonts w:hint="eastAsia"/>
        </w:rPr>
        <w:t>10</w:t>
      </w:r>
      <w:r>
        <w:rPr>
          <w:rFonts w:hint="eastAsia"/>
        </w:rPr>
        <w:t>時</w:t>
      </w:r>
      <w:r>
        <w:rPr>
          <w:rFonts w:hint="eastAsia"/>
        </w:rPr>
        <w:t>21</w:t>
      </w:r>
      <w:r>
        <w:rPr>
          <w:rFonts w:hint="eastAsia"/>
        </w:rPr>
        <w:t>分）主席、大家好，我再延伸一下上一次的問題，上一次我們提到公務員薪水課稅的議題，當時修法的時候是說予以保留，其實今天的政務人員都一樣，考試院是否能一併處理？</w:t>
      </w:r>
    </w:p>
    <w:p w:rsidR="001551DA" w:rsidRDefault="001551DA" w:rsidP="001551DA">
      <w:pPr>
        <w:ind w:left="211" w:hangingChars="100" w:hanging="211"/>
      </w:pPr>
      <w:r w:rsidRPr="00617F53">
        <w:rPr>
          <w:rFonts w:eastAsia="華康中黑體" w:hint="eastAsia"/>
        </w:rPr>
        <w:t>主席：</w:t>
      </w:r>
      <w:r>
        <w:rPr>
          <w:rFonts w:hint="eastAsia"/>
        </w:rPr>
        <w:t>請考試院劉秘書長說明。</w:t>
      </w:r>
    </w:p>
    <w:p w:rsidR="001551DA" w:rsidRDefault="001551DA" w:rsidP="001551DA">
      <w:pPr>
        <w:ind w:left="211" w:hangingChars="100" w:hanging="211"/>
      </w:pPr>
      <w:r w:rsidRPr="00617F53">
        <w:rPr>
          <w:rFonts w:eastAsia="華康中黑體" w:hint="eastAsia"/>
        </w:rPr>
        <w:t>劉秘書長建忻：</w:t>
      </w:r>
      <w:r>
        <w:rPr>
          <w:rFonts w:hint="eastAsia"/>
        </w:rPr>
        <w:t>委員是說先免後課的部分嗎？</w:t>
      </w:r>
    </w:p>
    <w:p w:rsidR="001551DA" w:rsidRDefault="001551DA" w:rsidP="001551DA">
      <w:pPr>
        <w:ind w:left="211" w:hangingChars="100" w:hanging="211"/>
      </w:pPr>
      <w:r w:rsidRPr="00617F53">
        <w:rPr>
          <w:rFonts w:eastAsia="華康中黑體" w:hint="eastAsia"/>
        </w:rPr>
        <w:t>許委員智傑：</w:t>
      </w:r>
      <w:r>
        <w:rPr>
          <w:rFonts w:hint="eastAsia"/>
        </w:rPr>
        <w:t>對，還是銓敘部要先回答？上一次是保留，本來是</w:t>
      </w:r>
      <w:r>
        <w:rPr>
          <w:rFonts w:hint="eastAsia"/>
        </w:rPr>
        <w:t>111</w:t>
      </w:r>
      <w:r>
        <w:rPr>
          <w:rFonts w:hint="eastAsia"/>
        </w:rPr>
        <w:t>年要課，現在已經釋憲過了，倘若我們將施行日期改為</w:t>
      </w:r>
      <w:r>
        <w:rPr>
          <w:rFonts w:hint="eastAsia"/>
        </w:rPr>
        <w:t>110</w:t>
      </w:r>
      <w:r>
        <w:rPr>
          <w:rFonts w:hint="eastAsia"/>
        </w:rPr>
        <w:t>年</w:t>
      </w:r>
      <w:r>
        <w:rPr>
          <w:rFonts w:hint="eastAsia"/>
        </w:rPr>
        <w:t>1</w:t>
      </w:r>
      <w:r>
        <w:rPr>
          <w:rFonts w:hint="eastAsia"/>
        </w:rPr>
        <w:t>月</w:t>
      </w:r>
      <w:r>
        <w:rPr>
          <w:rFonts w:hint="eastAsia"/>
        </w:rPr>
        <w:t>1</w:t>
      </w:r>
      <w:r>
        <w:rPr>
          <w:rFonts w:hint="eastAsia"/>
        </w:rPr>
        <w:t>日，明年他們就不用再課，請問現在研究得怎麼樣？</w:t>
      </w:r>
    </w:p>
    <w:p w:rsidR="001551DA" w:rsidRDefault="001551DA" w:rsidP="001551DA">
      <w:pPr>
        <w:ind w:left="211" w:hangingChars="100" w:hanging="211"/>
      </w:pPr>
      <w:r w:rsidRPr="00617F53">
        <w:rPr>
          <w:rFonts w:eastAsia="華康中黑體" w:hint="eastAsia"/>
        </w:rPr>
        <w:t>主席：</w:t>
      </w:r>
      <w:r>
        <w:rPr>
          <w:rFonts w:hint="eastAsia"/>
        </w:rPr>
        <w:t>請銓敘部周部長說明。</w:t>
      </w:r>
    </w:p>
    <w:p w:rsidR="001551DA" w:rsidRDefault="001551DA" w:rsidP="001551DA">
      <w:pPr>
        <w:ind w:left="211" w:hangingChars="100" w:hanging="211"/>
      </w:pPr>
      <w:r w:rsidRPr="00617F53">
        <w:rPr>
          <w:rFonts w:eastAsia="華康中黑體" w:hint="eastAsia"/>
        </w:rPr>
        <w:t>周部長志宏：</w:t>
      </w:r>
      <w:r>
        <w:rPr>
          <w:rFonts w:hint="eastAsia"/>
        </w:rPr>
        <w:t>這部分和行政院已經有共識，原則上我們和行政院一起，若軍公教同步調整施行的時間，我們也尊重大院的決定。</w:t>
      </w:r>
    </w:p>
    <w:p w:rsidR="001551DA" w:rsidRDefault="001551DA" w:rsidP="001551DA">
      <w:pPr>
        <w:ind w:left="211" w:hangingChars="100" w:hanging="211"/>
      </w:pPr>
      <w:r w:rsidRPr="00617F53">
        <w:rPr>
          <w:rFonts w:eastAsia="華康中黑體" w:hint="eastAsia"/>
        </w:rPr>
        <w:t>許委員智傑：</w:t>
      </w:r>
      <w:r>
        <w:rPr>
          <w:rFonts w:hint="eastAsia"/>
        </w:rPr>
        <w:t>現在還沒有商量嗎？</w:t>
      </w:r>
    </w:p>
    <w:p w:rsidR="001551DA" w:rsidRDefault="001551DA" w:rsidP="001551DA">
      <w:pPr>
        <w:ind w:left="211" w:hangingChars="100" w:hanging="211"/>
      </w:pPr>
      <w:r w:rsidRPr="00617F53">
        <w:rPr>
          <w:rFonts w:eastAsia="華康中黑體" w:hint="eastAsia"/>
        </w:rPr>
        <w:t>周部長志宏：</w:t>
      </w:r>
      <w:r>
        <w:rPr>
          <w:rFonts w:hint="eastAsia"/>
        </w:rPr>
        <w:t>4</w:t>
      </w:r>
      <w:r>
        <w:rPr>
          <w:rFonts w:hint="eastAsia"/>
        </w:rPr>
        <w:t>月</w:t>
      </w:r>
      <w:r>
        <w:rPr>
          <w:rFonts w:hint="eastAsia"/>
        </w:rPr>
        <w:t>28</w:t>
      </w:r>
      <w:r>
        <w:rPr>
          <w:rFonts w:hint="eastAsia"/>
        </w:rPr>
        <w:t>日我們會邀集相關主管機關開會，共同討論這件事。</w:t>
      </w:r>
    </w:p>
    <w:p w:rsidR="001551DA" w:rsidRDefault="001551DA" w:rsidP="001551DA">
      <w:pPr>
        <w:ind w:left="211" w:hangingChars="100" w:hanging="211"/>
      </w:pPr>
      <w:r w:rsidRPr="00617F53">
        <w:rPr>
          <w:rFonts w:eastAsia="華康中黑體" w:hint="eastAsia"/>
        </w:rPr>
        <w:t>許委員智傑：</w:t>
      </w:r>
      <w:r>
        <w:rPr>
          <w:rFonts w:hint="eastAsia"/>
        </w:rPr>
        <w:t>事實上，多位跨黨派的委員都很贊成，其實沒有差這一年，既然已經釋憲過了，就不要讓公務員徒增困擾。只要將施行日期改成</w:t>
      </w:r>
      <w:r>
        <w:rPr>
          <w:rFonts w:hint="eastAsia"/>
        </w:rPr>
        <w:t>110</w:t>
      </w:r>
      <w:r>
        <w:rPr>
          <w:rFonts w:hint="eastAsia"/>
        </w:rPr>
        <w:t>年</w:t>
      </w:r>
      <w:r>
        <w:rPr>
          <w:rFonts w:hint="eastAsia"/>
        </w:rPr>
        <w:t>1</w:t>
      </w:r>
      <w:r>
        <w:rPr>
          <w:rFonts w:hint="eastAsia"/>
        </w:rPr>
        <w:t>月</w:t>
      </w:r>
      <w:r>
        <w:rPr>
          <w:rFonts w:hint="eastAsia"/>
        </w:rPr>
        <w:t>1</w:t>
      </w:r>
      <w:r>
        <w:rPr>
          <w:rFonts w:hint="eastAsia"/>
        </w:rPr>
        <w:t>日，明年就可以省去這個扣稅的程序。本來已經釋憲過的，人家的權利就要給人家保障。</w:t>
      </w:r>
    </w:p>
    <w:p w:rsidR="001551DA" w:rsidRDefault="001551DA" w:rsidP="001551DA">
      <w:pPr>
        <w:ind w:leftChars="100" w:left="211" w:firstLineChars="100" w:firstLine="211"/>
      </w:pPr>
      <w:r>
        <w:rPr>
          <w:rFonts w:hint="eastAsia"/>
        </w:rPr>
        <w:t>本席希望</w:t>
      </w:r>
      <w:r>
        <w:rPr>
          <w:rFonts w:hint="eastAsia"/>
        </w:rPr>
        <w:t>4</w:t>
      </w:r>
      <w:r>
        <w:rPr>
          <w:rFonts w:hint="eastAsia"/>
        </w:rPr>
        <w:t>月</w:t>
      </w:r>
      <w:r>
        <w:rPr>
          <w:rFonts w:hint="eastAsia"/>
        </w:rPr>
        <w:t>28</w:t>
      </w:r>
      <w:r>
        <w:rPr>
          <w:rFonts w:hint="eastAsia"/>
        </w:rPr>
        <w:t>日當天，銓敘部也可以極力幫忙主張，其實不只是你們，這也是所有公務員的權利，我希望你們如果要開會，就要趕快凝聚共識。另外，關於公務員的確定給付制，</w:t>
      </w:r>
      <w:r>
        <w:rPr>
          <w:rFonts w:hint="eastAsia"/>
        </w:rPr>
        <w:t>112</w:t>
      </w:r>
      <w:r>
        <w:rPr>
          <w:rFonts w:hint="eastAsia"/>
        </w:rPr>
        <w:t>年</w:t>
      </w:r>
      <w:r>
        <w:rPr>
          <w:rFonts w:hint="eastAsia"/>
        </w:rPr>
        <w:t>7</w:t>
      </w:r>
      <w:r>
        <w:rPr>
          <w:rFonts w:hint="eastAsia"/>
        </w:rPr>
        <w:t>月</w:t>
      </w:r>
      <w:r>
        <w:rPr>
          <w:rFonts w:hint="eastAsia"/>
        </w:rPr>
        <w:t>1</w:t>
      </w:r>
      <w:r>
        <w:rPr>
          <w:rFonts w:hint="eastAsia"/>
        </w:rPr>
        <w:t>日以後的新進人員會改成確定提撥制嗎？</w:t>
      </w:r>
    </w:p>
    <w:p w:rsidR="001551DA" w:rsidRDefault="001551DA" w:rsidP="001551DA">
      <w:pPr>
        <w:ind w:left="211" w:hangingChars="100" w:hanging="211"/>
      </w:pPr>
      <w:r w:rsidRPr="00617F53">
        <w:rPr>
          <w:rFonts w:eastAsia="華康中黑體" w:hint="eastAsia"/>
        </w:rPr>
        <w:t>周部長志宏：</w:t>
      </w:r>
      <w:r>
        <w:rPr>
          <w:rFonts w:hint="eastAsia"/>
        </w:rPr>
        <w:t>新進公務人員的制度尚未確定最終方向，不一定是確定提撥，也有可能是混合制，這部分還在思考當中。</w:t>
      </w:r>
    </w:p>
    <w:p w:rsidR="001551DA" w:rsidRDefault="001551DA" w:rsidP="001551DA">
      <w:pPr>
        <w:ind w:left="211" w:hangingChars="100" w:hanging="211"/>
      </w:pPr>
      <w:r w:rsidRPr="00617F53">
        <w:rPr>
          <w:rFonts w:eastAsia="華康中黑體" w:hint="eastAsia"/>
        </w:rPr>
        <w:t>許委員智傑：</w:t>
      </w:r>
      <w:r>
        <w:rPr>
          <w:rFonts w:hint="eastAsia"/>
        </w:rPr>
        <w:t>我看了很多資料，現在的私校是確定提撥，而且可以自選方案；勞工則是確定提撥，但沒有自選方案；公務員是確定給付，現在就是有可能要研議確定提撥的部分，當然這見仁見智。</w:t>
      </w:r>
    </w:p>
    <w:p w:rsidR="001551DA" w:rsidRDefault="001551DA" w:rsidP="001551DA">
      <w:pPr>
        <w:ind w:leftChars="100" w:left="211" w:firstLineChars="100" w:firstLine="211"/>
      </w:pPr>
      <w:r>
        <w:rPr>
          <w:rFonts w:hint="eastAsia"/>
        </w:rPr>
        <w:t>我檢視過去十年來的投報率，私校因為確定提撥制，好像可以多分一點盈餘，其中大概分成兩部分，一個是補缺口，一個是增加提撥給受保人的權利。目前實施起來，私校的反應看起來不錯，所以現在私校的基金規模反而愈來愈增加，一方面也可減少公部門的壓力，二方面他們也真的比較喜歡這個方案。事實上，根據這十年的結果統計，他們能夠提撥的真的比較多。</w:t>
      </w:r>
    </w:p>
    <w:p w:rsidR="001551DA" w:rsidRDefault="001551DA" w:rsidP="001551DA">
      <w:pPr>
        <w:ind w:leftChars="100" w:left="211" w:firstLineChars="100" w:firstLine="211"/>
      </w:pPr>
      <w:r>
        <w:rPr>
          <w:rFonts w:hint="eastAsia"/>
        </w:rPr>
        <w:t>據我所知，私校有分四個選項，分別是保守型、穩健型、積極型，如果自己沒有選的話，就是第四種由他幫你配，比如</w:t>
      </w:r>
      <w:r>
        <w:rPr>
          <w:rFonts w:hint="eastAsia"/>
        </w:rPr>
        <w:t>30</w:t>
      </w:r>
      <w:r>
        <w:rPr>
          <w:rFonts w:hint="eastAsia"/>
        </w:rPr>
        <w:t>歲以下就配積極型，風險比較高，獲利也比較高；而</w:t>
      </w:r>
      <w:r>
        <w:rPr>
          <w:rFonts w:hint="eastAsia"/>
        </w:rPr>
        <w:t>50</w:t>
      </w:r>
      <w:r>
        <w:rPr>
          <w:rFonts w:hint="eastAsia"/>
        </w:rPr>
        <w:t>、</w:t>
      </w:r>
      <w:r>
        <w:rPr>
          <w:rFonts w:hint="eastAsia"/>
        </w:rPr>
        <w:t>60</w:t>
      </w:r>
      <w:r>
        <w:rPr>
          <w:rFonts w:hint="eastAsia"/>
        </w:rPr>
        <w:t>歲以上就全部配保守型，反正已經退休了，沒有差那麼多，中間的比例分配我就不再講太詳細。總之私校的制度，就我們瞭解的情況是備受肯定。</w:t>
      </w:r>
    </w:p>
    <w:p w:rsidR="001551DA" w:rsidRDefault="001551DA" w:rsidP="001551DA">
      <w:pPr>
        <w:ind w:leftChars="100" w:left="211" w:firstLineChars="100" w:firstLine="211"/>
      </w:pPr>
      <w:r>
        <w:rPr>
          <w:rFonts w:hint="eastAsia"/>
        </w:rPr>
        <w:t>其他國家如澳洲和新加坡，我是覺得新加坡的可以考慮，澳洲是委託信託業者，但一般人民</w:t>
      </w:r>
      <w:r>
        <w:rPr>
          <w:rFonts w:hint="eastAsia"/>
        </w:rPr>
        <w:lastRenderedPageBreak/>
        <w:t>不見得能完全信任外面的人；新加坡則是有設立一個公基金局，提供幾種所謂的商品選擇，剛才我講的私校這四種，如果類似保險的話，就是有四種商品。這些商品選擇由國家來進行篩選，其實是一個合理的制度，就是商品必須合理，由國家篩選之後，讓人民有自己做決定的權利。</w:t>
      </w:r>
    </w:p>
    <w:p w:rsidR="001551DA" w:rsidRDefault="001551DA" w:rsidP="001551DA">
      <w:pPr>
        <w:ind w:leftChars="100" w:left="211" w:firstLineChars="100" w:firstLine="211"/>
      </w:pPr>
      <w:r>
        <w:rPr>
          <w:rFonts w:hint="eastAsia"/>
        </w:rPr>
        <w:t>目前私校的制度執行之後，有一些公務員也跟我們反應，這個制度算一算對他們來講比較有利，他們也希望可以有這個機會。現在你們都還在研究當中，有沒有什麼比較具體可以先跟大家解釋的？</w:t>
      </w:r>
    </w:p>
    <w:p w:rsidR="001551DA" w:rsidRDefault="001551DA" w:rsidP="001551DA">
      <w:pPr>
        <w:ind w:left="211" w:hangingChars="100" w:hanging="211"/>
      </w:pPr>
      <w:r w:rsidRPr="00617F53">
        <w:rPr>
          <w:rFonts w:eastAsia="華康中黑體" w:hint="eastAsia"/>
        </w:rPr>
        <w:t>周部長志宏：</w:t>
      </w:r>
      <w:r>
        <w:rPr>
          <w:rFonts w:hint="eastAsia"/>
        </w:rPr>
        <w:t>後續還要再經過公聽會等等，蒐集相關意見以後，才會比較確定方向。私校的制度我們確實有完全的瞭解和參考，有一些優點可以採納，我們會積極的思考。至於自選投資項目，像新加坡和澳洲都太多了，私校的四種選擇，相對來講將來公務員比較容易選擇，因為太複雜的恐怕……</w:t>
      </w:r>
    </w:p>
    <w:p w:rsidR="001551DA" w:rsidRDefault="001551DA" w:rsidP="001551DA">
      <w:pPr>
        <w:ind w:left="211" w:hangingChars="100" w:hanging="211"/>
      </w:pPr>
      <w:r w:rsidRPr="00617F53">
        <w:rPr>
          <w:rFonts w:eastAsia="華康中黑體" w:hint="eastAsia"/>
        </w:rPr>
        <w:t>許委員智傑：</w:t>
      </w:r>
      <w:r>
        <w:rPr>
          <w:rFonts w:hint="eastAsia"/>
        </w:rPr>
        <w:t>對，其實也不需要太複雜，因為私校目前所謂的四種其實只有三種，第四種就是自己沒有選擇的時候會幫你配，也是配前面這三種。事實上這樣子簡單清楚，我覺得既然公務員有這個需求，當然要等公聽會之後大家再吸收不同的意見，但是我目前聽到的意見都比較正面，如果我們國家也能類似私校這樣子，或是類似新加坡模式，但是它的商品太多，而我們的私校可能有三種選擇，不要太多。這三種選擇基本的權利義務，以及其設計的合理與合法性，由我們公部門幫忙篩選，篩選之後便可以考慮使用。這是很多基層公務員向我們反應的項目，也希望考試院可以積極規劃。請問公聽會什麼時候辦？</w:t>
      </w:r>
    </w:p>
    <w:p w:rsidR="001551DA" w:rsidRDefault="001551DA" w:rsidP="001551DA">
      <w:pPr>
        <w:ind w:left="211" w:hangingChars="100" w:hanging="211"/>
      </w:pPr>
      <w:r w:rsidRPr="00617F53">
        <w:rPr>
          <w:rFonts w:eastAsia="華康中黑體" w:hint="eastAsia"/>
        </w:rPr>
        <w:t>周部長志宏：</w:t>
      </w:r>
      <w:r>
        <w:rPr>
          <w:rFonts w:hint="eastAsia"/>
        </w:rPr>
        <w:t>我們會先蒐集相關資料，現在正在辦各國相關經驗的吸收，最近辦完一系列的演講之後，我們會先討論，擬出一個初步的方向，再來……</w:t>
      </w:r>
    </w:p>
    <w:p w:rsidR="001551DA" w:rsidRDefault="001551DA" w:rsidP="001551DA">
      <w:pPr>
        <w:ind w:left="211" w:hangingChars="100" w:hanging="211"/>
      </w:pPr>
      <w:r w:rsidRPr="00617F53">
        <w:rPr>
          <w:rFonts w:eastAsia="華康中黑體" w:hint="eastAsia"/>
        </w:rPr>
        <w:t>許委員智傑：</w:t>
      </w:r>
      <w:r>
        <w:rPr>
          <w:rFonts w:hint="eastAsia"/>
        </w:rPr>
        <w:t>所以預估的時間你們現在都還沒有方案，大概什麼樣的進程？何時辦公聽會？何時可以知道結果？</w:t>
      </w:r>
    </w:p>
    <w:p w:rsidR="001551DA" w:rsidRDefault="001551DA" w:rsidP="001551DA">
      <w:pPr>
        <w:ind w:left="211" w:hangingChars="100" w:hanging="211"/>
      </w:pPr>
      <w:r w:rsidRPr="00617F53">
        <w:rPr>
          <w:rFonts w:eastAsia="華康中黑體" w:hint="eastAsia"/>
        </w:rPr>
        <w:t>周部長志宏：</w:t>
      </w:r>
      <w:r>
        <w:rPr>
          <w:rFonts w:hint="eastAsia"/>
        </w:rPr>
        <w:t>大概</w:t>
      </w:r>
      <w:r>
        <w:rPr>
          <w:rFonts w:hint="eastAsia"/>
        </w:rPr>
        <w:t>8</w:t>
      </w:r>
      <w:r>
        <w:rPr>
          <w:rFonts w:hint="eastAsia"/>
        </w:rPr>
        <w:t>、</w:t>
      </w:r>
      <w:r>
        <w:rPr>
          <w:rFonts w:hint="eastAsia"/>
        </w:rPr>
        <w:t>9</w:t>
      </w:r>
      <w:r>
        <w:rPr>
          <w:rFonts w:hint="eastAsia"/>
        </w:rPr>
        <w:t>月時會有初步方向，可以來舉辦公聽會，年底前會依原來預定的期程提出草案。</w:t>
      </w:r>
    </w:p>
    <w:p w:rsidR="001551DA" w:rsidRDefault="001551DA" w:rsidP="001551DA">
      <w:pPr>
        <w:ind w:left="211" w:hangingChars="100" w:hanging="211"/>
      </w:pPr>
      <w:r w:rsidRPr="00617F53">
        <w:rPr>
          <w:rFonts w:eastAsia="華康中黑體" w:hint="eastAsia"/>
        </w:rPr>
        <w:t>許委員智傑：</w:t>
      </w:r>
      <w:r>
        <w:rPr>
          <w:rFonts w:hint="eastAsia"/>
        </w:rPr>
        <w:t>所以可能明年才知道結果？</w:t>
      </w:r>
    </w:p>
    <w:p w:rsidR="001551DA" w:rsidRDefault="001551DA" w:rsidP="001551DA">
      <w:pPr>
        <w:ind w:left="211" w:hangingChars="100" w:hanging="211"/>
      </w:pPr>
      <w:r w:rsidRPr="00617F53">
        <w:rPr>
          <w:rFonts w:eastAsia="華康中黑體" w:hint="eastAsia"/>
        </w:rPr>
        <w:t>周部長志宏：</w:t>
      </w:r>
      <w:r>
        <w:rPr>
          <w:rFonts w:hint="eastAsia"/>
        </w:rPr>
        <w:t>現在考試院有一個小組專門在討論這件事，經過討論提到考試院院會通過以後，草案就會定案。</w:t>
      </w:r>
    </w:p>
    <w:p w:rsidR="001551DA" w:rsidRDefault="001551DA" w:rsidP="001551DA">
      <w:pPr>
        <w:ind w:left="211" w:hangingChars="100" w:hanging="211"/>
      </w:pPr>
      <w:r w:rsidRPr="00617F53">
        <w:rPr>
          <w:rFonts w:eastAsia="華康中黑體" w:hint="eastAsia"/>
        </w:rPr>
        <w:t>許委員智傑：</w:t>
      </w:r>
      <w:r>
        <w:rPr>
          <w:rFonts w:hint="eastAsia"/>
        </w:rPr>
        <w:t>目前有預估嗎？總是要有一個目標設定，目標設定之前由作業程序來處理，現在目標設定是</w:t>
      </w:r>
      <w:r>
        <w:rPr>
          <w:rFonts w:hint="eastAsia"/>
        </w:rPr>
        <w:t>112</w:t>
      </w:r>
      <w:r>
        <w:rPr>
          <w:rFonts w:hint="eastAsia"/>
        </w:rPr>
        <w:t>年</w:t>
      </w:r>
      <w:r>
        <w:rPr>
          <w:rFonts w:hint="eastAsia"/>
        </w:rPr>
        <w:t>7</w:t>
      </w:r>
      <w:r>
        <w:rPr>
          <w:rFonts w:hint="eastAsia"/>
        </w:rPr>
        <w:t>月</w:t>
      </w:r>
      <w:r>
        <w:rPr>
          <w:rFonts w:hint="eastAsia"/>
        </w:rPr>
        <w:t>1</w:t>
      </w:r>
      <w:r>
        <w:rPr>
          <w:rFonts w:hint="eastAsia"/>
        </w:rPr>
        <w:t>日的新進人員，倒推回來就是</w:t>
      </w:r>
      <w:r>
        <w:rPr>
          <w:rFonts w:hint="eastAsia"/>
        </w:rPr>
        <w:t>111</w:t>
      </w:r>
      <w:r>
        <w:rPr>
          <w:rFonts w:hint="eastAsia"/>
        </w:rPr>
        <w:t>年的年底前就一定要確定。</w:t>
      </w:r>
    </w:p>
    <w:p w:rsidR="001551DA" w:rsidRDefault="001551DA" w:rsidP="001551DA">
      <w:pPr>
        <w:ind w:left="211" w:hangingChars="100" w:hanging="211"/>
      </w:pPr>
      <w:r w:rsidRPr="00617F53">
        <w:rPr>
          <w:rFonts w:eastAsia="華康中黑體" w:hint="eastAsia"/>
        </w:rPr>
        <w:t>周部長志宏：</w:t>
      </w:r>
      <w:r>
        <w:rPr>
          <w:rFonts w:hint="eastAsia"/>
        </w:rPr>
        <w:t>我們希望年底就能夠確定執行。</w:t>
      </w:r>
    </w:p>
    <w:p w:rsidR="001551DA" w:rsidRDefault="001551DA" w:rsidP="001551DA">
      <w:pPr>
        <w:ind w:left="211" w:hangingChars="100" w:hanging="211"/>
      </w:pPr>
      <w:r w:rsidRPr="00617F53">
        <w:rPr>
          <w:rFonts w:eastAsia="華康中黑體" w:hint="eastAsia"/>
        </w:rPr>
        <w:t>許委員智傑：</w:t>
      </w:r>
      <w:r>
        <w:rPr>
          <w:rFonts w:hint="eastAsia"/>
        </w:rPr>
        <w:t>如果沒有確定隔天要實施哪有可能。</w:t>
      </w:r>
    </w:p>
    <w:p w:rsidR="001551DA" w:rsidRDefault="001551DA" w:rsidP="001551DA">
      <w:pPr>
        <w:ind w:left="211" w:hangingChars="100" w:hanging="211"/>
      </w:pPr>
      <w:r w:rsidRPr="00617F53">
        <w:rPr>
          <w:rFonts w:eastAsia="華康中黑體" w:hint="eastAsia"/>
        </w:rPr>
        <w:t>周部長志宏：</w:t>
      </w:r>
      <w:r>
        <w:rPr>
          <w:rFonts w:hint="eastAsia"/>
        </w:rPr>
        <w:t>對，還要預留準備時間和立法院通過的時間。</w:t>
      </w:r>
    </w:p>
    <w:p w:rsidR="001551DA" w:rsidRDefault="001551DA" w:rsidP="001551DA">
      <w:pPr>
        <w:ind w:left="211" w:hangingChars="100" w:hanging="211"/>
      </w:pPr>
      <w:r w:rsidRPr="00617F53">
        <w:rPr>
          <w:rFonts w:eastAsia="華康中黑體" w:hint="eastAsia"/>
        </w:rPr>
        <w:t>許委員智傑：</w:t>
      </w:r>
      <w:r>
        <w:rPr>
          <w:rFonts w:hint="eastAsia"/>
        </w:rPr>
        <w:t>對啊！所以時間回推，應該就是民國</w:t>
      </w:r>
      <w:r>
        <w:rPr>
          <w:rFonts w:hint="eastAsia"/>
        </w:rPr>
        <w:t>111</w:t>
      </w:r>
      <w:r>
        <w:rPr>
          <w:rFonts w:hint="eastAsia"/>
        </w:rPr>
        <w:t>年年底之前，這個方案要確定，是不是這樣？</w:t>
      </w:r>
    </w:p>
    <w:p w:rsidR="001551DA" w:rsidRDefault="001551DA" w:rsidP="001551DA">
      <w:pPr>
        <w:ind w:left="211" w:hangingChars="100" w:hanging="211"/>
      </w:pPr>
      <w:r w:rsidRPr="00617F53">
        <w:rPr>
          <w:rFonts w:eastAsia="華康中黑體" w:hint="eastAsia"/>
        </w:rPr>
        <w:t>劉秘書長建忻：</w:t>
      </w:r>
      <w:r>
        <w:rPr>
          <w:rFonts w:hint="eastAsia"/>
        </w:rPr>
        <w:t>法案通過。</w:t>
      </w:r>
    </w:p>
    <w:p w:rsidR="001551DA" w:rsidRDefault="001551DA" w:rsidP="001551DA">
      <w:pPr>
        <w:ind w:left="211" w:hangingChars="100" w:hanging="211"/>
      </w:pPr>
      <w:r w:rsidRPr="00617F53">
        <w:rPr>
          <w:rFonts w:eastAsia="華康中黑體" w:hint="eastAsia"/>
        </w:rPr>
        <w:lastRenderedPageBreak/>
        <w:t>許委員智傑：</w:t>
      </w:r>
      <w:r>
        <w:rPr>
          <w:rFonts w:hint="eastAsia"/>
        </w:rPr>
        <w:t>好，我們希望多幫公務員爭取一些，對國家也好，對公務員也好，這種好的事情希望能夠儘快，謝謝。</w:t>
      </w:r>
    </w:p>
    <w:p w:rsidR="001551DA" w:rsidRDefault="001551DA" w:rsidP="001551DA">
      <w:pPr>
        <w:ind w:left="211" w:hangingChars="100" w:hanging="211"/>
      </w:pPr>
      <w:r w:rsidRPr="00617F53">
        <w:rPr>
          <w:rFonts w:eastAsia="華康中黑體" w:hint="eastAsia"/>
        </w:rPr>
        <w:t>主席：</w:t>
      </w:r>
      <w:r>
        <w:rPr>
          <w:rFonts w:hint="eastAsia"/>
        </w:rPr>
        <w:t>請鄭委員麗文發言。</w:t>
      </w:r>
    </w:p>
    <w:p w:rsidR="001551DA" w:rsidRDefault="001551DA" w:rsidP="001551DA">
      <w:pPr>
        <w:ind w:left="211" w:hangingChars="100" w:hanging="211"/>
      </w:pPr>
      <w:r w:rsidRPr="00617F53">
        <w:rPr>
          <w:rFonts w:eastAsia="華康中黑體" w:hint="eastAsia"/>
        </w:rPr>
        <w:t>鄭委員麗文：</w:t>
      </w:r>
      <w:r>
        <w:rPr>
          <w:rFonts w:hint="eastAsia"/>
        </w:rPr>
        <w:t>（</w:t>
      </w:r>
      <w:r>
        <w:rPr>
          <w:rFonts w:hint="eastAsia"/>
        </w:rPr>
        <w:t>10</w:t>
      </w:r>
      <w:r>
        <w:rPr>
          <w:rFonts w:hint="eastAsia"/>
        </w:rPr>
        <w:t>時</w:t>
      </w:r>
      <w:r>
        <w:rPr>
          <w:rFonts w:hint="eastAsia"/>
        </w:rPr>
        <w:t>30</w:t>
      </w:r>
      <w:r>
        <w:rPr>
          <w:rFonts w:hint="eastAsia"/>
        </w:rPr>
        <w:t>分）謝謝主席！請問部長，剛剛也有很多人關心，主要是最近媒體的披露，有關公務員服務法的修法，我這邊有考試院針對銓敘部函送考試院，討論公務員服務法修正草案的說明。考試院有很多意見，其中包括大法官會議的解釋，釋字第</w:t>
      </w:r>
      <w:r>
        <w:rPr>
          <w:rFonts w:hint="eastAsia"/>
        </w:rPr>
        <w:t>785</w:t>
      </w:r>
      <w:r>
        <w:rPr>
          <w:rFonts w:hint="eastAsia"/>
        </w:rPr>
        <w:t>、</w:t>
      </w:r>
      <w:r>
        <w:rPr>
          <w:rFonts w:hint="eastAsia"/>
        </w:rPr>
        <w:t>637</w:t>
      </w:r>
      <w:r>
        <w:rPr>
          <w:rFonts w:hint="eastAsia"/>
        </w:rPr>
        <w:t>號，這些都是大家在講的，有關於公務員超時、違憲，所以必須修正公務員的服務法。</w:t>
      </w:r>
    </w:p>
    <w:p w:rsidR="001551DA" w:rsidRDefault="001551DA" w:rsidP="001551DA">
      <w:pPr>
        <w:ind w:leftChars="100" w:left="211" w:firstLineChars="100" w:firstLine="211"/>
      </w:pPr>
      <w:r>
        <w:rPr>
          <w:rFonts w:hint="eastAsia"/>
        </w:rPr>
        <w:t>然而修法的結果卻讓大家覺得非常誇張，怎麼會變成上限</w:t>
      </w:r>
      <w:r>
        <w:rPr>
          <w:rFonts w:hint="eastAsia"/>
        </w:rPr>
        <w:t>60</w:t>
      </w:r>
      <w:r>
        <w:rPr>
          <w:rFonts w:hint="eastAsia"/>
        </w:rPr>
        <w:t>個小時？這樣的規定明顯讓公務員的待遇和勞基法的待遇落差非常大。不但沒有解決釋字第</w:t>
      </w:r>
      <w:r>
        <w:rPr>
          <w:rFonts w:hint="eastAsia"/>
        </w:rPr>
        <w:t>785</w:t>
      </w:r>
      <w:r>
        <w:rPr>
          <w:rFonts w:hint="eastAsia"/>
        </w:rPr>
        <w:t>號，解釋公務員超時，像消防人員這種特殊的工作性質，必須要有一個框架式的法律規定，反而破壞了所有公務員超時工作的法律保障。</w:t>
      </w:r>
    </w:p>
    <w:p w:rsidR="001551DA" w:rsidRDefault="001551DA" w:rsidP="001551DA">
      <w:pPr>
        <w:ind w:leftChars="100" w:left="211" w:firstLineChars="100" w:firstLine="211"/>
      </w:pPr>
      <w:r>
        <w:rPr>
          <w:rFonts w:hint="eastAsia"/>
        </w:rPr>
        <w:t>除此此外，還有釋字第</w:t>
      </w:r>
      <w:r>
        <w:rPr>
          <w:rFonts w:hint="eastAsia"/>
        </w:rPr>
        <w:t>637</w:t>
      </w:r>
      <w:r>
        <w:rPr>
          <w:rFonts w:hint="eastAsia"/>
        </w:rPr>
        <w:t>號，有關公務員服務法第十四條之一，即旋轉門的相關規定，引起的政治爭議更大。如果只限制一定層級以上的公務員，事實上譬如縣市政府或是很多相關的機構，剛剛也有委員關切，他們所負責的職務譬如採購部門等等，其實是非常高度利益敏感的部門，未來他們為相關的產業公司、私人企業服務當門神，豈不是大開方便之門？</w:t>
      </w:r>
    </w:p>
    <w:p w:rsidR="001551DA" w:rsidRDefault="001551DA" w:rsidP="001551DA">
      <w:pPr>
        <w:ind w:leftChars="100" w:left="211" w:firstLineChars="100" w:firstLine="211"/>
      </w:pPr>
      <w:r>
        <w:rPr>
          <w:rFonts w:hint="eastAsia"/>
        </w:rPr>
        <w:t>釋字第</w:t>
      </w:r>
      <w:r>
        <w:rPr>
          <w:rFonts w:hint="eastAsia"/>
        </w:rPr>
        <w:t>637</w:t>
      </w:r>
      <w:r>
        <w:rPr>
          <w:rFonts w:hint="eastAsia"/>
        </w:rPr>
        <w:t>號的解釋，基本上是說應該要嚴格規定，簡而言之，公務員離職後要設置旋轉門條款，是為了保護非常重要的公益。結果為何我們的修法反而變成這樣的限縮？另外就是大家所說的吳茂昆條款，對於中研院的相關規定，考試院的意見其實已經非常完整，就是相關的規定引起法制面上很大的混亂，沒有配套措施。為什麼會做出違背過去長年以來銓敘部的原則？一個髮夾彎的改變，並沒有說明清楚，引發外界高度的疑慮。雖然這個法案因為考試院的意見，我相信現在是要求你們再重新研議修正，現在是否在這樣的進度當中？</w:t>
      </w:r>
    </w:p>
    <w:p w:rsidR="001551DA" w:rsidRDefault="001551DA" w:rsidP="001551DA">
      <w:pPr>
        <w:ind w:left="211" w:hangingChars="100" w:hanging="211"/>
      </w:pPr>
      <w:r w:rsidRPr="00617F53">
        <w:rPr>
          <w:rFonts w:eastAsia="華康中黑體" w:hint="eastAsia"/>
        </w:rPr>
        <w:t>主席：</w:t>
      </w:r>
      <w:r>
        <w:rPr>
          <w:rFonts w:hint="eastAsia"/>
        </w:rPr>
        <w:t>請銓敘部周部長說明。</w:t>
      </w:r>
    </w:p>
    <w:p w:rsidR="001551DA" w:rsidRDefault="001551DA" w:rsidP="001551DA">
      <w:pPr>
        <w:ind w:left="211" w:hangingChars="100" w:hanging="211"/>
      </w:pPr>
      <w:r w:rsidRPr="00617F53">
        <w:rPr>
          <w:rFonts w:eastAsia="華康中黑體" w:hint="eastAsia"/>
        </w:rPr>
        <w:t>周部長志宏：</w:t>
      </w:r>
      <w:r>
        <w:rPr>
          <w:rFonts w:hint="eastAsia"/>
        </w:rPr>
        <w:t>在審查會的階段。</w:t>
      </w:r>
    </w:p>
    <w:p w:rsidR="001551DA" w:rsidRDefault="001551DA" w:rsidP="001551DA">
      <w:pPr>
        <w:ind w:left="211" w:hangingChars="100" w:hanging="211"/>
      </w:pPr>
      <w:r w:rsidRPr="00617F53">
        <w:rPr>
          <w:rFonts w:eastAsia="華康中黑體" w:hint="eastAsia"/>
        </w:rPr>
        <w:t>鄭委員麗文：</w:t>
      </w:r>
      <w:r>
        <w:rPr>
          <w:rFonts w:hint="eastAsia"/>
        </w:rPr>
        <w:t>還在審查會階段？</w:t>
      </w:r>
    </w:p>
    <w:p w:rsidR="001551DA" w:rsidRDefault="001551DA" w:rsidP="001551DA">
      <w:pPr>
        <w:ind w:left="211" w:hangingChars="100" w:hanging="211"/>
      </w:pPr>
      <w:r w:rsidRPr="00617F53">
        <w:rPr>
          <w:rFonts w:eastAsia="華康中黑體" w:hint="eastAsia"/>
        </w:rPr>
        <w:t>劉秘書長建忻：</w:t>
      </w:r>
      <w:r>
        <w:rPr>
          <w:rFonts w:hint="eastAsia"/>
        </w:rPr>
        <w:t>委員，我是不是說明一下？</w:t>
      </w:r>
    </w:p>
    <w:p w:rsidR="001551DA" w:rsidRDefault="001551DA" w:rsidP="001551DA">
      <w:pPr>
        <w:ind w:left="211" w:hangingChars="100" w:hanging="211"/>
      </w:pPr>
      <w:r w:rsidRPr="00617F53">
        <w:rPr>
          <w:rFonts w:eastAsia="華康中黑體" w:hint="eastAsia"/>
        </w:rPr>
        <w:t>鄭委員麗文：</w:t>
      </w:r>
      <w:r>
        <w:rPr>
          <w:rFonts w:hint="eastAsia"/>
        </w:rPr>
        <w:t>好，請說。</w:t>
      </w:r>
    </w:p>
    <w:p w:rsidR="001551DA" w:rsidRDefault="001551DA" w:rsidP="001551DA">
      <w:pPr>
        <w:ind w:left="211" w:hangingChars="100" w:hanging="211"/>
      </w:pPr>
      <w:r w:rsidRPr="00617F53">
        <w:rPr>
          <w:rFonts w:eastAsia="華康中黑體" w:hint="eastAsia"/>
        </w:rPr>
        <w:t>主席：</w:t>
      </w:r>
      <w:r>
        <w:rPr>
          <w:rFonts w:hint="eastAsia"/>
        </w:rPr>
        <w:t>請考試院劉秘書長說明。</w:t>
      </w:r>
    </w:p>
    <w:p w:rsidR="001551DA" w:rsidRDefault="001551DA" w:rsidP="001551DA">
      <w:pPr>
        <w:ind w:left="211" w:hangingChars="100" w:hanging="211"/>
      </w:pPr>
      <w:r w:rsidRPr="00617F53">
        <w:rPr>
          <w:rFonts w:eastAsia="華康中黑體" w:hint="eastAsia"/>
        </w:rPr>
        <w:t>劉秘書長建忻：</w:t>
      </w:r>
      <w:r>
        <w:rPr>
          <w:rFonts w:hint="eastAsia"/>
        </w:rPr>
        <w:t>考試院的內部程序通常是，一個部會提出的法案送到院裡面，我們業務組一定會提出意見，而且會盡其可能的用各種角度去挑剔草案的內容，原因就是希望能夠讓思慮更周延。因此必然會寫出一堆質疑、相反或者是疑問句的意見，但這就是考試院內部的一個程序。業務組的意見不代表考試院的意見，因為考試院的意見最後會在審查會……</w:t>
      </w:r>
    </w:p>
    <w:p w:rsidR="001551DA" w:rsidRDefault="001551DA" w:rsidP="001551DA">
      <w:pPr>
        <w:ind w:left="211" w:hangingChars="100" w:hanging="211"/>
      </w:pPr>
      <w:r w:rsidRPr="00617F53">
        <w:rPr>
          <w:rFonts w:eastAsia="華康中黑體" w:hint="eastAsia"/>
        </w:rPr>
        <w:t>鄭委員麗文：</w:t>
      </w:r>
      <w:r>
        <w:rPr>
          <w:rFonts w:hint="eastAsia"/>
        </w:rPr>
        <w:t>所以剛剛業務組的這些意見，大家都覺得講得很好，你的意思是說不一定會改？</w:t>
      </w:r>
    </w:p>
    <w:p w:rsidR="001551DA" w:rsidRDefault="001551DA" w:rsidP="001551DA">
      <w:pPr>
        <w:ind w:left="211" w:hangingChars="100" w:hanging="211"/>
      </w:pPr>
      <w:r w:rsidRPr="00617F53">
        <w:rPr>
          <w:rFonts w:eastAsia="華康中黑體" w:hint="eastAsia"/>
        </w:rPr>
        <w:t>劉秘書長建忻：</w:t>
      </w:r>
      <w:r>
        <w:rPr>
          <w:rFonts w:hint="eastAsia"/>
        </w:rPr>
        <w:t>它的程序上……</w:t>
      </w:r>
    </w:p>
    <w:p w:rsidR="001551DA" w:rsidRDefault="001551DA" w:rsidP="001551DA">
      <w:pPr>
        <w:ind w:left="211" w:hangingChars="100" w:hanging="211"/>
      </w:pPr>
      <w:r w:rsidRPr="00617F53">
        <w:rPr>
          <w:rFonts w:eastAsia="華康中黑體" w:hint="eastAsia"/>
        </w:rPr>
        <w:t>鄭委員麗文：</w:t>
      </w:r>
      <w:r>
        <w:rPr>
          <w:rFonts w:hint="eastAsia"/>
        </w:rPr>
        <w:t>現在銓敘部提出的這些公務員服務法，我的問題是，這些相關的意見已經引起社會高度的疑慮。否則誠如你們所言，這還在內部研議審查的程序，為什麼媒體會大篇幅的報導，當</w:t>
      </w:r>
      <w:r>
        <w:rPr>
          <w:rFonts w:hint="eastAsia"/>
        </w:rPr>
        <w:lastRenderedPageBreak/>
        <w:t>然是因為引起輿論嘩然，大家覺得，為什麼銓敘部的公務員服務法修正版本中，有這麼多不可思議、荒腔走板的規定？</w:t>
      </w:r>
    </w:p>
    <w:p w:rsidR="001551DA" w:rsidRDefault="001551DA" w:rsidP="001551DA">
      <w:pPr>
        <w:ind w:leftChars="100" w:left="211" w:firstLineChars="100" w:firstLine="211"/>
      </w:pPr>
      <w:r>
        <w:rPr>
          <w:rFonts w:hint="eastAsia"/>
        </w:rPr>
        <w:t>鑑於考試院秘書長的態度跟現在銓敘部部長的說法，我想要知道，是否要重新做很多的修正和改正？還是你們覺得像剛剛秘書長講的，考試院的意見只是吹毛求疵，並不重要？</w:t>
      </w:r>
    </w:p>
    <w:p w:rsidR="001551DA" w:rsidRDefault="001551DA" w:rsidP="001551DA">
      <w:pPr>
        <w:ind w:left="211" w:hangingChars="100" w:hanging="211"/>
      </w:pPr>
      <w:r w:rsidRPr="00617F53">
        <w:rPr>
          <w:rFonts w:eastAsia="華康中黑體" w:hint="eastAsia"/>
        </w:rPr>
        <w:t>劉秘書長建忻：</w:t>
      </w:r>
      <w:r>
        <w:rPr>
          <w:rFonts w:hint="eastAsia"/>
        </w:rPr>
        <w:t>下一個程序就是銓敘部要回應這些意見，回應方式有時是說明，有時也會做出必要的調整。</w:t>
      </w:r>
    </w:p>
    <w:p w:rsidR="001551DA" w:rsidRDefault="001551DA" w:rsidP="001551DA">
      <w:pPr>
        <w:ind w:left="211" w:hangingChars="100" w:hanging="211"/>
      </w:pPr>
      <w:r w:rsidRPr="00617F53">
        <w:rPr>
          <w:rFonts w:eastAsia="華康中黑體" w:hint="eastAsia"/>
        </w:rPr>
        <w:t>鄭委員麗文：</w:t>
      </w:r>
      <w:r>
        <w:rPr>
          <w:rFonts w:hint="eastAsia"/>
        </w:rPr>
        <w:t>所以我現在要請教銓敘部嘛！我一開始就是要請教銓敘部，面對種種的質疑，我的時間很有限，這些質疑太多唸不完，每一項質疑我都覺得很嚴重耶！</w:t>
      </w:r>
    </w:p>
    <w:p w:rsidR="001551DA" w:rsidRDefault="001551DA" w:rsidP="001551DA">
      <w:pPr>
        <w:ind w:left="211" w:hangingChars="100" w:hanging="211"/>
      </w:pPr>
      <w:r w:rsidRPr="00617F53">
        <w:rPr>
          <w:rFonts w:eastAsia="華康中黑體" w:hint="eastAsia"/>
        </w:rPr>
        <w:t>周部長志宏：</w:t>
      </w:r>
      <w:r>
        <w:rPr>
          <w:rFonts w:hint="eastAsia"/>
        </w:rPr>
        <w:t>報告委員，每一個二組的意見我們都會有適當的回覆，能夠採納的我們會採納，倘若二組的意見有誤解，我們也會做說明。以上這些都會交給審查會，請考試委員參考。</w:t>
      </w:r>
    </w:p>
    <w:p w:rsidR="001551DA" w:rsidRDefault="001551DA" w:rsidP="001551DA">
      <w:pPr>
        <w:ind w:left="211" w:hangingChars="100" w:hanging="211"/>
      </w:pPr>
      <w:r w:rsidRPr="00617F53">
        <w:rPr>
          <w:rFonts w:eastAsia="華康中黑體" w:hint="eastAsia"/>
        </w:rPr>
        <w:t>鄭委員麗文：</w:t>
      </w:r>
      <w:r>
        <w:rPr>
          <w:rFonts w:hint="eastAsia"/>
        </w:rPr>
        <w:t>請問一下，譬如我剛剛講到超時工作的時間，請問這有誤解嗎？會修正嗎？</w:t>
      </w:r>
    </w:p>
    <w:p w:rsidR="001551DA" w:rsidRDefault="001551DA" w:rsidP="001551DA">
      <w:pPr>
        <w:ind w:left="211" w:hangingChars="100" w:hanging="211"/>
      </w:pPr>
      <w:r w:rsidRPr="00617F53">
        <w:rPr>
          <w:rFonts w:eastAsia="華康中黑體" w:hint="eastAsia"/>
        </w:rPr>
        <w:t>周部長志宏：</w:t>
      </w:r>
      <w:r>
        <w:rPr>
          <w:rFonts w:hint="eastAsia"/>
        </w:rPr>
        <w:t>那個部分我們也會再參考審查會的意見，事實上我們的考量也有和行政院人事行政總處經過適當的協商。公務員跟一般勞工不一樣，公務員的工作性質，基本上以追求公益為主，不能像一般勞工一樣，時間到了就不做便離開，所以要給他們高一點的天花板。</w:t>
      </w:r>
    </w:p>
    <w:p w:rsidR="001551DA" w:rsidRDefault="001551DA" w:rsidP="001551DA">
      <w:pPr>
        <w:ind w:left="211" w:hangingChars="100" w:hanging="211"/>
      </w:pPr>
      <w:r w:rsidRPr="00617F53">
        <w:rPr>
          <w:rFonts w:eastAsia="華康中黑體" w:hint="eastAsia"/>
        </w:rPr>
        <w:t>鄭委員麗文：</w:t>
      </w:r>
      <w:r>
        <w:rPr>
          <w:rFonts w:hint="eastAsia"/>
        </w:rPr>
        <w:t>我知道，當然是這樣，問題是你要這麼高的一個天花板，並非每個公務員的性質都是如此。原本釋字第</w:t>
      </w:r>
      <w:r>
        <w:rPr>
          <w:rFonts w:hint="eastAsia"/>
        </w:rPr>
        <w:t>785</w:t>
      </w:r>
      <w:r>
        <w:rPr>
          <w:rFonts w:hint="eastAsia"/>
        </w:rPr>
        <w:t>號解釋的是消防人員，消防人員很特殊大家都能夠理解。現在變成所有的公務員都是這樣，當然會引起大家高度的疑慮。</w:t>
      </w:r>
    </w:p>
    <w:p w:rsidR="001551DA" w:rsidRDefault="001551DA" w:rsidP="001551DA">
      <w:pPr>
        <w:ind w:left="211" w:hangingChars="100" w:hanging="211"/>
      </w:pPr>
      <w:r w:rsidRPr="00617F53">
        <w:rPr>
          <w:rFonts w:eastAsia="華康中黑體" w:hint="eastAsia"/>
        </w:rPr>
        <w:t>劉秘書長建忻：</w:t>
      </w:r>
      <w:r>
        <w:rPr>
          <w:rFonts w:hint="eastAsia"/>
        </w:rPr>
        <w:t>實務上本來沒有天花板，也沒有在加班的人，現在訂了一個天花板，還是不會有加班，不會因為定了一個天花板，就增加其他的工作時數。我們的工作時數其實依照……</w:t>
      </w:r>
    </w:p>
    <w:p w:rsidR="001551DA" w:rsidRDefault="001551DA" w:rsidP="001551DA">
      <w:pPr>
        <w:ind w:left="211" w:hangingChars="100" w:hanging="211"/>
      </w:pPr>
      <w:r w:rsidRPr="00617F53">
        <w:rPr>
          <w:rFonts w:eastAsia="華康中黑體" w:hint="eastAsia"/>
        </w:rPr>
        <w:t>鄭委員麗文：</w:t>
      </w:r>
      <w:r>
        <w:rPr>
          <w:rFonts w:hint="eastAsia"/>
        </w:rPr>
        <w:t>問題是你這樣寫就有可能嘛！</w:t>
      </w:r>
    </w:p>
    <w:p w:rsidR="001551DA" w:rsidRDefault="001551DA" w:rsidP="001551DA">
      <w:pPr>
        <w:ind w:left="211" w:hangingChars="100" w:hanging="211"/>
      </w:pPr>
      <w:r w:rsidRPr="00617F53">
        <w:rPr>
          <w:rFonts w:eastAsia="華康中黑體" w:hint="eastAsia"/>
        </w:rPr>
        <w:t>劉秘書長建忻：</w:t>
      </w:r>
      <w:r>
        <w:rPr>
          <w:rFonts w:hint="eastAsia"/>
        </w:rPr>
        <w:t>但實務上他沒有這個打算……</w:t>
      </w:r>
    </w:p>
    <w:p w:rsidR="001551DA" w:rsidRDefault="001551DA" w:rsidP="001551DA">
      <w:pPr>
        <w:ind w:left="211" w:hangingChars="100" w:hanging="211"/>
      </w:pPr>
      <w:r w:rsidRPr="00617F53">
        <w:rPr>
          <w:rFonts w:eastAsia="華康中黑體" w:hint="eastAsia"/>
        </w:rPr>
        <w:t>鄭委員麗文：</w:t>
      </w:r>
      <w:r>
        <w:rPr>
          <w:rFonts w:hint="eastAsia"/>
        </w:rPr>
        <w:t>這是立法技術上可以改善的嘛！</w:t>
      </w:r>
    </w:p>
    <w:p w:rsidR="001551DA" w:rsidRDefault="001551DA" w:rsidP="001551DA">
      <w:pPr>
        <w:ind w:left="211" w:hangingChars="100" w:hanging="211"/>
      </w:pPr>
      <w:r w:rsidRPr="00617F53">
        <w:rPr>
          <w:rFonts w:eastAsia="華康中黑體" w:hint="eastAsia"/>
        </w:rPr>
        <w:t>劉秘書長建忻：</w:t>
      </w:r>
      <w:r>
        <w:rPr>
          <w:rFonts w:hint="eastAsia"/>
        </w:rPr>
        <w:t>委員的意見我們可以參考。</w:t>
      </w:r>
    </w:p>
    <w:p w:rsidR="001551DA" w:rsidRDefault="001551DA" w:rsidP="001551DA">
      <w:pPr>
        <w:ind w:left="211" w:hangingChars="100" w:hanging="211"/>
      </w:pPr>
      <w:r w:rsidRPr="004E4F75">
        <w:rPr>
          <w:rFonts w:eastAsia="華康中黑體" w:hint="eastAsia"/>
        </w:rPr>
        <w:t>周部長志宏：</w:t>
      </w:r>
      <w:r>
        <w:rPr>
          <w:rFonts w:hint="eastAsia"/>
        </w:rPr>
        <w:t>那個是上限。</w:t>
      </w:r>
    </w:p>
    <w:p w:rsidR="001551DA" w:rsidRDefault="001551DA" w:rsidP="001551DA">
      <w:pPr>
        <w:ind w:left="211" w:hangingChars="100" w:hanging="211"/>
      </w:pPr>
      <w:r w:rsidRPr="004E4F75">
        <w:rPr>
          <w:rFonts w:eastAsia="華康中黑體" w:hint="eastAsia"/>
        </w:rPr>
        <w:t>鄭委員麗文：</w:t>
      </w:r>
      <w:r>
        <w:rPr>
          <w:rFonts w:hint="eastAsia"/>
        </w:rPr>
        <w:t>這是在條文上可以改善的，你可以不用這樣寫，引起不必要的疑慮嘛！為什麼非要這樣寫，非這樣改不可呢？</w:t>
      </w:r>
    </w:p>
    <w:p w:rsidR="001551DA" w:rsidRDefault="001551DA" w:rsidP="001551DA">
      <w:pPr>
        <w:ind w:left="211" w:hangingChars="100" w:hanging="211"/>
      </w:pPr>
      <w:r w:rsidRPr="004E4F75">
        <w:rPr>
          <w:rFonts w:eastAsia="華康中黑體" w:hint="eastAsia"/>
        </w:rPr>
        <w:t>周部長志宏：</w:t>
      </w:r>
      <w:r>
        <w:rPr>
          <w:rFonts w:hint="eastAsia"/>
        </w:rPr>
        <w:t>因為這是重要的事項，我們希望在框架性的規定裡面確實針對一些……</w:t>
      </w:r>
    </w:p>
    <w:p w:rsidR="001551DA" w:rsidRDefault="001551DA" w:rsidP="001551DA">
      <w:pPr>
        <w:ind w:left="211" w:hangingChars="100" w:hanging="211"/>
      </w:pPr>
      <w:r w:rsidRPr="004E4F75">
        <w:rPr>
          <w:rFonts w:eastAsia="華康中黑體" w:hint="eastAsia"/>
        </w:rPr>
        <w:t>鄭委員麗文：</w:t>
      </w:r>
      <w:r>
        <w:rPr>
          <w:rFonts w:hint="eastAsia"/>
        </w:rPr>
        <w:t>我要問的是旋轉門條款，關於剛剛提到的超時工作，就現今的社會氛圍，大家強調工作權的權益。公務員服務法跟勞基法的落差這麼大，如果有特殊性，應該要強調特殊性，而不是變成所有的公務員統統都適用這樣的規定。你們這樣寫，我覺得是非常怠惰，非常粗糙的立法。</w:t>
      </w:r>
    </w:p>
    <w:p w:rsidR="001551DA" w:rsidRDefault="001551DA" w:rsidP="001551DA">
      <w:pPr>
        <w:ind w:leftChars="100" w:left="211" w:firstLineChars="100" w:firstLine="211"/>
      </w:pPr>
      <w:r>
        <w:rPr>
          <w:rFonts w:hint="eastAsia"/>
        </w:rPr>
        <w:t>現在大家關心的是旋轉門條款，為什麼會這樣大幅放寬呢？而且中間還特別講到，由行政院訂定相關的辦法就好了。整個立法的層級落差這麼大，還扯到行政院，就是因為最近這幾年都籠罩在蘇貞昌用人的特殊風格。所有相關的企業單位、國營事業單位，統統都要經過他，然後他在任用人的單位中，完全破壞了現在原本的體制。現在你們又要大開後門，變成授權行政院</w:t>
      </w:r>
      <w:r>
        <w:rPr>
          <w:rFonts w:hint="eastAsia"/>
        </w:rPr>
        <w:lastRenderedPageBreak/>
        <w:t>，而且是用管理辦法予以規範，立刻引起大家的聯想，銓敘部是否受到來自行政院的壓力？是行政院政治交代這個部分要放寬，因為有太多要政治酬庸，很多人受到這個約束被綁死了，所以是行政院交代的嗎？請問銓敘部知道我在講什麼嗎？你不可能不知道。</w:t>
      </w:r>
    </w:p>
    <w:p w:rsidR="001551DA" w:rsidRDefault="001551DA" w:rsidP="001551DA">
      <w:pPr>
        <w:ind w:left="211" w:hangingChars="100" w:hanging="211"/>
      </w:pPr>
      <w:r w:rsidRPr="004E4F75">
        <w:rPr>
          <w:rFonts w:eastAsia="華康中黑體" w:hint="eastAsia"/>
        </w:rPr>
        <w:t>周部長志宏：</w:t>
      </w:r>
      <w:r>
        <w:rPr>
          <w:rFonts w:hint="eastAsia"/>
        </w:rPr>
        <w:t>當然不是。</w:t>
      </w:r>
    </w:p>
    <w:p w:rsidR="001551DA" w:rsidRDefault="001551DA" w:rsidP="001551DA">
      <w:pPr>
        <w:ind w:left="211" w:hangingChars="100" w:hanging="211"/>
      </w:pPr>
      <w:r w:rsidRPr="004E4F75">
        <w:rPr>
          <w:rFonts w:eastAsia="華康中黑體" w:hint="eastAsia"/>
        </w:rPr>
        <w:t>鄭委員麗文：</w:t>
      </w:r>
      <w:r>
        <w:rPr>
          <w:rFonts w:hint="eastAsia"/>
        </w:rPr>
        <w:t>有關於生技新藥產業，講得很好聽，說這些是因為研發，跟一般的公務員不一樣。但是你們的訂法，他講的是法制混亂一點都沒有錯，這不是吹毛求疵，不是很嚴格的挑毛病，他講的就是大家立即的聯想，怎麼會這樣子開放旋轉門？立即讓大家有政治的聯想，這會不會是蘇貞昌交代你們的政治任務，叫你們在這邊鬆綁？所以他在酬庸和人事利用上，才可以在這邊大開後門，讓蘇貞昌可以惡搞亂搞，大家擔心的是這個。</w:t>
      </w:r>
    </w:p>
    <w:p w:rsidR="001551DA" w:rsidRDefault="001551DA" w:rsidP="001551DA">
      <w:pPr>
        <w:ind w:left="211" w:hangingChars="100" w:hanging="211"/>
      </w:pPr>
      <w:r w:rsidRPr="004E4F75">
        <w:rPr>
          <w:rFonts w:eastAsia="華康中黑體" w:hint="eastAsia"/>
        </w:rPr>
        <w:t>周部長志宏：</w:t>
      </w:r>
      <w:r>
        <w:rPr>
          <w:rFonts w:hint="eastAsia"/>
        </w:rPr>
        <w:t>我們二組的意見都有適當的說明，基本上旋轉門條款最初限制的對象是所有公務員，包括很基層的、委任的都涵蓋了。</w:t>
      </w:r>
    </w:p>
    <w:p w:rsidR="001551DA" w:rsidRDefault="001551DA" w:rsidP="001551DA">
      <w:pPr>
        <w:ind w:left="211" w:hangingChars="100" w:hanging="211"/>
      </w:pPr>
      <w:r w:rsidRPr="004E4F75">
        <w:rPr>
          <w:rFonts w:eastAsia="華康中黑體" w:hint="eastAsia"/>
        </w:rPr>
        <w:t>鄭委員麗文：</w:t>
      </w:r>
      <w:r>
        <w:rPr>
          <w:rFonts w:hint="eastAsia"/>
        </w:rPr>
        <w:t>我知道，我不是說你們不能修法，但是你們這是補破網越補越大洞。你們可以修法，但如同我方才所說，你們的立法品質太粗糙了，甚至於其中是否暗藏了什麼玄機……</w:t>
      </w:r>
    </w:p>
    <w:p w:rsidR="001551DA" w:rsidRDefault="001551DA" w:rsidP="001551DA">
      <w:pPr>
        <w:ind w:left="211" w:hangingChars="100" w:hanging="211"/>
      </w:pPr>
      <w:r w:rsidRPr="004E4F75">
        <w:rPr>
          <w:rFonts w:eastAsia="華康中黑體" w:hint="eastAsia"/>
        </w:rPr>
        <w:t>周部長志宏：</w:t>
      </w:r>
      <w:r>
        <w:rPr>
          <w:rFonts w:hint="eastAsia"/>
        </w:rPr>
        <w:t>報告委員，旋轉門條款沒有授權，是法律直接規定，只有兼職的部分會有一個相關的規定，給研究人員跟……</w:t>
      </w:r>
    </w:p>
    <w:p w:rsidR="001551DA" w:rsidRDefault="001551DA" w:rsidP="001551DA">
      <w:pPr>
        <w:ind w:left="211" w:hangingChars="100" w:hanging="211"/>
      </w:pPr>
      <w:r w:rsidRPr="004E4F75">
        <w:rPr>
          <w:rFonts w:eastAsia="華康中黑體" w:hint="eastAsia"/>
        </w:rPr>
        <w:t>鄭委員麗文：</w:t>
      </w:r>
      <w:r>
        <w:rPr>
          <w:rFonts w:hint="eastAsia"/>
        </w:rPr>
        <w:t>本席要求，既然還在內部程序，希望銓敘部重新檢討公務員服務法的修改版本，引起社會輿論的疑慮部分，應該予以重視，重新進行檢視。</w:t>
      </w:r>
    </w:p>
    <w:p w:rsidR="001551DA" w:rsidRDefault="001551DA" w:rsidP="001551DA">
      <w:pPr>
        <w:ind w:leftChars="100" w:left="211" w:firstLineChars="100" w:firstLine="211"/>
      </w:pPr>
      <w:r>
        <w:rPr>
          <w:rFonts w:hint="eastAsia"/>
        </w:rPr>
        <w:t>最後一個問題，剛剛民進黨的委員也在講，為什麼在討論過程當中的事情會被媒體揭發？是不是因為裡面有人洩密等等，這是他的講法，不是我的講法。但我關切的是，我們應該是一個透明的政府，在這個程序裡頭，讓大家來討論，讓大家來看有什麼不好呢？這又不是你最終的版本，還可以凝聚更多的社會共識。我現在用最大的善意是，你們的公務員沒有想到這麼多的政治陰謀論，可是寫出來變成是這樣。現在剛好可以重新檢討，這不是很好嗎？</w:t>
      </w:r>
    </w:p>
    <w:p w:rsidR="001551DA" w:rsidRDefault="001551DA" w:rsidP="001551DA">
      <w:pPr>
        <w:ind w:leftChars="100" w:left="211" w:firstLineChars="100" w:firstLine="211"/>
      </w:pPr>
      <w:r>
        <w:rPr>
          <w:rFonts w:hint="eastAsia"/>
        </w:rPr>
        <w:t>我希望考試院不要因為這樣，就開始限制所有考試院的資訊，統統不可以對外，連這種完全無機密可言的資訊都要限制媒體採訪。很多媒體朋友跟我反應，以前考試院從來沒有這麼嚴格的禁止這個，禁止那個，所有資料統統都不能看，就因為這件事被大家知道了，有必要這樣嗎？我是覺得沒有必要。</w:t>
      </w:r>
    </w:p>
    <w:p w:rsidR="001551DA" w:rsidRDefault="001551DA" w:rsidP="001551DA">
      <w:pPr>
        <w:ind w:leftChars="100" w:left="211" w:firstLineChars="100" w:firstLine="211"/>
      </w:pPr>
      <w:r>
        <w:rPr>
          <w:rFonts w:hint="eastAsia"/>
        </w:rPr>
        <w:t>我想告訴秘書長，我認為這沒有什麼不好，而且銓敘部的意見考試院並沒有放水，並沒有因為是銓敘部上來的就照單全收，反而很認真的把該提出來的意見提出來讓大家檢討，這有什麼不好呢？不要因為這樣子就怕媒體知道，然後限制大家的採訪，限制資料的披露，我覺得這樣是大開倒車。</w:t>
      </w:r>
    </w:p>
    <w:p w:rsidR="001551DA" w:rsidRDefault="001551DA" w:rsidP="001551DA">
      <w:pPr>
        <w:ind w:left="211" w:hangingChars="100" w:hanging="211"/>
      </w:pPr>
      <w:r w:rsidRPr="004E4F75">
        <w:rPr>
          <w:rFonts w:eastAsia="華康中黑體" w:hint="eastAsia"/>
        </w:rPr>
        <w:t>劉秘書長建忻：</w:t>
      </w:r>
      <w:r>
        <w:rPr>
          <w:rFonts w:hint="eastAsia"/>
        </w:rPr>
        <w:t>這份資料以前也不會給記者，因為真的就在內部討論程序上，但是……</w:t>
      </w:r>
    </w:p>
    <w:p w:rsidR="001551DA" w:rsidRDefault="001551DA" w:rsidP="001551DA">
      <w:pPr>
        <w:ind w:left="211" w:hangingChars="100" w:hanging="211"/>
      </w:pPr>
      <w:r w:rsidRPr="004E4F75">
        <w:rPr>
          <w:rFonts w:eastAsia="華康中黑體" w:hint="eastAsia"/>
        </w:rPr>
        <w:t>鄭委員麗文：</w:t>
      </w:r>
      <w:r>
        <w:rPr>
          <w:rFonts w:hint="eastAsia"/>
        </w:rPr>
        <w:t>我跟你解釋，因為無聊嘛！記者怎麼會去寫這種東西呢？他登在報紙上面要有人看啊！問題是這次看完了之後發現，哇！怎麼會有這麼多東西可以寫，差別在這裡。</w:t>
      </w:r>
    </w:p>
    <w:p w:rsidR="001551DA" w:rsidRDefault="001551DA" w:rsidP="001551DA">
      <w:pPr>
        <w:ind w:left="211" w:hangingChars="100" w:hanging="211"/>
      </w:pPr>
      <w:r w:rsidRPr="004E4F75">
        <w:rPr>
          <w:rFonts w:eastAsia="華康中黑體" w:hint="eastAsia"/>
        </w:rPr>
        <w:t>劉秘書長建忻：</w:t>
      </w:r>
      <w:r>
        <w:rPr>
          <w:rFonts w:hint="eastAsia"/>
        </w:rPr>
        <w:t>但他寫的也不完全正確，所以引起一些誤解。</w:t>
      </w:r>
    </w:p>
    <w:p w:rsidR="001551DA" w:rsidRDefault="001551DA" w:rsidP="001551DA">
      <w:pPr>
        <w:ind w:left="211" w:hangingChars="100" w:hanging="211"/>
      </w:pPr>
      <w:r w:rsidRPr="004E4F75">
        <w:rPr>
          <w:rFonts w:eastAsia="華康中黑體" w:hint="eastAsia"/>
        </w:rPr>
        <w:t>鄭委員麗文：</w:t>
      </w:r>
      <w:r>
        <w:rPr>
          <w:rFonts w:hint="eastAsia"/>
        </w:rPr>
        <w:t>所以你們更應該公開的跟媒體溝通，不要因為這樣就限制所有的資料統統不可以給媒</w:t>
      </w:r>
      <w:r>
        <w:rPr>
          <w:rFonts w:hint="eastAsia"/>
        </w:rPr>
        <w:lastRenderedPageBreak/>
        <w:t>體看，我的意思是這樣。</w:t>
      </w:r>
    </w:p>
    <w:p w:rsidR="001551DA" w:rsidRDefault="001551DA" w:rsidP="001551DA">
      <w:pPr>
        <w:ind w:left="211" w:hangingChars="100" w:hanging="211"/>
      </w:pPr>
      <w:r w:rsidRPr="004E4F75">
        <w:rPr>
          <w:rFonts w:eastAsia="華康中黑體" w:hint="eastAsia"/>
        </w:rPr>
        <w:t>周部長志宏：</w:t>
      </w:r>
      <w:r>
        <w:rPr>
          <w:rFonts w:hint="eastAsia"/>
        </w:rPr>
        <w:t>如果二組意見有搭配銓敘部的回應意見，就會比較衡平，大家就會比較正確的瞭解，我們在立法的時候到底想什麼。因為現在只看到二組意見，然後媒體就大肆報導，確實有誤導的現象。</w:t>
      </w:r>
    </w:p>
    <w:p w:rsidR="001551DA" w:rsidRDefault="001551DA" w:rsidP="001551DA">
      <w:pPr>
        <w:ind w:left="211" w:hangingChars="100" w:hanging="211"/>
      </w:pPr>
      <w:r w:rsidRPr="004E4F75">
        <w:rPr>
          <w:rFonts w:eastAsia="華康中黑體" w:hint="eastAsia"/>
        </w:rPr>
        <w:t>鄭委員麗文：</w:t>
      </w:r>
      <w:r>
        <w:rPr>
          <w:rFonts w:hint="eastAsia"/>
        </w:rPr>
        <w:t>這樣子我們可能真的要好好的討論，照此說法，感覺部長的語氣並不認為你們這樣子定有問題。我覺得這不是媒體報導，是我們真的看了二組的意見，我覺得二組的意見講的不無道理啊！</w:t>
      </w:r>
    </w:p>
    <w:p w:rsidR="001551DA" w:rsidRDefault="001551DA" w:rsidP="001551DA">
      <w:pPr>
        <w:ind w:left="211" w:hangingChars="100" w:hanging="211"/>
      </w:pPr>
      <w:r w:rsidRPr="004E4F75">
        <w:rPr>
          <w:rFonts w:eastAsia="華康中黑體" w:hint="eastAsia"/>
        </w:rPr>
        <w:t>劉秘書長建忻：</w:t>
      </w:r>
      <w:r>
        <w:rPr>
          <w:rFonts w:hint="eastAsia"/>
        </w:rPr>
        <w:t>沒有錯，這件事情的確可以討論但在考試院沒有形成最後決策前被媒體報導……</w:t>
      </w:r>
    </w:p>
    <w:p w:rsidR="001551DA" w:rsidRDefault="001551DA" w:rsidP="001551DA">
      <w:pPr>
        <w:ind w:left="211" w:hangingChars="100" w:hanging="211"/>
      </w:pPr>
      <w:r w:rsidRPr="004E4F75">
        <w:rPr>
          <w:rFonts w:eastAsia="華康中黑體" w:hint="eastAsia"/>
        </w:rPr>
        <w:t>鄭委員麗文：</w:t>
      </w:r>
      <w:r>
        <w:rPr>
          <w:rFonts w:hint="eastAsia"/>
        </w:rPr>
        <w:t>大家都知道這不是你們最後的決策。</w:t>
      </w:r>
    </w:p>
    <w:p w:rsidR="001551DA" w:rsidRDefault="001551DA" w:rsidP="001551DA">
      <w:pPr>
        <w:ind w:left="211" w:hangingChars="100" w:hanging="211"/>
      </w:pPr>
      <w:r w:rsidRPr="004E4F75">
        <w:rPr>
          <w:rFonts w:eastAsia="華康中黑體" w:hint="eastAsia"/>
        </w:rPr>
        <w:t>劉秘書長建忻：</w:t>
      </w:r>
      <w:r>
        <w:rPr>
          <w:rFonts w:hint="eastAsia"/>
        </w:rPr>
        <w:t>我也希望二組以後可以盡情的反映意見而不必擔心這個文件被媒體曝光，寫起來有一點礙手礙腳。</w:t>
      </w:r>
    </w:p>
    <w:p w:rsidR="001551DA" w:rsidRDefault="001551DA" w:rsidP="001551DA">
      <w:pPr>
        <w:ind w:left="211" w:hangingChars="100" w:hanging="211"/>
      </w:pPr>
      <w:r w:rsidRPr="004E4F75">
        <w:rPr>
          <w:rFonts w:eastAsia="華康中黑體" w:hint="eastAsia"/>
        </w:rPr>
        <w:t>鄭委員麗文：</w:t>
      </w:r>
      <w:r>
        <w:rPr>
          <w:rFonts w:hint="eastAsia"/>
        </w:rPr>
        <w:t>當然記者不是所有你們的地方都可以到處隨便走、隨便看，可是也不要因為這樣而矯枉過正，統統不可以，只能最後記者會的東西才能看。這樣矯枉過正跟透明政府的理念是相違背的，不要怕媒體，我這樣問主席也知道就被我問中了，事實上就是這樣，你們剛才解釋了半天，可見你們現在真的就是禁止媒體，所有的資料都不可以公開了。</w:t>
      </w:r>
    </w:p>
    <w:p w:rsidR="001551DA" w:rsidRDefault="001551DA" w:rsidP="001551DA">
      <w:pPr>
        <w:ind w:left="211" w:hangingChars="100" w:hanging="211"/>
      </w:pPr>
      <w:r w:rsidRPr="004E4F75">
        <w:rPr>
          <w:rFonts w:eastAsia="華康中黑體" w:hint="eastAsia"/>
        </w:rPr>
        <w:t>主席：</w:t>
      </w:r>
      <w:r>
        <w:rPr>
          <w:rFonts w:hint="eastAsia"/>
        </w:rPr>
        <w:t>謝謝鄭委員！不過政府資訊公開法相關的規定，你們也要熟悉一點。</w:t>
      </w:r>
    </w:p>
    <w:p w:rsidR="001551DA" w:rsidRDefault="001551DA" w:rsidP="001551DA">
      <w:pPr>
        <w:ind w:leftChars="100" w:left="211" w:firstLineChars="100" w:firstLine="211"/>
      </w:pPr>
      <w:r>
        <w:rPr>
          <w:rFonts w:hint="eastAsia"/>
        </w:rPr>
        <w:t>請劉委員世芳發言。</w:t>
      </w:r>
    </w:p>
    <w:p w:rsidR="001551DA" w:rsidRDefault="001551DA" w:rsidP="001551DA">
      <w:pPr>
        <w:ind w:left="211" w:hangingChars="100" w:hanging="211"/>
      </w:pPr>
      <w:r w:rsidRPr="004E4F75">
        <w:rPr>
          <w:rFonts w:eastAsia="華康中黑體" w:hint="eastAsia"/>
        </w:rPr>
        <w:t>劉委員世芳：</w:t>
      </w:r>
      <w:r>
        <w:rPr>
          <w:rFonts w:hint="eastAsia"/>
        </w:rPr>
        <w:t>（</w:t>
      </w:r>
      <w:r>
        <w:rPr>
          <w:rFonts w:hint="eastAsia"/>
        </w:rPr>
        <w:t>10</w:t>
      </w:r>
      <w:r>
        <w:rPr>
          <w:rFonts w:hint="eastAsia"/>
        </w:rPr>
        <w:t>時</w:t>
      </w:r>
      <w:r>
        <w:rPr>
          <w:rFonts w:hint="eastAsia"/>
        </w:rPr>
        <w:t>45</w:t>
      </w:r>
      <w:r>
        <w:rPr>
          <w:rFonts w:hint="eastAsia"/>
        </w:rPr>
        <w:t>分）謝謝主席！今天我要問的不只是考試院和銓敘部，可能還包括財政部、國防部、教育部和人總，所以是否可以幫這些列席代表準備好麥克風，這樣我在質詢時比較不會把我的時間耽誤掉。</w:t>
      </w:r>
    </w:p>
    <w:p w:rsidR="001551DA" w:rsidRDefault="001551DA" w:rsidP="001551DA">
      <w:pPr>
        <w:ind w:leftChars="100" w:left="211" w:firstLineChars="100" w:firstLine="211"/>
      </w:pPr>
      <w:r>
        <w:rPr>
          <w:rFonts w:hint="eastAsia"/>
        </w:rPr>
        <w:t>首先請教周部長，你們大概也瞭解釋憲案第</w:t>
      </w:r>
      <w:r>
        <w:rPr>
          <w:rFonts w:hint="eastAsia"/>
        </w:rPr>
        <w:t>781</w:t>
      </w:r>
      <w:r>
        <w:rPr>
          <w:rFonts w:hint="eastAsia"/>
        </w:rPr>
        <w:t>、</w:t>
      </w:r>
      <w:r>
        <w:rPr>
          <w:rFonts w:hint="eastAsia"/>
        </w:rPr>
        <w:t>782</w:t>
      </w:r>
      <w:r>
        <w:rPr>
          <w:rFonts w:hint="eastAsia"/>
        </w:rPr>
        <w:t>及</w:t>
      </w:r>
      <w:r>
        <w:rPr>
          <w:rFonts w:hint="eastAsia"/>
        </w:rPr>
        <w:t>783</w:t>
      </w:r>
      <w:r>
        <w:rPr>
          <w:rFonts w:hint="eastAsia"/>
        </w:rPr>
        <w:t>號解釋，針對軍職人員、公務人員及公立教師有平等權上的爭議，所以我們必須修改這些退撫條例或法條。剛才你在答復其他委員時特別提到，如果其他單位沒有任何不同意見，最快有沒有可能在</w:t>
      </w:r>
      <w:r>
        <w:rPr>
          <w:rFonts w:hint="eastAsia"/>
        </w:rPr>
        <w:t>111</w:t>
      </w:r>
      <w:r>
        <w:rPr>
          <w:rFonts w:hint="eastAsia"/>
        </w:rPr>
        <w:t>年</w:t>
      </w:r>
      <w:r>
        <w:rPr>
          <w:rFonts w:hint="eastAsia"/>
        </w:rPr>
        <w:t>1</w:t>
      </w:r>
      <w:r>
        <w:rPr>
          <w:rFonts w:hint="eastAsia"/>
        </w:rPr>
        <w:t>月</w:t>
      </w:r>
      <w:r>
        <w:rPr>
          <w:rFonts w:hint="eastAsia"/>
        </w:rPr>
        <w:t>1</w:t>
      </w:r>
      <w:r>
        <w:rPr>
          <w:rFonts w:hint="eastAsia"/>
        </w:rPr>
        <w:t>日實施？周部長是否可以重複講一次？</w:t>
      </w:r>
    </w:p>
    <w:p w:rsidR="001551DA" w:rsidRDefault="001551DA" w:rsidP="001551DA">
      <w:pPr>
        <w:ind w:left="211" w:hangingChars="100" w:hanging="211"/>
      </w:pPr>
      <w:r w:rsidRPr="004E4F75">
        <w:rPr>
          <w:rFonts w:eastAsia="華康中黑體" w:hint="eastAsia"/>
        </w:rPr>
        <w:t>主席：</w:t>
      </w:r>
      <w:r>
        <w:rPr>
          <w:rFonts w:hint="eastAsia"/>
        </w:rPr>
        <w:t>請銓敘部周部長說明。</w:t>
      </w:r>
    </w:p>
    <w:p w:rsidR="001551DA" w:rsidRDefault="001551DA" w:rsidP="001551DA">
      <w:pPr>
        <w:ind w:left="211" w:hangingChars="100" w:hanging="211"/>
      </w:pPr>
      <w:r w:rsidRPr="004E4F75">
        <w:rPr>
          <w:rFonts w:eastAsia="華康中黑體" w:hint="eastAsia"/>
        </w:rPr>
        <w:t>周部長志宏：</w:t>
      </w:r>
      <w:r>
        <w:rPr>
          <w:rFonts w:hint="eastAsia"/>
        </w:rPr>
        <w:t>我們要開協商會議，如果沒有太大困難，我們尊重大院的意見，如果要調到</w:t>
      </w:r>
      <w:r>
        <w:rPr>
          <w:rFonts w:hint="eastAsia"/>
        </w:rPr>
        <w:t>110</w:t>
      </w:r>
      <w:r>
        <w:rPr>
          <w:rFonts w:hint="eastAsia"/>
        </w:rPr>
        <w:t>年</w:t>
      </w:r>
      <w:r>
        <w:rPr>
          <w:rFonts w:hint="eastAsia"/>
        </w:rPr>
        <w:t>1</w:t>
      </w:r>
      <w:r>
        <w:rPr>
          <w:rFonts w:hint="eastAsia"/>
        </w:rPr>
        <w:t>月</w:t>
      </w:r>
      <w:r>
        <w:rPr>
          <w:rFonts w:hint="eastAsia"/>
        </w:rPr>
        <w:t>1</w:t>
      </w:r>
      <w:r>
        <w:rPr>
          <w:rFonts w:hint="eastAsia"/>
        </w:rPr>
        <w:t>日實施，我們可以</w:t>
      </w:r>
      <w:r>
        <w:rPr>
          <w:rFonts w:hint="eastAsia"/>
          <w:lang w:eastAsia="zh-HK"/>
        </w:rPr>
        <w:t>儘</w:t>
      </w:r>
      <w:r>
        <w:rPr>
          <w:rFonts w:hint="eastAsia"/>
        </w:rPr>
        <w:t>量配合。</w:t>
      </w:r>
    </w:p>
    <w:p w:rsidR="001551DA" w:rsidRDefault="001551DA" w:rsidP="001551DA">
      <w:pPr>
        <w:ind w:left="211" w:hangingChars="100" w:hanging="211"/>
      </w:pPr>
      <w:r w:rsidRPr="004E4F75">
        <w:rPr>
          <w:rFonts w:eastAsia="華康中黑體" w:hint="eastAsia"/>
        </w:rPr>
        <w:t>劉委員世芳：</w:t>
      </w:r>
      <w:r>
        <w:rPr>
          <w:rFonts w:hint="eastAsia"/>
        </w:rPr>
        <w:t>111</w:t>
      </w:r>
      <w:r>
        <w:rPr>
          <w:rFonts w:hint="eastAsia"/>
        </w:rPr>
        <w:t>年</w:t>
      </w:r>
      <w:r>
        <w:rPr>
          <w:rFonts w:hint="eastAsia"/>
        </w:rPr>
        <w:t>1</w:t>
      </w:r>
      <w:r>
        <w:rPr>
          <w:rFonts w:hint="eastAsia"/>
        </w:rPr>
        <w:t>月</w:t>
      </w:r>
      <w:r>
        <w:rPr>
          <w:rFonts w:hint="eastAsia"/>
        </w:rPr>
        <w:t>1</w:t>
      </w:r>
      <w:r>
        <w:rPr>
          <w:rFonts w:hint="eastAsia"/>
        </w:rPr>
        <w:t>日，</w:t>
      </w:r>
      <w:r>
        <w:rPr>
          <w:rFonts w:hint="eastAsia"/>
        </w:rPr>
        <w:t>110</w:t>
      </w:r>
      <w:r>
        <w:rPr>
          <w:rFonts w:hint="eastAsia"/>
        </w:rPr>
        <w:t>年是現在。</w:t>
      </w:r>
    </w:p>
    <w:p w:rsidR="001551DA" w:rsidRDefault="001551DA" w:rsidP="001551DA">
      <w:pPr>
        <w:ind w:left="211" w:hangingChars="100" w:hanging="211"/>
      </w:pPr>
      <w:r w:rsidRPr="004E4F75">
        <w:rPr>
          <w:rFonts w:eastAsia="華康中黑體" w:hint="eastAsia"/>
        </w:rPr>
        <w:t>周部長志宏：</w:t>
      </w:r>
      <w:r>
        <w:rPr>
          <w:rFonts w:hint="eastAsia"/>
        </w:rPr>
        <w:t>對，要溯及</w:t>
      </w:r>
      <w:r>
        <w:rPr>
          <w:rFonts w:hint="eastAsia"/>
        </w:rPr>
        <w:t>110</w:t>
      </w:r>
      <w:r>
        <w:rPr>
          <w:rFonts w:hint="eastAsia"/>
        </w:rPr>
        <w:t>年。</w:t>
      </w:r>
    </w:p>
    <w:p w:rsidR="001551DA" w:rsidRDefault="001551DA" w:rsidP="001551DA">
      <w:pPr>
        <w:ind w:left="211" w:hangingChars="100" w:hanging="211"/>
      </w:pPr>
      <w:r w:rsidRPr="004E4F75">
        <w:rPr>
          <w:rFonts w:eastAsia="華康中黑體" w:hint="eastAsia"/>
        </w:rPr>
        <w:t>劉委員世芳：</w:t>
      </w:r>
      <w:r>
        <w:rPr>
          <w:rFonts w:hint="eastAsia"/>
        </w:rPr>
        <w:t>要溯及</w:t>
      </w:r>
      <w:r>
        <w:rPr>
          <w:rFonts w:hint="eastAsia"/>
        </w:rPr>
        <w:t>110</w:t>
      </w:r>
      <w:r>
        <w:rPr>
          <w:rFonts w:hint="eastAsia"/>
        </w:rPr>
        <w:t>年</w:t>
      </w:r>
      <w:r>
        <w:rPr>
          <w:rFonts w:hint="eastAsia"/>
        </w:rPr>
        <w:t>1</w:t>
      </w:r>
      <w:r>
        <w:rPr>
          <w:rFonts w:hint="eastAsia"/>
        </w:rPr>
        <w:t>月</w:t>
      </w:r>
      <w:r>
        <w:rPr>
          <w:rFonts w:hint="eastAsia"/>
        </w:rPr>
        <w:t>1</w:t>
      </w:r>
      <w:r>
        <w:rPr>
          <w:rFonts w:hint="eastAsia"/>
        </w:rPr>
        <w:t>日。</w:t>
      </w:r>
    </w:p>
    <w:p w:rsidR="001551DA" w:rsidRDefault="001551DA" w:rsidP="001551DA">
      <w:pPr>
        <w:ind w:left="211" w:hangingChars="100" w:hanging="211"/>
      </w:pPr>
      <w:r w:rsidRPr="004E4F75">
        <w:rPr>
          <w:rFonts w:eastAsia="華康中黑體" w:hint="eastAsia"/>
        </w:rPr>
        <w:t>周部長志宏：</w:t>
      </w:r>
      <w:r>
        <w:rPr>
          <w:rFonts w:hint="eastAsia"/>
        </w:rPr>
        <w:t>溯及今年</w:t>
      </w:r>
      <w:r>
        <w:rPr>
          <w:rFonts w:hint="eastAsia"/>
        </w:rPr>
        <w:t>1</w:t>
      </w:r>
      <w:r>
        <w:rPr>
          <w:rFonts w:hint="eastAsia"/>
        </w:rPr>
        <w:t>月</w:t>
      </w:r>
      <w:r>
        <w:rPr>
          <w:rFonts w:hint="eastAsia"/>
        </w:rPr>
        <w:t>1</w:t>
      </w:r>
      <w:r>
        <w:rPr>
          <w:rFonts w:hint="eastAsia"/>
        </w:rPr>
        <w:t>日，這要特別再協商。</w:t>
      </w:r>
    </w:p>
    <w:p w:rsidR="001551DA" w:rsidRDefault="001551DA" w:rsidP="001551DA">
      <w:pPr>
        <w:ind w:left="211" w:hangingChars="100" w:hanging="211"/>
      </w:pPr>
      <w:r w:rsidRPr="004E4F75">
        <w:rPr>
          <w:rFonts w:eastAsia="華康中黑體" w:hint="eastAsia"/>
        </w:rPr>
        <w:t>劉委員世芳：</w:t>
      </w:r>
      <w:r>
        <w:rPr>
          <w:rFonts w:hint="eastAsia"/>
        </w:rPr>
        <w:t>對，我也看到包括立法院法制委員會及教文委員會提請你們再審查或審議過程中，你們也開了一個軍公教政務人員在職繳付退撫基金及儲金免納所得稅修法稅式支出評估公聽會，參加的機關、團體和學者專家都一致同意這是一致性的原則，但在執行面上似乎有一些困擾。我先請教一下，有服務出納單位的人提到，如果未來行政院主計總處要規劃一套新的薪資系統</w:t>
      </w:r>
      <w:r>
        <w:rPr>
          <w:rFonts w:hint="eastAsia"/>
        </w:rPr>
        <w:lastRenderedPageBreak/>
        <w:t>，本年度就要上線，法案通過要配合新的上線，有部分地方政府的薪資系統屬於自行開發者，可能會有困擾。既然這樣，我要直接請教國防部，如果按照周部長所說的要溯及從</w:t>
      </w:r>
      <w:r>
        <w:rPr>
          <w:rFonts w:hint="eastAsia"/>
        </w:rPr>
        <w:t>1</w:t>
      </w:r>
      <w:r>
        <w:rPr>
          <w:rFonts w:hint="eastAsia"/>
        </w:rPr>
        <w:t>月</w:t>
      </w:r>
      <w:r>
        <w:rPr>
          <w:rFonts w:hint="eastAsia"/>
        </w:rPr>
        <w:t>1</w:t>
      </w:r>
      <w:r>
        <w:rPr>
          <w:rFonts w:hint="eastAsia"/>
        </w:rPr>
        <w:t>日開始，國防部薪資系統在配合上有沒有困擾？</w:t>
      </w:r>
    </w:p>
    <w:p w:rsidR="001551DA" w:rsidRDefault="001551DA" w:rsidP="001551DA">
      <w:pPr>
        <w:ind w:left="211" w:hangingChars="100" w:hanging="211"/>
      </w:pPr>
      <w:r w:rsidRPr="004E4F75">
        <w:rPr>
          <w:rFonts w:eastAsia="華康中黑體" w:hint="eastAsia"/>
        </w:rPr>
        <w:t>主席：</w:t>
      </w:r>
      <w:r>
        <w:rPr>
          <w:rFonts w:hint="eastAsia"/>
        </w:rPr>
        <w:t>請國防部資源規劃司陳副司長說明。</w:t>
      </w:r>
    </w:p>
    <w:p w:rsidR="001551DA" w:rsidRDefault="001551DA" w:rsidP="001551DA">
      <w:pPr>
        <w:ind w:left="211" w:hangingChars="100" w:hanging="211"/>
      </w:pPr>
      <w:r w:rsidRPr="004E4F75">
        <w:rPr>
          <w:rFonts w:eastAsia="華康中黑體" w:hint="eastAsia"/>
        </w:rPr>
        <w:t>陳副司長黃榮：</w:t>
      </w:r>
      <w:r>
        <w:rPr>
          <w:rFonts w:hint="eastAsia"/>
        </w:rPr>
        <w:t>目前我們所瞭解的是沒有困擾。</w:t>
      </w:r>
    </w:p>
    <w:p w:rsidR="001551DA" w:rsidRDefault="001551DA" w:rsidP="001551DA">
      <w:pPr>
        <w:ind w:left="211" w:hangingChars="100" w:hanging="211"/>
      </w:pPr>
      <w:r w:rsidRPr="004E4F75">
        <w:rPr>
          <w:rFonts w:eastAsia="華康中黑體" w:hint="eastAsia"/>
        </w:rPr>
        <w:t>劉委員世芳：</w:t>
      </w:r>
      <w:r>
        <w:rPr>
          <w:rFonts w:hint="eastAsia"/>
        </w:rPr>
        <w:t>教育部呢？</w:t>
      </w:r>
    </w:p>
    <w:p w:rsidR="001551DA" w:rsidRDefault="001551DA" w:rsidP="001551DA">
      <w:pPr>
        <w:ind w:left="211" w:hangingChars="100" w:hanging="211"/>
      </w:pPr>
      <w:r w:rsidRPr="004E4F75">
        <w:rPr>
          <w:rFonts w:eastAsia="華康中黑體" w:hint="eastAsia"/>
        </w:rPr>
        <w:t>主席：</w:t>
      </w:r>
      <w:r>
        <w:rPr>
          <w:rFonts w:hint="eastAsia"/>
        </w:rPr>
        <w:t>請教育部人事處王處長說明。</w:t>
      </w:r>
    </w:p>
    <w:p w:rsidR="001551DA" w:rsidRDefault="001551DA" w:rsidP="001551DA">
      <w:pPr>
        <w:ind w:left="211" w:hangingChars="100" w:hanging="211"/>
      </w:pPr>
      <w:r w:rsidRPr="004E4F75">
        <w:rPr>
          <w:rFonts w:eastAsia="華康中黑體" w:hint="eastAsia"/>
        </w:rPr>
        <w:t>王處長崇斌：</w:t>
      </w:r>
      <w:r>
        <w:rPr>
          <w:rFonts w:hint="eastAsia"/>
        </w:rPr>
        <w:t>這部分會有做一些系統納稅所得計算的調整，這部分要有一些行政的作業。</w:t>
      </w:r>
    </w:p>
    <w:p w:rsidR="001551DA" w:rsidRDefault="001551DA" w:rsidP="001551DA">
      <w:pPr>
        <w:ind w:left="211" w:hangingChars="100" w:hanging="211"/>
      </w:pPr>
      <w:r w:rsidRPr="004E4F75">
        <w:rPr>
          <w:rFonts w:eastAsia="華康中黑體" w:hint="eastAsia"/>
        </w:rPr>
        <w:t>劉委員世芳：</w:t>
      </w:r>
      <w:r>
        <w:rPr>
          <w:rFonts w:hint="eastAsia"/>
        </w:rPr>
        <w:t>現在不是計算的方式而是這一套系統，因為教育部所轄的不只是國立學校，還有部分可能在地方政府裡面，可能也包含私校，未來要回溯到</w:t>
      </w:r>
      <w:r>
        <w:rPr>
          <w:rFonts w:hint="eastAsia"/>
        </w:rPr>
        <w:t>1</w:t>
      </w:r>
      <w:r>
        <w:rPr>
          <w:rFonts w:hint="eastAsia"/>
        </w:rPr>
        <w:t>月</w:t>
      </w:r>
      <w:r>
        <w:rPr>
          <w:rFonts w:hint="eastAsia"/>
        </w:rPr>
        <w:t>1</w:t>
      </w:r>
      <w:r>
        <w:rPr>
          <w:rFonts w:hint="eastAsia"/>
        </w:rPr>
        <w:t>日時，薪資系統上有沒有可能在轉職方面會不會有問題？</w:t>
      </w:r>
    </w:p>
    <w:p w:rsidR="001551DA" w:rsidRDefault="001551DA" w:rsidP="001551DA">
      <w:pPr>
        <w:ind w:left="211" w:hangingChars="100" w:hanging="211"/>
      </w:pPr>
      <w:r w:rsidRPr="004E4F75">
        <w:rPr>
          <w:rFonts w:eastAsia="華康中黑體" w:hint="eastAsia"/>
        </w:rPr>
        <w:t>王處長崇斌：</w:t>
      </w:r>
      <w:r>
        <w:rPr>
          <w:rFonts w:hint="eastAsia"/>
        </w:rPr>
        <w:t>不會，把計算方式都講得很清楚的話，基本上都可以配合。</w:t>
      </w:r>
    </w:p>
    <w:p w:rsidR="001551DA" w:rsidRDefault="001551DA" w:rsidP="001551DA">
      <w:pPr>
        <w:ind w:left="211" w:hangingChars="100" w:hanging="211"/>
      </w:pPr>
      <w:r w:rsidRPr="004E4F75">
        <w:rPr>
          <w:rFonts w:eastAsia="華康中黑體" w:hint="eastAsia"/>
        </w:rPr>
        <w:t>劉委員世芳：</w:t>
      </w:r>
      <w:r>
        <w:rPr>
          <w:rFonts w:hint="eastAsia"/>
        </w:rPr>
        <w:t>在電腦程式上的應用不會有太大問題，可以馬上做轉換嗎？</w:t>
      </w:r>
    </w:p>
    <w:p w:rsidR="001551DA" w:rsidRDefault="001551DA" w:rsidP="001551DA">
      <w:pPr>
        <w:ind w:left="211" w:hangingChars="100" w:hanging="211"/>
      </w:pPr>
      <w:r w:rsidRPr="004E4F75">
        <w:rPr>
          <w:rFonts w:eastAsia="華康中黑體" w:hint="eastAsia"/>
        </w:rPr>
        <w:t>王處長崇斌：</w:t>
      </w:r>
      <w:r>
        <w:rPr>
          <w:rFonts w:hint="eastAsia"/>
        </w:rPr>
        <w:t>是。</w:t>
      </w:r>
    </w:p>
    <w:p w:rsidR="001551DA" w:rsidRDefault="001551DA" w:rsidP="001551DA">
      <w:pPr>
        <w:ind w:left="211" w:hangingChars="100" w:hanging="211"/>
      </w:pPr>
      <w:r w:rsidRPr="004E4F75">
        <w:rPr>
          <w:rFonts w:eastAsia="華康中黑體" w:hint="eastAsia"/>
        </w:rPr>
        <w:t>劉委員世芳：</w:t>
      </w:r>
      <w:r>
        <w:rPr>
          <w:rFonts w:hint="eastAsia"/>
        </w:rPr>
        <w:t>人事行政總處有沒有問題？</w:t>
      </w:r>
    </w:p>
    <w:p w:rsidR="001551DA" w:rsidRDefault="001551DA" w:rsidP="001551DA">
      <w:pPr>
        <w:ind w:left="211" w:hangingChars="100" w:hanging="211"/>
      </w:pPr>
      <w:r w:rsidRPr="004E4F75">
        <w:rPr>
          <w:rFonts w:eastAsia="華康中黑體" w:hint="eastAsia"/>
        </w:rPr>
        <w:t>主席：</w:t>
      </w:r>
      <w:r>
        <w:rPr>
          <w:rFonts w:hint="eastAsia"/>
        </w:rPr>
        <w:t>請行政院人事總處給與福利處楊副處長說明。</w:t>
      </w:r>
    </w:p>
    <w:p w:rsidR="001551DA" w:rsidRDefault="001551DA" w:rsidP="001551DA">
      <w:pPr>
        <w:ind w:left="211" w:hangingChars="100" w:hanging="211"/>
      </w:pPr>
      <w:r w:rsidRPr="004E4F75">
        <w:rPr>
          <w:rFonts w:eastAsia="華康中黑體" w:hint="eastAsia"/>
        </w:rPr>
        <w:t>楊副處長良彬：</w:t>
      </w:r>
      <w:r>
        <w:rPr>
          <w:rFonts w:hint="eastAsia"/>
        </w:rPr>
        <w:t>我們基本上是希望軍公教一致，施行日期則看各人事單位的實務操作及系統規劃的部分。</w:t>
      </w:r>
    </w:p>
    <w:p w:rsidR="001551DA" w:rsidRDefault="001551DA" w:rsidP="001551DA">
      <w:pPr>
        <w:ind w:left="211" w:hangingChars="100" w:hanging="211"/>
      </w:pPr>
      <w:r w:rsidRPr="004E4F75">
        <w:rPr>
          <w:rFonts w:eastAsia="華康中黑體" w:hint="eastAsia"/>
        </w:rPr>
        <w:t>劉委員世芳：</w:t>
      </w:r>
      <w:r>
        <w:rPr>
          <w:rFonts w:hint="eastAsia"/>
        </w:rPr>
        <w:t>現在方向都沒有問題，只是在開公聽會時有人提到，有一部分地方政府的薪資系統在將來法案通過要溯及既往時可能會有一些問題，這些問題是來自公務系統比較多，地方政府大概是人總可以管得到的，因為人總在地方政府有人事處，你瞭不瞭解這部分？薪資開發系統上有哪些地方政府是有問題的？哪些地方政府有這個問題？人總可能沒有辦法回應，因此請銓敘部說明一下。</w:t>
      </w:r>
    </w:p>
    <w:p w:rsidR="001551DA" w:rsidRDefault="001551DA" w:rsidP="001551DA">
      <w:pPr>
        <w:ind w:left="211" w:hangingChars="100" w:hanging="211"/>
      </w:pPr>
      <w:r w:rsidRPr="004E4F75">
        <w:rPr>
          <w:rFonts w:eastAsia="華康中黑體" w:hint="eastAsia"/>
        </w:rPr>
        <w:t>周部長志宏：</w:t>
      </w:r>
      <w:r>
        <w:rPr>
          <w:rFonts w:hint="eastAsia"/>
        </w:rPr>
        <w:t>當時是主計總處提出這樣的意見，說某些地方政府還沒有……</w:t>
      </w:r>
    </w:p>
    <w:p w:rsidR="001551DA" w:rsidRDefault="001551DA" w:rsidP="001551DA">
      <w:pPr>
        <w:ind w:left="211" w:hangingChars="100" w:hanging="211"/>
      </w:pPr>
      <w:r w:rsidRPr="004E4F75">
        <w:rPr>
          <w:rFonts w:eastAsia="華康中黑體" w:hint="eastAsia"/>
        </w:rPr>
        <w:t>劉委員世芳：</w:t>
      </w:r>
      <w:r>
        <w:rPr>
          <w:rFonts w:hint="eastAsia"/>
        </w:rPr>
        <w:t>請主計總處說明。</w:t>
      </w:r>
    </w:p>
    <w:p w:rsidR="001551DA" w:rsidRDefault="001551DA" w:rsidP="001551DA">
      <w:pPr>
        <w:ind w:left="211" w:hangingChars="100" w:hanging="211"/>
      </w:pPr>
      <w:r w:rsidRPr="004E4F75">
        <w:rPr>
          <w:rFonts w:eastAsia="華康中黑體" w:hint="eastAsia"/>
        </w:rPr>
        <w:t>主席：</w:t>
      </w:r>
      <w:r>
        <w:rPr>
          <w:rFonts w:hint="eastAsia"/>
        </w:rPr>
        <w:t>請行政院主計總處公務預算處張專門委員說明。</w:t>
      </w:r>
    </w:p>
    <w:p w:rsidR="001551DA" w:rsidRDefault="001551DA" w:rsidP="001551DA">
      <w:pPr>
        <w:ind w:left="211" w:hangingChars="100" w:hanging="211"/>
      </w:pPr>
      <w:r w:rsidRPr="004E4F75">
        <w:rPr>
          <w:rFonts w:eastAsia="華康中黑體" w:hint="eastAsia"/>
        </w:rPr>
        <w:t>張專門委員家瑜：</w:t>
      </w:r>
      <w:r>
        <w:rPr>
          <w:rFonts w:hint="eastAsia"/>
        </w:rPr>
        <w:t>薪資系統不知道是不是我們線上的</w:t>
      </w:r>
      <w:r>
        <w:rPr>
          <w:rFonts w:hint="eastAsia"/>
        </w:rPr>
        <w:t>GPA</w:t>
      </w:r>
      <w:r>
        <w:rPr>
          <w:rFonts w:hint="eastAsia"/>
        </w:rPr>
        <w:t>系統？</w:t>
      </w:r>
    </w:p>
    <w:p w:rsidR="001551DA" w:rsidRDefault="001551DA" w:rsidP="001551DA">
      <w:pPr>
        <w:ind w:left="211" w:hangingChars="100" w:hanging="211"/>
      </w:pPr>
      <w:r w:rsidRPr="004E4F75">
        <w:rPr>
          <w:rFonts w:eastAsia="華康中黑體" w:hint="eastAsia"/>
        </w:rPr>
        <w:t>劉委員世芳：</w:t>
      </w:r>
      <w:r>
        <w:rPr>
          <w:rFonts w:hint="eastAsia"/>
        </w:rPr>
        <w:t>我不知道，我在問你，你再問我，你怎麼可以這樣回應呢？</w:t>
      </w:r>
    </w:p>
    <w:p w:rsidR="001551DA" w:rsidRDefault="001551DA" w:rsidP="001551DA">
      <w:pPr>
        <w:ind w:left="211" w:hangingChars="100" w:hanging="211"/>
      </w:pPr>
      <w:r w:rsidRPr="004E4F75">
        <w:rPr>
          <w:rFonts w:eastAsia="華康中黑體" w:hint="eastAsia"/>
        </w:rPr>
        <w:t>張專門委員家瑜：</w:t>
      </w:r>
      <w:r>
        <w:rPr>
          <w:rFonts w:hint="eastAsia"/>
        </w:rPr>
        <w:t>不好意思，因為薪資系統……</w:t>
      </w:r>
    </w:p>
    <w:p w:rsidR="001551DA" w:rsidRDefault="001551DA" w:rsidP="001551DA">
      <w:pPr>
        <w:ind w:left="211" w:hangingChars="100" w:hanging="211"/>
      </w:pPr>
      <w:r w:rsidRPr="004E4F75">
        <w:rPr>
          <w:rFonts w:eastAsia="華康中黑體" w:hint="eastAsia"/>
        </w:rPr>
        <w:t>劉委員世芳：</w:t>
      </w:r>
      <w:r>
        <w:rPr>
          <w:rFonts w:hint="eastAsia"/>
        </w:rPr>
        <w:t>你不是很瞭解就直接回答你不瞭解就好了，你問我是哪裡的薪資系統，我怎麼知道呢？</w:t>
      </w:r>
    </w:p>
    <w:p w:rsidR="001551DA" w:rsidRDefault="001551DA" w:rsidP="001551DA">
      <w:pPr>
        <w:ind w:leftChars="100" w:left="211" w:firstLineChars="100" w:firstLine="211"/>
      </w:pPr>
      <w:r>
        <w:rPr>
          <w:rFonts w:hint="eastAsia"/>
        </w:rPr>
        <w:t>部長，我剛剛有問過了，軍公教部門裡面，公教系統尤其是屬於地方政府的話，恐怕會出現執行上的困擾，在其他列席的官員沒有辦法回答之前，是否請部長搞清楚是在哪幾個部分，然後在會後提供資料給我，他們遇到的困擾在哪裡，讓我知道一下好嗎？</w:t>
      </w:r>
    </w:p>
    <w:p w:rsidR="001551DA" w:rsidRDefault="001551DA" w:rsidP="001551DA">
      <w:pPr>
        <w:ind w:left="211" w:hangingChars="100" w:hanging="211"/>
      </w:pPr>
      <w:r w:rsidRPr="004E4F75">
        <w:rPr>
          <w:rFonts w:eastAsia="華康中黑體" w:hint="eastAsia"/>
        </w:rPr>
        <w:t>周部長志宏：</w:t>
      </w:r>
      <w:r>
        <w:rPr>
          <w:rFonts w:hint="eastAsia"/>
        </w:rPr>
        <w:t>我們在</w:t>
      </w:r>
      <w:r>
        <w:rPr>
          <w:rFonts w:hint="eastAsia"/>
        </w:rPr>
        <w:t>4</w:t>
      </w:r>
      <w:r>
        <w:rPr>
          <w:rFonts w:hint="eastAsia"/>
        </w:rPr>
        <w:t>月</w:t>
      </w:r>
      <w:r>
        <w:rPr>
          <w:rFonts w:hint="eastAsia"/>
        </w:rPr>
        <w:t>28</w:t>
      </w:r>
      <w:r>
        <w:rPr>
          <w:rFonts w:hint="eastAsia"/>
        </w:rPr>
        <w:t>日會開各機關的會議，到時候就會把這件事情弄清楚，將來會做一個</w:t>
      </w:r>
      <w:r>
        <w:rPr>
          <w:rFonts w:hint="eastAsia"/>
        </w:rPr>
        <w:lastRenderedPageBreak/>
        <w:t>作業規定，讓各政府機關可以依循。</w:t>
      </w:r>
    </w:p>
    <w:p w:rsidR="001551DA" w:rsidRDefault="001551DA" w:rsidP="001551DA">
      <w:pPr>
        <w:ind w:left="211" w:hangingChars="100" w:hanging="211"/>
      </w:pPr>
      <w:r w:rsidRPr="004E4F75">
        <w:rPr>
          <w:rFonts w:eastAsia="華康中黑體" w:hint="eastAsia"/>
        </w:rPr>
        <w:t>劉委員世芳：</w:t>
      </w:r>
      <w:r>
        <w:rPr>
          <w:rFonts w:hint="eastAsia"/>
        </w:rPr>
        <w:t>我們既然強調一致性，不可能軍公先來，或軍教先來然後公在後面，或者中央先來然後地方在後面，這樣會步調不一致。</w:t>
      </w:r>
    </w:p>
    <w:p w:rsidR="001551DA" w:rsidRDefault="001551DA" w:rsidP="001551DA">
      <w:pPr>
        <w:ind w:left="211" w:hangingChars="100" w:hanging="211"/>
      </w:pPr>
      <w:r w:rsidRPr="004E4F75">
        <w:rPr>
          <w:rFonts w:eastAsia="華康中黑體" w:hint="eastAsia"/>
        </w:rPr>
        <w:t>周部長志宏：</w:t>
      </w:r>
      <w:r>
        <w:rPr>
          <w:rFonts w:hint="eastAsia"/>
        </w:rPr>
        <w:t>對，我們在協調會議中會將真正的問題找出來以後，看能不能……</w:t>
      </w:r>
    </w:p>
    <w:p w:rsidR="001551DA" w:rsidRDefault="001551DA" w:rsidP="001551DA">
      <w:pPr>
        <w:ind w:left="211" w:hangingChars="100" w:hanging="211"/>
      </w:pPr>
      <w:r w:rsidRPr="004E4F75">
        <w:rPr>
          <w:rFonts w:eastAsia="華康中黑體" w:hint="eastAsia"/>
        </w:rPr>
        <w:t>劉委員世芳：</w:t>
      </w:r>
      <w:r>
        <w:rPr>
          <w:rFonts w:hint="eastAsia"/>
        </w:rPr>
        <w:t>這才是重點。另外也有人提到，如果軍公教人員因案停職，但是法院判決之後又復職，這樣的話其薪資或其他相關的退撫機制可不可以回算？銜接上有沒有問題？新舊法有沒有銜接的問題？我說的不是算法而是新舊法有沒有銜接的問題？這類人相當多。</w:t>
      </w:r>
    </w:p>
    <w:p w:rsidR="001551DA" w:rsidRDefault="001551DA" w:rsidP="001551DA">
      <w:pPr>
        <w:ind w:left="211" w:hangingChars="100" w:hanging="211"/>
      </w:pPr>
      <w:r w:rsidRPr="004E4F75">
        <w:rPr>
          <w:rFonts w:eastAsia="華康中黑體" w:hint="eastAsia"/>
        </w:rPr>
        <w:t>周部長志宏：</w:t>
      </w:r>
      <w:r>
        <w:rPr>
          <w:rFonts w:hint="eastAsia"/>
        </w:rPr>
        <w:t>有繳退撫基金的話，年資都可以算的。</w:t>
      </w:r>
    </w:p>
    <w:p w:rsidR="001551DA" w:rsidRDefault="001551DA" w:rsidP="001551DA">
      <w:pPr>
        <w:ind w:left="211" w:hangingChars="100" w:hanging="211"/>
      </w:pPr>
      <w:r w:rsidRPr="004E4F75">
        <w:rPr>
          <w:rFonts w:eastAsia="華康中黑體" w:hint="eastAsia"/>
        </w:rPr>
        <w:t>劉委員世芳：</w:t>
      </w:r>
      <w:r>
        <w:rPr>
          <w:rFonts w:hint="eastAsia"/>
        </w:rPr>
        <w:t>只要他有繳？如果他有需要入獄服刑或停職，被你們停職後還需要再繳交退撫基金嗎？我已經停職了需要再繳交退撫基金喔？或者他中斷了公務年資，後來又回來復職，這套系統怎麼處理？</w:t>
      </w:r>
    </w:p>
    <w:p w:rsidR="001551DA" w:rsidRDefault="001551DA" w:rsidP="001551DA">
      <w:pPr>
        <w:ind w:left="211" w:hangingChars="100" w:hanging="211"/>
      </w:pPr>
      <w:r w:rsidRPr="004E4F75">
        <w:rPr>
          <w:rFonts w:eastAsia="華康中黑體" w:hint="eastAsia"/>
        </w:rPr>
        <w:t>周部長志宏：</w:t>
      </w:r>
      <w:r>
        <w:rPr>
          <w:rFonts w:hint="eastAsia"/>
        </w:rPr>
        <w:t>如果他能夠復職、復薪，表示他涉嫌的案件本身最後可能……</w:t>
      </w:r>
    </w:p>
    <w:p w:rsidR="001551DA" w:rsidRDefault="001551DA" w:rsidP="001551DA">
      <w:pPr>
        <w:ind w:left="211" w:hangingChars="100" w:hanging="211"/>
      </w:pPr>
      <w:r w:rsidRPr="004E4F75">
        <w:rPr>
          <w:rFonts w:eastAsia="華康中黑體" w:hint="eastAsia"/>
        </w:rPr>
        <w:t>劉委員世芳：</w:t>
      </w:r>
      <w:r>
        <w:rPr>
          <w:rFonts w:hint="eastAsia"/>
        </w:rPr>
        <w:t>或者他可能因為家裡的事情而自己中斷公務行程，這部分也請你們在</w:t>
      </w:r>
      <w:r>
        <w:rPr>
          <w:rFonts w:hint="eastAsia"/>
        </w:rPr>
        <w:t>4</w:t>
      </w:r>
      <w:r>
        <w:rPr>
          <w:rFonts w:hint="eastAsia"/>
        </w:rPr>
        <w:t>月</w:t>
      </w:r>
      <w:r>
        <w:rPr>
          <w:rFonts w:hint="eastAsia"/>
        </w:rPr>
        <w:t>28</w:t>
      </w:r>
      <w:r>
        <w:rPr>
          <w:rFonts w:hint="eastAsia"/>
        </w:rPr>
        <w:t>日一起討論，這樣比較有一致性，我不要你急著馬上回答，回答錯誤的話總是不好，因為這要列入紀錄。</w:t>
      </w:r>
    </w:p>
    <w:p w:rsidR="001551DA" w:rsidRDefault="001551DA" w:rsidP="001551DA">
      <w:pPr>
        <w:ind w:left="211" w:hangingChars="100" w:hanging="211"/>
      </w:pPr>
      <w:r w:rsidRPr="004E4F75">
        <w:rPr>
          <w:rFonts w:eastAsia="華康中黑體" w:hint="eastAsia"/>
        </w:rPr>
        <w:t>周部長志宏：</w:t>
      </w:r>
      <w:r>
        <w:rPr>
          <w:rFonts w:hint="eastAsia"/>
        </w:rPr>
        <w:t>好。</w:t>
      </w:r>
    </w:p>
    <w:p w:rsidR="001551DA" w:rsidRDefault="001551DA" w:rsidP="001551DA">
      <w:pPr>
        <w:ind w:left="211" w:hangingChars="100" w:hanging="211"/>
      </w:pPr>
      <w:r w:rsidRPr="004E4F75">
        <w:rPr>
          <w:rFonts w:eastAsia="華康中黑體" w:hint="eastAsia"/>
        </w:rPr>
        <w:t>劉委員世芳：</w:t>
      </w:r>
      <w:r>
        <w:rPr>
          <w:rFonts w:hint="eastAsia"/>
        </w:rPr>
        <w:t>大致上我們是準備好了，不管是考試院這邊的銓敘或行政院相關的軍公教系統都準備好了，我覺得回溯並沒有什麼不可以，這一點請大家參考一下。</w:t>
      </w:r>
    </w:p>
    <w:p w:rsidR="001551DA" w:rsidRDefault="001551DA" w:rsidP="001551DA">
      <w:pPr>
        <w:ind w:leftChars="100" w:left="211" w:firstLineChars="100" w:firstLine="211"/>
      </w:pPr>
      <w:r>
        <w:rPr>
          <w:rFonts w:hint="eastAsia"/>
        </w:rPr>
        <w:t>請教考試院秘書長，我好幾次一再強調，希望秘書長上任後考試院也能夠轉型，但我好幾次問到資安的處理，考試院的回答都讓我不太滿意。也謝謝秘書長有跟我多做溝通，但是我想知道現在秘書長的態度為何？我們去看了考試院資安出狀況時被監察院提出資料外洩的調查報告，這個調查報告寫得非常清楚，認為你們所提出來的稽核報告發現資安健檢、滲透、測試、弱點掃瞄、</w:t>
      </w:r>
      <w:r>
        <w:rPr>
          <w:rFonts w:hint="eastAsia"/>
        </w:rPr>
        <w:t>SOC</w:t>
      </w:r>
      <w:r>
        <w:rPr>
          <w:rFonts w:hint="eastAsia"/>
        </w:rPr>
        <w:t>監看、</w:t>
      </w:r>
      <w:r>
        <w:rPr>
          <w:rFonts w:hint="eastAsia"/>
        </w:rPr>
        <w:t>ISMS</w:t>
      </w:r>
      <w:r>
        <w:rPr>
          <w:rFonts w:hint="eastAsia"/>
        </w:rPr>
        <w:t>的輔導及驗證都是單一委外廠商辦理，讓人家覺得左手、右手都是同一家廠商，請問你如何做改善？</w:t>
      </w:r>
    </w:p>
    <w:p w:rsidR="001551DA" w:rsidRDefault="001551DA" w:rsidP="001551DA">
      <w:pPr>
        <w:ind w:left="211" w:hangingChars="100" w:hanging="211"/>
      </w:pPr>
      <w:r w:rsidRPr="004E4F75">
        <w:rPr>
          <w:rFonts w:eastAsia="華康中黑體" w:hint="eastAsia"/>
        </w:rPr>
        <w:t>主席：</w:t>
      </w:r>
      <w:r>
        <w:rPr>
          <w:rFonts w:hint="eastAsia"/>
        </w:rPr>
        <w:t>請考試院劉秘書長說明。</w:t>
      </w:r>
    </w:p>
    <w:p w:rsidR="001551DA" w:rsidRDefault="001551DA" w:rsidP="001551DA">
      <w:pPr>
        <w:ind w:left="211" w:hangingChars="100" w:hanging="211"/>
      </w:pPr>
      <w:r w:rsidRPr="004E4F75">
        <w:rPr>
          <w:rFonts w:eastAsia="華康中黑體" w:hint="eastAsia"/>
        </w:rPr>
        <w:t>劉秘書長建忻：</w:t>
      </w:r>
      <w:r>
        <w:rPr>
          <w:rFonts w:hint="eastAsia"/>
        </w:rPr>
        <w:t>我的瞭解是這樣，政府資安人力比較不足，所以一定有一個委外廠商協作、輔導，但另外應該會有第二家廠商─國際大廠做稽核認證，應該是兩家廠商。多年前發生這件事之後，後來是行政院資管處和我們的技服中心進來做一些後續的處理，相關的廠商也有被列管或做某種程度的處理。未來當然不能只靠單一一家，我們希望在廠商的部分能夠加強。</w:t>
      </w:r>
    </w:p>
    <w:p w:rsidR="001551DA" w:rsidRDefault="001551DA" w:rsidP="001551DA">
      <w:pPr>
        <w:ind w:left="211" w:hangingChars="100" w:hanging="211"/>
      </w:pPr>
      <w:r w:rsidRPr="004E4F75">
        <w:rPr>
          <w:rFonts w:eastAsia="華康中黑體" w:hint="eastAsia"/>
        </w:rPr>
        <w:t>劉委員世芳：</w:t>
      </w:r>
      <w:r>
        <w:rPr>
          <w:rFonts w:hint="eastAsia"/>
        </w:rPr>
        <w:t>就針對監察院所提的這些弱點做一些更正。考試院院本部及銓敘部、考選部的資安等級都被列為</w:t>
      </w:r>
      <w:r>
        <w:rPr>
          <w:rFonts w:hint="eastAsia"/>
        </w:rPr>
        <w:t>A</w:t>
      </w:r>
      <w:r>
        <w:rPr>
          <w:rFonts w:hint="eastAsia"/>
        </w:rPr>
        <w:t>級，請問考試院院本部資安人數要列幾個？</w:t>
      </w:r>
    </w:p>
    <w:p w:rsidR="001551DA" w:rsidRDefault="001551DA" w:rsidP="001551DA">
      <w:pPr>
        <w:ind w:left="211" w:hangingChars="100" w:hanging="211"/>
      </w:pPr>
      <w:r w:rsidRPr="004E4F75">
        <w:rPr>
          <w:rFonts w:eastAsia="華康中黑體" w:hint="eastAsia"/>
        </w:rPr>
        <w:t>劉秘書長建忻：</w:t>
      </w:r>
      <w:r>
        <w:rPr>
          <w:rFonts w:hint="eastAsia"/>
        </w:rPr>
        <w:t>應該要列</w:t>
      </w:r>
      <w:r>
        <w:rPr>
          <w:rFonts w:hint="eastAsia"/>
        </w:rPr>
        <w:t>3</w:t>
      </w:r>
      <w:r>
        <w:rPr>
          <w:rFonts w:hint="eastAsia"/>
        </w:rPr>
        <w:t>個。</w:t>
      </w:r>
    </w:p>
    <w:p w:rsidR="001551DA" w:rsidRDefault="001551DA" w:rsidP="001551DA">
      <w:pPr>
        <w:ind w:left="211" w:hangingChars="100" w:hanging="211"/>
      </w:pPr>
      <w:r w:rsidRPr="004E4F75">
        <w:rPr>
          <w:rFonts w:eastAsia="華康中黑體" w:hint="eastAsia"/>
        </w:rPr>
        <w:t>劉委員世芳：</w:t>
      </w:r>
      <w:r>
        <w:rPr>
          <w:rFonts w:hint="eastAsia"/>
        </w:rPr>
        <w:t>4</w:t>
      </w:r>
      <w:r>
        <w:rPr>
          <w:rFonts w:hint="eastAsia"/>
        </w:rPr>
        <w:t>個。</w:t>
      </w:r>
    </w:p>
    <w:p w:rsidR="001551DA" w:rsidRDefault="001551DA" w:rsidP="001551DA">
      <w:pPr>
        <w:ind w:left="211" w:hangingChars="100" w:hanging="211"/>
      </w:pPr>
      <w:r w:rsidRPr="004E4F75">
        <w:rPr>
          <w:rFonts w:eastAsia="華康中黑體" w:hint="eastAsia"/>
        </w:rPr>
        <w:t>劉秘書長建忻：</w:t>
      </w:r>
      <w:r>
        <w:rPr>
          <w:rFonts w:hint="eastAsia"/>
        </w:rPr>
        <w:t>3</w:t>
      </w:r>
      <w:r>
        <w:rPr>
          <w:rFonts w:hint="eastAsia"/>
        </w:rPr>
        <w:t>、</w:t>
      </w:r>
      <w:r>
        <w:rPr>
          <w:rFonts w:hint="eastAsia"/>
        </w:rPr>
        <w:t>4</w:t>
      </w:r>
      <w:r>
        <w:rPr>
          <w:rFonts w:hint="eastAsia"/>
        </w:rPr>
        <w:t>個，我們現在人力上面都沒有專責的人。</w:t>
      </w:r>
    </w:p>
    <w:p w:rsidR="001551DA" w:rsidRDefault="001551DA" w:rsidP="001551DA">
      <w:pPr>
        <w:ind w:left="211" w:hangingChars="100" w:hanging="211"/>
      </w:pPr>
      <w:r w:rsidRPr="004E4F75">
        <w:rPr>
          <w:rFonts w:eastAsia="華康中黑體" w:hint="eastAsia"/>
        </w:rPr>
        <w:t>劉委員世芳：</w:t>
      </w:r>
      <w:r>
        <w:rPr>
          <w:rFonts w:hint="eastAsia"/>
        </w:rPr>
        <w:t>銓敘部呢？你也不知道嗎？考選部呢？</w:t>
      </w:r>
    </w:p>
    <w:p w:rsidR="001551DA" w:rsidRDefault="001551DA" w:rsidP="001551DA">
      <w:pPr>
        <w:ind w:left="211" w:hangingChars="100" w:hanging="211"/>
      </w:pPr>
      <w:r w:rsidRPr="004E4F75">
        <w:rPr>
          <w:rFonts w:eastAsia="華康中黑體" w:hint="eastAsia"/>
        </w:rPr>
        <w:lastRenderedPageBreak/>
        <w:t>主席：</w:t>
      </w:r>
      <w:r>
        <w:rPr>
          <w:rFonts w:hint="eastAsia"/>
        </w:rPr>
        <w:t>請考試院考選部許部長說明。</w:t>
      </w:r>
    </w:p>
    <w:p w:rsidR="001551DA" w:rsidRDefault="001551DA" w:rsidP="001551DA">
      <w:pPr>
        <w:ind w:left="211" w:hangingChars="100" w:hanging="211"/>
      </w:pPr>
      <w:r w:rsidRPr="004E4F75">
        <w:rPr>
          <w:rFonts w:eastAsia="華康中黑體" w:hint="eastAsia"/>
        </w:rPr>
        <w:t>許部長舒翔：</w:t>
      </w:r>
      <w:r>
        <w:rPr>
          <w:rFonts w:hint="eastAsia"/>
        </w:rPr>
        <w:t>4</w:t>
      </w:r>
      <w:r>
        <w:rPr>
          <w:rFonts w:hint="eastAsia"/>
        </w:rPr>
        <w:t>個。</w:t>
      </w:r>
    </w:p>
    <w:p w:rsidR="001551DA" w:rsidRDefault="001551DA" w:rsidP="001551DA">
      <w:pPr>
        <w:ind w:left="211" w:hangingChars="100" w:hanging="211"/>
      </w:pPr>
      <w:r w:rsidRPr="004E4F75">
        <w:rPr>
          <w:rFonts w:eastAsia="華康中黑體" w:hint="eastAsia"/>
        </w:rPr>
        <w:t>劉委員世芳：</w:t>
      </w:r>
      <w:r>
        <w:rPr>
          <w:rFonts w:hint="eastAsia"/>
        </w:rPr>
        <w:t>銓敘部呢？</w:t>
      </w:r>
    </w:p>
    <w:p w:rsidR="001551DA" w:rsidRDefault="001551DA" w:rsidP="001551DA">
      <w:pPr>
        <w:ind w:left="211" w:hangingChars="100" w:hanging="211"/>
      </w:pPr>
      <w:r w:rsidRPr="004E4F75">
        <w:rPr>
          <w:rFonts w:eastAsia="華康中黑體" w:hint="eastAsia"/>
        </w:rPr>
        <w:t>周部長志宏：</w:t>
      </w:r>
      <w:r>
        <w:rPr>
          <w:rFonts w:hint="eastAsia"/>
        </w:rPr>
        <w:t>4</w:t>
      </w:r>
      <w:r>
        <w:rPr>
          <w:rFonts w:hint="eastAsia"/>
        </w:rPr>
        <w:t>個。</w:t>
      </w:r>
    </w:p>
    <w:p w:rsidR="001551DA" w:rsidRDefault="001551DA" w:rsidP="001551DA">
      <w:pPr>
        <w:ind w:left="211" w:hangingChars="100" w:hanging="211"/>
      </w:pPr>
      <w:r w:rsidRPr="004E4F75">
        <w:rPr>
          <w:rFonts w:eastAsia="華康中黑體" w:hint="eastAsia"/>
        </w:rPr>
        <w:t>劉委員世芳：</w:t>
      </w:r>
      <w:r>
        <w:rPr>
          <w:rFonts w:hint="eastAsia"/>
        </w:rPr>
        <w:t>有嗎？不要兼職的。我已經講過了，不是會打電腦的人叫處理資安。有一些是新的政務官上任，我們希望朝向數位資安上轉型的話就要重新做好，不要疊床架屋，把舊的那些我們不認為資安合格的等級一直疊床架屋上去，這樣的話未來一定會最糟糕，希望你們能夠按照監察院所提的部分重新委外或重新思考怎麼樣讓資安做到最好。好，謝謝！</w:t>
      </w:r>
    </w:p>
    <w:p w:rsidR="001551DA" w:rsidRDefault="001551DA" w:rsidP="001551DA">
      <w:pPr>
        <w:ind w:left="211" w:hangingChars="100" w:hanging="211"/>
      </w:pPr>
      <w:r w:rsidRPr="004E4F75">
        <w:rPr>
          <w:rFonts w:eastAsia="華康中黑體" w:hint="eastAsia"/>
        </w:rPr>
        <w:t>劉秘書長建忻：</w:t>
      </w:r>
      <w:r>
        <w:rPr>
          <w:rFonts w:hint="eastAsia"/>
        </w:rPr>
        <w:t>照做。</w:t>
      </w:r>
    </w:p>
    <w:p w:rsidR="001551DA" w:rsidRDefault="001551DA" w:rsidP="001551DA">
      <w:pPr>
        <w:ind w:left="211" w:hangingChars="100" w:hanging="211"/>
      </w:pPr>
      <w:r w:rsidRPr="004E4F75">
        <w:rPr>
          <w:rFonts w:eastAsia="華康中黑體" w:hint="eastAsia"/>
        </w:rPr>
        <w:t>主席（劉委員世芳代）：</w:t>
      </w:r>
      <w:r>
        <w:rPr>
          <w:rFonts w:hint="eastAsia"/>
        </w:rPr>
        <w:t>請黃委員世杰發言。</w:t>
      </w:r>
    </w:p>
    <w:p w:rsidR="001551DA" w:rsidRDefault="001551DA" w:rsidP="001551DA">
      <w:pPr>
        <w:ind w:left="211" w:hangingChars="100" w:hanging="211"/>
      </w:pPr>
      <w:r w:rsidRPr="004E4F75">
        <w:rPr>
          <w:rFonts w:eastAsia="華康中黑體" w:hint="eastAsia"/>
        </w:rPr>
        <w:t>黃委員世杰：</w:t>
      </w:r>
      <w:r>
        <w:rPr>
          <w:rFonts w:hint="eastAsia"/>
        </w:rPr>
        <w:t>（</w:t>
      </w:r>
      <w:r>
        <w:rPr>
          <w:rFonts w:hint="eastAsia"/>
        </w:rPr>
        <w:t>10</w:t>
      </w:r>
      <w:r>
        <w:rPr>
          <w:rFonts w:hint="eastAsia"/>
        </w:rPr>
        <w:t>時</w:t>
      </w:r>
      <w:r>
        <w:rPr>
          <w:rFonts w:hint="eastAsia"/>
        </w:rPr>
        <w:t>55</w:t>
      </w:r>
      <w:r>
        <w:rPr>
          <w:rFonts w:hint="eastAsia"/>
        </w:rPr>
        <w:t>分）謝謝主席！剛才剛好提到關於公務員服務法修法的部分，我想提醒一下，其實剛才的問題在於你們認為政府資訊公開法是屬於機關內部的審議過程，本來就不宜公開，這個理由你們要講出來，這又跟新聞採訪的界線等等有關，不是那麼簡單，縱然不宜公開但也不是機密。他們相應知道不是那個問題，問題不在於資料是不是要給他們看，而是你們在討論這些修法時是不是真的只有你們機關內部在討論？這種事情不是第一天發生，比如講到兼職、經營商業或做業餘十幾年等等，之前就有很有名的案例，像台大醫生林氏璧經營旅遊日本的網站，搞到後面還有業配，搞到後面還要辭醫生。另外，</w:t>
      </w:r>
      <w:r>
        <w:rPr>
          <w:rFonts w:hint="eastAsia"/>
        </w:rPr>
        <w:t>5</w:t>
      </w:r>
      <w:r>
        <w:rPr>
          <w:rFonts w:hint="eastAsia"/>
        </w:rPr>
        <w:t>年前銓敘部也全國清查了一遍，所有兼職董監事、掛名等等很多樣態好像都處理過，包括工友晚上開計程車當副業的也都被抓出來了。現在關於這些規定不是從三、兩年改為幾年，或者只針對中研院做特別機關，全國公務員的範圍很廣，從高階職等到低階職等做的是不同性質的工作，現在的規定太過簡略，在制定的過程中不是只有你們部跟第二組自己在那邊吵，應該廣泛地蒐集意見，所謂的公開透明應該是用這種方式，不是把你們內部的討論文件直接拿出來，然後由媒體報導，這不一樣，所以我覺得你們要好好的回答，用更好的程序去處理這件事情。行政程序法中有必要時可以有公聽會或聽證的規定，這是你們可以考慮利用的。</w:t>
      </w:r>
    </w:p>
    <w:p w:rsidR="001551DA" w:rsidRDefault="001551DA" w:rsidP="001551DA">
      <w:pPr>
        <w:ind w:leftChars="100" w:left="211" w:firstLineChars="100" w:firstLine="211"/>
      </w:pPr>
      <w:r>
        <w:rPr>
          <w:rFonts w:hint="eastAsia"/>
        </w:rPr>
        <w:t>再來，今天我要問兩件事，第一個是關於考績法，記得這個會期第一次邀請你們來的時候我就講有這個問題，我就不再贅述了，你們都很清楚，公懲法五年，對應到考績法只有一次記兩大過免職可以沒有時效。翁茂鍾案牽涉到很多，審檢警調都有，法官和檢察官現在改用職務監督，所以不是直接適用考績法及服務法，他們有自己的一套體系，但是他們也援引</w:t>
      </w:r>
      <w:r>
        <w:rPr>
          <w:rFonts w:hint="eastAsia"/>
        </w:rPr>
        <w:t>5</w:t>
      </w:r>
      <w:r>
        <w:rPr>
          <w:rFonts w:hint="eastAsia"/>
        </w:rPr>
        <w:t>年，造成社會上不能諒解。這幾個星期以來，不管是考試院或司法院來都會有人提到，說為什麼這樣時效就過了。裡面其實還是有，比如調查局的調查官，員警等都適用現在這一套，也就是公務人員懲戒法和考績法懲處的規定。</w:t>
      </w:r>
    </w:p>
    <w:p w:rsidR="001551DA" w:rsidRDefault="001551DA" w:rsidP="001551DA">
      <w:pPr>
        <w:ind w:leftChars="100" w:left="211" w:firstLineChars="100" w:firstLine="211"/>
      </w:pPr>
      <w:r>
        <w:rPr>
          <w:rFonts w:hint="eastAsia"/>
        </w:rPr>
        <w:t>當然他們有兩重障礙，第一重是資料都在檢察官那邊，所以行政調查也查不出什麼。第二重是就算他們去查了，違失行為的樣態並沒有明定，考績法也定得很簡略，所謂的專案考績到底怎麼專案法並沒有什麼樣態規定，也沒有規定什麼樣的行為要怎麼處理。我那時候就說希望你們去研議，考績法可以有自己的規定，你們現在都只是類推適用，並不一定要用懲戒法的規定</w:t>
      </w:r>
      <w:r>
        <w:rPr>
          <w:rFonts w:hint="eastAsia"/>
        </w:rPr>
        <w:lastRenderedPageBreak/>
        <w:t>，請部長回答一下，這個會期已經過兩個月了，你們到底有什麼想法？</w:t>
      </w:r>
    </w:p>
    <w:p w:rsidR="001551DA" w:rsidRDefault="001551DA" w:rsidP="001551DA">
      <w:pPr>
        <w:ind w:left="211" w:hangingChars="100" w:hanging="211"/>
      </w:pPr>
      <w:r w:rsidRPr="004E4F75">
        <w:rPr>
          <w:rFonts w:eastAsia="華康中黑體" w:hint="eastAsia"/>
        </w:rPr>
        <w:t>主席：</w:t>
      </w:r>
      <w:r>
        <w:rPr>
          <w:rFonts w:hint="eastAsia"/>
        </w:rPr>
        <w:t>請銓敘部周部長說明。</w:t>
      </w:r>
    </w:p>
    <w:p w:rsidR="001551DA" w:rsidRDefault="001551DA" w:rsidP="001551DA">
      <w:pPr>
        <w:ind w:left="211" w:hangingChars="100" w:hanging="211"/>
      </w:pPr>
      <w:r w:rsidRPr="004E4F75">
        <w:rPr>
          <w:rFonts w:eastAsia="華康中黑體" w:hint="eastAsia"/>
        </w:rPr>
        <w:t>周部長志宏：</w:t>
      </w:r>
      <w:r>
        <w:rPr>
          <w:rFonts w:hint="eastAsia"/>
        </w:rPr>
        <w:t>針對考績法的部分，我們的條文還在研議當中，委員講的問題在委員提醒後，我們也在思考，但是因為現行考績法懲處的部分確實沒有具體的構成要件，所以沒有辦法從其構成行為去決定追溯時效年限要如何區分，目前我們還在研議有沒有辦法在其他適當條文去做一些區別。現在大部分的類推適用是</w:t>
      </w:r>
      <w:r>
        <w:rPr>
          <w:rFonts w:hint="eastAsia"/>
        </w:rPr>
        <w:t>5</w:t>
      </w:r>
      <w:r>
        <w:rPr>
          <w:rFonts w:hint="eastAsia"/>
        </w:rPr>
        <w:t>年和沒有時效的部分，我們覺得還可以做進一步的具體化。</w:t>
      </w:r>
    </w:p>
    <w:p w:rsidR="001551DA" w:rsidRDefault="001551DA" w:rsidP="001551DA">
      <w:pPr>
        <w:ind w:left="211" w:hangingChars="100" w:hanging="211"/>
      </w:pPr>
      <w:r w:rsidRPr="004E4F75">
        <w:rPr>
          <w:rFonts w:eastAsia="華康中黑體" w:hint="eastAsia"/>
        </w:rPr>
        <w:t>黃委員世杰：</w:t>
      </w:r>
      <w:r>
        <w:rPr>
          <w:rFonts w:hint="eastAsia"/>
        </w:rPr>
        <w:t>這後面有一個根本問題，我們很特別，我們是懲處和懲戒雙軌，雙軌以正當法律程序的保障來講是比較奇怪的，因為要處罰公務員做錯事情就是一套，但現在是把後面的懲處救濟放到保訓會，其實有一點疊床架屋。這也和考試院的存廢有關，將來整併後我們還要堅持這種雙軌制嗎？現在等於是比照準司法權，檢察官是分出去的，有時是監察院去當，不是行政機關自己去調查、自己提出自清，只是在審理的時候、做決定的時候由一個類似準司法權的單位去做。像這種情形，你們在討論整個制度變革時就要放進去思考，這當然不是那麼簡單，但我希望你們把它當做一件事情，要有進度，比如你們研議各國制度是怎麼樣的，你們要有一個專題準備來做報告，這樣未來不管是修憲或法律本身可以怎麼修，我們才會有一個方向。事實上也不會只有這件事，而是會一直都有，然後你們每次都會在那邊罵一次，其實沒有這個必要。</w:t>
      </w:r>
    </w:p>
    <w:p w:rsidR="001551DA" w:rsidRDefault="001551DA" w:rsidP="001551DA">
      <w:pPr>
        <w:ind w:leftChars="100" w:left="211" w:firstLineChars="100" w:firstLine="211"/>
      </w:pPr>
      <w:r>
        <w:rPr>
          <w:rFonts w:hint="eastAsia"/>
        </w:rPr>
        <w:t>有關律師考試的問題，我發現大家都在搶那個</w:t>
      </w:r>
      <w:r>
        <w:rPr>
          <w:rFonts w:hint="eastAsia"/>
        </w:rPr>
        <w:t>400</w:t>
      </w:r>
      <w:r>
        <w:rPr>
          <w:rFonts w:hint="eastAsia"/>
        </w:rPr>
        <w:t>分，但我認為問題不是只有在那邊，對於</w:t>
      </w:r>
      <w:r>
        <w:rPr>
          <w:rFonts w:hint="eastAsia"/>
        </w:rPr>
        <w:t>400</w:t>
      </w:r>
      <w:r>
        <w:rPr>
          <w:rFonts w:hint="eastAsia"/>
        </w:rPr>
        <w:t>分這個制度，考選部許部長送來的報告中講得很清楚，也經過好幾年的研議，而且不是只有一邊的意見，還有律師專業團體就是法律專業團體的訴求，還要考的人跟已經考上的人兩邊的立場不一樣，這一點我們也很清楚。</w:t>
      </w:r>
    </w:p>
    <w:p w:rsidR="001551DA" w:rsidRDefault="001551DA" w:rsidP="001551DA">
      <w:pPr>
        <w:ind w:leftChars="100" w:left="211" w:firstLineChars="100" w:firstLine="211"/>
      </w:pPr>
      <w:r>
        <w:rPr>
          <w:rFonts w:hint="eastAsia"/>
        </w:rPr>
        <w:t>現在真正的問題是，從</w:t>
      </w:r>
      <w:r>
        <w:rPr>
          <w:rFonts w:hint="eastAsia"/>
        </w:rPr>
        <w:t>107</w:t>
      </w:r>
      <w:r>
        <w:rPr>
          <w:rFonts w:hint="eastAsia"/>
        </w:rPr>
        <w:t>年司改國是會議之後，考試院、司法院及行政院成立了一個落實法律專業人員考訓用相關決議的跨院暨協調會，從</w:t>
      </w:r>
      <w:r>
        <w:rPr>
          <w:rFonts w:hint="eastAsia"/>
        </w:rPr>
        <w:t>107</w:t>
      </w:r>
      <w:r>
        <w:rPr>
          <w:rFonts w:hint="eastAsia"/>
        </w:rPr>
        <w:t>年</w:t>
      </w:r>
      <w:r>
        <w:rPr>
          <w:rFonts w:hint="eastAsia"/>
        </w:rPr>
        <w:t>3</w:t>
      </w:r>
      <w:r>
        <w:rPr>
          <w:rFonts w:hint="eastAsia"/>
        </w:rPr>
        <w:t>月開到現在。我</w:t>
      </w:r>
      <w:r>
        <w:rPr>
          <w:rFonts w:hint="eastAsia"/>
        </w:rPr>
        <w:t>show</w:t>
      </w:r>
      <w:r>
        <w:rPr>
          <w:rFonts w:hint="eastAsia"/>
        </w:rPr>
        <w:t>出來的這張圖是</w:t>
      </w:r>
      <w:r>
        <w:rPr>
          <w:rFonts w:hint="eastAsia"/>
        </w:rPr>
        <w:t>108</w:t>
      </w:r>
      <w:r>
        <w:rPr>
          <w:rFonts w:hint="eastAsia"/>
        </w:rPr>
        <w:t>年</w:t>
      </w:r>
      <w:r>
        <w:rPr>
          <w:rFonts w:hint="eastAsia"/>
        </w:rPr>
        <w:t>10</w:t>
      </w:r>
      <w:r>
        <w:rPr>
          <w:rFonts w:hint="eastAsia"/>
        </w:rPr>
        <w:t>月送來立法院的報告中的圖，</w:t>
      </w:r>
      <w:r>
        <w:rPr>
          <w:rFonts w:hint="eastAsia"/>
        </w:rPr>
        <w:t>108</w:t>
      </w:r>
      <w:r>
        <w:rPr>
          <w:rFonts w:hint="eastAsia"/>
        </w:rPr>
        <w:t>年</w:t>
      </w:r>
      <w:r>
        <w:rPr>
          <w:rFonts w:hint="eastAsia"/>
        </w:rPr>
        <w:t>9</w:t>
      </w:r>
      <w:r>
        <w:rPr>
          <w:rFonts w:hint="eastAsia"/>
        </w:rPr>
        <w:t>月</w:t>
      </w:r>
      <w:r>
        <w:rPr>
          <w:rFonts w:hint="eastAsia"/>
        </w:rPr>
        <w:t>16</w:t>
      </w:r>
      <w:r>
        <w:rPr>
          <w:rFonts w:hint="eastAsia"/>
        </w:rPr>
        <w:t>日你們的聯合工作小組會議第</w:t>
      </w:r>
      <w:r>
        <w:rPr>
          <w:rFonts w:hint="eastAsia"/>
        </w:rPr>
        <w:t>5</w:t>
      </w:r>
      <w:r>
        <w:rPr>
          <w:rFonts w:hint="eastAsia"/>
        </w:rPr>
        <w:t>次開會後大概就有這個結果；從那一次之後到現在只有在去年</w:t>
      </w:r>
      <w:r>
        <w:rPr>
          <w:rFonts w:hint="eastAsia"/>
        </w:rPr>
        <w:t>2</w:t>
      </w:r>
      <w:r>
        <w:rPr>
          <w:rFonts w:hint="eastAsia"/>
        </w:rPr>
        <w:t>月</w:t>
      </w:r>
      <w:r>
        <w:rPr>
          <w:rFonts w:hint="eastAsia"/>
        </w:rPr>
        <w:t>19</w:t>
      </w:r>
      <w:r>
        <w:rPr>
          <w:rFonts w:hint="eastAsia"/>
        </w:rPr>
        <w:t>日開過一次會，就是第</w:t>
      </w:r>
      <w:r>
        <w:rPr>
          <w:rFonts w:hint="eastAsia"/>
        </w:rPr>
        <w:t>8</w:t>
      </w:r>
      <w:r>
        <w:rPr>
          <w:rFonts w:hint="eastAsia"/>
        </w:rPr>
        <w:t>次會議；到今年還有再開過會嗎？關於整體司法官審檢辯考試晉用的會開過嗎？</w:t>
      </w:r>
    </w:p>
    <w:p w:rsidR="001551DA" w:rsidRDefault="001551DA" w:rsidP="001551DA">
      <w:pPr>
        <w:ind w:left="211" w:hangingChars="100" w:hanging="211"/>
      </w:pPr>
      <w:r w:rsidRPr="004E4F75">
        <w:rPr>
          <w:rFonts w:eastAsia="華康中黑體" w:hint="eastAsia"/>
        </w:rPr>
        <w:t>主席：</w:t>
      </w:r>
      <w:r>
        <w:rPr>
          <w:rFonts w:hint="eastAsia"/>
        </w:rPr>
        <w:t>請考試院劉秘書長說明。</w:t>
      </w:r>
    </w:p>
    <w:p w:rsidR="001551DA" w:rsidRDefault="001551DA" w:rsidP="001551DA">
      <w:pPr>
        <w:ind w:left="211" w:hangingChars="100" w:hanging="211"/>
      </w:pPr>
      <w:r w:rsidRPr="004E4F75">
        <w:rPr>
          <w:rFonts w:eastAsia="華康中黑體" w:hint="eastAsia"/>
        </w:rPr>
        <w:t>劉秘書長建忻：</w:t>
      </w:r>
      <w:r>
        <w:rPr>
          <w:rFonts w:hint="eastAsia"/>
        </w:rPr>
        <w:t>那個會議沒有再開，但是幕僚層次的會議，從去年</w:t>
      </w:r>
      <w:r>
        <w:rPr>
          <w:rFonts w:hint="eastAsia"/>
        </w:rPr>
        <w:t>9</w:t>
      </w:r>
      <w:r>
        <w:rPr>
          <w:rFonts w:hint="eastAsia"/>
        </w:rPr>
        <w:t>月</w:t>
      </w:r>
      <w:r>
        <w:rPr>
          <w:rFonts w:hint="eastAsia"/>
        </w:rPr>
        <w:t>1</w:t>
      </w:r>
      <w:r>
        <w:rPr>
          <w:rFonts w:hint="eastAsia"/>
        </w:rPr>
        <w:t>日考試院新團隊上任之後，正式工作小組會議開過一次，時間在今年</w:t>
      </w:r>
      <w:r>
        <w:rPr>
          <w:rFonts w:hint="eastAsia"/>
        </w:rPr>
        <w:t>3</w:t>
      </w:r>
      <w:r>
        <w:rPr>
          <w:rFonts w:hint="eastAsia"/>
        </w:rPr>
        <w:t>月初。在</w:t>
      </w:r>
      <w:r>
        <w:rPr>
          <w:rFonts w:hint="eastAsia"/>
        </w:rPr>
        <w:t>3</w:t>
      </w:r>
      <w:r>
        <w:rPr>
          <w:rFonts w:hint="eastAsia"/>
        </w:rPr>
        <w:t>月初之前，跨院際非正式協商會議其實也開了大概五、六次。我們在</w:t>
      </w:r>
      <w:r>
        <w:rPr>
          <w:rFonts w:hint="eastAsia"/>
        </w:rPr>
        <w:t>3</w:t>
      </w:r>
      <w:r>
        <w:rPr>
          <w:rFonts w:hint="eastAsia"/>
        </w:rPr>
        <w:t>月初開第一次會之後把相關架構做一個確定，其實愈討論愈發現有很多執行面的設計需要協調，所以這一個多月來都在各自分頭協調的狀態下，譬如行政院那邊要與律師公會持續協商；法務部這邊要對一年實務學習的設計做更細部的處理，司法院與法務部也同時針對第二階段處理，考試院也一樣，就是針對第二階段法制人員、律師或司法官，對不起！沒有律師，而是檢察官、法官與法制人員三類人員第二階段甄試的具體作法持續研議中，所以現在有一點像是分頭在研議，最近應該還會召開相關會議加以整合。</w:t>
      </w:r>
    </w:p>
    <w:p w:rsidR="001551DA" w:rsidRDefault="001551DA" w:rsidP="001551DA">
      <w:pPr>
        <w:ind w:left="211" w:hangingChars="100" w:hanging="211"/>
      </w:pPr>
      <w:r w:rsidRPr="004E4F75">
        <w:rPr>
          <w:rFonts w:eastAsia="華康中黑體" w:hint="eastAsia"/>
        </w:rPr>
        <w:t>黃委員世杰：</w:t>
      </w:r>
      <w:r>
        <w:rPr>
          <w:rFonts w:hint="eastAsia"/>
        </w:rPr>
        <w:t>那我就藉用這個表來問，聽起來還是照這張圖，這張圖上的架構沒有改。</w:t>
      </w:r>
    </w:p>
    <w:p w:rsidR="001551DA" w:rsidRDefault="001551DA" w:rsidP="001551DA">
      <w:pPr>
        <w:ind w:left="211" w:hangingChars="100" w:hanging="211"/>
      </w:pPr>
      <w:r w:rsidRPr="004E4F75">
        <w:rPr>
          <w:rFonts w:eastAsia="華康中黑體" w:hint="eastAsia"/>
        </w:rPr>
        <w:t>劉秘書長建忻：</w:t>
      </w:r>
      <w:r>
        <w:rPr>
          <w:rFonts w:hint="eastAsia"/>
        </w:rPr>
        <w:t>現在已經不太一樣了。</w:t>
      </w:r>
    </w:p>
    <w:p w:rsidR="001551DA" w:rsidRDefault="001551DA" w:rsidP="001551DA">
      <w:pPr>
        <w:ind w:left="211" w:hangingChars="100" w:hanging="211"/>
      </w:pPr>
      <w:r w:rsidRPr="004E4F75">
        <w:rPr>
          <w:rFonts w:eastAsia="華康中黑體" w:hint="eastAsia"/>
        </w:rPr>
        <w:lastRenderedPageBreak/>
        <w:t>黃委員世杰：</w:t>
      </w:r>
      <w:r>
        <w:rPr>
          <w:rFonts w:hint="eastAsia"/>
        </w:rPr>
        <w:t>不一樣嗎？我沒有最新資訊啊！</w:t>
      </w:r>
    </w:p>
    <w:p w:rsidR="001551DA" w:rsidRDefault="001551DA" w:rsidP="001551DA">
      <w:pPr>
        <w:ind w:left="211" w:hangingChars="100" w:hanging="211"/>
      </w:pPr>
      <w:r w:rsidRPr="004E4F75">
        <w:rPr>
          <w:rFonts w:eastAsia="華康中黑體" w:hint="eastAsia"/>
        </w:rPr>
        <w:t>劉秘書長建忻：</w:t>
      </w:r>
      <w:r>
        <w:rPr>
          <w:rFonts w:hint="eastAsia"/>
        </w:rPr>
        <w:t>上一屆考試院比較希望不要修法，去年第一次在非正式跨院協商時，大家認為若不修法其實不會做根本的改變，所以現在是朝向重新立專法發展的狀態，那就會變成真正的整合，也就是把資格考與司法官任用考整合為一項考試。</w:t>
      </w:r>
    </w:p>
    <w:p w:rsidR="001551DA" w:rsidRDefault="001551DA" w:rsidP="001551DA">
      <w:pPr>
        <w:ind w:left="211" w:hangingChars="100" w:hanging="211"/>
      </w:pPr>
      <w:r w:rsidRPr="004E4F75">
        <w:rPr>
          <w:rFonts w:eastAsia="華康中黑體" w:hint="eastAsia"/>
        </w:rPr>
        <w:t>黃委員世杰：</w:t>
      </w:r>
      <w:r>
        <w:rPr>
          <w:rFonts w:hint="eastAsia"/>
        </w:rPr>
        <w:t>我看你們這個表還是分別報名，只是考試題目共通而已，這樣其實沒有用。</w:t>
      </w:r>
    </w:p>
    <w:p w:rsidR="001551DA" w:rsidRDefault="001551DA" w:rsidP="001551DA">
      <w:pPr>
        <w:ind w:left="211" w:hangingChars="100" w:hanging="211"/>
      </w:pPr>
      <w:r w:rsidRPr="004E4F75">
        <w:rPr>
          <w:rFonts w:eastAsia="華康中黑體" w:hint="eastAsia"/>
        </w:rPr>
        <w:t>劉秘書長建忻：</w:t>
      </w:r>
      <w:r>
        <w:rPr>
          <w:rFonts w:hint="eastAsia"/>
        </w:rPr>
        <w:t>以後就會變成一個系統，不會有兩個……</w:t>
      </w:r>
    </w:p>
    <w:p w:rsidR="001551DA" w:rsidRDefault="001551DA" w:rsidP="001551DA">
      <w:pPr>
        <w:ind w:left="211" w:hangingChars="100" w:hanging="211"/>
      </w:pPr>
      <w:r w:rsidRPr="004E4F75">
        <w:rPr>
          <w:rFonts w:eastAsia="華康中黑體" w:hint="eastAsia"/>
        </w:rPr>
        <w:t>黃委員世杰：</w:t>
      </w:r>
      <w:r>
        <w:rPr>
          <w:rFonts w:hint="eastAsia"/>
        </w:rPr>
        <w:t>就是我考了之後，大家都考過第一階段的情況。當時分為兩個階段，一是法律專業技術考試，第二階段是職域分流考試。基礎考試通過之後，其實已經認證有基本能力，應該就可以從事法律專業工作，只是如果還要做現在所稱的司法官，就是審或檢的工作，就沒有第二階段，等於是任用考試，所以這兩項考試把它拆開來。但是怎麼報名？是要報考一項考試，還是兩項考試？這件事情也有一點問題喔！如果我報名兩項考試，就是同時報第一試與第二試，會變成律師是第二試沒有通過的人去當耶！這個問題也很大，不可以這樣子！我的意思是，對於整個設計與這個制度所彰顯的意義、給人家的觀感，其實你們也要考慮。</w:t>
      </w:r>
    </w:p>
    <w:p w:rsidR="001551DA" w:rsidRDefault="001551DA" w:rsidP="001551DA">
      <w:pPr>
        <w:ind w:left="211" w:hangingChars="100" w:hanging="211"/>
      </w:pPr>
      <w:r w:rsidRPr="004E4F75">
        <w:rPr>
          <w:rFonts w:eastAsia="華康中黑體" w:hint="eastAsia"/>
        </w:rPr>
        <w:t>劉秘書長建忻：</w:t>
      </w:r>
      <w:r>
        <w:rPr>
          <w:rFonts w:hint="eastAsia"/>
        </w:rPr>
        <w:t>是。</w:t>
      </w:r>
    </w:p>
    <w:p w:rsidR="001551DA" w:rsidRDefault="001551DA" w:rsidP="001551DA">
      <w:pPr>
        <w:ind w:left="211" w:hangingChars="100" w:hanging="211"/>
      </w:pPr>
      <w:r w:rsidRPr="004E4F75">
        <w:rPr>
          <w:rFonts w:eastAsia="華康中黑體" w:hint="eastAsia"/>
        </w:rPr>
        <w:t>黃委員世杰：</w:t>
      </w:r>
      <w:r>
        <w:rPr>
          <w:rFonts w:hint="eastAsia"/>
        </w:rPr>
        <w:t>這個圖本身我是看不太懂，不知道在幹嘛，但是將來改革後，如果你們立了專法，我希望這部分要儘快有進度，不要一直停留在吵那</w:t>
      </w:r>
      <w:r>
        <w:rPr>
          <w:rFonts w:hint="eastAsia"/>
        </w:rPr>
        <w:t>400</w:t>
      </w:r>
      <w:r>
        <w:rPr>
          <w:rFonts w:hint="eastAsia"/>
        </w:rPr>
        <w:t>分的問題，事實上我們是要往前走，對未來整體法律專業的服務品質才有幫助，所以我希望你們要快一點。</w:t>
      </w:r>
    </w:p>
    <w:p w:rsidR="001551DA" w:rsidRDefault="001551DA" w:rsidP="001551DA">
      <w:pPr>
        <w:ind w:left="211" w:hangingChars="100" w:hanging="211"/>
      </w:pPr>
      <w:r w:rsidRPr="009178D7">
        <w:rPr>
          <w:rFonts w:eastAsia="華康中黑體" w:hint="eastAsia"/>
        </w:rPr>
        <w:t>劉秘書長建忻：</w:t>
      </w:r>
      <w:r>
        <w:rPr>
          <w:rFonts w:hint="eastAsia"/>
        </w:rPr>
        <w:t>好。</w:t>
      </w:r>
    </w:p>
    <w:p w:rsidR="001551DA" w:rsidRDefault="001551DA" w:rsidP="001551DA">
      <w:pPr>
        <w:ind w:left="211" w:hangingChars="100" w:hanging="211"/>
      </w:pPr>
      <w:r w:rsidRPr="009178D7">
        <w:rPr>
          <w:rFonts w:eastAsia="華康中黑體" w:hint="eastAsia"/>
        </w:rPr>
        <w:t>黃委員世杰：</w:t>
      </w:r>
      <w:r>
        <w:rPr>
          <w:rFonts w:hint="eastAsia"/>
        </w:rPr>
        <w:t>其中還牽涉一件事，這也跟後面的法學教育有關，就是法律教育到底要教大家什麼東西？我們講考試引導教學，我們當然不是鼓勵這件事情，但是它不可避免會有這樣的效應，你們在討論這件事情的過程中，相信也與法學院的人有很多互動。我是希望大家真正、儘速地推出這一項改革，只要有稍微確定的方案就讓大家討論。如同我們剛才一開始提到的，公務員任用法為什麼希望你這樣做？其實你這個解釋應該廣納各界的意見，讓大家有一段討論期，不是在機關內部討論了好幾年就送出來。其實愈早把一個方案丟出來讓大家看，反而會加快速度，我的想法是這樣子。</w:t>
      </w:r>
    </w:p>
    <w:p w:rsidR="001551DA" w:rsidRDefault="001551DA" w:rsidP="001551DA">
      <w:pPr>
        <w:ind w:left="211" w:hangingChars="100" w:hanging="211"/>
      </w:pPr>
      <w:r w:rsidRPr="009178D7">
        <w:rPr>
          <w:rFonts w:eastAsia="華康中黑體" w:hint="eastAsia"/>
        </w:rPr>
        <w:t>劉秘書長建忻：</w:t>
      </w:r>
      <w:r>
        <w:rPr>
          <w:rFonts w:hint="eastAsia"/>
        </w:rPr>
        <w:t>是，謝謝委員！</w:t>
      </w:r>
    </w:p>
    <w:p w:rsidR="001551DA" w:rsidRDefault="001551DA" w:rsidP="001551DA">
      <w:pPr>
        <w:ind w:left="211" w:hangingChars="100" w:hanging="211"/>
      </w:pPr>
      <w:r w:rsidRPr="009178D7">
        <w:rPr>
          <w:rFonts w:eastAsia="華康中黑體" w:hint="eastAsia"/>
        </w:rPr>
        <w:t>主席：</w:t>
      </w:r>
      <w:r>
        <w:rPr>
          <w:rFonts w:hint="eastAsia"/>
        </w:rPr>
        <w:t>請洪委員孟楷發言。（不在場）洪委員不在場。</w:t>
      </w:r>
    </w:p>
    <w:p w:rsidR="001551DA" w:rsidRDefault="001551DA" w:rsidP="001551DA">
      <w:pPr>
        <w:ind w:leftChars="100" w:left="211" w:firstLineChars="100" w:firstLine="211"/>
      </w:pPr>
      <w:r>
        <w:rPr>
          <w:rFonts w:hint="eastAsia"/>
        </w:rPr>
        <w:t>請高委員嘉瑜發言。</w:t>
      </w:r>
    </w:p>
    <w:p w:rsidR="001551DA" w:rsidRDefault="001551DA" w:rsidP="001551DA">
      <w:pPr>
        <w:ind w:left="211" w:hangingChars="100" w:hanging="211"/>
      </w:pPr>
      <w:r w:rsidRPr="009178D7">
        <w:rPr>
          <w:rFonts w:eastAsia="華康中黑體" w:hint="eastAsia"/>
        </w:rPr>
        <w:t>高委員嘉瑜：</w:t>
      </w:r>
      <w:r>
        <w:rPr>
          <w:rFonts w:hint="eastAsia"/>
        </w:rPr>
        <w:t>（</w:t>
      </w:r>
      <w:r>
        <w:rPr>
          <w:rFonts w:hint="eastAsia"/>
        </w:rPr>
        <w:t>11</w:t>
      </w:r>
      <w:r>
        <w:rPr>
          <w:rFonts w:hint="eastAsia"/>
        </w:rPr>
        <w:t>時</w:t>
      </w:r>
      <w:r>
        <w:rPr>
          <w:rFonts w:hint="eastAsia"/>
        </w:rPr>
        <w:t>08</w:t>
      </w:r>
      <w:r>
        <w:rPr>
          <w:rFonts w:hint="eastAsia"/>
        </w:rPr>
        <w:t>分）我還是要針對律師考試的</w:t>
      </w:r>
      <w:r>
        <w:rPr>
          <w:rFonts w:hint="eastAsia"/>
        </w:rPr>
        <w:t>400</w:t>
      </w:r>
      <w:r>
        <w:rPr>
          <w:rFonts w:hint="eastAsia"/>
        </w:rPr>
        <w:t>分門檻請教考試院與考選部，因為這個議題不是司法改革要針對考訓人員合一做出大變革就可以忽視的，因為還有改革之前正在等待的考生，他們每年都要投入律師考試，即將到來的律師考試對他們來講都是一種煎熬。</w:t>
      </w:r>
    </w:p>
    <w:p w:rsidR="001551DA" w:rsidRDefault="001551DA" w:rsidP="001551DA">
      <w:pPr>
        <w:ind w:leftChars="100" w:left="211" w:firstLineChars="100" w:firstLine="211"/>
      </w:pPr>
      <w:r>
        <w:rPr>
          <w:rFonts w:hint="eastAsia"/>
        </w:rPr>
        <w:t>問題是考試院自身內部態度如何？我去看了考試院在</w:t>
      </w:r>
      <w:r>
        <w:rPr>
          <w:rFonts w:hint="eastAsia"/>
        </w:rPr>
        <w:t>2020</w:t>
      </w:r>
      <w:r>
        <w:rPr>
          <w:rFonts w:hint="eastAsia"/>
        </w:rPr>
        <w:t>年最後一天，也就是</w:t>
      </w:r>
      <w:r>
        <w:rPr>
          <w:rFonts w:hint="eastAsia"/>
        </w:rPr>
        <w:t>12</w:t>
      </w:r>
      <w:r>
        <w:rPr>
          <w:rFonts w:hint="eastAsia"/>
        </w:rPr>
        <w:t>月</w:t>
      </w:r>
      <w:r>
        <w:rPr>
          <w:rFonts w:hint="eastAsia"/>
        </w:rPr>
        <w:t>31</w:t>
      </w:r>
      <w:r>
        <w:rPr>
          <w:rFonts w:hint="eastAsia"/>
        </w:rPr>
        <w:t>日自己的會議紀錄，當時劉秘書長建忻也在場。當時出席討論的委員裡面，將近八位都支持廢除</w:t>
      </w:r>
      <w:r>
        <w:rPr>
          <w:rFonts w:hint="eastAsia"/>
        </w:rPr>
        <w:t>400</w:t>
      </w:r>
      <w:r>
        <w:rPr>
          <w:rFonts w:hint="eastAsia"/>
        </w:rPr>
        <w:t>分門檻，認為有檢討的必要；以出席人數來講，有將近八成以上認為</w:t>
      </w:r>
      <w:r>
        <w:rPr>
          <w:rFonts w:hint="eastAsia"/>
        </w:rPr>
        <w:t>400</w:t>
      </w:r>
      <w:r>
        <w:rPr>
          <w:rFonts w:hint="eastAsia"/>
        </w:rPr>
        <w:t>分門檻對考生來講沒有正面的效益。其中很多委員也特別提到，</w:t>
      </w:r>
      <w:r>
        <w:rPr>
          <w:rFonts w:hint="eastAsia"/>
        </w:rPr>
        <w:t>400</w:t>
      </w:r>
      <w:r>
        <w:rPr>
          <w:rFonts w:hint="eastAsia"/>
        </w:rPr>
        <w:t>分門檻的理由到底為何？與提高法律素質與專業</w:t>
      </w:r>
      <w:r>
        <w:rPr>
          <w:rFonts w:hint="eastAsia"/>
        </w:rPr>
        <w:lastRenderedPageBreak/>
        <w:t>有何關係、有何助益等等，認為</w:t>
      </w:r>
      <w:r>
        <w:rPr>
          <w:rFonts w:hint="eastAsia"/>
        </w:rPr>
        <w:t>400</w:t>
      </w:r>
      <w:r>
        <w:rPr>
          <w:rFonts w:hint="eastAsia"/>
        </w:rPr>
        <w:t>分門檻對於應考人與在學師生都造成負面影響，希望本院聽取心聲，能夠加以改革。</w:t>
      </w:r>
    </w:p>
    <w:p w:rsidR="001551DA" w:rsidRDefault="001551DA" w:rsidP="001551DA">
      <w:pPr>
        <w:ind w:leftChars="100" w:left="211" w:firstLineChars="100" w:firstLine="211"/>
      </w:pPr>
      <w:r>
        <w:rPr>
          <w:rFonts w:hint="eastAsia"/>
        </w:rPr>
        <w:t>其中何怡澄委員是司改小組成員，她對</w:t>
      </w:r>
      <w:r>
        <w:rPr>
          <w:rFonts w:hint="eastAsia"/>
        </w:rPr>
        <w:t>400</w:t>
      </w:r>
      <w:r>
        <w:rPr>
          <w:rFonts w:hint="eastAsia"/>
        </w:rPr>
        <w:t>分門檻表示非常疑惑不解，認為</w:t>
      </w:r>
      <w:r>
        <w:rPr>
          <w:rFonts w:hint="eastAsia"/>
        </w:rPr>
        <w:t>400</w:t>
      </w:r>
      <w:r>
        <w:rPr>
          <w:rFonts w:hint="eastAsia"/>
        </w:rPr>
        <w:t>分門檻除了讓及格率下降到</w:t>
      </w:r>
      <w:r>
        <w:rPr>
          <w:rFonts w:hint="eastAsia"/>
        </w:rPr>
        <w:t>6%</w:t>
      </w:r>
      <w:r>
        <w:rPr>
          <w:rFonts w:hint="eastAsia"/>
        </w:rPr>
        <w:t>至</w:t>
      </w:r>
      <w:r>
        <w:rPr>
          <w:rFonts w:hint="eastAsia"/>
        </w:rPr>
        <w:t>8%</w:t>
      </w:r>
      <w:r>
        <w:rPr>
          <w:rFonts w:hint="eastAsia"/>
        </w:rPr>
        <w:t>之間，甚至有應考人只差</w:t>
      </w:r>
      <w:r>
        <w:rPr>
          <w:rFonts w:hint="eastAsia"/>
        </w:rPr>
        <w:t>0.5</w:t>
      </w:r>
      <w:r>
        <w:rPr>
          <w:rFonts w:hint="eastAsia"/>
        </w:rPr>
        <w:t>分沒有通過、及格，質疑這</w:t>
      </w:r>
      <w:r>
        <w:rPr>
          <w:rFonts w:hint="eastAsia"/>
        </w:rPr>
        <w:t>400</w:t>
      </w:r>
      <w:r>
        <w:rPr>
          <w:rFonts w:hint="eastAsia"/>
        </w:rPr>
        <w:t>分門檻的標準到底何在、理由為何等等。對於這</w:t>
      </w:r>
      <w:r>
        <w:rPr>
          <w:rFonts w:hint="eastAsia"/>
        </w:rPr>
        <w:t>400</w:t>
      </w:r>
      <w:r>
        <w:rPr>
          <w:rFonts w:hint="eastAsia"/>
        </w:rPr>
        <w:t>分門檻與選試組別的關係，包括智財、勞社、財稅等等，是不是設了</w:t>
      </w:r>
      <w:r>
        <w:rPr>
          <w:rFonts w:hint="eastAsia"/>
        </w:rPr>
        <w:t>400</w:t>
      </w:r>
      <w:r>
        <w:rPr>
          <w:rFonts w:hint="eastAsia"/>
        </w:rPr>
        <w:t>分門檻就能有助於評量與篩選？她也有所質疑，所以也提出意見。其他包括楊雅惠委員也提到</w:t>
      </w:r>
      <w:r>
        <w:rPr>
          <w:rFonts w:hint="eastAsia"/>
        </w:rPr>
        <w:t>400</w:t>
      </w:r>
      <w:r>
        <w:rPr>
          <w:rFonts w:hint="eastAsia"/>
        </w:rPr>
        <w:t>分門檻的問題，認為這項限制確實引起外界很多疑慮，考試院應該重新考慮。陳慈陽委員也認為，從</w:t>
      </w:r>
      <w:r>
        <w:rPr>
          <w:rFonts w:hint="eastAsia"/>
        </w:rPr>
        <w:t>107</w:t>
      </w:r>
      <w:r>
        <w:rPr>
          <w:rFonts w:hint="eastAsia"/>
        </w:rPr>
        <w:t>年實施以來，確實頗受各方質疑，也有立委向考選部反映能否調整為</w:t>
      </w:r>
      <w:r>
        <w:rPr>
          <w:rFonts w:hint="eastAsia"/>
        </w:rPr>
        <w:t>8%</w:t>
      </w:r>
      <w:r>
        <w:rPr>
          <w:rFonts w:hint="eastAsia"/>
        </w:rPr>
        <w:t>；陳慈陽委員也建議，在多合一考試實施前，對這個議題要詳加審慎研議，予以微調改進。也就是說，不能以多合一考試現在要變革為理由，就完全怠惰、不予考量，委員也建議你們現在就要開始微調改進啊！</w:t>
      </w:r>
    </w:p>
    <w:p w:rsidR="001551DA" w:rsidRDefault="001551DA" w:rsidP="001551DA">
      <w:pPr>
        <w:ind w:leftChars="100" w:left="211" w:firstLineChars="100" w:firstLine="211"/>
      </w:pPr>
      <w:r>
        <w:rPr>
          <w:rFonts w:hint="eastAsia"/>
        </w:rPr>
        <w:t>從</w:t>
      </w:r>
      <w:r>
        <w:rPr>
          <w:rFonts w:hint="eastAsia"/>
        </w:rPr>
        <w:t>107</w:t>
      </w:r>
      <w:r>
        <w:rPr>
          <w:rFonts w:hint="eastAsia"/>
        </w:rPr>
        <w:t>年開始，我們就一直希望考試院與考選部能就此問題好好給考生一個交代，但你們到現在卻提不出一個說明，甚至考選部內部的委外報告都提到</w:t>
      </w:r>
      <w:r>
        <w:rPr>
          <w:rFonts w:hint="eastAsia"/>
        </w:rPr>
        <w:t>400</w:t>
      </w:r>
      <w:r>
        <w:rPr>
          <w:rFonts w:hint="eastAsia"/>
        </w:rPr>
        <w:t>分門檻在評鑑上有很大的問題。我們看一下這份考選部內部的報告，考選部內部的報告特別提到，如果考題難度無法控制，以</w:t>
      </w:r>
      <w:r>
        <w:rPr>
          <w:rFonts w:hint="eastAsia"/>
        </w:rPr>
        <w:t>400</w:t>
      </w:r>
      <w:r>
        <w:rPr>
          <w:rFonts w:hint="eastAsia"/>
        </w:rPr>
        <w:t>分為決斷分數的制度宜再檢討改進。在考選部自己委外的</w:t>
      </w:r>
      <w:r>
        <w:rPr>
          <w:rFonts w:hint="eastAsia"/>
        </w:rPr>
        <w:t>108</w:t>
      </w:r>
      <w:r>
        <w:rPr>
          <w:rFonts w:hint="eastAsia"/>
        </w:rPr>
        <w:t>年分析報告，</w:t>
      </w:r>
      <w:r>
        <w:rPr>
          <w:rFonts w:hint="eastAsia"/>
        </w:rPr>
        <w:t>109</w:t>
      </w:r>
      <w:r>
        <w:rPr>
          <w:rFonts w:hint="eastAsia"/>
        </w:rPr>
        <w:t>年</w:t>
      </w:r>
      <w:r>
        <w:rPr>
          <w:rFonts w:hint="eastAsia"/>
        </w:rPr>
        <w:t>7</w:t>
      </w:r>
      <w:r>
        <w:rPr>
          <w:rFonts w:hint="eastAsia"/>
        </w:rPr>
        <w:t>月提出的。也就是說，到目前為止，根據考選部內部的報告，包括考試院內部的委員，都對</w:t>
      </w:r>
      <w:r>
        <w:rPr>
          <w:rFonts w:hint="eastAsia"/>
        </w:rPr>
        <w:t>400</w:t>
      </w:r>
      <w:r>
        <w:rPr>
          <w:rFonts w:hint="eastAsia"/>
        </w:rPr>
        <w:t>分門檻有很大的意見，你們現在以司法改革考試人員要大變革為由，完全忽略這些考生的權益，讓考生情何以堪！到目前為止，考試院與考選部仍提不出一個明確地理由，解釋</w:t>
      </w:r>
      <w:r>
        <w:rPr>
          <w:rFonts w:hint="eastAsia"/>
        </w:rPr>
        <w:t>400</w:t>
      </w:r>
      <w:r>
        <w:rPr>
          <w:rFonts w:hint="eastAsia"/>
        </w:rPr>
        <w:t>分門檻與律師的素質到底有何相關性，也無法說服大家為什麼是</w:t>
      </w:r>
      <w:r>
        <w:rPr>
          <w:rFonts w:hint="eastAsia"/>
        </w:rPr>
        <w:t>400</w:t>
      </w:r>
      <w:r>
        <w:rPr>
          <w:rFonts w:hint="eastAsia"/>
        </w:rPr>
        <w:t>分，我們也認為對考生顯然相當不公平。</w:t>
      </w:r>
    </w:p>
    <w:p w:rsidR="001551DA" w:rsidRDefault="001551DA" w:rsidP="001551DA">
      <w:pPr>
        <w:ind w:leftChars="100" w:left="211" w:firstLineChars="100" w:firstLine="211"/>
      </w:pPr>
      <w:r>
        <w:rPr>
          <w:rFonts w:hint="eastAsia"/>
        </w:rPr>
        <w:t>我們甚至還拿出考生的成績單，有一名考生考了</w:t>
      </w:r>
      <w:r>
        <w:rPr>
          <w:rFonts w:hint="eastAsia"/>
        </w:rPr>
        <w:t>525</w:t>
      </w:r>
      <w:r>
        <w:rPr>
          <w:rFonts w:hint="eastAsia"/>
        </w:rPr>
        <w:t>分，高於及格標準</w:t>
      </w:r>
      <w:r>
        <w:rPr>
          <w:rFonts w:hint="eastAsia"/>
        </w:rPr>
        <w:t>40</w:t>
      </w:r>
      <w:r>
        <w:rPr>
          <w:rFonts w:hint="eastAsia"/>
        </w:rPr>
        <w:t>分，也就是說，他的素質、程度已經相當、非常優秀，最後卻因為專業科目</w:t>
      </w:r>
      <w:r>
        <w:rPr>
          <w:rFonts w:hint="eastAsia"/>
        </w:rPr>
        <w:t>399</w:t>
      </w:r>
      <w:r>
        <w:rPr>
          <w:rFonts w:hint="eastAsia"/>
        </w:rPr>
        <w:t>分沒有達到</w:t>
      </w:r>
      <w:r>
        <w:rPr>
          <w:rFonts w:hint="eastAsia"/>
        </w:rPr>
        <w:t>400</w:t>
      </w:r>
      <w:r>
        <w:rPr>
          <w:rFonts w:hint="eastAsia"/>
        </w:rPr>
        <w:t>分門檻，讓他沒有辦法通過律師考試，這對於考生來講是多大的打擊！當初律師考試之所以要選試，就是希望大家能夠在其他類別培養專業人才，結果考生都忙著衝刺</w:t>
      </w:r>
      <w:r>
        <w:rPr>
          <w:rFonts w:hint="eastAsia"/>
        </w:rPr>
        <w:t>400</w:t>
      </w:r>
      <w:r>
        <w:rPr>
          <w:rFonts w:hint="eastAsia"/>
        </w:rPr>
        <w:t>分，而忽視了這些選試科目，無疑對當初分選試科目的美意打了一巴掌。所以這</w:t>
      </w:r>
      <w:r>
        <w:rPr>
          <w:rFonts w:hint="eastAsia"/>
        </w:rPr>
        <w:t>400</w:t>
      </w:r>
      <w:r>
        <w:rPr>
          <w:rFonts w:hint="eastAsia"/>
        </w:rPr>
        <w:t>分門檻不論從內部分析報告、實際執行，包括當初蔡宗珍部長承諾的不會低於</w:t>
      </w:r>
      <w:r>
        <w:rPr>
          <w:rFonts w:hint="eastAsia"/>
        </w:rPr>
        <w:t>8%</w:t>
      </w:r>
      <w:r>
        <w:rPr>
          <w:rFonts w:hint="eastAsia"/>
        </w:rPr>
        <w:t>到現在，每一項都打臉考試院與考選部，葬送這些考生的青春，各位官員坐在這裡不會覺得汗顏嗎？這些考生從進入法律系到現在辛苦地準備，國內開了這麼多法律系的員額，最後卻以</w:t>
      </w:r>
      <w:r>
        <w:rPr>
          <w:rFonts w:hint="eastAsia"/>
        </w:rPr>
        <w:t>6%</w:t>
      </w:r>
      <w:r>
        <w:rPr>
          <w:rFonts w:hint="eastAsia"/>
        </w:rPr>
        <w:t>斷送他們的前程，對這些考生來講真的非常不公平，我今天也特別提出一個臨時提案，希望考選部再就去年的律師考試能夠做一些檢討。</w:t>
      </w:r>
    </w:p>
    <w:p w:rsidR="001551DA" w:rsidRDefault="001551DA" w:rsidP="001551DA">
      <w:pPr>
        <w:ind w:leftChars="100" w:left="211" w:firstLineChars="100" w:firstLine="211"/>
      </w:pPr>
      <w:r>
        <w:rPr>
          <w:rFonts w:hint="eastAsia"/>
        </w:rPr>
        <w:t>考選部給我的</w:t>
      </w:r>
      <w:r>
        <w:rPr>
          <w:rFonts w:hint="eastAsia"/>
        </w:rPr>
        <w:t>e-mail</w:t>
      </w:r>
      <w:r>
        <w:rPr>
          <w:rFonts w:hint="eastAsia"/>
        </w:rPr>
        <w:t>回應是，當初的檢討報告是蔡宗珍部長寫的，因為部長已經離開了，所以你們就沒有人會寫這份報告了。我覺得這是非常離譜的回應！我希望</w:t>
      </w:r>
      <w:r>
        <w:rPr>
          <w:rFonts w:hint="eastAsia"/>
        </w:rPr>
        <w:t>108</w:t>
      </w:r>
      <w:r>
        <w:rPr>
          <w:rFonts w:hint="eastAsia"/>
        </w:rPr>
        <w:t>年成績分析比照</w:t>
      </w:r>
      <w:r>
        <w:rPr>
          <w:rFonts w:hint="eastAsia"/>
        </w:rPr>
        <w:t>107</w:t>
      </w:r>
      <w:r>
        <w:rPr>
          <w:rFonts w:hint="eastAsia"/>
        </w:rPr>
        <w:t>年撰寫，結果你們回應說，因為這個報告是蔡前部長任內親自撰寫，如果要比照有困難。所以就不用寫了嗎？就不用檢討了嗎？我希望考試院與考選部不要不把考生當一回事，能夠正視考生的權益，在你們正式變革之前提出</w:t>
      </w:r>
      <w:r>
        <w:rPr>
          <w:rFonts w:hint="eastAsia"/>
        </w:rPr>
        <w:t>400</w:t>
      </w:r>
      <w:r>
        <w:rPr>
          <w:rFonts w:hint="eastAsia"/>
        </w:rPr>
        <w:t>分門檻的檢討，何況陳慈陽委員也要求必須微調、改進。</w:t>
      </w:r>
    </w:p>
    <w:p w:rsidR="001551DA" w:rsidRDefault="001551DA" w:rsidP="001551DA">
      <w:pPr>
        <w:ind w:leftChars="100" w:left="211" w:firstLineChars="100" w:firstLine="211"/>
      </w:pPr>
      <w:r>
        <w:rPr>
          <w:rFonts w:hint="eastAsia"/>
        </w:rPr>
        <w:lastRenderedPageBreak/>
        <w:t>我這邊也特別提出剛才講到的問題，關於考試變革的會議從</w:t>
      </w:r>
      <w:r>
        <w:rPr>
          <w:rFonts w:hint="eastAsia"/>
        </w:rPr>
        <w:t>107</w:t>
      </w:r>
      <w:r>
        <w:rPr>
          <w:rFonts w:hint="eastAsia"/>
        </w:rPr>
        <w:t>年開始召開，</w:t>
      </w:r>
      <w:r>
        <w:rPr>
          <w:rFonts w:hint="eastAsia"/>
        </w:rPr>
        <w:t>109</w:t>
      </w:r>
      <w:r>
        <w:rPr>
          <w:rFonts w:hint="eastAsia"/>
        </w:rPr>
        <w:t>年</w:t>
      </w:r>
      <w:r>
        <w:rPr>
          <w:rFonts w:hint="eastAsia"/>
        </w:rPr>
        <w:t>2</w:t>
      </w:r>
      <w:r>
        <w:rPr>
          <w:rFonts w:hint="eastAsia"/>
        </w:rPr>
        <w:t>月最後一次召開，到現在為止就沒有再召開會議討論，對於這些考生來講，當然希望考試院與考選部能趕快研議這個部分，請考試院劉秘書長先回應，再請考選部許部長回應。</w:t>
      </w:r>
    </w:p>
    <w:p w:rsidR="001551DA" w:rsidRDefault="001551DA" w:rsidP="001551DA">
      <w:pPr>
        <w:ind w:left="211" w:hangingChars="100" w:hanging="211"/>
      </w:pPr>
      <w:r w:rsidRPr="009178D7">
        <w:rPr>
          <w:rFonts w:eastAsia="華康中黑體" w:hint="eastAsia"/>
        </w:rPr>
        <w:t>主席：</w:t>
      </w:r>
      <w:r>
        <w:rPr>
          <w:rFonts w:hint="eastAsia"/>
        </w:rPr>
        <w:t>請考試院劉秘書長說明。</w:t>
      </w:r>
    </w:p>
    <w:p w:rsidR="001551DA" w:rsidRDefault="001551DA" w:rsidP="001551DA">
      <w:pPr>
        <w:ind w:left="211" w:hangingChars="100" w:hanging="211"/>
      </w:pPr>
      <w:r w:rsidRPr="009178D7">
        <w:rPr>
          <w:rFonts w:eastAsia="華康中黑體" w:hint="eastAsia"/>
        </w:rPr>
        <w:t>劉秘書長建忻：</w:t>
      </w:r>
      <w:r>
        <w:rPr>
          <w:rFonts w:hint="eastAsia"/>
        </w:rPr>
        <w:t>我們的確會加快研議法律相關考試制度的改革，事實上，剛才黃委員質詢的時候我有說明，其實我們從去年</w:t>
      </w:r>
      <w:r>
        <w:rPr>
          <w:rFonts w:hint="eastAsia"/>
        </w:rPr>
        <w:t>10</w:t>
      </w:r>
      <w:r>
        <w:rPr>
          <w:rFonts w:hint="eastAsia"/>
        </w:rPr>
        <w:t>月開始已經召開很多次跨院際的協商會議，只是最後的跨院決策會議要等形成方案之後再開比較有意義。</w:t>
      </w:r>
    </w:p>
    <w:p w:rsidR="001551DA" w:rsidRDefault="001551DA" w:rsidP="001551DA">
      <w:pPr>
        <w:ind w:left="211" w:hangingChars="100" w:hanging="211"/>
      </w:pPr>
      <w:r w:rsidRPr="009178D7">
        <w:rPr>
          <w:rFonts w:eastAsia="華康中黑體" w:hint="eastAsia"/>
        </w:rPr>
        <w:t>高委員嘉瑜：</w:t>
      </w:r>
      <w:r>
        <w:rPr>
          <w:rFonts w:hint="eastAsia"/>
        </w:rPr>
        <w:t>若要靠行政院協調、討論、開會，行政效率真的非常慢，但是這些考生的青春是不等人的，你說要他們再等兩年、三年，等你們決定之後再來考律師或參加司法考試，這時候人都不知道到哪裡，記憶力也衰退了。既然考試院內部對於這</w:t>
      </w:r>
      <w:r>
        <w:rPr>
          <w:rFonts w:hint="eastAsia"/>
        </w:rPr>
        <w:t>400</w:t>
      </w:r>
      <w:r>
        <w:rPr>
          <w:rFonts w:hint="eastAsia"/>
        </w:rPr>
        <w:t>分門檻有這麼多爭議，對於考生也毫無幫助，到底繼續堅持的理由何在？是否今年就能處理？我們當然期待趕快把</w:t>
      </w:r>
      <w:r>
        <w:rPr>
          <w:rFonts w:hint="eastAsia"/>
        </w:rPr>
        <w:t>400</w:t>
      </w:r>
      <w:r>
        <w:rPr>
          <w:rFonts w:hint="eastAsia"/>
        </w:rPr>
        <w:t>分門檻廢除，或者針對</w:t>
      </w:r>
      <w:r>
        <w:rPr>
          <w:rFonts w:hint="eastAsia"/>
        </w:rPr>
        <w:t>400</w:t>
      </w:r>
      <w:r>
        <w:rPr>
          <w:rFonts w:hint="eastAsia"/>
        </w:rPr>
        <w:t>分門檻廢除方向如何？這件事能在你們的新改革方案上路之前就給考生一個交代、做一些調整，這樣對考生來講才是最公平的。這部分可以重新研議，再給我們一份報告嗎？</w:t>
      </w:r>
    </w:p>
    <w:p w:rsidR="001551DA" w:rsidRDefault="001551DA" w:rsidP="001551DA">
      <w:pPr>
        <w:ind w:left="211" w:hangingChars="100" w:hanging="211"/>
      </w:pPr>
      <w:r w:rsidRPr="009178D7">
        <w:rPr>
          <w:rFonts w:eastAsia="華康中黑體" w:hint="eastAsia"/>
        </w:rPr>
        <w:t>劉秘書長建忻：</w:t>
      </w:r>
      <w:r>
        <w:rPr>
          <w:rFonts w:hint="eastAsia"/>
        </w:rPr>
        <w:t>這個議題我們會……</w:t>
      </w:r>
    </w:p>
    <w:p w:rsidR="001551DA" w:rsidRDefault="001551DA" w:rsidP="001551DA">
      <w:pPr>
        <w:ind w:left="211" w:hangingChars="100" w:hanging="211"/>
      </w:pPr>
      <w:r w:rsidRPr="009178D7">
        <w:rPr>
          <w:rFonts w:eastAsia="華康中黑體" w:hint="eastAsia"/>
        </w:rPr>
        <w:t>高委員嘉瑜：</w:t>
      </w:r>
      <w:r>
        <w:rPr>
          <w:rFonts w:hint="eastAsia"/>
        </w:rPr>
        <w:t>因為考試院自己內部在</w:t>
      </w:r>
      <w:r>
        <w:rPr>
          <w:rFonts w:hint="eastAsia"/>
        </w:rPr>
        <w:t>2020</w:t>
      </w:r>
      <w:r>
        <w:rPr>
          <w:rFonts w:hint="eastAsia"/>
        </w:rPr>
        <w:t>年最後一天，所有委員都認為要調整、都是反對的啊！</w:t>
      </w:r>
    </w:p>
    <w:p w:rsidR="001551DA" w:rsidRDefault="001551DA" w:rsidP="001551DA">
      <w:pPr>
        <w:ind w:left="211" w:hangingChars="100" w:hanging="211"/>
      </w:pPr>
      <w:r w:rsidRPr="009178D7">
        <w:rPr>
          <w:rFonts w:eastAsia="華康中黑體" w:hint="eastAsia"/>
        </w:rPr>
        <w:t>劉秘書長建忻：</w:t>
      </w:r>
      <w:r>
        <w:rPr>
          <w:rFonts w:hint="eastAsia"/>
        </w:rPr>
        <w:t>那個時候因為這則新聞也滿多報導的，我們委員很關心……</w:t>
      </w:r>
    </w:p>
    <w:p w:rsidR="001551DA" w:rsidRDefault="001551DA" w:rsidP="001551DA">
      <w:pPr>
        <w:ind w:left="211" w:hangingChars="100" w:hanging="211"/>
      </w:pPr>
      <w:r w:rsidRPr="009178D7">
        <w:rPr>
          <w:rFonts w:eastAsia="華康中黑體" w:hint="eastAsia"/>
        </w:rPr>
        <w:t>高委員嘉瑜：</w:t>
      </w:r>
      <w:r>
        <w:rPr>
          <w:rFonts w:hint="eastAsia"/>
        </w:rPr>
        <w:t>對啊！所有的委員都反對，結果最後你還是跟我說，你們還是繼續</w:t>
      </w:r>
      <w:r>
        <w:rPr>
          <w:rFonts w:hint="eastAsia"/>
        </w:rPr>
        <w:t>400</w:t>
      </w:r>
      <w:r>
        <w:rPr>
          <w:rFonts w:hint="eastAsia"/>
        </w:rPr>
        <w:t>分門檻，你覺得考生聽得下去嗎？</w:t>
      </w:r>
    </w:p>
    <w:p w:rsidR="001551DA" w:rsidRDefault="001551DA" w:rsidP="001551DA">
      <w:pPr>
        <w:ind w:left="211" w:hangingChars="100" w:hanging="211"/>
      </w:pPr>
      <w:r w:rsidRPr="009178D7">
        <w:rPr>
          <w:rFonts w:eastAsia="華康中黑體" w:hint="eastAsia"/>
        </w:rPr>
        <w:t>劉秘書長建忻：</w:t>
      </w:r>
      <w:r>
        <w:rPr>
          <w:rFonts w:hint="eastAsia"/>
        </w:rPr>
        <w:t>事實上在這幾個月當中，我們內部有在做一些討論。因為這件事不是單純</w:t>
      </w:r>
      <w:r>
        <w:rPr>
          <w:rFonts w:hint="eastAsia"/>
        </w:rPr>
        <w:t>400</w:t>
      </w:r>
      <w:r>
        <w:rPr>
          <w:rFonts w:hint="eastAsia"/>
        </w:rPr>
        <w:t>分的問題，</w:t>
      </w:r>
      <w:r>
        <w:rPr>
          <w:rFonts w:hint="eastAsia"/>
        </w:rPr>
        <w:t>400</w:t>
      </w:r>
      <w:r>
        <w:rPr>
          <w:rFonts w:hint="eastAsia"/>
        </w:rPr>
        <w:t>分是因為有選試科目，後來才衍生出</w:t>
      </w:r>
      <w:r>
        <w:rPr>
          <w:rFonts w:hint="eastAsia"/>
        </w:rPr>
        <w:t>400</w:t>
      </w:r>
      <w:r>
        <w:rPr>
          <w:rFonts w:hint="eastAsia"/>
        </w:rPr>
        <w:t>分這個問題，所以這件事的確不是單一的面向。</w:t>
      </w:r>
    </w:p>
    <w:p w:rsidR="001551DA" w:rsidRDefault="001551DA" w:rsidP="001551DA">
      <w:pPr>
        <w:ind w:left="211" w:hangingChars="100" w:hanging="211"/>
      </w:pPr>
      <w:r w:rsidRPr="009178D7">
        <w:rPr>
          <w:rFonts w:eastAsia="華康中黑體" w:hint="eastAsia"/>
        </w:rPr>
        <w:t>高委員嘉瑜：</w:t>
      </w:r>
      <w:r>
        <w:rPr>
          <w:rFonts w:hint="eastAsia"/>
        </w:rPr>
        <w:t>可是你這樣就是變相讓選試科目分數也降低，因為大家都去衝刺</w:t>
      </w:r>
      <w:r>
        <w:rPr>
          <w:rFonts w:hint="eastAsia"/>
        </w:rPr>
        <w:t>400</w:t>
      </w:r>
      <w:r>
        <w:rPr>
          <w:rFonts w:hint="eastAsia"/>
        </w:rPr>
        <w:t>分門檻，反而不把心力放在選試科目上。我們國家到底要培養一位通才，大家可能在刑法、民法都很強，但是在海商法、保險法、財稅法都不強的律師？這是我們所期待的方向嗎？我覺得各方面都可以納入考量，你說</w:t>
      </w:r>
      <w:r>
        <w:rPr>
          <w:rFonts w:hint="eastAsia"/>
        </w:rPr>
        <w:t>400</w:t>
      </w:r>
      <w:r>
        <w:rPr>
          <w:rFonts w:hint="eastAsia"/>
        </w:rPr>
        <w:t>分有意義，也可以說它沒有意義，所以我認為這一點絕對不是理由。問題是以現在的做法來看，律師考試的錄取率是大幅降低，也完全不符合你們當初推動</w:t>
      </w:r>
      <w:r>
        <w:rPr>
          <w:rFonts w:hint="eastAsia"/>
        </w:rPr>
        <w:t>400</w:t>
      </w:r>
      <w:r>
        <w:rPr>
          <w:rFonts w:hint="eastAsia"/>
        </w:rPr>
        <w:t>分門檻、保證、承諾及格率絕對不會低於</w:t>
      </w:r>
      <w:r>
        <w:rPr>
          <w:rFonts w:hint="eastAsia"/>
        </w:rPr>
        <w:t>8%</w:t>
      </w:r>
      <w:r>
        <w:rPr>
          <w:rFonts w:hint="eastAsia"/>
        </w:rPr>
        <w:t>這樣的承諾，對考生是非常不公平，多少考生就差那</w:t>
      </w:r>
      <w:r>
        <w:rPr>
          <w:rFonts w:hint="eastAsia"/>
        </w:rPr>
        <w:t>1</w:t>
      </w:r>
      <w:r>
        <w:rPr>
          <w:rFonts w:hint="eastAsia"/>
        </w:rPr>
        <w:t>分、</w:t>
      </w:r>
      <w:r>
        <w:rPr>
          <w:rFonts w:hint="eastAsia"/>
        </w:rPr>
        <w:t>0.5</w:t>
      </w:r>
      <w:r>
        <w:rPr>
          <w:rFonts w:hint="eastAsia"/>
        </w:rPr>
        <w:t>分不到</w:t>
      </w:r>
      <w:r>
        <w:rPr>
          <w:rFonts w:hint="eastAsia"/>
        </w:rPr>
        <w:t>400</w:t>
      </w:r>
      <w:r>
        <w:rPr>
          <w:rFonts w:hint="eastAsia"/>
        </w:rPr>
        <w:t>分，總分卻比錄取分數還要高，就這樣扼腕、沒有辦法錄取，這對考生非常不公平。這樣不公不義的事絕對不能繼續下去，所以我也希望你們趕快轉型正義，趕快把這</w:t>
      </w:r>
      <w:r>
        <w:rPr>
          <w:rFonts w:hint="eastAsia"/>
        </w:rPr>
        <w:t>400</w:t>
      </w:r>
      <w:r>
        <w:rPr>
          <w:rFonts w:hint="eastAsia"/>
        </w:rPr>
        <w:t>分門檻廢除。如果考試院的委員都這樣想、這樣講了，你們還要慢慢來，對那些準備考試的考生來講，每年都是非常痛苦的煎熬啊！是這樣沒錯吧？</w:t>
      </w:r>
    </w:p>
    <w:p w:rsidR="001551DA" w:rsidRDefault="001551DA" w:rsidP="001551DA">
      <w:pPr>
        <w:ind w:left="211" w:hangingChars="100" w:hanging="211"/>
      </w:pPr>
      <w:r w:rsidRPr="009178D7">
        <w:rPr>
          <w:rFonts w:eastAsia="華康中黑體" w:hint="eastAsia"/>
        </w:rPr>
        <w:t>劉秘書長建忻：</w:t>
      </w:r>
      <w:r>
        <w:rPr>
          <w:rFonts w:hint="eastAsia"/>
        </w:rPr>
        <w:t>委員的意見我也會帶回去給考試委員，謝謝委員的關心。</w:t>
      </w:r>
    </w:p>
    <w:p w:rsidR="001551DA" w:rsidRDefault="001551DA" w:rsidP="001551DA">
      <w:pPr>
        <w:ind w:left="211" w:hangingChars="100" w:hanging="211"/>
      </w:pPr>
      <w:r w:rsidRPr="009178D7">
        <w:rPr>
          <w:rFonts w:eastAsia="華康中黑體" w:hint="eastAsia"/>
        </w:rPr>
        <w:t>高委員嘉瑜：</w:t>
      </w:r>
      <w:r>
        <w:rPr>
          <w:rFonts w:hint="eastAsia"/>
        </w:rPr>
        <w:t>重點是在</w:t>
      </w:r>
      <w:r>
        <w:rPr>
          <w:rFonts w:hint="eastAsia"/>
        </w:rPr>
        <w:t>2020</w:t>
      </w:r>
      <w:r>
        <w:rPr>
          <w:rFonts w:hint="eastAsia"/>
        </w:rPr>
        <w:t>年最後一天，所有考試委員都已經反對、是全部都反對，結果現在</w:t>
      </w:r>
      <w:r>
        <w:rPr>
          <w:rFonts w:hint="eastAsia"/>
        </w:rPr>
        <w:t>2020</w:t>
      </w:r>
      <w:r>
        <w:rPr>
          <w:rFonts w:hint="eastAsia"/>
        </w:rPr>
        <w:t>年都快年中了，還沒有看到改變。</w:t>
      </w:r>
    </w:p>
    <w:p w:rsidR="001551DA" w:rsidRDefault="001551DA" w:rsidP="001551DA">
      <w:pPr>
        <w:ind w:left="211" w:hangingChars="100" w:hanging="211"/>
      </w:pPr>
      <w:r w:rsidRPr="009178D7">
        <w:rPr>
          <w:rFonts w:eastAsia="華康中黑體" w:hint="eastAsia"/>
        </w:rPr>
        <w:lastRenderedPageBreak/>
        <w:t>主席（黃委員世杰）：</w:t>
      </w:r>
      <w:r>
        <w:rPr>
          <w:rFonts w:hint="eastAsia"/>
        </w:rPr>
        <w:t>高委員，你的時間到很久了！</w:t>
      </w:r>
    </w:p>
    <w:p w:rsidR="001551DA" w:rsidRDefault="001551DA" w:rsidP="001551DA">
      <w:pPr>
        <w:ind w:left="211" w:hangingChars="100" w:hanging="211"/>
      </w:pPr>
      <w:r w:rsidRPr="009178D7">
        <w:rPr>
          <w:rFonts w:eastAsia="華康中黑體" w:hint="eastAsia"/>
        </w:rPr>
        <w:t>高委員嘉瑜：</w:t>
      </w:r>
      <w:r>
        <w:rPr>
          <w:rFonts w:hint="eastAsia"/>
        </w:rPr>
        <w:t>那我請許部長說明。</w:t>
      </w:r>
    </w:p>
    <w:p w:rsidR="001551DA" w:rsidRDefault="001551DA" w:rsidP="001551DA">
      <w:pPr>
        <w:ind w:left="211" w:hangingChars="100" w:hanging="211"/>
      </w:pPr>
      <w:r w:rsidRPr="009178D7">
        <w:rPr>
          <w:rFonts w:eastAsia="華康中黑體" w:hint="eastAsia"/>
        </w:rPr>
        <w:t>主席：</w:t>
      </w:r>
      <w:r>
        <w:rPr>
          <w:rFonts w:hint="eastAsia"/>
        </w:rPr>
        <w:t>請考試院考選部許部長說明。</w:t>
      </w:r>
    </w:p>
    <w:p w:rsidR="001551DA" w:rsidRDefault="001551DA" w:rsidP="001551DA">
      <w:pPr>
        <w:ind w:left="211" w:hangingChars="100" w:hanging="211"/>
      </w:pPr>
      <w:r w:rsidRPr="009178D7">
        <w:rPr>
          <w:rFonts w:eastAsia="華康中黑體" w:hint="eastAsia"/>
        </w:rPr>
        <w:t>許部長舒翔：</w:t>
      </w:r>
      <w:r>
        <w:rPr>
          <w:rFonts w:hint="eastAsia"/>
        </w:rPr>
        <w:t>對於這個問題，我們一直在研議、思考，配合多合一考試，不管怎麼樣……</w:t>
      </w:r>
    </w:p>
    <w:p w:rsidR="001551DA" w:rsidRDefault="001551DA" w:rsidP="001551DA">
      <w:pPr>
        <w:ind w:left="211" w:hangingChars="100" w:hanging="211"/>
      </w:pPr>
      <w:r w:rsidRPr="009178D7">
        <w:rPr>
          <w:rFonts w:eastAsia="華康中黑體" w:hint="eastAsia"/>
        </w:rPr>
        <w:t>高委員嘉瑜：</w:t>
      </w:r>
      <w:r>
        <w:rPr>
          <w:rFonts w:hint="eastAsia"/>
        </w:rPr>
        <w:t>你們每次都這樣講，從前年你就開始這樣講，去年也說「今年可能會有一些調整」，我們都在期待。你說等今年律師考試結果出來之後再看怎麼改革，結果今年律師考試及格率仍低於</w:t>
      </w:r>
      <w:r>
        <w:rPr>
          <w:rFonts w:hint="eastAsia"/>
        </w:rPr>
        <w:t>8%</w:t>
      </w:r>
      <w:r>
        <w:rPr>
          <w:rFonts w:hint="eastAsia"/>
        </w:rPr>
        <w:t>，只有百分之六、七，你們還是不改啊！</w:t>
      </w:r>
    </w:p>
    <w:p w:rsidR="001551DA" w:rsidRDefault="001551DA" w:rsidP="001551DA">
      <w:pPr>
        <w:ind w:left="211" w:hangingChars="100" w:hanging="211"/>
      </w:pPr>
      <w:r w:rsidRPr="009178D7">
        <w:rPr>
          <w:rFonts w:eastAsia="華康中黑體" w:hint="eastAsia"/>
        </w:rPr>
        <w:t>許部長舒翔：</w:t>
      </w:r>
      <w:r>
        <w:rPr>
          <w:rFonts w:hint="eastAsia"/>
        </w:rPr>
        <w:t>讓我說明一下。不管多合一今年能討論到什麼進度，針對明年律師考試的及格率，我們一定會做適當的討論。</w:t>
      </w:r>
    </w:p>
    <w:p w:rsidR="001551DA" w:rsidRDefault="001551DA" w:rsidP="001551DA">
      <w:pPr>
        <w:ind w:left="211" w:hangingChars="100" w:hanging="211"/>
      </w:pPr>
      <w:r w:rsidRPr="009178D7">
        <w:rPr>
          <w:rFonts w:eastAsia="華康中黑體" w:hint="eastAsia"/>
        </w:rPr>
        <w:t>高委員嘉瑜：</w:t>
      </w:r>
      <w:r>
        <w:rPr>
          <w:rFonts w:hint="eastAsia"/>
        </w:rPr>
        <w:t>不是討論吧！是要有變革，你們已經討論兩三年了，從</w:t>
      </w:r>
      <w:r>
        <w:rPr>
          <w:rFonts w:hint="eastAsia"/>
        </w:rPr>
        <w:t>107</w:t>
      </w:r>
      <w:r>
        <w:rPr>
          <w:rFonts w:hint="eastAsia"/>
        </w:rPr>
        <w:t>年討論到現在，還在討論。</w:t>
      </w:r>
    </w:p>
    <w:p w:rsidR="001551DA" w:rsidRDefault="001551DA" w:rsidP="001551DA">
      <w:pPr>
        <w:ind w:left="211" w:hangingChars="100" w:hanging="211"/>
      </w:pPr>
      <w:r w:rsidRPr="009178D7">
        <w:rPr>
          <w:rFonts w:eastAsia="華康中黑體" w:hint="eastAsia"/>
        </w:rPr>
        <w:t>許部長舒翔：</w:t>
      </w:r>
      <w:r>
        <w:rPr>
          <w:rFonts w:hint="eastAsia"/>
        </w:rPr>
        <w:t>討論之後當然就適當地修正……</w:t>
      </w:r>
    </w:p>
    <w:p w:rsidR="001551DA" w:rsidRDefault="001551DA" w:rsidP="001551DA">
      <w:pPr>
        <w:ind w:left="211" w:hangingChars="100" w:hanging="211"/>
      </w:pPr>
      <w:r w:rsidRPr="009178D7">
        <w:rPr>
          <w:rFonts w:eastAsia="華康中黑體" w:hint="eastAsia"/>
        </w:rPr>
        <w:t>高委員嘉瑜：</w:t>
      </w:r>
      <w:r>
        <w:rPr>
          <w:rFonts w:hint="eastAsia"/>
        </w:rPr>
        <w:t>是一定會有改革、一定會有新的措施、一定會有新的制度這個部分是確定的，好不好？</w:t>
      </w:r>
    </w:p>
    <w:p w:rsidR="001551DA" w:rsidRDefault="001551DA" w:rsidP="001551DA">
      <w:pPr>
        <w:ind w:left="211" w:hangingChars="100" w:hanging="211"/>
      </w:pPr>
      <w:r w:rsidRPr="009178D7">
        <w:rPr>
          <w:rFonts w:eastAsia="華康中黑體" w:hint="eastAsia"/>
        </w:rPr>
        <w:t>許部長舒翔：</w:t>
      </w:r>
      <w:r>
        <w:rPr>
          <w:rFonts w:hint="eastAsia"/>
        </w:rPr>
        <w:t>對。</w:t>
      </w:r>
    </w:p>
    <w:p w:rsidR="001551DA" w:rsidRDefault="001551DA" w:rsidP="001551DA">
      <w:pPr>
        <w:ind w:left="211" w:hangingChars="100" w:hanging="211"/>
      </w:pPr>
      <w:r w:rsidRPr="009178D7">
        <w:rPr>
          <w:rFonts w:eastAsia="華康中黑體" w:hint="eastAsia"/>
        </w:rPr>
        <w:t>高委員嘉瑜：</w:t>
      </w:r>
      <w:r>
        <w:rPr>
          <w:rFonts w:hint="eastAsia"/>
        </w:rPr>
        <w:t>好，謝謝！</w:t>
      </w:r>
    </w:p>
    <w:p w:rsidR="001551DA" w:rsidRDefault="001551DA" w:rsidP="001551DA">
      <w:pPr>
        <w:ind w:left="211" w:hangingChars="100" w:hanging="211"/>
      </w:pPr>
      <w:r w:rsidRPr="009178D7">
        <w:rPr>
          <w:rFonts w:eastAsia="華康中黑體" w:hint="eastAsia"/>
        </w:rPr>
        <w:t>主席：</w:t>
      </w:r>
      <w:r>
        <w:rPr>
          <w:rFonts w:hint="eastAsia"/>
        </w:rPr>
        <w:t>在何委員志偉質詢結束後休息。</w:t>
      </w:r>
    </w:p>
    <w:p w:rsidR="001551DA" w:rsidRDefault="001551DA" w:rsidP="001551DA">
      <w:pPr>
        <w:ind w:leftChars="100" w:left="211" w:firstLineChars="100" w:firstLine="211"/>
      </w:pPr>
      <w:r>
        <w:rPr>
          <w:rFonts w:hint="eastAsia"/>
        </w:rPr>
        <w:t>請何委員志偉發言。</w:t>
      </w:r>
    </w:p>
    <w:p w:rsidR="001551DA" w:rsidRDefault="001551DA" w:rsidP="001551DA">
      <w:pPr>
        <w:ind w:left="211" w:hangingChars="100" w:hanging="211"/>
      </w:pPr>
      <w:r w:rsidRPr="009178D7">
        <w:rPr>
          <w:rFonts w:eastAsia="華康中黑體" w:hint="eastAsia"/>
        </w:rPr>
        <w:t>何委員志偉：</w:t>
      </w:r>
      <w:r>
        <w:rPr>
          <w:rFonts w:hint="eastAsia"/>
        </w:rPr>
        <w:t>（</w:t>
      </w:r>
      <w:r>
        <w:rPr>
          <w:rFonts w:hint="eastAsia"/>
        </w:rPr>
        <w:t>11</w:t>
      </w:r>
      <w:r>
        <w:rPr>
          <w:rFonts w:hint="eastAsia"/>
        </w:rPr>
        <w:t>時</w:t>
      </w:r>
      <w:r>
        <w:rPr>
          <w:rFonts w:hint="eastAsia"/>
        </w:rPr>
        <w:t>19</w:t>
      </w:r>
      <w:r>
        <w:rPr>
          <w:rFonts w:hint="eastAsia"/>
        </w:rPr>
        <w:t>分）我今天要討論的是國內出生數</w:t>
      </w:r>
      <w:r>
        <w:rPr>
          <w:rFonts w:hint="eastAsia"/>
        </w:rPr>
        <w:t>27</w:t>
      </w:r>
      <w:r>
        <w:rPr>
          <w:rFonts w:hint="eastAsia"/>
        </w:rPr>
        <w:t>年來首次破萬，也就是低於一萬人。行政院羅秉成政務委員在</w:t>
      </w:r>
      <w:r>
        <w:rPr>
          <w:rFonts w:hint="eastAsia"/>
        </w:rPr>
        <w:t>2020</w:t>
      </w:r>
      <w:r>
        <w:rPr>
          <w:rFonts w:hint="eastAsia"/>
        </w:rPr>
        <w:t>年</w:t>
      </w:r>
      <w:r>
        <w:rPr>
          <w:rFonts w:hint="eastAsia"/>
        </w:rPr>
        <w:t>5</w:t>
      </w:r>
      <w:r>
        <w:rPr>
          <w:rFonts w:hint="eastAsia"/>
        </w:rPr>
        <w:t>月</w:t>
      </w:r>
      <w:r>
        <w:rPr>
          <w:rFonts w:hint="eastAsia"/>
        </w:rPr>
        <w:t>10</w:t>
      </w:r>
      <w:r>
        <w:rPr>
          <w:rFonts w:hint="eastAsia"/>
        </w:rPr>
        <w:t>日曾經表示，有四成公務人員有托育需求；蘇院長主持性平委員會時也表示，人口問題是準國安問題，政府應該加速、盡全力幫年輕父母減輕負擔。目前在政府機構裡面，大概</w:t>
      </w:r>
      <w:r>
        <w:rPr>
          <w:rFonts w:hint="eastAsia"/>
        </w:rPr>
        <w:t>29</w:t>
      </w:r>
      <w:r>
        <w:rPr>
          <w:rFonts w:hint="eastAsia"/>
        </w:rPr>
        <w:t>處有教保或保母服務，請教公務人員保障暨培訓委員會郝主任委員，保訓會內有設置嗎？</w:t>
      </w:r>
    </w:p>
    <w:p w:rsidR="001551DA" w:rsidRDefault="001551DA" w:rsidP="001551DA">
      <w:pPr>
        <w:ind w:left="211" w:hangingChars="100" w:hanging="211"/>
      </w:pPr>
      <w:r w:rsidRPr="009178D7">
        <w:rPr>
          <w:rFonts w:eastAsia="華康中黑體" w:hint="eastAsia"/>
        </w:rPr>
        <w:t>主席：</w:t>
      </w:r>
      <w:r>
        <w:rPr>
          <w:rFonts w:hint="eastAsia"/>
        </w:rPr>
        <w:t>請公務人員保障暨培訓委員會郝主任委員說明。</w:t>
      </w:r>
    </w:p>
    <w:p w:rsidR="001551DA" w:rsidRDefault="001551DA" w:rsidP="001551DA">
      <w:pPr>
        <w:ind w:left="211" w:hangingChars="100" w:hanging="211"/>
      </w:pPr>
      <w:r w:rsidRPr="009178D7">
        <w:rPr>
          <w:rFonts w:eastAsia="華康中黑體" w:hint="eastAsia"/>
        </w:rPr>
        <w:t>郝主任委員培芝：</w:t>
      </w:r>
      <w:r>
        <w:rPr>
          <w:rFonts w:hint="eastAsia"/>
        </w:rPr>
        <w:t>沒有。</w:t>
      </w:r>
    </w:p>
    <w:p w:rsidR="001551DA" w:rsidRDefault="001551DA" w:rsidP="001551DA">
      <w:pPr>
        <w:ind w:left="211" w:hangingChars="100" w:hanging="211"/>
      </w:pPr>
      <w:r w:rsidRPr="009178D7">
        <w:rPr>
          <w:rFonts w:eastAsia="華康中黑體" w:hint="eastAsia"/>
        </w:rPr>
        <w:t>何委員志偉：</w:t>
      </w:r>
      <w:r>
        <w:rPr>
          <w:rFonts w:hint="eastAsia"/>
        </w:rPr>
        <w:t>請問考選部有設置嗎？</w:t>
      </w:r>
    </w:p>
    <w:p w:rsidR="001551DA" w:rsidRDefault="001551DA" w:rsidP="001551DA">
      <w:pPr>
        <w:ind w:left="211" w:hangingChars="100" w:hanging="211"/>
      </w:pPr>
      <w:r w:rsidRPr="009178D7">
        <w:rPr>
          <w:rFonts w:eastAsia="華康中黑體" w:hint="eastAsia"/>
        </w:rPr>
        <w:t>主席：</w:t>
      </w:r>
      <w:r>
        <w:rPr>
          <w:rFonts w:hint="eastAsia"/>
        </w:rPr>
        <w:t>請考試院考選部許部長說明。</w:t>
      </w:r>
    </w:p>
    <w:p w:rsidR="001551DA" w:rsidRDefault="001551DA" w:rsidP="001551DA">
      <w:pPr>
        <w:ind w:left="211" w:hangingChars="100" w:hanging="211"/>
      </w:pPr>
      <w:r w:rsidRPr="009178D7">
        <w:rPr>
          <w:rFonts w:eastAsia="華康中黑體" w:hint="eastAsia"/>
        </w:rPr>
        <w:t>許部長舒翔：</w:t>
      </w:r>
      <w:r>
        <w:rPr>
          <w:rFonts w:hint="eastAsia"/>
        </w:rPr>
        <w:t>沒有。</w:t>
      </w:r>
    </w:p>
    <w:p w:rsidR="001551DA" w:rsidRDefault="001551DA" w:rsidP="001551DA">
      <w:pPr>
        <w:ind w:left="211" w:hangingChars="100" w:hanging="211"/>
      </w:pPr>
      <w:r w:rsidRPr="009178D7">
        <w:rPr>
          <w:rFonts w:eastAsia="華康中黑體" w:hint="eastAsia"/>
        </w:rPr>
        <w:t>何委員志偉：</w:t>
      </w:r>
      <w:r>
        <w:rPr>
          <w:rFonts w:hint="eastAsia"/>
        </w:rPr>
        <w:t>請問銓敘部有設置嗎？</w:t>
      </w:r>
    </w:p>
    <w:p w:rsidR="001551DA" w:rsidRDefault="001551DA" w:rsidP="001551DA">
      <w:pPr>
        <w:ind w:left="211" w:hangingChars="100" w:hanging="211"/>
      </w:pPr>
      <w:r w:rsidRPr="009178D7">
        <w:rPr>
          <w:rFonts w:eastAsia="華康中黑體" w:hint="eastAsia"/>
        </w:rPr>
        <w:t>主席：</w:t>
      </w:r>
      <w:r>
        <w:rPr>
          <w:rFonts w:hint="eastAsia"/>
        </w:rPr>
        <w:t>請考試院銓敘部周部長說明。</w:t>
      </w:r>
    </w:p>
    <w:p w:rsidR="001551DA" w:rsidRDefault="001551DA" w:rsidP="001551DA">
      <w:pPr>
        <w:ind w:left="211" w:hangingChars="100" w:hanging="211"/>
      </w:pPr>
      <w:r w:rsidRPr="009178D7">
        <w:rPr>
          <w:rFonts w:eastAsia="華康中黑體" w:hint="eastAsia"/>
        </w:rPr>
        <w:t>周部長志宏：</w:t>
      </w:r>
      <w:r>
        <w:rPr>
          <w:rFonts w:hint="eastAsia"/>
        </w:rPr>
        <w:t>沒有。</w:t>
      </w:r>
    </w:p>
    <w:p w:rsidR="001551DA" w:rsidRDefault="001551DA" w:rsidP="001551DA">
      <w:pPr>
        <w:ind w:left="211" w:hangingChars="100" w:hanging="211"/>
      </w:pPr>
      <w:r w:rsidRPr="009178D7">
        <w:rPr>
          <w:rFonts w:eastAsia="華康中黑體" w:hint="eastAsia"/>
        </w:rPr>
        <w:t>何委員志偉：</w:t>
      </w:r>
      <w:r>
        <w:rPr>
          <w:rFonts w:hint="eastAsia"/>
        </w:rPr>
        <w:t>請問考試院有設置嗎？</w:t>
      </w:r>
    </w:p>
    <w:p w:rsidR="001551DA" w:rsidRDefault="001551DA" w:rsidP="001551DA">
      <w:pPr>
        <w:ind w:left="211" w:hangingChars="100" w:hanging="211"/>
      </w:pPr>
      <w:r w:rsidRPr="009178D7">
        <w:rPr>
          <w:rFonts w:eastAsia="華康中黑體" w:hint="eastAsia"/>
        </w:rPr>
        <w:t>主席：</w:t>
      </w:r>
      <w:r>
        <w:rPr>
          <w:rFonts w:hint="eastAsia"/>
        </w:rPr>
        <w:t>請考試院劉秘書長說明。</w:t>
      </w:r>
    </w:p>
    <w:p w:rsidR="001551DA" w:rsidRDefault="001551DA" w:rsidP="001551DA">
      <w:pPr>
        <w:ind w:left="211" w:hangingChars="100" w:hanging="211"/>
      </w:pPr>
      <w:r w:rsidRPr="009178D7">
        <w:rPr>
          <w:rFonts w:eastAsia="華康中黑體" w:hint="eastAsia"/>
        </w:rPr>
        <w:t>劉秘書長建忻：</w:t>
      </w:r>
      <w:r>
        <w:rPr>
          <w:rFonts w:hint="eastAsia"/>
        </w:rPr>
        <w:t>也沒有。以前我們研究過這一題，幾年前院裡曾經研究過這件事，也希望看要不要做這個設施，後來大概有幾個原因，第一個原因就是場地的限制，不太容易滿足法律的要求。</w:t>
      </w:r>
      <w:r>
        <w:rPr>
          <w:rFonts w:hint="eastAsia"/>
        </w:rPr>
        <w:lastRenderedPageBreak/>
        <w:t>第二部分就是在調查同仁意願之後，很多同仁是在居住地附近解決托育問題；少部分同仁可能有需要，但是無法撐起一個經濟規模，所以後來的做法是向附近托育、幼兒園等相關機構爭取一些優惠與名額，同仁如果要把小孩帶到工作場所附近托育的話，可以獲得這樣的服務，就是利用與民間合作的方式，但是並沒有在院裡設置。</w:t>
      </w:r>
    </w:p>
    <w:p w:rsidR="001551DA" w:rsidRDefault="001551DA" w:rsidP="001551DA">
      <w:pPr>
        <w:ind w:left="211" w:hangingChars="100" w:hanging="211"/>
      </w:pPr>
      <w:r w:rsidRPr="009178D7">
        <w:rPr>
          <w:rFonts w:eastAsia="華康中黑體" w:hint="eastAsia"/>
        </w:rPr>
        <w:t>何委員志偉：</w:t>
      </w:r>
      <w:r>
        <w:rPr>
          <w:rFonts w:hint="eastAsia"/>
        </w:rPr>
        <w:t>沒關係，我大概能夠理解保訓、考選、銓敘等部門與考試院曾經針對現況調查，到底有多少同仁有這樣的需求，這是第一點。第二，部分地方政府設在機構內，尤其以臺北市、新北市或以六都來講，市中心的空間取得最不易，如果能夠活用、靈活使用公共空間，各部會或地方政府也好，就能提供周圍或自身同仁使用。這件事本來就不見得要以經濟規模看待，可以是臨時性的，也可以綜合考量，請問過去曾討論到這個部分嗎？</w:t>
      </w:r>
    </w:p>
    <w:p w:rsidR="001551DA" w:rsidRDefault="001551DA" w:rsidP="001551DA">
      <w:pPr>
        <w:ind w:left="211" w:hangingChars="100" w:hanging="211"/>
      </w:pPr>
      <w:r w:rsidRPr="009178D7">
        <w:rPr>
          <w:rFonts w:eastAsia="華康中黑體" w:hint="eastAsia"/>
        </w:rPr>
        <w:t>劉秘書長建忻：</w:t>
      </w:r>
      <w:r>
        <w:rPr>
          <w:rFonts w:hint="eastAsia"/>
        </w:rPr>
        <w:t>有，大概如我剛才所報告的，需求調查也有，我們調查過同仁家中</w:t>
      </w:r>
      <w:r>
        <w:rPr>
          <w:rFonts w:hint="eastAsia"/>
        </w:rPr>
        <w:t>2</w:t>
      </w:r>
      <w:r>
        <w:rPr>
          <w:rFonts w:hint="eastAsia"/>
        </w:rPr>
        <w:t>歲以下幼童或學齡前、國小程度子女大概有多少人。</w:t>
      </w:r>
    </w:p>
    <w:p w:rsidR="001551DA" w:rsidRDefault="001551DA" w:rsidP="001551DA">
      <w:pPr>
        <w:ind w:left="211" w:hangingChars="100" w:hanging="211"/>
      </w:pPr>
      <w:r w:rsidRPr="009178D7">
        <w:rPr>
          <w:rFonts w:eastAsia="華康中黑體" w:hint="eastAsia"/>
        </w:rPr>
        <w:t>何委員志偉：</w:t>
      </w:r>
      <w:r>
        <w:rPr>
          <w:rFonts w:hint="eastAsia"/>
        </w:rPr>
        <w:t>對，或者有小嬰兒者，這都是某種程度……</w:t>
      </w:r>
    </w:p>
    <w:p w:rsidR="001551DA" w:rsidRDefault="001551DA" w:rsidP="001551DA">
      <w:pPr>
        <w:ind w:left="211" w:hangingChars="100" w:hanging="211"/>
      </w:pPr>
      <w:r w:rsidRPr="009178D7">
        <w:rPr>
          <w:rFonts w:eastAsia="華康中黑體" w:hint="eastAsia"/>
        </w:rPr>
        <w:t>劉秘書長建忻：</w:t>
      </w:r>
      <w:r>
        <w:rPr>
          <w:rFonts w:hint="eastAsia"/>
        </w:rPr>
        <w:t>對，人數上有調查；意願上多數同仁仍以居家附近托育設施為優先選擇；課後照顧部分也以居家與學校附近安親班為主。</w:t>
      </w:r>
    </w:p>
    <w:p w:rsidR="001551DA" w:rsidRDefault="001551DA" w:rsidP="001551DA">
      <w:pPr>
        <w:ind w:left="211" w:hangingChars="100" w:hanging="211"/>
      </w:pPr>
      <w:r w:rsidRPr="009178D7">
        <w:rPr>
          <w:rFonts w:eastAsia="華康中黑體" w:hint="eastAsia"/>
        </w:rPr>
        <w:t>何委員志偉：</w:t>
      </w:r>
      <w:r>
        <w:rPr>
          <w:rFonts w:hint="eastAsia"/>
        </w:rPr>
        <w:t>根據職場互動式教保服務設施辦法，政府機關可以委託外面的等等。</w:t>
      </w:r>
    </w:p>
    <w:p w:rsidR="001551DA" w:rsidRDefault="001551DA" w:rsidP="001551DA">
      <w:pPr>
        <w:ind w:left="211" w:hangingChars="100" w:hanging="211"/>
      </w:pPr>
      <w:r w:rsidRPr="009178D7">
        <w:rPr>
          <w:rFonts w:eastAsia="華康中黑體" w:hint="eastAsia"/>
        </w:rPr>
        <w:t>劉秘書長建忻：</w:t>
      </w:r>
      <w:r>
        <w:rPr>
          <w:rFonts w:hint="eastAsia"/>
        </w:rPr>
        <w:t>就是要看同仁意願，如果比較希望帶到辦公室來，這個需求量就會變多，在評估上可能就會有不一樣的選項。現在同仁子女中若有一些大一點的學齡學童，可以利用本院圖書館作課後使用，例如寫作業或溫習功課等等，有些機關會用這樣的方式來處理，但是它就不是一般合格的托育機構。</w:t>
      </w:r>
    </w:p>
    <w:p w:rsidR="001551DA" w:rsidRDefault="001551DA" w:rsidP="001551DA">
      <w:pPr>
        <w:ind w:left="211" w:hangingChars="100" w:hanging="211"/>
      </w:pPr>
      <w:r w:rsidRPr="009178D7">
        <w:rPr>
          <w:rFonts w:eastAsia="華康中黑體" w:hint="eastAsia"/>
        </w:rPr>
        <w:t>何委員志偉：</w:t>
      </w:r>
      <w:r>
        <w:rPr>
          <w:rFonts w:hint="eastAsia"/>
        </w:rPr>
        <w:t>了解。請教一下，現在政府機構有</w:t>
      </w:r>
      <w:r>
        <w:rPr>
          <w:rFonts w:hint="eastAsia"/>
        </w:rPr>
        <w:t>29</w:t>
      </w:r>
      <w:r>
        <w:rPr>
          <w:rFonts w:hint="eastAsia"/>
        </w:rPr>
        <w:t>處，當時預計會再新增</w:t>
      </w:r>
      <w:r>
        <w:rPr>
          <w:rFonts w:hint="eastAsia"/>
        </w:rPr>
        <w:t>9</w:t>
      </w:r>
      <w:r>
        <w:rPr>
          <w:rFonts w:hint="eastAsia"/>
        </w:rPr>
        <w:t>處，對不對？保訓、考選、銓敘與考試部門不會是這</w:t>
      </w:r>
      <w:r>
        <w:rPr>
          <w:rFonts w:hint="eastAsia"/>
        </w:rPr>
        <w:t>9</w:t>
      </w:r>
      <w:r>
        <w:rPr>
          <w:rFonts w:hint="eastAsia"/>
        </w:rPr>
        <w:t>處當中的選項，對不對？</w:t>
      </w:r>
    </w:p>
    <w:p w:rsidR="001551DA" w:rsidRDefault="001551DA" w:rsidP="001551DA">
      <w:pPr>
        <w:ind w:left="211" w:hangingChars="100" w:hanging="211"/>
      </w:pPr>
      <w:r w:rsidRPr="009178D7">
        <w:rPr>
          <w:rFonts w:eastAsia="華康中黑體" w:hint="eastAsia"/>
        </w:rPr>
        <w:t>劉秘書長建忻：</w:t>
      </w:r>
      <w:r>
        <w:rPr>
          <w:rFonts w:hint="eastAsia"/>
        </w:rPr>
        <w:t>沒有規劃。</w:t>
      </w:r>
    </w:p>
    <w:p w:rsidR="001551DA" w:rsidRDefault="001551DA" w:rsidP="001551DA">
      <w:pPr>
        <w:ind w:left="211" w:hangingChars="100" w:hanging="211"/>
      </w:pPr>
      <w:r w:rsidRPr="009178D7">
        <w:rPr>
          <w:rFonts w:eastAsia="華康中黑體" w:hint="eastAsia"/>
        </w:rPr>
        <w:t>何委員志偉：</w:t>
      </w:r>
      <w:r>
        <w:rPr>
          <w:rFonts w:hint="eastAsia"/>
        </w:rPr>
        <w:t>因為空間的問題嗎？還是？</w:t>
      </w:r>
    </w:p>
    <w:p w:rsidR="001551DA" w:rsidRDefault="001551DA" w:rsidP="001551DA">
      <w:pPr>
        <w:ind w:left="211" w:hangingChars="100" w:hanging="211"/>
      </w:pPr>
      <w:r w:rsidRPr="009178D7">
        <w:rPr>
          <w:rFonts w:eastAsia="華康中黑體" w:hint="eastAsia"/>
        </w:rPr>
        <w:t>劉秘書長建忻：</w:t>
      </w:r>
      <w:r>
        <w:rPr>
          <w:rFonts w:hint="eastAsia"/>
        </w:rPr>
        <w:t>空間與需求量的問題。</w:t>
      </w:r>
    </w:p>
    <w:p w:rsidR="001551DA" w:rsidRDefault="001551DA" w:rsidP="001551DA">
      <w:pPr>
        <w:ind w:left="211" w:hangingChars="100" w:hanging="211"/>
      </w:pPr>
      <w:r w:rsidRPr="009178D7">
        <w:rPr>
          <w:rFonts w:eastAsia="華康中黑體" w:hint="eastAsia"/>
        </w:rPr>
        <w:t>何委員志偉：</w:t>
      </w:r>
      <w:r>
        <w:rPr>
          <w:rFonts w:hint="eastAsia"/>
        </w:rPr>
        <w:t>問題來了！有沒有與地方政府跨單位合作，這些規劃有在做嗎？</w:t>
      </w:r>
    </w:p>
    <w:p w:rsidR="001551DA" w:rsidRDefault="001551DA" w:rsidP="001551DA">
      <w:pPr>
        <w:ind w:left="211" w:hangingChars="100" w:hanging="211"/>
      </w:pPr>
      <w:r w:rsidRPr="009178D7">
        <w:rPr>
          <w:rFonts w:eastAsia="華康中黑體" w:hint="eastAsia"/>
        </w:rPr>
        <w:t>劉秘書長建忻：</w:t>
      </w:r>
      <w:r>
        <w:rPr>
          <w:rFonts w:hint="eastAsia"/>
        </w:rPr>
        <w:t>沒有，考試院很特殊，因為附近就只有我們這個公家機關。</w:t>
      </w:r>
    </w:p>
    <w:p w:rsidR="001551DA" w:rsidRDefault="001551DA" w:rsidP="001551DA">
      <w:pPr>
        <w:ind w:left="211" w:hangingChars="100" w:hanging="211"/>
      </w:pPr>
      <w:r w:rsidRPr="009178D7">
        <w:rPr>
          <w:rFonts w:eastAsia="華康中黑體" w:hint="eastAsia"/>
        </w:rPr>
        <w:t>何委員志偉：</w:t>
      </w:r>
      <w:r>
        <w:rPr>
          <w:rFonts w:hint="eastAsia"/>
        </w:rPr>
        <w:t>根據你們實質調查出來的結果，有多少同仁有這樣的需求？</w:t>
      </w:r>
    </w:p>
    <w:p w:rsidR="001551DA" w:rsidRDefault="001551DA" w:rsidP="001551DA">
      <w:pPr>
        <w:ind w:left="211" w:hangingChars="100" w:hanging="211"/>
      </w:pPr>
      <w:r w:rsidRPr="009178D7">
        <w:rPr>
          <w:rFonts w:eastAsia="華康中黑體" w:hint="eastAsia"/>
        </w:rPr>
        <w:t>劉秘書長建忻：</w:t>
      </w:r>
      <w:r>
        <w:rPr>
          <w:rFonts w:hint="eastAsia"/>
        </w:rPr>
        <w:t>你說的是內部員工？</w:t>
      </w:r>
    </w:p>
    <w:p w:rsidR="001551DA" w:rsidRDefault="001551DA" w:rsidP="001551DA">
      <w:pPr>
        <w:ind w:left="211" w:hangingChars="100" w:hanging="211"/>
      </w:pPr>
      <w:r w:rsidRPr="009178D7">
        <w:rPr>
          <w:rFonts w:eastAsia="華康中黑體" w:hint="eastAsia"/>
        </w:rPr>
        <w:t>何委員志偉：</w:t>
      </w:r>
      <w:r>
        <w:rPr>
          <w:rFonts w:hint="eastAsia"/>
        </w:rPr>
        <w:t>這個也可以請行政院人事行政總處回答。</w:t>
      </w:r>
    </w:p>
    <w:p w:rsidR="001551DA" w:rsidRDefault="001551DA" w:rsidP="001551DA">
      <w:pPr>
        <w:ind w:left="211" w:hangingChars="100" w:hanging="211"/>
      </w:pPr>
      <w:r w:rsidRPr="009178D7">
        <w:rPr>
          <w:rFonts w:eastAsia="華康中黑體" w:hint="eastAsia"/>
        </w:rPr>
        <w:t>劉秘書長建忻：</w:t>
      </w:r>
      <w:r>
        <w:rPr>
          <w:rFonts w:hint="eastAsia"/>
        </w:rPr>
        <w:t>全國整體的情況可能要請人事總處來回答。</w:t>
      </w:r>
    </w:p>
    <w:p w:rsidR="001551DA" w:rsidRDefault="001551DA" w:rsidP="001551DA">
      <w:pPr>
        <w:ind w:left="211" w:hangingChars="100" w:hanging="211"/>
      </w:pPr>
      <w:r w:rsidRPr="009178D7">
        <w:rPr>
          <w:rFonts w:eastAsia="華康中黑體" w:hint="eastAsia"/>
        </w:rPr>
        <w:t>何委員志偉：</w:t>
      </w:r>
      <w:r>
        <w:rPr>
          <w:rFonts w:hint="eastAsia"/>
        </w:rPr>
        <w:t>是，行政院人事行政總處可以回答嗎？</w:t>
      </w:r>
    </w:p>
    <w:p w:rsidR="001551DA" w:rsidRDefault="001551DA" w:rsidP="001551DA">
      <w:pPr>
        <w:ind w:left="211" w:hangingChars="100" w:hanging="211"/>
      </w:pPr>
      <w:r w:rsidRPr="009178D7">
        <w:rPr>
          <w:rFonts w:eastAsia="華康中黑體" w:hint="eastAsia"/>
        </w:rPr>
        <w:t>主席：</w:t>
      </w:r>
      <w:r>
        <w:rPr>
          <w:rFonts w:hint="eastAsia"/>
        </w:rPr>
        <w:t>請行政院人事行政總處給與福利處楊副處長說明。</w:t>
      </w:r>
    </w:p>
    <w:p w:rsidR="001551DA" w:rsidRDefault="001551DA" w:rsidP="001551DA">
      <w:pPr>
        <w:ind w:left="211" w:hangingChars="100" w:hanging="211"/>
      </w:pPr>
      <w:r w:rsidRPr="009178D7">
        <w:rPr>
          <w:rFonts w:eastAsia="華康中黑體" w:hint="eastAsia"/>
        </w:rPr>
        <w:t>楊副處長良彬：</w:t>
      </w:r>
      <w:r>
        <w:rPr>
          <w:rFonts w:hint="eastAsia"/>
        </w:rPr>
        <w:t>根據我們的調查結果，全國有子女且願意送托的人員大概有四成左右。</w:t>
      </w:r>
    </w:p>
    <w:p w:rsidR="001551DA" w:rsidRDefault="001551DA" w:rsidP="001551DA">
      <w:pPr>
        <w:ind w:left="211" w:hangingChars="100" w:hanging="211"/>
      </w:pPr>
      <w:r w:rsidRPr="009178D7">
        <w:rPr>
          <w:rFonts w:eastAsia="華康中黑體" w:hint="eastAsia"/>
        </w:rPr>
        <w:t>何委員志偉：</w:t>
      </w:r>
      <w:r>
        <w:rPr>
          <w:rFonts w:hint="eastAsia"/>
        </w:rPr>
        <w:t>今年要新增</w:t>
      </w:r>
      <w:r>
        <w:rPr>
          <w:rFonts w:hint="eastAsia"/>
        </w:rPr>
        <w:t>9</w:t>
      </w:r>
      <w:r>
        <w:rPr>
          <w:rFonts w:hint="eastAsia"/>
        </w:rPr>
        <w:t>處機構，大概會設在哪裡？</w:t>
      </w:r>
    </w:p>
    <w:p w:rsidR="001551DA" w:rsidRDefault="001551DA" w:rsidP="001551DA">
      <w:pPr>
        <w:ind w:left="211" w:hangingChars="100" w:hanging="211"/>
      </w:pPr>
      <w:r w:rsidRPr="009178D7">
        <w:rPr>
          <w:rFonts w:eastAsia="華康中黑體" w:hint="eastAsia"/>
        </w:rPr>
        <w:t>楊副處長良彬：</w:t>
      </w:r>
      <w:r>
        <w:rPr>
          <w:rFonts w:hint="eastAsia"/>
        </w:rPr>
        <w:t>我們統計資料到去年底為止，已設置的有</w:t>
      </w:r>
      <w:r>
        <w:rPr>
          <w:rFonts w:hint="eastAsia"/>
        </w:rPr>
        <w:t>44</w:t>
      </w:r>
      <w:r>
        <w:rPr>
          <w:rFonts w:hint="eastAsia"/>
        </w:rPr>
        <w:t>家。</w:t>
      </w:r>
    </w:p>
    <w:p w:rsidR="001551DA" w:rsidRDefault="001551DA" w:rsidP="001551DA">
      <w:pPr>
        <w:ind w:left="211" w:hangingChars="100" w:hanging="211"/>
      </w:pPr>
      <w:r w:rsidRPr="009178D7">
        <w:rPr>
          <w:rFonts w:eastAsia="華康中黑體" w:hint="eastAsia"/>
        </w:rPr>
        <w:lastRenderedPageBreak/>
        <w:t>何委員志偉：</w:t>
      </w:r>
      <w:r>
        <w:rPr>
          <w:rFonts w:hint="eastAsia"/>
        </w:rPr>
        <w:t>44</w:t>
      </w:r>
      <w:r>
        <w:rPr>
          <w:rFonts w:hint="eastAsia"/>
        </w:rPr>
        <w:t>家？</w:t>
      </w:r>
    </w:p>
    <w:p w:rsidR="001551DA" w:rsidRDefault="001551DA" w:rsidP="001551DA">
      <w:pPr>
        <w:ind w:left="211" w:hangingChars="100" w:hanging="211"/>
      </w:pPr>
      <w:r w:rsidRPr="009178D7">
        <w:rPr>
          <w:rFonts w:eastAsia="華康中黑體" w:hint="eastAsia"/>
        </w:rPr>
        <w:t>楊副處長良彬：</w:t>
      </w:r>
      <w:r>
        <w:rPr>
          <w:rFonts w:hint="eastAsia"/>
        </w:rPr>
        <w:t>對，</w:t>
      </w:r>
      <w:r>
        <w:rPr>
          <w:rFonts w:hint="eastAsia"/>
        </w:rPr>
        <w:t>44</w:t>
      </w:r>
      <w:r>
        <w:rPr>
          <w:rFonts w:hint="eastAsia"/>
        </w:rPr>
        <w:t>家，去年（</w:t>
      </w:r>
      <w:r>
        <w:rPr>
          <w:rFonts w:hint="eastAsia"/>
        </w:rPr>
        <w:t>109</w:t>
      </w:r>
      <w:r>
        <w:rPr>
          <w:rFonts w:hint="eastAsia"/>
        </w:rPr>
        <w:t>年）有新增</w:t>
      </w:r>
      <w:r>
        <w:rPr>
          <w:rFonts w:hint="eastAsia"/>
        </w:rPr>
        <w:t>4</w:t>
      </w:r>
      <w:r>
        <w:rPr>
          <w:rFonts w:hint="eastAsia"/>
        </w:rPr>
        <w:t>家。</w:t>
      </w:r>
    </w:p>
    <w:p w:rsidR="001551DA" w:rsidRDefault="001551DA" w:rsidP="001551DA">
      <w:pPr>
        <w:ind w:left="211" w:hangingChars="100" w:hanging="211"/>
      </w:pPr>
      <w:r w:rsidRPr="009178D7">
        <w:rPr>
          <w:rFonts w:eastAsia="華康中黑體" w:hint="eastAsia"/>
        </w:rPr>
        <w:t>何委員志偉：</w:t>
      </w:r>
      <w:r>
        <w:rPr>
          <w:rFonts w:hint="eastAsia"/>
        </w:rPr>
        <w:t>在哪裡？</w:t>
      </w:r>
    </w:p>
    <w:p w:rsidR="001551DA" w:rsidRDefault="001551DA" w:rsidP="001551DA">
      <w:pPr>
        <w:ind w:left="211" w:hangingChars="100" w:hanging="211"/>
      </w:pPr>
      <w:r w:rsidRPr="009178D7">
        <w:rPr>
          <w:rFonts w:eastAsia="華康中黑體" w:hint="eastAsia"/>
        </w:rPr>
        <w:t>楊副處長良彬：</w:t>
      </w:r>
      <w:r>
        <w:rPr>
          <w:rFonts w:hint="eastAsia"/>
        </w:rPr>
        <w:t>國防部有設、國立臺北大學也有設，還有花蓮縣政府以及衛福部部立臺中醫院</w:t>
      </w:r>
      <w:r>
        <w:rPr>
          <w:rFonts w:hint="eastAsia"/>
        </w:rPr>
        <w:t>4</w:t>
      </w:r>
      <w:r>
        <w:rPr>
          <w:rFonts w:hint="eastAsia"/>
        </w:rPr>
        <w:t>家新增。</w:t>
      </w:r>
    </w:p>
    <w:p w:rsidR="001551DA" w:rsidRDefault="001551DA" w:rsidP="001551DA">
      <w:pPr>
        <w:ind w:left="211" w:hangingChars="100" w:hanging="211"/>
      </w:pPr>
      <w:r w:rsidRPr="009178D7">
        <w:rPr>
          <w:rFonts w:eastAsia="華康中黑體" w:hint="eastAsia"/>
        </w:rPr>
        <w:t>何委員志偉：</w:t>
      </w:r>
      <w:r>
        <w:rPr>
          <w:rFonts w:hint="eastAsia"/>
        </w:rPr>
        <w:t>好，我了解，期待這部分可以趕快加速，畢竟我國出生數是</w:t>
      </w:r>
      <w:r>
        <w:rPr>
          <w:rFonts w:hint="eastAsia"/>
        </w:rPr>
        <w:t>27</w:t>
      </w:r>
      <w:r>
        <w:rPr>
          <w:rFonts w:hint="eastAsia"/>
        </w:rPr>
        <w:t>年來第一次跌破萬人，政府的政策或態度要拿出來。</w:t>
      </w:r>
    </w:p>
    <w:p w:rsidR="001551DA" w:rsidRDefault="001551DA" w:rsidP="001551DA">
      <w:pPr>
        <w:ind w:leftChars="100" w:left="211" w:firstLineChars="100" w:firstLine="211"/>
      </w:pPr>
      <w:r>
        <w:rPr>
          <w:rFonts w:hint="eastAsia"/>
        </w:rPr>
        <w:t>接下來要就教保訓會，有一項條文規定，如果官員在自己的社群網站針對一些政策或時事去評論，依照現行公務人員服務法第四條條文，官員不得以私人或代表機關名義任意發表有關職務之談話。請教保訓會郝主委，如果官員用各式各樣社群媒體講話，講好話沒有關係，對不對？</w:t>
      </w:r>
    </w:p>
    <w:p w:rsidR="001551DA" w:rsidRDefault="001551DA" w:rsidP="001551DA">
      <w:pPr>
        <w:ind w:left="211" w:hangingChars="100" w:hanging="211"/>
      </w:pPr>
      <w:r w:rsidRPr="009178D7">
        <w:rPr>
          <w:rFonts w:eastAsia="華康中黑體" w:hint="eastAsia"/>
        </w:rPr>
        <w:t>郝主任委員培芝：</w:t>
      </w:r>
      <w:r>
        <w:rPr>
          <w:rFonts w:hint="eastAsia"/>
        </w:rPr>
        <w:t>從個案審議角度來說，公務人員可以在臉書等相關管道針對公共事務發言。</w:t>
      </w:r>
    </w:p>
    <w:p w:rsidR="001551DA" w:rsidRDefault="001551DA" w:rsidP="001551DA">
      <w:pPr>
        <w:ind w:left="211" w:hangingChars="100" w:hanging="211"/>
      </w:pPr>
      <w:r w:rsidRPr="009178D7">
        <w:rPr>
          <w:rFonts w:eastAsia="華康中黑體" w:hint="eastAsia"/>
        </w:rPr>
        <w:t>何委員志偉：</w:t>
      </w:r>
      <w:r>
        <w:rPr>
          <w:rFonts w:hint="eastAsia"/>
        </w:rPr>
        <w:t>一定要在下班時間，是不是？</w:t>
      </w:r>
    </w:p>
    <w:p w:rsidR="001551DA" w:rsidRDefault="001551DA" w:rsidP="001551DA">
      <w:pPr>
        <w:ind w:left="211" w:hangingChars="100" w:hanging="211"/>
      </w:pPr>
      <w:r w:rsidRPr="009178D7">
        <w:rPr>
          <w:rFonts w:eastAsia="華康中黑體" w:hint="eastAsia"/>
        </w:rPr>
        <w:t>郝主任委員培芝：</w:t>
      </w:r>
      <w:r>
        <w:rPr>
          <w:rFonts w:hint="eastAsia"/>
        </w:rPr>
        <w:t>沒有，但上班不宜。</w:t>
      </w:r>
    </w:p>
    <w:p w:rsidR="001551DA" w:rsidRDefault="001551DA" w:rsidP="001551DA">
      <w:pPr>
        <w:ind w:left="211" w:hangingChars="100" w:hanging="211"/>
      </w:pPr>
      <w:r w:rsidRPr="009178D7">
        <w:rPr>
          <w:rFonts w:eastAsia="華康中黑體" w:hint="eastAsia"/>
        </w:rPr>
        <w:t>何委員志偉：</w:t>
      </w:r>
      <w:r>
        <w:rPr>
          <w:rFonts w:hint="eastAsia"/>
        </w:rPr>
        <w:t>上班不宜，但上班時可以？對不對？</w:t>
      </w:r>
    </w:p>
    <w:p w:rsidR="001551DA" w:rsidRDefault="001551DA" w:rsidP="001551DA">
      <w:pPr>
        <w:ind w:left="211" w:hangingChars="100" w:hanging="211"/>
      </w:pPr>
      <w:r w:rsidRPr="009178D7">
        <w:rPr>
          <w:rFonts w:eastAsia="華康中黑體" w:hint="eastAsia"/>
        </w:rPr>
        <w:t>郝主任委員培芝：</w:t>
      </w:r>
      <w:r>
        <w:rPr>
          <w:rFonts w:hint="eastAsia"/>
        </w:rPr>
        <w:t>原則上是不宜。</w:t>
      </w:r>
    </w:p>
    <w:p w:rsidR="001551DA" w:rsidRDefault="001551DA" w:rsidP="001551DA">
      <w:pPr>
        <w:ind w:left="211" w:hangingChars="100" w:hanging="211"/>
      </w:pPr>
      <w:r w:rsidRPr="009178D7">
        <w:rPr>
          <w:rFonts w:eastAsia="華康中黑體" w:hint="eastAsia"/>
        </w:rPr>
        <w:t>何委員志偉：</w:t>
      </w:r>
      <w:r>
        <w:rPr>
          <w:rFonts w:hint="eastAsia"/>
        </w:rPr>
        <w:t>不宜，但是是可以的，對不對？看要講什麼，對不對？</w:t>
      </w:r>
    </w:p>
    <w:p w:rsidR="001551DA" w:rsidRDefault="001551DA" w:rsidP="001551DA">
      <w:pPr>
        <w:ind w:left="211" w:hangingChars="100" w:hanging="211"/>
      </w:pPr>
      <w:r w:rsidRPr="009178D7">
        <w:rPr>
          <w:rFonts w:eastAsia="華康中黑體" w:hint="eastAsia"/>
        </w:rPr>
        <w:t>郝主任委員培芝：</w:t>
      </w:r>
      <w:r>
        <w:rPr>
          <w:rFonts w:hint="eastAsia"/>
        </w:rPr>
        <w:t>不宜，因為上班仍是辦公時間。</w:t>
      </w:r>
    </w:p>
    <w:p w:rsidR="001551DA" w:rsidRDefault="001551DA" w:rsidP="001551DA">
      <w:pPr>
        <w:ind w:left="211" w:hangingChars="100" w:hanging="211"/>
      </w:pPr>
      <w:r w:rsidRPr="009178D7">
        <w:rPr>
          <w:rFonts w:eastAsia="華康中黑體" w:hint="eastAsia"/>
        </w:rPr>
        <w:t>何委員志偉：</w:t>
      </w:r>
      <w:r>
        <w:rPr>
          <w:rFonts w:hint="eastAsia"/>
        </w:rPr>
        <w:t>但是我們現在看到很多政府官員，無論中央或地方也好，可能會在上班時間幫自己單位的新聞按讚，這個應該沒有關係，因為屬於公務，對不對？</w:t>
      </w:r>
    </w:p>
    <w:p w:rsidR="001551DA" w:rsidRDefault="001551DA" w:rsidP="001551DA">
      <w:pPr>
        <w:ind w:left="211" w:hangingChars="100" w:hanging="211"/>
      </w:pPr>
      <w:r w:rsidRPr="009178D7">
        <w:rPr>
          <w:rFonts w:eastAsia="華康中黑體" w:hint="eastAsia"/>
        </w:rPr>
        <w:t>郝主任委員培芝：</w:t>
      </w:r>
      <w:r>
        <w:rPr>
          <w:rFonts w:hint="eastAsia"/>
        </w:rPr>
        <w:t>對。</w:t>
      </w:r>
    </w:p>
    <w:p w:rsidR="001551DA" w:rsidRDefault="001551DA" w:rsidP="001551DA">
      <w:pPr>
        <w:ind w:left="211" w:hangingChars="100" w:hanging="211"/>
      </w:pPr>
      <w:r w:rsidRPr="009178D7">
        <w:rPr>
          <w:rFonts w:eastAsia="華康中黑體" w:hint="eastAsia"/>
        </w:rPr>
        <w:t>何委員志偉：</w:t>
      </w:r>
      <w:r>
        <w:rPr>
          <w:rFonts w:hint="eastAsia"/>
        </w:rPr>
        <w:t>但是你剛才又說不宜？所以公務人員在臉書上可以有活動，沒有關係，但是不能評論，還是怎麼樣？有些時候大家會聽不懂。</w:t>
      </w:r>
    </w:p>
    <w:p w:rsidR="001551DA" w:rsidRDefault="001551DA" w:rsidP="001551DA">
      <w:pPr>
        <w:ind w:left="211" w:hangingChars="100" w:hanging="211"/>
      </w:pPr>
      <w:r w:rsidRPr="009178D7">
        <w:rPr>
          <w:rFonts w:eastAsia="華康中黑體" w:hint="eastAsia"/>
        </w:rPr>
        <w:t>郝主任委員培芝：</w:t>
      </w:r>
      <w:r>
        <w:rPr>
          <w:rFonts w:hint="eastAsia"/>
        </w:rPr>
        <w:t>我們目前沒有相關的個案來進行救濟。</w:t>
      </w:r>
    </w:p>
    <w:p w:rsidR="001551DA" w:rsidRDefault="001551DA" w:rsidP="001551DA">
      <w:pPr>
        <w:ind w:left="211" w:hangingChars="100" w:hanging="211"/>
      </w:pPr>
      <w:r w:rsidRPr="009178D7">
        <w:rPr>
          <w:rFonts w:eastAsia="華康中黑體" w:hint="eastAsia"/>
        </w:rPr>
        <w:t>何委員志偉：</w:t>
      </w:r>
      <w:r>
        <w:rPr>
          <w:rFonts w:hint="eastAsia"/>
        </w:rPr>
        <w:t>但是如果是自己單位的事情可以按個讚，這個沒有關係對不對？可以。如果留言「好棒棒」，這樣子可以嗎？</w:t>
      </w:r>
    </w:p>
    <w:p w:rsidR="001551DA" w:rsidRDefault="001551DA" w:rsidP="001551DA">
      <w:pPr>
        <w:ind w:left="211" w:hangingChars="100" w:hanging="211"/>
      </w:pPr>
      <w:r w:rsidRPr="009178D7">
        <w:rPr>
          <w:rFonts w:eastAsia="華康中黑體" w:hint="eastAsia"/>
        </w:rPr>
        <w:t>郝主任委員培芝：</w:t>
      </w:r>
      <w:r>
        <w:rPr>
          <w:rFonts w:hint="eastAsia"/>
        </w:rPr>
        <w:t>目前就我們的救濟端來說，沒有這樣相關的個案。</w:t>
      </w:r>
    </w:p>
    <w:p w:rsidR="001551DA" w:rsidRDefault="001551DA" w:rsidP="001551DA">
      <w:pPr>
        <w:ind w:left="211" w:hangingChars="100" w:hanging="211"/>
      </w:pPr>
      <w:r w:rsidRPr="009178D7">
        <w:rPr>
          <w:rFonts w:eastAsia="華康中黑體" w:hint="eastAsia"/>
        </w:rPr>
        <w:t>何委員志偉：</w:t>
      </w:r>
      <w:r>
        <w:rPr>
          <w:rFonts w:hint="eastAsia"/>
        </w:rPr>
        <w:t>這沒有關係對不對？</w:t>
      </w:r>
    </w:p>
    <w:p w:rsidR="001551DA" w:rsidRDefault="001551DA" w:rsidP="001551DA">
      <w:pPr>
        <w:ind w:left="211" w:hangingChars="100" w:hanging="211"/>
      </w:pPr>
      <w:r w:rsidRPr="009178D7">
        <w:rPr>
          <w:rFonts w:eastAsia="華康中黑體" w:hint="eastAsia"/>
        </w:rPr>
        <w:t>郝主任委員培芝：</w:t>
      </w:r>
      <w:r>
        <w:rPr>
          <w:rFonts w:hint="eastAsia"/>
        </w:rPr>
        <w:t>對。</w:t>
      </w:r>
    </w:p>
    <w:p w:rsidR="001551DA" w:rsidRDefault="001551DA" w:rsidP="001551DA">
      <w:pPr>
        <w:ind w:left="211" w:hangingChars="100" w:hanging="211"/>
      </w:pPr>
      <w:r w:rsidRPr="009178D7">
        <w:rPr>
          <w:rFonts w:eastAsia="華康中黑體" w:hint="eastAsia"/>
        </w:rPr>
        <w:t>何委員志偉：</w:t>
      </w:r>
      <w:r>
        <w:rPr>
          <w:rFonts w:hint="eastAsia"/>
        </w:rPr>
        <w:t>是宜，還是不宜啊？我看到宜或不宜，有時候會感覺像在看農民曆，看不懂。</w:t>
      </w:r>
    </w:p>
    <w:p w:rsidR="001551DA" w:rsidRDefault="001551DA" w:rsidP="001551DA">
      <w:pPr>
        <w:ind w:left="211" w:hangingChars="100" w:hanging="211"/>
      </w:pPr>
      <w:r w:rsidRPr="009178D7">
        <w:rPr>
          <w:rFonts w:eastAsia="華康中黑體" w:hint="eastAsia"/>
        </w:rPr>
        <w:t>郝主任委員培芝：</w:t>
      </w:r>
      <w:r>
        <w:rPr>
          <w:rFonts w:hint="eastAsia"/>
        </w:rPr>
        <w:t>現在在救濟端，我們並未涉及任何相關的……</w:t>
      </w:r>
    </w:p>
    <w:p w:rsidR="001551DA" w:rsidRDefault="001551DA" w:rsidP="001551DA">
      <w:pPr>
        <w:ind w:left="211" w:hangingChars="100" w:hanging="211"/>
      </w:pPr>
      <w:r w:rsidRPr="009178D7">
        <w:rPr>
          <w:rFonts w:eastAsia="華康中黑體" w:hint="eastAsia"/>
        </w:rPr>
        <w:t>何委員志偉：</w:t>
      </w:r>
      <w:r>
        <w:rPr>
          <w:rFonts w:hint="eastAsia"/>
        </w:rPr>
        <w:t>雖然沒有遇到個案，但這是可以的，對不對？</w:t>
      </w:r>
    </w:p>
    <w:p w:rsidR="001551DA" w:rsidRDefault="001551DA" w:rsidP="001551DA">
      <w:pPr>
        <w:ind w:left="211" w:hangingChars="100" w:hanging="211"/>
      </w:pPr>
      <w:r w:rsidRPr="009178D7">
        <w:rPr>
          <w:rFonts w:eastAsia="華康中黑體" w:hint="eastAsia"/>
        </w:rPr>
        <w:t>郝主任委員培芝：</w:t>
      </w:r>
      <w:r>
        <w:rPr>
          <w:rFonts w:hint="eastAsia"/>
        </w:rPr>
        <w:t>顯然機關沒有處理，但救濟端基本上沒有這樣的個案。</w:t>
      </w:r>
    </w:p>
    <w:p w:rsidR="001551DA" w:rsidRDefault="001551DA" w:rsidP="001551DA">
      <w:pPr>
        <w:ind w:left="211" w:hangingChars="100" w:hanging="211"/>
      </w:pPr>
      <w:r w:rsidRPr="009178D7">
        <w:rPr>
          <w:rFonts w:eastAsia="華康中黑體" w:hint="eastAsia"/>
        </w:rPr>
        <w:t>何委員志偉：</w:t>
      </w:r>
      <w:r>
        <w:rPr>
          <w:rFonts w:hint="eastAsia"/>
        </w:rPr>
        <w:t>就是沒有被檢舉過？</w:t>
      </w:r>
    </w:p>
    <w:p w:rsidR="001551DA" w:rsidRDefault="001551DA" w:rsidP="001551DA">
      <w:pPr>
        <w:ind w:left="211" w:hangingChars="100" w:hanging="211"/>
      </w:pPr>
      <w:r w:rsidRPr="0076126E">
        <w:rPr>
          <w:rFonts w:eastAsia="華康中黑體" w:hint="eastAsia"/>
        </w:rPr>
        <w:t>郝主任委員培芝：</w:t>
      </w:r>
      <w:r>
        <w:rPr>
          <w:rFonts w:hint="eastAsia"/>
        </w:rPr>
        <w:t>沒有。</w:t>
      </w:r>
    </w:p>
    <w:p w:rsidR="001551DA" w:rsidRDefault="001551DA" w:rsidP="001551DA">
      <w:pPr>
        <w:ind w:left="211" w:hangingChars="100" w:hanging="211"/>
      </w:pPr>
      <w:r w:rsidRPr="0076126E">
        <w:rPr>
          <w:rFonts w:eastAsia="華康中黑體" w:hint="eastAsia"/>
        </w:rPr>
        <w:lastRenderedPageBreak/>
        <w:t>何委員志偉：</w:t>
      </w:r>
      <w:r>
        <w:rPr>
          <w:rFonts w:hint="eastAsia"/>
        </w:rPr>
        <w:t>我還是要從前端問，因為你講的是後端，那麼在前端到底可不可以做？有時候認定上很難耶！</w:t>
      </w:r>
    </w:p>
    <w:p w:rsidR="001551DA" w:rsidRDefault="001551DA" w:rsidP="001551DA">
      <w:pPr>
        <w:ind w:left="211" w:hangingChars="100" w:hanging="211"/>
      </w:pPr>
      <w:r w:rsidRPr="0076126E">
        <w:rPr>
          <w:rFonts w:eastAsia="華康中黑體" w:hint="eastAsia"/>
        </w:rPr>
        <w:t>郝主任委員培芝：</w:t>
      </w:r>
      <w:r>
        <w:rPr>
          <w:rFonts w:hint="eastAsia"/>
        </w:rPr>
        <w:t>這是人事在全盤服務法的規範，可能要請銓敘部來說明。</w:t>
      </w:r>
    </w:p>
    <w:p w:rsidR="001551DA" w:rsidRDefault="001551DA" w:rsidP="001551DA">
      <w:pPr>
        <w:ind w:left="211" w:hangingChars="100" w:hanging="211"/>
      </w:pPr>
      <w:r w:rsidRPr="0076126E">
        <w:rPr>
          <w:rFonts w:eastAsia="華康中黑體" w:hint="eastAsia"/>
        </w:rPr>
        <w:t>何委員志偉：</w:t>
      </w:r>
      <w:r>
        <w:rPr>
          <w:rFonts w:hint="eastAsia"/>
        </w:rPr>
        <w:t>可以，請銓敘部說明。</w:t>
      </w:r>
    </w:p>
    <w:p w:rsidR="001551DA" w:rsidRDefault="001551DA" w:rsidP="001551DA">
      <w:pPr>
        <w:ind w:left="211" w:hangingChars="100" w:hanging="211"/>
      </w:pPr>
      <w:r w:rsidRPr="0076126E">
        <w:rPr>
          <w:rFonts w:eastAsia="華康中黑體" w:hint="eastAsia"/>
        </w:rPr>
        <w:t>周部長志宏：</w:t>
      </w:r>
      <w:r>
        <w:rPr>
          <w:rFonts w:hint="eastAsia"/>
        </w:rPr>
        <w:t>這涉及現行法的規範，我們確實覺得它可能對公務人員的言論自由有過多限制，所以我們這一次希望能夠做一些調整，原來是限制不能以私人名義發表，這部分確實應該做一點調整。</w:t>
      </w:r>
    </w:p>
    <w:p w:rsidR="001551DA" w:rsidRDefault="001551DA" w:rsidP="001551DA">
      <w:pPr>
        <w:ind w:left="211" w:hangingChars="100" w:hanging="211"/>
      </w:pPr>
      <w:r w:rsidRPr="0076126E">
        <w:rPr>
          <w:rFonts w:eastAsia="華康中黑體" w:hint="eastAsia"/>
        </w:rPr>
        <w:t>何委員志偉：</w:t>
      </w:r>
      <w:r>
        <w:rPr>
          <w:rFonts w:hint="eastAsia"/>
        </w:rPr>
        <w:t>後續修改有什麼樣的版本？現行條文還是寫「不得」，而且強調「未經機關同意」耶！</w:t>
      </w:r>
    </w:p>
    <w:p w:rsidR="001551DA" w:rsidRDefault="001551DA" w:rsidP="001551DA">
      <w:pPr>
        <w:ind w:left="211" w:hangingChars="100" w:hanging="211"/>
      </w:pPr>
      <w:r w:rsidRPr="0076126E">
        <w:rPr>
          <w:rFonts w:eastAsia="華康中黑體" w:hint="eastAsia"/>
        </w:rPr>
        <w:t>周部長志宏：</w:t>
      </w:r>
      <w:r>
        <w:rPr>
          <w:rFonts w:hint="eastAsia"/>
        </w:rPr>
        <w:t>不得代表機關名義或使用職稱發表。</w:t>
      </w:r>
    </w:p>
    <w:p w:rsidR="001551DA" w:rsidRDefault="001551DA" w:rsidP="001551DA">
      <w:pPr>
        <w:ind w:left="211" w:hangingChars="100" w:hanging="211"/>
      </w:pPr>
      <w:r w:rsidRPr="0076126E">
        <w:rPr>
          <w:rFonts w:eastAsia="華康中黑體" w:hint="eastAsia"/>
        </w:rPr>
        <w:t>何委員志偉：</w:t>
      </w:r>
      <w:r>
        <w:rPr>
          <w:rFonts w:hint="eastAsia"/>
        </w:rPr>
        <w:t>可是中間的線有時有一點模糊，我希望更明確一點，請教你的意見。</w:t>
      </w:r>
    </w:p>
    <w:p w:rsidR="001551DA" w:rsidRDefault="001551DA" w:rsidP="001551DA">
      <w:pPr>
        <w:ind w:left="211" w:hangingChars="100" w:hanging="211"/>
      </w:pPr>
      <w:r w:rsidRPr="0076126E">
        <w:rPr>
          <w:rFonts w:eastAsia="華康中黑體" w:hint="eastAsia"/>
        </w:rPr>
        <w:t>周部長志宏：</w:t>
      </w:r>
      <w:r>
        <w:rPr>
          <w:rFonts w:hint="eastAsia"/>
        </w:rPr>
        <w:t>如果要更明確，要從個案的狀況來判斷，因為法規如果要逐一規範……</w:t>
      </w:r>
    </w:p>
    <w:p w:rsidR="001551DA" w:rsidRDefault="001551DA" w:rsidP="001551DA">
      <w:pPr>
        <w:ind w:left="211" w:hangingChars="100" w:hanging="211"/>
      </w:pPr>
      <w:r w:rsidRPr="0076126E">
        <w:rPr>
          <w:rFonts w:eastAsia="華康中黑體" w:hint="eastAsia"/>
        </w:rPr>
        <w:t>何委員志偉：</w:t>
      </w:r>
      <w:r>
        <w:rPr>
          <w:rFonts w:hint="eastAsia"/>
        </w:rPr>
        <w:t>不可以啦！如果遇到才知道，大家會有一點害怕啊！是不是把原則講清楚？</w:t>
      </w:r>
    </w:p>
    <w:p w:rsidR="001551DA" w:rsidRDefault="001551DA" w:rsidP="001551DA">
      <w:pPr>
        <w:ind w:left="211" w:hangingChars="100" w:hanging="211"/>
      </w:pPr>
      <w:r w:rsidRPr="0076126E">
        <w:rPr>
          <w:rFonts w:eastAsia="華康中黑體" w:hint="eastAsia"/>
        </w:rPr>
        <w:t>周部長志宏：</w:t>
      </w:r>
      <w:r>
        <w:rPr>
          <w:rFonts w:hint="eastAsia"/>
        </w:rPr>
        <w:t>只要不要自稱代表機關，也不要使用自己的職稱……</w:t>
      </w:r>
    </w:p>
    <w:p w:rsidR="001551DA" w:rsidRDefault="001551DA" w:rsidP="001551DA">
      <w:pPr>
        <w:ind w:left="211" w:hangingChars="100" w:hanging="211"/>
      </w:pPr>
      <w:r w:rsidRPr="0076126E">
        <w:rPr>
          <w:rFonts w:eastAsia="華康中黑體" w:hint="eastAsia"/>
        </w:rPr>
        <w:t>何委員志偉：</w:t>
      </w:r>
      <w:r>
        <w:rPr>
          <w:rFonts w:hint="eastAsia"/>
        </w:rPr>
        <w:t>接下來，網路媒體也好，電視等傳統媒體也好，去問公務人員一些評論，這樣也不行？</w:t>
      </w:r>
    </w:p>
    <w:p w:rsidR="001551DA" w:rsidRDefault="001551DA" w:rsidP="001551DA">
      <w:pPr>
        <w:ind w:left="211" w:hangingChars="100" w:hanging="211"/>
      </w:pPr>
      <w:r w:rsidRPr="0076126E">
        <w:rPr>
          <w:rFonts w:eastAsia="華康中黑體" w:hint="eastAsia"/>
        </w:rPr>
        <w:t>周部長志宏：</w:t>
      </w:r>
      <w:r>
        <w:rPr>
          <w:rFonts w:hint="eastAsia"/>
        </w:rPr>
        <w:t>如果公務人員沒有用自己的職稱，也沒有說他代表機關，發表個人意見應該是沒有問題。</w:t>
      </w:r>
    </w:p>
    <w:p w:rsidR="001551DA" w:rsidRDefault="001551DA" w:rsidP="001551DA">
      <w:pPr>
        <w:ind w:left="211" w:hangingChars="100" w:hanging="211"/>
      </w:pPr>
      <w:r w:rsidRPr="0076126E">
        <w:rPr>
          <w:rFonts w:eastAsia="華康中黑體" w:hint="eastAsia"/>
        </w:rPr>
        <w:t>何委員志偉：</w:t>
      </w:r>
      <w:r>
        <w:rPr>
          <w:rFonts w:hint="eastAsia"/>
        </w:rPr>
        <w:t>上班時間發表個人意見是可以？</w:t>
      </w:r>
    </w:p>
    <w:p w:rsidR="001551DA" w:rsidRDefault="001551DA" w:rsidP="001551DA">
      <w:pPr>
        <w:ind w:left="211" w:hangingChars="100" w:hanging="211"/>
      </w:pPr>
      <w:r w:rsidRPr="0076126E">
        <w:rPr>
          <w:rFonts w:eastAsia="華康中黑體" w:hint="eastAsia"/>
        </w:rPr>
        <w:t>周部長志宏：</w:t>
      </w:r>
      <w:r>
        <w:rPr>
          <w:rFonts w:hint="eastAsia"/>
        </w:rPr>
        <w:t>上班時間如果沒有經過機關同意，基本上不適合接受媒體採訪。</w:t>
      </w:r>
    </w:p>
    <w:p w:rsidR="001551DA" w:rsidRDefault="001551DA" w:rsidP="001551DA">
      <w:pPr>
        <w:ind w:left="211" w:hangingChars="100" w:hanging="211"/>
      </w:pPr>
      <w:r w:rsidRPr="0076126E">
        <w:rPr>
          <w:rFonts w:eastAsia="華康中黑體" w:hint="eastAsia"/>
        </w:rPr>
        <w:t>何委員志偉：</w:t>
      </w:r>
      <w:r>
        <w:rPr>
          <w:rFonts w:hint="eastAsia"/>
        </w:rPr>
        <w:t>在社群媒體上表達可以嗎？不行？但是是在他個人臉書等社群媒體呢？</w:t>
      </w:r>
    </w:p>
    <w:p w:rsidR="001551DA" w:rsidRDefault="001551DA" w:rsidP="001551DA">
      <w:pPr>
        <w:ind w:left="211" w:hangingChars="100" w:hanging="211"/>
      </w:pPr>
      <w:r w:rsidRPr="0076126E">
        <w:rPr>
          <w:rFonts w:eastAsia="華康中黑體" w:hint="eastAsia"/>
        </w:rPr>
        <w:t>周部長志宏：</w:t>
      </w:r>
      <w:r>
        <w:rPr>
          <w:rFonts w:hint="eastAsia"/>
        </w:rPr>
        <w:t>原則上，上班時間仍以公務為主，不應經營或維持自己的臉書等相關的……</w:t>
      </w:r>
    </w:p>
    <w:p w:rsidR="001551DA" w:rsidRDefault="001551DA" w:rsidP="001551DA">
      <w:pPr>
        <w:ind w:left="211" w:hangingChars="100" w:hanging="211"/>
      </w:pPr>
      <w:r w:rsidRPr="0076126E">
        <w:rPr>
          <w:rFonts w:eastAsia="華康中黑體" w:hint="eastAsia"/>
        </w:rPr>
        <w:t>何委員志偉：</w:t>
      </w:r>
      <w:r>
        <w:rPr>
          <w:rFonts w:hint="eastAsia"/>
        </w:rPr>
        <w:t>好，這是一件事。請教第二件事，如果該員在網路上不是用自己的名義，不是用自己的真名，或是在上班時間發表言論等情況，這樣怎麼辦？</w:t>
      </w:r>
    </w:p>
    <w:p w:rsidR="001551DA" w:rsidRDefault="001551DA" w:rsidP="001551DA">
      <w:pPr>
        <w:ind w:left="211" w:hangingChars="100" w:hanging="211"/>
      </w:pPr>
      <w:r w:rsidRPr="0076126E">
        <w:rPr>
          <w:rFonts w:eastAsia="華康中黑體" w:hint="eastAsia"/>
        </w:rPr>
        <w:t>周部長志宏：</w:t>
      </w:r>
      <w:r>
        <w:rPr>
          <w:rFonts w:hint="eastAsia"/>
        </w:rPr>
        <w:t>除非有被檢舉，否則不曉得他具有公務員身分，沒有用職稱也不是代表……</w:t>
      </w:r>
    </w:p>
    <w:p w:rsidR="001551DA" w:rsidRDefault="001551DA" w:rsidP="001551DA">
      <w:pPr>
        <w:ind w:left="211" w:hangingChars="100" w:hanging="211"/>
      </w:pPr>
      <w:r w:rsidRPr="0076126E">
        <w:rPr>
          <w:rFonts w:eastAsia="華康中黑體" w:hint="eastAsia"/>
        </w:rPr>
        <w:t>何委員志偉：</w:t>
      </w:r>
      <w:r>
        <w:rPr>
          <w:rFonts w:hint="eastAsia"/>
        </w:rPr>
        <w:t>如果他用其他的職稱？如果他本身是公務員，雖然沒有用職稱，可是在上班時間進行這些行為？</w:t>
      </w:r>
    </w:p>
    <w:p w:rsidR="001551DA" w:rsidRDefault="001551DA" w:rsidP="001551DA">
      <w:pPr>
        <w:ind w:left="211" w:hangingChars="100" w:hanging="211"/>
      </w:pPr>
      <w:r w:rsidRPr="0076126E">
        <w:rPr>
          <w:rFonts w:eastAsia="華康中黑體" w:hint="eastAsia"/>
        </w:rPr>
        <w:t>周部長志宏：</w:t>
      </w:r>
      <w:r>
        <w:rPr>
          <w:rFonts w:hint="eastAsia"/>
        </w:rPr>
        <w:t>如果他用其他職稱，我們當然會查。</w:t>
      </w:r>
    </w:p>
    <w:p w:rsidR="001551DA" w:rsidRDefault="001551DA" w:rsidP="001551DA">
      <w:pPr>
        <w:ind w:left="211" w:hangingChars="100" w:hanging="211"/>
      </w:pPr>
      <w:r w:rsidRPr="0076126E">
        <w:rPr>
          <w:rFonts w:eastAsia="華康中黑體" w:hint="eastAsia"/>
        </w:rPr>
        <w:t>何委員志偉：</w:t>
      </w:r>
      <w:r>
        <w:rPr>
          <w:rFonts w:hint="eastAsia"/>
        </w:rPr>
        <w:t>甚至有攻擊、恐嚇等行為呢？</w:t>
      </w:r>
    </w:p>
    <w:p w:rsidR="001551DA" w:rsidRDefault="001551DA" w:rsidP="001551DA">
      <w:pPr>
        <w:ind w:left="211" w:hangingChars="100" w:hanging="211"/>
      </w:pPr>
      <w:r w:rsidRPr="0076126E">
        <w:rPr>
          <w:rFonts w:eastAsia="華康中黑體" w:hint="eastAsia"/>
        </w:rPr>
        <w:t>周部長志宏：</w:t>
      </w:r>
      <w:r>
        <w:rPr>
          <w:rFonts w:hint="eastAsia"/>
        </w:rPr>
        <w:t>如果有證據顯示在上班時間從事這個行為，這是由機關決定是否懲處。</w:t>
      </w:r>
    </w:p>
    <w:p w:rsidR="001551DA" w:rsidRDefault="001551DA" w:rsidP="001551DA">
      <w:pPr>
        <w:ind w:left="211" w:hangingChars="100" w:hanging="211"/>
      </w:pPr>
      <w:r w:rsidRPr="0076126E">
        <w:rPr>
          <w:rFonts w:eastAsia="華康中黑體" w:hint="eastAsia"/>
        </w:rPr>
        <w:t>何委員志偉：</w:t>
      </w:r>
      <w:r>
        <w:rPr>
          <w:rFonts w:hint="eastAsia"/>
        </w:rPr>
        <w:t>好。請問保訓會，以你們後端來看，這類行為會被懲處嗎？</w:t>
      </w:r>
    </w:p>
    <w:p w:rsidR="001551DA" w:rsidRDefault="001551DA" w:rsidP="001551DA">
      <w:pPr>
        <w:ind w:left="211" w:hangingChars="100" w:hanging="211"/>
      </w:pPr>
      <w:r w:rsidRPr="0076126E">
        <w:rPr>
          <w:rFonts w:eastAsia="華康中黑體" w:hint="eastAsia"/>
        </w:rPr>
        <w:t>郝主任委員培芝：</w:t>
      </w:r>
      <w:r>
        <w:rPr>
          <w:rFonts w:hint="eastAsia"/>
        </w:rPr>
        <w:t>那要看機關有沒有進行相關懲處。</w:t>
      </w:r>
    </w:p>
    <w:p w:rsidR="001551DA" w:rsidRDefault="001551DA" w:rsidP="001551DA">
      <w:pPr>
        <w:ind w:left="211" w:hangingChars="100" w:hanging="211"/>
      </w:pPr>
      <w:r w:rsidRPr="0076126E">
        <w:rPr>
          <w:rFonts w:eastAsia="華康中黑體" w:hint="eastAsia"/>
        </w:rPr>
        <w:t>何委員志偉：</w:t>
      </w:r>
      <w:r>
        <w:rPr>
          <w:rFonts w:hint="eastAsia"/>
        </w:rPr>
        <w:t>機關有沒有提出來討論、要不要懲處，才是你們要確認的？</w:t>
      </w:r>
    </w:p>
    <w:p w:rsidR="001551DA" w:rsidRDefault="001551DA" w:rsidP="004A42BD">
      <w:pPr>
        <w:spacing w:line="390" w:lineRule="exact"/>
        <w:ind w:left="211" w:hangingChars="100" w:hanging="211"/>
      </w:pPr>
      <w:r w:rsidRPr="0076126E">
        <w:rPr>
          <w:rFonts w:eastAsia="華康中黑體" w:hint="eastAsia"/>
        </w:rPr>
        <w:t>郝主任委員培芝：</w:t>
      </w:r>
      <w:r>
        <w:rPr>
          <w:rFonts w:hint="eastAsia"/>
        </w:rPr>
        <w:t>就是公務人員提起救濟，當事人經過懲處，並且提起救濟。</w:t>
      </w:r>
    </w:p>
    <w:p w:rsidR="001551DA" w:rsidRDefault="001551DA" w:rsidP="004A42BD">
      <w:pPr>
        <w:spacing w:line="390" w:lineRule="exact"/>
        <w:ind w:left="211" w:hangingChars="100" w:hanging="211"/>
      </w:pPr>
      <w:r w:rsidRPr="0076126E">
        <w:rPr>
          <w:rFonts w:eastAsia="華康中黑體" w:hint="eastAsia"/>
        </w:rPr>
        <w:t>何委員志偉：</w:t>
      </w:r>
      <w:r>
        <w:rPr>
          <w:rFonts w:hint="eastAsia"/>
        </w:rPr>
        <w:t>好，我後續會有一件案子可能需要幾位的協助與認定。謝謝！</w:t>
      </w:r>
    </w:p>
    <w:p w:rsidR="001551DA" w:rsidRDefault="001551DA" w:rsidP="004A42BD">
      <w:pPr>
        <w:spacing w:line="390" w:lineRule="exact"/>
        <w:ind w:left="211" w:hangingChars="100" w:hanging="211"/>
      </w:pPr>
      <w:r w:rsidRPr="0076126E">
        <w:rPr>
          <w:rFonts w:eastAsia="華康中黑體" w:hint="eastAsia"/>
        </w:rPr>
        <w:lastRenderedPageBreak/>
        <w:t>主席：</w:t>
      </w:r>
      <w:r>
        <w:rPr>
          <w:rFonts w:hint="eastAsia"/>
        </w:rPr>
        <w:t>請費委員鴻泰發言。（不在場）費委員不在場。</w:t>
      </w:r>
    </w:p>
    <w:p w:rsidR="001551DA" w:rsidRDefault="001551DA" w:rsidP="004A42BD">
      <w:pPr>
        <w:spacing w:line="390" w:lineRule="exact"/>
        <w:ind w:leftChars="100" w:left="211" w:firstLineChars="100" w:firstLine="211"/>
      </w:pPr>
      <w:r>
        <w:rPr>
          <w:rFonts w:hint="eastAsia"/>
        </w:rPr>
        <w:t>現在休息</w:t>
      </w:r>
      <w:r>
        <w:rPr>
          <w:rFonts w:hint="eastAsia"/>
        </w:rPr>
        <w:t>5</w:t>
      </w:r>
      <w:r>
        <w:rPr>
          <w:rFonts w:hint="eastAsia"/>
        </w:rPr>
        <w:t>分鐘。</w:t>
      </w:r>
    </w:p>
    <w:p w:rsidR="001551DA" w:rsidRDefault="001551DA" w:rsidP="004A42BD">
      <w:pPr>
        <w:spacing w:line="390" w:lineRule="exact"/>
      </w:pPr>
      <w:r w:rsidRPr="0076126E">
        <w:rPr>
          <w:rFonts w:eastAsia="華康中黑體" w:hint="eastAsia"/>
        </w:rPr>
        <w:t>休息</w:t>
      </w:r>
    </w:p>
    <w:p w:rsidR="001551DA" w:rsidRDefault="001551DA" w:rsidP="004A42BD">
      <w:pPr>
        <w:spacing w:line="390" w:lineRule="exact"/>
      </w:pPr>
      <w:r w:rsidRPr="0076126E">
        <w:rPr>
          <w:rFonts w:eastAsia="華康中黑體" w:hint="eastAsia"/>
        </w:rPr>
        <w:t>繼續開會</w:t>
      </w:r>
    </w:p>
    <w:p w:rsidR="001551DA" w:rsidRDefault="001551DA" w:rsidP="004A42BD">
      <w:pPr>
        <w:spacing w:line="390" w:lineRule="exact"/>
        <w:ind w:left="211" w:hangingChars="100" w:hanging="211"/>
      </w:pPr>
      <w:r w:rsidRPr="0076126E">
        <w:rPr>
          <w:rFonts w:eastAsia="華康中黑體" w:hint="eastAsia"/>
        </w:rPr>
        <w:t>主席：</w:t>
      </w:r>
      <w:r>
        <w:rPr>
          <w:rFonts w:hint="eastAsia"/>
        </w:rPr>
        <w:t>現在繼續開會，接下來登記發言的林委員奕華、李委員德維、楊委員瓊瓔、李委員貴敏、鍾委員佳濱、何委員欣純及邱委員顯智皆不在場。</w:t>
      </w:r>
    </w:p>
    <w:p w:rsidR="001551DA" w:rsidRDefault="001551DA" w:rsidP="004A42BD">
      <w:pPr>
        <w:spacing w:line="390" w:lineRule="exact"/>
        <w:ind w:leftChars="100" w:left="211" w:firstLineChars="100" w:firstLine="211"/>
      </w:pPr>
      <w:r>
        <w:rPr>
          <w:rFonts w:hint="eastAsia"/>
        </w:rPr>
        <w:t>請鄭天財</w:t>
      </w:r>
      <w:r>
        <w:rPr>
          <w:rFonts w:hint="eastAsia"/>
        </w:rPr>
        <w:t>Sra Kacaw</w:t>
      </w:r>
      <w:r>
        <w:rPr>
          <w:rFonts w:hint="eastAsia"/>
        </w:rPr>
        <w:t>委員發言。</w:t>
      </w:r>
    </w:p>
    <w:p w:rsidR="001551DA" w:rsidRDefault="001551DA" w:rsidP="004A42BD">
      <w:pPr>
        <w:spacing w:line="390" w:lineRule="exact"/>
        <w:ind w:left="211" w:hangingChars="100" w:hanging="211"/>
      </w:pPr>
      <w:r w:rsidRPr="0076126E">
        <w:rPr>
          <w:rFonts w:ascii="華康中黑體" w:eastAsia="華康中黑體" w:hint="eastAsia"/>
        </w:rPr>
        <w:t>鄭天財Sra Kacaw委員：</w:t>
      </w:r>
      <w:r>
        <w:rPr>
          <w:rFonts w:hint="eastAsia"/>
        </w:rPr>
        <w:t>（</w:t>
      </w:r>
      <w:r>
        <w:rPr>
          <w:rFonts w:hint="eastAsia"/>
        </w:rPr>
        <w:t>11</w:t>
      </w:r>
      <w:r>
        <w:rPr>
          <w:rFonts w:hint="eastAsia"/>
        </w:rPr>
        <w:t>時</w:t>
      </w:r>
      <w:r>
        <w:rPr>
          <w:rFonts w:hint="eastAsia"/>
        </w:rPr>
        <w:t>40</w:t>
      </w:r>
      <w:r>
        <w:rPr>
          <w:rFonts w:hint="eastAsia"/>
        </w:rPr>
        <w:t>分）公務人員任用法第十一條之一是過去在民國</w:t>
      </w:r>
      <w:r>
        <w:rPr>
          <w:rFonts w:hint="eastAsia"/>
        </w:rPr>
        <w:t>91</w:t>
      </w:r>
      <w:r>
        <w:rPr>
          <w:rFonts w:hint="eastAsia"/>
        </w:rPr>
        <w:t>年修正時特別增加的，之所以會有這樣的規定，我先把這個條文唸一下—「各機關辦理進用機要人員時，應注意其公平性、正當性及其條件與所任職務間之適當性。</w:t>
      </w:r>
    </w:p>
    <w:p w:rsidR="001551DA" w:rsidRDefault="001551DA" w:rsidP="004A42BD">
      <w:pPr>
        <w:spacing w:line="390" w:lineRule="exact"/>
        <w:ind w:leftChars="100" w:left="211" w:firstLineChars="100" w:firstLine="211"/>
      </w:pPr>
      <w:r>
        <w:rPr>
          <w:rFonts w:hint="eastAsia"/>
        </w:rPr>
        <w:t>各機關機要人員進用時，其員額、所任職務範圍及各職務應具之條件等規範，由考試院定之。」</w:t>
      </w:r>
    </w:p>
    <w:p w:rsidR="001551DA" w:rsidRDefault="001551DA" w:rsidP="004A42BD">
      <w:pPr>
        <w:spacing w:line="390" w:lineRule="exact"/>
        <w:ind w:leftChars="100" w:left="211" w:firstLineChars="100" w:firstLine="211"/>
      </w:pPr>
      <w:r>
        <w:rPr>
          <w:rFonts w:hint="eastAsia"/>
        </w:rPr>
        <w:t>因為我本人也是公務員出身，</w:t>
      </w:r>
      <w:r>
        <w:rPr>
          <w:rFonts w:hint="eastAsia"/>
        </w:rPr>
        <w:t>30</w:t>
      </w:r>
      <w:r>
        <w:rPr>
          <w:rFonts w:hint="eastAsia"/>
        </w:rPr>
        <w:t>年公務員，所以很清楚這條規定，當時我在中央原民會服務，擔任副主委。民國</w:t>
      </w:r>
      <w:r>
        <w:rPr>
          <w:rFonts w:hint="eastAsia"/>
        </w:rPr>
        <w:t>89</w:t>
      </w:r>
      <w:r>
        <w:rPr>
          <w:rFonts w:hint="eastAsia"/>
        </w:rPr>
        <w:t>年陳水扁前總統執政時，各機關很多部會、行政院，對於機要人員的任用不像以前以簡任秘書為最高職等，</w:t>
      </w:r>
      <w:r>
        <w:rPr>
          <w:rFonts w:hint="eastAsia"/>
        </w:rPr>
        <w:t>89</w:t>
      </w:r>
      <w:r>
        <w:rPr>
          <w:rFonts w:hint="eastAsia"/>
        </w:rPr>
        <w:t>年以前都是以簡任秘書擔任，除了主任秘書、秘書長等有特別規定之外，通常都以簡任秘書為最高職等。但在</w:t>
      </w:r>
      <w:r>
        <w:rPr>
          <w:rFonts w:hint="eastAsia"/>
        </w:rPr>
        <w:t>89</w:t>
      </w:r>
      <w:r>
        <w:rPr>
          <w:rFonts w:hint="eastAsia"/>
        </w:rPr>
        <w:t>年陳水扁前總統執政之後，行政院各部會最高職等都是十三職等，例如行政院參事就是十三職等，部會參事是十二職等，所以文官升遷就受到很大的影響。在立法委員質詢、建議之後，考試院也提出公務人員任用法的修正，接著就定了各機關機要人員進用辦法，這是經由剛才提到的公務人員任用法授權訂定的，各機關機要人員進用辦法第四條就明定，「各機關進用之機要人員所任職務範圍，應以機關組織法規中所列行政類職務，襄助機關長官實際從事機要事務相關工作，並經銓敘部同意列為機要職務為限。但不得以首長、副首長、主管、副主管、參事……」此處特別把參事排除，也包含不得以研究委員職務進用，但是秘書長、主任秘書這些還是可以列。這個部分經過多年之後，比過去對於一般公務人員的升遷確實有很大的幫助，對於首長進用機要人員也不會影響。</w:t>
      </w:r>
    </w:p>
    <w:p w:rsidR="001551DA" w:rsidRDefault="001551DA" w:rsidP="004A42BD">
      <w:pPr>
        <w:spacing w:line="390" w:lineRule="exact"/>
        <w:ind w:leftChars="100" w:left="211" w:firstLineChars="100" w:firstLine="211"/>
      </w:pPr>
      <w:r>
        <w:rPr>
          <w:rFonts w:hint="eastAsia"/>
        </w:rPr>
        <w:t>但是最近發生的狀況是在行政院任用上，有人原本是政務官，因為發生對人民的重大侵害，也就是店家明明沒有使用萊牛，他卻指控該店使用含有萊克多巴胺的牛肉。發生這麼重大的事情，現在又搖身一變變成機要顧問。我們現在談的是辦法，談的是法律，也就是公務人員任用法，談的是機要人員的進用，考試院認為有沒有需要研議、修正的空間？誰來回答？</w:t>
      </w:r>
    </w:p>
    <w:p w:rsidR="001551DA" w:rsidRDefault="001551DA" w:rsidP="004A42BD">
      <w:pPr>
        <w:spacing w:line="390" w:lineRule="exact"/>
        <w:ind w:left="211" w:hangingChars="100" w:hanging="211"/>
      </w:pPr>
      <w:r w:rsidRPr="0076126E">
        <w:rPr>
          <w:rFonts w:eastAsia="華康中黑體" w:hint="eastAsia"/>
        </w:rPr>
        <w:t>主席：</w:t>
      </w:r>
      <w:r>
        <w:rPr>
          <w:rFonts w:hint="eastAsia"/>
        </w:rPr>
        <w:t>請考試院劉秘書長說明。</w:t>
      </w:r>
    </w:p>
    <w:p w:rsidR="001551DA" w:rsidRDefault="001551DA" w:rsidP="004A42BD">
      <w:pPr>
        <w:spacing w:line="390" w:lineRule="exact"/>
        <w:ind w:left="211" w:hangingChars="100" w:hanging="211"/>
      </w:pPr>
      <w:r w:rsidRPr="0076126E">
        <w:rPr>
          <w:rFonts w:eastAsia="華康中黑體" w:hint="eastAsia"/>
        </w:rPr>
        <w:t>劉秘書長建忻：</w:t>
      </w:r>
      <w:r>
        <w:rPr>
          <w:rFonts w:hint="eastAsia"/>
        </w:rPr>
        <w:t>對於行政部門用人個案，我們是不便去評論，當然這部分都應該依法律的規範來辦理。剛剛委員所說，現在有一定的、相當的規範，只要合於這個規範，我想那是屬於首長的用人權。至於用得如何，接受各界的討論。</w:t>
      </w:r>
    </w:p>
    <w:p w:rsidR="001551DA" w:rsidRDefault="001551DA" w:rsidP="004A42BD">
      <w:pPr>
        <w:spacing w:line="390" w:lineRule="exact"/>
        <w:ind w:left="211" w:hangingChars="100" w:hanging="211"/>
      </w:pPr>
      <w:r w:rsidRPr="0076126E">
        <w:rPr>
          <w:rFonts w:ascii="華康中黑體" w:eastAsia="華康中黑體" w:hint="eastAsia"/>
        </w:rPr>
        <w:t>鄭天財Sra Kacaw委員：</w:t>
      </w:r>
      <w:r>
        <w:rPr>
          <w:rFonts w:hint="eastAsia"/>
        </w:rPr>
        <w:t>你說得四平八穩沒有錯，但是從公務人員任用法的立法意旨以及授權訂定的各機關機要人員進用辦法的規定，尤其是第四條的規定，要經銓敘部同意，以列為機要職務</w:t>
      </w:r>
      <w:r>
        <w:rPr>
          <w:rFonts w:hint="eastAsia"/>
        </w:rPr>
        <w:lastRenderedPageBreak/>
        <w:t>為限，對不對？代表還是有你們的權責，也不是放任各機關自己決定。所以我建議考試院與銓敘部，你剛才有講到社會的觀感也很重要，這個部分你們應該要去檢討，是否要再修正這個辦法，好不好？</w:t>
      </w:r>
    </w:p>
    <w:p w:rsidR="001551DA" w:rsidRDefault="001551DA" w:rsidP="004A42BD">
      <w:pPr>
        <w:spacing w:line="390" w:lineRule="exact"/>
        <w:ind w:left="211" w:hangingChars="100" w:hanging="211"/>
      </w:pPr>
      <w:r w:rsidRPr="0076126E">
        <w:rPr>
          <w:rFonts w:eastAsia="華康中黑體" w:hint="eastAsia"/>
        </w:rPr>
        <w:t>劉秘書長建忻：</w:t>
      </w:r>
      <w:r>
        <w:rPr>
          <w:rFonts w:hint="eastAsia"/>
        </w:rPr>
        <w:t>好，我們來討論一下相關的辦法是不是有需要補強的部分。</w:t>
      </w:r>
    </w:p>
    <w:p w:rsidR="001551DA" w:rsidRDefault="001551DA" w:rsidP="004A42BD">
      <w:pPr>
        <w:spacing w:line="390" w:lineRule="exact"/>
        <w:ind w:left="211" w:hangingChars="100" w:hanging="211"/>
      </w:pPr>
      <w:r w:rsidRPr="0076126E">
        <w:rPr>
          <w:rFonts w:ascii="華康中黑體" w:eastAsia="華康中黑體" w:hint="eastAsia"/>
        </w:rPr>
        <w:t>鄭天財Sra Kacaw委員：</w:t>
      </w:r>
      <w:r>
        <w:rPr>
          <w:rFonts w:hint="eastAsia"/>
        </w:rPr>
        <w:t>好。謝謝！</w:t>
      </w:r>
    </w:p>
    <w:p w:rsidR="001551DA" w:rsidRDefault="001551DA" w:rsidP="004A42BD">
      <w:pPr>
        <w:spacing w:line="390" w:lineRule="exact"/>
        <w:ind w:left="211" w:hangingChars="100" w:hanging="211"/>
      </w:pPr>
      <w:r w:rsidRPr="0076126E">
        <w:rPr>
          <w:rFonts w:eastAsia="華康中黑體" w:hint="eastAsia"/>
        </w:rPr>
        <w:t>主席：</w:t>
      </w:r>
      <w:r>
        <w:rPr>
          <w:rFonts w:hint="eastAsia"/>
        </w:rPr>
        <w:t>請張委員其祿發言。（不在場）張委員不在場。</w:t>
      </w:r>
    </w:p>
    <w:p w:rsidR="001551DA" w:rsidRDefault="001551DA" w:rsidP="004A42BD">
      <w:pPr>
        <w:spacing w:line="390" w:lineRule="exact"/>
        <w:ind w:leftChars="100" w:left="211" w:firstLineChars="100" w:firstLine="211"/>
      </w:pPr>
      <w:r>
        <w:rPr>
          <w:rFonts w:hint="eastAsia"/>
        </w:rPr>
        <w:t>所有登記發言的委員均已發言完畢，詢答結束。</w:t>
      </w:r>
    </w:p>
    <w:p w:rsidR="001551DA" w:rsidRDefault="001551DA" w:rsidP="004A42BD">
      <w:pPr>
        <w:spacing w:line="390" w:lineRule="exact"/>
        <w:ind w:leftChars="100" w:left="211" w:firstLineChars="100" w:firstLine="211"/>
      </w:pPr>
      <w:r>
        <w:rPr>
          <w:rFonts w:hint="eastAsia"/>
        </w:rPr>
        <w:t>委員質詢時要求提供相關資料或以書面答復者，請相關單位儘速送交個別委員及本會。</w:t>
      </w:r>
    </w:p>
    <w:p w:rsidR="001551DA" w:rsidRDefault="001551DA" w:rsidP="004A42BD">
      <w:pPr>
        <w:spacing w:line="390" w:lineRule="exact"/>
        <w:ind w:leftChars="100" w:left="211" w:firstLineChars="100" w:firstLine="211"/>
      </w:pPr>
      <w:r>
        <w:rPr>
          <w:rFonts w:hint="eastAsia"/>
        </w:rPr>
        <w:t>費委員鴻泰、翁委員重鈞與楊委員瓊瓔等提出書面質詢，列入紀錄、刊登公報，並請相關機關以書面答復。</w:t>
      </w:r>
    </w:p>
    <w:p w:rsidR="001551DA" w:rsidRDefault="001551DA" w:rsidP="004A42BD">
      <w:pPr>
        <w:spacing w:line="390" w:lineRule="exact"/>
        <w:ind w:left="211" w:hangingChars="100" w:hanging="211"/>
      </w:pPr>
      <w:r w:rsidRPr="00BC76C5">
        <w:rPr>
          <w:rFonts w:eastAsia="華康中黑體" w:hint="eastAsia"/>
        </w:rPr>
        <w:t>委員費鴻泰書面質詢：</w:t>
      </w:r>
    </w:p>
    <w:p w:rsidR="001551DA" w:rsidRDefault="001551DA" w:rsidP="004A42BD">
      <w:pPr>
        <w:spacing w:line="390" w:lineRule="exact"/>
        <w:ind w:leftChars="100" w:left="211" w:firstLineChars="100" w:firstLine="211"/>
      </w:pPr>
      <w:r>
        <w:rPr>
          <w:rFonts w:hint="eastAsia"/>
        </w:rPr>
        <w:t>考試院</w:t>
      </w:r>
      <w:r>
        <w:rPr>
          <w:rFonts w:hint="eastAsia"/>
        </w:rPr>
        <w:t>3</w:t>
      </w:r>
      <w:r>
        <w:rPr>
          <w:rFonts w:hint="eastAsia"/>
        </w:rPr>
        <w:t>月</w:t>
      </w:r>
      <w:r>
        <w:rPr>
          <w:rFonts w:hint="eastAsia"/>
        </w:rPr>
        <w:t>15</w:t>
      </w:r>
      <w:r>
        <w:rPr>
          <w:rFonts w:hint="eastAsia"/>
        </w:rPr>
        <w:t>日召開「考試院數位轉型委員會」第</w:t>
      </w:r>
      <w:r>
        <w:rPr>
          <w:rFonts w:hint="eastAsia"/>
        </w:rPr>
        <w:t>1</w:t>
      </w:r>
      <w:r>
        <w:rPr>
          <w:rFonts w:hint="eastAsia"/>
        </w:rPr>
        <w:t>次會議，由院長黃榮村主持。黃榮村說，盼委員會的成立，能促進資料開放共享、落實數位治理，使考試院能和國家數位發展趨勢齊頭並進。</w:t>
      </w:r>
    </w:p>
    <w:p w:rsidR="001551DA" w:rsidRDefault="001551DA" w:rsidP="004A42BD">
      <w:pPr>
        <w:spacing w:line="390" w:lineRule="exact"/>
        <w:ind w:leftChars="100" w:left="211" w:firstLineChars="100" w:firstLine="211"/>
      </w:pPr>
      <w:r>
        <w:rPr>
          <w:rFonts w:hint="eastAsia"/>
        </w:rPr>
        <w:t>◎數位治理是國家未來的發展趨勢，考試院執掌國家考試、文官制度、公務人員訓練及退撫基金運作等事項，涉及資安層面甚廣，如何確保資訊安全？考試院如何進行數位轉型？如何提升數位治理品質？相關的具體規劃時程？</w:t>
      </w:r>
    </w:p>
    <w:p w:rsidR="001551DA" w:rsidRDefault="001551DA" w:rsidP="004A42BD">
      <w:pPr>
        <w:spacing w:line="390" w:lineRule="exact"/>
        <w:ind w:leftChars="100" w:left="211" w:firstLineChars="100" w:firstLine="211"/>
      </w:pPr>
      <w:r>
        <w:rPr>
          <w:rFonts w:hint="eastAsia"/>
        </w:rPr>
        <w:t>◎考試院長期以來建置考試及文官制度資料等大規模的資料庫，如何進行「資料開放（</w:t>
      </w:r>
      <w:r>
        <w:rPr>
          <w:rFonts w:hint="eastAsia"/>
        </w:rPr>
        <w:t>Open Data</w:t>
      </w:r>
      <w:r>
        <w:rPr>
          <w:rFonts w:hint="eastAsia"/>
        </w:rPr>
        <w:t>）」？將這些大規模的資料適度開放共享，讓公務人力的資料能整合運用？</w:t>
      </w:r>
    </w:p>
    <w:p w:rsidR="001551DA" w:rsidRDefault="001551DA" w:rsidP="004A42BD">
      <w:pPr>
        <w:spacing w:line="390" w:lineRule="exact"/>
        <w:ind w:leftChars="100" w:left="211" w:firstLineChars="100" w:firstLine="211"/>
      </w:pPr>
      <w:r>
        <w:rPr>
          <w:rFonts w:hint="eastAsia"/>
        </w:rPr>
        <w:t>◎「國家考試電腦化」也是大家會關心的議題，各科目是否都採測驗式試題？試題是否都已建置成電子題庫？電腦設備及考場容量是否足夠？何時能達成所有國家考試電腦化？</w:t>
      </w:r>
    </w:p>
    <w:p w:rsidR="001551DA" w:rsidRDefault="001551DA" w:rsidP="004A42BD">
      <w:pPr>
        <w:spacing w:line="390" w:lineRule="exact"/>
        <w:ind w:left="211" w:hangingChars="100" w:hanging="211"/>
      </w:pPr>
      <w:r w:rsidRPr="00BC76C5">
        <w:rPr>
          <w:rFonts w:eastAsia="華康中黑體" w:hint="eastAsia"/>
        </w:rPr>
        <w:t>委員翁重鈞書面質詢：</w:t>
      </w:r>
    </w:p>
    <w:p w:rsidR="001551DA" w:rsidRDefault="001551DA" w:rsidP="004A42BD">
      <w:pPr>
        <w:spacing w:line="390" w:lineRule="exact"/>
        <w:ind w:leftChars="100" w:left="211" w:firstLineChars="100" w:firstLine="211"/>
      </w:pPr>
      <w:r>
        <w:rPr>
          <w:rFonts w:hint="eastAsia"/>
        </w:rPr>
        <w:t>本席先請教，大家都說本屆的考試院可能是最後一屆的「末代考試院」，如果未來修憲後，考試院真的廢除了，請問目前考試院有無相關的因應和準備？是否已經超前部屬因應？請問目前轉型（或未來相關業務分工）的規劃跟進度狀況為何？</w:t>
      </w:r>
    </w:p>
    <w:p w:rsidR="001551DA" w:rsidRDefault="001551DA" w:rsidP="004A42BD">
      <w:pPr>
        <w:spacing w:line="390" w:lineRule="exact"/>
        <w:ind w:leftChars="100" w:left="211" w:firstLineChars="100" w:firstLine="211"/>
      </w:pPr>
      <w:r>
        <w:rPr>
          <w:rFonts w:hint="eastAsia"/>
        </w:rPr>
        <w:t>另根據近期報導，年改上路約</w:t>
      </w:r>
      <w:r>
        <w:rPr>
          <w:rFonts w:hint="eastAsia"/>
        </w:rPr>
        <w:t>2</w:t>
      </w:r>
      <w:r>
        <w:rPr>
          <w:rFonts w:hint="eastAsia"/>
        </w:rPr>
        <w:t>年半，節省金額已突破</w:t>
      </w:r>
      <w:r>
        <w:rPr>
          <w:rFonts w:hint="eastAsia"/>
        </w:rPr>
        <w:t>315</w:t>
      </w:r>
      <w:r>
        <w:rPr>
          <w:rFonts w:hint="eastAsia"/>
        </w:rPr>
        <w:t>億元！銓敘部於今（</w:t>
      </w:r>
      <w:r>
        <w:rPr>
          <w:rFonts w:hint="eastAsia"/>
        </w:rPr>
        <w:t>2021</w:t>
      </w:r>
      <w:r>
        <w:rPr>
          <w:rFonts w:hint="eastAsia"/>
        </w:rPr>
        <w:t>）年</w:t>
      </w:r>
      <w:r>
        <w:rPr>
          <w:rFonts w:hint="eastAsia"/>
        </w:rPr>
        <w:t>2</w:t>
      </w:r>
      <w:r>
        <w:rPr>
          <w:rFonts w:hint="eastAsia"/>
        </w:rPr>
        <w:t>月</w:t>
      </w:r>
      <w:r>
        <w:rPr>
          <w:rFonts w:hint="eastAsia"/>
        </w:rPr>
        <w:t>18</w:t>
      </w:r>
      <w:r>
        <w:rPr>
          <w:rFonts w:hint="eastAsia"/>
        </w:rPr>
        <w:t>日公布去（</w:t>
      </w:r>
      <w:r>
        <w:rPr>
          <w:rFonts w:hint="eastAsia"/>
        </w:rPr>
        <w:t>2020</w:t>
      </w:r>
      <w:r>
        <w:rPr>
          <w:rFonts w:hint="eastAsia"/>
        </w:rPr>
        <w:t>）年各級政府節省經費，總金額超過</w:t>
      </w:r>
      <w:r>
        <w:rPr>
          <w:rFonts w:hint="eastAsia"/>
        </w:rPr>
        <w:t>135</w:t>
      </w:r>
      <w:r>
        <w:rPr>
          <w:rFonts w:hint="eastAsia"/>
        </w:rPr>
        <w:t>億元，並提報考試院會討論，而會中也做出決議，依規定將會同行政院做確認後，全數挹注到退撫基金運用。</w:t>
      </w:r>
    </w:p>
    <w:p w:rsidR="001551DA" w:rsidRDefault="001551DA" w:rsidP="004A42BD">
      <w:pPr>
        <w:spacing w:line="390" w:lineRule="exact"/>
        <w:ind w:leftChars="100" w:left="211" w:firstLineChars="100" w:firstLine="211"/>
      </w:pPr>
      <w:r>
        <w:rPr>
          <w:rFonts w:hint="eastAsia"/>
        </w:rPr>
        <w:t>根據行政院主計總處統計，</w:t>
      </w:r>
      <w:r>
        <w:rPr>
          <w:rFonts w:hint="eastAsia"/>
        </w:rPr>
        <w:t>2019</w:t>
      </w:r>
      <w:r>
        <w:rPr>
          <w:rFonts w:hint="eastAsia"/>
        </w:rPr>
        <w:t>年底中央及地方政府潛藏債務（未來或有給付責任）</w:t>
      </w:r>
      <w:r>
        <w:rPr>
          <w:rFonts w:hint="eastAsia"/>
        </w:rPr>
        <w:t>18</w:t>
      </w:r>
      <w:r>
        <w:rPr>
          <w:rFonts w:hint="eastAsia"/>
        </w:rPr>
        <w:t>兆</w:t>
      </w:r>
      <w:r>
        <w:rPr>
          <w:rFonts w:hint="eastAsia"/>
        </w:rPr>
        <w:t>2,010</w:t>
      </w:r>
      <w:r>
        <w:rPr>
          <w:rFonts w:hint="eastAsia"/>
        </w:rPr>
        <w:t>億元；至</w:t>
      </w:r>
      <w:r>
        <w:rPr>
          <w:rFonts w:hint="eastAsia"/>
        </w:rPr>
        <w:t>2019</w:t>
      </w:r>
      <w:r>
        <w:rPr>
          <w:rFonts w:hint="eastAsia"/>
        </w:rPr>
        <w:t>年底，公務人員退撫金潛藏債務就有</w:t>
      </w:r>
      <w:r>
        <w:rPr>
          <w:rFonts w:hint="eastAsia"/>
        </w:rPr>
        <w:t>2.6</w:t>
      </w:r>
      <w:r>
        <w:rPr>
          <w:rFonts w:hint="eastAsia"/>
        </w:rPr>
        <w:t>兆，年金「破產」是指各類年金基金用盡而無法發出退休金，在少子化和高齡化的大環境下，在繳費的「收支」上確實可能產生入不敷出的問題，該如何面對解決？</w:t>
      </w:r>
    </w:p>
    <w:p w:rsidR="001551DA" w:rsidRDefault="001551DA" w:rsidP="004A42BD">
      <w:pPr>
        <w:spacing w:line="390" w:lineRule="exact"/>
        <w:ind w:leftChars="100" w:left="211" w:firstLineChars="100" w:firstLine="211"/>
      </w:pPr>
      <w:r>
        <w:rPr>
          <w:rFonts w:hint="eastAsia"/>
        </w:rPr>
        <w:t>或許政府的解方通常都是圍繞著「多繳」、「少領」、「晚退休」，但這樣對於已經或即將享有現行方案者而言，等於現有權益突然被削減，這或許是引發激烈抗爭的其中重要原因。</w:t>
      </w:r>
    </w:p>
    <w:p w:rsidR="001551DA" w:rsidRDefault="001551DA" w:rsidP="00AA4175">
      <w:pPr>
        <w:spacing w:line="400" w:lineRule="exact"/>
        <w:ind w:leftChars="100" w:left="211" w:firstLineChars="100" w:firstLine="211"/>
      </w:pPr>
      <w:r>
        <w:rPr>
          <w:rFonts w:hint="eastAsia"/>
        </w:rPr>
        <w:lastRenderedPageBreak/>
        <w:t>請問，年金改革方案施行後，目前預估能解決多少財務問題？</w:t>
      </w:r>
      <w:r>
        <w:rPr>
          <w:rFonts w:hint="eastAsia"/>
        </w:rPr>
        <w:t>109</w:t>
      </w:r>
      <w:r>
        <w:rPr>
          <w:rFonts w:hint="eastAsia"/>
        </w:rPr>
        <w:t>年度省下的退休公務員年改</w:t>
      </w:r>
      <w:r>
        <w:rPr>
          <w:rFonts w:hint="eastAsia"/>
        </w:rPr>
        <w:t>135</w:t>
      </w:r>
      <w:r>
        <w:rPr>
          <w:rFonts w:hint="eastAsia"/>
        </w:rPr>
        <w:t>億據說將全數挹注退撫基金？能挹注多少活水？能拖延多久？如何「開源」及「節流」雙管齊下，以合乎公平正義？</w:t>
      </w:r>
    </w:p>
    <w:p w:rsidR="001551DA" w:rsidRDefault="001551DA" w:rsidP="00AA4175">
      <w:pPr>
        <w:spacing w:line="400" w:lineRule="exact"/>
        <w:ind w:leftChars="100" w:left="211" w:firstLineChars="100" w:firstLine="211"/>
      </w:pPr>
      <w:r>
        <w:rPr>
          <w:rFonts w:hint="eastAsia"/>
        </w:rPr>
        <w:t>另，根據退撫基金</w:t>
      </w:r>
      <w:r>
        <w:rPr>
          <w:rFonts w:hint="eastAsia"/>
        </w:rPr>
        <w:t>110</w:t>
      </w:r>
      <w:r>
        <w:rPr>
          <w:rFonts w:hint="eastAsia"/>
        </w:rPr>
        <w:t>年度預算書總說明，揭示「未來或有給付責任」為該基金之「未提存退休金精算應計負債」，依精算結果至</w:t>
      </w:r>
      <w:r>
        <w:rPr>
          <w:rFonts w:hint="eastAsia"/>
        </w:rPr>
        <w:t>108</w:t>
      </w:r>
      <w:r>
        <w:rPr>
          <w:rFonts w:hint="eastAsia"/>
        </w:rPr>
        <w:t>年底金額約</w:t>
      </w:r>
      <w:r>
        <w:rPr>
          <w:rFonts w:hint="eastAsia"/>
        </w:rPr>
        <w:t>2</w:t>
      </w:r>
      <w:r>
        <w:rPr>
          <w:rFonts w:hint="eastAsia"/>
        </w:rPr>
        <w:t>兆</w:t>
      </w:r>
      <w:r>
        <w:rPr>
          <w:rFonts w:hint="eastAsia"/>
        </w:rPr>
        <w:t>6,000</w:t>
      </w:r>
      <w:r>
        <w:rPr>
          <w:rFonts w:hint="eastAsia"/>
        </w:rPr>
        <w:t>億元，為何銓敘部於送交本院司法委員會第</w:t>
      </w:r>
      <w:r>
        <w:rPr>
          <w:rFonts w:hint="eastAsia"/>
        </w:rPr>
        <w:t>8</w:t>
      </w:r>
      <w:r>
        <w:rPr>
          <w:rFonts w:hint="eastAsia"/>
        </w:rPr>
        <w:t>次會議之口頭報告說明中，提及依本部</w:t>
      </w:r>
      <w:r>
        <w:rPr>
          <w:rFonts w:hint="eastAsia"/>
        </w:rPr>
        <w:t>109</w:t>
      </w:r>
      <w:r>
        <w:rPr>
          <w:rFonts w:hint="eastAsia"/>
        </w:rPr>
        <w:t>年委託精算結果顯示，現行退撫基金「未提存精算負債」約為</w:t>
      </w:r>
      <w:r>
        <w:rPr>
          <w:rFonts w:hint="eastAsia"/>
        </w:rPr>
        <w:t>7,300</w:t>
      </w:r>
      <w:r>
        <w:rPr>
          <w:rFonts w:hint="eastAsia"/>
        </w:rPr>
        <w:t>億元？其差別何在？</w:t>
      </w:r>
    </w:p>
    <w:p w:rsidR="001551DA" w:rsidRDefault="001551DA" w:rsidP="00AA4175">
      <w:pPr>
        <w:spacing w:line="400" w:lineRule="exact"/>
        <w:ind w:left="211" w:hangingChars="100" w:hanging="211"/>
      </w:pPr>
      <w:r w:rsidRPr="00BC76C5">
        <w:rPr>
          <w:rFonts w:eastAsia="華康中黑體" w:hint="eastAsia"/>
        </w:rPr>
        <w:t>委員楊瓊瓔書面質詢：</w:t>
      </w:r>
    </w:p>
    <w:p w:rsidR="001551DA" w:rsidRDefault="001551DA" w:rsidP="00AA4175">
      <w:pPr>
        <w:spacing w:line="400" w:lineRule="exact"/>
        <w:ind w:leftChars="100" w:left="211" w:firstLineChars="100" w:firstLine="211"/>
      </w:pPr>
      <w:r>
        <w:rPr>
          <w:rFonts w:hint="eastAsia"/>
        </w:rPr>
        <w:t>本席邀請考試院。今天審查「政務人員退職撫卹條例部分條文修正草案」及「公務人員退休撫卹基金管理條例部分條文修正草案」關於最近發生的幾個社會關注事件，本席以下幾個問題請教：</w:t>
      </w:r>
    </w:p>
    <w:p w:rsidR="001551DA" w:rsidRDefault="001551DA" w:rsidP="00AA4175">
      <w:pPr>
        <w:spacing w:line="400" w:lineRule="exact"/>
        <w:ind w:leftChars="100" w:left="211" w:firstLineChars="100" w:firstLine="211"/>
      </w:pPr>
      <w:r>
        <w:rPr>
          <w:rFonts w:hint="eastAsia"/>
        </w:rPr>
        <w:t>—、今天審查「政務人員退職撫卹條例部分條文修正草案」及「公務人員退休撫卹基金管理條例部分條文修正草案」。全台有</w:t>
      </w:r>
      <w:r>
        <w:rPr>
          <w:rFonts w:hint="eastAsia"/>
        </w:rPr>
        <w:t>1,300</w:t>
      </w:r>
      <w:r>
        <w:rPr>
          <w:rFonts w:hint="eastAsia"/>
        </w:rPr>
        <w:t>多名軍公教人員（含政務官）於民國</w:t>
      </w:r>
      <w:r>
        <w:rPr>
          <w:rFonts w:hint="eastAsia"/>
        </w:rPr>
        <w:t>107</w:t>
      </w:r>
      <w:r>
        <w:rPr>
          <w:rFonts w:hint="eastAsia"/>
        </w:rPr>
        <w:t>年</w:t>
      </w:r>
      <w:r>
        <w:rPr>
          <w:rFonts w:hint="eastAsia"/>
        </w:rPr>
        <w:t>8</w:t>
      </w:r>
      <w:r>
        <w:rPr>
          <w:rFonts w:hint="eastAsia"/>
        </w:rPr>
        <w:t>月退撫法修法後，因為政府推動禁「雙薪肥貓條款」政策，被停發月退休金；大法官會議第</w:t>
      </w:r>
      <w:r>
        <w:rPr>
          <w:rFonts w:hint="eastAsia"/>
        </w:rPr>
        <w:t>782</w:t>
      </w:r>
      <w:r>
        <w:rPr>
          <w:rFonts w:hint="eastAsia"/>
        </w:rPr>
        <w:t>號解釋認為該規定與憲法保障平等權之旨意有違，自解釋公布之日起規定失效，本席之前也經常接到陳情，想要追回退休金。請問政務人員退休後到私立學校兼課的情形算是普遍嗎？大法官會議認為肥貓條款與憲法保障平等權之旨意有違，所以考試院提出相關修正，修正過後會有多少人可以追回退休金？</w:t>
      </w:r>
    </w:p>
    <w:p w:rsidR="001551DA" w:rsidRDefault="001551DA" w:rsidP="00AA4175">
      <w:pPr>
        <w:spacing w:line="400" w:lineRule="exact"/>
        <w:ind w:leftChars="100" w:left="211" w:firstLineChars="100" w:firstLine="211"/>
      </w:pPr>
      <w:r>
        <w:rPr>
          <w:rFonts w:hint="eastAsia"/>
        </w:rPr>
        <w:t>二、根據媒體報導，教育部退休專門委員章忠信告贏前東家教育部，行政法院判教育部發還他</w:t>
      </w:r>
      <w:r>
        <w:rPr>
          <w:rFonts w:hint="eastAsia"/>
        </w:rPr>
        <w:t>107</w:t>
      </w:r>
      <w:r>
        <w:rPr>
          <w:rFonts w:hint="eastAsia"/>
        </w:rPr>
        <w:t>年</w:t>
      </w:r>
      <w:r>
        <w:rPr>
          <w:rFonts w:hint="eastAsia"/>
        </w:rPr>
        <w:t>8</w:t>
      </w:r>
      <w:r>
        <w:rPr>
          <w:rFonts w:hint="eastAsia"/>
        </w:rPr>
        <w:t>月至</w:t>
      </w:r>
      <w:r>
        <w:rPr>
          <w:rFonts w:hint="eastAsia"/>
        </w:rPr>
        <w:t>108</w:t>
      </w:r>
      <w:r>
        <w:rPr>
          <w:rFonts w:hint="eastAsia"/>
        </w:rPr>
        <w:t>年</w:t>
      </w:r>
      <w:r>
        <w:rPr>
          <w:rFonts w:hint="eastAsia"/>
        </w:rPr>
        <w:t>8</w:t>
      </w:r>
      <w:r>
        <w:rPr>
          <w:rFonts w:hint="eastAsia"/>
        </w:rPr>
        <w:t>月共</w:t>
      </w:r>
      <w:r>
        <w:rPr>
          <w:rFonts w:hint="eastAsia"/>
        </w:rPr>
        <w:t>84</w:t>
      </w:r>
      <w:r>
        <w:rPr>
          <w:rFonts w:hint="eastAsia"/>
        </w:rPr>
        <w:t>萬多元月退金。教育部表示，退休再任私校停發月退休金的規定，是解釋令公布日</w:t>
      </w:r>
      <w:r>
        <w:rPr>
          <w:rFonts w:hint="eastAsia"/>
        </w:rPr>
        <w:t>108</w:t>
      </w:r>
      <w:r>
        <w:rPr>
          <w:rFonts w:hint="eastAsia"/>
        </w:rPr>
        <w:t>年</w:t>
      </w:r>
      <w:r>
        <w:rPr>
          <w:rFonts w:hint="eastAsia"/>
        </w:rPr>
        <w:t>8</w:t>
      </w:r>
      <w:r>
        <w:rPr>
          <w:rFonts w:hint="eastAsia"/>
        </w:rPr>
        <w:t>月</w:t>
      </w:r>
      <w:r>
        <w:rPr>
          <w:rFonts w:hint="eastAsia"/>
        </w:rPr>
        <w:t>23</w:t>
      </w:r>
      <w:r>
        <w:rPr>
          <w:rFonts w:hint="eastAsia"/>
        </w:rPr>
        <w:t>日起才失效，之前仍為有效法律，停發章忠信月退休金「於法有據」。教育部已於</w:t>
      </w:r>
      <w:r>
        <w:rPr>
          <w:rFonts w:hint="eastAsia"/>
        </w:rPr>
        <w:t>3</w:t>
      </w:r>
      <w:r>
        <w:rPr>
          <w:rFonts w:hint="eastAsia"/>
        </w:rPr>
        <w:t>月</w:t>
      </w:r>
      <w:r>
        <w:rPr>
          <w:rFonts w:hint="eastAsia"/>
        </w:rPr>
        <w:t>10</w:t>
      </w:r>
      <w:r>
        <w:rPr>
          <w:rFonts w:hint="eastAsia"/>
        </w:rPr>
        <w:t>日收到台北高等行政法院判決書，目前正審酌該法院判決理由，研議後續是否提起上訴。雖然這個案件是對公務人員，不過也可能有政務人員面對類似的情形，先前有學者提出，大法官宣告違憲的理由就是「違反平等原則」。既然如此，同樣受到違憲法律侵害的人，難道只因為時間點就有差別待遇，這樣很不平等。考試院對於大法官解釋之前所產生的停發退休金之爭議認為應該如何處理？政務人員有類似的判決出爐嗎？</w:t>
      </w:r>
    </w:p>
    <w:p w:rsidR="001551DA" w:rsidRDefault="001551DA" w:rsidP="00AA4175">
      <w:pPr>
        <w:spacing w:line="400" w:lineRule="exact"/>
        <w:ind w:leftChars="100" w:left="211" w:firstLineChars="100" w:firstLine="211"/>
      </w:pPr>
      <w:r>
        <w:rPr>
          <w:rFonts w:hint="eastAsia"/>
        </w:rPr>
        <w:t>三、根據媒體報導，銓敘部全面大翻修《公務員服務法》，包括公務員「旋轉門條款」鬆綁，僅限薦任職等以上正副主管，並幫中研院、公立學校等研究人員經商、兼職大開後門，引起爭議。教育部前部長吳茂昆</w:t>
      </w:r>
      <w:r>
        <w:rPr>
          <w:rFonts w:hint="eastAsia"/>
        </w:rPr>
        <w:t>2018</w:t>
      </w:r>
      <w:r>
        <w:rPr>
          <w:rFonts w:hint="eastAsia"/>
        </w:rPr>
        <w:t>年遭彈劾，理由是吳在任職國立東華大學校長期間在美國申請設立公司，實際參與公司委託申請專利事務，負有管理權限，被監委認定違反《服務法》不得經商規定。這次修法明訂公務員不得經營商業，包括擔任公司發起人、負責人，或任何以營利為目的之事業負責人、董事、監察人等，都在禁止之列；並增訂中研院研究人員、研究技術人員及公立學校兼任行政職務教師，可不適用禁止公務員經商及兼職規定，形同訂定「吳茂昆條</w:t>
      </w:r>
      <w:r>
        <w:rPr>
          <w:rFonts w:hint="eastAsia"/>
        </w:rPr>
        <w:lastRenderedPageBreak/>
        <w:t>款」，對上述人員大解禁。請問這是要為特定人士解套才做出的修正嗎？對於引起爭議的部分會再做調整嗎？</w:t>
      </w:r>
    </w:p>
    <w:p w:rsidR="001551DA" w:rsidRDefault="001551DA" w:rsidP="00AA4175">
      <w:pPr>
        <w:spacing w:line="400" w:lineRule="exact"/>
        <w:ind w:left="211" w:hangingChars="100" w:hanging="211"/>
      </w:pPr>
      <w:r w:rsidRPr="003F120C">
        <w:rPr>
          <w:rFonts w:eastAsia="華康中黑體" w:hint="eastAsia"/>
        </w:rPr>
        <w:t>主席：</w:t>
      </w:r>
      <w:r>
        <w:rPr>
          <w:rFonts w:hint="eastAsia"/>
        </w:rPr>
        <w:t>我們上午的會議時間進行到所有議程處理完畢為止。</w:t>
      </w:r>
    </w:p>
    <w:p w:rsidR="001551DA" w:rsidRDefault="001551DA" w:rsidP="00AA4175">
      <w:pPr>
        <w:spacing w:line="400" w:lineRule="exact"/>
        <w:ind w:leftChars="100" w:left="211" w:firstLineChars="100" w:firstLine="211"/>
      </w:pPr>
      <w:r>
        <w:rPr>
          <w:rFonts w:hint="eastAsia"/>
        </w:rPr>
        <w:t>現在處理預算解凍報告案，請一併宣讀報告事項。</w:t>
      </w:r>
    </w:p>
    <w:p w:rsidR="001551DA" w:rsidRDefault="001551DA" w:rsidP="00AA4175">
      <w:pPr>
        <w:pStyle w:val="affd"/>
        <w:spacing w:line="400" w:lineRule="exact"/>
        <w:ind w:left="211" w:hanging="211"/>
      </w:pPr>
      <w:r>
        <w:rPr>
          <w:rFonts w:hint="eastAsia"/>
        </w:rPr>
        <w:t>二、考選部函，為</w:t>
      </w:r>
      <w:r>
        <w:rPr>
          <w:rFonts w:hint="eastAsia"/>
        </w:rPr>
        <w:t>110</w:t>
      </w:r>
      <w:r>
        <w:rPr>
          <w:rFonts w:hint="eastAsia"/>
        </w:rPr>
        <w:t>年度中央政府總預算決議，檢送歲出第</w:t>
      </w:r>
      <w:r>
        <w:rPr>
          <w:rFonts w:hint="eastAsia"/>
        </w:rPr>
        <w:t>5</w:t>
      </w:r>
      <w:r>
        <w:rPr>
          <w:rFonts w:hint="eastAsia"/>
        </w:rPr>
        <w:t>款第</w:t>
      </w:r>
      <w:r>
        <w:rPr>
          <w:rFonts w:hint="eastAsia"/>
        </w:rPr>
        <w:t>2</w:t>
      </w:r>
      <w:r>
        <w:rPr>
          <w:rFonts w:hint="eastAsia"/>
        </w:rPr>
        <w:t>項決議</w:t>
      </w:r>
      <w:r w:rsidRPr="003F120C">
        <w:rPr>
          <w:rFonts w:ascii="華康細明體" w:hint="eastAsia"/>
        </w:rPr>
        <w:t>(</w:t>
      </w:r>
      <w:r>
        <w:rPr>
          <w:rFonts w:hint="eastAsia"/>
        </w:rPr>
        <w:t>一</w:t>
      </w:r>
      <w:r w:rsidRPr="003F120C">
        <w:rPr>
          <w:rFonts w:ascii="華康細明體" w:hint="eastAsia"/>
        </w:rPr>
        <w:t>)</w:t>
      </w:r>
      <w:r>
        <w:rPr>
          <w:rFonts w:hint="eastAsia"/>
        </w:rPr>
        <w:t>「假日及超時加班說明」預算凍結書面報告，請查照案。</w:t>
      </w:r>
    </w:p>
    <w:p w:rsidR="001551DA" w:rsidRDefault="001551DA" w:rsidP="00AA4175">
      <w:pPr>
        <w:pStyle w:val="affd"/>
        <w:spacing w:line="400" w:lineRule="exact"/>
        <w:ind w:left="211" w:hanging="211"/>
      </w:pPr>
      <w:r>
        <w:rPr>
          <w:rFonts w:hint="eastAsia"/>
        </w:rPr>
        <w:t>三、考選部函，為</w:t>
      </w:r>
      <w:r>
        <w:rPr>
          <w:rFonts w:hint="eastAsia"/>
        </w:rPr>
        <w:t>110</w:t>
      </w:r>
      <w:r>
        <w:rPr>
          <w:rFonts w:hint="eastAsia"/>
        </w:rPr>
        <w:t>年度中央政府總預算決議，檢送歲出第</w:t>
      </w:r>
      <w:r>
        <w:rPr>
          <w:rFonts w:hint="eastAsia"/>
        </w:rPr>
        <w:t>5</w:t>
      </w:r>
      <w:r>
        <w:rPr>
          <w:rFonts w:hint="eastAsia"/>
        </w:rPr>
        <w:t>款第</w:t>
      </w:r>
      <w:r>
        <w:rPr>
          <w:rFonts w:hint="eastAsia"/>
        </w:rPr>
        <w:t>2</w:t>
      </w:r>
      <w:r>
        <w:rPr>
          <w:rFonts w:hint="eastAsia"/>
        </w:rPr>
        <w:t>項決議</w:t>
      </w:r>
      <w:r w:rsidRPr="003F120C">
        <w:rPr>
          <w:rFonts w:ascii="華康細明體" w:hint="eastAsia"/>
        </w:rPr>
        <w:t>(</w:t>
      </w:r>
      <w:r>
        <w:rPr>
          <w:rFonts w:hint="eastAsia"/>
        </w:rPr>
        <w:t>二</w:t>
      </w:r>
      <w:r w:rsidRPr="003F120C">
        <w:rPr>
          <w:rFonts w:ascii="華康細明體" w:hint="eastAsia"/>
        </w:rPr>
        <w:t>)</w:t>
      </w:r>
      <w:r>
        <w:rPr>
          <w:rFonts w:hint="eastAsia"/>
        </w:rPr>
        <w:t>預算凍結相關報告，請查照案。</w:t>
      </w:r>
    </w:p>
    <w:p w:rsidR="001551DA" w:rsidRDefault="001551DA" w:rsidP="00AA4175">
      <w:pPr>
        <w:pStyle w:val="affd"/>
        <w:spacing w:line="400" w:lineRule="exact"/>
        <w:ind w:left="211" w:hanging="211"/>
      </w:pPr>
      <w:r>
        <w:rPr>
          <w:rFonts w:hint="eastAsia"/>
        </w:rPr>
        <w:t>四、公務人員保障暨培訓委員會函，為</w:t>
      </w:r>
      <w:r>
        <w:rPr>
          <w:rFonts w:hint="eastAsia"/>
        </w:rPr>
        <w:t>110</w:t>
      </w:r>
      <w:r>
        <w:rPr>
          <w:rFonts w:hint="eastAsia"/>
        </w:rPr>
        <w:t>年度中央政府總預算決議，檢送「保障暨培訓」凍結</w:t>
      </w:r>
      <w:r>
        <w:rPr>
          <w:rFonts w:hint="eastAsia"/>
        </w:rPr>
        <w:t>30</w:t>
      </w:r>
      <w:r>
        <w:rPr>
          <w:rFonts w:hint="eastAsia"/>
        </w:rPr>
        <w:t>萬元書面報告，請查照案。</w:t>
      </w:r>
    </w:p>
    <w:p w:rsidR="001551DA" w:rsidRDefault="001551DA" w:rsidP="00AA4175">
      <w:pPr>
        <w:pStyle w:val="affd"/>
        <w:spacing w:line="400" w:lineRule="exact"/>
        <w:ind w:left="211" w:hanging="211"/>
      </w:pPr>
      <w:r>
        <w:rPr>
          <w:rFonts w:hint="eastAsia"/>
        </w:rPr>
        <w:t>五、公務人員保障暨培訓委員會函，為</w:t>
      </w:r>
      <w:r>
        <w:rPr>
          <w:rFonts w:hint="eastAsia"/>
        </w:rPr>
        <w:t>110</w:t>
      </w:r>
      <w:r>
        <w:rPr>
          <w:rFonts w:hint="eastAsia"/>
        </w:rPr>
        <w:t>年度中央政府總預算決議，檢送「保障暨培訓」之「保障業務」凍結</w:t>
      </w:r>
      <w:r>
        <w:rPr>
          <w:rFonts w:hint="eastAsia"/>
        </w:rPr>
        <w:t>10</w:t>
      </w:r>
      <w:r>
        <w:rPr>
          <w:rFonts w:hint="eastAsia"/>
        </w:rPr>
        <w:t>萬元書面報告，請查照案。</w:t>
      </w:r>
    </w:p>
    <w:p w:rsidR="001551DA" w:rsidRDefault="001551DA" w:rsidP="00AA4175">
      <w:pPr>
        <w:pStyle w:val="affd"/>
        <w:spacing w:line="400" w:lineRule="exact"/>
        <w:ind w:left="211" w:hanging="211"/>
      </w:pPr>
      <w:r>
        <w:rPr>
          <w:rFonts w:hint="eastAsia"/>
        </w:rPr>
        <w:t>六、公務人員保障暨培訓委員會函，為</w:t>
      </w:r>
      <w:r>
        <w:rPr>
          <w:rFonts w:hint="eastAsia"/>
        </w:rPr>
        <w:t>110</w:t>
      </w:r>
      <w:r>
        <w:rPr>
          <w:rFonts w:hint="eastAsia"/>
        </w:rPr>
        <w:t>年度中央政府總預算決議，檢送「國家文官學院及所屬」之「一般行政」凍結</w:t>
      </w:r>
      <w:r>
        <w:rPr>
          <w:rFonts w:hint="eastAsia"/>
        </w:rPr>
        <w:t>10</w:t>
      </w:r>
      <w:r>
        <w:rPr>
          <w:rFonts w:hint="eastAsia"/>
        </w:rPr>
        <w:t>萬元書面報告，請查照案。</w:t>
      </w:r>
    </w:p>
    <w:p w:rsidR="001551DA" w:rsidRDefault="001551DA" w:rsidP="00AA4175">
      <w:pPr>
        <w:pStyle w:val="affd"/>
        <w:spacing w:line="400" w:lineRule="exact"/>
        <w:ind w:left="211" w:hanging="211"/>
      </w:pPr>
      <w:r>
        <w:rPr>
          <w:rFonts w:hint="eastAsia"/>
        </w:rPr>
        <w:t>七、銓敘部函，為</w:t>
      </w:r>
      <w:r>
        <w:rPr>
          <w:rFonts w:hint="eastAsia"/>
        </w:rPr>
        <w:t>110</w:t>
      </w:r>
      <w:r>
        <w:rPr>
          <w:rFonts w:hint="eastAsia"/>
        </w:rPr>
        <w:t>年度中央政府總預算決議，檢送該部決議</w:t>
      </w:r>
      <w:r w:rsidRPr="003F120C">
        <w:rPr>
          <w:rFonts w:ascii="華康細明體" w:hint="eastAsia"/>
        </w:rPr>
        <w:t>(</w:t>
      </w:r>
      <w:r>
        <w:rPr>
          <w:rFonts w:hint="eastAsia"/>
        </w:rPr>
        <w:t>一</w:t>
      </w:r>
      <w:r w:rsidRPr="003F120C">
        <w:rPr>
          <w:rFonts w:ascii="華康細明體" w:hint="eastAsia"/>
        </w:rPr>
        <w:t>)</w:t>
      </w:r>
      <w:r>
        <w:rPr>
          <w:rFonts w:hint="eastAsia"/>
        </w:rPr>
        <w:t>第</w:t>
      </w:r>
      <w:r>
        <w:rPr>
          <w:rFonts w:hint="eastAsia"/>
        </w:rPr>
        <w:t>1</w:t>
      </w:r>
      <w:r>
        <w:rPr>
          <w:rFonts w:hint="eastAsia"/>
        </w:rPr>
        <w:t>目「一般行政」凍結</w:t>
      </w:r>
      <w:r>
        <w:rPr>
          <w:rFonts w:hint="eastAsia"/>
        </w:rPr>
        <w:t>130</w:t>
      </w:r>
      <w:r>
        <w:rPr>
          <w:rFonts w:hint="eastAsia"/>
        </w:rPr>
        <w:t>萬元書面報告，請查照案。</w:t>
      </w:r>
    </w:p>
    <w:p w:rsidR="001551DA" w:rsidRDefault="001551DA" w:rsidP="00AA4175">
      <w:pPr>
        <w:pStyle w:val="affd"/>
        <w:spacing w:line="400" w:lineRule="exact"/>
        <w:ind w:left="211" w:hanging="211"/>
      </w:pPr>
      <w:r>
        <w:rPr>
          <w:rFonts w:hint="eastAsia"/>
        </w:rPr>
        <w:t>八、銓敘部函，為</w:t>
      </w:r>
      <w:r>
        <w:rPr>
          <w:rFonts w:hint="eastAsia"/>
        </w:rPr>
        <w:t>110</w:t>
      </w:r>
      <w:r>
        <w:rPr>
          <w:rFonts w:hint="eastAsia"/>
        </w:rPr>
        <w:t>年度中央政府總預算決議，檢送該部決議</w:t>
      </w:r>
      <w:r w:rsidRPr="003F120C">
        <w:rPr>
          <w:rFonts w:ascii="華康細明體" w:hint="eastAsia"/>
        </w:rPr>
        <w:t>(</w:t>
      </w:r>
      <w:r>
        <w:rPr>
          <w:rFonts w:hint="eastAsia"/>
        </w:rPr>
        <w:t>二</w:t>
      </w:r>
      <w:r w:rsidRPr="003F120C">
        <w:rPr>
          <w:rFonts w:ascii="華康細明體" w:hint="eastAsia"/>
        </w:rPr>
        <w:t>)</w:t>
      </w:r>
      <w:r>
        <w:rPr>
          <w:rFonts w:hint="eastAsia"/>
        </w:rPr>
        <w:t>第</w:t>
      </w:r>
      <w:r>
        <w:rPr>
          <w:rFonts w:hint="eastAsia"/>
        </w:rPr>
        <w:t>2</w:t>
      </w:r>
      <w:r>
        <w:rPr>
          <w:rFonts w:hint="eastAsia"/>
        </w:rPr>
        <w:t>目「人事法制及銓敘」凍結</w:t>
      </w:r>
      <w:r>
        <w:rPr>
          <w:rFonts w:hint="eastAsia"/>
        </w:rPr>
        <w:t>332</w:t>
      </w:r>
      <w:r>
        <w:rPr>
          <w:rFonts w:hint="eastAsia"/>
        </w:rPr>
        <w:t>萬</w:t>
      </w:r>
      <w:r>
        <w:rPr>
          <w:rFonts w:hint="eastAsia"/>
        </w:rPr>
        <w:t>2</w:t>
      </w:r>
      <w:r>
        <w:rPr>
          <w:rFonts w:hint="eastAsia"/>
        </w:rPr>
        <w:t>千元書面報告，請查照案。</w:t>
      </w:r>
    </w:p>
    <w:p w:rsidR="001551DA" w:rsidRDefault="001551DA" w:rsidP="00AA4175">
      <w:pPr>
        <w:pStyle w:val="affd"/>
        <w:spacing w:line="400" w:lineRule="exact"/>
        <w:ind w:left="211" w:hanging="211"/>
      </w:pPr>
      <w:r>
        <w:rPr>
          <w:rFonts w:hint="eastAsia"/>
        </w:rPr>
        <w:t>九、銓敘部函，為</w:t>
      </w:r>
      <w:r>
        <w:rPr>
          <w:rFonts w:hint="eastAsia"/>
        </w:rPr>
        <w:t>110</w:t>
      </w:r>
      <w:r>
        <w:rPr>
          <w:rFonts w:hint="eastAsia"/>
        </w:rPr>
        <w:t>年度中央政府總預算決議，檢送該部決議</w:t>
      </w:r>
      <w:r w:rsidRPr="003F120C">
        <w:rPr>
          <w:rFonts w:ascii="華康細明體" w:hint="eastAsia"/>
        </w:rPr>
        <w:t>(</w:t>
      </w:r>
      <w:r>
        <w:rPr>
          <w:rFonts w:hint="eastAsia"/>
        </w:rPr>
        <w:t>六</w:t>
      </w:r>
      <w:r w:rsidRPr="003F120C">
        <w:rPr>
          <w:rFonts w:ascii="華康細明體" w:hint="eastAsia"/>
        </w:rPr>
        <w:t>)</w:t>
      </w:r>
      <w:r>
        <w:rPr>
          <w:rFonts w:hint="eastAsia"/>
        </w:rPr>
        <w:t>第</w:t>
      </w:r>
      <w:r>
        <w:rPr>
          <w:rFonts w:hint="eastAsia"/>
        </w:rPr>
        <w:t>2</w:t>
      </w:r>
      <w:r>
        <w:rPr>
          <w:rFonts w:hint="eastAsia"/>
        </w:rPr>
        <w:t>目「人事法制及銓敘」凍結</w:t>
      </w:r>
      <w:r>
        <w:rPr>
          <w:rFonts w:hint="eastAsia"/>
        </w:rPr>
        <w:t>100</w:t>
      </w:r>
      <w:r>
        <w:rPr>
          <w:rFonts w:hint="eastAsia"/>
        </w:rPr>
        <w:t>萬元書面報告，請查照案。</w:t>
      </w:r>
    </w:p>
    <w:p w:rsidR="001551DA" w:rsidRDefault="001551DA" w:rsidP="00AA4175">
      <w:pPr>
        <w:pStyle w:val="affd"/>
        <w:spacing w:line="400" w:lineRule="exact"/>
        <w:ind w:left="211" w:hanging="211"/>
      </w:pPr>
      <w:r>
        <w:rPr>
          <w:rFonts w:hint="eastAsia"/>
        </w:rPr>
        <w:t>十、銓敘部函，為</w:t>
      </w:r>
      <w:r>
        <w:rPr>
          <w:rFonts w:hint="eastAsia"/>
        </w:rPr>
        <w:t>110</w:t>
      </w:r>
      <w:r>
        <w:rPr>
          <w:rFonts w:hint="eastAsia"/>
        </w:rPr>
        <w:t>年度中央政府總預算決議，檢送該部決議</w:t>
      </w:r>
      <w:r w:rsidRPr="003F120C">
        <w:rPr>
          <w:rFonts w:ascii="華康細明體" w:hint="eastAsia"/>
        </w:rPr>
        <w:t>(</w:t>
      </w:r>
      <w:r>
        <w:rPr>
          <w:rFonts w:hint="eastAsia"/>
        </w:rPr>
        <w:t>七</w:t>
      </w:r>
      <w:r w:rsidRPr="003F120C">
        <w:rPr>
          <w:rFonts w:ascii="華康細明體" w:hint="eastAsia"/>
        </w:rPr>
        <w:t>)</w:t>
      </w:r>
      <w:r>
        <w:rPr>
          <w:rFonts w:hint="eastAsia"/>
        </w:rPr>
        <w:t>第</w:t>
      </w:r>
      <w:r>
        <w:rPr>
          <w:rFonts w:hint="eastAsia"/>
        </w:rPr>
        <w:t>2</w:t>
      </w:r>
      <w:r>
        <w:rPr>
          <w:rFonts w:hint="eastAsia"/>
        </w:rPr>
        <w:t>目「人事法制及銓敘」凍結</w:t>
      </w:r>
      <w:r>
        <w:rPr>
          <w:rFonts w:hint="eastAsia"/>
        </w:rPr>
        <w:t>20</w:t>
      </w:r>
      <w:r>
        <w:rPr>
          <w:rFonts w:hint="eastAsia"/>
        </w:rPr>
        <w:t>萬元書面報告，請查照案。</w:t>
      </w:r>
    </w:p>
    <w:p w:rsidR="001551DA" w:rsidRDefault="001551DA" w:rsidP="00AA4175">
      <w:pPr>
        <w:pStyle w:val="affd"/>
        <w:spacing w:line="400" w:lineRule="exact"/>
        <w:ind w:left="211" w:hanging="211"/>
      </w:pPr>
      <w:r>
        <w:rPr>
          <w:rFonts w:hint="eastAsia"/>
        </w:rPr>
        <w:t>十一、考試院函，為</w:t>
      </w:r>
      <w:r>
        <w:rPr>
          <w:rFonts w:hint="eastAsia"/>
        </w:rPr>
        <w:t>110</w:t>
      </w:r>
      <w:r>
        <w:rPr>
          <w:rFonts w:hint="eastAsia"/>
        </w:rPr>
        <w:t>年度中央政府總預算決議，檢送該院決議</w:t>
      </w:r>
      <w:r w:rsidRPr="003F120C">
        <w:rPr>
          <w:rFonts w:ascii="華康細明體" w:hint="eastAsia"/>
        </w:rPr>
        <w:t>(</w:t>
      </w:r>
      <w:r>
        <w:rPr>
          <w:rFonts w:hint="eastAsia"/>
        </w:rPr>
        <w:t>一</w:t>
      </w:r>
      <w:r w:rsidRPr="003F120C">
        <w:rPr>
          <w:rFonts w:ascii="華康細明體" w:hint="eastAsia"/>
        </w:rPr>
        <w:t>)</w:t>
      </w:r>
      <w:r>
        <w:rPr>
          <w:rFonts w:hint="eastAsia"/>
        </w:rPr>
        <w:t>「一般行政」凍結</w:t>
      </w:r>
      <w:r>
        <w:rPr>
          <w:rFonts w:hint="eastAsia"/>
        </w:rPr>
        <w:t>19</w:t>
      </w:r>
      <w:r>
        <w:rPr>
          <w:rFonts w:hint="eastAsia"/>
        </w:rPr>
        <w:t>萬</w:t>
      </w:r>
      <w:r>
        <w:rPr>
          <w:rFonts w:hint="eastAsia"/>
        </w:rPr>
        <w:t>2</w:t>
      </w:r>
      <w:r>
        <w:rPr>
          <w:rFonts w:hint="eastAsia"/>
        </w:rPr>
        <w:t>千元書面報告，請查照案。</w:t>
      </w:r>
    </w:p>
    <w:p w:rsidR="001551DA" w:rsidRDefault="001551DA" w:rsidP="00AA4175">
      <w:pPr>
        <w:pStyle w:val="affd"/>
        <w:spacing w:line="400" w:lineRule="exact"/>
        <w:ind w:left="211" w:hanging="211"/>
      </w:pPr>
      <w:r>
        <w:rPr>
          <w:rFonts w:hint="eastAsia"/>
        </w:rPr>
        <w:t>十二、考試院函，為</w:t>
      </w:r>
      <w:r>
        <w:rPr>
          <w:rFonts w:hint="eastAsia"/>
        </w:rPr>
        <w:t>110</w:t>
      </w:r>
      <w:r>
        <w:rPr>
          <w:rFonts w:hint="eastAsia"/>
        </w:rPr>
        <w:t>年度中央政府總預算決議，檢送該院決議</w:t>
      </w:r>
      <w:r w:rsidRPr="003F120C">
        <w:rPr>
          <w:rFonts w:ascii="華康細明體" w:hint="eastAsia"/>
        </w:rPr>
        <w:t>(</w:t>
      </w:r>
      <w:r>
        <w:rPr>
          <w:rFonts w:hint="eastAsia"/>
        </w:rPr>
        <w:t>二</w:t>
      </w:r>
      <w:r w:rsidRPr="003F120C">
        <w:rPr>
          <w:rFonts w:ascii="華康細明體" w:hint="eastAsia"/>
        </w:rPr>
        <w:t>)</w:t>
      </w:r>
      <w:r>
        <w:rPr>
          <w:rFonts w:hint="eastAsia"/>
        </w:rPr>
        <w:t>「施政業務及督導」凍結</w:t>
      </w:r>
      <w:r>
        <w:rPr>
          <w:rFonts w:hint="eastAsia"/>
        </w:rPr>
        <w:t>5</w:t>
      </w:r>
      <w:r>
        <w:rPr>
          <w:rFonts w:hint="eastAsia"/>
        </w:rPr>
        <w:t>萬元書面報告，請查照案。</w:t>
      </w:r>
    </w:p>
    <w:p w:rsidR="001551DA" w:rsidRDefault="001551DA" w:rsidP="00AA4175">
      <w:pPr>
        <w:spacing w:line="400" w:lineRule="exact"/>
        <w:ind w:left="211" w:hangingChars="100" w:hanging="211"/>
      </w:pPr>
      <w:r w:rsidRPr="003F120C">
        <w:rPr>
          <w:rFonts w:eastAsia="華康中黑體" w:hint="eastAsia"/>
        </w:rPr>
        <w:t>主席：</w:t>
      </w:r>
      <w:r>
        <w:rPr>
          <w:rFonts w:hint="eastAsia"/>
        </w:rPr>
        <w:t>報告事項第</w:t>
      </w:r>
      <w:r>
        <w:rPr>
          <w:rFonts w:hint="eastAsia"/>
        </w:rPr>
        <w:t>2</w:t>
      </w:r>
      <w:r>
        <w:rPr>
          <w:rFonts w:hint="eastAsia"/>
        </w:rPr>
        <w:t>至</w:t>
      </w:r>
      <w:r>
        <w:rPr>
          <w:rFonts w:hint="eastAsia"/>
        </w:rPr>
        <w:t>12</w:t>
      </w:r>
      <w:r>
        <w:rPr>
          <w:rFonts w:hint="eastAsia"/>
        </w:rPr>
        <w:t>案均已報告完竣，請問各位委員有無意見？（無）無意見，均准予備查，提報院會。</w:t>
      </w:r>
    </w:p>
    <w:p w:rsidR="001551DA" w:rsidRDefault="001551DA" w:rsidP="00AA4175">
      <w:pPr>
        <w:spacing w:line="400" w:lineRule="exact"/>
        <w:ind w:leftChars="100" w:left="211" w:firstLineChars="100" w:firstLine="211"/>
      </w:pPr>
      <w:r>
        <w:rPr>
          <w:rFonts w:hint="eastAsia"/>
        </w:rPr>
        <w:t>解凍案都處理完了，跟法律案無關的列席機關和人員可以先離開。</w:t>
      </w:r>
    </w:p>
    <w:p w:rsidR="001551DA" w:rsidRDefault="001551DA" w:rsidP="00AA4175">
      <w:pPr>
        <w:spacing w:line="400" w:lineRule="exact"/>
        <w:ind w:leftChars="100" w:left="211" w:firstLineChars="100" w:firstLine="211"/>
      </w:pPr>
      <w:r>
        <w:rPr>
          <w:rFonts w:hint="eastAsia"/>
        </w:rPr>
        <w:t>繼續進行討論事項第一案，併案審查考試院、行政院函請審議「政務人員退職撫卹條例第五條、第十五條及第四十條條文修正草案」案等三案。因為提案條文只有</w:t>
      </w:r>
      <w:r>
        <w:rPr>
          <w:rFonts w:hint="eastAsia"/>
        </w:rPr>
        <w:t>3</w:t>
      </w:r>
      <w:r>
        <w:rPr>
          <w:rFonts w:hint="eastAsia"/>
        </w:rPr>
        <w:t>條，如果沒有異議，就省略大體討論，直接進行條文討論。</w:t>
      </w:r>
    </w:p>
    <w:p w:rsidR="001551DA" w:rsidRDefault="001551DA" w:rsidP="00AA4175">
      <w:pPr>
        <w:spacing w:line="400" w:lineRule="exact"/>
        <w:ind w:leftChars="100" w:left="211" w:firstLineChars="100" w:firstLine="211"/>
      </w:pPr>
      <w:r>
        <w:rPr>
          <w:rFonts w:hint="eastAsia"/>
        </w:rPr>
        <w:t>進行逐條討論，宣讀提案條文。</w:t>
      </w:r>
    </w:p>
    <w:p w:rsidR="001551DA" w:rsidRDefault="001551DA" w:rsidP="001551DA">
      <w:pPr>
        <w:spacing w:line="14" w:lineRule="exact"/>
      </w:pPr>
    </w:p>
    <w:tbl>
      <w:tblPr>
        <w:tblW w:w="9100"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033"/>
        <w:gridCol w:w="3033"/>
        <w:gridCol w:w="3034"/>
      </w:tblGrid>
      <w:tr w:rsidR="001551DA" w:rsidRPr="001551DA" w:rsidTr="004A42BD">
        <w:tc>
          <w:tcPr>
            <w:tcW w:w="3033" w:type="dxa"/>
            <w:shd w:val="clear" w:color="auto" w:fill="auto"/>
          </w:tcPr>
          <w:p w:rsidR="001551DA" w:rsidRPr="001551DA" w:rsidRDefault="00737A9D" w:rsidP="004A42BD">
            <w:pPr>
              <w:autoSpaceDE w:val="0"/>
              <w:spacing w:line="315" w:lineRule="exact"/>
              <w:ind w:leftChars="50" w:left="105" w:rightChars="50" w:right="105"/>
              <w:jc w:val="distribute"/>
              <w:rPr>
                <w:rFonts w:ascii="華康細明體"/>
                <w:noProof w:val="0"/>
              </w:rPr>
            </w:pPr>
            <w:r>
              <w:rPr>
                <w:rFonts w:ascii="華康細明體"/>
              </w:rPr>
              <w:lastRenderedPageBreak/>
              <w:pict>
                <v:shapetype id="_x0000_t32" coordsize="21600,21600" o:spt="32" o:oned="t" path="m,l21600,21600e" filled="f">
                  <v:path arrowok="t" fillok="f" o:connecttype="none"/>
                  <o:lock v:ext="edit" shapetype="t"/>
                </v:shapetype>
                <v:shape id="_x0000_s1030" type="#_x0000_t32" style="position:absolute;left:0;text-align:left;margin-left:-1.25pt;margin-top:-1.6pt;width:454.2pt;height:0;z-index:251658240" o:connectortype="straight" strokeweight="1.5pt"/>
              </w:pict>
            </w:r>
            <w:r w:rsidR="001551DA" w:rsidRPr="001551DA">
              <w:rPr>
                <w:rFonts w:ascii="華康細明體" w:hint="eastAsia"/>
                <w:noProof w:val="0"/>
              </w:rPr>
              <w:t>考試院、行政院提案</w:t>
            </w:r>
          </w:p>
        </w:tc>
        <w:tc>
          <w:tcPr>
            <w:tcW w:w="3033" w:type="dxa"/>
            <w:shd w:val="clear" w:color="auto" w:fill="auto"/>
          </w:tcPr>
          <w:p w:rsidR="001551DA" w:rsidRPr="001551DA" w:rsidRDefault="001551DA" w:rsidP="004A42BD">
            <w:pPr>
              <w:autoSpaceDE w:val="0"/>
              <w:spacing w:line="315" w:lineRule="exact"/>
              <w:ind w:leftChars="50" w:left="105" w:rightChars="50" w:right="105"/>
              <w:jc w:val="distribute"/>
              <w:rPr>
                <w:rFonts w:ascii="華康細明體"/>
                <w:noProof w:val="0"/>
              </w:rPr>
            </w:pPr>
            <w:r w:rsidRPr="001551DA">
              <w:rPr>
                <w:rFonts w:ascii="華康細明體" w:hint="eastAsia"/>
                <w:noProof w:val="0"/>
              </w:rPr>
              <w:t>國民黨黨團提案</w:t>
            </w:r>
          </w:p>
        </w:tc>
        <w:tc>
          <w:tcPr>
            <w:tcW w:w="3034" w:type="dxa"/>
            <w:shd w:val="clear" w:color="auto" w:fill="auto"/>
          </w:tcPr>
          <w:p w:rsidR="001551DA" w:rsidRPr="001551DA" w:rsidRDefault="001551DA" w:rsidP="004A42BD">
            <w:pPr>
              <w:autoSpaceDE w:val="0"/>
              <w:spacing w:line="315" w:lineRule="exact"/>
              <w:ind w:leftChars="50" w:left="105" w:rightChars="50" w:right="105"/>
              <w:jc w:val="distribute"/>
              <w:rPr>
                <w:rFonts w:ascii="華康細明體"/>
                <w:noProof w:val="0"/>
              </w:rPr>
            </w:pPr>
            <w:r w:rsidRPr="001551DA">
              <w:rPr>
                <w:rFonts w:ascii="華康細明體" w:hint="eastAsia"/>
                <w:noProof w:val="0"/>
              </w:rPr>
              <w:t>委員林奕華等18人提案</w:t>
            </w:r>
          </w:p>
        </w:tc>
      </w:tr>
      <w:tr w:rsidR="001551DA" w:rsidRPr="001551DA" w:rsidTr="004A42BD">
        <w:tc>
          <w:tcPr>
            <w:tcW w:w="3033" w:type="dxa"/>
            <w:shd w:val="clear" w:color="auto" w:fill="auto"/>
          </w:tcPr>
          <w:p w:rsidR="001551DA" w:rsidRPr="001551DA"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1551DA">
              <w:rPr>
                <w:rFonts w:ascii="華康細明體" w:hint="eastAsia"/>
                <w:noProof w:val="0"/>
                <w:kern w:val="0"/>
              </w:rPr>
              <w:t>第五條　第二類政務人員之離職儲金，由服務機關依其在職時俸給總額百分之十二之費率，按月撥繳百分之六十五，作為公提儲金；政務人員繳付百分之三十五，作為自提儲金，由服務機關在銀行或郵局開立專戶儲存孳息，並按人分戶列帳管理，於政務人員退職或死亡後，一次核發公、自提儲金本息。</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前項政務人員接續派任其他機關（構）之政務人員職務時，其原儲存之離職儲金本息，應由原服務機關轉帳至新任機關帳戶，繼續儲存孳息。</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各機關對於離職儲金之管理，應盡善良管理人之注意義務。</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本條例所稱俸給總額，指政務人員月俸加一倍或本（年功）俸加一倍。</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u w:val="single"/>
              </w:rPr>
              <w:t>政務人員依本條規定繳付之自提儲金，不計入繳付年度薪資收入課稅。</w:t>
            </w:r>
          </w:p>
        </w:tc>
        <w:tc>
          <w:tcPr>
            <w:tcW w:w="3033" w:type="dxa"/>
            <w:shd w:val="clear" w:color="auto" w:fill="auto"/>
          </w:tcPr>
          <w:p w:rsidR="001551DA" w:rsidRPr="001551DA"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1551DA">
              <w:rPr>
                <w:rFonts w:ascii="華康細明體" w:hint="eastAsia"/>
                <w:noProof w:val="0"/>
                <w:kern w:val="0"/>
              </w:rPr>
              <w:t>第五條　第二類政務人員之離職儲金，由服務機關依其在職時俸給總額百分之十二之費率，按月撥繳百分之六十五，作為公提儲金；政務人員繳付百分之三十五，作為自提儲金，由服務機關在銀行或郵局開立專戶儲存孳息，並按人分戶列帳管理，於政務人員退職或死亡後，一次核發公、自提儲金本息。</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前項政務人員接續派任其他機關（構）之政務人員職務時，其原儲存之離職儲金本息，應由原服務機關轉帳至新任機關帳戶，繼續儲存孳息。</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各機關對於離職儲金之管理，應盡善良管理人之注意義務。</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本條例所稱俸給總額，指政務人員月俸加一倍或本（年功）俸加一倍。</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u w:val="single"/>
              </w:rPr>
              <w:t>政務人員依本條規定繳付之自提儲金，不計入繳付年度薪資收入課稅。</w:t>
            </w:r>
          </w:p>
        </w:tc>
        <w:tc>
          <w:tcPr>
            <w:tcW w:w="3034" w:type="dxa"/>
            <w:shd w:val="clear" w:color="auto" w:fill="auto"/>
          </w:tcPr>
          <w:p w:rsidR="001551DA" w:rsidRPr="001551DA"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1551DA">
              <w:rPr>
                <w:rFonts w:ascii="華康細明體" w:hint="eastAsia"/>
                <w:noProof w:val="0"/>
                <w:kern w:val="0"/>
              </w:rPr>
              <w:t>第五條　第二類政務人員之離職儲金，由服務機關依其在職時俸給總額百分之十二之費率，按月撥繳百分之六十五，作為公提儲金；政務人員繳付百分之三十五，作為自提儲金，由服務機關在銀行或郵局開立專戶儲存孳息，並按人分戶列帳管理，於政務人員退職或死亡後，一次核發公、自提儲金本息。</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前項政務人員接續派任其他機關（構）之政務人員職務時，其原儲存之離職儲金本息，應由原服務機關轉帳至新任機關帳戶，繼續儲存孳息。</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各機關對於離職儲金之管理，應盡善良管理人之注意義務。</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u w:val="single"/>
              </w:rPr>
              <w:t>政務人員依本條規定繳付之費用，不計入該年度薪資所得課稅。</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本條例所稱俸給總額，指政務人員月俸加一倍或本（年功）俸加一倍。</w:t>
            </w:r>
          </w:p>
        </w:tc>
      </w:tr>
      <w:tr w:rsidR="001551DA" w:rsidRPr="001551DA" w:rsidTr="004A42BD">
        <w:tc>
          <w:tcPr>
            <w:tcW w:w="3033" w:type="dxa"/>
            <w:shd w:val="clear" w:color="auto" w:fill="auto"/>
          </w:tcPr>
          <w:p w:rsidR="001551DA" w:rsidRPr="001551DA"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1551DA">
              <w:rPr>
                <w:rFonts w:ascii="華康細明體" w:hint="eastAsia"/>
                <w:noProof w:val="0"/>
                <w:kern w:val="0"/>
              </w:rPr>
              <w:t>第十五條　支領或兼領月退職酬勞金之政務人員再任有給職務且有下列情形之一者，停止領受月退職酬勞金權利，至原因消滅時恢復之：</w:t>
            </w:r>
          </w:p>
          <w:p w:rsidR="001551DA" w:rsidRPr="001551DA" w:rsidRDefault="001551DA" w:rsidP="004A42BD">
            <w:pPr>
              <w:tabs>
                <w:tab w:val="left" w:pos="2520"/>
              </w:tabs>
              <w:autoSpaceDE w:val="0"/>
              <w:spacing w:line="315" w:lineRule="exact"/>
              <w:ind w:leftChars="150" w:left="527" w:rightChars="50" w:right="105" w:hangingChars="100" w:hanging="211"/>
              <w:rPr>
                <w:rFonts w:ascii="華康細明體"/>
                <w:noProof w:val="0"/>
                <w:kern w:val="0"/>
              </w:rPr>
            </w:pPr>
            <w:r w:rsidRPr="001551DA">
              <w:rPr>
                <w:rFonts w:ascii="華康細明體" w:hint="eastAsia"/>
                <w:noProof w:val="0"/>
                <w:kern w:val="0"/>
              </w:rPr>
              <w:t>一、再任由政府編列預算支給俸（薪）給、待遇或公費（以下簡稱薪酬）之機關（構）、學校或團體之職務且每月支領薪酬總額超過法定基本工資。</w:t>
            </w:r>
          </w:p>
          <w:p w:rsidR="001551DA" w:rsidRPr="001551DA" w:rsidRDefault="001551DA" w:rsidP="004A42BD">
            <w:pPr>
              <w:tabs>
                <w:tab w:val="left" w:pos="2520"/>
              </w:tabs>
              <w:autoSpaceDE w:val="0"/>
              <w:spacing w:line="315" w:lineRule="exact"/>
              <w:ind w:leftChars="150" w:left="527" w:rightChars="50" w:right="105" w:hangingChars="100" w:hanging="211"/>
              <w:rPr>
                <w:rFonts w:ascii="華康細明體"/>
                <w:noProof w:val="0"/>
                <w:kern w:val="0"/>
              </w:rPr>
            </w:pPr>
            <w:r w:rsidRPr="001551DA">
              <w:rPr>
                <w:rFonts w:ascii="華康細明體" w:hint="eastAsia"/>
                <w:noProof w:val="0"/>
                <w:kern w:val="0"/>
              </w:rPr>
              <w:t>二、再任下列職務且每月支領薪酬總額超過法定基本工資：</w:t>
            </w:r>
          </w:p>
          <w:p w:rsidR="001551DA" w:rsidRPr="001551DA" w:rsidRDefault="001551DA" w:rsidP="004A42BD">
            <w:pPr>
              <w:tabs>
                <w:tab w:val="left" w:pos="2520"/>
              </w:tabs>
              <w:autoSpaceDE w:val="0"/>
              <w:spacing w:line="315" w:lineRule="exact"/>
              <w:ind w:leftChars="200" w:left="844" w:rightChars="50" w:right="105" w:hangingChars="200" w:hanging="422"/>
              <w:rPr>
                <w:rFonts w:ascii="華康細明體"/>
                <w:noProof w:val="0"/>
                <w:kern w:val="0"/>
              </w:rPr>
            </w:pPr>
            <w:r w:rsidRPr="001551DA">
              <w:rPr>
                <w:rFonts w:ascii="華康細明體" w:hint="eastAsia"/>
                <w:noProof w:val="0"/>
                <w:kern w:val="0"/>
              </w:rPr>
              <w:t>(一)行政法人或公法人之</w:t>
            </w:r>
            <w:r w:rsidRPr="001551DA">
              <w:rPr>
                <w:rFonts w:ascii="華康細明體" w:hint="eastAsia"/>
                <w:noProof w:val="0"/>
                <w:kern w:val="0"/>
              </w:rPr>
              <w:lastRenderedPageBreak/>
              <w:t>職務。</w:t>
            </w:r>
          </w:p>
          <w:p w:rsidR="001551DA" w:rsidRPr="001551DA" w:rsidRDefault="001551DA" w:rsidP="004A42BD">
            <w:pPr>
              <w:tabs>
                <w:tab w:val="left" w:pos="2520"/>
              </w:tabs>
              <w:autoSpaceDE w:val="0"/>
              <w:spacing w:line="315" w:lineRule="exact"/>
              <w:ind w:leftChars="200" w:left="844" w:rightChars="50" w:right="105" w:hangingChars="200" w:hanging="422"/>
              <w:rPr>
                <w:rFonts w:ascii="華康細明體"/>
                <w:noProof w:val="0"/>
                <w:kern w:val="0"/>
              </w:rPr>
            </w:pPr>
            <w:r w:rsidRPr="001551DA">
              <w:rPr>
                <w:rFonts w:ascii="華康細明體" w:hint="eastAsia"/>
                <w:noProof w:val="0"/>
                <w:kern w:val="0"/>
              </w:rPr>
              <w:t>(二)由政府原始捐助（贈）或捐助（贈）經費，累計達財產總額百分之二十以上之財團法人之職務。</w:t>
            </w:r>
          </w:p>
          <w:p w:rsidR="001551DA" w:rsidRPr="001551DA" w:rsidRDefault="001551DA" w:rsidP="004A42BD">
            <w:pPr>
              <w:tabs>
                <w:tab w:val="left" w:pos="2520"/>
              </w:tabs>
              <w:autoSpaceDE w:val="0"/>
              <w:spacing w:line="315" w:lineRule="exact"/>
              <w:ind w:leftChars="200" w:left="844" w:rightChars="50" w:right="105" w:hangingChars="200" w:hanging="422"/>
              <w:rPr>
                <w:rFonts w:ascii="華康細明體"/>
                <w:noProof w:val="0"/>
                <w:kern w:val="0"/>
              </w:rPr>
            </w:pPr>
            <w:r w:rsidRPr="001551DA">
              <w:rPr>
                <w:rFonts w:ascii="華康細明體" w:hint="eastAsia"/>
                <w:noProof w:val="0"/>
                <w:kern w:val="0"/>
              </w:rPr>
              <w:t>(三)由政府及其所屬營業基金、非營業基金轉投資，且其轉投資金額累計占該事業資本額百分之二十以上事業之職務。</w:t>
            </w:r>
          </w:p>
          <w:p w:rsidR="001551DA" w:rsidRPr="001551DA" w:rsidRDefault="001551DA" w:rsidP="004A42BD">
            <w:pPr>
              <w:tabs>
                <w:tab w:val="left" w:pos="2520"/>
              </w:tabs>
              <w:autoSpaceDE w:val="0"/>
              <w:spacing w:line="315" w:lineRule="exact"/>
              <w:ind w:leftChars="200" w:left="844" w:rightChars="50" w:right="105" w:hangingChars="200" w:hanging="422"/>
              <w:rPr>
                <w:rFonts w:ascii="華康細明體"/>
                <w:noProof w:val="0"/>
                <w:kern w:val="0"/>
              </w:rPr>
            </w:pPr>
            <w:r w:rsidRPr="001551DA">
              <w:rPr>
                <w:rFonts w:ascii="華康細明體" w:hint="eastAsia"/>
                <w:noProof w:val="0"/>
                <w:kern w:val="0"/>
              </w:rPr>
              <w:t>(四)受政府直接或間接控制其人事、財務或業務之下列團體或機構之職務：</w:t>
            </w:r>
          </w:p>
          <w:p w:rsidR="001551DA" w:rsidRPr="001551DA" w:rsidRDefault="001551DA" w:rsidP="004A42BD">
            <w:pPr>
              <w:tabs>
                <w:tab w:val="left" w:pos="2520"/>
              </w:tabs>
              <w:autoSpaceDE w:val="0"/>
              <w:spacing w:line="315" w:lineRule="exact"/>
              <w:ind w:leftChars="404" w:left="995" w:rightChars="50" w:right="105" w:hangingChars="68" w:hanging="143"/>
              <w:rPr>
                <w:rFonts w:ascii="華康細明體"/>
                <w:noProof w:val="0"/>
                <w:kern w:val="0"/>
              </w:rPr>
            </w:pPr>
            <w:r w:rsidRPr="001551DA">
              <w:rPr>
                <w:rFonts w:ascii="華康細明體" w:hint="eastAsia"/>
                <w:noProof w:val="0"/>
                <w:kern w:val="0"/>
              </w:rPr>
              <w:t>1.財團法人及其所屬團體或機構。</w:t>
            </w:r>
          </w:p>
          <w:p w:rsidR="001551DA" w:rsidRPr="001551DA" w:rsidRDefault="001551DA" w:rsidP="004A42BD">
            <w:pPr>
              <w:tabs>
                <w:tab w:val="left" w:pos="2520"/>
              </w:tabs>
              <w:autoSpaceDE w:val="0"/>
              <w:spacing w:line="315" w:lineRule="exact"/>
              <w:ind w:leftChars="404" w:left="995" w:rightChars="50" w:right="105" w:hangingChars="68" w:hanging="143"/>
              <w:rPr>
                <w:rFonts w:ascii="華康細明體"/>
                <w:noProof w:val="0"/>
                <w:kern w:val="0"/>
              </w:rPr>
            </w:pPr>
            <w:r w:rsidRPr="001551DA">
              <w:rPr>
                <w:rFonts w:ascii="華康細明體" w:hint="eastAsia"/>
                <w:noProof w:val="0"/>
                <w:kern w:val="0"/>
              </w:rPr>
              <w:t>2.事業機構及其所屬團體或機構。</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本條例中華民國一百零六年六月三十日修正之條文公布施行前已任職前項第一款或第二款職務，且每月支領薪酬總額超過法定基本工資而無須停止領受月退職酬勞金之權利者，於本條例修正施行後三個月內，仍照本條例修正施行前之規定辦理。</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政務人員月退職酬勞金發放或支給機關查知退職政務人員再於第一項所定機關（構）、學校、團體及法人參加保險時，得先暫停發給其月退職酬勞金，俟該退職政務人員檢具其再任每月支領薪酬總額未超過法定基本工資之相關證明申復後，再予恢復發給並補發其經停發之月退職酬勞金。</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支領或兼領月退職酬勞</w:t>
            </w:r>
            <w:r w:rsidRPr="001551DA">
              <w:rPr>
                <w:rFonts w:ascii="華康細明體" w:hint="eastAsia"/>
                <w:noProof w:val="0"/>
                <w:kern w:val="0"/>
              </w:rPr>
              <w:lastRenderedPageBreak/>
              <w:t>金之政務人員再任第一項第二款所列機構董（理）事長或執行長者，其初任年齡不得逾六十五歲。</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rPr>
              <w:t>前項人員任期屆滿前年滿七十歲者，應即更換。但有特殊考量而經主管院核准者，不在此限。</w:t>
            </w:r>
          </w:p>
        </w:tc>
        <w:tc>
          <w:tcPr>
            <w:tcW w:w="3033" w:type="dxa"/>
            <w:shd w:val="clear" w:color="auto" w:fill="auto"/>
          </w:tcPr>
          <w:p w:rsidR="001551DA" w:rsidRPr="001551DA" w:rsidRDefault="001551DA" w:rsidP="004A42BD">
            <w:pPr>
              <w:tabs>
                <w:tab w:val="left" w:pos="2520"/>
              </w:tabs>
              <w:autoSpaceDE w:val="0"/>
              <w:spacing w:line="315" w:lineRule="exact"/>
              <w:rPr>
                <w:rFonts w:ascii="華康細明體"/>
                <w:noProof w:val="0"/>
                <w:kern w:val="0"/>
              </w:rPr>
            </w:pPr>
          </w:p>
        </w:tc>
        <w:tc>
          <w:tcPr>
            <w:tcW w:w="3034" w:type="dxa"/>
            <w:shd w:val="clear" w:color="auto" w:fill="auto"/>
          </w:tcPr>
          <w:p w:rsidR="001551DA" w:rsidRPr="001551DA" w:rsidRDefault="001551DA" w:rsidP="004A42BD">
            <w:pPr>
              <w:tabs>
                <w:tab w:val="left" w:pos="2520"/>
              </w:tabs>
              <w:autoSpaceDE w:val="0"/>
              <w:spacing w:line="315" w:lineRule="exact"/>
              <w:rPr>
                <w:rFonts w:ascii="華康細明體"/>
                <w:noProof w:val="0"/>
                <w:kern w:val="0"/>
              </w:rPr>
            </w:pPr>
          </w:p>
        </w:tc>
      </w:tr>
      <w:tr w:rsidR="001551DA" w:rsidRPr="001551DA" w:rsidTr="004A42BD">
        <w:tc>
          <w:tcPr>
            <w:tcW w:w="3033" w:type="dxa"/>
            <w:shd w:val="clear" w:color="auto" w:fill="auto"/>
          </w:tcPr>
          <w:p w:rsidR="001551DA" w:rsidRPr="001551DA"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1551DA">
              <w:rPr>
                <w:rFonts w:ascii="華康細明體" w:hint="eastAsia"/>
                <w:noProof w:val="0"/>
                <w:kern w:val="0"/>
              </w:rPr>
              <w:lastRenderedPageBreak/>
              <w:t>第四十條　本條例除第十九條至第二十三條、第二十五條、第二十六條及第三十四條至第三十六條自中華民國一百零七年七月一日施行外，其餘條文自公布日施行。</w:t>
            </w:r>
          </w:p>
          <w:p w:rsidR="001551DA" w:rsidRPr="001551DA" w:rsidRDefault="00737A9D" w:rsidP="004A42BD">
            <w:pPr>
              <w:tabs>
                <w:tab w:val="left" w:pos="2520"/>
              </w:tabs>
              <w:autoSpaceDE w:val="0"/>
              <w:spacing w:line="315" w:lineRule="exact"/>
              <w:ind w:leftChars="150" w:left="316" w:rightChars="50" w:right="105" w:firstLineChars="200" w:firstLine="422"/>
              <w:rPr>
                <w:rFonts w:ascii="華康細明體"/>
                <w:noProof w:val="0"/>
                <w:kern w:val="0"/>
              </w:rPr>
            </w:pPr>
            <w:r>
              <w:rPr>
                <w:rFonts w:ascii="華康細明體"/>
                <w:kern w:val="0"/>
              </w:rPr>
              <w:pict>
                <v:shape id="_x0000_s1031" type="#_x0000_t32" style="position:absolute;left:0;text-align:left;margin-left:-1.25pt;margin-top:79.4pt;width:454.2pt;height:0;z-index:251659264" o:connectortype="straight" strokeweight="1.5pt"/>
              </w:pict>
            </w:r>
            <w:r w:rsidR="001551DA" w:rsidRPr="001551DA">
              <w:rPr>
                <w:rFonts w:ascii="華康細明體" w:hint="eastAsia"/>
                <w:noProof w:val="0"/>
                <w:kern w:val="0"/>
                <w:u w:val="single"/>
              </w:rPr>
              <w:t>本條例中華民國○年○月○日修正之第五條條文，自一百十一年一月一日施行；第十五條條文，自一百零八年八月二十三日施行。</w:t>
            </w:r>
          </w:p>
        </w:tc>
        <w:tc>
          <w:tcPr>
            <w:tcW w:w="3033" w:type="dxa"/>
            <w:shd w:val="clear" w:color="auto" w:fill="auto"/>
          </w:tcPr>
          <w:p w:rsidR="001551DA" w:rsidRPr="001551DA"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1551DA">
              <w:rPr>
                <w:rFonts w:ascii="華康細明體" w:hint="eastAsia"/>
                <w:noProof w:val="0"/>
                <w:kern w:val="0"/>
              </w:rPr>
              <w:t>第四十條　本條例除第十九條至第二十三條、第二十五條、第二十六條及第三十四條至第三十六條自中華民國一百零七年七月一日施行外，其餘條文自公布日施行。</w:t>
            </w:r>
          </w:p>
          <w:p w:rsidR="001551DA" w:rsidRPr="001551DA"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1551DA">
              <w:rPr>
                <w:rFonts w:ascii="華康細明體" w:hint="eastAsia"/>
                <w:noProof w:val="0"/>
                <w:kern w:val="0"/>
                <w:u w:val="single"/>
              </w:rPr>
              <w:t>本條例第五條第五項條文自中華民國○年○月○日修正之公布日施行。</w:t>
            </w:r>
          </w:p>
        </w:tc>
        <w:tc>
          <w:tcPr>
            <w:tcW w:w="3034" w:type="dxa"/>
            <w:shd w:val="clear" w:color="auto" w:fill="auto"/>
          </w:tcPr>
          <w:p w:rsidR="001551DA" w:rsidRPr="001551DA" w:rsidRDefault="001551DA" w:rsidP="004A42BD">
            <w:pPr>
              <w:tabs>
                <w:tab w:val="left" w:pos="2520"/>
              </w:tabs>
              <w:autoSpaceDE w:val="0"/>
              <w:spacing w:line="315" w:lineRule="exact"/>
              <w:rPr>
                <w:rFonts w:ascii="華康細明體"/>
                <w:noProof w:val="0"/>
                <w:kern w:val="0"/>
              </w:rPr>
            </w:pPr>
          </w:p>
        </w:tc>
      </w:tr>
    </w:tbl>
    <w:p w:rsidR="001551DA" w:rsidRDefault="001551DA" w:rsidP="001551DA">
      <w:pPr>
        <w:ind w:left="211" w:hangingChars="100" w:hanging="211"/>
      </w:pPr>
      <w:r w:rsidRPr="00B514C6">
        <w:rPr>
          <w:rFonts w:eastAsia="華康中黑體" w:hint="eastAsia"/>
        </w:rPr>
        <w:t>主席：</w:t>
      </w:r>
      <w:r>
        <w:rPr>
          <w:rFonts w:hint="eastAsia"/>
        </w:rPr>
        <w:t>因為沒有修正動議，我們就直接處理。</w:t>
      </w:r>
    </w:p>
    <w:p w:rsidR="001551DA" w:rsidRDefault="001551DA" w:rsidP="001551DA">
      <w:pPr>
        <w:ind w:leftChars="100" w:left="211" w:firstLineChars="100" w:firstLine="211"/>
      </w:pPr>
      <w:r>
        <w:rPr>
          <w:rFonts w:hint="eastAsia"/>
        </w:rPr>
        <w:t>處理第五條，相關提案大同小異，意旨都相同，沒有實質差異，如果各位委員沒有意見，是否依照考試院、行政院提案通過？依照考試院、行政院提案通過。</w:t>
      </w:r>
    </w:p>
    <w:p w:rsidR="001551DA" w:rsidRDefault="001551DA" w:rsidP="001551DA">
      <w:pPr>
        <w:ind w:leftChars="100" w:left="211" w:firstLineChars="100" w:firstLine="211"/>
      </w:pPr>
      <w:r>
        <w:rPr>
          <w:rFonts w:hint="eastAsia"/>
        </w:rPr>
        <w:t>第十五條是關於再任私校部分，只有考試院、行政院提案，不過在審查教育相關法案部分時似乎保留，那麼本條需要保留嗎？還是就照考試院、行政院提案通過？</w:t>
      </w:r>
    </w:p>
    <w:p w:rsidR="001551DA" w:rsidRDefault="001551DA" w:rsidP="001551DA">
      <w:pPr>
        <w:ind w:left="211" w:hangingChars="100" w:hanging="211"/>
      </w:pPr>
      <w:r w:rsidRPr="00B514C6">
        <w:rPr>
          <w:rFonts w:eastAsia="華康中黑體" w:hint="eastAsia"/>
        </w:rPr>
        <w:t>何委員志偉：</w:t>
      </w:r>
      <w:r>
        <w:rPr>
          <w:rFonts w:hint="eastAsia"/>
        </w:rPr>
        <w:t>我們依照他們的版本好了。</w:t>
      </w:r>
    </w:p>
    <w:p w:rsidR="001551DA" w:rsidRDefault="001551DA" w:rsidP="001551DA">
      <w:pPr>
        <w:ind w:left="211" w:hangingChars="100" w:hanging="211"/>
      </w:pPr>
      <w:r w:rsidRPr="00B514C6">
        <w:rPr>
          <w:rFonts w:eastAsia="華康中黑體" w:hint="eastAsia"/>
        </w:rPr>
        <w:t>主席：</w:t>
      </w:r>
      <w:r>
        <w:rPr>
          <w:rFonts w:hint="eastAsia"/>
        </w:rPr>
        <w:t>好，就先通過。</w:t>
      </w:r>
    </w:p>
    <w:p w:rsidR="001551DA" w:rsidRDefault="001551DA" w:rsidP="001551DA">
      <w:pPr>
        <w:ind w:left="211" w:hangingChars="100" w:hanging="211"/>
      </w:pPr>
      <w:r w:rsidRPr="00B514C6">
        <w:rPr>
          <w:rFonts w:eastAsia="華康中黑體" w:hint="eastAsia"/>
        </w:rPr>
        <w:t>何委員志偉：</w:t>
      </w:r>
      <w:r>
        <w:rPr>
          <w:rFonts w:hint="eastAsia"/>
        </w:rPr>
        <w:t>同意。</w:t>
      </w:r>
    </w:p>
    <w:p w:rsidR="001551DA" w:rsidRDefault="001551DA" w:rsidP="001551DA">
      <w:pPr>
        <w:ind w:left="211" w:hangingChars="100" w:hanging="211"/>
      </w:pPr>
      <w:r w:rsidRPr="00B514C6">
        <w:rPr>
          <w:rFonts w:eastAsia="華康中黑體" w:hint="eastAsia"/>
        </w:rPr>
        <w:t>主席：</w:t>
      </w:r>
      <w:r>
        <w:rPr>
          <w:rFonts w:hint="eastAsia"/>
        </w:rPr>
        <w:t>第十五條依照行政院、考試院提案條文通過。</w:t>
      </w:r>
    </w:p>
    <w:p w:rsidR="001551DA" w:rsidRDefault="001551DA" w:rsidP="001551DA">
      <w:pPr>
        <w:ind w:leftChars="100" w:left="211" w:firstLineChars="100" w:firstLine="211"/>
      </w:pPr>
      <w:r>
        <w:rPr>
          <w:rFonts w:hint="eastAsia"/>
        </w:rPr>
        <w:t>第四十條是施行日期的部分，考試院版本是定在</w:t>
      </w:r>
      <w:r>
        <w:rPr>
          <w:rFonts w:hint="eastAsia"/>
        </w:rPr>
        <w:t>111</w:t>
      </w:r>
      <w:r>
        <w:rPr>
          <w:rFonts w:hint="eastAsia"/>
        </w:rPr>
        <w:t>年，國民黨團版本是依照公布日，可能與公教部分要做一致性的處理，我建議本條保留，送協商一併處理，因為本條與日期有關。還是怎麼樣，先通過嗎？</w:t>
      </w:r>
    </w:p>
    <w:p w:rsidR="001551DA" w:rsidRDefault="001551DA" w:rsidP="001551DA">
      <w:pPr>
        <w:ind w:left="211" w:hangingChars="100" w:hanging="211"/>
      </w:pPr>
      <w:r w:rsidRPr="00B514C6">
        <w:rPr>
          <w:rFonts w:eastAsia="華康中黑體" w:hint="eastAsia"/>
        </w:rPr>
        <w:t>江委員永昌：</w:t>
      </w:r>
      <w:r>
        <w:rPr>
          <w:rFonts w:hint="eastAsia"/>
        </w:rPr>
        <w:t>如果要保留，就兩者都保留；若要通過，就兩者都通過。</w:t>
      </w:r>
    </w:p>
    <w:p w:rsidR="001551DA" w:rsidRDefault="001551DA" w:rsidP="001551DA">
      <w:pPr>
        <w:ind w:left="211" w:hangingChars="100" w:hanging="211"/>
      </w:pPr>
      <w:r w:rsidRPr="00B514C6">
        <w:rPr>
          <w:rFonts w:eastAsia="華康中黑體" w:hint="eastAsia"/>
        </w:rPr>
        <w:t>主席：</w:t>
      </w:r>
      <w:r>
        <w:rPr>
          <w:rFonts w:hint="eastAsia"/>
        </w:rPr>
        <w:t>你是說剛才那一條也保留，是不是這個意思？</w:t>
      </w:r>
    </w:p>
    <w:p w:rsidR="001551DA" w:rsidRDefault="001551DA" w:rsidP="001551DA">
      <w:pPr>
        <w:ind w:left="211" w:hangingChars="100" w:hanging="211"/>
      </w:pPr>
      <w:r w:rsidRPr="00B514C6">
        <w:rPr>
          <w:rFonts w:eastAsia="華康中黑體" w:hint="eastAsia"/>
        </w:rPr>
        <w:t>江委員永昌：</w:t>
      </w:r>
      <w:r>
        <w:rPr>
          <w:rFonts w:hint="eastAsia"/>
        </w:rPr>
        <w:t>要嘛就兩條都保留，要不就兩條都通過。</w:t>
      </w:r>
    </w:p>
    <w:p w:rsidR="001551DA" w:rsidRDefault="001551DA" w:rsidP="001551DA">
      <w:pPr>
        <w:ind w:left="211" w:hangingChars="100" w:hanging="211"/>
      </w:pPr>
      <w:r w:rsidRPr="00B514C6">
        <w:rPr>
          <w:rFonts w:eastAsia="華康中黑體" w:hint="eastAsia"/>
        </w:rPr>
        <w:t>何委員志偉：</w:t>
      </w:r>
      <w:r>
        <w:rPr>
          <w:rFonts w:hint="eastAsia"/>
        </w:rPr>
        <w:t>另一條已經通過了，我剛才也喊了同意。</w:t>
      </w:r>
    </w:p>
    <w:p w:rsidR="001551DA" w:rsidRDefault="001551DA" w:rsidP="001551DA">
      <w:pPr>
        <w:ind w:left="211" w:hangingChars="100" w:hanging="211"/>
      </w:pPr>
      <w:r w:rsidRPr="00B514C6">
        <w:rPr>
          <w:rFonts w:eastAsia="華康中黑體" w:hint="eastAsia"/>
        </w:rPr>
        <w:t>江委員永昌：</w:t>
      </w:r>
      <w:r>
        <w:rPr>
          <w:rFonts w:hint="eastAsia"/>
        </w:rPr>
        <w:t>主席剛才說要做一致性處理。</w:t>
      </w:r>
    </w:p>
    <w:p w:rsidR="001551DA" w:rsidRDefault="001551DA" w:rsidP="001551DA">
      <w:pPr>
        <w:ind w:left="211" w:hangingChars="100" w:hanging="211"/>
      </w:pPr>
      <w:r w:rsidRPr="00B514C6">
        <w:rPr>
          <w:rFonts w:eastAsia="華康中黑體" w:hint="eastAsia"/>
        </w:rPr>
        <w:t>主席：</w:t>
      </w:r>
      <w:r>
        <w:rPr>
          <w:rFonts w:hint="eastAsia"/>
        </w:rPr>
        <w:t>因為還有軍公教相關條文，就算我們現在通過條文，協商時一定也會一併處理，其實沒有實質差別。</w:t>
      </w:r>
    </w:p>
    <w:p w:rsidR="001551DA" w:rsidRDefault="001551DA" w:rsidP="001551DA">
      <w:pPr>
        <w:ind w:leftChars="100" w:left="211" w:firstLineChars="100" w:firstLine="211"/>
      </w:pPr>
      <w:r>
        <w:rPr>
          <w:rFonts w:hint="eastAsia"/>
        </w:rPr>
        <w:lastRenderedPageBreak/>
        <w:t>本條保留。</w:t>
      </w:r>
    </w:p>
    <w:p w:rsidR="001551DA" w:rsidRDefault="001551DA" w:rsidP="001551DA">
      <w:pPr>
        <w:ind w:left="211" w:hangingChars="100" w:hanging="211"/>
      </w:pPr>
      <w:r w:rsidRPr="00B514C6">
        <w:rPr>
          <w:rFonts w:eastAsia="華康中黑體" w:hint="eastAsia"/>
        </w:rPr>
        <w:t>何委員志偉：</w:t>
      </w:r>
      <w:r>
        <w:rPr>
          <w:rFonts w:hint="eastAsia"/>
        </w:rPr>
        <w:t>好，同意保留。</w:t>
      </w:r>
    </w:p>
    <w:p w:rsidR="001551DA" w:rsidRDefault="001551DA" w:rsidP="001551DA">
      <w:pPr>
        <w:ind w:left="211" w:hangingChars="100" w:hanging="211"/>
      </w:pPr>
      <w:r w:rsidRPr="00B514C6">
        <w:rPr>
          <w:rFonts w:eastAsia="華康中黑體" w:hint="eastAsia"/>
        </w:rPr>
        <w:t>主席：</w:t>
      </w:r>
      <w:r>
        <w:rPr>
          <w:rFonts w:hint="eastAsia"/>
        </w:rPr>
        <w:t>最後整案還是要送協商。</w:t>
      </w:r>
    </w:p>
    <w:p w:rsidR="001551DA" w:rsidRDefault="001551DA" w:rsidP="001551DA">
      <w:pPr>
        <w:pStyle w:val="afd"/>
        <w:ind w:left="422" w:hanging="211"/>
      </w:pPr>
      <w:r>
        <w:rPr>
          <w:rFonts w:hint="eastAsia"/>
        </w:rPr>
        <w:t>第四十條保留。</w:t>
      </w:r>
    </w:p>
    <w:p w:rsidR="001551DA" w:rsidRDefault="001551DA" w:rsidP="001551DA">
      <w:pPr>
        <w:ind w:left="211" w:hangingChars="100" w:hanging="211"/>
      </w:pPr>
      <w:r w:rsidRPr="00B514C6">
        <w:rPr>
          <w:rFonts w:eastAsia="華康中黑體" w:hint="eastAsia"/>
        </w:rPr>
        <w:t>何委員志偉：</w:t>
      </w:r>
      <w:r>
        <w:rPr>
          <w:rFonts w:hint="eastAsia"/>
        </w:rPr>
        <w:t>好。</w:t>
      </w:r>
    </w:p>
    <w:p w:rsidR="001551DA" w:rsidRDefault="001551DA" w:rsidP="001551DA">
      <w:pPr>
        <w:ind w:left="211" w:hangingChars="100" w:hanging="211"/>
      </w:pPr>
      <w:r w:rsidRPr="00B514C6">
        <w:rPr>
          <w:rFonts w:eastAsia="華康中黑體" w:hint="eastAsia"/>
        </w:rPr>
        <w:t>主席：</w:t>
      </w:r>
      <w:r>
        <w:rPr>
          <w:rFonts w:hint="eastAsia"/>
        </w:rPr>
        <w:t>因為日期的關係，我才這樣處理。</w:t>
      </w:r>
    </w:p>
    <w:p w:rsidR="001551DA" w:rsidRDefault="001551DA" w:rsidP="001551DA">
      <w:pPr>
        <w:ind w:leftChars="100" w:left="211" w:firstLineChars="100" w:firstLine="211"/>
      </w:pPr>
      <w:r>
        <w:rPr>
          <w:rFonts w:hint="eastAsia"/>
        </w:rPr>
        <w:t>考試院、行政院函請審議「政務人員退職撫卹條例第五條、第十五條及第四十條條文修正草案」等</w:t>
      </w:r>
      <w:r>
        <w:rPr>
          <w:rFonts w:hint="eastAsia"/>
        </w:rPr>
        <w:t>3</w:t>
      </w:r>
      <w:r>
        <w:rPr>
          <w:rFonts w:hint="eastAsia"/>
        </w:rPr>
        <w:t>案已併案處理完畢。</w:t>
      </w:r>
    </w:p>
    <w:p w:rsidR="001551DA" w:rsidRDefault="001551DA" w:rsidP="001551DA">
      <w:pPr>
        <w:ind w:leftChars="100" w:left="211" w:firstLineChars="100" w:firstLine="211"/>
      </w:pPr>
      <w:r>
        <w:rPr>
          <w:rFonts w:hint="eastAsia"/>
        </w:rPr>
        <w:t>本案審查完竣，擬具審查報告，提請院會公決；本案須交由黨團協商，院會討論時，由黃召集委員世杰說明；條次、引述條文部分文字及法制用字、用語授權主席及議事人員整理。</w:t>
      </w:r>
    </w:p>
    <w:p w:rsidR="001551DA" w:rsidRDefault="001551DA" w:rsidP="001551DA">
      <w:pPr>
        <w:ind w:leftChars="100" w:left="211" w:firstLineChars="100" w:firstLine="211"/>
      </w:pPr>
      <w:r>
        <w:rPr>
          <w:rFonts w:hint="eastAsia"/>
        </w:rPr>
        <w:t>繼續進行討論事項第二案，併案審查考試院、行政院函請審議「公務人員退休撫卹基金管理條例部分條文修正草案」案等</w:t>
      </w:r>
      <w:r>
        <w:rPr>
          <w:rFonts w:hint="eastAsia"/>
        </w:rPr>
        <w:t>3</w:t>
      </w:r>
      <w:r>
        <w:rPr>
          <w:rFonts w:hint="eastAsia"/>
        </w:rPr>
        <w:t>案。因為條文只有</w:t>
      </w:r>
      <w:r>
        <w:rPr>
          <w:rFonts w:hint="eastAsia"/>
        </w:rPr>
        <w:t>4</w:t>
      </w:r>
      <w:r>
        <w:rPr>
          <w:rFonts w:hint="eastAsia"/>
        </w:rPr>
        <w:t>條，如果沒有異議，就省略大體討論，直接進行條文討論。</w:t>
      </w:r>
    </w:p>
    <w:p w:rsidR="001551DA" w:rsidRDefault="001551DA" w:rsidP="004A42BD">
      <w:pPr>
        <w:ind w:leftChars="100" w:left="211" w:firstLineChars="100" w:firstLine="211"/>
      </w:pPr>
      <w:r>
        <w:rPr>
          <w:rFonts w:hint="eastAsia"/>
        </w:rPr>
        <w:t>現在進行逐條討論，宣讀提案條文。</w:t>
      </w:r>
    </w:p>
    <w:tbl>
      <w:tblPr>
        <w:tblW w:w="9100" w:type="dxa"/>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033"/>
        <w:gridCol w:w="3033"/>
        <w:gridCol w:w="3034"/>
      </w:tblGrid>
      <w:tr w:rsidR="001551DA" w:rsidRPr="00B514C6" w:rsidTr="006D5EA2">
        <w:tc>
          <w:tcPr>
            <w:tcW w:w="3033" w:type="dxa"/>
            <w:tcBorders>
              <w:top w:val="nil"/>
            </w:tcBorders>
            <w:shd w:val="clear" w:color="auto" w:fill="auto"/>
          </w:tcPr>
          <w:p w:rsidR="001551DA" w:rsidRPr="00B514C6" w:rsidRDefault="00737A9D" w:rsidP="004A42BD">
            <w:pPr>
              <w:autoSpaceDE w:val="0"/>
              <w:spacing w:line="315" w:lineRule="exact"/>
              <w:ind w:leftChars="50" w:left="105" w:rightChars="50" w:right="105"/>
              <w:jc w:val="distribute"/>
              <w:rPr>
                <w:rFonts w:ascii="華康細明體"/>
                <w:noProof w:val="0"/>
              </w:rPr>
            </w:pPr>
            <w:r>
              <w:pict>
                <v:line id="DW8029705" o:spid="_x0000_s1026" style="position:absolute;left:0;text-align:left;z-index:251656192;visibility:visible" from="-1.85pt,-.75pt" to="453.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" strokeweight="1.5pt"/>
              </w:pict>
            </w:r>
            <w:r w:rsidR="001551DA" w:rsidRPr="00B514C6">
              <w:rPr>
                <w:rFonts w:ascii="華康細明體" w:hint="eastAsia"/>
                <w:noProof w:val="0"/>
              </w:rPr>
              <w:t>考試院、行政院提案</w:t>
            </w:r>
          </w:p>
        </w:tc>
        <w:tc>
          <w:tcPr>
            <w:tcW w:w="3033" w:type="dxa"/>
            <w:tcBorders>
              <w:top w:val="nil"/>
            </w:tcBorders>
            <w:shd w:val="clear" w:color="auto" w:fill="auto"/>
          </w:tcPr>
          <w:p w:rsidR="001551DA" w:rsidRPr="00B514C6" w:rsidRDefault="001551DA" w:rsidP="004A42BD">
            <w:pPr>
              <w:autoSpaceDE w:val="0"/>
              <w:spacing w:line="315" w:lineRule="exact"/>
              <w:ind w:leftChars="50" w:left="105" w:rightChars="50" w:right="105"/>
              <w:jc w:val="distribute"/>
              <w:rPr>
                <w:rFonts w:ascii="華康細明體"/>
                <w:noProof w:val="0"/>
              </w:rPr>
            </w:pPr>
            <w:r w:rsidRPr="00B514C6">
              <w:rPr>
                <w:rFonts w:ascii="華康細明體" w:hint="eastAsia"/>
                <w:noProof w:val="0"/>
              </w:rPr>
              <w:t>委員鍾佳濱等17人提案</w:t>
            </w:r>
          </w:p>
        </w:tc>
        <w:tc>
          <w:tcPr>
            <w:tcW w:w="3034" w:type="dxa"/>
            <w:tcBorders>
              <w:top w:val="nil"/>
            </w:tcBorders>
            <w:shd w:val="clear" w:color="auto" w:fill="auto"/>
          </w:tcPr>
          <w:p w:rsidR="001551DA" w:rsidRPr="00B514C6" w:rsidRDefault="001551DA" w:rsidP="004A42BD">
            <w:pPr>
              <w:autoSpaceDE w:val="0"/>
              <w:spacing w:line="315" w:lineRule="exact"/>
              <w:ind w:leftChars="50" w:left="105" w:rightChars="50" w:right="105"/>
              <w:jc w:val="distribute"/>
              <w:rPr>
                <w:rFonts w:ascii="華康細明體"/>
                <w:noProof w:val="0"/>
              </w:rPr>
            </w:pPr>
            <w:r w:rsidRPr="00B514C6">
              <w:rPr>
                <w:rFonts w:ascii="華康細明體" w:hint="eastAsia"/>
                <w:noProof w:val="0"/>
              </w:rPr>
              <w:t>委員林奕華等18人提案</w:t>
            </w:r>
          </w:p>
        </w:tc>
      </w:tr>
      <w:tr w:rsidR="001551DA" w:rsidRPr="00B514C6" w:rsidTr="006D5EA2">
        <w:tc>
          <w:tcPr>
            <w:tcW w:w="3033" w:type="dxa"/>
            <w:shd w:val="clear" w:color="auto" w:fill="auto"/>
          </w:tcPr>
          <w:p w:rsidR="001551DA" w:rsidRPr="00B514C6"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B514C6">
              <w:rPr>
                <w:rFonts w:ascii="華康細明體" w:hint="eastAsia"/>
                <w:noProof w:val="0"/>
                <w:kern w:val="0"/>
              </w:rPr>
              <w:t xml:space="preserve">第一條　</w:t>
            </w:r>
            <w:r w:rsidRPr="00B514C6">
              <w:rPr>
                <w:rFonts w:ascii="華康細明體" w:hint="eastAsia"/>
                <w:noProof w:val="0"/>
                <w:kern w:val="0"/>
                <w:u w:val="single"/>
              </w:rPr>
              <w:t>本條例</w:t>
            </w:r>
            <w:r w:rsidRPr="00B514C6">
              <w:rPr>
                <w:rFonts w:ascii="華康細明體" w:hint="eastAsia"/>
                <w:noProof w:val="0"/>
                <w:kern w:val="0"/>
              </w:rPr>
              <w:t>依公務人員退休</w:t>
            </w:r>
            <w:r w:rsidRPr="00B514C6">
              <w:rPr>
                <w:rFonts w:ascii="華康細明體" w:hint="eastAsia"/>
                <w:noProof w:val="0"/>
                <w:kern w:val="0"/>
                <w:u w:val="single"/>
              </w:rPr>
              <w:t>資遣</w:t>
            </w:r>
            <w:r w:rsidRPr="00B514C6">
              <w:rPr>
                <w:rFonts w:ascii="華康細明體" w:hint="eastAsia"/>
                <w:noProof w:val="0"/>
                <w:kern w:val="0"/>
              </w:rPr>
              <w:t>撫卹法第</w:t>
            </w:r>
            <w:r w:rsidRPr="00B514C6">
              <w:rPr>
                <w:rFonts w:ascii="華康細明體" w:hint="eastAsia"/>
                <w:noProof w:val="0"/>
                <w:kern w:val="0"/>
                <w:u w:val="single"/>
              </w:rPr>
              <w:t>十</w:t>
            </w:r>
            <w:r w:rsidRPr="00B514C6">
              <w:rPr>
                <w:rFonts w:ascii="華康細明體" w:hint="eastAsia"/>
                <w:noProof w:val="0"/>
                <w:kern w:val="0"/>
              </w:rPr>
              <w:t>條第</w:t>
            </w:r>
            <w:r w:rsidRPr="00B514C6">
              <w:rPr>
                <w:rFonts w:ascii="華康細明體" w:hint="eastAsia"/>
                <w:noProof w:val="0"/>
                <w:kern w:val="0"/>
                <w:u w:val="single"/>
              </w:rPr>
              <w:t>二</w:t>
            </w:r>
            <w:r w:rsidRPr="00B514C6">
              <w:rPr>
                <w:rFonts w:ascii="華康細明體" w:hint="eastAsia"/>
                <w:noProof w:val="0"/>
                <w:kern w:val="0"/>
              </w:rPr>
              <w:t>項規定制定</w:t>
            </w:r>
            <w:r w:rsidRPr="00B514C6">
              <w:rPr>
                <w:rFonts w:ascii="華康細明體" w:hint="eastAsia"/>
                <w:noProof w:val="0"/>
                <w:kern w:val="0"/>
                <w:u w:val="single"/>
              </w:rPr>
              <w:t>之</w:t>
            </w:r>
            <w:r w:rsidRPr="00B514C6">
              <w:rPr>
                <w:rFonts w:ascii="華康細明體" w:hint="eastAsia"/>
                <w:noProof w:val="0"/>
                <w:kern w:val="0"/>
              </w:rPr>
              <w:t>。</w:t>
            </w:r>
          </w:p>
          <w:p w:rsidR="001551DA" w:rsidRPr="00B514C6"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B514C6">
              <w:rPr>
                <w:rFonts w:ascii="華康細明體" w:hint="eastAsia"/>
                <w:noProof w:val="0"/>
                <w:kern w:val="0"/>
              </w:rPr>
              <w:t>政務</w:t>
            </w:r>
            <w:r w:rsidRPr="00B514C6">
              <w:rPr>
                <w:rFonts w:ascii="華康細明體" w:hint="eastAsia"/>
                <w:noProof w:val="0"/>
                <w:kern w:val="0"/>
                <w:u w:val="single"/>
              </w:rPr>
              <w:t>人員</w:t>
            </w:r>
            <w:r w:rsidRPr="00B514C6">
              <w:rPr>
                <w:rFonts w:ascii="華康細明體" w:hint="eastAsia"/>
                <w:noProof w:val="0"/>
                <w:kern w:val="0"/>
              </w:rPr>
              <w:t>、教育人員及軍職人員之退休（職）、（伍）撫卹基金一併納入本基金管理。</w:t>
            </w:r>
          </w:p>
        </w:tc>
        <w:tc>
          <w:tcPr>
            <w:tcW w:w="3033" w:type="dxa"/>
            <w:shd w:val="clear" w:color="auto" w:fill="auto"/>
          </w:tcPr>
          <w:p w:rsidR="001551DA" w:rsidRPr="00B514C6" w:rsidRDefault="001551DA" w:rsidP="004A42BD">
            <w:pPr>
              <w:tabs>
                <w:tab w:val="left" w:pos="2520"/>
              </w:tabs>
              <w:autoSpaceDE w:val="0"/>
              <w:spacing w:line="315" w:lineRule="exact"/>
              <w:rPr>
                <w:rFonts w:ascii="華康細明體"/>
                <w:noProof w:val="0"/>
                <w:kern w:val="0"/>
              </w:rPr>
            </w:pPr>
          </w:p>
        </w:tc>
        <w:tc>
          <w:tcPr>
            <w:tcW w:w="3034" w:type="dxa"/>
            <w:shd w:val="clear" w:color="auto" w:fill="auto"/>
          </w:tcPr>
          <w:p w:rsidR="001551DA" w:rsidRPr="00B514C6" w:rsidRDefault="001551DA" w:rsidP="004A42BD">
            <w:pPr>
              <w:tabs>
                <w:tab w:val="left" w:pos="2520"/>
              </w:tabs>
              <w:autoSpaceDE w:val="0"/>
              <w:spacing w:line="315" w:lineRule="exact"/>
              <w:rPr>
                <w:rFonts w:ascii="華康細明體"/>
                <w:noProof w:val="0"/>
                <w:kern w:val="0"/>
              </w:rPr>
            </w:pPr>
          </w:p>
        </w:tc>
      </w:tr>
      <w:tr w:rsidR="001551DA" w:rsidRPr="00B514C6" w:rsidTr="006D5EA2">
        <w:tc>
          <w:tcPr>
            <w:tcW w:w="3033" w:type="dxa"/>
            <w:shd w:val="clear" w:color="auto" w:fill="auto"/>
          </w:tcPr>
          <w:p w:rsidR="001551DA" w:rsidRPr="00B514C6"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B514C6">
              <w:rPr>
                <w:rFonts w:ascii="華康細明體" w:hint="eastAsia"/>
                <w:noProof w:val="0"/>
                <w:kern w:val="0"/>
              </w:rPr>
              <w:t>第四條　本基金之用途，限於經各該主管機關依法核定支付第一條所定人員之退休金、退職酬勞金、退伍金、退休俸、贍養金、資遣給與及中途離職者之退費</w:t>
            </w:r>
            <w:r w:rsidRPr="00B514C6">
              <w:rPr>
                <w:rFonts w:ascii="華康細明體" w:hint="eastAsia"/>
                <w:noProof w:val="0"/>
                <w:kern w:val="0"/>
                <w:u w:val="single"/>
              </w:rPr>
              <w:t>，或其遺族之</w:t>
            </w:r>
            <w:r w:rsidRPr="00B514C6">
              <w:rPr>
                <w:rFonts w:ascii="華康細明體" w:hint="eastAsia"/>
                <w:noProof w:val="0"/>
                <w:kern w:val="0"/>
              </w:rPr>
              <w:t>撫卹金、撫慰金</w:t>
            </w:r>
            <w:r w:rsidRPr="00B514C6">
              <w:rPr>
                <w:rFonts w:ascii="華康細明體" w:hint="eastAsia"/>
                <w:noProof w:val="0"/>
                <w:kern w:val="0"/>
                <w:u w:val="single"/>
              </w:rPr>
              <w:t>及遺屬金</w:t>
            </w:r>
            <w:r w:rsidRPr="00B514C6">
              <w:rPr>
                <w:rFonts w:ascii="華康細明體" w:hint="eastAsia"/>
                <w:noProof w:val="0"/>
                <w:kern w:val="0"/>
              </w:rPr>
              <w:t>。</w:t>
            </w:r>
          </w:p>
        </w:tc>
        <w:tc>
          <w:tcPr>
            <w:tcW w:w="3033" w:type="dxa"/>
            <w:shd w:val="clear" w:color="auto" w:fill="auto"/>
          </w:tcPr>
          <w:p w:rsidR="001551DA" w:rsidRPr="00B514C6" w:rsidRDefault="001551DA" w:rsidP="004A42BD">
            <w:pPr>
              <w:tabs>
                <w:tab w:val="left" w:pos="2520"/>
              </w:tabs>
              <w:autoSpaceDE w:val="0"/>
              <w:spacing w:line="315" w:lineRule="exact"/>
              <w:rPr>
                <w:rFonts w:ascii="華康細明體"/>
                <w:noProof w:val="0"/>
                <w:kern w:val="0"/>
              </w:rPr>
            </w:pPr>
          </w:p>
        </w:tc>
        <w:tc>
          <w:tcPr>
            <w:tcW w:w="3034" w:type="dxa"/>
            <w:shd w:val="clear" w:color="auto" w:fill="auto"/>
          </w:tcPr>
          <w:p w:rsidR="001551DA" w:rsidRPr="00B514C6" w:rsidRDefault="001551DA" w:rsidP="004A42BD">
            <w:pPr>
              <w:tabs>
                <w:tab w:val="left" w:pos="2520"/>
              </w:tabs>
              <w:autoSpaceDE w:val="0"/>
              <w:spacing w:line="315" w:lineRule="exact"/>
              <w:rPr>
                <w:rFonts w:ascii="華康細明體"/>
                <w:noProof w:val="0"/>
                <w:kern w:val="0"/>
              </w:rPr>
            </w:pPr>
          </w:p>
        </w:tc>
      </w:tr>
      <w:tr w:rsidR="001551DA" w:rsidRPr="00B514C6" w:rsidTr="006D5EA2">
        <w:tc>
          <w:tcPr>
            <w:tcW w:w="3033" w:type="dxa"/>
            <w:shd w:val="clear" w:color="auto" w:fill="auto"/>
          </w:tcPr>
          <w:p w:rsidR="001551DA" w:rsidRPr="00B514C6"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B514C6">
              <w:rPr>
                <w:rFonts w:ascii="華康細明體" w:hint="eastAsia"/>
                <w:noProof w:val="0"/>
                <w:kern w:val="0"/>
              </w:rPr>
              <w:t>第九條　第一條所定人員</w:t>
            </w:r>
            <w:r w:rsidRPr="00B514C6">
              <w:rPr>
                <w:rFonts w:ascii="華康細明體" w:hint="eastAsia"/>
                <w:noProof w:val="0"/>
                <w:kern w:val="0"/>
                <w:u w:val="single"/>
              </w:rPr>
              <w:t>或其遺族</w:t>
            </w:r>
            <w:r w:rsidRPr="00B514C6">
              <w:rPr>
                <w:rFonts w:ascii="華康細明體" w:hint="eastAsia"/>
                <w:noProof w:val="0"/>
                <w:kern w:val="0"/>
              </w:rPr>
              <w:t>依第四條規定領取之退休金、退職酬勞金、退伍金、退休俸、贍養金、撫卹金、撫慰金</w:t>
            </w:r>
            <w:r w:rsidRPr="00B514C6">
              <w:rPr>
                <w:rFonts w:ascii="華康細明體" w:hint="eastAsia"/>
                <w:noProof w:val="0"/>
                <w:kern w:val="0"/>
                <w:u w:val="single"/>
              </w:rPr>
              <w:t>、遺屬金</w:t>
            </w:r>
            <w:r w:rsidRPr="00B514C6">
              <w:rPr>
                <w:rFonts w:ascii="華康細明體" w:hint="eastAsia"/>
                <w:noProof w:val="0"/>
                <w:kern w:val="0"/>
              </w:rPr>
              <w:t>、資遣給與、中途離職者之退費及其孳息</w:t>
            </w:r>
            <w:r w:rsidRPr="00B514C6">
              <w:rPr>
                <w:rFonts w:ascii="華康細明體" w:hint="eastAsia"/>
                <w:noProof w:val="0"/>
                <w:kern w:val="0"/>
                <w:u w:val="single"/>
              </w:rPr>
              <w:t>，屬於中華民國一百十年十二月三十一日前繳付基</w:t>
            </w:r>
            <w:r w:rsidRPr="00B514C6">
              <w:rPr>
                <w:rFonts w:ascii="華康細明體" w:hint="eastAsia"/>
                <w:noProof w:val="0"/>
                <w:kern w:val="0"/>
                <w:u w:val="single"/>
              </w:rPr>
              <w:lastRenderedPageBreak/>
              <w:t>金費用年資所計得</w:t>
            </w:r>
            <w:r w:rsidRPr="00B514C6">
              <w:rPr>
                <w:rFonts w:ascii="華康細明體" w:hint="eastAsia"/>
                <w:noProof w:val="0"/>
                <w:kern w:val="0"/>
              </w:rPr>
              <w:t>部分，免納所得稅。</w:t>
            </w:r>
          </w:p>
          <w:p w:rsidR="001551DA" w:rsidRPr="00B514C6"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B514C6">
              <w:rPr>
                <w:rFonts w:ascii="華康細明體" w:hint="eastAsia"/>
                <w:noProof w:val="0"/>
                <w:kern w:val="0"/>
                <w:u w:val="single"/>
              </w:rPr>
              <w:t>退撫基金之一切帳冊、單據及業務收支，均免課稅捐。</w:t>
            </w:r>
          </w:p>
          <w:p w:rsidR="001551DA" w:rsidRPr="00B514C6"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B514C6">
              <w:rPr>
                <w:rFonts w:ascii="華康細明體" w:hint="eastAsia"/>
                <w:noProof w:val="0"/>
                <w:kern w:val="0"/>
                <w:u w:val="single"/>
              </w:rPr>
              <w:t>前項退撫基金免課稅捐施行前尚未核課或尚未核課確定者，適用前項規定辦理。</w:t>
            </w:r>
          </w:p>
        </w:tc>
        <w:tc>
          <w:tcPr>
            <w:tcW w:w="3033" w:type="dxa"/>
            <w:shd w:val="clear" w:color="auto" w:fill="auto"/>
          </w:tcPr>
          <w:p w:rsidR="001551DA" w:rsidRPr="00B514C6"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B514C6">
              <w:rPr>
                <w:rFonts w:ascii="華康細明體" w:hint="eastAsia"/>
                <w:noProof w:val="0"/>
                <w:kern w:val="0"/>
              </w:rPr>
              <w:lastRenderedPageBreak/>
              <w:t>第九條　第一條所定人員依第四條規定領取之退休金、退職酬勞金、退伍金、退休俸、贍養金、撫卹金、撫慰金、資遣給與、中途離職者之退費及其孳息</w:t>
            </w:r>
            <w:r w:rsidRPr="00B514C6">
              <w:rPr>
                <w:rFonts w:ascii="華康細明體" w:hint="eastAsia"/>
                <w:noProof w:val="0"/>
                <w:kern w:val="0"/>
                <w:u w:val="single"/>
              </w:rPr>
              <w:t>，屬於中華民國○年○月○日前繳付基金費用年資所計得部分</w:t>
            </w:r>
            <w:r w:rsidRPr="00B514C6">
              <w:rPr>
                <w:rFonts w:ascii="華康細明體" w:hint="eastAsia"/>
                <w:noProof w:val="0"/>
                <w:kern w:val="0"/>
              </w:rPr>
              <w:t>，免納</w:t>
            </w:r>
            <w:r w:rsidRPr="00B514C6">
              <w:rPr>
                <w:rFonts w:ascii="華康細明體" w:hint="eastAsia"/>
                <w:noProof w:val="0"/>
                <w:kern w:val="0"/>
              </w:rPr>
              <w:lastRenderedPageBreak/>
              <w:t>所得稅。</w:t>
            </w:r>
          </w:p>
        </w:tc>
        <w:tc>
          <w:tcPr>
            <w:tcW w:w="3034" w:type="dxa"/>
            <w:shd w:val="clear" w:color="auto" w:fill="auto"/>
          </w:tcPr>
          <w:p w:rsidR="001551DA" w:rsidRPr="00B514C6"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B514C6">
              <w:rPr>
                <w:rFonts w:ascii="華康細明體" w:hint="eastAsia"/>
                <w:noProof w:val="0"/>
                <w:kern w:val="0"/>
              </w:rPr>
              <w:lastRenderedPageBreak/>
              <w:t>第九條　第一條所定人員依第四條規定</w:t>
            </w:r>
            <w:r w:rsidRPr="00B514C6">
              <w:rPr>
                <w:rFonts w:ascii="華康細明體" w:hint="eastAsia"/>
                <w:noProof w:val="0"/>
                <w:kern w:val="0"/>
                <w:u w:val="single"/>
              </w:rPr>
              <w:t>提繳</w:t>
            </w:r>
            <w:r w:rsidRPr="00B514C6">
              <w:rPr>
                <w:rFonts w:ascii="華康細明體" w:hint="eastAsia"/>
                <w:noProof w:val="0"/>
                <w:kern w:val="0"/>
              </w:rPr>
              <w:t>之退休金、退職酬勞金、退伍金、退休俸、贍養金、撫卹金、撫慰金、資遣給與、中途離職者之退費及其孳息部分，免納所得稅。</w:t>
            </w:r>
          </w:p>
        </w:tc>
      </w:tr>
      <w:tr w:rsidR="001551DA" w:rsidRPr="00B514C6" w:rsidTr="006D5EA2">
        <w:tc>
          <w:tcPr>
            <w:tcW w:w="3033" w:type="dxa"/>
            <w:shd w:val="clear" w:color="auto" w:fill="auto"/>
          </w:tcPr>
          <w:p w:rsidR="001551DA" w:rsidRPr="00B514C6" w:rsidRDefault="001551DA" w:rsidP="004A42BD">
            <w:pPr>
              <w:tabs>
                <w:tab w:val="left" w:pos="2520"/>
              </w:tabs>
              <w:autoSpaceDE w:val="0"/>
              <w:spacing w:line="315" w:lineRule="exact"/>
              <w:ind w:leftChars="50" w:left="316" w:rightChars="50" w:right="105" w:hangingChars="100" w:hanging="211"/>
              <w:rPr>
                <w:rFonts w:ascii="華康細明體"/>
                <w:noProof w:val="0"/>
                <w:kern w:val="0"/>
              </w:rPr>
            </w:pPr>
            <w:r w:rsidRPr="00B514C6">
              <w:rPr>
                <w:rFonts w:ascii="華康細明體" w:hint="eastAsia"/>
                <w:noProof w:val="0"/>
                <w:kern w:val="0"/>
              </w:rPr>
              <w:lastRenderedPageBreak/>
              <w:t>第十二條　本條例施行日期，由考試院會同行政院以命令定之。</w:t>
            </w:r>
          </w:p>
          <w:p w:rsidR="001551DA" w:rsidRPr="00B514C6" w:rsidRDefault="001551DA" w:rsidP="004A42BD">
            <w:pPr>
              <w:tabs>
                <w:tab w:val="left" w:pos="2520"/>
              </w:tabs>
              <w:autoSpaceDE w:val="0"/>
              <w:spacing w:line="315" w:lineRule="exact"/>
              <w:ind w:leftChars="150" w:left="316" w:rightChars="50" w:right="105" w:firstLineChars="200" w:firstLine="422"/>
              <w:rPr>
                <w:rFonts w:ascii="華康細明體"/>
                <w:noProof w:val="0"/>
                <w:kern w:val="0"/>
              </w:rPr>
            </w:pPr>
            <w:r w:rsidRPr="00B514C6">
              <w:rPr>
                <w:rFonts w:ascii="華康細明體" w:hint="eastAsia"/>
                <w:noProof w:val="0"/>
                <w:kern w:val="0"/>
                <w:u w:val="single"/>
              </w:rPr>
              <w:t>本條例修正條文，除中華民國○年○月○日修正之第一條及第四條自一百零七年七月一日施行，第九條第一項自一百十一年一月一日施行外，自公布日施行。</w:t>
            </w:r>
          </w:p>
        </w:tc>
        <w:tc>
          <w:tcPr>
            <w:tcW w:w="3033" w:type="dxa"/>
            <w:shd w:val="clear" w:color="auto" w:fill="auto"/>
          </w:tcPr>
          <w:p w:rsidR="001551DA" w:rsidRPr="00B514C6" w:rsidRDefault="001551DA" w:rsidP="004A42BD">
            <w:pPr>
              <w:tabs>
                <w:tab w:val="left" w:pos="2520"/>
              </w:tabs>
              <w:autoSpaceDE w:val="0"/>
              <w:spacing w:line="315" w:lineRule="exact"/>
              <w:rPr>
                <w:rFonts w:ascii="華康細明體"/>
                <w:noProof w:val="0"/>
                <w:kern w:val="0"/>
              </w:rPr>
            </w:pPr>
          </w:p>
        </w:tc>
        <w:tc>
          <w:tcPr>
            <w:tcW w:w="3034" w:type="dxa"/>
            <w:shd w:val="clear" w:color="auto" w:fill="auto"/>
          </w:tcPr>
          <w:p w:rsidR="001551DA" w:rsidRPr="00B514C6" w:rsidRDefault="001551DA" w:rsidP="004A42BD">
            <w:pPr>
              <w:tabs>
                <w:tab w:val="left" w:pos="2520"/>
              </w:tabs>
              <w:autoSpaceDE w:val="0"/>
              <w:spacing w:line="315" w:lineRule="exact"/>
              <w:rPr>
                <w:rFonts w:ascii="華康細明體"/>
                <w:noProof w:val="0"/>
                <w:kern w:val="0"/>
              </w:rPr>
            </w:pPr>
          </w:p>
        </w:tc>
      </w:tr>
    </w:tbl>
    <w:p w:rsidR="001551DA" w:rsidRDefault="00737A9D" w:rsidP="004A42BD">
      <w:pPr>
        <w:spacing w:beforeLines="50" w:before="159"/>
      </w:pPr>
      <w:r>
        <w:pict>
          <v:line id="_x0000_s1027" style="position:absolute;left:0;text-align:left;z-index:251657216;visibility:visible;mso-position-horizontal-relative:text;mso-position-vertical-relative:text" from="-1.85pt,0" to="453.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" strokeweight="1.5pt"/>
        </w:pict>
      </w:r>
      <w:r w:rsidR="001551DA" w:rsidRPr="004469E8">
        <w:rPr>
          <w:rFonts w:eastAsia="華康中黑體" w:hint="eastAsia"/>
        </w:rPr>
        <w:t>主席：</w:t>
      </w:r>
      <w:r w:rsidR="001551DA">
        <w:rPr>
          <w:rFonts w:hint="eastAsia"/>
        </w:rPr>
        <w:t>沒有修正動議，現在處理第一條，如果大家沒有意見，是否照考試院、行政院提案通過？</w:t>
      </w:r>
    </w:p>
    <w:p w:rsidR="001551DA" w:rsidRDefault="001551DA" w:rsidP="001551DA">
      <w:pPr>
        <w:ind w:left="211" w:hangingChars="100" w:hanging="211"/>
      </w:pPr>
      <w:r w:rsidRPr="004469E8">
        <w:rPr>
          <w:rFonts w:eastAsia="華康中黑體" w:hint="eastAsia"/>
        </w:rPr>
        <w:t>何委員志偉：</w:t>
      </w:r>
      <w:r>
        <w:rPr>
          <w:rFonts w:hint="eastAsia"/>
        </w:rPr>
        <w:t>同意。</w:t>
      </w:r>
    </w:p>
    <w:p w:rsidR="001551DA" w:rsidRDefault="001551DA" w:rsidP="001551DA">
      <w:pPr>
        <w:ind w:left="211" w:hangingChars="100" w:hanging="211"/>
      </w:pPr>
      <w:r w:rsidRPr="004469E8">
        <w:rPr>
          <w:rFonts w:eastAsia="華康中黑體" w:hint="eastAsia"/>
        </w:rPr>
        <w:t>主席：</w:t>
      </w:r>
      <w:r>
        <w:rPr>
          <w:rFonts w:hint="eastAsia"/>
        </w:rPr>
        <w:t>第一條只是文字修正，依照考試院、行政院提案條文通過。</w:t>
      </w:r>
    </w:p>
    <w:p w:rsidR="001551DA" w:rsidRDefault="001551DA" w:rsidP="001551DA">
      <w:pPr>
        <w:ind w:leftChars="100" w:left="211" w:firstLineChars="100" w:firstLine="211"/>
      </w:pPr>
      <w:r>
        <w:rPr>
          <w:rFonts w:hint="eastAsia"/>
        </w:rPr>
        <w:t>處理第四條，請問各位委員有無異議？</w:t>
      </w:r>
    </w:p>
    <w:p w:rsidR="001551DA" w:rsidRDefault="001551DA" w:rsidP="001551DA">
      <w:pPr>
        <w:ind w:left="211" w:hangingChars="100" w:hanging="211"/>
      </w:pPr>
      <w:r w:rsidRPr="004469E8">
        <w:rPr>
          <w:rFonts w:eastAsia="華康中黑體" w:hint="eastAsia"/>
        </w:rPr>
        <w:t>何委員志偉：</w:t>
      </w:r>
      <w:r>
        <w:rPr>
          <w:rFonts w:hint="eastAsia"/>
        </w:rPr>
        <w:t>沒有意見。</w:t>
      </w:r>
    </w:p>
    <w:p w:rsidR="001551DA" w:rsidRDefault="001551DA" w:rsidP="001551DA">
      <w:pPr>
        <w:ind w:left="211" w:hangingChars="100" w:hanging="211"/>
      </w:pPr>
      <w:r w:rsidRPr="004469E8">
        <w:rPr>
          <w:rFonts w:eastAsia="華康中黑體" w:hint="eastAsia"/>
        </w:rPr>
        <w:t>主席：</w:t>
      </w:r>
      <w:r>
        <w:rPr>
          <w:rFonts w:hint="eastAsia"/>
        </w:rPr>
        <w:t>沒有意見，照考試院、行政院提案條文通過。</w:t>
      </w:r>
    </w:p>
    <w:p w:rsidR="001551DA" w:rsidRDefault="001551DA" w:rsidP="001551DA">
      <w:pPr>
        <w:ind w:leftChars="100" w:left="211" w:firstLineChars="100" w:firstLine="211"/>
      </w:pPr>
      <w:r>
        <w:rPr>
          <w:rFonts w:hint="eastAsia"/>
        </w:rPr>
        <w:t>處理第九條，第九條是配套的，將先稅後免改成先免後稅，這也有施行日期的問題，目前草案是定在一百十年，如果將來這個日期異動，本條也要一起異動，所以我建議本條也保留。</w:t>
      </w:r>
    </w:p>
    <w:p w:rsidR="001551DA" w:rsidRDefault="001551DA" w:rsidP="001551DA">
      <w:pPr>
        <w:ind w:left="211" w:hangingChars="100" w:hanging="211"/>
      </w:pPr>
      <w:r w:rsidRPr="004469E8">
        <w:rPr>
          <w:rFonts w:eastAsia="華康中黑體" w:hint="eastAsia"/>
        </w:rPr>
        <w:t>何委員志偉：</w:t>
      </w:r>
      <w:r>
        <w:rPr>
          <w:rFonts w:hint="eastAsia"/>
        </w:rPr>
        <w:t>而且提案委員也沒有來，就保留好了。</w:t>
      </w:r>
    </w:p>
    <w:p w:rsidR="001551DA" w:rsidRDefault="001551DA" w:rsidP="001551DA">
      <w:pPr>
        <w:ind w:left="211" w:hangingChars="100" w:hanging="211"/>
      </w:pPr>
      <w:r w:rsidRPr="004469E8">
        <w:rPr>
          <w:rFonts w:eastAsia="華康中黑體" w:hint="eastAsia"/>
        </w:rPr>
        <w:t>主席：</w:t>
      </w:r>
      <w:r>
        <w:rPr>
          <w:rFonts w:hint="eastAsia"/>
        </w:rPr>
        <w:t>保留好了，第九條保留。</w:t>
      </w:r>
    </w:p>
    <w:p w:rsidR="001551DA" w:rsidRDefault="001551DA" w:rsidP="001551DA">
      <w:pPr>
        <w:ind w:leftChars="100" w:left="211" w:firstLineChars="100" w:firstLine="211"/>
      </w:pPr>
      <w:r>
        <w:rPr>
          <w:rFonts w:hint="eastAsia"/>
        </w:rPr>
        <w:t>第十二條的情形與剛才一樣，都涉及施行日期，我想到時候與軍公教、政務人員相關條文都要配套處理，所以建議本條也保留。</w:t>
      </w:r>
    </w:p>
    <w:p w:rsidR="001551DA" w:rsidRDefault="001551DA" w:rsidP="001551DA">
      <w:pPr>
        <w:ind w:left="211" w:hangingChars="100" w:hanging="211"/>
      </w:pPr>
      <w:r w:rsidRPr="004469E8">
        <w:rPr>
          <w:rFonts w:eastAsia="華康中黑體" w:hint="eastAsia"/>
        </w:rPr>
        <w:t>何委員志偉：</w:t>
      </w:r>
      <w:r>
        <w:rPr>
          <w:rFonts w:hint="eastAsia"/>
        </w:rPr>
        <w:t>同意保留。</w:t>
      </w:r>
    </w:p>
    <w:p w:rsidR="001551DA" w:rsidRDefault="001551DA" w:rsidP="001551DA">
      <w:pPr>
        <w:ind w:left="211" w:hangingChars="100" w:hanging="211"/>
      </w:pPr>
      <w:r w:rsidRPr="004469E8">
        <w:rPr>
          <w:rFonts w:eastAsia="華康中黑體" w:hint="eastAsia"/>
        </w:rPr>
        <w:t>主席：</w:t>
      </w:r>
      <w:r>
        <w:rPr>
          <w:rFonts w:hint="eastAsia"/>
        </w:rPr>
        <w:t>第九條與第十二條皆保留，以上。</w:t>
      </w:r>
    </w:p>
    <w:p w:rsidR="001551DA" w:rsidRDefault="001551DA" w:rsidP="001551DA">
      <w:pPr>
        <w:ind w:leftChars="100" w:left="211" w:firstLineChars="100" w:firstLine="211"/>
      </w:pPr>
      <w:r>
        <w:rPr>
          <w:rFonts w:hint="eastAsia"/>
        </w:rPr>
        <w:t>考試院、行政院函請審議「公務人員退休撫卹基金管理條例部分條文修正草案」案等</w:t>
      </w:r>
      <w:r>
        <w:rPr>
          <w:rFonts w:hint="eastAsia"/>
        </w:rPr>
        <w:t>3</w:t>
      </w:r>
      <w:r>
        <w:rPr>
          <w:rFonts w:hint="eastAsia"/>
        </w:rPr>
        <w:t>案已併案處理完畢，沒有附帶決議。</w:t>
      </w:r>
    </w:p>
    <w:p w:rsidR="001551DA" w:rsidRDefault="001551DA" w:rsidP="001551DA">
      <w:pPr>
        <w:ind w:leftChars="100" w:left="211" w:firstLineChars="100" w:firstLine="211"/>
      </w:pPr>
      <w:r>
        <w:rPr>
          <w:rFonts w:hint="eastAsia"/>
        </w:rPr>
        <w:t>本案審查完竣，擬具審查報告，提請院會公決；本案須交由黨團協商，院會討論時由黃召集委員世杰說明；條次、引述條文部分文字及法制用字、用語授權主席及議事人員整理。</w:t>
      </w:r>
    </w:p>
    <w:p w:rsidR="001551DA" w:rsidRDefault="001551DA" w:rsidP="001551DA">
      <w:pPr>
        <w:ind w:leftChars="100" w:left="211" w:firstLineChars="100" w:firstLine="211"/>
      </w:pPr>
      <w:r>
        <w:rPr>
          <w:rFonts w:hint="eastAsia"/>
        </w:rPr>
        <w:t>處理臨時提案。</w:t>
      </w:r>
    </w:p>
    <w:p w:rsidR="001551DA" w:rsidRPr="004469E8" w:rsidRDefault="001551DA" w:rsidP="001551DA">
      <w:pPr>
        <w:ind w:firstLineChars="100" w:firstLine="211"/>
        <w:rPr>
          <w:rFonts w:ascii="華康中黑體" w:eastAsia="華康中黑體"/>
        </w:rPr>
      </w:pPr>
      <w:r w:rsidRPr="004469E8">
        <w:rPr>
          <w:rFonts w:ascii="華康中黑體" w:eastAsia="華康中黑體" w:hint="eastAsia"/>
        </w:rPr>
        <w:lastRenderedPageBreak/>
        <w:t>1、</w:t>
      </w:r>
    </w:p>
    <w:p w:rsidR="001551DA" w:rsidRPr="007E0513" w:rsidRDefault="001551DA" w:rsidP="001551DA">
      <w:pPr>
        <w:pStyle w:val="af7"/>
        <w:ind w:left="211" w:firstLine="211"/>
      </w:pPr>
      <w:r w:rsidRPr="007E0513">
        <w:rPr>
          <w:rFonts w:hint="eastAsia"/>
        </w:rPr>
        <w:t>本院委員高嘉瑜等人，鑑於我國律師考試制度在民國</w:t>
      </w:r>
      <w:r w:rsidRPr="007E0513">
        <w:rPr>
          <w:rFonts w:hint="eastAsia"/>
        </w:rPr>
        <w:t>107</w:t>
      </w:r>
      <w:r w:rsidRPr="007E0513">
        <w:rPr>
          <w:rFonts w:hint="eastAsia"/>
        </w:rPr>
        <w:t>年以前，參加第二試之考生，成績排名在應試考生前</w:t>
      </w:r>
      <w:r w:rsidRPr="007E0513">
        <w:rPr>
          <w:rFonts w:hint="eastAsia"/>
        </w:rPr>
        <w:t>33%</w:t>
      </w:r>
      <w:r w:rsidRPr="007E0513">
        <w:rPr>
          <w:rFonts w:hint="eastAsia"/>
        </w:rPr>
        <w:t>者即可通過律師考試，</w:t>
      </w:r>
      <w:r w:rsidRPr="007E0513">
        <w:rPr>
          <w:rFonts w:hint="eastAsia"/>
        </w:rPr>
        <w:t>100</w:t>
      </w:r>
      <w:r w:rsidRPr="007E0513">
        <w:rPr>
          <w:rFonts w:hint="eastAsia"/>
        </w:rPr>
        <w:t>年到</w:t>
      </w:r>
      <w:r w:rsidRPr="007E0513">
        <w:rPr>
          <w:rFonts w:hint="eastAsia"/>
        </w:rPr>
        <w:t>106</w:t>
      </w:r>
      <w:r w:rsidRPr="007E0513">
        <w:rPr>
          <w:rFonts w:hint="eastAsia"/>
        </w:rPr>
        <w:t>年的錄取人數及錄取率無太大變動，維持在</w:t>
      </w:r>
      <w:r w:rsidRPr="007E0513">
        <w:rPr>
          <w:rFonts w:hint="eastAsia"/>
        </w:rPr>
        <w:t>9%</w:t>
      </w:r>
      <w:r w:rsidRPr="007E0513">
        <w:rPr>
          <w:rFonts w:hint="eastAsia"/>
        </w:rPr>
        <w:t>到</w:t>
      </w:r>
      <w:r w:rsidRPr="007E0513">
        <w:rPr>
          <w:rFonts w:hint="eastAsia"/>
        </w:rPr>
        <w:t>10%</w:t>
      </w:r>
      <w:r w:rsidRPr="007E0513">
        <w:rPr>
          <w:rFonts w:hint="eastAsia"/>
        </w:rPr>
        <w:t>之間。</w:t>
      </w:r>
      <w:r w:rsidRPr="007E0513">
        <w:rPr>
          <w:rFonts w:hint="eastAsia"/>
        </w:rPr>
        <w:t>107</w:t>
      </w:r>
      <w:r w:rsidRPr="007E0513">
        <w:rPr>
          <w:rFonts w:hint="eastAsia"/>
        </w:rPr>
        <w:t>年之後，律師考試第二試除了須符合成績排名前</w:t>
      </w:r>
      <w:r w:rsidRPr="007E0513">
        <w:rPr>
          <w:rFonts w:hint="eastAsia"/>
        </w:rPr>
        <w:t>33%</w:t>
      </w:r>
      <w:r w:rsidRPr="007E0513">
        <w:rPr>
          <w:rFonts w:hint="eastAsia"/>
        </w:rPr>
        <w:t>外，考選部「無預警」新增四大核心領域科目的「</w:t>
      </w:r>
      <w:r w:rsidRPr="007E0513">
        <w:rPr>
          <w:rFonts w:hint="eastAsia"/>
        </w:rPr>
        <w:t>400</w:t>
      </w:r>
      <w:r w:rsidRPr="007E0513">
        <w:rPr>
          <w:rFonts w:hint="eastAsia"/>
        </w:rPr>
        <w:t>分門檻」，欠缺完整評估的門檻產生許多不合理之處，抹煞考生努力，甚而扼殺了選試專業科目表現優異的人才。考選部於過去兩年，皆有提出律師考試成績分析報告，以供大眾檢視</w:t>
      </w:r>
      <w:r w:rsidRPr="007E0513">
        <w:rPr>
          <w:rFonts w:hint="eastAsia"/>
        </w:rPr>
        <w:t>400</w:t>
      </w:r>
      <w:r w:rsidRPr="007E0513">
        <w:rPr>
          <w:rFonts w:hint="eastAsia"/>
        </w:rPr>
        <w:t>分門檻實施後之影響，報告中並多次指出：「以</w:t>
      </w:r>
      <w:r w:rsidRPr="007E0513">
        <w:rPr>
          <w:rFonts w:hint="eastAsia"/>
        </w:rPr>
        <w:t>400</w:t>
      </w:r>
      <w:r w:rsidRPr="007E0513">
        <w:rPr>
          <w:rFonts w:hint="eastAsia"/>
        </w:rPr>
        <w:t>分為決斷分數的制度宜再檢討改進」等語，惟考試院及考選部卻以近期正在研擬「法律專業人員資格條例草案」為由，從今年起，拒絕提供草案上路前的律師考試成績分析報告，嚴重侵害草案施行前之過渡期考生權益。茲請考試院及考選部評估目前</w:t>
      </w:r>
      <w:r w:rsidRPr="007E0513">
        <w:rPr>
          <w:rFonts w:hint="eastAsia"/>
        </w:rPr>
        <w:t>400</w:t>
      </w:r>
      <w:r w:rsidRPr="007E0513">
        <w:rPr>
          <w:rFonts w:hint="eastAsia"/>
        </w:rPr>
        <w:t>分門檻之缺漏，於</w:t>
      </w:r>
      <w:r w:rsidRPr="007E0513">
        <w:rPr>
          <w:rFonts w:hint="eastAsia"/>
        </w:rPr>
        <w:t>400</w:t>
      </w:r>
      <w:r w:rsidRPr="007E0513">
        <w:rPr>
          <w:rFonts w:hint="eastAsia"/>
        </w:rPr>
        <w:t>分門檻正式廢除之前，逐年提出律師考試成績分析報告，是否有當？敬請公決。</w:t>
      </w:r>
    </w:p>
    <w:p w:rsidR="001551DA" w:rsidRDefault="001551DA" w:rsidP="001551DA">
      <w:pPr>
        <w:pStyle w:val="af5"/>
        <w:ind w:left="211" w:hanging="211"/>
      </w:pPr>
      <w:r>
        <w:rPr>
          <w:rFonts w:hint="eastAsia"/>
        </w:rPr>
        <w:t>說明：</w:t>
      </w:r>
    </w:p>
    <w:p w:rsidR="001551DA" w:rsidRDefault="001551DA" w:rsidP="001551DA">
      <w:pPr>
        <w:pStyle w:val="af7"/>
        <w:ind w:left="211" w:firstLine="211"/>
      </w:pPr>
      <w:r>
        <w:rPr>
          <w:rFonts w:hint="eastAsia"/>
        </w:rPr>
        <w:t>一、前考選部長曾表示「加了</w:t>
      </w:r>
      <w:r>
        <w:rPr>
          <w:rFonts w:hint="eastAsia"/>
        </w:rPr>
        <w:t>400</w:t>
      </w:r>
      <w:r>
        <w:rPr>
          <w:rFonts w:hint="eastAsia"/>
        </w:rPr>
        <w:t>分門檻，不希望錄取率低於</w:t>
      </w:r>
      <w:r>
        <w:rPr>
          <w:rFonts w:hint="eastAsia"/>
        </w:rPr>
        <w:t>8%</w:t>
      </w:r>
      <w:r>
        <w:rPr>
          <w:rFonts w:hint="eastAsia"/>
        </w:rPr>
        <w:t>」且「不會實質影響應考人的權益」。</w:t>
      </w:r>
    </w:p>
    <w:p w:rsidR="001551DA" w:rsidRDefault="001551DA" w:rsidP="001551DA">
      <w:pPr>
        <w:pStyle w:val="af7"/>
        <w:ind w:left="211" w:firstLine="211"/>
      </w:pPr>
      <w:r>
        <w:rPr>
          <w:rFonts w:hint="eastAsia"/>
        </w:rPr>
        <w:t>二、然而自</w:t>
      </w:r>
      <w:r>
        <w:rPr>
          <w:rFonts w:hint="eastAsia"/>
        </w:rPr>
        <w:t>107</w:t>
      </w:r>
      <w:r>
        <w:rPr>
          <w:rFonts w:hint="eastAsia"/>
        </w:rPr>
        <w:t>年實施</w:t>
      </w:r>
      <w:r>
        <w:rPr>
          <w:rFonts w:hint="eastAsia"/>
        </w:rPr>
        <w:t>400</w:t>
      </w:r>
      <w:r>
        <w:rPr>
          <w:rFonts w:hint="eastAsia"/>
        </w:rPr>
        <w:t>分門檻以來，除第</w:t>
      </w:r>
      <w:r>
        <w:rPr>
          <w:rFonts w:hint="eastAsia"/>
        </w:rPr>
        <w:t>1</w:t>
      </w:r>
      <w:r>
        <w:rPr>
          <w:rFonts w:hint="eastAsia"/>
        </w:rPr>
        <w:t>年外，之後的</w:t>
      </w:r>
      <w:r>
        <w:rPr>
          <w:rFonts w:hint="eastAsia"/>
        </w:rPr>
        <w:t>2</w:t>
      </w:r>
      <w:r>
        <w:rPr>
          <w:rFonts w:hint="eastAsia"/>
        </w:rPr>
        <w:t>年錄取率皆降至</w:t>
      </w:r>
      <w:r>
        <w:rPr>
          <w:rFonts w:hint="eastAsia"/>
        </w:rPr>
        <w:t>7%</w:t>
      </w:r>
      <w:r>
        <w:rPr>
          <w:rFonts w:hint="eastAsia"/>
        </w:rPr>
        <w:t>以下。</w:t>
      </w:r>
    </w:p>
    <w:p w:rsidR="001551DA" w:rsidRDefault="001551DA" w:rsidP="001551DA">
      <w:pPr>
        <w:pStyle w:val="af7"/>
        <w:ind w:left="211" w:firstLine="211"/>
      </w:pPr>
      <w:r>
        <w:rPr>
          <w:rFonts w:hint="eastAsia"/>
        </w:rPr>
        <w:t>三、考試院雖正研擬「法律專業人員資格條例草案」，欲對司法考試進行變革，惟變革預估仍須兩年以上，過渡期間即停止檢討</w:t>
      </w:r>
      <w:r>
        <w:rPr>
          <w:rFonts w:hint="eastAsia"/>
        </w:rPr>
        <w:t>400</w:t>
      </w:r>
      <w:r>
        <w:rPr>
          <w:rFonts w:hint="eastAsia"/>
        </w:rPr>
        <w:t>分門檻，置考生權益於不顧，顯非妥適。</w:t>
      </w:r>
    </w:p>
    <w:p w:rsidR="001551DA" w:rsidRDefault="001551DA" w:rsidP="001551DA">
      <w:pPr>
        <w:pStyle w:val="afff"/>
        <w:ind w:leftChars="1100" w:left="3165" w:rightChars="300" w:right="633" w:hanging="844"/>
      </w:pPr>
      <w:r>
        <w:rPr>
          <w:rFonts w:hint="eastAsia"/>
        </w:rPr>
        <w:t>提案人：高嘉瑜</w:t>
      </w:r>
    </w:p>
    <w:p w:rsidR="001551DA" w:rsidRDefault="001551DA" w:rsidP="001551DA">
      <w:pPr>
        <w:pStyle w:val="afff"/>
        <w:ind w:leftChars="1100" w:left="3165" w:rightChars="300" w:right="633" w:hanging="844"/>
      </w:pPr>
      <w:r>
        <w:rPr>
          <w:rFonts w:hint="eastAsia"/>
        </w:rPr>
        <w:t>連署人：何志偉　　陳椒華　　江永昌</w:t>
      </w:r>
    </w:p>
    <w:p w:rsidR="001551DA" w:rsidRDefault="001551DA" w:rsidP="001551DA">
      <w:pPr>
        <w:ind w:left="211" w:hangingChars="100" w:hanging="211"/>
      </w:pPr>
      <w:r w:rsidRPr="004469E8">
        <w:rPr>
          <w:rFonts w:eastAsia="華康中黑體" w:hint="eastAsia"/>
        </w:rPr>
        <w:t>主席：</w:t>
      </w:r>
      <w:r>
        <w:rPr>
          <w:rFonts w:hint="eastAsia"/>
        </w:rPr>
        <w:t>這應該沒有問題吧？要求寫報告而已，所以就尊重提案委員，予以通過。</w:t>
      </w:r>
    </w:p>
    <w:p w:rsidR="001551DA" w:rsidRDefault="001551DA" w:rsidP="001551DA">
      <w:pPr>
        <w:ind w:left="211" w:hangingChars="100" w:hanging="211"/>
      </w:pPr>
      <w:r w:rsidRPr="004469E8">
        <w:rPr>
          <w:rFonts w:eastAsia="華康中黑體" w:hint="eastAsia"/>
        </w:rPr>
        <w:t>江委員永昌：</w:t>
      </w:r>
      <w:r>
        <w:rPr>
          <w:rFonts w:hint="eastAsia"/>
        </w:rPr>
        <w:t>所以考選部現在沒有官員在現場？</w:t>
      </w:r>
    </w:p>
    <w:p w:rsidR="001551DA" w:rsidRDefault="001551DA" w:rsidP="001551DA">
      <w:pPr>
        <w:ind w:left="211" w:hangingChars="100" w:hanging="211"/>
      </w:pPr>
      <w:r w:rsidRPr="004469E8">
        <w:rPr>
          <w:rFonts w:eastAsia="華康中黑體" w:hint="eastAsia"/>
        </w:rPr>
        <w:t>主席：</w:t>
      </w:r>
      <w:r>
        <w:rPr>
          <w:rFonts w:hint="eastAsia"/>
        </w:rPr>
        <w:t>有嗎？考選部有沒有人？</w:t>
      </w:r>
    </w:p>
    <w:p w:rsidR="001551DA" w:rsidRDefault="001551DA" w:rsidP="001551DA">
      <w:pPr>
        <w:ind w:left="211" w:hangingChars="100" w:hanging="211"/>
      </w:pPr>
      <w:r w:rsidRPr="004469E8">
        <w:rPr>
          <w:rFonts w:eastAsia="華康中黑體" w:hint="eastAsia"/>
        </w:rPr>
        <w:t>江首席參事宗</w:t>
      </w:r>
      <w:r w:rsidR="00AA4175">
        <w:rPr>
          <w:rFonts w:eastAsia="華康中黑體" w:hint="eastAsia"/>
        </w:rPr>
        <w:t>正</w:t>
      </w:r>
      <w:r w:rsidRPr="004469E8">
        <w:rPr>
          <w:rFonts w:eastAsia="華康中黑體" w:hint="eastAsia"/>
        </w:rPr>
        <w:t>：</w:t>
      </w:r>
      <w:r>
        <w:rPr>
          <w:rFonts w:hint="eastAsia"/>
        </w:rPr>
        <w:t>我是考選部首席參事。</w:t>
      </w:r>
    </w:p>
    <w:p w:rsidR="001551DA" w:rsidRDefault="001551DA" w:rsidP="001551DA">
      <w:pPr>
        <w:ind w:left="211" w:hangingChars="100" w:hanging="211"/>
      </w:pPr>
      <w:r w:rsidRPr="004469E8">
        <w:rPr>
          <w:rFonts w:eastAsia="華康中黑體" w:hint="eastAsia"/>
        </w:rPr>
        <w:t>江委員永昌：</w:t>
      </w:r>
      <w:r>
        <w:rPr>
          <w:rFonts w:hint="eastAsia"/>
        </w:rPr>
        <w:t>我可以問一下嗎？</w:t>
      </w:r>
    </w:p>
    <w:p w:rsidR="001551DA" w:rsidRDefault="001551DA" w:rsidP="001551DA">
      <w:pPr>
        <w:ind w:left="211" w:hangingChars="100" w:hanging="211"/>
      </w:pPr>
      <w:r w:rsidRPr="004469E8">
        <w:rPr>
          <w:rFonts w:eastAsia="華康中黑體" w:hint="eastAsia"/>
        </w:rPr>
        <w:t>主席：</w:t>
      </w:r>
      <w:r>
        <w:rPr>
          <w:rFonts w:hint="eastAsia"/>
        </w:rPr>
        <w:t>請江委員永昌發言。</w:t>
      </w:r>
    </w:p>
    <w:p w:rsidR="001551DA" w:rsidRDefault="001551DA" w:rsidP="001551DA">
      <w:pPr>
        <w:ind w:left="211" w:hangingChars="100" w:hanging="211"/>
      </w:pPr>
      <w:r w:rsidRPr="004469E8">
        <w:rPr>
          <w:rFonts w:eastAsia="華康中黑體" w:hint="eastAsia"/>
        </w:rPr>
        <w:t>江委員永昌：</w:t>
      </w:r>
      <w:r>
        <w:rPr>
          <w:rFonts w:hint="eastAsia"/>
        </w:rPr>
        <w:t>請問現在律師考試分為兩試，錄取比率各是</w:t>
      </w:r>
      <w:r>
        <w:rPr>
          <w:rFonts w:hint="eastAsia"/>
        </w:rPr>
        <w:t>9%</w:t>
      </w:r>
      <w:r>
        <w:rPr>
          <w:rFonts w:hint="eastAsia"/>
        </w:rPr>
        <w:t>？</w:t>
      </w:r>
    </w:p>
    <w:p w:rsidR="001551DA" w:rsidRDefault="001551DA" w:rsidP="001551DA">
      <w:pPr>
        <w:ind w:left="211" w:hangingChars="100" w:hanging="211"/>
      </w:pPr>
      <w:r w:rsidRPr="004469E8">
        <w:rPr>
          <w:rFonts w:eastAsia="華康中黑體" w:hint="eastAsia"/>
        </w:rPr>
        <w:t>主席：</w:t>
      </w:r>
      <w:r>
        <w:rPr>
          <w:rFonts w:hint="eastAsia"/>
        </w:rPr>
        <w:t>請考試院考選部江首席參事說明。</w:t>
      </w:r>
    </w:p>
    <w:p w:rsidR="001551DA" w:rsidRDefault="001551DA" w:rsidP="001551DA">
      <w:pPr>
        <w:ind w:left="211" w:hangingChars="100" w:hanging="211"/>
      </w:pPr>
      <w:r w:rsidRPr="004469E8">
        <w:rPr>
          <w:rFonts w:eastAsia="華康中黑體" w:hint="eastAsia"/>
        </w:rPr>
        <w:t>江首席參事宗</w:t>
      </w:r>
      <w:r w:rsidR="00AA4175">
        <w:rPr>
          <w:rFonts w:eastAsia="華康中黑體" w:hint="eastAsia"/>
        </w:rPr>
        <w:t>正</w:t>
      </w:r>
      <w:r w:rsidRPr="004469E8">
        <w:rPr>
          <w:rFonts w:eastAsia="華康中黑體" w:hint="eastAsia"/>
        </w:rPr>
        <w:t>：</w:t>
      </w:r>
      <w:r>
        <w:rPr>
          <w:rFonts w:hint="eastAsia"/>
        </w:rPr>
        <w:t>委員是說？</w:t>
      </w:r>
    </w:p>
    <w:p w:rsidR="001551DA" w:rsidRDefault="001551DA" w:rsidP="001551DA">
      <w:pPr>
        <w:ind w:left="211" w:hangingChars="100" w:hanging="211"/>
      </w:pPr>
      <w:r w:rsidRPr="004469E8">
        <w:rPr>
          <w:rFonts w:eastAsia="華康中黑體" w:hint="eastAsia"/>
        </w:rPr>
        <w:t>江委員永昌：</w:t>
      </w:r>
      <w:r>
        <w:rPr>
          <w:rFonts w:hint="eastAsia"/>
        </w:rPr>
        <w:t>律師考試啊！</w:t>
      </w:r>
    </w:p>
    <w:p w:rsidR="001551DA" w:rsidRDefault="001551DA" w:rsidP="001551DA">
      <w:pPr>
        <w:ind w:left="211" w:hangingChars="100" w:hanging="211"/>
      </w:pPr>
      <w:r w:rsidRPr="004469E8">
        <w:rPr>
          <w:rFonts w:eastAsia="華康中黑體" w:hint="eastAsia"/>
        </w:rPr>
        <w:t>江首席參事宗</w:t>
      </w:r>
      <w:r w:rsidR="00AA4175">
        <w:rPr>
          <w:rFonts w:eastAsia="華康中黑體" w:hint="eastAsia"/>
        </w:rPr>
        <w:t>正</w:t>
      </w:r>
      <w:r w:rsidRPr="004469E8">
        <w:rPr>
          <w:rFonts w:eastAsia="華康中黑體" w:hint="eastAsia"/>
        </w:rPr>
        <w:t>：</w:t>
      </w:r>
      <w:r>
        <w:rPr>
          <w:rFonts w:hint="eastAsia"/>
        </w:rPr>
        <w:t>對，分別是第一階段與第二階段。</w:t>
      </w:r>
    </w:p>
    <w:p w:rsidR="001551DA" w:rsidRDefault="001551DA" w:rsidP="001551DA">
      <w:pPr>
        <w:ind w:left="211" w:hangingChars="100" w:hanging="211"/>
      </w:pPr>
      <w:r w:rsidRPr="004469E8">
        <w:rPr>
          <w:rFonts w:eastAsia="華康中黑體" w:hint="eastAsia"/>
        </w:rPr>
        <w:t>江委員永昌：</w:t>
      </w:r>
      <w:r>
        <w:rPr>
          <w:rFonts w:hint="eastAsia"/>
        </w:rPr>
        <w:t>通過第二階段的前</w:t>
      </w:r>
      <w:r>
        <w:rPr>
          <w:rFonts w:hint="eastAsia"/>
        </w:rPr>
        <w:t>9%</w:t>
      </w:r>
      <w:r>
        <w:rPr>
          <w:rFonts w:hint="eastAsia"/>
        </w:rPr>
        <w:t>若核心科目總分未滿</w:t>
      </w:r>
      <w:r>
        <w:rPr>
          <w:rFonts w:hint="eastAsia"/>
        </w:rPr>
        <w:t>400</w:t>
      </w:r>
      <w:r>
        <w:rPr>
          <w:rFonts w:hint="eastAsia"/>
        </w:rPr>
        <w:t>分，導致錄取率不到</w:t>
      </w:r>
      <w:r>
        <w:rPr>
          <w:rFonts w:hint="eastAsia"/>
        </w:rPr>
        <w:t>9%</w:t>
      </w:r>
      <w:r>
        <w:rPr>
          <w:rFonts w:hint="eastAsia"/>
        </w:rPr>
        <w:t>？</w:t>
      </w:r>
    </w:p>
    <w:p w:rsidR="001551DA" w:rsidRDefault="001551DA" w:rsidP="001551DA">
      <w:pPr>
        <w:ind w:left="211" w:hangingChars="100" w:hanging="211"/>
      </w:pPr>
      <w:r w:rsidRPr="004469E8">
        <w:rPr>
          <w:rFonts w:eastAsia="華康中黑體" w:hint="eastAsia"/>
        </w:rPr>
        <w:t>江首席參事宗</w:t>
      </w:r>
      <w:r w:rsidR="00AA4175">
        <w:rPr>
          <w:rFonts w:eastAsia="華康中黑體" w:hint="eastAsia"/>
        </w:rPr>
        <w:t>正</w:t>
      </w:r>
      <w:r w:rsidRPr="004469E8">
        <w:rPr>
          <w:rFonts w:eastAsia="華康中黑體" w:hint="eastAsia"/>
        </w:rPr>
        <w:t>：</w:t>
      </w:r>
      <w:r>
        <w:rPr>
          <w:rFonts w:hint="eastAsia"/>
        </w:rPr>
        <w:t>第一階段的</w:t>
      </w:r>
      <w:r>
        <w:rPr>
          <w:rFonts w:hint="eastAsia"/>
        </w:rPr>
        <w:t>9%</w:t>
      </w:r>
      <w:r>
        <w:rPr>
          <w:rFonts w:hint="eastAsia"/>
        </w:rPr>
        <w:t>沒有分數門檻的問題，只要考進</w:t>
      </w:r>
      <w:r>
        <w:rPr>
          <w:rFonts w:hint="eastAsia"/>
        </w:rPr>
        <w:t>33%</w:t>
      </w:r>
      <w:r>
        <w:rPr>
          <w:rFonts w:hint="eastAsia"/>
        </w:rPr>
        <w:t>就通過了，第二階段就會因為</w:t>
      </w:r>
      <w:r>
        <w:rPr>
          <w:rFonts w:hint="eastAsia"/>
        </w:rPr>
        <w:t>400</w:t>
      </w:r>
      <w:r>
        <w:rPr>
          <w:rFonts w:hint="eastAsia"/>
        </w:rPr>
        <w:t>分門檻而刷掉可能超過原來分組……</w:t>
      </w:r>
    </w:p>
    <w:p w:rsidR="001551DA" w:rsidRDefault="001551DA" w:rsidP="001551DA">
      <w:pPr>
        <w:ind w:left="211" w:hangingChars="100" w:hanging="211"/>
      </w:pPr>
      <w:r w:rsidRPr="004469E8">
        <w:rPr>
          <w:rFonts w:eastAsia="華康中黑體" w:hint="eastAsia"/>
        </w:rPr>
        <w:t>江委員永昌：</w:t>
      </w:r>
      <w:r>
        <w:rPr>
          <w:rFonts w:hint="eastAsia"/>
        </w:rPr>
        <w:t>現在是考到</w:t>
      </w:r>
      <w:r>
        <w:rPr>
          <w:rFonts w:hint="eastAsia"/>
        </w:rPr>
        <w:t>400</w:t>
      </w:r>
      <w:r>
        <w:rPr>
          <w:rFonts w:hint="eastAsia"/>
        </w:rPr>
        <w:t>分以上的人不到</w:t>
      </w:r>
      <w:r>
        <w:rPr>
          <w:rFonts w:hint="eastAsia"/>
        </w:rPr>
        <w:t>9%</w:t>
      </w:r>
      <w:r>
        <w:rPr>
          <w:rFonts w:hint="eastAsia"/>
        </w:rPr>
        <w:t>，是不是？</w:t>
      </w:r>
    </w:p>
    <w:p w:rsidR="001551DA" w:rsidRDefault="001551DA" w:rsidP="001551DA">
      <w:pPr>
        <w:ind w:left="211" w:hangingChars="100" w:hanging="211"/>
      </w:pPr>
      <w:r w:rsidRPr="004469E8">
        <w:rPr>
          <w:rFonts w:eastAsia="華康中黑體" w:hint="eastAsia"/>
        </w:rPr>
        <w:t>江首席參事宗</w:t>
      </w:r>
      <w:r w:rsidR="00AA4175">
        <w:rPr>
          <w:rFonts w:eastAsia="華康中黑體" w:hint="eastAsia"/>
        </w:rPr>
        <w:t>正</w:t>
      </w:r>
      <w:r w:rsidRPr="004469E8">
        <w:rPr>
          <w:rFonts w:eastAsia="華康中黑體" w:hint="eastAsia"/>
        </w:rPr>
        <w:t>：</w:t>
      </w:r>
      <w:r>
        <w:rPr>
          <w:rFonts w:hint="eastAsia"/>
        </w:rPr>
        <w:t>對，第二階段考到</w:t>
      </w:r>
      <w:r>
        <w:rPr>
          <w:rFonts w:hint="eastAsia"/>
        </w:rPr>
        <w:t>400</w:t>
      </w:r>
      <w:r>
        <w:rPr>
          <w:rFonts w:hint="eastAsia"/>
        </w:rPr>
        <w:t>分以上者，像去年（</w:t>
      </w:r>
      <w:r>
        <w:rPr>
          <w:rFonts w:hint="eastAsia"/>
        </w:rPr>
        <w:t>109</w:t>
      </w:r>
      <w:r>
        <w:rPr>
          <w:rFonts w:hint="eastAsia"/>
        </w:rPr>
        <w:t>年）就是</w:t>
      </w:r>
      <w:r>
        <w:rPr>
          <w:rFonts w:hint="eastAsia"/>
        </w:rPr>
        <w:t>6.7%</w:t>
      </w:r>
      <w:r>
        <w:rPr>
          <w:rFonts w:hint="eastAsia"/>
        </w:rPr>
        <w:t>。</w:t>
      </w:r>
    </w:p>
    <w:p w:rsidR="001551DA" w:rsidRDefault="001551DA" w:rsidP="001551DA">
      <w:pPr>
        <w:ind w:left="211" w:hangingChars="100" w:hanging="211"/>
      </w:pPr>
      <w:r w:rsidRPr="004469E8">
        <w:rPr>
          <w:rFonts w:eastAsia="華康中黑體" w:hint="eastAsia"/>
        </w:rPr>
        <w:lastRenderedPageBreak/>
        <w:t>江委員永昌：</w:t>
      </w:r>
      <w:r>
        <w:rPr>
          <w:rFonts w:hint="eastAsia"/>
        </w:rPr>
        <w:t>核心科目能夠考到</w:t>
      </w:r>
      <w:r>
        <w:rPr>
          <w:rFonts w:hint="eastAsia"/>
        </w:rPr>
        <w:t>400</w:t>
      </w:r>
      <w:r>
        <w:rPr>
          <w:rFonts w:hint="eastAsia"/>
        </w:rPr>
        <w:t>分以上的人不到</w:t>
      </w:r>
      <w:r>
        <w:rPr>
          <w:rFonts w:hint="eastAsia"/>
        </w:rPr>
        <w:t>9%</w:t>
      </w:r>
      <w:r>
        <w:rPr>
          <w:rFonts w:hint="eastAsia"/>
        </w:rPr>
        <w:t>，導致錄取率不到</w:t>
      </w:r>
      <w:r>
        <w:rPr>
          <w:rFonts w:hint="eastAsia"/>
        </w:rPr>
        <w:t>9%</w:t>
      </w:r>
      <w:r>
        <w:rPr>
          <w:rFonts w:hint="eastAsia"/>
        </w:rPr>
        <w:t>？</w:t>
      </w:r>
    </w:p>
    <w:p w:rsidR="001551DA" w:rsidRDefault="001551DA" w:rsidP="001551DA">
      <w:pPr>
        <w:ind w:left="211" w:hangingChars="100" w:hanging="211"/>
      </w:pPr>
      <w:r w:rsidRPr="004469E8">
        <w:rPr>
          <w:rFonts w:eastAsia="華康中黑體" w:hint="eastAsia"/>
        </w:rPr>
        <w:t>江首席參事宗</w:t>
      </w:r>
      <w:r w:rsidR="00AA4175">
        <w:rPr>
          <w:rFonts w:eastAsia="華康中黑體" w:hint="eastAsia"/>
        </w:rPr>
        <w:t>正</w:t>
      </w:r>
      <w:r w:rsidRPr="004469E8">
        <w:rPr>
          <w:rFonts w:eastAsia="華康中黑體" w:hint="eastAsia"/>
        </w:rPr>
        <w:t>：</w:t>
      </w:r>
      <w:r>
        <w:rPr>
          <w:rFonts w:hint="eastAsia"/>
        </w:rPr>
        <w:t>是。</w:t>
      </w:r>
    </w:p>
    <w:p w:rsidR="001551DA" w:rsidRDefault="001551DA" w:rsidP="001551DA">
      <w:pPr>
        <w:ind w:left="211" w:hangingChars="100" w:hanging="211"/>
      </w:pPr>
      <w:r w:rsidRPr="004469E8">
        <w:rPr>
          <w:rFonts w:eastAsia="華康中黑體" w:hint="eastAsia"/>
        </w:rPr>
        <w:t>主席：</w:t>
      </w:r>
      <w:r>
        <w:rPr>
          <w:rFonts w:hint="eastAsia"/>
        </w:rPr>
        <w:t>所以考選部沒有意見？就通過啦！</w:t>
      </w:r>
    </w:p>
    <w:p w:rsidR="001551DA" w:rsidRDefault="001551DA" w:rsidP="001551DA">
      <w:pPr>
        <w:ind w:left="211" w:hangingChars="100" w:hanging="211"/>
      </w:pPr>
      <w:r w:rsidRPr="004469E8">
        <w:rPr>
          <w:rFonts w:eastAsia="華康中黑體" w:hint="eastAsia"/>
        </w:rPr>
        <w:t>江首席參事宗</w:t>
      </w:r>
      <w:r w:rsidR="00AA4175">
        <w:rPr>
          <w:rFonts w:eastAsia="華康中黑體" w:hint="eastAsia"/>
        </w:rPr>
        <w:t>正</w:t>
      </w:r>
      <w:r w:rsidRPr="004469E8">
        <w:rPr>
          <w:rFonts w:eastAsia="華康中黑體" w:hint="eastAsia"/>
        </w:rPr>
        <w:t>：</w:t>
      </w:r>
      <w:r>
        <w:rPr>
          <w:rFonts w:hint="eastAsia"/>
        </w:rPr>
        <w:t>對於委員的問題，部長剛才離開時已指示本部照案接受。</w:t>
      </w:r>
    </w:p>
    <w:p w:rsidR="001551DA" w:rsidRDefault="001551DA" w:rsidP="001551DA">
      <w:pPr>
        <w:ind w:left="211" w:hangingChars="100" w:hanging="211"/>
      </w:pPr>
      <w:r w:rsidRPr="004469E8">
        <w:rPr>
          <w:rFonts w:eastAsia="華康中黑體" w:hint="eastAsia"/>
        </w:rPr>
        <w:t>主席：</w:t>
      </w:r>
      <w:r>
        <w:rPr>
          <w:rFonts w:hint="eastAsia"/>
        </w:rPr>
        <w:t>請何委員志偉發言。</w:t>
      </w:r>
    </w:p>
    <w:p w:rsidR="001551DA" w:rsidRDefault="001551DA" w:rsidP="001551DA">
      <w:pPr>
        <w:ind w:left="211" w:hangingChars="100" w:hanging="211"/>
      </w:pPr>
      <w:r w:rsidRPr="004469E8">
        <w:rPr>
          <w:rFonts w:eastAsia="華康中黑體" w:hint="eastAsia"/>
        </w:rPr>
        <w:t>何委員志偉：</w:t>
      </w:r>
      <w:r>
        <w:rPr>
          <w:rFonts w:hint="eastAsia"/>
        </w:rPr>
        <w:t>我還有幾個提問沒有問到，為什麼門檻是</w:t>
      </w:r>
      <w:r>
        <w:rPr>
          <w:rFonts w:hint="eastAsia"/>
        </w:rPr>
        <w:t>400</w:t>
      </w:r>
      <w:r>
        <w:rPr>
          <w:rFonts w:hint="eastAsia"/>
        </w:rPr>
        <w:t>分？</w:t>
      </w:r>
      <w:r>
        <w:rPr>
          <w:rFonts w:hint="eastAsia"/>
        </w:rPr>
        <w:t>400</w:t>
      </w:r>
      <w:r>
        <w:rPr>
          <w:rFonts w:hint="eastAsia"/>
        </w:rPr>
        <w:t>分這個標準怎麼定出來的？</w:t>
      </w:r>
    </w:p>
    <w:p w:rsidR="001551DA" w:rsidRDefault="001551DA" w:rsidP="001551DA">
      <w:pPr>
        <w:ind w:left="211" w:hangingChars="100" w:hanging="211"/>
      </w:pPr>
      <w:r w:rsidRPr="004469E8">
        <w:rPr>
          <w:rFonts w:eastAsia="華康中黑體" w:hint="eastAsia"/>
        </w:rPr>
        <w:t>主席：</w:t>
      </w:r>
      <w:r>
        <w:rPr>
          <w:rFonts w:hint="eastAsia"/>
        </w:rPr>
        <w:t>請考試院考選部江首席參事說明。</w:t>
      </w:r>
    </w:p>
    <w:p w:rsidR="001551DA" w:rsidRDefault="001551DA" w:rsidP="001551DA">
      <w:pPr>
        <w:ind w:left="211" w:hangingChars="100" w:hanging="211"/>
      </w:pPr>
      <w:r w:rsidRPr="004469E8">
        <w:rPr>
          <w:rFonts w:eastAsia="華康中黑體" w:hint="eastAsia"/>
        </w:rPr>
        <w:t>江首席參事宗</w:t>
      </w:r>
      <w:r w:rsidR="00AA4175">
        <w:rPr>
          <w:rFonts w:eastAsia="華康中黑體" w:hint="eastAsia"/>
        </w:rPr>
        <w:t>正</w:t>
      </w:r>
      <w:r w:rsidRPr="004469E8">
        <w:rPr>
          <w:rFonts w:eastAsia="華康中黑體" w:hint="eastAsia"/>
        </w:rPr>
        <w:t>：</w:t>
      </w:r>
      <w:r>
        <w:rPr>
          <w:rFonts w:hint="eastAsia"/>
        </w:rPr>
        <w:t>專業科目總分是</w:t>
      </w:r>
      <w:r>
        <w:rPr>
          <w:rFonts w:hint="eastAsia"/>
        </w:rPr>
        <w:t>800</w:t>
      </w:r>
      <w:r>
        <w:rPr>
          <w:rFonts w:hint="eastAsia"/>
        </w:rPr>
        <w:t>分，我們抓</w:t>
      </w:r>
      <w:r>
        <w:rPr>
          <w:rFonts w:hint="eastAsia"/>
        </w:rPr>
        <w:t>400</w:t>
      </w:r>
      <w:r>
        <w:rPr>
          <w:rFonts w:hint="eastAsia"/>
        </w:rPr>
        <w:t>分就是</w:t>
      </w:r>
      <w:r>
        <w:rPr>
          <w:rFonts w:hint="eastAsia"/>
        </w:rPr>
        <w:t>800</w:t>
      </w:r>
      <w:r>
        <w:rPr>
          <w:rFonts w:hint="eastAsia"/>
        </w:rPr>
        <w:t>分的一半。若以一般的</w:t>
      </w:r>
      <w:r>
        <w:rPr>
          <w:rFonts w:hint="eastAsia"/>
        </w:rPr>
        <w:t>100</w:t>
      </w:r>
      <w:r>
        <w:rPr>
          <w:rFonts w:hint="eastAsia"/>
        </w:rPr>
        <w:t>分為準，我們就是取</w:t>
      </w:r>
      <w:r>
        <w:rPr>
          <w:rFonts w:hint="eastAsia"/>
        </w:rPr>
        <w:t>50%</w:t>
      </w:r>
      <w:r>
        <w:rPr>
          <w:rFonts w:hint="eastAsia"/>
        </w:rPr>
        <w:t>，類似</w:t>
      </w:r>
      <w:r>
        <w:rPr>
          <w:rFonts w:hint="eastAsia"/>
        </w:rPr>
        <w:t>50</w:t>
      </w:r>
      <w:r>
        <w:rPr>
          <w:rFonts w:hint="eastAsia"/>
        </w:rPr>
        <w:t>分的門檻；其他專技人員考試類科基本上也都設了</w:t>
      </w:r>
      <w:r>
        <w:rPr>
          <w:rFonts w:hint="eastAsia"/>
        </w:rPr>
        <w:t>50</w:t>
      </w:r>
      <w:r>
        <w:rPr>
          <w:rFonts w:hint="eastAsia"/>
        </w:rPr>
        <w:t>分這樣的門檻。</w:t>
      </w:r>
    </w:p>
    <w:p w:rsidR="001551DA" w:rsidRDefault="001551DA" w:rsidP="001551DA">
      <w:pPr>
        <w:ind w:left="211" w:hangingChars="100" w:hanging="211"/>
      </w:pPr>
      <w:r w:rsidRPr="004469E8">
        <w:rPr>
          <w:rFonts w:eastAsia="華康中黑體" w:hint="eastAsia"/>
        </w:rPr>
        <w:t>何委員志偉：</w:t>
      </w:r>
      <w:r>
        <w:rPr>
          <w:rFonts w:hint="eastAsia"/>
        </w:rPr>
        <w:t>可是滿有趣的，認真說來，可以考過第一階段的人腦袋瓜都已經很強大了，然後你用</w:t>
      </w:r>
      <w:r>
        <w:rPr>
          <w:rFonts w:hint="eastAsia"/>
        </w:rPr>
        <w:t>400</w:t>
      </w:r>
      <w:r>
        <w:rPr>
          <w:rFonts w:hint="eastAsia"/>
        </w:rPr>
        <w:t>分當作一個</w:t>
      </w:r>
      <w:r>
        <w:rPr>
          <w:rFonts w:hint="eastAsia"/>
        </w:rPr>
        <w:t>benchmark</w:t>
      </w:r>
      <w:r>
        <w:rPr>
          <w:rFonts w:hint="eastAsia"/>
        </w:rPr>
        <w:t>，結果只有不到</w:t>
      </w:r>
      <w:r>
        <w:rPr>
          <w:rFonts w:hint="eastAsia"/>
        </w:rPr>
        <w:t>7%</w:t>
      </w:r>
      <w:r>
        <w:rPr>
          <w:rFonts w:hint="eastAsia"/>
        </w:rPr>
        <w:t>的人能通過，表示這個</w:t>
      </w:r>
      <w:r>
        <w:rPr>
          <w:rFonts w:hint="eastAsia"/>
        </w:rPr>
        <w:t>400</w:t>
      </w:r>
      <w:r>
        <w:rPr>
          <w:rFonts w:hint="eastAsia"/>
        </w:rPr>
        <w:t>分是有疑問的。</w:t>
      </w:r>
    </w:p>
    <w:p w:rsidR="001551DA" w:rsidRDefault="001551DA" w:rsidP="001551DA">
      <w:pPr>
        <w:ind w:leftChars="100" w:left="211" w:firstLineChars="100" w:firstLine="211"/>
      </w:pPr>
      <w:r>
        <w:rPr>
          <w:rFonts w:hint="eastAsia"/>
        </w:rPr>
        <w:t>請問這四大核心領域是在考什麼？</w:t>
      </w:r>
    </w:p>
    <w:p w:rsidR="001551DA" w:rsidRDefault="001551DA" w:rsidP="001551DA">
      <w:pPr>
        <w:ind w:left="211" w:hangingChars="100" w:hanging="211"/>
      </w:pPr>
      <w:r w:rsidRPr="004469E8">
        <w:rPr>
          <w:rFonts w:eastAsia="華康中黑體" w:hint="eastAsia"/>
        </w:rPr>
        <w:t>江首席參事宗正：</w:t>
      </w:r>
      <w:r>
        <w:rPr>
          <w:rFonts w:hint="eastAsia"/>
        </w:rPr>
        <w:t>民、商、刑、公。</w:t>
      </w:r>
    </w:p>
    <w:p w:rsidR="001551DA" w:rsidRDefault="001551DA" w:rsidP="001551DA">
      <w:pPr>
        <w:ind w:left="211" w:hangingChars="100" w:hanging="211"/>
      </w:pPr>
      <w:r w:rsidRPr="004469E8">
        <w:rPr>
          <w:rFonts w:eastAsia="華康中黑體" w:hint="eastAsia"/>
        </w:rPr>
        <w:t>何委員志偉：</w:t>
      </w:r>
      <w:r>
        <w:rPr>
          <w:rFonts w:hint="eastAsia"/>
        </w:rPr>
        <w:t>這樣講根本記不起來。再說一次好嗎？是民、商、刑、公，好。</w:t>
      </w:r>
    </w:p>
    <w:p w:rsidR="001551DA" w:rsidRDefault="001551DA" w:rsidP="001551DA">
      <w:pPr>
        <w:ind w:leftChars="100" w:left="211" w:firstLineChars="100" w:firstLine="211"/>
      </w:pPr>
      <w:r>
        <w:rPr>
          <w:rFonts w:hint="eastAsia"/>
        </w:rPr>
        <w:t>本席有幾個問題，第一、我們看臺灣舉辦這些考試的時候都還是強調記憶題，看臺灣人的海馬迴體，就是短期記憶和長期記憶，其實這個邏輯不對，他們要背法條，我都不知道背法條要幹嘛，而且範圍很大。我還是收斂回來說，訂</w:t>
      </w:r>
      <w:r>
        <w:rPr>
          <w:rFonts w:hint="eastAsia"/>
        </w:rPr>
        <w:t>400</w:t>
      </w:r>
      <w:r>
        <w:rPr>
          <w:rFonts w:hint="eastAsia"/>
        </w:rPr>
        <w:t>分真的有問題。</w:t>
      </w:r>
    </w:p>
    <w:p w:rsidR="001551DA" w:rsidRDefault="001551DA" w:rsidP="001551DA">
      <w:pPr>
        <w:ind w:leftChars="100" w:left="211" w:firstLineChars="100" w:firstLine="211"/>
      </w:pPr>
      <w:r>
        <w:rPr>
          <w:rFonts w:hint="eastAsia"/>
        </w:rPr>
        <w:t>第二、關於出考題的狀況，其實陸陸續續都有意見出來，也有討論，但是都沒有實質去改變，這部分要請你們把意見帶回去，已經到呼喊尖叫的狀態了，好不好？謝謝，也謝謝主席。</w:t>
      </w:r>
    </w:p>
    <w:p w:rsidR="001551DA" w:rsidRDefault="001551DA" w:rsidP="001551DA">
      <w:pPr>
        <w:ind w:left="211" w:hangingChars="100" w:hanging="211"/>
      </w:pPr>
      <w:r w:rsidRPr="004469E8">
        <w:rPr>
          <w:rFonts w:eastAsia="華康中黑體" w:hint="eastAsia"/>
        </w:rPr>
        <w:t>主席：</w:t>
      </w:r>
      <w:r>
        <w:rPr>
          <w:rFonts w:hint="eastAsia"/>
        </w:rPr>
        <w:t>如果大家沒有意見，這個臨時提案就通過。</w:t>
      </w:r>
    </w:p>
    <w:p w:rsidR="001551DA" w:rsidRDefault="001551DA" w:rsidP="001551DA">
      <w:pPr>
        <w:ind w:leftChars="100" w:left="211" w:firstLineChars="100" w:firstLine="211"/>
      </w:pPr>
      <w:r>
        <w:rPr>
          <w:rFonts w:hint="eastAsia"/>
        </w:rPr>
        <w:t>本次會議到此結束，現在散會。</w:t>
      </w:r>
    </w:p>
    <w:p w:rsidR="001551DA" w:rsidRPr="004469E8" w:rsidRDefault="001551DA" w:rsidP="001551DA">
      <w:r w:rsidRPr="004469E8">
        <w:rPr>
          <w:rFonts w:eastAsia="華康中黑體" w:hint="eastAsia"/>
        </w:rPr>
        <w:t>散會</w:t>
      </w:r>
      <w:r>
        <w:rPr>
          <w:rFonts w:hint="eastAsia"/>
        </w:rPr>
        <w:t>（</w:t>
      </w:r>
      <w:r>
        <w:rPr>
          <w:rFonts w:hint="eastAsia"/>
        </w:rPr>
        <w:t>12</w:t>
      </w:r>
      <w:r>
        <w:rPr>
          <w:rFonts w:hint="eastAsia"/>
        </w:rPr>
        <w:t>時</w:t>
      </w:r>
      <w:r>
        <w:rPr>
          <w:rFonts w:hint="eastAsia"/>
        </w:rPr>
        <w:t>1</w:t>
      </w:r>
      <w:r>
        <w:rPr>
          <w:rFonts w:hint="eastAsia"/>
        </w:rPr>
        <w:t>分）</w:t>
      </w:r>
      <w:bookmarkStart w:id="0" w:name="_GoBack"/>
      <w:bookmarkEnd w:id="0"/>
    </w:p>
    <w:sectPr w:rsidR="001551DA" w:rsidRPr="004469E8" w:rsidSect="00E04A6E">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5C1" w:rsidRDefault="00D345C1">
      <w:pPr>
        <w:spacing w:line="240" w:lineRule="auto"/>
      </w:pPr>
      <w:r>
        <w:separator/>
      </w:r>
    </w:p>
  </w:endnote>
  <w:endnote w:type="continuationSeparator" w:id="0">
    <w:p w:rsidR="00D345C1" w:rsidRDefault="00D345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1DA" w:rsidRDefault="001551DA">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1DA" w:rsidRDefault="00737A9D">
    <w:pPr>
      <w:pStyle w:val="aff4"/>
      <w:tabs>
        <w:tab w:val="clear" w:pos="4153"/>
        <w:tab w:val="clear" w:pos="8306"/>
      </w:tabs>
    </w:pPr>
    <w:r>
      <w:pict>
        <v:shapetype id="_x0000_t202" coordsize="21600,21600" o:spt="202" path="m,l,21600r21600,l21600,xe">
          <v:stroke joinstyle="miter"/>
          <v:path gradientshapeok="t" o:connecttype="rect"/>
        </v:shapetype>
        <v:shape id="_x0000_s2055" type="#_x0000_t202" style="position:absolute;left:0;text-align:left;margin-left:.05pt;margin-top:-2.4pt;width:453.55pt;height:31.5pt;z-index:251655168;mso-wrap-style:tight" filled="f" stroked="f">
          <v:textbox>
            <w:txbxContent>
              <w:p w:rsidR="00AA4175" w:rsidRPr="00AA4175" w:rsidRDefault="00AA4175" w:rsidP="00AA4175">
                <w:pPr>
                  <w:spacing w:line="210" w:lineRule="exact"/>
                  <w:jc w:val="center"/>
                </w:pPr>
                <w:r>
                  <w:fldChar w:fldCharType="begin"/>
                </w:r>
                <w:r>
                  <w:instrText xml:space="preserve"> PAGE  \* MERGEFORMAT </w:instrText>
                </w:r>
                <w:r>
                  <w:fldChar w:fldCharType="separate"/>
                </w:r>
                <w:r w:rsidR="00737A9D">
                  <w:t>175</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1DA" w:rsidRDefault="00737A9D">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57" type="#_x0000_t202" style="position:absolute;margin-left:.05pt;margin-top:-2.4pt;width:453.55pt;height:31.5pt;z-index:251657216;mso-wrap-style:tight" filled="f" stroked="f">
          <v:textbox>
            <w:txbxContent>
              <w:p w:rsidR="00AA4175" w:rsidRPr="00AA4175" w:rsidRDefault="00AA4175" w:rsidP="00AA4175">
                <w:pPr>
                  <w:spacing w:line="210" w:lineRule="exact"/>
                  <w:jc w:val="center"/>
                </w:pPr>
                <w:r>
                  <w:fldChar w:fldCharType="begin"/>
                </w:r>
                <w:r>
                  <w:instrText xml:space="preserve"> PAGE  \* MERGEFORMAT </w:instrText>
                </w:r>
                <w:r>
                  <w:fldChar w:fldCharType="separate"/>
                </w:r>
                <w:r w:rsidR="00737A9D">
                  <w:t>222</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1DA" w:rsidRDefault="00737A9D">
    <w:pPr>
      <w:pStyle w:val="aff4"/>
      <w:tabs>
        <w:tab w:val="clear" w:pos="4153"/>
        <w:tab w:val="clear" w:pos="8306"/>
      </w:tabs>
    </w:pPr>
    <w:r>
      <w:pict>
        <v:shapetype id="_x0000_t202" coordsize="21600,21600" o:spt="202" path="m,l,21600r21600,l21600,xe">
          <v:stroke joinstyle="miter"/>
          <v:path gradientshapeok="t" o:connecttype="rect"/>
        </v:shapetype>
        <v:shape id="_x0000_s2059" type="#_x0000_t202" style="position:absolute;left:0;text-align:left;margin-left:.05pt;margin-top:-2.4pt;width:453.55pt;height:31.5pt;z-index:251659264;mso-wrap-style:tight" filled="f" stroked="f">
          <v:textbox>
            <w:txbxContent>
              <w:p w:rsidR="00AA4175" w:rsidRPr="00AA4175" w:rsidRDefault="00AA4175" w:rsidP="00AA4175">
                <w:pPr>
                  <w:spacing w:line="210" w:lineRule="exact"/>
                  <w:jc w:val="center"/>
                </w:pPr>
                <w:r>
                  <w:fldChar w:fldCharType="begin"/>
                </w:r>
                <w:r>
                  <w:instrText xml:space="preserve"> PAGE  \* MERGEFORMAT </w:instrText>
                </w:r>
                <w:r>
                  <w:fldChar w:fldCharType="separate"/>
                </w:r>
                <w:r w:rsidR="00737A9D">
                  <w:t>221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BD" w:rsidRDefault="004A42BD">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5C1" w:rsidRDefault="00D345C1">
      <w:pPr>
        <w:spacing w:line="240" w:lineRule="auto"/>
      </w:pPr>
      <w:r>
        <w:separator/>
      </w:r>
    </w:p>
  </w:footnote>
  <w:footnote w:type="continuationSeparator" w:id="0">
    <w:p w:rsidR="00D345C1" w:rsidRDefault="00D345C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4175" w:rsidRDefault="00737A9D">
    <w:pPr>
      <w:pStyle w:val="aff5"/>
    </w:pPr>
    <w:r>
      <w:pict>
        <v:shapetype id="_x0000_t202" coordsize="21600,21600" o:spt="202" path="m,l,21600r21600,l21600,xe">
          <v:stroke joinstyle="miter"/>
          <v:path gradientshapeok="t" o:connecttype="rect"/>
        </v:shapetype>
        <v:shape id="_x0000_s2056" type="#_x0000_t202" style="position:absolute;left:0;text-align:left;margin-left:.05pt;margin-top:-10.85pt;width:453.55pt;height:30pt;z-index:251656192;mso-wrap-style:tight" filled="f" stroked="f">
          <v:textbox>
            <w:txbxContent>
              <w:p w:rsidR="00AA4175" w:rsidRPr="00AA4175" w:rsidRDefault="00AA4175" w:rsidP="00AA4175">
                <w:pPr>
                  <w:spacing w:line="294" w:lineRule="exact"/>
                  <w:jc w:val="right"/>
                </w:pPr>
                <w:r>
                  <w:rPr>
                    <w:rFonts w:hint="eastAsia"/>
                  </w:rPr>
                  <w:t>立法院公報　第</w:t>
                </w:r>
                <w:r>
                  <w:rPr>
                    <w:rFonts w:hint="eastAsia"/>
                  </w:rPr>
                  <w:t>110</w:t>
                </w:r>
                <w:r>
                  <w:rPr>
                    <w:rFonts w:hint="eastAsia"/>
                  </w:rPr>
                  <w:t>卷　第</w:t>
                </w:r>
                <w:r>
                  <w:rPr>
                    <w:rFonts w:hint="eastAsia"/>
                  </w:rPr>
                  <w:t>52</w:t>
                </w:r>
                <w:r>
                  <w:rPr>
                    <w:rFonts w:hint="eastAsia"/>
                  </w:rPr>
                  <w:t>期　委員會紀錄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BD" w:rsidRDefault="00737A9D">
    <w:pPr>
      <w:pStyle w:val="aff5"/>
    </w:pPr>
    <w:r>
      <w:pict>
        <v:shapetype id="_x0000_t202" coordsize="21600,21600" o:spt="202" path="m,l,21600r21600,l21600,xe">
          <v:stroke joinstyle="miter"/>
          <v:path gradientshapeok="t" o:connecttype="rect"/>
        </v:shapetype>
        <v:shape id="_x0000_s2058" type="#_x0000_t202" style="position:absolute;left:0;text-align:left;margin-left:.05pt;margin-top:-10.85pt;width:453.55pt;height:30pt;z-index:251658240;mso-wrap-style:tight" filled="f" stroked="f">
          <v:textbox>
            <w:txbxContent>
              <w:p w:rsidR="00AA4175" w:rsidRPr="00AA4175" w:rsidRDefault="00AA4175" w:rsidP="00AA4175">
                <w:pPr>
                  <w:spacing w:line="294" w:lineRule="exact"/>
                  <w:jc w:val="left"/>
                </w:pPr>
                <w:r>
                  <w:rPr>
                    <w:rFonts w:hint="eastAsia"/>
                  </w:rPr>
                  <w:t>立法院公報　第</w:t>
                </w:r>
                <w:r>
                  <w:rPr>
                    <w:rFonts w:hint="eastAsia"/>
                  </w:rPr>
                  <w:t>110</w:t>
                </w:r>
                <w:r>
                  <w:rPr>
                    <w:rFonts w:hint="eastAsia"/>
                  </w:rPr>
                  <w:t>卷　第</w:t>
                </w:r>
                <w:r>
                  <w:rPr>
                    <w:rFonts w:hint="eastAsia"/>
                  </w:rPr>
                  <w:t>52</w:t>
                </w:r>
                <w:r>
                  <w:rPr>
                    <w:rFonts w:hint="eastAsia"/>
                  </w:rPr>
                  <w:t>期　委員會紀錄</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BD" w:rsidRDefault="00737A9D">
    <w:pPr>
      <w:pStyle w:val="aff5"/>
    </w:pPr>
    <w:r>
      <w:pict>
        <v:shapetype id="_x0000_t202" coordsize="21600,21600" o:spt="202" path="m,l,21600r21600,l21600,xe">
          <v:stroke joinstyle="miter"/>
          <v:path gradientshapeok="t" o:connecttype="rect"/>
        </v:shapetype>
        <v:shape id="_x0000_s2060" type="#_x0000_t202" style="position:absolute;left:0;text-align:left;margin-left:.05pt;margin-top:-10.85pt;width:453.55pt;height:30pt;z-index:251660288;mso-wrap-style:tight" filled="f" stroked="f">
          <v:textbox>
            <w:txbxContent>
              <w:p w:rsidR="00AA4175" w:rsidRPr="00AA4175" w:rsidRDefault="00AA4175" w:rsidP="00AA4175">
                <w:pPr>
                  <w:spacing w:line="294" w:lineRule="exact"/>
                  <w:jc w:val="right"/>
                </w:pPr>
                <w:r>
                  <w:rPr>
                    <w:rFonts w:hint="eastAsia"/>
                  </w:rPr>
                  <w:t>立法院公報　第</w:t>
                </w:r>
                <w:r>
                  <w:rPr>
                    <w:rFonts w:hint="eastAsia"/>
                  </w:rPr>
                  <w:t>110</w:t>
                </w:r>
                <w:r>
                  <w:rPr>
                    <w:rFonts w:hint="eastAsia"/>
                  </w:rPr>
                  <w:t>卷　第</w:t>
                </w:r>
                <w:r>
                  <w:rPr>
                    <w:rFonts w:hint="eastAsia"/>
                  </w:rPr>
                  <w:t>52</w:t>
                </w:r>
                <w:r>
                  <w:rPr>
                    <w:rFonts w:hint="eastAsia"/>
                  </w:rPr>
                  <w:t>期　委員會紀錄</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2BD" w:rsidRDefault="004A42BD">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7489"/>
    <w:rsid w:val="000174A4"/>
    <w:rsid w:val="00037D15"/>
    <w:rsid w:val="0008771F"/>
    <w:rsid w:val="000A423A"/>
    <w:rsid w:val="000C5F9E"/>
    <w:rsid w:val="000D550A"/>
    <w:rsid w:val="00105069"/>
    <w:rsid w:val="00112522"/>
    <w:rsid w:val="001430D9"/>
    <w:rsid w:val="001551DA"/>
    <w:rsid w:val="00165E4C"/>
    <w:rsid w:val="00190D6E"/>
    <w:rsid w:val="001A0E5A"/>
    <w:rsid w:val="001A50C3"/>
    <w:rsid w:val="001A6D3C"/>
    <w:rsid w:val="001C1CF8"/>
    <w:rsid w:val="001C706E"/>
    <w:rsid w:val="001D5113"/>
    <w:rsid w:val="001E1227"/>
    <w:rsid w:val="001E7F8E"/>
    <w:rsid w:val="00206AF9"/>
    <w:rsid w:val="00215521"/>
    <w:rsid w:val="00230716"/>
    <w:rsid w:val="002659AE"/>
    <w:rsid w:val="00275124"/>
    <w:rsid w:val="00285827"/>
    <w:rsid w:val="00287F90"/>
    <w:rsid w:val="002908F8"/>
    <w:rsid w:val="002A475D"/>
    <w:rsid w:val="002F3229"/>
    <w:rsid w:val="003139E1"/>
    <w:rsid w:val="003416DE"/>
    <w:rsid w:val="0034269B"/>
    <w:rsid w:val="00354720"/>
    <w:rsid w:val="00360947"/>
    <w:rsid w:val="003627C2"/>
    <w:rsid w:val="00366B45"/>
    <w:rsid w:val="003B0449"/>
    <w:rsid w:val="003C02C0"/>
    <w:rsid w:val="003C3DE8"/>
    <w:rsid w:val="003D54C6"/>
    <w:rsid w:val="003F317A"/>
    <w:rsid w:val="00415B27"/>
    <w:rsid w:val="00433E8F"/>
    <w:rsid w:val="004577CC"/>
    <w:rsid w:val="004716BF"/>
    <w:rsid w:val="00471F75"/>
    <w:rsid w:val="00494B60"/>
    <w:rsid w:val="004A42BD"/>
    <w:rsid w:val="004C2B50"/>
    <w:rsid w:val="00510EC6"/>
    <w:rsid w:val="005117A5"/>
    <w:rsid w:val="005131EE"/>
    <w:rsid w:val="005369FD"/>
    <w:rsid w:val="00536BCD"/>
    <w:rsid w:val="00544999"/>
    <w:rsid w:val="00552BD7"/>
    <w:rsid w:val="0055308D"/>
    <w:rsid w:val="005553ED"/>
    <w:rsid w:val="00560AAB"/>
    <w:rsid w:val="00592CC1"/>
    <w:rsid w:val="005934F0"/>
    <w:rsid w:val="005C3FCD"/>
    <w:rsid w:val="005C5D13"/>
    <w:rsid w:val="005E7A01"/>
    <w:rsid w:val="00652B23"/>
    <w:rsid w:val="00652E57"/>
    <w:rsid w:val="00667321"/>
    <w:rsid w:val="006B473D"/>
    <w:rsid w:val="006C3E1F"/>
    <w:rsid w:val="006C7E2C"/>
    <w:rsid w:val="006D278B"/>
    <w:rsid w:val="006F313B"/>
    <w:rsid w:val="006F3D04"/>
    <w:rsid w:val="006F5ED3"/>
    <w:rsid w:val="0070097D"/>
    <w:rsid w:val="00710C67"/>
    <w:rsid w:val="007241BE"/>
    <w:rsid w:val="00733530"/>
    <w:rsid w:val="00737A9D"/>
    <w:rsid w:val="007411FE"/>
    <w:rsid w:val="00747489"/>
    <w:rsid w:val="00750ECD"/>
    <w:rsid w:val="00754ED1"/>
    <w:rsid w:val="0077349D"/>
    <w:rsid w:val="00782CEB"/>
    <w:rsid w:val="007B7486"/>
    <w:rsid w:val="007E3B26"/>
    <w:rsid w:val="007F3E9E"/>
    <w:rsid w:val="00815565"/>
    <w:rsid w:val="008175F3"/>
    <w:rsid w:val="00837213"/>
    <w:rsid w:val="00861315"/>
    <w:rsid w:val="00864578"/>
    <w:rsid w:val="00880943"/>
    <w:rsid w:val="00881852"/>
    <w:rsid w:val="00885E00"/>
    <w:rsid w:val="008B2AA3"/>
    <w:rsid w:val="008E0073"/>
    <w:rsid w:val="008E47C4"/>
    <w:rsid w:val="00914AB8"/>
    <w:rsid w:val="00925357"/>
    <w:rsid w:val="00941225"/>
    <w:rsid w:val="00980A79"/>
    <w:rsid w:val="009859EE"/>
    <w:rsid w:val="009A1DE9"/>
    <w:rsid w:val="009A3852"/>
    <w:rsid w:val="009B6F94"/>
    <w:rsid w:val="00A217DE"/>
    <w:rsid w:val="00A36C34"/>
    <w:rsid w:val="00A62B3F"/>
    <w:rsid w:val="00A75F25"/>
    <w:rsid w:val="00AA4175"/>
    <w:rsid w:val="00AA4746"/>
    <w:rsid w:val="00B05C1E"/>
    <w:rsid w:val="00B074F8"/>
    <w:rsid w:val="00B22981"/>
    <w:rsid w:val="00B2732A"/>
    <w:rsid w:val="00B452CC"/>
    <w:rsid w:val="00B471D7"/>
    <w:rsid w:val="00B613BC"/>
    <w:rsid w:val="00B775B4"/>
    <w:rsid w:val="00B82342"/>
    <w:rsid w:val="00B84089"/>
    <w:rsid w:val="00BA1928"/>
    <w:rsid w:val="00BA4EC3"/>
    <w:rsid w:val="00BC6152"/>
    <w:rsid w:val="00BD0FBF"/>
    <w:rsid w:val="00BE45D5"/>
    <w:rsid w:val="00C000DE"/>
    <w:rsid w:val="00C56BD5"/>
    <w:rsid w:val="00C6110E"/>
    <w:rsid w:val="00C65F77"/>
    <w:rsid w:val="00C75E66"/>
    <w:rsid w:val="00C945C1"/>
    <w:rsid w:val="00CB5323"/>
    <w:rsid w:val="00CC0165"/>
    <w:rsid w:val="00D03891"/>
    <w:rsid w:val="00D07AC1"/>
    <w:rsid w:val="00D12251"/>
    <w:rsid w:val="00D16CCD"/>
    <w:rsid w:val="00D20244"/>
    <w:rsid w:val="00D345C1"/>
    <w:rsid w:val="00D80501"/>
    <w:rsid w:val="00DA680A"/>
    <w:rsid w:val="00DB3235"/>
    <w:rsid w:val="00DC3A4F"/>
    <w:rsid w:val="00DC65AA"/>
    <w:rsid w:val="00DE73CC"/>
    <w:rsid w:val="00E04A6E"/>
    <w:rsid w:val="00E15970"/>
    <w:rsid w:val="00E21E36"/>
    <w:rsid w:val="00E43555"/>
    <w:rsid w:val="00E53914"/>
    <w:rsid w:val="00E67C52"/>
    <w:rsid w:val="00EC358D"/>
    <w:rsid w:val="00EC3981"/>
    <w:rsid w:val="00ED12B0"/>
    <w:rsid w:val="00EF7507"/>
    <w:rsid w:val="00F06B6B"/>
    <w:rsid w:val="00F2273E"/>
    <w:rsid w:val="00F31A07"/>
    <w:rsid w:val="00F63C09"/>
    <w:rsid w:val="00F679FF"/>
    <w:rsid w:val="00FA2C5B"/>
    <w:rsid w:val="00FD7B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o:shapelayout v:ext="edit">
      <o:idmap v:ext="edit" data="1"/>
      <o:rules v:ext="edit">
        <o:r id="V:Rule3" type="connector" idref="#_x0000_s1030"/>
        <o:r id="V:Rule4"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1DA"/>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file:///\\Dpc18\&#25475;&#30596;&#22294;&#27284;\&#21313;&#26376;&#20221;\1002\100-\100-001.jpg" TargetMode="External"/><Relationship Id="rId18" Type="http://schemas.openxmlformats.org/officeDocument/2006/relationships/header" Target="header4.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file:///\\Dpc18\&#25475;&#30596;&#22294;&#27284;\&#21313;&#26376;&#20221;\1002\100-\100-001.jpg"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LCEWB01</Template>
  <TotalTime>0</TotalTime>
  <Pages>48</Pages>
  <Words>7729</Words>
  <Characters>44056</Characters>
  <Application>Microsoft Office Word</Application>
  <DocSecurity>0</DocSecurity>
  <Lines>367</Lines>
  <Paragraphs>103</Paragraphs>
  <ScaleCrop>false</ScaleCrop>
  <Company/>
  <LinksUpToDate>false</LinksUpToDate>
  <CharactersWithSpaces>51682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1;175;110;52</dc:description>
  <cp:lastModifiedBy>user</cp:lastModifiedBy>
  <cp:revision>2</cp:revision>
  <cp:lastPrinted>1900-12-31T16:00:00Z</cp:lastPrinted>
  <dcterms:created xsi:type="dcterms:W3CDTF">2021-05-20T07:58:00Z</dcterms:created>
  <dcterms:modified xsi:type="dcterms:W3CDTF">2021-05-20T07:58:00Z</dcterms:modified>
</cp:coreProperties>
</file>