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1.xml" ContentType="application/vnd.openxmlformats-officedocument.wordprocessingml.header+xml"/>
  <Override PartName="/word/footer3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1E7" w:rsidRDefault="007B21E7" w:rsidP="007B21E7">
      <w:pPr>
        <w:spacing w:before="105" w:after="315" w:line="420" w:lineRule="exact"/>
        <w:jc w:val="left"/>
        <w:rPr>
          <w:rFonts w:eastAsia="華康中黑體"/>
          <w:sz w:val="28"/>
        </w:rPr>
        <w:sectPr w:rsidR="007B21E7" w:rsidSect="004F1320">
          <w:headerReference w:type="default" r:id="rId8"/>
          <w:footerReference w:type="even" r:id="rId9"/>
          <w:footerReference w:type="default" r:id="rId10"/>
          <w:type w:val="continuous"/>
          <w:pgSz w:w="11906" w:h="16838" w:code="9"/>
          <w:pgMar w:top="1984" w:right="1417" w:bottom="1417" w:left="1417" w:header="1417" w:footer="850" w:gutter="0"/>
          <w:pgNumType w:start="203"/>
          <w:cols w:space="720"/>
          <w:docGrid w:type="linesAndChars" w:linePitch="319" w:charSpace="200"/>
        </w:sectPr>
      </w:pPr>
      <w:r w:rsidRPr="00363137">
        <w:rPr>
          <w:rFonts w:eastAsia="華康中黑體" w:hint="eastAsia"/>
          <w:sz w:val="28"/>
        </w:rPr>
        <w:t>立法院第</w:t>
      </w:r>
      <w:r w:rsidRPr="00363137">
        <w:rPr>
          <w:rFonts w:eastAsia="華康中黑體" w:hint="eastAsia"/>
          <w:sz w:val="28"/>
        </w:rPr>
        <w:t>10</w:t>
      </w:r>
      <w:r w:rsidRPr="00363137">
        <w:rPr>
          <w:rFonts w:eastAsia="華康中黑體" w:hint="eastAsia"/>
          <w:sz w:val="28"/>
        </w:rPr>
        <w:t>屆第</w:t>
      </w:r>
      <w:r w:rsidRPr="00363137">
        <w:rPr>
          <w:rFonts w:eastAsia="華康中黑體" w:hint="eastAsia"/>
          <w:sz w:val="28"/>
        </w:rPr>
        <w:t>3</w:t>
      </w:r>
      <w:r w:rsidRPr="00363137">
        <w:rPr>
          <w:rFonts w:eastAsia="華康中黑體" w:hint="eastAsia"/>
          <w:sz w:val="28"/>
        </w:rPr>
        <w:t>會期經濟、司法及法制兩委員會第</w:t>
      </w:r>
      <w:r w:rsidRPr="00363137">
        <w:rPr>
          <w:rFonts w:eastAsia="華康中黑體" w:hint="eastAsia"/>
          <w:sz w:val="28"/>
        </w:rPr>
        <w:t>1</w:t>
      </w:r>
      <w:r w:rsidRPr="00363137">
        <w:rPr>
          <w:rFonts w:eastAsia="華康中黑體" w:hint="eastAsia"/>
          <w:sz w:val="28"/>
        </w:rPr>
        <w:t>次聯席會議紀錄</w:t>
      </w:r>
    </w:p>
    <w:p w:rsidR="007B21E7" w:rsidRDefault="007B21E7" w:rsidP="007B21E7">
      <w:pPr>
        <w:pStyle w:val="a4"/>
        <w:ind w:left="1055" w:hangingChars="500" w:hanging="1055"/>
      </w:pPr>
      <w:r w:rsidRPr="00363137">
        <w:rPr>
          <w:rFonts w:eastAsia="華康中黑體" w:hint="eastAsia"/>
        </w:rPr>
        <w:lastRenderedPageBreak/>
        <w:t xml:space="preserve">時　　間　</w:t>
      </w:r>
      <w:r>
        <w:rPr>
          <w:rFonts w:hint="eastAsia"/>
        </w:rPr>
        <w:t>中華民國</w:t>
      </w:r>
      <w:r>
        <w:rPr>
          <w:rFonts w:hint="eastAsia"/>
        </w:rPr>
        <w:t>110</w:t>
      </w:r>
      <w:r>
        <w:rPr>
          <w:rFonts w:hint="eastAsia"/>
        </w:rPr>
        <w:t>年</w:t>
      </w:r>
      <w:r>
        <w:rPr>
          <w:rFonts w:hint="eastAsia"/>
        </w:rPr>
        <w:t>4</w:t>
      </w:r>
      <w:r>
        <w:rPr>
          <w:rFonts w:hint="eastAsia"/>
        </w:rPr>
        <w:t>月</w:t>
      </w:r>
      <w:r>
        <w:rPr>
          <w:rFonts w:hint="eastAsia"/>
        </w:rPr>
        <w:t>28</w:t>
      </w:r>
      <w:r>
        <w:rPr>
          <w:rFonts w:hint="eastAsia"/>
        </w:rPr>
        <w:t>日（星期三）</w:t>
      </w:r>
      <w:r>
        <w:rPr>
          <w:rFonts w:hint="eastAsia"/>
        </w:rPr>
        <w:t>9</w:t>
      </w:r>
      <w:r>
        <w:rPr>
          <w:rFonts w:hint="eastAsia"/>
        </w:rPr>
        <w:t>時至</w:t>
      </w:r>
      <w:r>
        <w:rPr>
          <w:rFonts w:hint="eastAsia"/>
        </w:rPr>
        <w:t>12</w:t>
      </w:r>
      <w:r>
        <w:rPr>
          <w:rFonts w:hint="eastAsia"/>
        </w:rPr>
        <w:t>時</w:t>
      </w:r>
      <w:r>
        <w:rPr>
          <w:rFonts w:hint="eastAsia"/>
        </w:rPr>
        <w:t>22</w:t>
      </w:r>
      <w:r>
        <w:rPr>
          <w:rFonts w:hint="eastAsia"/>
        </w:rPr>
        <w:t>分</w:t>
      </w:r>
    </w:p>
    <w:p w:rsidR="007B21E7" w:rsidRDefault="007B21E7" w:rsidP="007B21E7">
      <w:pPr>
        <w:pStyle w:val="a4"/>
        <w:ind w:left="1055" w:hangingChars="500" w:hanging="1055"/>
      </w:pPr>
      <w:r w:rsidRPr="00363137">
        <w:rPr>
          <w:rFonts w:eastAsia="華康中黑體" w:hint="eastAsia"/>
        </w:rPr>
        <w:t xml:space="preserve">地　　點　</w:t>
      </w:r>
      <w:r>
        <w:rPr>
          <w:rFonts w:hint="eastAsia"/>
        </w:rPr>
        <w:t>本院紅樓</w:t>
      </w:r>
      <w:r>
        <w:rPr>
          <w:rFonts w:hint="eastAsia"/>
        </w:rPr>
        <w:t>101</w:t>
      </w:r>
      <w:r>
        <w:rPr>
          <w:rFonts w:hint="eastAsia"/>
        </w:rPr>
        <w:t>會議室</w:t>
      </w:r>
    </w:p>
    <w:p w:rsidR="007B21E7" w:rsidRDefault="007B21E7" w:rsidP="007B21E7">
      <w:pPr>
        <w:pStyle w:val="a4"/>
        <w:ind w:left="1055" w:hangingChars="500" w:hanging="1055"/>
      </w:pPr>
      <w:r w:rsidRPr="00363137">
        <w:rPr>
          <w:rFonts w:eastAsia="華康中黑體" w:hint="eastAsia"/>
        </w:rPr>
        <w:t xml:space="preserve">主　　席　</w:t>
      </w:r>
      <w:r>
        <w:rPr>
          <w:rFonts w:hint="eastAsia"/>
        </w:rPr>
        <w:t>陳委員亭妃</w:t>
      </w:r>
    </w:p>
    <w:p w:rsidR="007B21E7" w:rsidRDefault="007B21E7" w:rsidP="007B21E7">
      <w:pPr>
        <w:ind w:left="211" w:hangingChars="100" w:hanging="211"/>
      </w:pPr>
      <w:r w:rsidRPr="00363137">
        <w:rPr>
          <w:rFonts w:eastAsia="華康中黑體" w:hint="eastAsia"/>
        </w:rPr>
        <w:t>主席：</w:t>
      </w:r>
      <w:r>
        <w:rPr>
          <w:rFonts w:hint="eastAsia"/>
        </w:rPr>
        <w:t>出席委員</w:t>
      </w:r>
      <w:r>
        <w:rPr>
          <w:rFonts w:hint="eastAsia"/>
        </w:rPr>
        <w:t>22</w:t>
      </w:r>
      <w:r>
        <w:rPr>
          <w:rFonts w:hint="eastAsia"/>
        </w:rPr>
        <w:t>人，已足法定人數，現在開會。</w:t>
      </w:r>
    </w:p>
    <w:p w:rsidR="007B21E7" w:rsidRDefault="007B21E7" w:rsidP="007B21E7">
      <w:pPr>
        <w:ind w:leftChars="100" w:left="211" w:firstLineChars="100" w:firstLine="211"/>
      </w:pPr>
      <w:r>
        <w:rPr>
          <w:rFonts w:hint="eastAsia"/>
        </w:rPr>
        <w:t>進行討論事項。</w:t>
      </w:r>
    </w:p>
    <w:p w:rsidR="007B21E7" w:rsidRDefault="007B21E7" w:rsidP="007B21E7">
      <w:pPr>
        <w:pStyle w:val="aff9"/>
        <w:ind w:left="844"/>
      </w:pPr>
      <w:r>
        <w:rPr>
          <w:rFonts w:hint="eastAsia"/>
        </w:rPr>
        <w:t>討　論　事　項</w:t>
      </w:r>
    </w:p>
    <w:p w:rsidR="007B21E7" w:rsidRDefault="007B21E7" w:rsidP="0065588D">
      <w:pPr>
        <w:pStyle w:val="aff8"/>
        <w:spacing w:afterLines="0" w:after="0"/>
      </w:pPr>
      <w:r>
        <w:rPr>
          <w:rFonts w:hint="eastAsia"/>
        </w:rPr>
        <w:t>審查：</w:t>
      </w:r>
    </w:p>
    <w:p w:rsidR="007B21E7" w:rsidRDefault="007B21E7" w:rsidP="0065588D">
      <w:pPr>
        <w:pStyle w:val="aff8"/>
        <w:spacing w:afterLines="0" w:after="0"/>
        <w:ind w:left="562" w:hangingChars="200" w:hanging="562"/>
      </w:pPr>
      <w:r>
        <w:rPr>
          <w:rFonts w:hint="eastAsia"/>
        </w:rPr>
        <w:t>一、本院委員趙天麟等</w:t>
      </w:r>
      <w:r>
        <w:rPr>
          <w:rFonts w:hint="eastAsia"/>
        </w:rPr>
        <w:t>23</w:t>
      </w:r>
      <w:r>
        <w:rPr>
          <w:rFonts w:hint="eastAsia"/>
        </w:rPr>
        <w:t>人擬具「營業秘密法第二條及第十三條之二條文修正草案」案。</w:t>
      </w:r>
    </w:p>
    <w:p w:rsidR="007B21E7" w:rsidRDefault="007B21E7" w:rsidP="0065588D">
      <w:pPr>
        <w:pStyle w:val="aff8"/>
        <w:spacing w:afterLines="0" w:after="0"/>
        <w:ind w:left="562" w:hangingChars="200" w:hanging="562"/>
      </w:pPr>
      <w:r>
        <w:rPr>
          <w:rFonts w:hint="eastAsia"/>
        </w:rPr>
        <w:t>二、本院委員陳亭妃等</w:t>
      </w:r>
      <w:r>
        <w:rPr>
          <w:rFonts w:hint="eastAsia"/>
        </w:rPr>
        <w:t>16</w:t>
      </w:r>
      <w:r>
        <w:rPr>
          <w:rFonts w:hint="eastAsia"/>
        </w:rPr>
        <w:t>人擬具「營業秘密法第二條條文修正草案」案。</w:t>
      </w:r>
    </w:p>
    <w:p w:rsidR="007B21E7" w:rsidRDefault="007B21E7" w:rsidP="0065588D">
      <w:pPr>
        <w:pStyle w:val="aff8"/>
        <w:spacing w:afterLines="0" w:after="0"/>
        <w:ind w:left="562" w:hangingChars="200" w:hanging="562"/>
      </w:pPr>
      <w:r>
        <w:rPr>
          <w:rFonts w:hint="eastAsia"/>
        </w:rPr>
        <w:t>三、本院委員何欣純等</w:t>
      </w:r>
      <w:r>
        <w:rPr>
          <w:rFonts w:hint="eastAsia"/>
        </w:rPr>
        <w:t>21</w:t>
      </w:r>
      <w:r>
        <w:rPr>
          <w:rFonts w:hint="eastAsia"/>
        </w:rPr>
        <w:t>人擬具「營業秘密法第二條、第十條及第十三條之二條文修正草案」案。</w:t>
      </w:r>
    </w:p>
    <w:p w:rsidR="007B21E7" w:rsidRDefault="007B21E7" w:rsidP="007B21E7">
      <w:pPr>
        <w:ind w:left="211" w:hangingChars="100" w:hanging="211"/>
      </w:pPr>
      <w:r w:rsidRPr="00363137">
        <w:rPr>
          <w:rFonts w:eastAsia="華康中黑體" w:hint="eastAsia"/>
        </w:rPr>
        <w:t>主席：</w:t>
      </w:r>
      <w:r>
        <w:rPr>
          <w:rFonts w:hint="eastAsia"/>
        </w:rPr>
        <w:t>本日議程所列討論事項合併詢答，首先請提案委員說明提案要旨。</w:t>
      </w:r>
    </w:p>
    <w:p w:rsidR="007B21E7" w:rsidRDefault="007B21E7" w:rsidP="007B21E7">
      <w:pPr>
        <w:ind w:leftChars="100" w:left="211" w:firstLineChars="100" w:firstLine="211"/>
      </w:pPr>
      <w:r>
        <w:rPr>
          <w:rFonts w:hint="eastAsia"/>
        </w:rPr>
        <w:t>請趙委員天麟說明。</w:t>
      </w:r>
    </w:p>
    <w:p w:rsidR="007B21E7" w:rsidRDefault="007B21E7" w:rsidP="007B21E7">
      <w:pPr>
        <w:ind w:left="211" w:hangingChars="100" w:hanging="211"/>
      </w:pPr>
      <w:r w:rsidRPr="00363137">
        <w:rPr>
          <w:rFonts w:eastAsia="華康中黑體" w:hint="eastAsia"/>
        </w:rPr>
        <w:t>趙委員天麟：</w:t>
      </w:r>
      <w:r>
        <w:rPr>
          <w:rFonts w:hint="eastAsia"/>
        </w:rPr>
        <w:t>我們綜觀現在所有的法制，有關於反情報相關犯罪類型的規範都是偏向軍事政治相關的犯罪行為，對於新受威脅的領域比較沒有予以關注，特別是涉及經濟領域的部分，過往都認為這樣的間諜行為不是間諜行為，而是民間行為，但中國在獲取經濟或產業目標與利益的時候，國家機關隱身在後，或直接以政府職能部門與情報單位提供協助，或直接介入主導。這樣的作為不僅侵害企業利益，更危及國家、社會整體經濟發展，此類危及經濟安全的項目，目前我國法治缺乏因應之道。對於這類新型態的威脅，特別在對臺灣社會與經濟領域之收買、滲透，既有的法制規範偏向被動、消極，法務部自</w:t>
      </w:r>
      <w:r>
        <w:rPr>
          <w:rFonts w:hint="eastAsia"/>
        </w:rPr>
        <w:t>102</w:t>
      </w:r>
      <w:r>
        <w:rPr>
          <w:rFonts w:hint="eastAsia"/>
        </w:rPr>
        <w:t>年起至</w:t>
      </w:r>
      <w:r>
        <w:rPr>
          <w:rFonts w:hint="eastAsia"/>
        </w:rPr>
        <w:t>108</w:t>
      </w:r>
      <w:r>
        <w:rPr>
          <w:rFonts w:hint="eastAsia"/>
        </w:rPr>
        <w:t>年止，其實相關的案件已經非常多、損失非常重大。</w:t>
      </w:r>
    </w:p>
    <w:p w:rsidR="007B21E7" w:rsidRDefault="007B21E7" w:rsidP="007B21E7">
      <w:pPr>
        <w:ind w:leftChars="100" w:left="211" w:firstLineChars="100" w:firstLine="211"/>
      </w:pPr>
      <w:r>
        <w:rPr>
          <w:rFonts w:hint="eastAsia"/>
        </w:rPr>
        <w:t>在這個情形之下，現在的立法至為重要，而且這項立法對於我們未來要跟理念相近國家重新合作乾淨的供應鏈也是很重要的關鍵籌碼，如果關鍵的技術洩漏僅能事後追究，則無法彌補企業、整體產業競爭力的損失。且在中美貿易戰下，如何提升智慧財產權乃至於營業秘密的保護密度，已成為各國所關切的議題。若要達到嚇阻作用就要提高相關的刑責，未來才能對外商或臺資返國產生較大的誘因，所以如何清楚定性經濟間諜行為或提高刑度是我國產業升級的重要課題，因此這次修法將針對相關爭議跟法規漏洞加以解決。以上報告，謝謝。</w:t>
      </w:r>
    </w:p>
    <w:p w:rsidR="007B21E7" w:rsidRDefault="007B21E7" w:rsidP="007B21E7">
      <w:pPr>
        <w:ind w:left="211" w:hangingChars="100" w:hanging="211"/>
      </w:pPr>
      <w:r w:rsidRPr="00363137">
        <w:rPr>
          <w:rFonts w:eastAsia="華康中黑體" w:hint="eastAsia"/>
        </w:rPr>
        <w:t>主席：</w:t>
      </w:r>
      <w:r>
        <w:rPr>
          <w:rFonts w:hint="eastAsia"/>
        </w:rPr>
        <w:t>請何委員欣純說明。</w:t>
      </w:r>
    </w:p>
    <w:p w:rsidR="007B21E7" w:rsidRDefault="007B21E7" w:rsidP="007B21E7">
      <w:pPr>
        <w:ind w:left="211" w:hangingChars="100" w:hanging="211"/>
      </w:pPr>
      <w:r w:rsidRPr="00363137">
        <w:rPr>
          <w:rFonts w:eastAsia="華康中黑體" w:hint="eastAsia"/>
        </w:rPr>
        <w:t>何委員欣純：</w:t>
      </w:r>
      <w:r>
        <w:rPr>
          <w:rFonts w:hint="eastAsia"/>
        </w:rPr>
        <w:t>大家好。如何防堵紅色供應鏈已經是最近歐美各國的共通議題之一，臺灣更是需要，而且我們現在的立法、修法進度相對落後，所以本席提出修改營業秘密法。尤其在全球性的企</w:t>
      </w:r>
      <w:r>
        <w:rPr>
          <w:rFonts w:hint="eastAsia"/>
        </w:rPr>
        <w:lastRenderedPageBreak/>
        <w:t>業、商業競爭的關鍵時期，臺灣的經濟正在起來，我們防疫成功之後的臺灣經濟發展，例如台積電等科技業護國神山確實如同一座山保護臺灣，但是我們也需要再參酌，因為很多人認為台積電的營業秘密還有關鍵的科技、技術人才等等，目前遭到很多的窺探、窺視或蒐集秘密等等，我一再說不只有護國神山台積電而已，很多的科技大廠包括臺中工業科技園區也有很多所謂的臺灣隱形冠軍，他們有很多關鍵的製程、營業秘密等等。</w:t>
      </w:r>
    </w:p>
    <w:p w:rsidR="007B21E7" w:rsidRDefault="007B21E7" w:rsidP="007B21E7">
      <w:pPr>
        <w:ind w:leftChars="100" w:left="211" w:firstLineChars="100" w:firstLine="211"/>
      </w:pPr>
      <w:r>
        <w:rPr>
          <w:rFonts w:hint="eastAsia"/>
        </w:rPr>
        <w:t>事實上，目前有許多類中資或是中資包裝成外資身分在園區設點，不管是窺視技術、製程、人才等等，他們都重金竊取我們的技術及秘密，為了讓政府更有力、有效的防堵紅色供應鏈的紅色滲透，確保國內企業的國際競爭力，由護國神山進一步推展、扶植成護國群山，因此本席提出營業秘密法的修法，其中有三個方向，分別參酌反滲透法、國家安全法及國家情報工作法等相關規定。第一個，在第二條明確定義境外的敵對勢力，包含窺探核心技術、關鍵技術、製程以及營業秘密等，我們把它明確入法；第二個，有關第十條比照國安規範，明定任何人不得為境外敵對勢力或其派遣之人進行刺探、蒐集、洩漏、交付或傳遞關於營業秘密之文書、圖畫、影像、消息、物品或電磁紀錄等等行為，因為現在電子化、數位化的行為非常普遍，又非常難以掌握，所以應該要比照國安規範進行修法；第三個，在第十三條之二提高刑責、罰金，我們參照國家情報工作法，從事間諜行為而刺探或蒐集各項營業秘密之資訊者，處三年至七年有期徒刑，併科新臺幣</w:t>
      </w:r>
      <w:r>
        <w:rPr>
          <w:rFonts w:hint="eastAsia"/>
        </w:rPr>
        <w:t>100</w:t>
      </w:r>
      <w:r>
        <w:rPr>
          <w:rFonts w:hint="eastAsia"/>
        </w:rPr>
        <w:t>萬元至</w:t>
      </w:r>
      <w:r>
        <w:rPr>
          <w:rFonts w:hint="eastAsia"/>
        </w:rPr>
        <w:t>5,000</w:t>
      </w:r>
      <w:r>
        <w:rPr>
          <w:rFonts w:hint="eastAsia"/>
        </w:rPr>
        <w:t>萬元罰金，從事間諜行為而洩漏、交付或傳遞各項營業秘密之資訊於外國勢力、境外敵對勢力，處無期徒刑或七年以上有期徒刑，最重就是無期徒刑，得併科新臺幣</w:t>
      </w:r>
      <w:r>
        <w:rPr>
          <w:rFonts w:hint="eastAsia"/>
        </w:rPr>
        <w:t>300</w:t>
      </w:r>
      <w:r>
        <w:rPr>
          <w:rFonts w:hint="eastAsia"/>
        </w:rPr>
        <w:t>萬元至</w:t>
      </w:r>
      <w:r>
        <w:rPr>
          <w:rFonts w:hint="eastAsia"/>
        </w:rPr>
        <w:t>1</w:t>
      </w:r>
      <w:r>
        <w:rPr>
          <w:rFonts w:hint="eastAsia"/>
        </w:rPr>
        <w:t>億元之罰金。</w:t>
      </w:r>
    </w:p>
    <w:p w:rsidR="007B21E7" w:rsidRDefault="007B21E7" w:rsidP="007B21E7">
      <w:pPr>
        <w:ind w:leftChars="100" w:left="211" w:firstLineChars="100" w:firstLine="211"/>
      </w:pPr>
      <w:r>
        <w:rPr>
          <w:rFonts w:hint="eastAsia"/>
        </w:rPr>
        <w:t>希望藉由這次的修法，我們能夠更確實保障國內各護國群山的關鍵營業秘密、技術或是製程，進一步維護國家整體的經濟發展以及國家安全。以上，謝謝，請各位支持。</w:t>
      </w:r>
    </w:p>
    <w:p w:rsidR="007B21E7" w:rsidRDefault="007B21E7" w:rsidP="007B21E7">
      <w:pPr>
        <w:ind w:left="211" w:hangingChars="100" w:hanging="211"/>
      </w:pPr>
      <w:r w:rsidRPr="00363137">
        <w:rPr>
          <w:rFonts w:eastAsia="華康中黑體" w:hint="eastAsia"/>
        </w:rPr>
        <w:t>主席（何委員欣純代）：</w:t>
      </w:r>
      <w:r>
        <w:rPr>
          <w:rFonts w:hint="eastAsia"/>
        </w:rPr>
        <w:t>請陳委員亭妃說明。</w:t>
      </w:r>
    </w:p>
    <w:p w:rsidR="007B21E7" w:rsidRDefault="007B21E7" w:rsidP="007B21E7">
      <w:pPr>
        <w:ind w:left="211" w:hangingChars="100" w:hanging="211"/>
      </w:pPr>
      <w:r w:rsidRPr="00363137">
        <w:rPr>
          <w:rFonts w:eastAsia="華康中黑體" w:hint="eastAsia"/>
        </w:rPr>
        <w:t>陳委員亭妃：</w:t>
      </w:r>
      <w:r>
        <w:rPr>
          <w:rFonts w:hint="eastAsia"/>
        </w:rPr>
        <w:t>今天排定這項修法及提案說明，最主要是我們看到現在的中資在挖角人才，甚至涉及竊取營業秘密，他們所用的招數跟方式已經愈來愈多元化、多樣化。在多元化、多樣化的狀況下，到底臺灣的法治能不能阻擋這一波的風暴？這是我們今天為什麼要討論營業秘密法的一個重點。尤其是經濟部從</w:t>
      </w:r>
      <w:r>
        <w:rPr>
          <w:rFonts w:hint="eastAsia"/>
        </w:rPr>
        <w:t>2018</w:t>
      </w:r>
      <w:r>
        <w:rPr>
          <w:rFonts w:hint="eastAsia"/>
        </w:rPr>
        <w:t>年移送了</w:t>
      </w:r>
      <w:r>
        <w:rPr>
          <w:rFonts w:hint="eastAsia"/>
        </w:rPr>
        <w:t>40</w:t>
      </w:r>
      <w:r>
        <w:rPr>
          <w:rFonts w:hint="eastAsia"/>
        </w:rPr>
        <w:t>家，可是經過檢調調查之後，在</w:t>
      </w:r>
      <w:r>
        <w:rPr>
          <w:rFonts w:hint="eastAsia"/>
        </w:rPr>
        <w:t>2021</w:t>
      </w:r>
      <w:r>
        <w:rPr>
          <w:rFonts w:hint="eastAsia"/>
        </w:rPr>
        <w:t>年才實質偵辦</w:t>
      </w:r>
      <w:r>
        <w:rPr>
          <w:rFonts w:hint="eastAsia"/>
        </w:rPr>
        <w:t>2</w:t>
      </w:r>
      <w:r>
        <w:rPr>
          <w:rFonts w:hint="eastAsia"/>
        </w:rPr>
        <w:t>家，也就是經濟部送</w:t>
      </w:r>
      <w:r>
        <w:rPr>
          <w:rFonts w:hint="eastAsia"/>
        </w:rPr>
        <w:t>40</w:t>
      </w:r>
      <w:r>
        <w:rPr>
          <w:rFonts w:hint="eastAsia"/>
        </w:rPr>
        <w:t>家，但實質經過三年後才偵辦</w:t>
      </w:r>
      <w:r>
        <w:rPr>
          <w:rFonts w:hint="eastAsia"/>
        </w:rPr>
        <w:t>2</w:t>
      </w:r>
      <w:r>
        <w:rPr>
          <w:rFonts w:hint="eastAsia"/>
        </w:rPr>
        <w:t>家，最後</w:t>
      </w:r>
      <w:r>
        <w:rPr>
          <w:rFonts w:hint="eastAsia"/>
        </w:rPr>
        <w:t>2</w:t>
      </w:r>
      <w:r>
        <w:rPr>
          <w:rFonts w:hint="eastAsia"/>
        </w:rPr>
        <w:t>家各以</w:t>
      </w:r>
      <w:r>
        <w:rPr>
          <w:rFonts w:hint="eastAsia"/>
        </w:rPr>
        <w:t>10</w:t>
      </w:r>
      <w:r>
        <w:rPr>
          <w:rFonts w:hint="eastAsia"/>
        </w:rPr>
        <w:t>萬元跟</w:t>
      </w:r>
      <w:r>
        <w:rPr>
          <w:rFonts w:hint="eastAsia"/>
        </w:rPr>
        <w:t>20</w:t>
      </w:r>
      <w:r>
        <w:rPr>
          <w:rFonts w:hint="eastAsia"/>
        </w:rPr>
        <w:t>萬元交保，表示現在的法律已經無法阻擋，過去的意圖域外使用，雖然在現行法律有規定意圖域外使用可以加重處罰，甚至都有公告相關類型，可是我們必須說，現階段的這一條不論是經濟部或法務部都已經沒辦法做實質的認定，也就是沒有實質的認定，才會讓整個案子還有所有的營業狀況無限地開放，甚至中資挖角人才的狀況愈來愈多。</w:t>
      </w:r>
    </w:p>
    <w:p w:rsidR="007B21E7" w:rsidRDefault="007B21E7" w:rsidP="007B21E7">
      <w:pPr>
        <w:ind w:leftChars="100" w:left="211" w:firstLineChars="100" w:firstLine="211"/>
      </w:pPr>
      <w:r>
        <w:rPr>
          <w:rFonts w:hint="eastAsia"/>
        </w:rPr>
        <w:t>有鑑於此，本席提案修改營業秘密法的第二條，也就是政府如何提升臺灣智慧財產權乃至於營業秘密的保護密度已經成為各產業的顯學，而且要有嚇阻的作用，讓外商對我國的投資還有技術轉移更有信心，甚至可以清楚界定經濟間諜的行為，讓產業升級變成大家共同推動的目標。在第二條，未來境外敵對勢力蒐集、刺探或交付營業秘密、檔案或物品等相關資訊為經濟間諜的行為，也就是明定所謂的經濟間諜行為的樣別，前項境外敵對勢力就是指與我國交戰或武</w:t>
      </w:r>
      <w:r>
        <w:rPr>
          <w:rFonts w:hint="eastAsia"/>
        </w:rPr>
        <w:lastRenderedPageBreak/>
        <w:t>力對峙，以及採取非和平手段危害我國主權之國家、政治實體或特定團體、公私營機構，並依其指示所致者，也就是確認敵對勢力的範圍跟意旨，以此修正營業秘密法第二條。我們希望藉由這次修正讓經濟部跟法務部在未來非常清楚界定意圖域外使用的範圍，而且明定影響目前整個經濟行為的樣態，我相信這樣才能真正遏阻竊取營業秘密的狀況，謝謝。</w:t>
      </w:r>
    </w:p>
    <w:p w:rsidR="007B21E7" w:rsidRDefault="007B21E7" w:rsidP="007B21E7">
      <w:pPr>
        <w:ind w:left="211" w:hangingChars="100" w:hanging="211"/>
      </w:pPr>
      <w:r w:rsidRPr="009317B8">
        <w:rPr>
          <w:rFonts w:eastAsia="華康中黑體" w:hint="eastAsia"/>
        </w:rPr>
        <w:t>主</w:t>
      </w:r>
      <w:r w:rsidRPr="00E87EDD">
        <w:rPr>
          <w:rFonts w:eastAsia="華康中黑體" w:hint="eastAsia"/>
        </w:rPr>
        <w:t>席（陳委員亭妃）：</w:t>
      </w:r>
      <w:r>
        <w:rPr>
          <w:rFonts w:hint="eastAsia"/>
        </w:rPr>
        <w:t>請經濟部王部長報告，請於</w:t>
      </w:r>
      <w:r>
        <w:rPr>
          <w:rFonts w:hint="eastAsia"/>
        </w:rPr>
        <w:t>5</w:t>
      </w:r>
      <w:r>
        <w:rPr>
          <w:rFonts w:hint="eastAsia"/>
        </w:rPr>
        <w:t>分鐘內做完整的報告。</w:t>
      </w:r>
    </w:p>
    <w:p w:rsidR="007B21E7" w:rsidRDefault="007B21E7" w:rsidP="007B21E7">
      <w:pPr>
        <w:ind w:left="211" w:hangingChars="100" w:hanging="211"/>
      </w:pPr>
      <w:r w:rsidRPr="00E87EDD">
        <w:rPr>
          <w:rFonts w:eastAsia="華康中黑體" w:hint="eastAsia"/>
        </w:rPr>
        <w:t>王部長美花：</w:t>
      </w:r>
      <w:r>
        <w:rPr>
          <w:rFonts w:hint="eastAsia"/>
        </w:rPr>
        <w:t>主席、各位委員好，對於各位委員非常關心產業的競爭，以及政府要如何強化營業秘密的保護等等，我們來做說明。就像剛才召委所提，事實上這件事情是從大家最熟悉的挖角作為開端，其實政府各部門有召開非常多次的會議做相關的防制動作。</w:t>
      </w:r>
    </w:p>
    <w:p w:rsidR="007B21E7" w:rsidRDefault="007B21E7" w:rsidP="007B21E7">
      <w:pPr>
        <w:ind w:leftChars="100" w:left="211" w:firstLineChars="100" w:firstLine="211"/>
      </w:pPr>
      <w:r>
        <w:rPr>
          <w:rFonts w:hint="eastAsia"/>
        </w:rPr>
        <w:t>挖角的行為大概分為幾種態樣，第一種是派人來臺灣挖角或者委由臺灣的獵人頭公司挖角，它沒有在這邊設公司，這部分目前我們其實可以用兩岸條例處理，法務部已經在積極偵辦中；第二種是它有成立外資或是臺資，但其實是假外資、假臺資，如果本部投審會調查以後發現有所違反，也可以將事證移送給法務部調查，最後若判決確定，還可以再處以行政罰鍰；第三種是中資在臺灣設立公司卻違法挖角，因為這不屬於核准的範圍，但它卻幫忙挖角，這也是違反兩岸條例，可以處以行政罰鍰；第四種，中資透過仲介招募人才赴中國大陸工作，按照兩岸條例的第三十四條、第三十五條規定，這都是我們不許可的行為，勞動部針對這些行為也會積極查處；第五種，中資不僅涉及挖角還竊取營業秘密，依目前營業秘密法的規定，由法務部調查局積極偵辦。有關上述各種態樣，行政院已經召開專案小組，各部會都會積極配合辦理。</w:t>
      </w:r>
    </w:p>
    <w:p w:rsidR="007B21E7" w:rsidRDefault="007B21E7" w:rsidP="007B21E7">
      <w:pPr>
        <w:ind w:leftChars="100" w:left="211" w:firstLineChars="100" w:firstLine="211"/>
      </w:pPr>
      <w:r>
        <w:rPr>
          <w:rFonts w:hint="eastAsia"/>
        </w:rPr>
        <w:t>針對委員今天提的修正案，目前營業秘密法第十三條之二，當時其實跟產業界做非常多的討論，由於要件只要是「意圖域外使用」就可以，而且加重處罰，刑責最高可處十年，所以當時的法規經業界商議是可以接受的，確實也在修法後做非常多的查緝案例類型，所以我們覺得這條條文是否可以不要刪掉。至於委員剛才非常關心目前的態樣，其實委員主要是要強化產業的技術核心，不管是不是屬於私人所有，如果遭到中國大陸竊取，對國家的核心技術、國家的戰略利益都會受到影響，希望能夠予以保護，行政院已經跨部會討論因應機制，目前跨部會還在積極討論當中，我們有結論之後會再向委員報告。</w:t>
      </w:r>
    </w:p>
    <w:p w:rsidR="007B21E7" w:rsidRDefault="007B21E7" w:rsidP="007B21E7">
      <w:pPr>
        <w:ind w:leftChars="100" w:left="211" w:firstLineChars="100" w:firstLine="211"/>
      </w:pPr>
      <w:r>
        <w:rPr>
          <w:rFonts w:hint="eastAsia"/>
        </w:rPr>
        <w:t>總之，大家認為營業秘密不僅是企業的命脈，也是國家非常重要的競爭力，所以我們就中資挖角、竊取營業秘密等等確實要積極偵辦，也應該要處理各種滲透的管道，所以行政院已經協調各部會盤點相關的態樣，若有研修法律的必要，也會由各主管部會提出。最後，再次表達感謝各委員對強化營業秘密保護的關心與重視，謝謝。</w:t>
      </w:r>
    </w:p>
    <w:p w:rsidR="007B21E7" w:rsidRDefault="007B21E7" w:rsidP="007B21E7">
      <w:pPr>
        <w:ind w:left="211" w:hangingChars="100" w:hanging="211"/>
      </w:pPr>
      <w:r w:rsidRPr="00E87EDD">
        <w:rPr>
          <w:rFonts w:eastAsia="華康中黑體" w:hint="eastAsia"/>
        </w:rPr>
        <w:t>主席：</w:t>
      </w:r>
      <w:r>
        <w:rPr>
          <w:rFonts w:hint="eastAsia"/>
        </w:rPr>
        <w:t>因為今天主要是修法，其他各單位的部分請參考書面資料，並刊登公報。</w:t>
      </w:r>
    </w:p>
    <w:p w:rsidR="007B21E7" w:rsidRDefault="007B21E7" w:rsidP="007B21E7">
      <w:pPr>
        <w:ind w:leftChars="100" w:left="211" w:firstLineChars="100" w:firstLine="211"/>
      </w:pPr>
      <w:r>
        <w:rPr>
          <w:rFonts w:hint="eastAsia"/>
        </w:rPr>
        <w:t>審查：</w:t>
      </w:r>
    </w:p>
    <w:p w:rsidR="007B21E7" w:rsidRDefault="007B21E7" w:rsidP="007B21E7">
      <w:pPr>
        <w:ind w:leftChars="100" w:left="211" w:firstLineChars="100" w:firstLine="211"/>
      </w:pPr>
      <w:r>
        <w:rPr>
          <w:rFonts w:hint="eastAsia"/>
        </w:rPr>
        <w:t>一、委員趙天麟等</w:t>
      </w:r>
      <w:r>
        <w:rPr>
          <w:rFonts w:hint="eastAsia"/>
        </w:rPr>
        <w:t>23</w:t>
      </w:r>
      <w:r>
        <w:rPr>
          <w:rFonts w:hint="eastAsia"/>
        </w:rPr>
        <w:t>人擬具「營業秘密法第二條及第十三條之二條文修正草案」案</w:t>
      </w:r>
    </w:p>
    <w:p w:rsidR="007B21E7" w:rsidRDefault="007B21E7" w:rsidP="007B21E7">
      <w:pPr>
        <w:ind w:leftChars="100" w:left="211" w:firstLineChars="100" w:firstLine="211"/>
      </w:pPr>
      <w:r>
        <w:rPr>
          <w:rFonts w:hint="eastAsia"/>
        </w:rPr>
        <w:t>二、委員陳享妃等</w:t>
      </w:r>
      <w:r>
        <w:rPr>
          <w:rFonts w:hint="eastAsia"/>
        </w:rPr>
        <w:t>16</w:t>
      </w:r>
      <w:r>
        <w:rPr>
          <w:rFonts w:hint="eastAsia"/>
        </w:rPr>
        <w:t>人擬具「營業秘密法第二條條文修正草案」案</w:t>
      </w:r>
    </w:p>
    <w:p w:rsidR="007B21E7" w:rsidRDefault="007B21E7" w:rsidP="007B21E7">
      <w:pPr>
        <w:ind w:leftChars="100" w:left="211" w:firstLineChars="100" w:firstLine="211"/>
      </w:pPr>
      <w:r>
        <w:rPr>
          <w:rFonts w:hint="eastAsia"/>
        </w:rPr>
        <w:t>三、委員何欣純等</w:t>
      </w:r>
      <w:r>
        <w:rPr>
          <w:rFonts w:hint="eastAsia"/>
        </w:rPr>
        <w:t>21</w:t>
      </w:r>
      <w:r>
        <w:rPr>
          <w:rFonts w:hint="eastAsia"/>
        </w:rPr>
        <w:t>人擬具「營業秘密法第二條、第十條及第十三條之二條文修正草案」案</w:t>
      </w:r>
    </w:p>
    <w:p w:rsidR="007B21E7" w:rsidRPr="00883839" w:rsidRDefault="007B21E7" w:rsidP="007B21E7">
      <w:pPr>
        <w:ind w:leftChars="100" w:left="211" w:firstLineChars="100" w:firstLine="211"/>
        <w:rPr>
          <w:rFonts w:ascii="華康中黑體" w:eastAsia="華康中黑體"/>
        </w:rPr>
      </w:pPr>
      <w:r w:rsidRPr="00883839">
        <w:rPr>
          <w:rFonts w:ascii="華康中黑體" w:eastAsia="華康中黑體" w:hint="eastAsia"/>
        </w:rPr>
        <w:t>法務部報告</w:t>
      </w:r>
    </w:p>
    <w:p w:rsidR="007B21E7" w:rsidRDefault="007B21E7" w:rsidP="007B21E7">
      <w:pPr>
        <w:ind w:leftChars="100" w:left="211" w:firstLineChars="100" w:firstLine="211"/>
      </w:pPr>
      <w:r>
        <w:rPr>
          <w:rFonts w:hint="eastAsia"/>
        </w:rPr>
        <w:t>主席、各位委員、各位女士、先生：</w:t>
      </w:r>
    </w:p>
    <w:p w:rsidR="007B21E7" w:rsidRDefault="007B21E7" w:rsidP="007B21E7">
      <w:pPr>
        <w:ind w:leftChars="100" w:left="211" w:firstLineChars="100" w:firstLine="211"/>
      </w:pPr>
      <w:r>
        <w:rPr>
          <w:rFonts w:hint="eastAsia"/>
        </w:rPr>
        <w:lastRenderedPageBreak/>
        <w:t>今天奉邀列席　大院貴委員會就審查：一、委員趙天麟等</w:t>
      </w:r>
      <w:r>
        <w:rPr>
          <w:rFonts w:hint="eastAsia"/>
        </w:rPr>
        <w:t>23</w:t>
      </w:r>
      <w:r>
        <w:rPr>
          <w:rFonts w:hint="eastAsia"/>
        </w:rPr>
        <w:t>人擬具「營業秘密法第二條及第十三條之二條文修正草案」、二、委員陳亭妃等</w:t>
      </w:r>
      <w:r>
        <w:rPr>
          <w:rFonts w:hint="eastAsia"/>
        </w:rPr>
        <w:t>16</w:t>
      </w:r>
      <w:r>
        <w:rPr>
          <w:rFonts w:hint="eastAsia"/>
        </w:rPr>
        <w:t>人擬具「營業秘密法第二條條文修正草案」、三、委員何欣純等</w:t>
      </w:r>
      <w:r>
        <w:rPr>
          <w:rFonts w:hint="eastAsia"/>
        </w:rPr>
        <w:t>21</w:t>
      </w:r>
      <w:r>
        <w:rPr>
          <w:rFonts w:hint="eastAsia"/>
        </w:rPr>
        <w:t>人擬具「營業秘密法第二條、第十條及第十三條之二條文修正草案」等案，代表本部列席報告，並備質詢。茲就各案報告如下：</w:t>
      </w:r>
    </w:p>
    <w:p w:rsidR="007B21E7" w:rsidRDefault="007B21E7" w:rsidP="007B21E7">
      <w:pPr>
        <w:ind w:leftChars="100" w:left="211" w:firstLineChars="100" w:firstLine="211"/>
      </w:pPr>
      <w:r>
        <w:rPr>
          <w:rFonts w:hint="eastAsia"/>
        </w:rPr>
        <w:t>一、有關趙委員天麟等</w:t>
      </w:r>
      <w:r>
        <w:rPr>
          <w:rFonts w:hint="eastAsia"/>
        </w:rPr>
        <w:t>23</w:t>
      </w:r>
      <w:r>
        <w:rPr>
          <w:rFonts w:hint="eastAsia"/>
        </w:rPr>
        <w:t>人擬具「營業秘密法第二條及第十三條之二條文修正草案」</w:t>
      </w:r>
    </w:p>
    <w:p w:rsidR="007B21E7" w:rsidRDefault="007B21E7" w:rsidP="007B21E7">
      <w:pPr>
        <w:ind w:leftChars="100" w:left="211" w:firstLineChars="100" w:firstLine="211"/>
      </w:pPr>
      <w:r w:rsidRPr="009F4521">
        <w:rPr>
          <w:rFonts w:ascii="華康細明體" w:hint="eastAsia"/>
        </w:rPr>
        <w:t>(</w:t>
      </w:r>
      <w:r w:rsidRPr="00E87EDD">
        <w:rPr>
          <w:rFonts w:ascii="華康細明體" w:hint="eastAsia"/>
        </w:rPr>
        <w:t>一</w:t>
      </w:r>
      <w:r w:rsidRPr="009F4521">
        <w:rPr>
          <w:rFonts w:ascii="華康細明體" w:hint="eastAsia"/>
        </w:rPr>
        <w:t>)</w:t>
      </w:r>
      <w:r>
        <w:rPr>
          <w:rFonts w:hint="eastAsia"/>
        </w:rPr>
        <w:t>修正條文</w:t>
      </w:r>
    </w:p>
    <w:p w:rsidR="007B21E7" w:rsidRDefault="007B21E7" w:rsidP="007B21E7">
      <w:pPr>
        <w:ind w:leftChars="100" w:left="211" w:firstLineChars="100" w:firstLine="211"/>
      </w:pPr>
      <w:r>
        <w:t>1</w:t>
      </w:r>
      <w:r w:rsidRPr="00E87EDD">
        <w:rPr>
          <w:rFonts w:ascii="華康細明體"/>
        </w:rPr>
        <w:t>.</w:t>
      </w:r>
      <w:r>
        <w:rPr>
          <w:rFonts w:hint="eastAsia"/>
        </w:rPr>
        <w:t>委員提案修正第</w:t>
      </w:r>
      <w:r>
        <w:rPr>
          <w:rFonts w:hint="eastAsia"/>
        </w:rPr>
        <w:t>2</w:t>
      </w:r>
      <w:r>
        <w:rPr>
          <w:rFonts w:hint="eastAsia"/>
        </w:rPr>
        <w:t>條第</w:t>
      </w:r>
      <w:r>
        <w:rPr>
          <w:rFonts w:hint="eastAsia"/>
        </w:rPr>
        <w:t>2</w:t>
      </w:r>
      <w:r>
        <w:rPr>
          <w:rFonts w:hint="eastAsia"/>
        </w:rPr>
        <w:t>項規定為「替境外敵對勢力蒐集、刺探、交付或傳遞營業秘密相關之資訊、檔案或物品，為經濟間諜行為。其行為對象為大陸、香港、澳門之公、私營機構，並依其指示所致者，亦同。」增訂經濟間諜行為之定義，且除替境外敵對勢力為之者外，並包括依大陸地區、香港、澳門之公、私營機構之指示所致者；另增訂第</w:t>
      </w:r>
      <w:r>
        <w:rPr>
          <w:rFonts w:hint="eastAsia"/>
        </w:rPr>
        <w:t>3</w:t>
      </w:r>
      <w:r>
        <w:rPr>
          <w:rFonts w:hint="eastAsia"/>
        </w:rPr>
        <w:t>項規定為「前項之境外敵對勢力，指與我國交戰或武力對峙之國家、政治實體或團體。主張採取非和平手段危害我國主權之國家、政治實體或團體，亦同。」</w:t>
      </w:r>
    </w:p>
    <w:p w:rsidR="007B21E7" w:rsidRDefault="007B21E7" w:rsidP="007B21E7">
      <w:pPr>
        <w:ind w:leftChars="100" w:left="211" w:firstLineChars="100" w:firstLine="211"/>
      </w:pPr>
      <w:r>
        <w:t>2</w:t>
      </w:r>
      <w:r w:rsidRPr="00E87EDD">
        <w:rPr>
          <w:rFonts w:ascii="華康細明體"/>
        </w:rPr>
        <w:t>.</w:t>
      </w:r>
      <w:r>
        <w:rPr>
          <w:rFonts w:hint="eastAsia"/>
        </w:rPr>
        <w:t>委員提案修正第</w:t>
      </w:r>
      <w:r>
        <w:rPr>
          <w:rFonts w:hint="eastAsia"/>
        </w:rPr>
        <w:t>13</w:t>
      </w:r>
      <w:r>
        <w:rPr>
          <w:rFonts w:hint="eastAsia"/>
        </w:rPr>
        <w:t>條之</w:t>
      </w:r>
      <w:r>
        <w:rPr>
          <w:rFonts w:hint="eastAsia"/>
        </w:rPr>
        <w:t>2</w:t>
      </w:r>
      <w:r>
        <w:rPr>
          <w:rFonts w:hint="eastAsia"/>
        </w:rPr>
        <w:t>第</w:t>
      </w:r>
      <w:r>
        <w:rPr>
          <w:rFonts w:hint="eastAsia"/>
        </w:rPr>
        <w:t>1</w:t>
      </w:r>
      <w:r>
        <w:rPr>
          <w:rFonts w:hint="eastAsia"/>
        </w:rPr>
        <w:t>項規定為「犯經濟間諜行為者，處無期徒刑、十年以上有期徒刑，得併科新臺幣三百萬元以上一億元以下之罰金。犯本項之罪同時有前條規範禁止之行為者，應就不同行為態樣與保護法益論以數罪併罰。」明定違反經濟間諜行為者之處罰，及經濟間諜行為如同時符合同法第</w:t>
      </w:r>
      <w:r>
        <w:rPr>
          <w:rFonts w:hint="eastAsia"/>
        </w:rPr>
        <w:t>13</w:t>
      </w:r>
      <w:r>
        <w:rPr>
          <w:rFonts w:hint="eastAsia"/>
        </w:rPr>
        <w:t>條之</w:t>
      </w:r>
      <w:r>
        <w:rPr>
          <w:rFonts w:hint="eastAsia"/>
        </w:rPr>
        <w:t>1</w:t>
      </w:r>
      <w:r>
        <w:rPr>
          <w:rFonts w:hint="eastAsia"/>
        </w:rPr>
        <w:t>第</w:t>
      </w:r>
      <w:r>
        <w:rPr>
          <w:rFonts w:hint="eastAsia"/>
        </w:rPr>
        <w:t>1</w:t>
      </w:r>
      <w:r>
        <w:rPr>
          <w:rFonts w:hint="eastAsia"/>
        </w:rPr>
        <w:t>項各款禁止之行為者，應就不同行為態樣與保護法益，論以數罪併罰。</w:t>
      </w:r>
    </w:p>
    <w:p w:rsidR="007B21E7" w:rsidRDefault="007B21E7" w:rsidP="007B21E7">
      <w:pPr>
        <w:ind w:leftChars="100" w:left="211" w:firstLineChars="100" w:firstLine="211"/>
      </w:pPr>
      <w:r w:rsidRPr="009F4521">
        <w:rPr>
          <w:rFonts w:ascii="華康細明體" w:hint="eastAsia"/>
        </w:rPr>
        <w:t>(</w:t>
      </w:r>
      <w:r w:rsidRPr="00E87EDD">
        <w:rPr>
          <w:rFonts w:ascii="華康細明體" w:hint="eastAsia"/>
        </w:rPr>
        <w:t>二</w:t>
      </w:r>
      <w:r w:rsidRPr="009F4521">
        <w:rPr>
          <w:rFonts w:ascii="華康細明體" w:hint="eastAsia"/>
        </w:rPr>
        <w:t>)</w:t>
      </w:r>
      <w:r>
        <w:rPr>
          <w:rFonts w:hint="eastAsia"/>
        </w:rPr>
        <w:t>本部意見</w:t>
      </w:r>
    </w:p>
    <w:p w:rsidR="007B21E7" w:rsidRDefault="007B21E7" w:rsidP="007B21E7">
      <w:pPr>
        <w:ind w:leftChars="100" w:left="211" w:firstLineChars="100" w:firstLine="211"/>
      </w:pPr>
      <w:r>
        <w:t>1</w:t>
      </w:r>
      <w:r w:rsidRPr="00E87EDD">
        <w:rPr>
          <w:rFonts w:ascii="華康細明體"/>
        </w:rPr>
        <w:t>.</w:t>
      </w:r>
      <w:r>
        <w:rPr>
          <w:rFonts w:hint="eastAsia"/>
        </w:rPr>
        <w:t>修正草案第</w:t>
      </w:r>
      <w:r>
        <w:rPr>
          <w:rFonts w:hint="eastAsia"/>
        </w:rPr>
        <w:t>2</w:t>
      </w:r>
      <w:r>
        <w:rPr>
          <w:rFonts w:hint="eastAsia"/>
        </w:rPr>
        <w:t>條第</w:t>
      </w:r>
      <w:r>
        <w:rPr>
          <w:rFonts w:hint="eastAsia"/>
        </w:rPr>
        <w:t>2</w:t>
      </w:r>
      <w:r>
        <w:rPr>
          <w:rFonts w:hint="eastAsia"/>
        </w:rPr>
        <w:t>項部分：</w:t>
      </w:r>
      <w:r w:rsidRPr="009F4521">
        <w:rPr>
          <w:rFonts w:ascii="華康細明體"/>
        </w:rPr>
        <w:t>(</w:t>
      </w:r>
      <w:r>
        <w:t>1</w:t>
      </w:r>
      <w:r w:rsidRPr="009F4521">
        <w:rPr>
          <w:rFonts w:ascii="華康細明體"/>
        </w:rPr>
        <w:t>)</w:t>
      </w:r>
      <w:r>
        <w:rPr>
          <w:rFonts w:hint="eastAsia"/>
        </w:rPr>
        <w:t>就經濟間諜行為所定之「蒐集、刺探、交付或傳遞」等四種侵害營業秘密之行為態樣，係參考國家安全法第</w:t>
      </w:r>
      <w:r>
        <w:rPr>
          <w:rFonts w:hint="eastAsia"/>
        </w:rPr>
        <w:t>2</w:t>
      </w:r>
      <w:r>
        <w:rPr>
          <w:rFonts w:hint="eastAsia"/>
        </w:rPr>
        <w:t>條之</w:t>
      </w:r>
      <w:r>
        <w:rPr>
          <w:rFonts w:hint="eastAsia"/>
        </w:rPr>
        <w:t>1</w:t>
      </w:r>
      <w:r>
        <w:rPr>
          <w:rFonts w:hint="eastAsia"/>
        </w:rPr>
        <w:t>第</w:t>
      </w:r>
      <w:r>
        <w:rPr>
          <w:rFonts w:hint="eastAsia"/>
        </w:rPr>
        <w:t>2</w:t>
      </w:r>
      <w:r>
        <w:rPr>
          <w:rFonts w:hint="eastAsia"/>
        </w:rPr>
        <w:t>款、第</w:t>
      </w:r>
      <w:r>
        <w:rPr>
          <w:rFonts w:hint="eastAsia"/>
        </w:rPr>
        <w:t>3</w:t>
      </w:r>
      <w:r>
        <w:rPr>
          <w:rFonts w:hint="eastAsia"/>
        </w:rPr>
        <w:t>款之體例</w:t>
      </w:r>
      <w:r>
        <w:rPr>
          <w:rFonts w:hint="eastAsia"/>
        </w:rPr>
        <w:t>1</w:t>
      </w:r>
      <w:r>
        <w:rPr>
          <w:rFonts w:hint="eastAsia"/>
        </w:rPr>
        <w:t>，惟此與營業秘密法第</w:t>
      </w:r>
      <w:r>
        <w:rPr>
          <w:rFonts w:hint="eastAsia"/>
        </w:rPr>
        <w:t>13</w:t>
      </w:r>
      <w:r>
        <w:rPr>
          <w:rFonts w:hint="eastAsia"/>
        </w:rPr>
        <w:t>條之</w:t>
      </w:r>
      <w:r>
        <w:rPr>
          <w:rFonts w:hint="eastAsia"/>
        </w:rPr>
        <w:t>1</w:t>
      </w:r>
      <w:r>
        <w:rPr>
          <w:rFonts w:hint="eastAsia"/>
        </w:rPr>
        <w:t>第</w:t>
      </w:r>
      <w:r>
        <w:rPr>
          <w:rFonts w:hint="eastAsia"/>
        </w:rPr>
        <w:t>1</w:t>
      </w:r>
      <w:r>
        <w:rPr>
          <w:rFonts w:hint="eastAsia"/>
        </w:rPr>
        <w:t>項各款</w:t>
      </w:r>
      <w:r>
        <w:rPr>
          <w:rFonts w:hint="eastAsia"/>
        </w:rPr>
        <w:t>2</w:t>
      </w:r>
      <w:r>
        <w:rPr>
          <w:rFonts w:hint="eastAsia"/>
        </w:rPr>
        <w:t>所列之禁止行為態樣不同，考量經濟間諜行為保護之客體，亦為營業秘密，故是否有必要在同法內引進不同之禁止行為態樣，及對於營業秘密之保護是否充足，建請再酌。</w:t>
      </w:r>
      <w:r w:rsidRPr="009F4521">
        <w:rPr>
          <w:rFonts w:ascii="華康細明體"/>
        </w:rPr>
        <w:t>(</w:t>
      </w:r>
      <w:r>
        <w:t>2</w:t>
      </w:r>
      <w:r w:rsidRPr="009F4521">
        <w:rPr>
          <w:rFonts w:ascii="華康細明體"/>
        </w:rPr>
        <w:t>)</w:t>
      </w:r>
      <w:r>
        <w:rPr>
          <w:rFonts w:hint="eastAsia"/>
        </w:rPr>
        <w:t>其中「大陸」建請修正為「大陸地區」，以符臺灣地區與大陸地區關係條例第</w:t>
      </w:r>
      <w:r>
        <w:rPr>
          <w:rFonts w:hint="eastAsia"/>
        </w:rPr>
        <w:t>2</w:t>
      </w:r>
      <w:r>
        <w:rPr>
          <w:rFonts w:hint="eastAsia"/>
        </w:rPr>
        <w:t>條第</w:t>
      </w:r>
      <w:r>
        <w:rPr>
          <w:rFonts w:hint="eastAsia"/>
        </w:rPr>
        <w:t>2</w:t>
      </w:r>
      <w:r>
        <w:rPr>
          <w:rFonts w:hint="eastAsia"/>
        </w:rPr>
        <w:t>款及國家安全法第</w:t>
      </w:r>
      <w:r>
        <w:rPr>
          <w:rFonts w:hint="eastAsia"/>
        </w:rPr>
        <w:t>2</w:t>
      </w:r>
      <w:r>
        <w:rPr>
          <w:rFonts w:hint="eastAsia"/>
        </w:rPr>
        <w:t>條之</w:t>
      </w:r>
      <w:r>
        <w:rPr>
          <w:rFonts w:hint="eastAsia"/>
        </w:rPr>
        <w:t>1</w:t>
      </w:r>
      <w:r>
        <w:rPr>
          <w:rFonts w:hint="eastAsia"/>
        </w:rPr>
        <w:t>之用語。</w:t>
      </w:r>
      <w:r w:rsidRPr="009F4521">
        <w:rPr>
          <w:rFonts w:ascii="華康細明體"/>
        </w:rPr>
        <w:t>(</w:t>
      </w:r>
      <w:r>
        <w:t>3</w:t>
      </w:r>
      <w:r w:rsidRPr="009F4521">
        <w:rPr>
          <w:rFonts w:ascii="華康細明體"/>
        </w:rPr>
        <w:t>)</w:t>
      </w:r>
      <w:r>
        <w:rPr>
          <w:rFonts w:hint="eastAsia"/>
        </w:rPr>
        <w:t>「蒐集」與國家安全法第</w:t>
      </w:r>
      <w:r>
        <w:rPr>
          <w:rFonts w:hint="eastAsia"/>
        </w:rPr>
        <w:t>2</w:t>
      </w:r>
      <w:r>
        <w:rPr>
          <w:rFonts w:hint="eastAsia"/>
        </w:rPr>
        <w:t>條之</w:t>
      </w:r>
      <w:r>
        <w:rPr>
          <w:rFonts w:hint="eastAsia"/>
        </w:rPr>
        <w:t>1</w:t>
      </w:r>
      <w:r>
        <w:rPr>
          <w:rFonts w:hint="eastAsia"/>
        </w:rPr>
        <w:t>第</w:t>
      </w:r>
      <w:r>
        <w:rPr>
          <w:rFonts w:hint="eastAsia"/>
        </w:rPr>
        <w:t>3</w:t>
      </w:r>
      <w:r>
        <w:rPr>
          <w:rFonts w:hint="eastAsia"/>
        </w:rPr>
        <w:t>款「收集」有何不同，建請釐清或說明。</w:t>
      </w:r>
    </w:p>
    <w:p w:rsidR="007B21E7" w:rsidRDefault="007B21E7" w:rsidP="007B21E7">
      <w:pPr>
        <w:ind w:leftChars="100" w:left="211" w:firstLineChars="100" w:firstLine="211"/>
      </w:pPr>
      <w:r>
        <w:t>2</w:t>
      </w:r>
      <w:r w:rsidRPr="00E87EDD">
        <w:rPr>
          <w:rFonts w:ascii="華康細明體"/>
        </w:rPr>
        <w:t>.</w:t>
      </w:r>
      <w:r>
        <w:rPr>
          <w:rFonts w:hint="eastAsia"/>
        </w:rPr>
        <w:t>修正草案第</w:t>
      </w:r>
      <w:r>
        <w:rPr>
          <w:rFonts w:hint="eastAsia"/>
        </w:rPr>
        <w:t>13</w:t>
      </w:r>
      <w:r>
        <w:rPr>
          <w:rFonts w:hint="eastAsia"/>
        </w:rPr>
        <w:t>條之</w:t>
      </w:r>
      <w:r>
        <w:rPr>
          <w:rFonts w:hint="eastAsia"/>
        </w:rPr>
        <w:t>2</w:t>
      </w:r>
      <w:r>
        <w:rPr>
          <w:rFonts w:hint="eastAsia"/>
        </w:rPr>
        <w:t>未保留原營業秘密法第</w:t>
      </w:r>
      <w:r>
        <w:rPr>
          <w:rFonts w:hint="eastAsia"/>
        </w:rPr>
        <w:t>13</w:t>
      </w:r>
      <w:r>
        <w:rPr>
          <w:rFonts w:hint="eastAsia"/>
        </w:rPr>
        <w:t>條之</w:t>
      </w:r>
      <w:r>
        <w:rPr>
          <w:rFonts w:hint="eastAsia"/>
        </w:rPr>
        <w:t>2</w:t>
      </w:r>
      <w:r>
        <w:rPr>
          <w:rFonts w:hint="eastAsia"/>
        </w:rPr>
        <w:t>第</w:t>
      </w:r>
      <w:r>
        <w:rPr>
          <w:rFonts w:hint="eastAsia"/>
        </w:rPr>
        <w:t>1</w:t>
      </w:r>
      <w:r>
        <w:rPr>
          <w:rFonts w:hint="eastAsia"/>
        </w:rPr>
        <w:t>項之域外使用罪</w:t>
      </w:r>
      <w:r>
        <w:rPr>
          <w:rFonts w:hint="eastAsia"/>
        </w:rPr>
        <w:t>3</w:t>
      </w:r>
      <w:r>
        <w:rPr>
          <w:rFonts w:hint="eastAsia"/>
        </w:rPr>
        <w:t>，則對於無法證明行為人係為境外敵對勢力侵害營業秘密，而僅能證明該人係意圖在外國、大陸地區、香港或澳門使用，而侵害營業秘密者，將無法適用原規定予以加重處罰，對於整體營業秘密之保護，恐有不足，建請再酌。</w:t>
      </w:r>
    </w:p>
    <w:p w:rsidR="007B21E7" w:rsidRDefault="007B21E7" w:rsidP="007B21E7">
      <w:pPr>
        <w:ind w:leftChars="100" w:left="211" w:firstLineChars="100" w:firstLine="211"/>
      </w:pPr>
      <w:r>
        <w:t>3</w:t>
      </w:r>
      <w:r w:rsidRPr="00E87EDD">
        <w:rPr>
          <w:rFonts w:ascii="華康細明體"/>
        </w:rPr>
        <w:t>.</w:t>
      </w:r>
      <w:r>
        <w:rPr>
          <w:rFonts w:hint="eastAsia"/>
        </w:rPr>
        <w:t>修正草案第</w:t>
      </w:r>
      <w:r>
        <w:rPr>
          <w:rFonts w:hint="eastAsia"/>
        </w:rPr>
        <w:t>13</w:t>
      </w:r>
      <w:r>
        <w:rPr>
          <w:rFonts w:hint="eastAsia"/>
        </w:rPr>
        <w:t>條之</w:t>
      </w:r>
      <w:r>
        <w:rPr>
          <w:rFonts w:hint="eastAsia"/>
        </w:rPr>
        <w:t>2</w:t>
      </w:r>
      <w:r>
        <w:rPr>
          <w:rFonts w:hint="eastAsia"/>
        </w:rPr>
        <w:t>第</w:t>
      </w:r>
      <w:r>
        <w:rPr>
          <w:rFonts w:hint="eastAsia"/>
        </w:rPr>
        <w:t>1</w:t>
      </w:r>
      <w:r>
        <w:rPr>
          <w:rFonts w:hint="eastAsia"/>
        </w:rPr>
        <w:t>項之罪之刑度為「無期徒刑、十年以上有期徒刑」，在未區分遭侵害營業秘密之重要性及對國家安全、產業利益侵害之嚴重性下，將「無期徒刑」納入法定刑，是否符合罪刑相當原則，建請再酌。</w:t>
      </w:r>
    </w:p>
    <w:p w:rsidR="007B21E7" w:rsidRDefault="007B21E7" w:rsidP="007B21E7">
      <w:pPr>
        <w:ind w:leftChars="100" w:left="211" w:firstLineChars="100" w:firstLine="211"/>
      </w:pPr>
      <w:r>
        <w:t>4</w:t>
      </w:r>
      <w:r w:rsidRPr="00E87EDD">
        <w:rPr>
          <w:rFonts w:ascii="華康細明體"/>
        </w:rPr>
        <w:t>.</w:t>
      </w:r>
      <w:r>
        <w:rPr>
          <w:rFonts w:hint="eastAsia"/>
        </w:rPr>
        <w:t>修正草案第</w:t>
      </w:r>
      <w:r>
        <w:rPr>
          <w:rFonts w:hint="eastAsia"/>
        </w:rPr>
        <w:t>13</w:t>
      </w:r>
      <w:r>
        <w:rPr>
          <w:rFonts w:hint="eastAsia"/>
        </w:rPr>
        <w:t>條之</w:t>
      </w:r>
      <w:r>
        <w:rPr>
          <w:rFonts w:hint="eastAsia"/>
        </w:rPr>
        <w:t>2</w:t>
      </w:r>
      <w:r>
        <w:rPr>
          <w:rFonts w:hint="eastAsia"/>
        </w:rPr>
        <w:t>第</w:t>
      </w:r>
      <w:r>
        <w:rPr>
          <w:rFonts w:hint="eastAsia"/>
        </w:rPr>
        <w:t>1</w:t>
      </w:r>
      <w:r>
        <w:rPr>
          <w:rFonts w:hint="eastAsia"/>
        </w:rPr>
        <w:t>項後段「犯本項之罪同時有前條規範禁止之行為者，應就不同行為態樣與保護法益論以數罪併罰」，現行法尚乏相同或類似之立法體例，請再酌。</w:t>
      </w:r>
    </w:p>
    <w:p w:rsidR="007B21E7" w:rsidRDefault="007B21E7" w:rsidP="007B21E7">
      <w:pPr>
        <w:ind w:leftChars="100" w:left="211" w:firstLineChars="100" w:firstLine="211"/>
      </w:pPr>
      <w:r>
        <w:rPr>
          <w:rFonts w:hint="eastAsia"/>
        </w:rPr>
        <w:t>二、有關陳委員亭妃等</w:t>
      </w:r>
      <w:r>
        <w:rPr>
          <w:rFonts w:hint="eastAsia"/>
        </w:rPr>
        <w:t>16</w:t>
      </w:r>
      <w:r>
        <w:rPr>
          <w:rFonts w:hint="eastAsia"/>
        </w:rPr>
        <w:t>人擬具「營業秘密法第二條條文修正草案」</w:t>
      </w:r>
    </w:p>
    <w:p w:rsidR="007B21E7" w:rsidRDefault="007B21E7" w:rsidP="007B21E7">
      <w:pPr>
        <w:ind w:leftChars="100" w:left="211" w:firstLineChars="100" w:firstLine="211"/>
      </w:pPr>
      <w:r w:rsidRPr="009F4521">
        <w:rPr>
          <w:rFonts w:ascii="華康細明體" w:hint="eastAsia"/>
        </w:rPr>
        <w:lastRenderedPageBreak/>
        <w:t>(</w:t>
      </w:r>
      <w:r w:rsidRPr="00E87EDD">
        <w:rPr>
          <w:rFonts w:ascii="華康細明體" w:hint="eastAsia"/>
        </w:rPr>
        <w:t>一</w:t>
      </w:r>
      <w:r w:rsidRPr="009F4521">
        <w:rPr>
          <w:rFonts w:ascii="華康細明體" w:hint="eastAsia"/>
        </w:rPr>
        <w:t>)</w:t>
      </w:r>
      <w:r>
        <w:rPr>
          <w:rFonts w:hint="eastAsia"/>
        </w:rPr>
        <w:t>修正條文</w:t>
      </w:r>
    </w:p>
    <w:p w:rsidR="007B21E7" w:rsidRDefault="007B21E7" w:rsidP="007B21E7">
      <w:pPr>
        <w:ind w:leftChars="100" w:left="211" w:firstLineChars="100" w:firstLine="211"/>
      </w:pPr>
      <w:r>
        <w:rPr>
          <w:rFonts w:hint="eastAsia"/>
        </w:rPr>
        <w:t>委員提案修正第</w:t>
      </w:r>
      <w:r>
        <w:rPr>
          <w:rFonts w:hint="eastAsia"/>
        </w:rPr>
        <w:t>2</w:t>
      </w:r>
      <w:r>
        <w:rPr>
          <w:rFonts w:hint="eastAsia"/>
        </w:rPr>
        <w:t>條第</w:t>
      </w:r>
      <w:r>
        <w:rPr>
          <w:rFonts w:hint="eastAsia"/>
        </w:rPr>
        <w:t>2</w:t>
      </w:r>
      <w:r>
        <w:rPr>
          <w:rFonts w:hint="eastAsia"/>
        </w:rPr>
        <w:t>項規定為「為境外敵對勢力蒐集、刺探或交付營業秘密、檔案或物品等相關之資訊，為經濟間諜行為。」增訂經濟間諜行為之定義；另增訂第</w:t>
      </w:r>
      <w:r>
        <w:rPr>
          <w:rFonts w:hint="eastAsia"/>
        </w:rPr>
        <w:t>3</w:t>
      </w:r>
      <w:r>
        <w:rPr>
          <w:rFonts w:hint="eastAsia"/>
        </w:rPr>
        <w:t>項規定為「前項之境外敵對勢力，指與我國交戰或武力對峙，以及採取非和平手段危害我國主權之之國家、政治實體或特定團體，公、私營機構，並依其指示所致者。」</w:t>
      </w:r>
    </w:p>
    <w:p w:rsidR="007B21E7" w:rsidRDefault="007B21E7" w:rsidP="007B21E7">
      <w:pPr>
        <w:ind w:leftChars="100" w:left="211" w:firstLineChars="100" w:firstLine="211"/>
      </w:pPr>
      <w:r w:rsidRPr="009F4521">
        <w:rPr>
          <w:rFonts w:ascii="華康細明體" w:hint="eastAsia"/>
        </w:rPr>
        <w:t>(</w:t>
      </w:r>
      <w:r w:rsidRPr="00E87EDD">
        <w:rPr>
          <w:rFonts w:ascii="華康細明體" w:hint="eastAsia"/>
        </w:rPr>
        <w:t>二</w:t>
      </w:r>
      <w:r w:rsidRPr="009F4521">
        <w:rPr>
          <w:rFonts w:ascii="華康細明體" w:hint="eastAsia"/>
        </w:rPr>
        <w:t>)</w:t>
      </w:r>
      <w:r>
        <w:rPr>
          <w:rFonts w:hint="eastAsia"/>
        </w:rPr>
        <w:t>本部意見</w:t>
      </w:r>
    </w:p>
    <w:p w:rsidR="007B21E7" w:rsidRDefault="007B21E7" w:rsidP="007B21E7">
      <w:pPr>
        <w:ind w:leftChars="100" w:left="211" w:firstLineChars="100" w:firstLine="211"/>
      </w:pPr>
      <w:r>
        <w:t>1</w:t>
      </w:r>
      <w:r w:rsidRPr="00E87EDD">
        <w:rPr>
          <w:rFonts w:ascii="華康細明體"/>
        </w:rPr>
        <w:t>.</w:t>
      </w:r>
      <w:r>
        <w:rPr>
          <w:rFonts w:hint="eastAsia"/>
        </w:rPr>
        <w:t>修正草案第</w:t>
      </w:r>
      <w:r>
        <w:rPr>
          <w:rFonts w:hint="eastAsia"/>
        </w:rPr>
        <w:t>2</w:t>
      </w:r>
      <w:r>
        <w:rPr>
          <w:rFonts w:hint="eastAsia"/>
        </w:rPr>
        <w:t>條第</w:t>
      </w:r>
      <w:r>
        <w:rPr>
          <w:rFonts w:hint="eastAsia"/>
        </w:rPr>
        <w:t>2</w:t>
      </w:r>
      <w:r>
        <w:rPr>
          <w:rFonts w:hint="eastAsia"/>
        </w:rPr>
        <w:t>項就經濟間諜行為所定之「蒐集、刺探、交付」等三種侵害營業秘密之行為態樣，係參考國家安全法第</w:t>
      </w:r>
      <w:r>
        <w:rPr>
          <w:rFonts w:hint="eastAsia"/>
        </w:rPr>
        <w:t>2</w:t>
      </w:r>
      <w:r>
        <w:rPr>
          <w:rFonts w:hint="eastAsia"/>
        </w:rPr>
        <w:t>條之</w:t>
      </w:r>
      <w:r>
        <w:rPr>
          <w:rFonts w:hint="eastAsia"/>
        </w:rPr>
        <w:t>1</w:t>
      </w:r>
      <w:r>
        <w:rPr>
          <w:rFonts w:hint="eastAsia"/>
        </w:rPr>
        <w:t>第</w:t>
      </w:r>
      <w:r>
        <w:rPr>
          <w:rFonts w:hint="eastAsia"/>
        </w:rPr>
        <w:t>2</w:t>
      </w:r>
      <w:r>
        <w:rPr>
          <w:rFonts w:hint="eastAsia"/>
        </w:rPr>
        <w:t>款、第</w:t>
      </w:r>
      <w:r>
        <w:rPr>
          <w:rFonts w:hint="eastAsia"/>
        </w:rPr>
        <w:t>3</w:t>
      </w:r>
      <w:r>
        <w:rPr>
          <w:rFonts w:hint="eastAsia"/>
        </w:rPr>
        <w:t>款之體例，惟與營業秘密法第</w:t>
      </w:r>
      <w:r>
        <w:rPr>
          <w:rFonts w:hint="eastAsia"/>
        </w:rPr>
        <w:t>13</w:t>
      </w:r>
      <w:r>
        <w:rPr>
          <w:rFonts w:hint="eastAsia"/>
        </w:rPr>
        <w:t>條之</w:t>
      </w:r>
      <w:r>
        <w:rPr>
          <w:rFonts w:hint="eastAsia"/>
        </w:rPr>
        <w:t>1</w:t>
      </w:r>
      <w:r>
        <w:rPr>
          <w:rFonts w:hint="eastAsia"/>
        </w:rPr>
        <w:t>第</w:t>
      </w:r>
      <w:r>
        <w:rPr>
          <w:rFonts w:hint="eastAsia"/>
        </w:rPr>
        <w:t>1</w:t>
      </w:r>
      <w:r>
        <w:rPr>
          <w:rFonts w:hint="eastAsia"/>
        </w:rPr>
        <w:t>項各款所列之禁止行為態樣不同，考量經濟間諜行為保護之客體，亦為營業秘密，故是否有必要在同法內引進不同之禁止行為態樣，及對於營業秘密之保護是否充足，建請再酌。又「蒐集」與國家安全法第</w:t>
      </w:r>
      <w:r>
        <w:rPr>
          <w:rFonts w:hint="eastAsia"/>
        </w:rPr>
        <w:t>2</w:t>
      </w:r>
      <w:r>
        <w:rPr>
          <w:rFonts w:hint="eastAsia"/>
        </w:rPr>
        <w:t>條之</w:t>
      </w:r>
      <w:r>
        <w:rPr>
          <w:rFonts w:hint="eastAsia"/>
        </w:rPr>
        <w:t>1</w:t>
      </w:r>
      <w:r>
        <w:rPr>
          <w:rFonts w:hint="eastAsia"/>
        </w:rPr>
        <w:t>第</w:t>
      </w:r>
      <w:r>
        <w:rPr>
          <w:rFonts w:hint="eastAsia"/>
        </w:rPr>
        <w:t>3</w:t>
      </w:r>
      <w:r>
        <w:rPr>
          <w:rFonts w:hint="eastAsia"/>
        </w:rPr>
        <w:t>款「收集」有何不同，建請釐清或說明。</w:t>
      </w:r>
    </w:p>
    <w:p w:rsidR="007B21E7" w:rsidRDefault="007B21E7" w:rsidP="007B21E7">
      <w:pPr>
        <w:ind w:leftChars="100" w:left="211" w:firstLineChars="100" w:firstLine="211"/>
      </w:pPr>
      <w:r>
        <w:t>2</w:t>
      </w:r>
      <w:r w:rsidRPr="00E87EDD">
        <w:rPr>
          <w:rFonts w:ascii="華康細明體"/>
        </w:rPr>
        <w:t>.</w:t>
      </w:r>
      <w:r>
        <w:rPr>
          <w:rFonts w:hint="eastAsia"/>
        </w:rPr>
        <w:t>修正草案固於第</w:t>
      </w:r>
      <w:r>
        <w:rPr>
          <w:rFonts w:hint="eastAsia"/>
        </w:rPr>
        <w:t>2</w:t>
      </w:r>
      <w:r>
        <w:rPr>
          <w:rFonts w:hint="eastAsia"/>
        </w:rPr>
        <w:t>條第</w:t>
      </w:r>
      <w:r>
        <w:rPr>
          <w:rFonts w:hint="eastAsia"/>
        </w:rPr>
        <w:t>2</w:t>
      </w:r>
      <w:r>
        <w:rPr>
          <w:rFonts w:hint="eastAsia"/>
        </w:rPr>
        <w:t>項、第</w:t>
      </w:r>
      <w:r>
        <w:rPr>
          <w:rFonts w:hint="eastAsia"/>
        </w:rPr>
        <w:t>3</w:t>
      </w:r>
      <w:r>
        <w:rPr>
          <w:rFonts w:hint="eastAsia"/>
        </w:rPr>
        <w:t>項規定經濟間諜行為與境外敵對勢力之定義，惟未具體規範違反經濟間諜行為之法律效果，是否能達到保護營業秘密之目的，建請再酌。</w:t>
      </w:r>
    </w:p>
    <w:p w:rsidR="007B21E7" w:rsidRDefault="007B21E7" w:rsidP="007B21E7">
      <w:pPr>
        <w:ind w:leftChars="100" w:left="211" w:firstLineChars="100" w:firstLine="211"/>
      </w:pPr>
      <w:r>
        <w:rPr>
          <w:rFonts w:hint="eastAsia"/>
        </w:rPr>
        <w:t>三、有關何委員欣純、邱委員志偉等</w:t>
      </w:r>
      <w:r>
        <w:rPr>
          <w:rFonts w:hint="eastAsia"/>
        </w:rPr>
        <w:t>21</w:t>
      </w:r>
      <w:r>
        <w:rPr>
          <w:rFonts w:hint="eastAsia"/>
        </w:rPr>
        <w:t>人擬具「營業秘密法第二條、第十條及第十三條之二條文修正草案」</w:t>
      </w:r>
    </w:p>
    <w:p w:rsidR="007B21E7" w:rsidRDefault="007B21E7" w:rsidP="007B21E7">
      <w:pPr>
        <w:ind w:leftChars="100" w:left="211" w:firstLineChars="100" w:firstLine="211"/>
      </w:pPr>
      <w:r w:rsidRPr="009F4521">
        <w:rPr>
          <w:rFonts w:ascii="華康細明體" w:hint="eastAsia"/>
        </w:rPr>
        <w:t>(</w:t>
      </w:r>
      <w:r w:rsidRPr="00E87EDD">
        <w:rPr>
          <w:rFonts w:ascii="華康細明體" w:hint="eastAsia"/>
        </w:rPr>
        <w:t>一</w:t>
      </w:r>
      <w:r w:rsidRPr="009F4521">
        <w:rPr>
          <w:rFonts w:ascii="華康細明體" w:hint="eastAsia"/>
        </w:rPr>
        <w:t>)</w:t>
      </w:r>
      <w:r>
        <w:rPr>
          <w:rFonts w:hint="eastAsia"/>
        </w:rPr>
        <w:t>修正條文</w:t>
      </w:r>
    </w:p>
    <w:p w:rsidR="007B21E7" w:rsidRDefault="007B21E7" w:rsidP="007B21E7">
      <w:pPr>
        <w:ind w:leftChars="100" w:left="211" w:firstLineChars="100" w:firstLine="211"/>
      </w:pPr>
      <w:r>
        <w:t>1</w:t>
      </w:r>
      <w:r w:rsidRPr="00E87EDD">
        <w:rPr>
          <w:rFonts w:ascii="華康細明體"/>
        </w:rPr>
        <w:t>.</w:t>
      </w:r>
      <w:r>
        <w:rPr>
          <w:rFonts w:hint="eastAsia"/>
        </w:rPr>
        <w:t>委員提案修正第</w:t>
      </w:r>
      <w:r>
        <w:rPr>
          <w:rFonts w:hint="eastAsia"/>
        </w:rPr>
        <w:t>2</w:t>
      </w:r>
      <w:r>
        <w:rPr>
          <w:rFonts w:hint="eastAsia"/>
        </w:rPr>
        <w:t>條第</w:t>
      </w:r>
      <w:r>
        <w:rPr>
          <w:rFonts w:hint="eastAsia"/>
        </w:rPr>
        <w:t>2</w:t>
      </w:r>
      <w:r>
        <w:rPr>
          <w:rFonts w:hint="eastAsia"/>
        </w:rPr>
        <w:t>項規定為「本法所稱境外敵對勢力，指依反滲透法第二條規定，指與我國交戰或武力對峙之國家、政治實體或團體。主張採取非和平手段危害我國主權之國家、政治實體或團體，亦同。」明定境外敵對勢力之定義。</w:t>
      </w:r>
    </w:p>
    <w:p w:rsidR="007B21E7" w:rsidRDefault="007B21E7" w:rsidP="007B21E7">
      <w:pPr>
        <w:ind w:leftChars="100" w:left="211" w:firstLineChars="100" w:firstLine="211"/>
      </w:pPr>
      <w:r>
        <w:t>2</w:t>
      </w:r>
      <w:r w:rsidRPr="00E87EDD">
        <w:rPr>
          <w:rFonts w:ascii="華康細明體"/>
        </w:rPr>
        <w:t>.</w:t>
      </w:r>
      <w:r>
        <w:rPr>
          <w:rFonts w:hint="eastAsia"/>
        </w:rPr>
        <w:t>委員提案修正第</w:t>
      </w:r>
      <w:r>
        <w:rPr>
          <w:rFonts w:hint="eastAsia"/>
        </w:rPr>
        <w:t>10</w:t>
      </w:r>
      <w:r>
        <w:rPr>
          <w:rFonts w:hint="eastAsia"/>
        </w:rPr>
        <w:t>條第</w:t>
      </w:r>
      <w:r>
        <w:rPr>
          <w:rFonts w:hint="eastAsia"/>
        </w:rPr>
        <w:t>3</w:t>
      </w:r>
      <w:r>
        <w:rPr>
          <w:rFonts w:hint="eastAsia"/>
        </w:rPr>
        <w:t>項規定為「任何人亦不得為外國、大陸地區、香港、澳門、境外敵對勢力或其派遣之人為下列行為：一、洩漏、交付或傳遞關於營業秘密之文書、圖畫、影像、消息、物品或電磁紀錄。二、刺探或收集關於營業秘密上應秘密之文書、圖畫、影像、消息、物品或電磁紀錄。」明定禁止為外國、大陸地區、香港、澳門、境外敵對勢力或其派遣之人為侵害營業秘密之行為態樣。</w:t>
      </w:r>
    </w:p>
    <w:p w:rsidR="007B21E7" w:rsidRDefault="007B21E7" w:rsidP="007B21E7">
      <w:pPr>
        <w:ind w:leftChars="100" w:left="211" w:firstLineChars="100" w:firstLine="211"/>
      </w:pPr>
      <w:r>
        <w:t>3</w:t>
      </w:r>
      <w:r w:rsidRPr="00E87EDD">
        <w:rPr>
          <w:rFonts w:ascii="華康細明體"/>
        </w:rPr>
        <w:t>.</w:t>
      </w:r>
      <w:r>
        <w:rPr>
          <w:rFonts w:hint="eastAsia"/>
        </w:rPr>
        <w:t>委員提案修正第</w:t>
      </w:r>
      <w:r>
        <w:rPr>
          <w:rFonts w:hint="eastAsia"/>
        </w:rPr>
        <w:t>13</w:t>
      </w:r>
      <w:r>
        <w:rPr>
          <w:rFonts w:hint="eastAsia"/>
        </w:rPr>
        <w:t>條之</w:t>
      </w:r>
      <w:r>
        <w:rPr>
          <w:rFonts w:hint="eastAsia"/>
        </w:rPr>
        <w:t>2</w:t>
      </w:r>
      <w:r>
        <w:rPr>
          <w:rFonts w:hint="eastAsia"/>
        </w:rPr>
        <w:t>第</w:t>
      </w:r>
      <w:r>
        <w:rPr>
          <w:rFonts w:hint="eastAsia"/>
        </w:rPr>
        <w:t>1</w:t>
      </w:r>
      <w:r>
        <w:rPr>
          <w:rFonts w:hint="eastAsia"/>
        </w:rPr>
        <w:t>項規定為「從事間諜行為而洩漏、交付或傳遞各項營業秘密之資訊於外國勢力、境外敵對勢力或其工作人員者，處無期徒刑或七年以上有期徒刑，得併科新臺幣三百萬元以上一億元以下之罰金。」明定從事間諜行為而洩漏、交付或傳遞等侵害營業秘密之處罰；另增訂第</w:t>
      </w:r>
      <w:r>
        <w:rPr>
          <w:rFonts w:hint="eastAsia"/>
        </w:rPr>
        <w:t>2</w:t>
      </w:r>
      <w:r>
        <w:rPr>
          <w:rFonts w:hint="eastAsia"/>
        </w:rPr>
        <w:t>項規定為「從事間諜行為而刺探或收集各項營業秘密之資訊者，處三年以上七年以下有期徒刑，得併科新臺幣一百萬元以上五千萬元以下之罰金。」明定從事間諜行為而刺探或收集等侵害營業秘密之處罰。</w:t>
      </w:r>
    </w:p>
    <w:p w:rsidR="007B21E7" w:rsidRDefault="007B21E7" w:rsidP="007B21E7">
      <w:pPr>
        <w:ind w:leftChars="100" w:left="211" w:firstLineChars="100" w:firstLine="211"/>
      </w:pPr>
      <w:r w:rsidRPr="009F4521">
        <w:rPr>
          <w:rFonts w:ascii="華康細明體" w:hint="eastAsia"/>
        </w:rPr>
        <w:t>(</w:t>
      </w:r>
      <w:r w:rsidRPr="00E87EDD">
        <w:rPr>
          <w:rFonts w:ascii="華康細明體" w:hint="eastAsia"/>
        </w:rPr>
        <w:t>二</w:t>
      </w:r>
      <w:r w:rsidRPr="009F4521">
        <w:rPr>
          <w:rFonts w:ascii="華康細明體" w:hint="eastAsia"/>
        </w:rPr>
        <w:t>)</w:t>
      </w:r>
      <w:r>
        <w:rPr>
          <w:rFonts w:hint="eastAsia"/>
        </w:rPr>
        <w:t>本部意見</w:t>
      </w:r>
    </w:p>
    <w:p w:rsidR="007B21E7" w:rsidRDefault="007B21E7" w:rsidP="00E03C6F">
      <w:pPr>
        <w:spacing w:line="390" w:lineRule="exact"/>
        <w:ind w:leftChars="100" w:left="211" w:firstLineChars="100" w:firstLine="211"/>
      </w:pPr>
      <w:r>
        <w:t>1</w:t>
      </w:r>
      <w:r w:rsidRPr="00E87EDD">
        <w:rPr>
          <w:rFonts w:ascii="華康細明體"/>
        </w:rPr>
        <w:t>.</w:t>
      </w:r>
      <w:r>
        <w:rPr>
          <w:rFonts w:hint="eastAsia"/>
        </w:rPr>
        <w:t>修正草案第</w:t>
      </w:r>
      <w:r>
        <w:rPr>
          <w:rFonts w:hint="eastAsia"/>
        </w:rPr>
        <w:t>10</w:t>
      </w:r>
      <w:r>
        <w:rPr>
          <w:rFonts w:hint="eastAsia"/>
        </w:rPr>
        <w:t>條第</w:t>
      </w:r>
      <w:r>
        <w:rPr>
          <w:rFonts w:hint="eastAsia"/>
        </w:rPr>
        <w:t>3</w:t>
      </w:r>
      <w:r>
        <w:rPr>
          <w:rFonts w:hint="eastAsia"/>
        </w:rPr>
        <w:t>項第</w:t>
      </w:r>
      <w:r>
        <w:rPr>
          <w:rFonts w:hint="eastAsia"/>
        </w:rPr>
        <w:t>1</w:t>
      </w:r>
      <w:r>
        <w:rPr>
          <w:rFonts w:hint="eastAsia"/>
        </w:rPr>
        <w:t>、</w:t>
      </w:r>
      <w:r>
        <w:rPr>
          <w:rFonts w:hint="eastAsia"/>
        </w:rPr>
        <w:t>2</w:t>
      </w:r>
      <w:r>
        <w:rPr>
          <w:rFonts w:hint="eastAsia"/>
        </w:rPr>
        <w:t>款所定之「洩漏、交付或傳遞」、「刺探或收集」關於營業秘密之文書、圖畫、影像、消息、物品或電磁紀錄等侵害營業秘密之禁止行為態樣，係參考國家安全法第</w:t>
      </w:r>
      <w:r>
        <w:rPr>
          <w:rFonts w:hint="eastAsia"/>
        </w:rPr>
        <w:t>2</w:t>
      </w:r>
      <w:r>
        <w:rPr>
          <w:rFonts w:hint="eastAsia"/>
        </w:rPr>
        <w:t>條之</w:t>
      </w:r>
      <w:r>
        <w:rPr>
          <w:rFonts w:hint="eastAsia"/>
        </w:rPr>
        <w:t>1</w:t>
      </w:r>
      <w:r>
        <w:rPr>
          <w:rFonts w:hint="eastAsia"/>
        </w:rPr>
        <w:t>第</w:t>
      </w:r>
      <w:r>
        <w:rPr>
          <w:rFonts w:hint="eastAsia"/>
        </w:rPr>
        <w:t>2</w:t>
      </w:r>
      <w:r>
        <w:rPr>
          <w:rFonts w:hint="eastAsia"/>
        </w:rPr>
        <w:t>款、第</w:t>
      </w:r>
      <w:r>
        <w:rPr>
          <w:rFonts w:hint="eastAsia"/>
        </w:rPr>
        <w:t>3</w:t>
      </w:r>
      <w:r>
        <w:rPr>
          <w:rFonts w:hint="eastAsia"/>
        </w:rPr>
        <w:t>款之體例，惟與營業秘密法第</w:t>
      </w:r>
      <w:r>
        <w:rPr>
          <w:rFonts w:hint="eastAsia"/>
        </w:rPr>
        <w:t>13</w:t>
      </w:r>
      <w:r>
        <w:rPr>
          <w:rFonts w:hint="eastAsia"/>
        </w:rPr>
        <w:t>條之</w:t>
      </w:r>
      <w:r>
        <w:rPr>
          <w:rFonts w:hint="eastAsia"/>
        </w:rPr>
        <w:t>1</w:t>
      </w:r>
      <w:r>
        <w:rPr>
          <w:rFonts w:hint="eastAsia"/>
        </w:rPr>
        <w:t>第</w:t>
      </w:r>
      <w:r>
        <w:rPr>
          <w:rFonts w:hint="eastAsia"/>
        </w:rPr>
        <w:t>1</w:t>
      </w:r>
      <w:r>
        <w:rPr>
          <w:rFonts w:hint="eastAsia"/>
        </w:rPr>
        <w:t>項各款所列之禁止行為態樣不同，考量經濟間諜行為保護之客體，亦為營業秘密，故是否有必要在同法內引</w:t>
      </w:r>
      <w:r>
        <w:rPr>
          <w:rFonts w:hint="eastAsia"/>
        </w:rPr>
        <w:lastRenderedPageBreak/>
        <w:t>進不同之禁止行為態樣，及對於營業秘密之保護是否充足，建請再酌。</w:t>
      </w:r>
    </w:p>
    <w:p w:rsidR="007B21E7" w:rsidRDefault="007B21E7" w:rsidP="00E03C6F">
      <w:pPr>
        <w:spacing w:line="390" w:lineRule="exact"/>
        <w:ind w:leftChars="100" w:left="211" w:firstLineChars="100" w:firstLine="211"/>
      </w:pPr>
      <w:r>
        <w:t>2</w:t>
      </w:r>
      <w:r w:rsidRPr="00E87EDD">
        <w:rPr>
          <w:rFonts w:ascii="華康細明體"/>
        </w:rPr>
        <w:t>.</w:t>
      </w:r>
      <w:r>
        <w:rPr>
          <w:rFonts w:hint="eastAsia"/>
        </w:rPr>
        <w:t>修正草案第</w:t>
      </w:r>
      <w:r>
        <w:rPr>
          <w:rFonts w:hint="eastAsia"/>
        </w:rPr>
        <w:t>13</w:t>
      </w:r>
      <w:r>
        <w:rPr>
          <w:rFonts w:hint="eastAsia"/>
        </w:rPr>
        <w:t>條之</w:t>
      </w:r>
      <w:r>
        <w:rPr>
          <w:rFonts w:hint="eastAsia"/>
        </w:rPr>
        <w:t>2</w:t>
      </w:r>
      <w:r>
        <w:rPr>
          <w:rFonts w:hint="eastAsia"/>
        </w:rPr>
        <w:t>未保留原營業秘密法第</w:t>
      </w:r>
      <w:r>
        <w:rPr>
          <w:rFonts w:hint="eastAsia"/>
        </w:rPr>
        <w:t>13</w:t>
      </w:r>
      <w:r>
        <w:rPr>
          <w:rFonts w:hint="eastAsia"/>
        </w:rPr>
        <w:t>條之</w:t>
      </w:r>
      <w:r>
        <w:rPr>
          <w:rFonts w:hint="eastAsia"/>
        </w:rPr>
        <w:t>2</w:t>
      </w:r>
      <w:r>
        <w:rPr>
          <w:rFonts w:hint="eastAsia"/>
        </w:rPr>
        <w:t>第</w:t>
      </w:r>
      <w:r>
        <w:rPr>
          <w:rFonts w:hint="eastAsia"/>
        </w:rPr>
        <w:t>1</w:t>
      </w:r>
      <w:r>
        <w:rPr>
          <w:rFonts w:hint="eastAsia"/>
        </w:rPr>
        <w:t>項之域外使用罪，則對於無法證明行為人係為境外敵對勢力侵害營業秘密，而僅能證明該人係意圖在外國、大陸地區、香港或澳門使用，而侵害營業秘密者，將無法適用原規定予以加重處罰，對於整體營業秘密之保護，恐有不足，建請再酌。</w:t>
      </w:r>
    </w:p>
    <w:p w:rsidR="007B21E7" w:rsidRDefault="007B21E7" w:rsidP="00E03C6F">
      <w:pPr>
        <w:spacing w:line="390" w:lineRule="exact"/>
        <w:ind w:leftChars="100" w:left="211" w:firstLineChars="100" w:firstLine="211"/>
      </w:pPr>
      <w:r>
        <w:t>3</w:t>
      </w:r>
      <w:r w:rsidRPr="00E87EDD">
        <w:rPr>
          <w:rFonts w:ascii="華康細明體"/>
        </w:rPr>
        <w:t>.</w:t>
      </w:r>
      <w:r>
        <w:rPr>
          <w:rFonts w:hint="eastAsia"/>
        </w:rPr>
        <w:t>修正草案第</w:t>
      </w:r>
      <w:r>
        <w:rPr>
          <w:rFonts w:hint="eastAsia"/>
        </w:rPr>
        <w:t>13</w:t>
      </w:r>
      <w:r>
        <w:rPr>
          <w:rFonts w:hint="eastAsia"/>
        </w:rPr>
        <w:t>條之</w:t>
      </w:r>
      <w:r>
        <w:rPr>
          <w:rFonts w:hint="eastAsia"/>
        </w:rPr>
        <w:t>2</w:t>
      </w:r>
      <w:r>
        <w:rPr>
          <w:rFonts w:hint="eastAsia"/>
        </w:rPr>
        <w:t>第</w:t>
      </w:r>
      <w:r>
        <w:rPr>
          <w:rFonts w:hint="eastAsia"/>
        </w:rPr>
        <w:t>1</w:t>
      </w:r>
      <w:r>
        <w:rPr>
          <w:rFonts w:hint="eastAsia"/>
        </w:rPr>
        <w:t>項之罪之刑度為「無期徒刑、七年以上有期徒刑」，在未區分遭侵害營業秘密之重要性及對國家安全、產業利益侵害之嚴重性下，將「無期徒刑」納入法定刑，是否符合罪刑相當原則，建請再酌。另同條第</w:t>
      </w:r>
      <w:r>
        <w:rPr>
          <w:rFonts w:hint="eastAsia"/>
        </w:rPr>
        <w:t>2</w:t>
      </w:r>
      <w:r>
        <w:rPr>
          <w:rFonts w:hint="eastAsia"/>
        </w:rPr>
        <w:t>項之刑度為「三年以上七年以下有期徒刑」，惟我國法定刑級距之多數立法慣例為「一年以上七年以下有期徒刑」、「三年以上十年以下有期徒刑」，故建請再酌。</w:t>
      </w:r>
    </w:p>
    <w:p w:rsidR="007B21E7" w:rsidRDefault="007B21E7" w:rsidP="00E03C6F">
      <w:pPr>
        <w:spacing w:line="390" w:lineRule="exact"/>
        <w:ind w:leftChars="100" w:left="211" w:firstLineChars="100" w:firstLine="211"/>
      </w:pPr>
      <w:r>
        <w:rPr>
          <w:rFonts w:hint="eastAsia"/>
        </w:rPr>
        <w:t>四、結論</w:t>
      </w:r>
    </w:p>
    <w:p w:rsidR="007B21E7" w:rsidRDefault="007B21E7" w:rsidP="00E03C6F">
      <w:pPr>
        <w:spacing w:line="390" w:lineRule="exact"/>
        <w:ind w:leftChars="100" w:left="211" w:firstLineChars="100" w:firstLine="211"/>
      </w:pPr>
      <w:r>
        <w:rPr>
          <w:rFonts w:hint="eastAsia"/>
        </w:rPr>
        <w:t>高科技產業已是台灣生存發展的重要命脈，一旦核心關鍵技術之營業秘密遭竊取，流入競爭對手、外國勢力或境外敵對勢力的手中，不僅高科技產業將嚴重受創，影響整體產業競爭力，甚至危及國家安全。非常感佩委員的用心提案，相信在委員及政府各部門與產業界共同努力下，將可有效提升並強化保護營業秘密之法制強度，以確保我國整體產業競爭優勢與國家安全。</w:t>
      </w:r>
    </w:p>
    <w:p w:rsidR="007B21E7" w:rsidRDefault="007B21E7" w:rsidP="00E03C6F">
      <w:pPr>
        <w:spacing w:line="390" w:lineRule="exact"/>
        <w:ind w:leftChars="100" w:left="211" w:firstLineChars="100" w:firstLine="211"/>
      </w:pPr>
      <w:r>
        <w:rPr>
          <w:rFonts w:hint="eastAsia"/>
        </w:rPr>
        <w:t>以上報告，敬請</w:t>
      </w:r>
    </w:p>
    <w:p w:rsidR="007B21E7" w:rsidRDefault="007B21E7" w:rsidP="00E03C6F">
      <w:pPr>
        <w:spacing w:line="390" w:lineRule="exact"/>
        <w:ind w:leftChars="100" w:left="211" w:firstLineChars="100" w:firstLine="211"/>
      </w:pPr>
      <w:r>
        <w:rPr>
          <w:rFonts w:hint="eastAsia"/>
        </w:rPr>
        <w:t>主席及各位委員指教。</w:t>
      </w:r>
    </w:p>
    <w:p w:rsidR="007B21E7" w:rsidRDefault="007B21E7" w:rsidP="00E03C6F">
      <w:pPr>
        <w:spacing w:line="390" w:lineRule="exact"/>
        <w:ind w:leftChars="100" w:left="211" w:firstLineChars="100" w:firstLine="211"/>
      </w:pPr>
      <w:r w:rsidRPr="009F4521">
        <w:rPr>
          <w:rFonts w:hint="eastAsia"/>
          <w:vertAlign w:val="superscript"/>
        </w:rPr>
        <w:t>1</w:t>
      </w:r>
      <w:r>
        <w:rPr>
          <w:rFonts w:hint="eastAsia"/>
        </w:rPr>
        <w:t xml:space="preserve"> </w:t>
      </w:r>
      <w:r>
        <w:rPr>
          <w:rFonts w:hint="eastAsia"/>
        </w:rPr>
        <w:t>國家安全法第</w:t>
      </w:r>
      <w:r>
        <w:rPr>
          <w:rFonts w:hint="eastAsia"/>
        </w:rPr>
        <w:t>2</w:t>
      </w:r>
      <w:r>
        <w:rPr>
          <w:rFonts w:hint="eastAsia"/>
        </w:rPr>
        <w:t>條之</w:t>
      </w:r>
      <w:r>
        <w:rPr>
          <w:rFonts w:hint="eastAsia"/>
        </w:rPr>
        <w:t>1</w:t>
      </w:r>
      <w:r>
        <w:rPr>
          <w:rFonts w:hint="eastAsia"/>
        </w:rPr>
        <w:t>：人民不得為外國、大陸地區、香港、澳門、境外敵對勢力或其派遣之人為下列行為：</w:t>
      </w:r>
    </w:p>
    <w:p w:rsidR="007B21E7" w:rsidRDefault="007B21E7" w:rsidP="00E03C6F">
      <w:pPr>
        <w:spacing w:line="390" w:lineRule="exact"/>
        <w:ind w:leftChars="100" w:left="211" w:firstLineChars="100" w:firstLine="211"/>
      </w:pPr>
      <w:r>
        <w:rPr>
          <w:rFonts w:hint="eastAsia"/>
        </w:rPr>
        <w:t>一、發起、資助、主持、操縱、指揮或發展組織。</w:t>
      </w:r>
    </w:p>
    <w:p w:rsidR="007B21E7" w:rsidRDefault="007B21E7" w:rsidP="00E03C6F">
      <w:pPr>
        <w:spacing w:line="390" w:lineRule="exact"/>
        <w:ind w:leftChars="100" w:left="211" w:firstLineChars="100" w:firstLine="211"/>
      </w:pPr>
      <w:r>
        <w:rPr>
          <w:rFonts w:hint="eastAsia"/>
        </w:rPr>
        <w:t>二、洩漏、交付或傳遞關於公務上應秘密之文書、圖畫、影像、消息、物品或電磁紀錄。</w:t>
      </w:r>
    </w:p>
    <w:p w:rsidR="007B21E7" w:rsidRDefault="007B21E7" w:rsidP="00E03C6F">
      <w:pPr>
        <w:spacing w:line="390" w:lineRule="exact"/>
        <w:ind w:leftChars="100" w:left="211" w:firstLineChars="100" w:firstLine="211"/>
      </w:pPr>
      <w:r>
        <w:rPr>
          <w:rFonts w:hint="eastAsia"/>
        </w:rPr>
        <w:t>三、刺探或收集關於公務上應秘密之文書、圖畫、影像、消息、物品或電磁紀錄。</w:t>
      </w:r>
    </w:p>
    <w:p w:rsidR="007B21E7" w:rsidRDefault="007B21E7" w:rsidP="00E03C6F">
      <w:pPr>
        <w:spacing w:line="390" w:lineRule="exact"/>
        <w:ind w:leftChars="100" w:left="211" w:firstLineChars="100" w:firstLine="211"/>
      </w:pPr>
      <w:r w:rsidRPr="009F4521">
        <w:rPr>
          <w:rFonts w:hint="eastAsia"/>
          <w:vertAlign w:val="superscript"/>
        </w:rPr>
        <w:t>2</w:t>
      </w:r>
      <w:r>
        <w:rPr>
          <w:rFonts w:hint="eastAsia"/>
        </w:rPr>
        <w:t xml:space="preserve"> </w:t>
      </w:r>
      <w:r>
        <w:rPr>
          <w:rFonts w:hint="eastAsia"/>
        </w:rPr>
        <w:t>營業秘密法第</w:t>
      </w:r>
      <w:r>
        <w:rPr>
          <w:rFonts w:hint="eastAsia"/>
        </w:rPr>
        <w:t>13</w:t>
      </w:r>
      <w:r>
        <w:rPr>
          <w:rFonts w:hint="eastAsia"/>
        </w:rPr>
        <w:t>條之</w:t>
      </w:r>
      <w:r>
        <w:rPr>
          <w:rFonts w:hint="eastAsia"/>
        </w:rPr>
        <w:t>1</w:t>
      </w:r>
      <w:r>
        <w:rPr>
          <w:rFonts w:hint="eastAsia"/>
        </w:rPr>
        <w:t>第</w:t>
      </w:r>
      <w:r>
        <w:rPr>
          <w:rFonts w:hint="eastAsia"/>
        </w:rPr>
        <w:t>1</w:t>
      </w:r>
      <w:r>
        <w:rPr>
          <w:rFonts w:hint="eastAsia"/>
        </w:rPr>
        <w:t>項：意圖為自己或第三人不法之利益，或損害營業秘密所有人之利益，而有下列情形之一，處五年以下有期徒刑或拘役，得併科新臺幣一百萬元以上一千萬元以下罰金：</w:t>
      </w:r>
    </w:p>
    <w:p w:rsidR="007B21E7" w:rsidRDefault="007B21E7" w:rsidP="00E03C6F">
      <w:pPr>
        <w:spacing w:line="390" w:lineRule="exact"/>
        <w:ind w:leftChars="100" w:left="211" w:firstLineChars="100" w:firstLine="211"/>
      </w:pPr>
      <w:r>
        <w:rPr>
          <w:rFonts w:hint="eastAsia"/>
        </w:rPr>
        <w:t>一、以竊取、侵占、詐術、脅迫、擅自重製或其他不正方法而取得營業秘密，或取得後進而使用、洩漏者。</w:t>
      </w:r>
    </w:p>
    <w:p w:rsidR="007B21E7" w:rsidRDefault="007B21E7" w:rsidP="00E03C6F">
      <w:pPr>
        <w:spacing w:line="390" w:lineRule="exact"/>
        <w:ind w:leftChars="100" w:left="211" w:firstLineChars="100" w:firstLine="211"/>
      </w:pPr>
      <w:r>
        <w:rPr>
          <w:rFonts w:hint="eastAsia"/>
        </w:rPr>
        <w:t>二、知悉或持有營業秘密，未經授權或逾越授權範圍而重製、使用或洩漏該營業秘密者。</w:t>
      </w:r>
    </w:p>
    <w:p w:rsidR="007B21E7" w:rsidRDefault="007B21E7" w:rsidP="00E03C6F">
      <w:pPr>
        <w:spacing w:line="390" w:lineRule="exact"/>
        <w:ind w:leftChars="100" w:left="211" w:firstLineChars="100" w:firstLine="211"/>
      </w:pPr>
      <w:r>
        <w:rPr>
          <w:rFonts w:hint="eastAsia"/>
        </w:rPr>
        <w:t>三、持有營業秘密，經營業秘密所有人告知應刪除、銷毀後，不為刪除、銷毀或隱匿該營業秘密者。</w:t>
      </w:r>
    </w:p>
    <w:p w:rsidR="007B21E7" w:rsidRDefault="007B21E7" w:rsidP="00E03C6F">
      <w:pPr>
        <w:spacing w:line="390" w:lineRule="exact"/>
        <w:ind w:leftChars="100" w:left="211" w:firstLineChars="100" w:firstLine="211"/>
      </w:pPr>
      <w:r>
        <w:rPr>
          <w:rFonts w:hint="eastAsia"/>
        </w:rPr>
        <w:t>四、明知他人知悉或持有之營業秘密有前三款所定情形，而取得、使用或洩漏者。</w:t>
      </w:r>
    </w:p>
    <w:p w:rsidR="007B21E7" w:rsidRDefault="007B21E7" w:rsidP="00E03C6F">
      <w:pPr>
        <w:spacing w:line="390" w:lineRule="exact"/>
        <w:ind w:leftChars="100" w:left="211" w:firstLineChars="100" w:firstLine="211"/>
      </w:pPr>
      <w:r w:rsidRPr="009F4521">
        <w:rPr>
          <w:rFonts w:hint="eastAsia"/>
          <w:vertAlign w:val="superscript"/>
        </w:rPr>
        <w:t>3</w:t>
      </w:r>
      <w:r>
        <w:rPr>
          <w:rFonts w:hint="eastAsia"/>
        </w:rPr>
        <w:t xml:space="preserve"> </w:t>
      </w:r>
      <w:r>
        <w:rPr>
          <w:rFonts w:hint="eastAsia"/>
        </w:rPr>
        <w:t>營業秘密法第</w:t>
      </w:r>
      <w:r>
        <w:rPr>
          <w:rFonts w:hint="eastAsia"/>
        </w:rPr>
        <w:t>13</w:t>
      </w:r>
      <w:r>
        <w:rPr>
          <w:rFonts w:hint="eastAsia"/>
        </w:rPr>
        <w:t>條之</w:t>
      </w:r>
      <w:r>
        <w:rPr>
          <w:rFonts w:hint="eastAsia"/>
        </w:rPr>
        <w:t>2</w:t>
      </w:r>
      <w:r>
        <w:rPr>
          <w:rFonts w:hint="eastAsia"/>
        </w:rPr>
        <w:t>第</w:t>
      </w:r>
      <w:r>
        <w:rPr>
          <w:rFonts w:hint="eastAsia"/>
        </w:rPr>
        <w:t>1</w:t>
      </w:r>
      <w:r>
        <w:rPr>
          <w:rFonts w:hint="eastAsia"/>
        </w:rPr>
        <w:t>項：意圖在外國、大陸地區、香港或澳門使用，而犯前條第一項各款之罪者，處一年以上十年以下有期徒刑，得併科新臺幣三百萬元以上五千萬元以下之罰金。</w:t>
      </w:r>
    </w:p>
    <w:p w:rsidR="007B21E7" w:rsidRPr="00E03C6F" w:rsidRDefault="00E03C6F" w:rsidP="007B21E7">
      <w:pPr>
        <w:ind w:leftChars="100" w:left="211" w:firstLineChars="100" w:firstLine="211"/>
        <w:rPr>
          <w:rFonts w:ascii="華康中黑體" w:eastAsia="華康中黑體"/>
        </w:rPr>
      </w:pPr>
      <w:r w:rsidRPr="00E03C6F">
        <w:rPr>
          <w:rFonts w:ascii="華康中黑體" w:eastAsia="華康中黑體" w:hint="eastAsia"/>
        </w:rPr>
        <w:lastRenderedPageBreak/>
        <w:t>科技部</w:t>
      </w:r>
      <w:r w:rsidR="007B21E7" w:rsidRPr="00E03C6F">
        <w:rPr>
          <w:rFonts w:ascii="華康中黑體" w:eastAsia="華康中黑體" w:hint="eastAsia"/>
        </w:rPr>
        <w:t>「營業秘密法修正草案」書面報告</w:t>
      </w:r>
    </w:p>
    <w:p w:rsidR="007B21E7" w:rsidRDefault="007B21E7" w:rsidP="007B21E7">
      <w:pPr>
        <w:ind w:leftChars="100" w:left="211" w:firstLineChars="100" w:firstLine="211"/>
      </w:pPr>
      <w:r>
        <w:rPr>
          <w:rFonts w:hint="eastAsia"/>
        </w:rPr>
        <w:t>依據貴委員會請本部提出「營業秘密法修正草案」書面報告。</w:t>
      </w:r>
    </w:p>
    <w:p w:rsidR="007B21E7" w:rsidRDefault="007B21E7" w:rsidP="007B21E7">
      <w:pPr>
        <w:ind w:leftChars="100" w:left="211" w:firstLineChars="100" w:firstLine="211"/>
      </w:pPr>
      <w:r>
        <w:rPr>
          <w:rFonts w:hint="eastAsia"/>
        </w:rPr>
        <w:t>一、前言</w:t>
      </w:r>
    </w:p>
    <w:p w:rsidR="007B21E7" w:rsidRDefault="007B21E7" w:rsidP="007B21E7">
      <w:pPr>
        <w:ind w:leftChars="100" w:left="211" w:firstLineChars="100" w:firstLine="211"/>
      </w:pPr>
      <w:r>
        <w:rPr>
          <w:rFonts w:hint="eastAsia"/>
        </w:rPr>
        <w:t>因應近日外國或境外敵對勢力刺探或竊取我國企業營業秘密相關案情，恐影響國家經濟競爭力及國家安全，立法委員趙天麟、陳亭妃、何欣純等委員提案修正「營業秘密法」（共提出三個版本），納入「經濟間諜行為」並加重刑罰。科技部針對現行相關保護機制，以及未來強化方向，謹說明如下。</w:t>
      </w:r>
    </w:p>
    <w:p w:rsidR="007B21E7" w:rsidRDefault="007B21E7" w:rsidP="007B21E7">
      <w:pPr>
        <w:ind w:leftChars="100" w:left="211" w:firstLineChars="100" w:firstLine="211"/>
      </w:pPr>
      <w:r>
        <w:rPr>
          <w:rFonts w:hint="eastAsia"/>
        </w:rPr>
        <w:t>二、科技保護涉及不同法規管理層面，包括國家安全、投資、貿易及營業秘密等面向；科技部將配合政府跨部會整體協作，強化保護與管理措施。</w:t>
      </w:r>
    </w:p>
    <w:p w:rsidR="007B21E7" w:rsidRDefault="007B21E7" w:rsidP="007B21E7">
      <w:pPr>
        <w:ind w:leftChars="100" w:left="211" w:firstLineChars="100" w:firstLine="211"/>
      </w:pPr>
      <w:r>
        <w:rPr>
          <w:rFonts w:hint="eastAsia"/>
        </w:rPr>
        <w:t>近年政府在科技保護方面，針對不同案情類型及其對應之法規機制，已有強化之作為。回應產業界主動提出的保護需求，</w:t>
      </w:r>
      <w:r>
        <w:rPr>
          <w:rFonts w:hint="eastAsia"/>
        </w:rPr>
        <w:t>108</w:t>
      </w:r>
      <w:r>
        <w:rPr>
          <w:rFonts w:hint="eastAsia"/>
        </w:rPr>
        <w:t>年修正通過「營業秘密法」，增訂第</w:t>
      </w:r>
      <w:r>
        <w:rPr>
          <w:rFonts w:hint="eastAsia"/>
        </w:rPr>
        <w:t>13-5</w:t>
      </w:r>
      <w:r>
        <w:rPr>
          <w:rFonts w:hint="eastAsia"/>
        </w:rPr>
        <w:t>、</w:t>
      </w:r>
      <w:r>
        <w:rPr>
          <w:rFonts w:hint="eastAsia"/>
        </w:rPr>
        <w:t>14-1</w:t>
      </w:r>
      <w:r>
        <w:rPr>
          <w:rFonts w:hint="eastAsia"/>
        </w:rPr>
        <w:t>～</w:t>
      </w:r>
      <w:r>
        <w:rPr>
          <w:rFonts w:hint="eastAsia"/>
        </w:rPr>
        <w:t>14-4</w:t>
      </w:r>
      <w:r>
        <w:rPr>
          <w:rFonts w:hint="eastAsia"/>
        </w:rPr>
        <w:t>條及修正第</w:t>
      </w:r>
      <w:r>
        <w:rPr>
          <w:rFonts w:hint="eastAsia"/>
        </w:rPr>
        <w:t>15</w:t>
      </w:r>
      <w:r>
        <w:rPr>
          <w:rFonts w:hint="eastAsia"/>
        </w:rPr>
        <w:t>條，新增「偵查內容秘密保持命令」制度與「違反秘密保持令罪」之相關規範，強化企業的營業秘密保護。</w:t>
      </w:r>
    </w:p>
    <w:p w:rsidR="007B21E7" w:rsidRDefault="007B21E7" w:rsidP="007B21E7">
      <w:pPr>
        <w:ind w:leftChars="100" w:left="211" w:firstLineChars="100" w:firstLine="211"/>
      </w:pPr>
      <w:r>
        <w:rPr>
          <w:rFonts w:hint="eastAsia"/>
        </w:rPr>
        <w:t>除此之外，針對經濟間諜行為，政府相關機關現正同步檢討評估「國家安全法」、「國家機密保護法」、貿易及投資相關法規，以及「臺灣地區與大陸地區人民關係條例」、「大陸地區人民來臺投資許可辦法」、「在大陸地區從事投資或技術合作許可辦法」、科技研發及技術移轉等法規，以強化國家安全、國家機密、國家經濟競爭力為綜合考量，補強保護機制及實際管理情形。</w:t>
      </w:r>
    </w:p>
    <w:p w:rsidR="007B21E7" w:rsidRDefault="007B21E7" w:rsidP="007B21E7">
      <w:pPr>
        <w:ind w:leftChars="100" w:left="211" w:firstLineChars="100" w:firstLine="211"/>
      </w:pPr>
      <w:r>
        <w:rPr>
          <w:rFonts w:hint="eastAsia"/>
        </w:rPr>
        <w:t>三、為保護臺灣科學研究技術，政府訂有更嚴格的法規管理機制，作到資源把關與成果保障。</w:t>
      </w:r>
    </w:p>
    <w:p w:rsidR="007B21E7" w:rsidRDefault="007B21E7" w:rsidP="007B21E7">
      <w:pPr>
        <w:ind w:leftChars="100" w:left="211" w:firstLineChars="100" w:firstLine="211"/>
      </w:pPr>
      <w:r w:rsidRPr="006A4758">
        <w:rPr>
          <w:rFonts w:ascii="華康細明體" w:hint="eastAsia"/>
        </w:rPr>
        <w:t>(一)</w:t>
      </w:r>
      <w:r>
        <w:rPr>
          <w:rFonts w:hint="eastAsia"/>
        </w:rPr>
        <w:t>屬「政府資助」的國家核心科技研究計畫，政府已規範更嚴格的安全管制制度</w:t>
      </w:r>
    </w:p>
    <w:p w:rsidR="007B21E7" w:rsidRDefault="007B21E7" w:rsidP="007B21E7">
      <w:pPr>
        <w:ind w:leftChars="100" w:left="211" w:firstLineChars="100" w:firstLine="211"/>
      </w:pPr>
      <w:r>
        <w:rPr>
          <w:rFonts w:hint="eastAsia"/>
        </w:rPr>
        <w:t>考量國情與既有法制體系，我國在產業保護之外，額外訂有科技研究保護機制，在研發初期以「政府資助國家核心科技研究計畫安全管制作業手冊」規範研發過程中之管理原則。</w:t>
      </w:r>
    </w:p>
    <w:p w:rsidR="007B21E7" w:rsidRDefault="007B21E7" w:rsidP="007B21E7">
      <w:pPr>
        <w:ind w:leftChars="100" w:left="211" w:firstLineChars="100" w:firstLine="211"/>
      </w:pPr>
      <w:r>
        <w:rPr>
          <w:rFonts w:hint="eastAsia"/>
        </w:rPr>
        <w:t>政府所資助之科技研究計畫，如經認定屬於國家核心科技研究計畫，政府資助機關應於其資助合約中載明該計畫係屬國家核心科技研究計畫，相關機關（構）應依規定對國家核心科技研究計畫之參與人員、研發成果及資料加以管制，計畫執行機關（構）並有配合政府資助機關（含自行研究機關）查驗之義務。</w:t>
      </w:r>
    </w:p>
    <w:p w:rsidR="007B21E7" w:rsidRDefault="007B21E7" w:rsidP="007B21E7">
      <w:pPr>
        <w:ind w:leftChars="100" w:left="211" w:firstLineChars="100" w:firstLine="211"/>
      </w:pPr>
      <w:r w:rsidRPr="006A4758">
        <w:rPr>
          <w:rFonts w:ascii="華康細明體" w:hint="eastAsia"/>
        </w:rPr>
        <w:t>(二)</w:t>
      </w:r>
      <w:r>
        <w:rPr>
          <w:rFonts w:hint="eastAsia"/>
        </w:rPr>
        <w:t>政府科研計畫訂有研發成果管理機制</w:t>
      </w:r>
    </w:p>
    <w:p w:rsidR="007B21E7" w:rsidRDefault="007B21E7" w:rsidP="007B21E7">
      <w:pPr>
        <w:ind w:leftChars="100" w:left="211" w:firstLineChars="100" w:firstLine="211"/>
      </w:pPr>
      <w:r>
        <w:rPr>
          <w:rFonts w:hint="eastAsia"/>
        </w:rPr>
        <w:t>科技研發在中期階段以後，會產生研發成果運用與歸屬、智慧財產權、產品進出口貿易與營業秘密等多面向的法制需求，我國既有法規體系對各類研發樣態的保護尚屬周全，法規及管理機制也與國際間多數科技領先國相符。</w:t>
      </w:r>
    </w:p>
    <w:p w:rsidR="007B21E7" w:rsidRDefault="007B21E7" w:rsidP="007B21E7">
      <w:pPr>
        <w:ind w:leftChars="100" w:left="211" w:firstLineChars="100" w:firstLine="211"/>
      </w:pPr>
      <w:r>
        <w:rPr>
          <w:rFonts w:hint="eastAsia"/>
        </w:rPr>
        <w:t>因應中國大陸持續透過各種手段吸納臺灣科研技術與人才，我國政府為兼顧我國科研發展需要，主要透過「政府科學技術研究發展成果歸屬及運用辦法」，規定執行研究單位應落實人員、文件及資訊保密措施，亦規定執行研究單位應建置相關資訊之公告方式與範圍、內部及外部通報程序。</w:t>
      </w:r>
    </w:p>
    <w:p w:rsidR="007B21E7" w:rsidRDefault="007B21E7" w:rsidP="00E03C6F">
      <w:pPr>
        <w:spacing w:line="370" w:lineRule="exact"/>
        <w:ind w:leftChars="100" w:left="211" w:firstLineChars="100" w:firstLine="211"/>
      </w:pPr>
      <w:r>
        <w:rPr>
          <w:rFonts w:hint="eastAsia"/>
        </w:rPr>
        <w:lastRenderedPageBreak/>
        <w:t>我國核心科技保護從研發階段到產品輸出，採分散立法的保護機制。未來若「營業秘密法」有相關修法，科技部將尊重大院及主管機關之修法方向配合辦理。</w:t>
      </w:r>
    </w:p>
    <w:p w:rsidR="00E03C6F" w:rsidRPr="00E03C6F" w:rsidRDefault="00E03C6F" w:rsidP="00E03C6F">
      <w:pPr>
        <w:spacing w:line="370" w:lineRule="exact"/>
        <w:ind w:leftChars="100" w:left="211" w:firstLineChars="100" w:firstLine="211"/>
        <w:rPr>
          <w:rFonts w:ascii="華康中黑體" w:eastAsia="華康中黑體"/>
        </w:rPr>
      </w:pPr>
      <w:r w:rsidRPr="00E03C6F">
        <w:rPr>
          <w:rFonts w:ascii="華康中黑體" w:eastAsia="華康中黑體" w:hint="eastAsia"/>
        </w:rPr>
        <w:t>國家安全局</w:t>
      </w:r>
    </w:p>
    <w:p w:rsidR="007B21E7" w:rsidRDefault="007B21E7" w:rsidP="00E03C6F">
      <w:pPr>
        <w:spacing w:line="370" w:lineRule="exact"/>
        <w:ind w:leftChars="100" w:left="211" w:firstLineChars="100" w:firstLine="211"/>
      </w:pPr>
      <w:r>
        <w:rPr>
          <w:rFonts w:hint="eastAsia"/>
        </w:rPr>
        <w:t>審查委員趙天麟等</w:t>
      </w:r>
      <w:r>
        <w:rPr>
          <w:rFonts w:hint="eastAsia"/>
        </w:rPr>
        <w:t>23</w:t>
      </w:r>
      <w:r>
        <w:rPr>
          <w:rFonts w:hint="eastAsia"/>
        </w:rPr>
        <w:t>人擬具「營業秘密法第二條及第十三條之二條文修正草案」案、委員陳亭妃等</w:t>
      </w:r>
      <w:r>
        <w:rPr>
          <w:rFonts w:hint="eastAsia"/>
        </w:rPr>
        <w:t>16</w:t>
      </w:r>
      <w:r>
        <w:rPr>
          <w:rFonts w:hint="eastAsia"/>
        </w:rPr>
        <w:t>人擬具「營業秘密法第二條條文修正草案」案、委員何欣純等</w:t>
      </w:r>
      <w:r>
        <w:rPr>
          <w:rFonts w:hint="eastAsia"/>
        </w:rPr>
        <w:t>21</w:t>
      </w:r>
      <w:r>
        <w:rPr>
          <w:rFonts w:hint="eastAsia"/>
        </w:rPr>
        <w:t>人擬具「營業秘密法第二條、第十條及第十三條之二條文修正草案」案書面報告</w:t>
      </w:r>
    </w:p>
    <w:p w:rsidR="007B21E7" w:rsidRDefault="007B21E7" w:rsidP="00E03C6F">
      <w:pPr>
        <w:spacing w:line="370" w:lineRule="exact"/>
        <w:ind w:leftChars="100" w:left="211" w:firstLineChars="100" w:firstLine="211"/>
      </w:pPr>
      <w:r>
        <w:rPr>
          <w:rFonts w:hint="eastAsia"/>
        </w:rPr>
        <w:t>主席、各位委員先進、各位女士、先生：</w:t>
      </w:r>
    </w:p>
    <w:p w:rsidR="007B21E7" w:rsidRDefault="007B21E7" w:rsidP="00E03C6F">
      <w:pPr>
        <w:spacing w:line="370" w:lineRule="exact"/>
        <w:ind w:leftChars="100" w:left="211" w:firstLineChars="100" w:firstLine="211"/>
      </w:pPr>
      <w:r>
        <w:rPr>
          <w:rFonts w:hint="eastAsia"/>
        </w:rPr>
        <w:t>感謝貴兩委員會邀請本局列席今天會議，有關營業秘密法之修正，以下謹提出本局報告，敬請各位委員指教。</w:t>
      </w:r>
    </w:p>
    <w:p w:rsidR="007B21E7" w:rsidRPr="001E38AA" w:rsidRDefault="007B21E7" w:rsidP="00E03C6F">
      <w:pPr>
        <w:spacing w:line="370" w:lineRule="exact"/>
        <w:ind w:leftChars="100" w:left="211" w:firstLineChars="100" w:firstLine="211"/>
        <w:rPr>
          <w:rFonts w:ascii="華康中黑體" w:eastAsia="華康中黑體"/>
        </w:rPr>
      </w:pPr>
      <w:r w:rsidRPr="001E38AA">
        <w:rPr>
          <w:rFonts w:ascii="華康中黑體" w:eastAsia="華康中黑體" w:hint="eastAsia"/>
        </w:rPr>
        <w:t>壹、中共科技滲透作為威脅自由民主國家</w:t>
      </w:r>
    </w:p>
    <w:p w:rsidR="007B21E7" w:rsidRDefault="007B21E7" w:rsidP="00E03C6F">
      <w:pPr>
        <w:spacing w:line="370" w:lineRule="exact"/>
        <w:ind w:leftChars="100" w:left="211" w:firstLineChars="100" w:firstLine="211"/>
      </w:pPr>
      <w:r>
        <w:rPr>
          <w:rFonts w:hint="eastAsia"/>
        </w:rPr>
        <w:t>大院經濟委員會前於</w:t>
      </w:r>
      <w:r>
        <w:rPr>
          <w:rFonts w:hint="eastAsia"/>
        </w:rPr>
        <w:t>110</w:t>
      </w:r>
      <w:r>
        <w:rPr>
          <w:rFonts w:hint="eastAsia"/>
        </w:rPr>
        <w:t>年</w:t>
      </w:r>
      <w:r>
        <w:rPr>
          <w:rFonts w:hint="eastAsia"/>
        </w:rPr>
        <w:t>3</w:t>
      </w:r>
      <w:r>
        <w:rPr>
          <w:rFonts w:hint="eastAsia"/>
        </w:rPr>
        <w:t>月</w:t>
      </w:r>
      <w:r>
        <w:rPr>
          <w:rFonts w:hint="eastAsia"/>
        </w:rPr>
        <w:t>31</w:t>
      </w:r>
      <w:r>
        <w:rPr>
          <w:rFonts w:hint="eastAsia"/>
        </w:rPr>
        <w:t>日召開「如何因應『紅色供應鏈』的各式滲透及衝擊我國產業」專案報告，各界對於中共近年以國家級戰略行動加速扶植其「紅色供應鏈」，對我國及其他國家遂行科技滲透之危害性，均有所警覺。</w:t>
      </w:r>
    </w:p>
    <w:p w:rsidR="007B21E7" w:rsidRDefault="007B21E7" w:rsidP="00E03C6F">
      <w:pPr>
        <w:spacing w:line="370" w:lineRule="exact"/>
        <w:ind w:leftChars="100" w:left="211" w:firstLineChars="100" w:firstLine="211"/>
      </w:pPr>
      <w:r>
        <w:rPr>
          <w:rFonts w:hint="eastAsia"/>
        </w:rPr>
        <w:t>美聯邦調查局局長瑞伊（</w:t>
      </w:r>
      <w:r>
        <w:rPr>
          <w:rFonts w:hint="eastAsia"/>
        </w:rPr>
        <w:t>Christopher Wray</w:t>
      </w:r>
      <w:r>
        <w:rPr>
          <w:rFonts w:hint="eastAsia"/>
        </w:rPr>
        <w:t>）近日於美國會表示，平均每</w:t>
      </w:r>
      <w:r>
        <w:rPr>
          <w:rFonts w:hint="eastAsia"/>
        </w:rPr>
        <w:t>10</w:t>
      </w:r>
      <w:r>
        <w:rPr>
          <w:rFonts w:hint="eastAsia"/>
        </w:rPr>
        <w:t>小時，該局就會立案調查一起與中共有關新案件。近年我國執法機關偵辦違反營業秘密法涉及竊密至境外地區之案件，多數亦與中國大陸有關。中共計畫性竊取他國技術之作為，對於自由民主國家構成重大威脅。</w:t>
      </w:r>
    </w:p>
    <w:p w:rsidR="007B21E7" w:rsidRPr="001E38AA" w:rsidRDefault="007B21E7" w:rsidP="00E03C6F">
      <w:pPr>
        <w:spacing w:line="370" w:lineRule="exact"/>
        <w:ind w:leftChars="100" w:left="211" w:firstLineChars="100" w:firstLine="211"/>
        <w:rPr>
          <w:rFonts w:ascii="華康中黑體" w:eastAsia="華康中黑體"/>
        </w:rPr>
      </w:pPr>
      <w:r w:rsidRPr="001E38AA">
        <w:rPr>
          <w:rFonts w:ascii="華康中黑體" w:eastAsia="華康中黑體" w:hint="eastAsia"/>
        </w:rPr>
        <w:t>貳、國安單位加強反制中共對我科技滲透</w:t>
      </w:r>
    </w:p>
    <w:p w:rsidR="007B21E7" w:rsidRDefault="007B21E7" w:rsidP="00E03C6F">
      <w:pPr>
        <w:spacing w:line="370" w:lineRule="exact"/>
        <w:ind w:leftChars="100" w:left="211" w:firstLineChars="100" w:firstLine="211"/>
      </w:pPr>
      <w:r>
        <w:rPr>
          <w:rFonts w:hint="eastAsia"/>
        </w:rPr>
        <w:t>《國家情報工作法》部分條文修正案，業於</w:t>
      </w:r>
      <w:r>
        <w:rPr>
          <w:rFonts w:hint="eastAsia"/>
        </w:rPr>
        <w:t>108</w:t>
      </w:r>
      <w:r>
        <w:rPr>
          <w:rFonts w:hint="eastAsia"/>
        </w:rPr>
        <w:t>年</w:t>
      </w:r>
      <w:r>
        <w:rPr>
          <w:rFonts w:hint="eastAsia"/>
        </w:rPr>
        <w:t>12</w:t>
      </w:r>
      <w:r>
        <w:rPr>
          <w:rFonts w:hint="eastAsia"/>
        </w:rPr>
        <w:t>月三讀通過實施，將境外勢力刺探我營業秘密行為納入情報機關情蒐工作範圍，本局已將此列為情蒐工作重點，協調各國安單位加強蒐報、偵處，共維我經濟安全及產業競爭力。</w:t>
      </w:r>
    </w:p>
    <w:p w:rsidR="007B21E7" w:rsidRDefault="007B21E7" w:rsidP="00E03C6F">
      <w:pPr>
        <w:spacing w:line="370" w:lineRule="exact"/>
        <w:ind w:leftChars="100" w:left="211" w:firstLineChars="100" w:firstLine="211"/>
      </w:pPr>
      <w:r>
        <w:rPr>
          <w:rFonts w:hint="eastAsia"/>
        </w:rPr>
        <w:t>為加強反制中共對我科技滲透，本局於</w:t>
      </w:r>
      <w:r>
        <w:rPr>
          <w:rFonts w:hint="eastAsia"/>
        </w:rPr>
        <w:t>109</w:t>
      </w:r>
      <w:r>
        <w:rPr>
          <w:rFonts w:hint="eastAsia"/>
        </w:rPr>
        <w:t>年</w:t>
      </w:r>
      <w:r>
        <w:rPr>
          <w:rFonts w:hint="eastAsia"/>
        </w:rPr>
        <w:t>10</w:t>
      </w:r>
      <w:r>
        <w:rPr>
          <w:rFonts w:hint="eastAsia"/>
        </w:rPr>
        <w:t>月統合國安單位成立專案，近偵破陸企「比特大陸」在臺設立半導體研發中心挖角我人才等案，發揮遏阻不法並呼籲國人提高警覺效果，類此案件，國安單位持續查處偵辦中。</w:t>
      </w:r>
    </w:p>
    <w:p w:rsidR="007B21E7" w:rsidRPr="001E38AA" w:rsidRDefault="007B21E7" w:rsidP="00E03C6F">
      <w:pPr>
        <w:spacing w:line="370" w:lineRule="exact"/>
        <w:ind w:leftChars="100" w:left="211" w:firstLineChars="100" w:firstLine="211"/>
        <w:rPr>
          <w:rFonts w:ascii="華康中黑體" w:eastAsia="華康中黑體"/>
        </w:rPr>
      </w:pPr>
      <w:r w:rsidRPr="001E38AA">
        <w:rPr>
          <w:rFonts w:ascii="華康中黑體" w:eastAsia="華康中黑體" w:hint="eastAsia"/>
        </w:rPr>
        <w:t>參、本局支持修法完備維護營業秘密相關法律</w:t>
      </w:r>
    </w:p>
    <w:p w:rsidR="007B21E7" w:rsidRDefault="007B21E7" w:rsidP="00E03C6F">
      <w:pPr>
        <w:spacing w:line="370" w:lineRule="exact"/>
        <w:ind w:leftChars="100" w:left="211" w:firstLineChars="100" w:firstLine="211"/>
      </w:pPr>
      <w:r>
        <w:rPr>
          <w:rFonts w:hint="eastAsia"/>
        </w:rPr>
        <w:t>兩岸產業供應鏈緊密分工，經貿依存度高，此一事實凸顯出維持兩岸經貿、科技交流秩序之重要性。保障國人、企業之智財權，提供公平競爭之營商環境，建立兩岸經貿關係可永續發展之規範，與維護我國家安全及利益相符。</w:t>
      </w:r>
    </w:p>
    <w:p w:rsidR="007B21E7" w:rsidRDefault="007B21E7" w:rsidP="00E03C6F">
      <w:pPr>
        <w:spacing w:line="370" w:lineRule="exact"/>
        <w:ind w:leftChars="100" w:left="211" w:firstLineChars="100" w:firstLine="211"/>
      </w:pPr>
      <w:r>
        <w:rPr>
          <w:rFonts w:hint="eastAsia"/>
        </w:rPr>
        <w:t>中共對我科技滲透，目的除經濟利益外，亦有「窮臺弱臺」之政治意圖。爰此，將經濟間諜行為入法，提高犯罪刑度，完備相關法律，不僅有助於縮短私人法益受損情形與現行犯罪成本之落差，更具有強化我民主防衛機制之功能。國安單位將配合大院修法，依法查處中共科技滲透作為，戮力完善國安防護網，健全兩岸經貿、科技交流安全管理機制。</w:t>
      </w:r>
    </w:p>
    <w:p w:rsidR="007B21E7" w:rsidRDefault="007B21E7" w:rsidP="00E03C6F">
      <w:pPr>
        <w:spacing w:line="370" w:lineRule="exact"/>
        <w:ind w:leftChars="100" w:left="211" w:firstLineChars="100" w:firstLine="211"/>
      </w:pPr>
      <w:r>
        <w:rPr>
          <w:rFonts w:hint="eastAsia"/>
        </w:rPr>
        <w:t>以上報告，敬請各位委員先進指導，謝謝！</w:t>
      </w:r>
    </w:p>
    <w:p w:rsidR="00E03C6F" w:rsidRPr="00E03C6F" w:rsidRDefault="00E03C6F" w:rsidP="00E03C6F">
      <w:pPr>
        <w:spacing w:line="370" w:lineRule="exact"/>
        <w:ind w:leftChars="100" w:left="211" w:firstLineChars="100" w:firstLine="211"/>
        <w:rPr>
          <w:rFonts w:ascii="華康中黑體" w:eastAsia="華康中黑體"/>
        </w:rPr>
      </w:pPr>
      <w:r w:rsidRPr="00E03C6F">
        <w:rPr>
          <w:rFonts w:ascii="華康中黑體" w:eastAsia="華康中黑體" w:hint="eastAsia"/>
        </w:rPr>
        <w:t>大陸委員會</w:t>
      </w:r>
    </w:p>
    <w:p w:rsidR="007B21E7" w:rsidRDefault="007B21E7" w:rsidP="00E03C6F">
      <w:pPr>
        <w:spacing w:line="370" w:lineRule="exact"/>
        <w:ind w:leftChars="100" w:left="211" w:firstLineChars="100" w:firstLine="211"/>
      </w:pPr>
      <w:r>
        <w:rPr>
          <w:rFonts w:hint="eastAsia"/>
        </w:rPr>
        <w:t>「一、審查委員趙天麟等</w:t>
      </w:r>
      <w:r>
        <w:rPr>
          <w:rFonts w:hint="eastAsia"/>
        </w:rPr>
        <w:t>23</w:t>
      </w:r>
      <w:r>
        <w:rPr>
          <w:rFonts w:hint="eastAsia"/>
        </w:rPr>
        <w:t>人擬具『營業秘密法第二條及第十三條之二條文修正草案』案。二、審查委員陳亭妃等</w:t>
      </w:r>
      <w:r>
        <w:rPr>
          <w:rFonts w:hint="eastAsia"/>
        </w:rPr>
        <w:t>16</w:t>
      </w:r>
      <w:r>
        <w:rPr>
          <w:rFonts w:hint="eastAsia"/>
        </w:rPr>
        <w:t>人擬具『營業秘密法第二條條文修正草案』案。三、審查委員何欣純</w:t>
      </w:r>
      <w:r>
        <w:rPr>
          <w:rFonts w:hint="eastAsia"/>
        </w:rPr>
        <w:lastRenderedPageBreak/>
        <w:t>等</w:t>
      </w:r>
      <w:r>
        <w:rPr>
          <w:rFonts w:hint="eastAsia"/>
        </w:rPr>
        <w:t>21</w:t>
      </w:r>
      <w:r>
        <w:rPr>
          <w:rFonts w:hint="eastAsia"/>
        </w:rPr>
        <w:t>人擬具『營業秘密法第二條、第十條及第十三條之二條文修正草案』案」之說明</w:t>
      </w:r>
    </w:p>
    <w:p w:rsidR="007B21E7" w:rsidRDefault="007B21E7" w:rsidP="007B21E7">
      <w:pPr>
        <w:ind w:leftChars="100" w:left="211" w:firstLineChars="100" w:firstLine="211"/>
      </w:pPr>
      <w:r>
        <w:rPr>
          <w:rFonts w:hint="eastAsia"/>
        </w:rPr>
        <w:t>主席、各位委員、各位女士、各位先生：大家早！</w:t>
      </w:r>
    </w:p>
    <w:p w:rsidR="007B21E7" w:rsidRDefault="007B21E7" w:rsidP="007B21E7">
      <w:pPr>
        <w:ind w:leftChars="100" w:left="211" w:firstLineChars="100" w:firstLine="211"/>
      </w:pPr>
      <w:r>
        <w:rPr>
          <w:rFonts w:hint="eastAsia"/>
        </w:rPr>
        <w:t>今天承蒙邀請，針對貴委員會審查「營業秘密法」部分條文修正草案的相關內容進行報告，以下謹提出本會說明，敬請各位委員指教。</w:t>
      </w:r>
    </w:p>
    <w:p w:rsidR="007B21E7" w:rsidRDefault="007B21E7" w:rsidP="007B21E7">
      <w:pPr>
        <w:ind w:leftChars="100" w:left="211" w:firstLineChars="100" w:firstLine="211"/>
      </w:pPr>
      <w:r>
        <w:rPr>
          <w:rFonts w:hint="eastAsia"/>
        </w:rPr>
        <w:t>一、基於國際現況及國安考量，確有必要強化我產業及技術之保護策略，以防範境外敵對勢力竊取我企業之營業秘密及國家整體利益</w:t>
      </w:r>
    </w:p>
    <w:p w:rsidR="007B21E7" w:rsidRDefault="007B21E7" w:rsidP="007B21E7">
      <w:pPr>
        <w:ind w:leftChars="100" w:left="211" w:firstLineChars="100" w:firstLine="211"/>
      </w:pPr>
      <w:r w:rsidRPr="0068565E">
        <w:rPr>
          <w:rFonts w:ascii="華康細明體" w:hint="eastAsia"/>
        </w:rPr>
        <w:t>(一)</w:t>
      </w:r>
      <w:r>
        <w:rPr>
          <w:rFonts w:hint="eastAsia"/>
        </w:rPr>
        <w:t>近年中國大陸企圖竊取我國產業技術之案例頻生，且當代國家間之競爭已不限於軍備競賽，而包括全球市場與產業分工關係之現狀，國家安全之概念更是已擴及至經濟發展及產業競爭力對國家發展之影響。</w:t>
      </w:r>
    </w:p>
    <w:p w:rsidR="007B21E7" w:rsidRDefault="007B21E7" w:rsidP="007B21E7">
      <w:pPr>
        <w:ind w:leftChars="100" w:left="211" w:firstLineChars="100" w:firstLine="211"/>
      </w:pPr>
      <w:r w:rsidRPr="0068565E">
        <w:rPr>
          <w:rFonts w:ascii="華康細明體" w:hint="eastAsia"/>
        </w:rPr>
        <w:t>(二)</w:t>
      </w:r>
      <w:r>
        <w:rPr>
          <w:rFonts w:hint="eastAsia"/>
        </w:rPr>
        <w:t>為維護臺灣整體經濟及產業之優勢，並防範我國產業及技術不當外流，危及國家安全及利益，確有必要以整體國家安全的角度，對產業技術進行保護。</w:t>
      </w:r>
    </w:p>
    <w:p w:rsidR="007B21E7" w:rsidRDefault="007B21E7" w:rsidP="007B21E7">
      <w:pPr>
        <w:ind w:leftChars="100" w:left="211" w:firstLineChars="100" w:firstLine="211"/>
      </w:pPr>
      <w:r w:rsidRPr="0068565E">
        <w:rPr>
          <w:rFonts w:ascii="華康細明體" w:hint="eastAsia"/>
        </w:rPr>
        <w:t>(三)</w:t>
      </w:r>
      <w:r>
        <w:rPr>
          <w:rFonts w:hint="eastAsia"/>
        </w:rPr>
        <w:t>又為預防企業之營業秘密遭竊取或洩漏，營業秘密法定有相關規範，惟營業秘密法第</w:t>
      </w:r>
      <w:r>
        <w:rPr>
          <w:rFonts w:hint="eastAsia"/>
        </w:rPr>
        <w:t>13</w:t>
      </w:r>
      <w:r>
        <w:rPr>
          <w:rFonts w:hint="eastAsia"/>
        </w:rPr>
        <w:t>條之</w:t>
      </w:r>
      <w:r>
        <w:rPr>
          <w:rFonts w:hint="eastAsia"/>
        </w:rPr>
        <w:t>1</w:t>
      </w:r>
      <w:r>
        <w:rPr>
          <w:rFonts w:hint="eastAsia"/>
        </w:rPr>
        <w:t>係告訴乃論之罪，實務上定罪率尚低。另營業秘密法雖係著重私權之保障，惟如竊取營業秘密的行為，其背後有來自其他國家、政治實體或團體之力量，性質上應屬涉及國安層次之經濟間諜行為，並非單純商業利益問題。然我國針對經濟間諜行為之規範確有必要予以強化，俾防堵來自境外敵對勢力之危害。</w:t>
      </w:r>
    </w:p>
    <w:p w:rsidR="007B21E7" w:rsidRDefault="007B21E7" w:rsidP="007B21E7">
      <w:pPr>
        <w:ind w:leftChars="100" w:left="211" w:firstLineChars="100" w:firstLine="211"/>
      </w:pPr>
      <w:r>
        <w:rPr>
          <w:rFonts w:hint="eastAsia"/>
        </w:rPr>
        <w:t>二、本會支持強化管理規範之修法目的及精神，並尊重委員相關修法提案，同時將配合行政院的統籌規劃，進行相關法規之研修</w:t>
      </w:r>
    </w:p>
    <w:p w:rsidR="007B21E7" w:rsidRDefault="007B21E7" w:rsidP="007B21E7">
      <w:pPr>
        <w:ind w:leftChars="100" w:left="211" w:firstLineChars="100" w:firstLine="211"/>
      </w:pPr>
      <w:r w:rsidRPr="0068565E">
        <w:rPr>
          <w:rFonts w:ascii="華康細明體" w:hint="eastAsia"/>
        </w:rPr>
        <w:t>(一)</w:t>
      </w:r>
      <w:r>
        <w:rPr>
          <w:rFonts w:hint="eastAsia"/>
        </w:rPr>
        <w:t>鑒於經濟間諜活動對於我國之影響，已不限於經濟利益之損失，而涉及國家安全之危害。惟我國對於經濟間諜行為尚未有完足之規範以為防制，爰本會支持相關委員提案朝向填補規範漏洞，及強化管理規範之修法目的及精神，並尊重委員相關修法提案。</w:t>
      </w:r>
    </w:p>
    <w:p w:rsidR="007B21E7" w:rsidRDefault="007B21E7" w:rsidP="007B21E7">
      <w:pPr>
        <w:ind w:leftChars="100" w:left="211" w:firstLineChars="100" w:firstLine="211"/>
      </w:pPr>
      <w:r w:rsidRPr="0068565E">
        <w:rPr>
          <w:rFonts w:ascii="華康細明體" w:hint="eastAsia"/>
        </w:rPr>
        <w:t>(二)</w:t>
      </w:r>
      <w:r>
        <w:rPr>
          <w:rFonts w:hint="eastAsia"/>
        </w:rPr>
        <w:t>又考量經濟間諜行為涉及國家整體利益，同時涉及相關部會的主管法規，行政院刻正展開檢討，盤點有哪些既有法律出現漏洞，並將以「國安」高度統籌研修相關法規。本會將配合行政院的統籌規劃，進行相關法規之研修，以期讓相關法令更為完整及嚴密。</w:t>
      </w:r>
    </w:p>
    <w:p w:rsidR="007B21E7" w:rsidRDefault="007B21E7" w:rsidP="007B21E7">
      <w:pPr>
        <w:ind w:left="211" w:hangingChars="100" w:hanging="211"/>
      </w:pPr>
      <w:r w:rsidRPr="0019190F">
        <w:rPr>
          <w:rFonts w:eastAsia="華康中黑體" w:hint="eastAsia"/>
        </w:rPr>
        <w:t>主席：</w:t>
      </w:r>
      <w:r>
        <w:rPr>
          <w:rFonts w:hint="eastAsia"/>
        </w:rPr>
        <w:t>現在進行詢答。委員詢答之前依照往例作幾點宣告：每位委員發言的時間，本聯席會委員</w:t>
      </w:r>
      <w:r>
        <w:rPr>
          <w:rFonts w:hint="eastAsia"/>
        </w:rPr>
        <w:t>4</w:t>
      </w:r>
      <w:r>
        <w:rPr>
          <w:rFonts w:hint="eastAsia"/>
        </w:rPr>
        <w:t>分鐘，必要時得延長</w:t>
      </w:r>
      <w:r>
        <w:rPr>
          <w:rFonts w:hint="eastAsia"/>
        </w:rPr>
        <w:t>2</w:t>
      </w:r>
      <w:r>
        <w:rPr>
          <w:rFonts w:hint="eastAsia"/>
        </w:rPr>
        <w:t>分鐘；非本聯席會委員</w:t>
      </w:r>
      <w:r>
        <w:rPr>
          <w:rFonts w:hint="eastAsia"/>
        </w:rPr>
        <w:t>3</w:t>
      </w:r>
      <w:r>
        <w:rPr>
          <w:rFonts w:hint="eastAsia"/>
        </w:rPr>
        <w:t>分鐘；上午</w:t>
      </w:r>
      <w:r>
        <w:rPr>
          <w:rFonts w:hint="eastAsia"/>
        </w:rPr>
        <w:t>10</w:t>
      </w:r>
      <w:r>
        <w:rPr>
          <w:rFonts w:hint="eastAsia"/>
        </w:rPr>
        <w:t>時截止發言登記。因為今天有上午、下午兩場會議，下午的會議是下午</w:t>
      </w:r>
      <w:r>
        <w:rPr>
          <w:rFonts w:hint="eastAsia"/>
        </w:rPr>
        <w:t>1</w:t>
      </w:r>
      <w:r>
        <w:rPr>
          <w:rFonts w:hint="eastAsia"/>
        </w:rPr>
        <w:t>時開始，所以我們必須在下午</w:t>
      </w:r>
      <w:r>
        <w:rPr>
          <w:rFonts w:hint="eastAsia"/>
        </w:rPr>
        <w:t>1</w:t>
      </w:r>
      <w:r>
        <w:rPr>
          <w:rFonts w:hint="eastAsia"/>
        </w:rPr>
        <w:t>時以前完成營業秘密法的詢答，所以我們今天不處理，我們希望經濟部依照今天所有委員的詢答再做討論，於一個月內提出對策跟未來如何處理，包括經濟部及各部會的處理方式都一併報告。</w:t>
      </w:r>
    </w:p>
    <w:p w:rsidR="007B21E7" w:rsidRDefault="007B21E7" w:rsidP="007B21E7">
      <w:pPr>
        <w:ind w:left="211" w:hangingChars="100" w:hanging="211"/>
      </w:pPr>
      <w:r w:rsidRPr="0019190F">
        <w:rPr>
          <w:rFonts w:eastAsia="華康中黑體" w:hint="eastAsia"/>
        </w:rPr>
        <w:t>主席（何委員欣純代）：</w:t>
      </w:r>
      <w:r>
        <w:rPr>
          <w:rFonts w:hint="eastAsia"/>
        </w:rPr>
        <w:t>請陳委員亭妃發言。</w:t>
      </w:r>
    </w:p>
    <w:p w:rsidR="007B21E7" w:rsidRDefault="007B21E7" w:rsidP="007B21E7">
      <w:pPr>
        <w:ind w:left="211" w:hangingChars="100" w:hanging="211"/>
      </w:pPr>
      <w:r w:rsidRPr="0019190F">
        <w:rPr>
          <w:rFonts w:eastAsia="華康中黑體" w:hint="eastAsia"/>
        </w:rPr>
        <w:t>陳委員亭妃：</w:t>
      </w:r>
      <w:r>
        <w:rPr>
          <w:rFonts w:hint="eastAsia"/>
        </w:rPr>
        <w:t>（</w:t>
      </w:r>
      <w:r>
        <w:rPr>
          <w:rFonts w:hint="eastAsia"/>
        </w:rPr>
        <w:t>9</w:t>
      </w:r>
      <w:r>
        <w:rPr>
          <w:rFonts w:hint="eastAsia"/>
        </w:rPr>
        <w:t>時</w:t>
      </w:r>
      <w:r>
        <w:rPr>
          <w:rFonts w:hint="eastAsia"/>
        </w:rPr>
        <w:t>17</w:t>
      </w:r>
      <w:r>
        <w:rPr>
          <w:rFonts w:hint="eastAsia"/>
        </w:rPr>
        <w:t>分）王部長，我先請教一下海底撈的事件，請問現在經濟部處置的方式為何？</w:t>
      </w:r>
    </w:p>
    <w:p w:rsidR="007B21E7" w:rsidRDefault="007B21E7" w:rsidP="007B21E7">
      <w:pPr>
        <w:ind w:left="211" w:hangingChars="100" w:hanging="211"/>
      </w:pPr>
      <w:r w:rsidRPr="0019190F">
        <w:rPr>
          <w:rFonts w:eastAsia="華康中黑體" w:hint="eastAsia"/>
        </w:rPr>
        <w:t>主席：</w:t>
      </w:r>
      <w:r>
        <w:rPr>
          <w:rFonts w:hint="eastAsia"/>
        </w:rPr>
        <w:t>請經濟部王部長說明。</w:t>
      </w:r>
    </w:p>
    <w:p w:rsidR="007B21E7" w:rsidRDefault="007B21E7" w:rsidP="007B21E7">
      <w:pPr>
        <w:ind w:left="211" w:hangingChars="100" w:hanging="211"/>
      </w:pPr>
      <w:r w:rsidRPr="0019190F">
        <w:rPr>
          <w:rFonts w:eastAsia="華康中黑體" w:hint="eastAsia"/>
        </w:rPr>
        <w:t>王部長美花：</w:t>
      </w:r>
      <w:r>
        <w:rPr>
          <w:rFonts w:hint="eastAsia"/>
        </w:rPr>
        <w:t>委員好。因為涉及到資安相關問題，這部分是由資安單位處理，相關的外人投資部分……</w:t>
      </w:r>
    </w:p>
    <w:p w:rsidR="007B21E7" w:rsidRDefault="007B21E7" w:rsidP="007B21E7">
      <w:pPr>
        <w:ind w:left="211" w:hangingChars="100" w:hanging="211"/>
      </w:pPr>
      <w:r w:rsidRPr="0019190F">
        <w:rPr>
          <w:rFonts w:eastAsia="華康中黑體" w:hint="eastAsia"/>
        </w:rPr>
        <w:lastRenderedPageBreak/>
        <w:t>陳委員亭妃：</w:t>
      </w:r>
      <w:r>
        <w:rPr>
          <w:rFonts w:hint="eastAsia"/>
        </w:rPr>
        <w:t>這不是資安！經濟部還是主要的單位，今天所有的狀況已經發生了，他們在加拿大的一間分店已經有監視器回傳的狀況，現在大家調查出來，海底撈的店也確實有很多的監視器，到底這些監視器資料有沒有回傳到中國？經濟部投審會只有發文給他們的投資人說，是不是可以函請新加坡商來說明你們所有的資料，以及在臺灣投資事業的經濟活動是否涉及將監視影像傳回中國的情勢，並且告知個人資料保護的相關規範，請問你們這樣算是積極嗎？這不算積極！你只是請他們的新加坡投資人、在臺投資人來說明，然後告知個資保護的相關規範，如果他說沒有回傳，你們就相信嗎？</w:t>
      </w:r>
    </w:p>
    <w:p w:rsidR="007B21E7" w:rsidRDefault="007B21E7" w:rsidP="007B21E7">
      <w:pPr>
        <w:ind w:left="211" w:hangingChars="100" w:hanging="211"/>
      </w:pPr>
      <w:r w:rsidRPr="0019190F">
        <w:rPr>
          <w:rFonts w:eastAsia="華康中黑體" w:hint="eastAsia"/>
        </w:rPr>
        <w:t>王部長美花：</w:t>
      </w:r>
      <w:r>
        <w:rPr>
          <w:rFonts w:hint="eastAsia"/>
        </w:rPr>
        <w:t>要讓它有解釋的機會，所以它要跟我們說明，當然它的說明不能虛假，一定要如實說明。</w:t>
      </w:r>
    </w:p>
    <w:p w:rsidR="007B21E7" w:rsidRDefault="007B21E7" w:rsidP="007B21E7">
      <w:pPr>
        <w:ind w:left="211" w:hangingChars="100" w:hanging="211"/>
      </w:pPr>
      <w:r w:rsidRPr="0019190F">
        <w:rPr>
          <w:rFonts w:eastAsia="華康中黑體" w:hint="eastAsia"/>
        </w:rPr>
        <w:t>陳委員亭妃：</w:t>
      </w:r>
      <w:r>
        <w:rPr>
          <w:rFonts w:hint="eastAsia"/>
        </w:rPr>
        <w:t>你怎麼知道它是不是如實地說明？</w:t>
      </w:r>
    </w:p>
    <w:p w:rsidR="007B21E7" w:rsidRDefault="007B21E7" w:rsidP="007B21E7">
      <w:pPr>
        <w:ind w:left="211" w:hangingChars="100" w:hanging="211"/>
      </w:pPr>
      <w:r w:rsidRPr="0019190F">
        <w:rPr>
          <w:rFonts w:eastAsia="華康中黑體" w:hint="eastAsia"/>
        </w:rPr>
        <w:t>王部長美花：</w:t>
      </w:r>
      <w:r>
        <w:rPr>
          <w:rFonts w:hint="eastAsia"/>
        </w:rPr>
        <w:t>所以這個部分，第一個……</w:t>
      </w:r>
    </w:p>
    <w:p w:rsidR="007B21E7" w:rsidRDefault="007B21E7" w:rsidP="007B21E7">
      <w:pPr>
        <w:ind w:left="211" w:hangingChars="100" w:hanging="211"/>
      </w:pPr>
      <w:r w:rsidRPr="0019190F">
        <w:rPr>
          <w:rFonts w:eastAsia="華康中黑體" w:hint="eastAsia"/>
        </w:rPr>
        <w:t>陳委員亭妃：</w:t>
      </w:r>
      <w:r>
        <w:rPr>
          <w:rFonts w:hint="eastAsia"/>
        </w:rPr>
        <w:t>誰要進行調查？</w:t>
      </w:r>
    </w:p>
    <w:p w:rsidR="007B21E7" w:rsidRDefault="007B21E7" w:rsidP="007B21E7">
      <w:pPr>
        <w:ind w:left="211" w:hangingChars="100" w:hanging="211"/>
      </w:pPr>
      <w:r w:rsidRPr="0019190F">
        <w:rPr>
          <w:rFonts w:eastAsia="華康中黑體" w:hint="eastAsia"/>
        </w:rPr>
        <w:t>王部長美花：</w:t>
      </w:r>
      <w:r>
        <w:rPr>
          <w:rFonts w:hint="eastAsia"/>
        </w:rPr>
        <w:t>我們確實可以跟行政院的資安相關單位做跨部會的討論。</w:t>
      </w:r>
    </w:p>
    <w:p w:rsidR="007B21E7" w:rsidRDefault="007B21E7" w:rsidP="007B21E7">
      <w:pPr>
        <w:ind w:left="211" w:hangingChars="100" w:hanging="211"/>
      </w:pPr>
      <w:r w:rsidRPr="0019190F">
        <w:rPr>
          <w:rFonts w:eastAsia="華康中黑體" w:hint="eastAsia"/>
        </w:rPr>
        <w:t>陳委員亭妃：</w:t>
      </w:r>
      <w:r>
        <w:rPr>
          <w:rFonts w:hint="eastAsia"/>
        </w:rPr>
        <w:t>好，這個部分已經有成立平台了嗎？已經有這樣的平台出現了嗎？還是你們到底給他們多久的時間回覆？這裡面沒有寫啊！多久的時間要回覆？</w:t>
      </w:r>
    </w:p>
    <w:p w:rsidR="007B21E7" w:rsidRDefault="007B21E7" w:rsidP="007B21E7">
      <w:pPr>
        <w:ind w:left="211" w:hangingChars="100" w:hanging="211"/>
      </w:pPr>
      <w:r w:rsidRPr="0019190F">
        <w:rPr>
          <w:rFonts w:eastAsia="華康中黑體" w:hint="eastAsia"/>
        </w:rPr>
        <w:t>主席：</w:t>
      </w:r>
      <w:r>
        <w:rPr>
          <w:rFonts w:hint="eastAsia"/>
        </w:rPr>
        <w:t>請經濟部投審會呂副執行秘書說明。</w:t>
      </w:r>
    </w:p>
    <w:p w:rsidR="007B21E7" w:rsidRDefault="007B21E7" w:rsidP="007B21E7">
      <w:pPr>
        <w:ind w:left="211" w:hangingChars="100" w:hanging="211"/>
      </w:pPr>
      <w:r w:rsidRPr="0019190F">
        <w:rPr>
          <w:rFonts w:eastAsia="華康中黑體" w:hint="eastAsia"/>
        </w:rPr>
        <w:t>呂副執行秘書貞慧：</w:t>
      </w:r>
      <w:r>
        <w:rPr>
          <w:rFonts w:hint="eastAsia"/>
        </w:rPr>
        <w:t>報告委員，他們已經回覆了，確實也如委員所提，他們是說他們保證……</w:t>
      </w:r>
    </w:p>
    <w:p w:rsidR="007B21E7" w:rsidRDefault="007B21E7" w:rsidP="007B21E7">
      <w:pPr>
        <w:ind w:left="211" w:hangingChars="100" w:hanging="211"/>
      </w:pPr>
      <w:r w:rsidRPr="0019190F">
        <w:rPr>
          <w:rFonts w:eastAsia="華康中黑體" w:hint="eastAsia"/>
        </w:rPr>
        <w:t>陳委員亭妃：</w:t>
      </w:r>
      <w:r>
        <w:rPr>
          <w:rFonts w:hint="eastAsia"/>
        </w:rPr>
        <w:t>沒有？</w:t>
      </w:r>
    </w:p>
    <w:p w:rsidR="007B21E7" w:rsidRDefault="007B21E7" w:rsidP="007B21E7">
      <w:pPr>
        <w:ind w:left="211" w:hangingChars="100" w:hanging="211"/>
      </w:pPr>
      <w:r w:rsidRPr="0019190F">
        <w:rPr>
          <w:rFonts w:eastAsia="華康中黑體" w:hint="eastAsia"/>
        </w:rPr>
        <w:t>呂副執行秘書貞慧：</w:t>
      </w:r>
      <w:r>
        <w:rPr>
          <w:rFonts w:hint="eastAsia"/>
        </w:rPr>
        <w:t>沒有，但是如果有需要加強的話，我們會跟行政院資安處……</w:t>
      </w:r>
    </w:p>
    <w:p w:rsidR="007B21E7" w:rsidRDefault="007B21E7" w:rsidP="007B21E7">
      <w:pPr>
        <w:ind w:left="211" w:hangingChars="100" w:hanging="211"/>
      </w:pPr>
      <w:r w:rsidRPr="0019190F">
        <w:rPr>
          <w:rFonts w:eastAsia="華康中黑體" w:hint="eastAsia"/>
        </w:rPr>
        <w:t>陳委員亭妃：</w:t>
      </w:r>
      <w:r>
        <w:rPr>
          <w:rFonts w:hint="eastAsia"/>
        </w:rPr>
        <w:t>什麼叫你們認為有需要加強？現在他們都已經回覆沒有了，你們現在開完會的結果是要不要報資安會？要不要建立這個平台？</w:t>
      </w:r>
    </w:p>
    <w:p w:rsidR="007B21E7" w:rsidRDefault="007B21E7" w:rsidP="007B21E7">
      <w:pPr>
        <w:ind w:left="211" w:hangingChars="100" w:hanging="211"/>
      </w:pPr>
      <w:r w:rsidRPr="0019190F">
        <w:rPr>
          <w:rFonts w:eastAsia="華康中黑體" w:hint="eastAsia"/>
        </w:rPr>
        <w:t>呂副執行秘書貞慧：</w:t>
      </w:r>
      <w:r>
        <w:rPr>
          <w:rFonts w:hint="eastAsia"/>
        </w:rPr>
        <w:t>我們會馬上處理，也會主動跟資安處聯繫。</w:t>
      </w:r>
    </w:p>
    <w:p w:rsidR="007B21E7" w:rsidRDefault="007B21E7" w:rsidP="007B21E7">
      <w:pPr>
        <w:ind w:left="211" w:hangingChars="100" w:hanging="211"/>
      </w:pPr>
      <w:r w:rsidRPr="0019190F">
        <w:rPr>
          <w:rFonts w:eastAsia="華康中黑體" w:hint="eastAsia"/>
        </w:rPr>
        <w:t>陳委員亭妃：</w:t>
      </w:r>
      <w:r>
        <w:rPr>
          <w:rFonts w:hint="eastAsia"/>
        </w:rPr>
        <w:t>怎麼樣叫主動聯繫？多久要聯繫？要不要成立這個平台？</w:t>
      </w:r>
    </w:p>
    <w:p w:rsidR="007B21E7" w:rsidRDefault="007B21E7" w:rsidP="007B21E7">
      <w:pPr>
        <w:ind w:left="211" w:hangingChars="100" w:hanging="211"/>
      </w:pPr>
      <w:r w:rsidRPr="0019190F">
        <w:rPr>
          <w:rFonts w:eastAsia="華康中黑體" w:hint="eastAsia"/>
        </w:rPr>
        <w:t>呂副執行秘書貞慧：</w:t>
      </w:r>
      <w:r>
        <w:rPr>
          <w:rFonts w:hint="eastAsia"/>
        </w:rPr>
        <w:t>回去馬上聯繫。</w:t>
      </w:r>
    </w:p>
    <w:p w:rsidR="007B21E7" w:rsidRDefault="007B21E7" w:rsidP="007B21E7">
      <w:pPr>
        <w:ind w:left="211" w:hangingChars="100" w:hanging="211"/>
      </w:pPr>
      <w:r w:rsidRPr="0019190F">
        <w:rPr>
          <w:rFonts w:eastAsia="華康中黑體" w:hint="eastAsia"/>
        </w:rPr>
        <w:t>陳委員亭妃：</w:t>
      </w:r>
      <w:r>
        <w:rPr>
          <w:rFonts w:hint="eastAsia"/>
        </w:rPr>
        <w:t>這個平台要不要建立起來？</w:t>
      </w:r>
    </w:p>
    <w:p w:rsidR="007B21E7" w:rsidRDefault="007B21E7" w:rsidP="007B21E7">
      <w:pPr>
        <w:ind w:left="211" w:hangingChars="100" w:hanging="211"/>
      </w:pPr>
      <w:r w:rsidRPr="0019190F">
        <w:rPr>
          <w:rFonts w:eastAsia="華康中黑體" w:hint="eastAsia"/>
        </w:rPr>
        <w:t>呂副執行秘書貞慧：</w:t>
      </w:r>
      <w:r>
        <w:rPr>
          <w:rFonts w:hint="eastAsia"/>
        </w:rPr>
        <w:t>是，會這樣做。</w:t>
      </w:r>
    </w:p>
    <w:p w:rsidR="007B21E7" w:rsidRDefault="007B21E7" w:rsidP="007B21E7">
      <w:pPr>
        <w:ind w:left="211" w:hangingChars="100" w:hanging="211"/>
      </w:pPr>
      <w:r w:rsidRPr="0019190F">
        <w:rPr>
          <w:rFonts w:eastAsia="華康中黑體" w:hint="eastAsia"/>
        </w:rPr>
        <w:t>陳委員亭妃：</w:t>
      </w:r>
      <w:r>
        <w:rPr>
          <w:rFonts w:hint="eastAsia"/>
        </w:rPr>
        <w:t>多久？</w:t>
      </w:r>
    </w:p>
    <w:p w:rsidR="007B21E7" w:rsidRDefault="007B21E7" w:rsidP="007B21E7">
      <w:pPr>
        <w:ind w:left="211" w:hangingChars="100" w:hanging="211"/>
      </w:pPr>
      <w:r w:rsidRPr="0019190F">
        <w:rPr>
          <w:rFonts w:eastAsia="華康中黑體" w:hint="eastAsia"/>
        </w:rPr>
        <w:t>呂副執行秘書貞慧：</w:t>
      </w:r>
      <w:r>
        <w:rPr>
          <w:rFonts w:hint="eastAsia"/>
        </w:rPr>
        <w:t>下午馬上處理。</w:t>
      </w:r>
    </w:p>
    <w:p w:rsidR="007B21E7" w:rsidRDefault="007B21E7" w:rsidP="007B21E7">
      <w:pPr>
        <w:ind w:left="211" w:hangingChars="100" w:hanging="211"/>
      </w:pPr>
      <w:r w:rsidRPr="0019190F">
        <w:rPr>
          <w:rFonts w:eastAsia="華康中黑體" w:hint="eastAsia"/>
        </w:rPr>
        <w:t>陳委員亭妃：</w:t>
      </w:r>
      <w:r>
        <w:rPr>
          <w:rFonts w:hint="eastAsia"/>
        </w:rPr>
        <w:t>下午馬上報資安處？</w:t>
      </w:r>
    </w:p>
    <w:p w:rsidR="007B21E7" w:rsidRDefault="007B21E7" w:rsidP="007B21E7">
      <w:pPr>
        <w:ind w:left="211" w:hangingChars="100" w:hanging="211"/>
      </w:pPr>
      <w:r w:rsidRPr="0019190F">
        <w:rPr>
          <w:rFonts w:eastAsia="華康中黑體" w:hint="eastAsia"/>
        </w:rPr>
        <w:t>呂副執行秘書貞慧：</w:t>
      </w:r>
      <w:r>
        <w:rPr>
          <w:rFonts w:hint="eastAsia"/>
        </w:rPr>
        <w:t>馬上跟資安處聯繫，有需要開會的話，我們會馬上開會，謝謝。</w:t>
      </w:r>
    </w:p>
    <w:p w:rsidR="007B21E7" w:rsidRDefault="007B21E7" w:rsidP="007B21E7">
      <w:pPr>
        <w:ind w:left="211" w:hangingChars="100" w:hanging="211"/>
      </w:pPr>
      <w:r w:rsidRPr="0019190F">
        <w:rPr>
          <w:rFonts w:eastAsia="華康中黑體" w:hint="eastAsia"/>
        </w:rPr>
        <w:t>陳委員亭妃：</w:t>
      </w:r>
      <w:r>
        <w:rPr>
          <w:rFonts w:hint="eastAsia"/>
        </w:rPr>
        <w:t>這麼重要的大事，你們怎麼可以用這樣的態度？如果我們的個資……</w:t>
      </w:r>
    </w:p>
    <w:p w:rsidR="007B21E7" w:rsidRDefault="007B21E7" w:rsidP="007B21E7">
      <w:pPr>
        <w:ind w:left="211" w:hangingChars="100" w:hanging="211"/>
      </w:pPr>
      <w:r w:rsidRPr="0019190F">
        <w:rPr>
          <w:rFonts w:eastAsia="華康中黑體" w:hint="eastAsia"/>
        </w:rPr>
        <w:t>呂副執行秘書貞慧：</w:t>
      </w:r>
      <w:r>
        <w:rPr>
          <w:rFonts w:hint="eastAsia"/>
        </w:rPr>
        <w:t>我們有馬上發文。</w:t>
      </w:r>
    </w:p>
    <w:p w:rsidR="007B21E7" w:rsidRDefault="007B21E7" w:rsidP="007B21E7">
      <w:pPr>
        <w:ind w:left="211" w:hangingChars="100" w:hanging="211"/>
      </w:pPr>
      <w:r w:rsidRPr="0019190F">
        <w:rPr>
          <w:rFonts w:eastAsia="華康中黑體" w:hint="eastAsia"/>
        </w:rPr>
        <w:t>陳委員亭妃：</w:t>
      </w:r>
      <w:r>
        <w:rPr>
          <w:rFonts w:hint="eastAsia"/>
        </w:rPr>
        <w:t>目前全臺灣海底撈的分店都有被發現他們的監視器比例確實過多，他們設這麼多監視器要幹什麼？沒有人知道啊！可想而知，現在回覆的跟我們預估的狀況一樣嘛！就是沒有。好，誰能調查？資安處調查，所以拜託下午馬上要求成立平台，馬上處理。</w:t>
      </w:r>
    </w:p>
    <w:p w:rsidR="007B21E7" w:rsidRDefault="007B21E7" w:rsidP="007B21E7">
      <w:pPr>
        <w:ind w:left="211" w:hangingChars="100" w:hanging="211"/>
      </w:pPr>
      <w:r w:rsidRPr="0019190F">
        <w:rPr>
          <w:rFonts w:eastAsia="華康中黑體" w:hint="eastAsia"/>
        </w:rPr>
        <w:lastRenderedPageBreak/>
        <w:t>呂副執行秘書貞慧：</w:t>
      </w:r>
      <w:r>
        <w:rPr>
          <w:rFonts w:hint="eastAsia"/>
        </w:rPr>
        <w:t>是。</w:t>
      </w:r>
    </w:p>
    <w:p w:rsidR="007B21E7" w:rsidRDefault="007B21E7" w:rsidP="007B21E7">
      <w:pPr>
        <w:ind w:left="211" w:hangingChars="100" w:hanging="211"/>
      </w:pPr>
      <w:r w:rsidRPr="0019190F">
        <w:rPr>
          <w:rFonts w:eastAsia="華康中黑體" w:hint="eastAsia"/>
        </w:rPr>
        <w:t>陳委員亭妃：</w:t>
      </w:r>
      <w:r>
        <w:rPr>
          <w:rFonts w:hint="eastAsia"/>
        </w:rPr>
        <w:t>還有我們現在看到中國騰訊入股日本樂天，然後呢？樂天銀行是臺灣的第一個網銀，部長，這個要不要瞭解？</w:t>
      </w:r>
    </w:p>
    <w:p w:rsidR="007B21E7" w:rsidRDefault="007B21E7" w:rsidP="007B21E7">
      <w:pPr>
        <w:ind w:left="211" w:hangingChars="100" w:hanging="211"/>
      </w:pPr>
      <w:r w:rsidRPr="0019190F">
        <w:rPr>
          <w:rFonts w:eastAsia="華康中黑體" w:hint="eastAsia"/>
        </w:rPr>
        <w:t>王部長美花：</w:t>
      </w:r>
      <w:r>
        <w:rPr>
          <w:rFonts w:hint="eastAsia"/>
        </w:rPr>
        <w:t>好，確實這個比較是屬於金管會的業務，我們也會跟金管會聯繫。</w:t>
      </w:r>
    </w:p>
    <w:p w:rsidR="007B21E7" w:rsidRDefault="007B21E7" w:rsidP="007B21E7">
      <w:pPr>
        <w:ind w:left="211" w:hangingChars="100" w:hanging="211"/>
      </w:pPr>
      <w:r w:rsidRPr="0019190F">
        <w:rPr>
          <w:rFonts w:eastAsia="華康中黑體" w:hint="eastAsia"/>
        </w:rPr>
        <w:t>陳委員亭妃：</w:t>
      </w:r>
      <w:r>
        <w:rPr>
          <w:rFonts w:hint="eastAsia"/>
        </w:rPr>
        <w:t>投審啊！投審會有沒有去瞭解？對於入股日本樂天這件事，投審會有沒有瞭解？</w:t>
      </w:r>
    </w:p>
    <w:p w:rsidR="007B21E7" w:rsidRDefault="007B21E7" w:rsidP="007B21E7">
      <w:pPr>
        <w:ind w:left="211" w:hangingChars="100" w:hanging="211"/>
      </w:pPr>
      <w:r w:rsidRPr="0019190F">
        <w:rPr>
          <w:rFonts w:eastAsia="華康中黑體" w:hint="eastAsia"/>
        </w:rPr>
        <w:t>呂副執行秘書貞慧：</w:t>
      </w:r>
      <w:r>
        <w:rPr>
          <w:rFonts w:hint="eastAsia"/>
        </w:rPr>
        <w:t>報告委員，我們會同步瞭解。</w:t>
      </w:r>
    </w:p>
    <w:p w:rsidR="007B21E7" w:rsidRDefault="007B21E7" w:rsidP="007B21E7">
      <w:pPr>
        <w:ind w:left="211" w:hangingChars="100" w:hanging="211"/>
      </w:pPr>
      <w:r w:rsidRPr="0019190F">
        <w:rPr>
          <w:rFonts w:eastAsia="華康中黑體" w:hint="eastAsia"/>
        </w:rPr>
        <w:t>陳委員亭妃：</w:t>
      </w:r>
      <w:r>
        <w:rPr>
          <w:rFonts w:hint="eastAsia"/>
        </w:rPr>
        <w:t>今天不是有邀請金管會嗎？</w:t>
      </w:r>
    </w:p>
    <w:p w:rsidR="007B21E7" w:rsidRDefault="007B21E7" w:rsidP="007B21E7">
      <w:pPr>
        <w:ind w:left="211" w:hangingChars="100" w:hanging="211"/>
      </w:pPr>
      <w:r w:rsidRPr="0019190F">
        <w:rPr>
          <w:rFonts w:eastAsia="華康中黑體" w:hint="eastAsia"/>
        </w:rPr>
        <w:t>主席：</w:t>
      </w:r>
      <w:r>
        <w:rPr>
          <w:rFonts w:hint="eastAsia"/>
        </w:rPr>
        <w:t>今天金管會有銀行局的副組長還有證券期貨局的簡任秘書。</w:t>
      </w:r>
    </w:p>
    <w:p w:rsidR="007B21E7" w:rsidRDefault="007B21E7" w:rsidP="007B21E7">
      <w:pPr>
        <w:ind w:left="211" w:hangingChars="100" w:hanging="211"/>
      </w:pPr>
      <w:r w:rsidRPr="0019190F">
        <w:rPr>
          <w:rFonts w:eastAsia="華康中黑體" w:hint="eastAsia"/>
        </w:rPr>
        <w:t>陳委員亭妃：</w:t>
      </w:r>
      <w:r>
        <w:rPr>
          <w:rFonts w:hint="eastAsia"/>
        </w:rPr>
        <w:t>金管會，這個部分？</w:t>
      </w:r>
    </w:p>
    <w:p w:rsidR="007B21E7" w:rsidRDefault="007B21E7" w:rsidP="007B21E7">
      <w:pPr>
        <w:ind w:left="211" w:hangingChars="100" w:hanging="211"/>
      </w:pPr>
      <w:r w:rsidRPr="0019190F">
        <w:rPr>
          <w:rFonts w:eastAsia="華康中黑體" w:hint="eastAsia"/>
        </w:rPr>
        <w:t>主席：</w:t>
      </w:r>
      <w:r>
        <w:rPr>
          <w:rFonts w:hint="eastAsia"/>
        </w:rPr>
        <w:t>請金管會銀行局周副組長說明。</w:t>
      </w:r>
    </w:p>
    <w:p w:rsidR="007B21E7" w:rsidRDefault="007B21E7" w:rsidP="007B21E7">
      <w:pPr>
        <w:ind w:left="211" w:hangingChars="100" w:hanging="211"/>
      </w:pPr>
      <w:r w:rsidRPr="0019190F">
        <w:rPr>
          <w:rFonts w:eastAsia="華康中黑體" w:hint="eastAsia"/>
        </w:rPr>
        <w:t>周副組長正山：</w:t>
      </w:r>
      <w:r>
        <w:rPr>
          <w:rFonts w:hint="eastAsia"/>
        </w:rPr>
        <w:t>跟委員解釋，因為臺灣的樂天是由日本樂天銀行持股</w:t>
      </w:r>
      <w:r>
        <w:rPr>
          <w:rFonts w:hint="eastAsia"/>
        </w:rPr>
        <w:t>50%</w:t>
      </w:r>
      <w:r>
        <w:rPr>
          <w:rFonts w:hint="eastAsia"/>
        </w:rPr>
        <w:t>，日本樂天銀行的母公司是日本樂天信用卡，再上一層才是日本樂天，就我們得知的消息，騰訊的子公司有投資日本樂天集團，就是說……</w:t>
      </w:r>
    </w:p>
    <w:p w:rsidR="007B21E7" w:rsidRDefault="007B21E7" w:rsidP="007B21E7">
      <w:pPr>
        <w:ind w:left="211" w:hangingChars="100" w:hanging="211"/>
      </w:pPr>
      <w:r w:rsidRPr="0019190F">
        <w:rPr>
          <w:rFonts w:eastAsia="華康中黑體" w:hint="eastAsia"/>
        </w:rPr>
        <w:t>陳委員亭妃：</w:t>
      </w:r>
      <w:r>
        <w:rPr>
          <w:rFonts w:hint="eastAsia"/>
        </w:rPr>
        <w:t>是啊！有投資啊！</w:t>
      </w:r>
    </w:p>
    <w:p w:rsidR="007B21E7" w:rsidRDefault="007B21E7" w:rsidP="007B21E7">
      <w:pPr>
        <w:ind w:left="211" w:hangingChars="100" w:hanging="211"/>
      </w:pPr>
      <w:r w:rsidRPr="0019190F">
        <w:rPr>
          <w:rFonts w:eastAsia="華康中黑體" w:hint="eastAsia"/>
        </w:rPr>
        <w:t>周副組長正山：</w:t>
      </w:r>
      <w:r>
        <w:rPr>
          <w:rFonts w:hint="eastAsia"/>
        </w:rPr>
        <w:t>但是持股比例大概只有百分之三點多，而且我們會要求臺灣樂天銀行的所有資訊不會……</w:t>
      </w:r>
    </w:p>
    <w:p w:rsidR="007B21E7" w:rsidRDefault="007B21E7" w:rsidP="007B21E7">
      <w:pPr>
        <w:ind w:left="211" w:hangingChars="100" w:hanging="211"/>
      </w:pPr>
      <w:r w:rsidRPr="0019190F">
        <w:rPr>
          <w:rFonts w:eastAsia="華康中黑體" w:hint="eastAsia"/>
        </w:rPr>
        <w:t>陳委員亭妃：</w:t>
      </w:r>
      <w:r>
        <w:rPr>
          <w:rFonts w:hint="eastAsia"/>
        </w:rPr>
        <w:t>我們現在要以高標來看耶！經濟部開始在討論，不是說比例小就放著不管。</w:t>
      </w:r>
    </w:p>
    <w:p w:rsidR="007B21E7" w:rsidRDefault="007B21E7" w:rsidP="007B21E7">
      <w:pPr>
        <w:ind w:left="211" w:hangingChars="100" w:hanging="211"/>
      </w:pPr>
      <w:r w:rsidRPr="0019190F">
        <w:rPr>
          <w:rFonts w:eastAsia="華康中黑體" w:hint="eastAsia"/>
        </w:rPr>
        <w:t>周副組長正山：</w:t>
      </w:r>
      <w:r>
        <w:rPr>
          <w:rFonts w:hint="eastAsia"/>
        </w:rPr>
        <w:t>因為我們做金融監理時，基本上都是採母國監理原則，所以臺灣樂天銀行的所有資訊都不會做跨境傳遞。</w:t>
      </w:r>
    </w:p>
    <w:p w:rsidR="007B21E7" w:rsidRDefault="007B21E7" w:rsidP="007B21E7">
      <w:pPr>
        <w:ind w:left="211" w:hangingChars="100" w:hanging="211"/>
      </w:pPr>
      <w:r w:rsidRPr="0019190F">
        <w:rPr>
          <w:rFonts w:eastAsia="華康中黑體" w:hint="eastAsia"/>
        </w:rPr>
        <w:t>陳委員亭妃：</w:t>
      </w:r>
      <w:r>
        <w:rPr>
          <w:rFonts w:hint="eastAsia"/>
        </w:rPr>
        <w:t>確定嗎？</w:t>
      </w:r>
    </w:p>
    <w:p w:rsidR="007B21E7" w:rsidRDefault="007B21E7" w:rsidP="007B21E7">
      <w:pPr>
        <w:ind w:left="211" w:hangingChars="100" w:hanging="211"/>
      </w:pPr>
      <w:r w:rsidRPr="0019190F">
        <w:rPr>
          <w:rFonts w:eastAsia="華康中黑體" w:hint="eastAsia"/>
        </w:rPr>
        <w:t>周副組長正山：</w:t>
      </w:r>
      <w:r>
        <w:rPr>
          <w:rFonts w:hint="eastAsia"/>
        </w:rPr>
        <w:t>確定。</w:t>
      </w:r>
    </w:p>
    <w:p w:rsidR="007B21E7" w:rsidRDefault="007B21E7" w:rsidP="007B21E7">
      <w:pPr>
        <w:ind w:left="211" w:hangingChars="100" w:hanging="211"/>
      </w:pPr>
      <w:r w:rsidRPr="0019190F">
        <w:rPr>
          <w:rFonts w:eastAsia="華康中黑體" w:hint="eastAsia"/>
        </w:rPr>
        <w:t>陳委員亭妃：</w:t>
      </w:r>
      <w:r>
        <w:rPr>
          <w:rFonts w:hint="eastAsia"/>
        </w:rPr>
        <w:t>這是網銀耶！</w:t>
      </w:r>
    </w:p>
    <w:p w:rsidR="007B21E7" w:rsidRDefault="007B21E7" w:rsidP="007B21E7">
      <w:pPr>
        <w:ind w:left="211" w:hangingChars="100" w:hanging="211"/>
      </w:pPr>
      <w:r w:rsidRPr="0019190F">
        <w:rPr>
          <w:rFonts w:eastAsia="華康中黑體" w:hint="eastAsia"/>
        </w:rPr>
        <w:t>周副組長正山：</w:t>
      </w:r>
      <w:r>
        <w:rPr>
          <w:rFonts w:hint="eastAsia"/>
        </w:rPr>
        <w:t>對啊！沒有錯，現在網銀……</w:t>
      </w:r>
    </w:p>
    <w:p w:rsidR="007B21E7" w:rsidRDefault="007B21E7" w:rsidP="007B21E7">
      <w:pPr>
        <w:ind w:left="211" w:hangingChars="100" w:hanging="211"/>
      </w:pPr>
      <w:r w:rsidRPr="0019190F">
        <w:rPr>
          <w:rFonts w:eastAsia="華康中黑體" w:hint="eastAsia"/>
        </w:rPr>
        <w:t>陳委員亭妃：</w:t>
      </w:r>
      <w:r>
        <w:rPr>
          <w:rFonts w:hint="eastAsia"/>
        </w:rPr>
        <w:t>所有的資料是不是會透過系統又回傳？可怕，到底它的掌控度有多少？</w:t>
      </w:r>
    </w:p>
    <w:p w:rsidR="007B21E7" w:rsidRDefault="007B21E7" w:rsidP="007B21E7">
      <w:pPr>
        <w:ind w:left="211" w:hangingChars="100" w:hanging="211"/>
      </w:pPr>
      <w:r w:rsidRPr="0019190F">
        <w:rPr>
          <w:rFonts w:eastAsia="華康中黑體" w:hint="eastAsia"/>
        </w:rPr>
        <w:t>周副組長正山：</w:t>
      </w:r>
      <w:r>
        <w:rPr>
          <w:rFonts w:hint="eastAsia"/>
        </w:rPr>
        <w:t>臺灣樂天的資訊系統全部都建置在臺灣境內，沒有跨境傳播。</w:t>
      </w:r>
    </w:p>
    <w:p w:rsidR="007B21E7" w:rsidRDefault="007B21E7" w:rsidP="007B21E7">
      <w:pPr>
        <w:ind w:left="211" w:hangingChars="100" w:hanging="211"/>
      </w:pPr>
      <w:r w:rsidRPr="0019190F">
        <w:rPr>
          <w:rFonts w:eastAsia="華康中黑體" w:hint="eastAsia"/>
        </w:rPr>
        <w:t>陳委員亭妃：</w:t>
      </w:r>
      <w:r>
        <w:rPr>
          <w:rFonts w:hint="eastAsia"/>
        </w:rPr>
        <w:t>是啊！它沒有跨境，可是在中國騰訊有介入的狀況下，即使它只有</w:t>
      </w:r>
      <w:r>
        <w:rPr>
          <w:rFonts w:hint="eastAsia"/>
        </w:rPr>
        <w:t>3%</w:t>
      </w:r>
      <w:r>
        <w:rPr>
          <w:rFonts w:hint="eastAsia"/>
        </w:rPr>
        <w:t>，還是可以影響所有資安的問題、資訊的問題，連海底撈都可以裝監視器把資料回傳了，網銀所有資料的防火牆到哪裡，到底誰可以去監控？</w:t>
      </w:r>
    </w:p>
    <w:p w:rsidR="007B21E7" w:rsidRDefault="007B21E7" w:rsidP="007B21E7">
      <w:pPr>
        <w:ind w:left="211" w:hangingChars="100" w:hanging="211"/>
      </w:pPr>
      <w:r w:rsidRPr="0019190F">
        <w:rPr>
          <w:rFonts w:eastAsia="華康中黑體" w:hint="eastAsia"/>
        </w:rPr>
        <w:t>周副組長正山：</w:t>
      </w:r>
      <w:r>
        <w:rPr>
          <w:rFonts w:hint="eastAsia"/>
        </w:rPr>
        <w:t>我們在做金融監理的時候，尤其是在設立審查的時候，都已經要求臺灣樂天……</w:t>
      </w:r>
    </w:p>
    <w:p w:rsidR="007B21E7" w:rsidRDefault="007B21E7" w:rsidP="007B21E7">
      <w:pPr>
        <w:ind w:left="211" w:hangingChars="100" w:hanging="211"/>
      </w:pPr>
      <w:r w:rsidRPr="0019190F">
        <w:rPr>
          <w:rFonts w:eastAsia="華康中黑體" w:hint="eastAsia"/>
        </w:rPr>
        <w:t>陳委員亭妃：</w:t>
      </w:r>
      <w:r>
        <w:rPr>
          <w:rFonts w:hint="eastAsia"/>
        </w:rPr>
        <w:t>你可以保證嗎？金管會可以保證嗎？</w:t>
      </w:r>
    </w:p>
    <w:p w:rsidR="007B21E7" w:rsidRDefault="007B21E7" w:rsidP="007B21E7">
      <w:pPr>
        <w:ind w:left="211" w:hangingChars="100" w:hanging="211"/>
      </w:pPr>
      <w:r w:rsidRPr="0019190F">
        <w:rPr>
          <w:rFonts w:eastAsia="華康中黑體" w:hint="eastAsia"/>
        </w:rPr>
        <w:t>周副組長正山：</w:t>
      </w:r>
      <w:r>
        <w:rPr>
          <w:rFonts w:hint="eastAsia"/>
        </w:rPr>
        <w:t>基本上，我們都按照法規跟監理……</w:t>
      </w:r>
    </w:p>
    <w:p w:rsidR="007B21E7" w:rsidRDefault="007B21E7" w:rsidP="007B21E7">
      <w:pPr>
        <w:ind w:left="211" w:hangingChars="100" w:hanging="211"/>
      </w:pPr>
      <w:r w:rsidRPr="0019190F">
        <w:rPr>
          <w:rFonts w:eastAsia="華康中黑體" w:hint="eastAsia"/>
        </w:rPr>
        <w:t>陳委員亭妃：</w:t>
      </w:r>
      <w:r>
        <w:rPr>
          <w:rFonts w:hint="eastAsia"/>
        </w:rPr>
        <w:t>你是依照法規嘛！可是你能保證它絕對沒有問題嗎？</w:t>
      </w:r>
    </w:p>
    <w:p w:rsidR="007B21E7" w:rsidRDefault="007B21E7" w:rsidP="007B21E7">
      <w:pPr>
        <w:ind w:left="211" w:hangingChars="100" w:hanging="211"/>
      </w:pPr>
      <w:r w:rsidRPr="0019190F">
        <w:rPr>
          <w:rFonts w:eastAsia="華康中黑體" w:hint="eastAsia"/>
        </w:rPr>
        <w:t>周副組長正山：</w:t>
      </w:r>
      <w:r>
        <w:rPr>
          <w:rFonts w:hint="eastAsia"/>
        </w:rPr>
        <w:t>我們一定會盡到我們的職責去做相關的查核，這個沒有問題。</w:t>
      </w:r>
    </w:p>
    <w:p w:rsidR="007B21E7" w:rsidRDefault="007B21E7" w:rsidP="007B21E7">
      <w:pPr>
        <w:ind w:left="211" w:hangingChars="100" w:hanging="211"/>
      </w:pPr>
      <w:r w:rsidRPr="0019190F">
        <w:rPr>
          <w:rFonts w:eastAsia="華康中黑體" w:hint="eastAsia"/>
        </w:rPr>
        <w:t>陳委員亭妃：</w:t>
      </w:r>
      <w:r>
        <w:rPr>
          <w:rFonts w:hint="eastAsia"/>
        </w:rPr>
        <w:t>拜託，因為這個牽涉到我們的個資，這是非常嚴重的，而且中國騰訊已經入股日本樂天，即使經你們調查它只有</w:t>
      </w:r>
      <w:r>
        <w:rPr>
          <w:rFonts w:hint="eastAsia"/>
        </w:rPr>
        <w:t>3%</w:t>
      </w:r>
      <w:r>
        <w:rPr>
          <w:rFonts w:hint="eastAsia"/>
        </w:rPr>
        <w:t>，而且有層層管控，可是這個管控可不可以讓人民安心？這個資</w:t>
      </w:r>
      <w:r>
        <w:rPr>
          <w:rFonts w:hint="eastAsia"/>
        </w:rPr>
        <w:lastRenderedPageBreak/>
        <w:t>料一出來大家就會開始擔心，再麻煩金管會。</w:t>
      </w:r>
    </w:p>
    <w:p w:rsidR="007B21E7" w:rsidRDefault="007B21E7" w:rsidP="007B21E7">
      <w:pPr>
        <w:ind w:left="211" w:hangingChars="100" w:hanging="211"/>
      </w:pPr>
      <w:r w:rsidRPr="0019190F">
        <w:rPr>
          <w:rFonts w:eastAsia="華康中黑體" w:hint="eastAsia"/>
        </w:rPr>
        <w:t>周副組長正山：</w:t>
      </w:r>
      <w:r>
        <w:rPr>
          <w:rFonts w:hint="eastAsia"/>
        </w:rPr>
        <w:t>因為日本樂天是上市公司，所有相關資訊是透明的。</w:t>
      </w:r>
    </w:p>
    <w:p w:rsidR="007B21E7" w:rsidRDefault="007B21E7" w:rsidP="007B21E7">
      <w:pPr>
        <w:ind w:left="211" w:hangingChars="100" w:hanging="211"/>
      </w:pPr>
      <w:r w:rsidRPr="0019190F">
        <w:rPr>
          <w:rFonts w:eastAsia="華康中黑體" w:hint="eastAsia"/>
        </w:rPr>
        <w:t>陳委員亭妃：</w:t>
      </w:r>
      <w:r>
        <w:rPr>
          <w:rFonts w:hint="eastAsia"/>
        </w:rPr>
        <w:t>我們還是要監控，我們不能用這樣的思考邏輯啊！中國的思考邏輯跟我們絕對是不同的，它不是一個民主的制度，再麻煩，謝謝。</w:t>
      </w:r>
    </w:p>
    <w:p w:rsidR="007B21E7" w:rsidRDefault="007B21E7" w:rsidP="007B21E7">
      <w:pPr>
        <w:ind w:left="211" w:hangingChars="100" w:hanging="211"/>
      </w:pPr>
      <w:r w:rsidRPr="0019190F">
        <w:rPr>
          <w:rFonts w:eastAsia="華康中黑體" w:hint="eastAsia"/>
        </w:rPr>
        <w:t>主席（陳委員亭妃）：</w:t>
      </w:r>
      <w:r>
        <w:rPr>
          <w:rFonts w:hint="eastAsia"/>
        </w:rPr>
        <w:t>請邱委員議瑩發言。</w:t>
      </w:r>
    </w:p>
    <w:p w:rsidR="007B21E7" w:rsidRDefault="007B21E7" w:rsidP="007B21E7">
      <w:pPr>
        <w:ind w:left="211" w:hangingChars="100" w:hanging="211"/>
      </w:pPr>
      <w:r w:rsidRPr="0019190F">
        <w:rPr>
          <w:rFonts w:eastAsia="華康中黑體" w:hint="eastAsia"/>
        </w:rPr>
        <w:t>邱委員議瑩：</w:t>
      </w:r>
      <w:r>
        <w:rPr>
          <w:rFonts w:hint="eastAsia"/>
        </w:rPr>
        <w:t>（</w:t>
      </w:r>
      <w:r>
        <w:rPr>
          <w:rFonts w:hint="eastAsia"/>
        </w:rPr>
        <w:t>9</w:t>
      </w:r>
      <w:r>
        <w:rPr>
          <w:rFonts w:hint="eastAsia"/>
        </w:rPr>
        <w:t>時</w:t>
      </w:r>
      <w:r>
        <w:rPr>
          <w:rFonts w:hint="eastAsia"/>
        </w:rPr>
        <w:t>25</w:t>
      </w:r>
      <w:r>
        <w:rPr>
          <w:rFonts w:hint="eastAsia"/>
        </w:rPr>
        <w:t>分）我請教一下經濟部部長跟法務部司長，我們前幾天其實也談過中資或者中國公司透過違法的管道挖角臺灣的人才，甚至很多半導體業者的高度機密營業資料因為人才被挖角而外流，所以今天很多委員提出營業秘密法的相關修法。部長，剛剛您的報告針對營業秘密大概也說得很清楚，我想再請教一下，上次您說有移送多少案子到法務部？</w:t>
      </w:r>
    </w:p>
    <w:p w:rsidR="007B21E7" w:rsidRDefault="007B21E7" w:rsidP="007B21E7">
      <w:pPr>
        <w:ind w:left="211" w:hangingChars="100" w:hanging="211"/>
      </w:pPr>
      <w:r w:rsidRPr="0019190F">
        <w:rPr>
          <w:rFonts w:eastAsia="華康中黑體" w:hint="eastAsia"/>
        </w:rPr>
        <w:t>主席：</w:t>
      </w:r>
      <w:r>
        <w:rPr>
          <w:rFonts w:hint="eastAsia"/>
        </w:rPr>
        <w:t>請經濟部王部長說明。</w:t>
      </w:r>
    </w:p>
    <w:p w:rsidR="007B21E7" w:rsidRDefault="007B21E7" w:rsidP="007B21E7">
      <w:pPr>
        <w:ind w:left="211" w:hangingChars="100" w:hanging="211"/>
      </w:pPr>
      <w:r w:rsidRPr="0019190F">
        <w:rPr>
          <w:rFonts w:eastAsia="華康中黑體" w:hint="eastAsia"/>
        </w:rPr>
        <w:t>王部長美花：</w:t>
      </w:r>
      <w:r>
        <w:rPr>
          <w:rFonts w:hint="eastAsia"/>
        </w:rPr>
        <w:t>我們有移送</w:t>
      </w:r>
      <w:r>
        <w:rPr>
          <w:rFonts w:hint="eastAsia"/>
        </w:rPr>
        <w:t>26</w:t>
      </w:r>
      <w:r>
        <w:rPr>
          <w:rFonts w:hint="eastAsia"/>
        </w:rPr>
        <w:t>件。</w:t>
      </w:r>
    </w:p>
    <w:p w:rsidR="007B21E7" w:rsidRDefault="007B21E7" w:rsidP="007B21E7">
      <w:pPr>
        <w:ind w:left="211" w:hangingChars="100" w:hanging="211"/>
      </w:pPr>
      <w:r w:rsidRPr="0019190F">
        <w:rPr>
          <w:rFonts w:eastAsia="華康中黑體" w:hint="eastAsia"/>
        </w:rPr>
        <w:t>邱委員議瑩：</w:t>
      </w:r>
      <w:r>
        <w:rPr>
          <w:rFonts w:hint="eastAsia"/>
        </w:rPr>
        <w:t>有再增加嗎？</w:t>
      </w:r>
    </w:p>
    <w:p w:rsidR="007B21E7" w:rsidRDefault="007B21E7" w:rsidP="007B21E7">
      <w:pPr>
        <w:ind w:left="211" w:hangingChars="100" w:hanging="211"/>
      </w:pPr>
      <w:r w:rsidRPr="0019190F">
        <w:rPr>
          <w:rFonts w:eastAsia="華康中黑體" w:hint="eastAsia"/>
        </w:rPr>
        <w:t>王部長美花：</w:t>
      </w:r>
      <w:r>
        <w:rPr>
          <w:rFonts w:hint="eastAsia"/>
        </w:rPr>
        <w:t>後續如果有資訊，我們就會陸續再移送。</w:t>
      </w:r>
    </w:p>
    <w:p w:rsidR="007B21E7" w:rsidRDefault="007B21E7" w:rsidP="007B21E7">
      <w:pPr>
        <w:ind w:left="211" w:hangingChars="100" w:hanging="211"/>
      </w:pPr>
      <w:r w:rsidRPr="0019190F">
        <w:rPr>
          <w:rFonts w:eastAsia="華康中黑體" w:hint="eastAsia"/>
        </w:rPr>
        <w:t>邱委員議瑩：</w:t>
      </w:r>
      <w:r>
        <w:rPr>
          <w:rFonts w:hint="eastAsia"/>
        </w:rPr>
        <w:t>你們移送的這</w:t>
      </w:r>
      <w:r>
        <w:rPr>
          <w:rFonts w:hint="eastAsia"/>
        </w:rPr>
        <w:t>26</w:t>
      </w:r>
      <w:r>
        <w:rPr>
          <w:rFonts w:hint="eastAsia"/>
        </w:rPr>
        <w:t>件案子到底現在你們所掌握的證據為何？</w:t>
      </w:r>
    </w:p>
    <w:p w:rsidR="007B21E7" w:rsidRDefault="007B21E7" w:rsidP="007B21E7">
      <w:pPr>
        <w:ind w:left="211" w:hangingChars="100" w:hanging="211"/>
      </w:pPr>
      <w:r w:rsidRPr="0019190F">
        <w:rPr>
          <w:rFonts w:eastAsia="華康中黑體" w:hint="eastAsia"/>
        </w:rPr>
        <w:t>王部長美花：</w:t>
      </w:r>
      <w:r>
        <w:rPr>
          <w:rFonts w:hint="eastAsia"/>
        </w:rPr>
        <w:t>移送法務部以後，因為偵查不公開，所以就麻煩法務部偵辦。</w:t>
      </w:r>
    </w:p>
    <w:p w:rsidR="007B21E7" w:rsidRDefault="007B21E7" w:rsidP="007B21E7">
      <w:pPr>
        <w:ind w:left="211" w:hangingChars="100" w:hanging="211"/>
      </w:pPr>
      <w:r w:rsidRPr="0019190F">
        <w:rPr>
          <w:rFonts w:eastAsia="華康中黑體" w:hint="eastAsia"/>
        </w:rPr>
        <w:t>邱委員議瑩：</w:t>
      </w:r>
      <w:r>
        <w:rPr>
          <w:rFonts w:hint="eastAsia"/>
        </w:rPr>
        <w:t>接下來我就是要問法務部，請司長說明一下，經濟部移送之後，檢調機關對於相關的技術文件內容、相關的產能內容是不是有足夠的瞭解？就法務單位來講，你如何研判這個屬不屬於機密外流的事件？換句話說，如果法官或者檢調單位對產業的內容不夠深入瞭解的話，他如何去做判定？有沒有安排產業交流去瞭解？</w:t>
      </w:r>
    </w:p>
    <w:p w:rsidR="007B21E7" w:rsidRDefault="007B21E7" w:rsidP="007B21E7">
      <w:pPr>
        <w:ind w:left="211" w:hangingChars="100" w:hanging="211"/>
      </w:pPr>
      <w:r w:rsidRPr="0019190F">
        <w:rPr>
          <w:rFonts w:eastAsia="華康中黑體" w:hint="eastAsia"/>
        </w:rPr>
        <w:t>主席：</w:t>
      </w:r>
      <w:r>
        <w:rPr>
          <w:rFonts w:hint="eastAsia"/>
        </w:rPr>
        <w:t>請法務部檢察司林司長說明。</w:t>
      </w:r>
    </w:p>
    <w:p w:rsidR="007B21E7" w:rsidRDefault="007B21E7" w:rsidP="007B21E7">
      <w:pPr>
        <w:ind w:left="211" w:hangingChars="100" w:hanging="211"/>
      </w:pPr>
      <w:r w:rsidRPr="0019190F">
        <w:rPr>
          <w:rFonts w:eastAsia="華康中黑體" w:hint="eastAsia"/>
        </w:rPr>
        <w:t>林司長錦村：</w:t>
      </w:r>
      <w:r>
        <w:rPr>
          <w:rFonts w:hint="eastAsia"/>
        </w:rPr>
        <w:t>跟委員報告，一般構成營業秘密法有</w:t>
      </w:r>
      <w:r>
        <w:rPr>
          <w:rFonts w:hint="eastAsia"/>
        </w:rPr>
        <w:t>3</w:t>
      </w:r>
      <w:r>
        <w:rPr>
          <w:rFonts w:hint="eastAsia"/>
        </w:rPr>
        <w:t>個要件：第一個是秘密性、第二個是經濟上的價值、第三個是有沒有合理的保護措施。委員關心的就是檢察官、調查局或是檢事官的專業訓練，本部有辦專業上的訓練。</w:t>
      </w:r>
    </w:p>
    <w:p w:rsidR="007B21E7" w:rsidRDefault="007B21E7" w:rsidP="007B21E7">
      <w:pPr>
        <w:ind w:left="211" w:hangingChars="100" w:hanging="211"/>
      </w:pPr>
      <w:r w:rsidRPr="0019190F">
        <w:rPr>
          <w:rFonts w:eastAsia="華康中黑體" w:hint="eastAsia"/>
        </w:rPr>
        <w:t>邱委員議瑩：</w:t>
      </w:r>
      <w:r>
        <w:rPr>
          <w:rFonts w:hint="eastAsia"/>
        </w:rPr>
        <w:t>辦了多少？</w:t>
      </w:r>
    </w:p>
    <w:p w:rsidR="007B21E7" w:rsidRDefault="007B21E7" w:rsidP="007B21E7">
      <w:pPr>
        <w:ind w:left="211" w:hangingChars="100" w:hanging="211"/>
      </w:pPr>
      <w:r w:rsidRPr="0019190F">
        <w:rPr>
          <w:rFonts w:eastAsia="華康中黑體" w:hint="eastAsia"/>
        </w:rPr>
        <w:t>林司長錦村：</w:t>
      </w:r>
      <w:r>
        <w:rPr>
          <w:rFonts w:hint="eastAsia"/>
        </w:rPr>
        <w:t>最近</w:t>
      </w:r>
      <w:r>
        <w:rPr>
          <w:rFonts w:hint="eastAsia"/>
        </w:rPr>
        <w:t>3</w:t>
      </w:r>
      <w:r>
        <w:rPr>
          <w:rFonts w:hint="eastAsia"/>
        </w:rPr>
        <w:t>年每年都有辦專業訓練，今年預計</w:t>
      </w:r>
      <w:r>
        <w:rPr>
          <w:rFonts w:hint="eastAsia"/>
        </w:rPr>
        <w:t>10</w:t>
      </w:r>
      <w:r>
        <w:rPr>
          <w:rFonts w:hint="eastAsia"/>
        </w:rPr>
        <w:t>月會辦一場在職專業訓。</w:t>
      </w:r>
    </w:p>
    <w:p w:rsidR="007B21E7" w:rsidRDefault="007B21E7" w:rsidP="007B21E7">
      <w:pPr>
        <w:ind w:left="211" w:hangingChars="100" w:hanging="211"/>
      </w:pPr>
      <w:r w:rsidRPr="0019190F">
        <w:rPr>
          <w:rFonts w:eastAsia="華康中黑體" w:hint="eastAsia"/>
        </w:rPr>
        <w:t>邱委員議瑩：</w:t>
      </w:r>
      <w:r>
        <w:rPr>
          <w:rFonts w:hint="eastAsia"/>
        </w:rPr>
        <w:t>10</w:t>
      </w:r>
      <w:r>
        <w:rPr>
          <w:rFonts w:hint="eastAsia"/>
        </w:rPr>
        <w:t>月份才要辦？可是你們現在已經面臨這麼多案件，</w:t>
      </w:r>
      <w:r>
        <w:rPr>
          <w:rFonts w:hint="eastAsia"/>
        </w:rPr>
        <w:t>10</w:t>
      </w:r>
      <w:r>
        <w:rPr>
          <w:rFonts w:hint="eastAsia"/>
        </w:rPr>
        <w:t>月份才要辦……</w:t>
      </w:r>
    </w:p>
    <w:p w:rsidR="007B21E7" w:rsidRDefault="007B21E7" w:rsidP="007B21E7">
      <w:pPr>
        <w:ind w:left="211" w:hangingChars="100" w:hanging="211"/>
      </w:pPr>
      <w:r w:rsidRPr="0019190F">
        <w:rPr>
          <w:rFonts w:eastAsia="華康中黑體" w:hint="eastAsia"/>
        </w:rPr>
        <w:t>林司長錦村：</w:t>
      </w:r>
      <w:r>
        <w:rPr>
          <w:rFonts w:hint="eastAsia"/>
        </w:rPr>
        <w:t>另外跟委員補充，有關跟廠商的座談，去年</w:t>
      </w:r>
      <w:r>
        <w:rPr>
          <w:rFonts w:hint="eastAsia"/>
        </w:rPr>
        <w:t>7</w:t>
      </w:r>
      <w:r>
        <w:rPr>
          <w:rFonts w:hint="eastAsia"/>
        </w:rPr>
        <w:t>月在新竹、臺中、臺南有跟</w:t>
      </w:r>
      <w:r>
        <w:rPr>
          <w:rFonts w:hint="eastAsia"/>
        </w:rPr>
        <w:t>3</w:t>
      </w:r>
      <w:r>
        <w:rPr>
          <w:rFonts w:hint="eastAsia"/>
        </w:rPr>
        <w:t>個科學園區的廠商辦理座談會，本部的部長也有親自出席；另外今年</w:t>
      </w:r>
      <w:r>
        <w:rPr>
          <w:rFonts w:hint="eastAsia"/>
        </w:rPr>
        <w:t>3</w:t>
      </w:r>
      <w:r>
        <w:rPr>
          <w:rFonts w:hint="eastAsia"/>
        </w:rPr>
        <w:t>月也有跟台灣營業秘密保護促進協會拍了「不能偷的秘密」，希望透過這個影片讓廠商知道公司應該在哪些部分做合理的保護措施。</w:t>
      </w:r>
    </w:p>
    <w:p w:rsidR="007B21E7" w:rsidRDefault="007B21E7" w:rsidP="007B21E7">
      <w:pPr>
        <w:ind w:left="211" w:hangingChars="100" w:hanging="211"/>
      </w:pPr>
      <w:r w:rsidRPr="0019190F">
        <w:rPr>
          <w:rFonts w:eastAsia="華康中黑體" w:hint="eastAsia"/>
        </w:rPr>
        <w:t>邱委員議瑩：</w:t>
      </w:r>
      <w:r>
        <w:rPr>
          <w:rFonts w:hint="eastAsia"/>
        </w:rPr>
        <w:t>司長，你講到我下一個要問的問題，你講到你們拍了這一支影片，你知道這支影片點閱率有多「高」嗎？這支影片到目前為止的點閱率只有三千多次，英文版更低，大概只有一千多次，我不知道為什麼法務部不把它列為一個重要的宣傳，加強力道，比如你們去做這樣的產官學交流，或者是現在大家在談營業秘密，有沒有可能請法務部把件事情、把這個短片的強度提升，加強做宣傳，讓這些半導體的員工，或者是不要說只有半導體，讓企業員工瞭解營業秘</w:t>
      </w:r>
      <w:r>
        <w:rPr>
          <w:rFonts w:hint="eastAsia"/>
        </w:rPr>
        <w:lastRenderedPageBreak/>
        <w:t>密的重要性跟嚴重性，以及可能面臨到的刑法，有沒有可能這樣做？</w:t>
      </w:r>
    </w:p>
    <w:p w:rsidR="007B21E7" w:rsidRDefault="007B21E7" w:rsidP="007B21E7">
      <w:pPr>
        <w:ind w:left="211" w:hangingChars="100" w:hanging="211"/>
      </w:pPr>
      <w:r w:rsidRPr="00FB3F37">
        <w:rPr>
          <w:rFonts w:eastAsia="華康中黑體" w:hint="eastAsia"/>
        </w:rPr>
        <w:t>林司長錦村：</w:t>
      </w:r>
      <w:r>
        <w:rPr>
          <w:rFonts w:hint="eastAsia"/>
        </w:rPr>
        <w:t>跟委員報告兩點，第一點，這個影片是台灣營業秘密保護促進協會拍的，授權法務部……</w:t>
      </w:r>
    </w:p>
    <w:p w:rsidR="007B21E7" w:rsidRDefault="007B21E7" w:rsidP="007B21E7">
      <w:pPr>
        <w:ind w:left="211" w:hangingChars="100" w:hanging="211"/>
      </w:pPr>
      <w:r w:rsidRPr="00FB3F37">
        <w:rPr>
          <w:rFonts w:eastAsia="華康中黑體" w:hint="eastAsia"/>
        </w:rPr>
        <w:t>邱委員議瑩：</w:t>
      </w:r>
      <w:r>
        <w:rPr>
          <w:rFonts w:hint="eastAsia"/>
        </w:rPr>
        <w:t>但是這放在法務部的</w:t>
      </w:r>
      <w:r>
        <w:rPr>
          <w:rFonts w:hint="eastAsia"/>
        </w:rPr>
        <w:t>YouTube</w:t>
      </w:r>
      <w:r>
        <w:rPr>
          <w:rFonts w:hint="eastAsia"/>
        </w:rPr>
        <w:t>上面！</w:t>
      </w:r>
    </w:p>
    <w:p w:rsidR="007B21E7" w:rsidRDefault="007B21E7" w:rsidP="007B21E7">
      <w:pPr>
        <w:ind w:left="211" w:hangingChars="100" w:hanging="211"/>
      </w:pPr>
      <w:r w:rsidRPr="00FB3F37">
        <w:rPr>
          <w:rFonts w:eastAsia="華康中黑體" w:hint="eastAsia"/>
        </w:rPr>
        <w:t>林司長錦村：</w:t>
      </w:r>
      <w:r>
        <w:rPr>
          <w:rFonts w:hint="eastAsia"/>
        </w:rPr>
        <w:t>我們有取得他們的授權。跟委員報告第二點，有外商公司看到這個影片覺得不錯，他們甚至希望向台灣營業秘密保護促進協會取得授權，外商公司要回報給美國的母公司，讓他們知道臺灣非常重視這方面的宣導。所以我們也覺得跟廠商們做宣導非常、非常重要，很多的案件是不起訴處分，因為中小企業不知道如何做合理的保護措施。就我所知，今年我們的橋頭地檢、新竹地檢會跟轄區內的廠商辦理座談會，跟廠商做雙方交流，希望透過檢調的辦案立場，讓廠商知道如何做好應盡的保護措施，並透過案例跟他們宣導，廠商也會回饋意見給我們，在雙方交流後希望能保有臺灣的競爭優勢。</w:t>
      </w:r>
    </w:p>
    <w:p w:rsidR="007B21E7" w:rsidRDefault="007B21E7" w:rsidP="007B21E7">
      <w:pPr>
        <w:ind w:left="211" w:hangingChars="100" w:hanging="211"/>
      </w:pPr>
      <w:r w:rsidRPr="00FB3F37">
        <w:rPr>
          <w:rFonts w:eastAsia="華康中黑體" w:hint="eastAsia"/>
        </w:rPr>
        <w:t>邱委員議瑩：</w:t>
      </w:r>
      <w:r>
        <w:rPr>
          <w:rFonts w:hint="eastAsia"/>
        </w:rPr>
        <w:t>這些什麼時候要開始做？要做多少場？預計在哪些地方做？有沒有相關的規劃？你現在的回答，我聽起來很不錯，但是你沒有告訴我具體的內容。第一個，你們什麼時候要開始做？要做多少場？要在哪些地方做？你特別提到不只是半導體產業，還有中小企業，最重要的是什麼時候開始做？</w:t>
      </w:r>
    </w:p>
    <w:p w:rsidR="007B21E7" w:rsidRDefault="007B21E7" w:rsidP="007B21E7">
      <w:pPr>
        <w:ind w:left="211" w:hangingChars="100" w:hanging="211"/>
      </w:pPr>
      <w:r w:rsidRPr="00FB3F37">
        <w:rPr>
          <w:rFonts w:eastAsia="華康中黑體" w:hint="eastAsia"/>
        </w:rPr>
        <w:t>林司長錦村：</w:t>
      </w:r>
      <w:r>
        <w:rPr>
          <w:rFonts w:hint="eastAsia"/>
        </w:rPr>
        <w:t>我們去年是跟經濟部智財局合作……</w:t>
      </w:r>
    </w:p>
    <w:p w:rsidR="007B21E7" w:rsidRDefault="007B21E7" w:rsidP="007B21E7">
      <w:pPr>
        <w:ind w:left="211" w:hangingChars="100" w:hanging="211"/>
      </w:pPr>
      <w:r w:rsidRPr="00FB3F37">
        <w:rPr>
          <w:rFonts w:eastAsia="華康中黑體" w:hint="eastAsia"/>
        </w:rPr>
        <w:t>邱委員議瑩：</w:t>
      </w:r>
      <w:r>
        <w:rPr>
          <w:rFonts w:hint="eastAsia"/>
        </w:rPr>
        <w:t>不要講去年，你說你們要從現在開始這樣做。</w:t>
      </w:r>
    </w:p>
    <w:p w:rsidR="007B21E7" w:rsidRDefault="007B21E7" w:rsidP="007B21E7">
      <w:pPr>
        <w:ind w:left="211" w:hangingChars="100" w:hanging="211"/>
      </w:pPr>
      <w:r w:rsidRPr="00FB3F37">
        <w:rPr>
          <w:rFonts w:eastAsia="華康中黑體" w:hint="eastAsia"/>
        </w:rPr>
        <w:t>王部長美花：</w:t>
      </w:r>
      <w:r>
        <w:rPr>
          <w:rFonts w:hint="eastAsia"/>
        </w:rPr>
        <w:t>跟委員補充，智慧財產局跟相關的業界在今年</w:t>
      </w:r>
      <w:r>
        <w:rPr>
          <w:rFonts w:hint="eastAsia"/>
        </w:rPr>
        <w:t>5</w:t>
      </w:r>
      <w:r>
        <w:rPr>
          <w:rFonts w:hint="eastAsia"/>
        </w:rPr>
        <w:t>、</w:t>
      </w:r>
      <w:r>
        <w:rPr>
          <w:rFonts w:hint="eastAsia"/>
        </w:rPr>
        <w:t>6</w:t>
      </w:r>
      <w:r>
        <w:rPr>
          <w:rFonts w:hint="eastAsia"/>
        </w:rPr>
        <w:t>月以後會辦</w:t>
      </w:r>
      <w:r>
        <w:rPr>
          <w:rFonts w:hint="eastAsia"/>
        </w:rPr>
        <w:t>6</w:t>
      </w:r>
      <w:r>
        <w:rPr>
          <w:rFonts w:hint="eastAsia"/>
        </w:rPr>
        <w:t>場，因為大家最近非常重視營業秘密，最重要的是把相關案例廣為宣傳。</w:t>
      </w:r>
    </w:p>
    <w:p w:rsidR="007B21E7" w:rsidRDefault="007B21E7" w:rsidP="007B21E7">
      <w:pPr>
        <w:ind w:left="211" w:hangingChars="100" w:hanging="211"/>
      </w:pPr>
      <w:r w:rsidRPr="00FB3F37">
        <w:rPr>
          <w:rFonts w:eastAsia="華康中黑體" w:hint="eastAsia"/>
        </w:rPr>
        <w:t>邱委員議瑩：</w:t>
      </w:r>
      <w:r>
        <w:rPr>
          <w:rFonts w:hint="eastAsia"/>
        </w:rPr>
        <w:t>謝謝王部長跳出來說明，但我覺得</w:t>
      </w:r>
      <w:r>
        <w:rPr>
          <w:rFonts w:hint="eastAsia"/>
        </w:rPr>
        <w:t>6</w:t>
      </w:r>
      <w:r>
        <w:rPr>
          <w:rFonts w:hint="eastAsia"/>
        </w:rPr>
        <w:t>場其實不夠。如果誠如剛剛林司長所說，外商公司覺得這部影片非常好，要跟你們申請公播的版權，我覺得法務部應該把它當作一件重要的事情去做，或是可以透過經濟部主管的中小企業處、工業局、智財局等等，大家一起去推動這個法制觀念。尤其你拍了這麼好的影片，重點是要宣傳、加強營業秘密的法制觀念，我們修法除了加重罰則外，我覺得最重要的還是強化企業、員工的相關法制觀念，這是重點好不好？這可能要請經濟部跟法務部共同努力。</w:t>
      </w:r>
    </w:p>
    <w:p w:rsidR="007B21E7" w:rsidRDefault="007B21E7" w:rsidP="007B21E7">
      <w:pPr>
        <w:ind w:left="211" w:hangingChars="100" w:hanging="211"/>
      </w:pPr>
      <w:r w:rsidRPr="00FB3F37">
        <w:rPr>
          <w:rFonts w:eastAsia="華康中黑體" w:hint="eastAsia"/>
        </w:rPr>
        <w:t>王部長美花：</w:t>
      </w:r>
      <w:r>
        <w:rPr>
          <w:rFonts w:hint="eastAsia"/>
        </w:rPr>
        <w:t>好，我們會一起配合。</w:t>
      </w:r>
    </w:p>
    <w:p w:rsidR="007B21E7" w:rsidRDefault="007B21E7" w:rsidP="007B21E7">
      <w:pPr>
        <w:ind w:left="211" w:hangingChars="100" w:hanging="211"/>
      </w:pPr>
      <w:r w:rsidRPr="00FB3F37">
        <w:rPr>
          <w:rFonts w:eastAsia="華康中黑體" w:hint="eastAsia"/>
        </w:rPr>
        <w:t>主席：</w:t>
      </w:r>
      <w:r>
        <w:rPr>
          <w:rFonts w:hint="eastAsia"/>
        </w:rPr>
        <w:t>請蔡委員壁如發言。</w:t>
      </w:r>
    </w:p>
    <w:p w:rsidR="007B21E7" w:rsidRDefault="007B21E7" w:rsidP="007B21E7">
      <w:pPr>
        <w:ind w:left="211" w:hangingChars="100" w:hanging="211"/>
      </w:pPr>
      <w:r w:rsidRPr="00FB3F37">
        <w:rPr>
          <w:rFonts w:eastAsia="華康中黑體" w:hint="eastAsia"/>
        </w:rPr>
        <w:t>蔡委員壁如：</w:t>
      </w:r>
      <w:r>
        <w:rPr>
          <w:rFonts w:hint="eastAsia"/>
        </w:rPr>
        <w:t>（</w:t>
      </w:r>
      <w:r>
        <w:rPr>
          <w:rFonts w:hint="eastAsia"/>
        </w:rPr>
        <w:t>9</w:t>
      </w:r>
      <w:r>
        <w:rPr>
          <w:rFonts w:hint="eastAsia"/>
        </w:rPr>
        <w:t>時</w:t>
      </w:r>
      <w:r>
        <w:rPr>
          <w:rFonts w:hint="eastAsia"/>
        </w:rPr>
        <w:t>33</w:t>
      </w:r>
      <w:r>
        <w:rPr>
          <w:rFonts w:hint="eastAsia"/>
        </w:rPr>
        <w:t>分）部長早，今天有下雨，你的心情應該會好一點。但是先問一下，中油在查德的員工確診</w:t>
      </w:r>
      <w:r>
        <w:rPr>
          <w:rFonts w:hint="eastAsia"/>
        </w:rPr>
        <w:t>COVID-19</w:t>
      </w:r>
      <w:r>
        <w:rPr>
          <w:rFonts w:hint="eastAsia"/>
        </w:rPr>
        <w:t>，結果還被要求要參加視訊會議，請問部長知道這件事嗎？</w:t>
      </w:r>
    </w:p>
    <w:p w:rsidR="007B21E7" w:rsidRDefault="007B21E7" w:rsidP="007B21E7">
      <w:pPr>
        <w:ind w:left="211" w:hangingChars="100" w:hanging="211"/>
      </w:pPr>
      <w:r w:rsidRPr="00FB3F37">
        <w:rPr>
          <w:rFonts w:eastAsia="華康中黑體" w:hint="eastAsia"/>
        </w:rPr>
        <w:t>主席：</w:t>
      </w:r>
      <w:r>
        <w:rPr>
          <w:rFonts w:hint="eastAsia"/>
        </w:rPr>
        <w:t>請經濟部王部長說明。</w:t>
      </w:r>
    </w:p>
    <w:p w:rsidR="007B21E7" w:rsidRDefault="007B21E7" w:rsidP="007B21E7">
      <w:pPr>
        <w:ind w:left="211" w:hangingChars="100" w:hanging="211"/>
      </w:pPr>
      <w:r w:rsidRPr="00FB3F37">
        <w:rPr>
          <w:rFonts w:eastAsia="華康中黑體" w:hint="eastAsia"/>
        </w:rPr>
        <w:t>王部長美花：</w:t>
      </w:r>
      <w:r>
        <w:rPr>
          <w:rFonts w:hint="eastAsia"/>
        </w:rPr>
        <w:t>委員好。中油早上有跟我回報。</w:t>
      </w:r>
    </w:p>
    <w:p w:rsidR="007B21E7" w:rsidRDefault="007B21E7" w:rsidP="007B21E7">
      <w:pPr>
        <w:ind w:left="211" w:hangingChars="100" w:hanging="211"/>
      </w:pPr>
      <w:r w:rsidRPr="00FB3F37">
        <w:rPr>
          <w:rFonts w:eastAsia="華康中黑體" w:hint="eastAsia"/>
        </w:rPr>
        <w:t>蔡委員壁如：</w:t>
      </w:r>
      <w:r>
        <w:rPr>
          <w:rFonts w:hint="eastAsia"/>
        </w:rPr>
        <w:t>請問後續要怎麼處置？如果員工確診，要隔離嗎？</w:t>
      </w:r>
    </w:p>
    <w:p w:rsidR="007B21E7" w:rsidRDefault="007B21E7" w:rsidP="007B21E7">
      <w:pPr>
        <w:ind w:left="211" w:hangingChars="100" w:hanging="211"/>
      </w:pPr>
      <w:r w:rsidRPr="00FB3F37">
        <w:rPr>
          <w:rFonts w:eastAsia="華康中黑體" w:hint="eastAsia"/>
        </w:rPr>
        <w:t>王部長美花：</w:t>
      </w:r>
      <w:r>
        <w:rPr>
          <w:rFonts w:hint="eastAsia"/>
        </w:rPr>
        <w:t>一定會按照相關的隔離措施進行，我想中油會很用心地處理，因為臺灣實在太有經驗了，他們會按照臺灣相關的隔離方案來執行。</w:t>
      </w:r>
    </w:p>
    <w:p w:rsidR="007B21E7" w:rsidRDefault="007B21E7" w:rsidP="007B21E7">
      <w:pPr>
        <w:ind w:left="211" w:hangingChars="100" w:hanging="211"/>
      </w:pPr>
      <w:r w:rsidRPr="00FB3F37">
        <w:rPr>
          <w:rFonts w:eastAsia="華康中黑體" w:hint="eastAsia"/>
        </w:rPr>
        <w:t>蔡委員壁如：</w:t>
      </w:r>
      <w:r>
        <w:rPr>
          <w:rFonts w:hint="eastAsia"/>
        </w:rPr>
        <w:t>所以部長有掌握到這個訊息？</w:t>
      </w:r>
    </w:p>
    <w:p w:rsidR="007B21E7" w:rsidRDefault="007B21E7" w:rsidP="007B21E7">
      <w:pPr>
        <w:ind w:left="211" w:hangingChars="100" w:hanging="211"/>
      </w:pPr>
      <w:r w:rsidRPr="00FB3F37">
        <w:rPr>
          <w:rFonts w:eastAsia="華康中黑體" w:hint="eastAsia"/>
        </w:rPr>
        <w:lastRenderedPageBreak/>
        <w:t>王部長美花：</w:t>
      </w:r>
      <w:r>
        <w:rPr>
          <w:rFonts w:hint="eastAsia"/>
        </w:rPr>
        <w:t>是。</w:t>
      </w:r>
    </w:p>
    <w:p w:rsidR="007B21E7" w:rsidRDefault="007B21E7" w:rsidP="007B21E7">
      <w:pPr>
        <w:ind w:left="211" w:hangingChars="100" w:hanging="211"/>
      </w:pPr>
      <w:r w:rsidRPr="00FB3F37">
        <w:rPr>
          <w:rFonts w:eastAsia="華康中黑體" w:hint="eastAsia"/>
        </w:rPr>
        <w:t>蔡委員壁如：</w:t>
      </w:r>
      <w:r>
        <w:rPr>
          <w:rFonts w:hint="eastAsia"/>
        </w:rPr>
        <w:t>我們今天要談營業秘密法，在談這個議題之前，請問部長知道歐盟要求台積電去歐盟設廠嗎？</w:t>
      </w:r>
    </w:p>
    <w:p w:rsidR="007B21E7" w:rsidRDefault="007B21E7" w:rsidP="007B21E7">
      <w:pPr>
        <w:ind w:left="211" w:hangingChars="100" w:hanging="211"/>
      </w:pPr>
      <w:r w:rsidRPr="00FB3F37">
        <w:rPr>
          <w:rFonts w:eastAsia="華康中黑體" w:hint="eastAsia"/>
        </w:rPr>
        <w:t>王部長美花：</w:t>
      </w:r>
      <w:r>
        <w:rPr>
          <w:rFonts w:hint="eastAsia"/>
        </w:rPr>
        <w:t>今天的報紙有登。</w:t>
      </w:r>
    </w:p>
    <w:p w:rsidR="007B21E7" w:rsidRDefault="007B21E7" w:rsidP="007B21E7">
      <w:pPr>
        <w:ind w:left="211" w:hangingChars="100" w:hanging="211"/>
      </w:pPr>
      <w:r w:rsidRPr="00FB3F37">
        <w:rPr>
          <w:rFonts w:eastAsia="華康中黑體" w:hint="eastAsia"/>
        </w:rPr>
        <w:t>蔡委員壁如：</w:t>
      </w:r>
      <w:r>
        <w:rPr>
          <w:rFonts w:hint="eastAsia"/>
        </w:rPr>
        <w:t>美國也有送一些專業人士來臺受訓，受訓的過程中就跟我們今天談的主題有關。請問部長對台積電去歐盟設廠的看法為何？</w:t>
      </w:r>
    </w:p>
    <w:p w:rsidR="007B21E7" w:rsidRDefault="007B21E7" w:rsidP="007B21E7">
      <w:pPr>
        <w:ind w:left="211" w:hangingChars="100" w:hanging="211"/>
      </w:pPr>
      <w:r w:rsidRPr="00FB3F37">
        <w:rPr>
          <w:rFonts w:eastAsia="華康中黑體" w:hint="eastAsia"/>
        </w:rPr>
        <w:t>王部長美花：</w:t>
      </w:r>
      <w:r>
        <w:rPr>
          <w:rFonts w:hint="eastAsia"/>
        </w:rPr>
        <w:t>我們跟歐盟的產業合作一直都非常密切，但是台積電有沒有要去歐盟做相關的設廠或是合作，它會從全球布局跟整個商業策略作考量，不過台積電也有一直提到先進的製程還是會以臺灣為主要的基地。</w:t>
      </w:r>
    </w:p>
    <w:p w:rsidR="007B21E7" w:rsidRDefault="007B21E7" w:rsidP="007B21E7">
      <w:pPr>
        <w:ind w:left="211" w:hangingChars="100" w:hanging="211"/>
      </w:pPr>
      <w:r w:rsidRPr="00FB3F37">
        <w:rPr>
          <w:rFonts w:eastAsia="華康中黑體" w:hint="eastAsia"/>
        </w:rPr>
        <w:t>蔡委員壁如：</w:t>
      </w:r>
      <w:r>
        <w:rPr>
          <w:rFonts w:hint="eastAsia"/>
        </w:rPr>
        <w:t>我們開始進入今天的營業秘密法，上次部長說目前的法規已經很完備，但其實營業秘密法沒有明定行政主管機關，只有司法機關在職掌這件事，正因為沒有行政制裁的條文，所以也沒有行政責任可言。也就是說，經濟部好像包生不包養，一般違反營業秘密法的糾紛就直接送到法院，大家法院見就對了！但竊取秘密多涉及商業跟技術相關的領域，所以審理的速度非常地牛步，業界非常期待速審速判，但是這件事一直沒辦法做到。王部長在</w:t>
      </w:r>
      <w:r>
        <w:rPr>
          <w:rFonts w:hint="eastAsia"/>
        </w:rPr>
        <w:t>3</w:t>
      </w:r>
      <w:r>
        <w:rPr>
          <w:rFonts w:hint="eastAsia"/>
        </w:rPr>
        <w:t>月</w:t>
      </w:r>
      <w:r>
        <w:rPr>
          <w:rFonts w:hint="eastAsia"/>
        </w:rPr>
        <w:t>31</w:t>
      </w:r>
      <w:r>
        <w:rPr>
          <w:rFonts w:hint="eastAsia"/>
        </w:rPr>
        <w:t>日說目前的法律已經完備，但竊密的態樣太多元又涉及商業秘密，蒐證實在太困難，商場也隨時在改變，所以今天我想要知道部長的態度。</w:t>
      </w:r>
      <w:r>
        <w:rPr>
          <w:rFonts w:hint="eastAsia"/>
        </w:rPr>
        <w:t>2018</w:t>
      </w:r>
      <w:r>
        <w:rPr>
          <w:rFonts w:hint="eastAsia"/>
        </w:rPr>
        <w:t>年跟</w:t>
      </w:r>
      <w:r>
        <w:rPr>
          <w:rFonts w:hint="eastAsia"/>
        </w:rPr>
        <w:t>2019</w:t>
      </w:r>
      <w:r>
        <w:rPr>
          <w:rFonts w:hint="eastAsia"/>
        </w:rPr>
        <w:t>年修法的時候，業界普遍都希望竊密罪以自訴為主，讓企業可以視情況撤告、和解或續告，把傷害降到最低，院長也要求各部會盤點法規，才能確定如何修法，其實營業秘密法影響到整個國家的競爭力，所以我希望部長本於專業回答，請問未來營業秘密法還要不要修？修與不修的理由是什麼？</w:t>
      </w:r>
    </w:p>
    <w:p w:rsidR="007B21E7" w:rsidRDefault="007B21E7" w:rsidP="007B21E7">
      <w:pPr>
        <w:ind w:left="211" w:hangingChars="100" w:hanging="211"/>
      </w:pPr>
      <w:r w:rsidRPr="00FB3F37">
        <w:rPr>
          <w:rFonts w:eastAsia="華康中黑體" w:hint="eastAsia"/>
        </w:rPr>
        <w:t>王部長美花：</w:t>
      </w:r>
      <w:r>
        <w:rPr>
          <w:rFonts w:hint="eastAsia"/>
        </w:rPr>
        <w:t>就像我剛才報告所提，現在最明顯的案例第一步是不當的挖角，不當的挖角後，接著才是有沒有洩漏營業秘密。如剛才委員講的，營業秘密是否洩漏的證據一定要在司法面前揭露等等，所以目前行政院是跨部會討論整個態樣……</w:t>
      </w:r>
    </w:p>
    <w:p w:rsidR="007B21E7" w:rsidRDefault="007B21E7" w:rsidP="007B21E7">
      <w:pPr>
        <w:ind w:left="211" w:hangingChars="100" w:hanging="211"/>
      </w:pPr>
      <w:r w:rsidRPr="00FB3F37">
        <w:rPr>
          <w:rFonts w:eastAsia="華康中黑體" w:hint="eastAsia"/>
        </w:rPr>
        <w:t>蔡委員壁如：</w:t>
      </w:r>
      <w:r>
        <w:rPr>
          <w:rFonts w:hint="eastAsia"/>
        </w:rPr>
        <w:t>請問部長覺得要修還是不修？</w:t>
      </w:r>
    </w:p>
    <w:p w:rsidR="007B21E7" w:rsidRDefault="007B21E7" w:rsidP="007B21E7">
      <w:pPr>
        <w:ind w:left="211" w:hangingChars="100" w:hanging="211"/>
      </w:pPr>
      <w:r w:rsidRPr="00FB3F37">
        <w:rPr>
          <w:rFonts w:eastAsia="華康中黑體" w:hint="eastAsia"/>
        </w:rPr>
        <w:t>王部長美花：</w:t>
      </w:r>
      <w:r>
        <w:rPr>
          <w:rFonts w:hint="eastAsia"/>
        </w:rPr>
        <w:t>現在行政院有討論要不要修、要修哪個法，其實院裡面是用比較大的概念在討論這件事情。</w:t>
      </w:r>
    </w:p>
    <w:p w:rsidR="007B21E7" w:rsidRDefault="007B21E7" w:rsidP="007B21E7">
      <w:pPr>
        <w:ind w:left="211" w:hangingChars="100" w:hanging="211"/>
      </w:pPr>
      <w:r w:rsidRPr="00FB3F37">
        <w:rPr>
          <w:rFonts w:eastAsia="華康中黑體" w:hint="eastAsia"/>
        </w:rPr>
        <w:t>蔡委員壁如：</w:t>
      </w:r>
      <w:r>
        <w:rPr>
          <w:rFonts w:hint="eastAsia"/>
        </w:rPr>
        <w:t>部長剛剛講竊密的態樣已經從竊取專利改為挖人才了，所以經濟部認為已經超過營業秘密法的範疇，主張修定國安層級的法規，不過民進黨的一些委員等不及你們的提案，主張將經濟間諜入法、加重刑度或無期徒刑，所以本席非常希望經濟部本於專業表明立場，對於民進黨的委員所提的修法到底贊不贊成？部長應該要表明立場。</w:t>
      </w:r>
    </w:p>
    <w:p w:rsidR="007B21E7" w:rsidRDefault="007B21E7" w:rsidP="007B21E7">
      <w:pPr>
        <w:ind w:left="211" w:hangingChars="100" w:hanging="211"/>
      </w:pPr>
      <w:r w:rsidRPr="00FB3F37">
        <w:rPr>
          <w:rFonts w:eastAsia="華康中黑體" w:hint="eastAsia"/>
        </w:rPr>
        <w:t>王部長美花：</w:t>
      </w:r>
      <w:r>
        <w:rPr>
          <w:rFonts w:hint="eastAsia"/>
        </w:rPr>
        <w:t>委員所關心的這件事，院裡面其實在考量要放在營業秘密法還是其他的法，確實有在考慮這件事情。就像我剛才所提，如果只有修營業秘密法，在前端開始的不當挖角要怎麼處理、目前的兩岸條例能不能處理等等……</w:t>
      </w:r>
    </w:p>
    <w:p w:rsidR="007B21E7" w:rsidRDefault="007B21E7" w:rsidP="007B21E7">
      <w:pPr>
        <w:ind w:left="211" w:hangingChars="100" w:hanging="211"/>
      </w:pPr>
      <w:r w:rsidRPr="00FB3F37">
        <w:rPr>
          <w:rFonts w:eastAsia="華康中黑體" w:hint="eastAsia"/>
        </w:rPr>
        <w:t>蔡委員壁如：</w:t>
      </w:r>
      <w:r>
        <w:rPr>
          <w:rFonts w:hint="eastAsia"/>
        </w:rPr>
        <w:t>我的印象中，大概幾個禮拜前在紅色供應鏈的專案報告中，陳亭妃主席希望部長在兩個月內提出檢討報告，不曉得部長有沒有初步的結論？</w:t>
      </w:r>
    </w:p>
    <w:p w:rsidR="007B21E7" w:rsidRDefault="007B21E7" w:rsidP="007B21E7">
      <w:pPr>
        <w:ind w:left="211" w:hangingChars="100" w:hanging="211"/>
      </w:pPr>
      <w:r w:rsidRPr="00FB3F37">
        <w:rPr>
          <w:rFonts w:eastAsia="華康中黑體" w:hint="eastAsia"/>
        </w:rPr>
        <w:t>王部長美花：</w:t>
      </w:r>
      <w:r>
        <w:rPr>
          <w:rFonts w:hint="eastAsia"/>
        </w:rPr>
        <w:t>正因為如此，行政院討論時發現各項案例類型其實要跨部會處理，所以跨部會討論的</w:t>
      </w:r>
      <w:r>
        <w:rPr>
          <w:rFonts w:hint="eastAsia"/>
        </w:rPr>
        <w:lastRenderedPageBreak/>
        <w:t>議題愈來愈多……</w:t>
      </w:r>
    </w:p>
    <w:p w:rsidR="007B21E7" w:rsidRDefault="007B21E7" w:rsidP="007B21E7">
      <w:pPr>
        <w:ind w:left="211" w:hangingChars="100" w:hanging="211"/>
      </w:pPr>
      <w:r w:rsidRPr="00FB3F37">
        <w:rPr>
          <w:rFonts w:eastAsia="華康中黑體" w:hint="eastAsia"/>
        </w:rPr>
        <w:t>蔡委員壁如：</w:t>
      </w:r>
      <w:r>
        <w:rPr>
          <w:rFonts w:hint="eastAsia"/>
        </w:rPr>
        <w:t>所以你沒有想法？</w:t>
      </w:r>
    </w:p>
    <w:p w:rsidR="007B21E7" w:rsidRDefault="007B21E7" w:rsidP="007B21E7">
      <w:pPr>
        <w:ind w:left="211" w:hangingChars="100" w:hanging="211"/>
      </w:pPr>
      <w:r w:rsidRPr="00FB3F37">
        <w:rPr>
          <w:rFonts w:eastAsia="華康中黑體" w:hint="eastAsia"/>
        </w:rPr>
        <w:t>王部長美花：</w:t>
      </w:r>
      <w:r>
        <w:rPr>
          <w:rFonts w:hint="eastAsia"/>
        </w:rPr>
        <w:t>我不是沒有想法，因為要由院裡面一起作決定。</w:t>
      </w:r>
    </w:p>
    <w:p w:rsidR="007B21E7" w:rsidRDefault="007B21E7" w:rsidP="007B21E7">
      <w:pPr>
        <w:ind w:left="211" w:hangingChars="100" w:hanging="211"/>
      </w:pPr>
      <w:r w:rsidRPr="00FB3F37">
        <w:rPr>
          <w:rFonts w:eastAsia="華康中黑體" w:hint="eastAsia"/>
        </w:rPr>
        <w:t>蔡委員壁如：</w:t>
      </w:r>
      <w:r>
        <w:rPr>
          <w:rFonts w:hint="eastAsia"/>
        </w:rPr>
        <w:t>部長還是要拿出你的想法，請問會提高到國安層級的修法嗎？</w:t>
      </w:r>
    </w:p>
    <w:p w:rsidR="007B21E7" w:rsidRDefault="007B21E7" w:rsidP="007B21E7">
      <w:pPr>
        <w:ind w:left="211" w:hangingChars="100" w:hanging="211"/>
      </w:pPr>
      <w:r w:rsidRPr="00FB3F37">
        <w:rPr>
          <w:rFonts w:eastAsia="華康中黑體" w:hint="eastAsia"/>
        </w:rPr>
        <w:t>王部長美花：</w:t>
      </w:r>
      <w:r>
        <w:rPr>
          <w:rFonts w:hint="eastAsia"/>
        </w:rPr>
        <w:t>都有可能考慮，兩岸條例也可能包含在內。</w:t>
      </w:r>
    </w:p>
    <w:p w:rsidR="007B21E7" w:rsidRDefault="007B21E7" w:rsidP="007B21E7">
      <w:pPr>
        <w:ind w:left="211" w:hangingChars="100" w:hanging="211"/>
      </w:pPr>
      <w:r w:rsidRPr="00FB3F37">
        <w:rPr>
          <w:rFonts w:eastAsia="華康中黑體" w:hint="eastAsia"/>
        </w:rPr>
        <w:t>蔡委員壁如：</w:t>
      </w:r>
      <w:r>
        <w:rPr>
          <w:rFonts w:hint="eastAsia"/>
        </w:rPr>
        <w:t>其實臺灣流失</w:t>
      </w:r>
      <w:r>
        <w:rPr>
          <w:rFonts w:hint="eastAsia"/>
        </w:rPr>
        <w:t>IC</w:t>
      </w:r>
      <w:r>
        <w:rPr>
          <w:rFonts w:hint="eastAsia"/>
        </w:rPr>
        <w:t>設計人才真的是一個危機，從</w:t>
      </w:r>
      <w:r>
        <w:rPr>
          <w:rFonts w:hint="eastAsia"/>
        </w:rPr>
        <w:t>2013</w:t>
      </w:r>
      <w:r>
        <w:rPr>
          <w:rFonts w:hint="eastAsia"/>
        </w:rPr>
        <w:t>年到</w:t>
      </w:r>
      <w:r>
        <w:rPr>
          <w:rFonts w:hint="eastAsia"/>
        </w:rPr>
        <w:t>2019</w:t>
      </w:r>
      <w:r>
        <w:rPr>
          <w:rFonts w:hint="eastAsia"/>
        </w:rPr>
        <w:t>年，侵害營業秘密最終不起訴占</w:t>
      </w:r>
      <w:r>
        <w:rPr>
          <w:rFonts w:hint="eastAsia"/>
        </w:rPr>
        <w:t>62%</w:t>
      </w:r>
      <w:r>
        <w:rPr>
          <w:rFonts w:hint="eastAsia"/>
        </w:rPr>
        <w:t>，罪嫌不足有</w:t>
      </w:r>
      <w:r>
        <w:rPr>
          <w:rFonts w:hint="eastAsia"/>
        </w:rPr>
        <w:t>77.5%</w:t>
      </w:r>
      <w:r>
        <w:rPr>
          <w:rFonts w:hint="eastAsia"/>
        </w:rPr>
        <w:t>，起訴後無罪占</w:t>
      </w:r>
      <w:r>
        <w:rPr>
          <w:rFonts w:hint="eastAsia"/>
        </w:rPr>
        <w:t>46%</w:t>
      </w:r>
      <w:r>
        <w:rPr>
          <w:rFonts w:hint="eastAsia"/>
        </w:rPr>
        <w:t>，所以其實有各種問題存在。再來，有關於最後受益人，第十三條之四明定法人因內部員工竊取他人之營業秘密，要採連坐法。但書又規定，法人之代表人如果已經盡力防止竊密，可以免責。但是盡力防止竊密這件事情應該要由董事會、法務或稽查部門來制定及執行，而不是董事會代表人個人的行為要怎麼來負責。再來，要做到什麼樣的程度才算盡力、才能免責？你看</w:t>
      </w:r>
      <w:r>
        <w:rPr>
          <w:rFonts w:hint="eastAsia"/>
        </w:rPr>
        <w:t>2013</w:t>
      </w:r>
      <w:r>
        <w:rPr>
          <w:rFonts w:hint="eastAsia"/>
        </w:rPr>
        <w:t>年到</w:t>
      </w:r>
      <w:r>
        <w:rPr>
          <w:rFonts w:hint="eastAsia"/>
        </w:rPr>
        <w:t>2019</w:t>
      </w:r>
      <w:r>
        <w:rPr>
          <w:rFonts w:hint="eastAsia"/>
        </w:rPr>
        <w:t>年間，最後真正被起訴的幾乎是零，行政部門也沒有提出一個</w:t>
      </w:r>
      <w:r>
        <w:rPr>
          <w:rFonts w:hint="eastAsia"/>
        </w:rPr>
        <w:t>SOP</w:t>
      </w:r>
      <w:r>
        <w:rPr>
          <w:rFonts w:hint="eastAsia"/>
        </w:rPr>
        <w:t>，法院的判決也沒有可以量化的標準，其實造成人民很大的困擾，而經濟委員會又不時地在這裡討論到底是紅色供應鏈還是營業秘密法。主席，再給我</w:t>
      </w:r>
      <w:r>
        <w:rPr>
          <w:rFonts w:hint="eastAsia"/>
        </w:rPr>
        <w:t>1</w:t>
      </w:r>
      <w:r>
        <w:rPr>
          <w:rFonts w:hint="eastAsia"/>
        </w:rPr>
        <w:t>分鐘就好。</w:t>
      </w:r>
    </w:p>
    <w:p w:rsidR="007B21E7" w:rsidRDefault="007B21E7" w:rsidP="007B21E7">
      <w:pPr>
        <w:ind w:left="211" w:hangingChars="100" w:hanging="211"/>
      </w:pPr>
      <w:r w:rsidRPr="00FB3F37">
        <w:rPr>
          <w:rFonts w:eastAsia="華康中黑體" w:hint="eastAsia"/>
        </w:rPr>
        <w:t>主席：</w:t>
      </w:r>
      <w:r>
        <w:rPr>
          <w:rFonts w:hint="eastAsia"/>
        </w:rPr>
        <w:t>蔡委員，因為今天只到</w:t>
      </w:r>
      <w:r>
        <w:rPr>
          <w:rFonts w:hint="eastAsia"/>
        </w:rPr>
        <w:t>13</w:t>
      </w:r>
      <w:r>
        <w:rPr>
          <w:rFonts w:hint="eastAsia"/>
        </w:rPr>
        <w:t>點而已，你要趕快結束。</w:t>
      </w:r>
    </w:p>
    <w:p w:rsidR="007B21E7" w:rsidRDefault="007B21E7" w:rsidP="007B21E7">
      <w:pPr>
        <w:ind w:left="211" w:hangingChars="100" w:hanging="211"/>
      </w:pPr>
      <w:r w:rsidRPr="00FB3F37">
        <w:rPr>
          <w:rFonts w:eastAsia="華康中黑體" w:hint="eastAsia"/>
        </w:rPr>
        <w:t>蔡委員壁如：</w:t>
      </w:r>
      <w:r>
        <w:rPr>
          <w:rFonts w:hint="eastAsia"/>
        </w:rPr>
        <w:t>林志潔教授說，世界各國在商業活動的刑事違法上，主要規範的主體都是企業、法人、組織體，因此自然人往往僅是企業手腳的延伸，企業才是商業活動的主體。犯罪行為的最終受益人為了究責法人，還建立一整套組織體歸責的模式，包括如何判定企業的主觀犯意和客觀行為。事實上這些在第十三條之四中都已經有說明，但是又寫得零零落落，而部長又說現在的法令已經很完備、很夠了，如果你覺得法令都夠了，其實我們不需要在一個月內開這兩次的專案報告。所以部長最後還是要表達，營業秘密法到底要修還是不修？針對第十三條之四這件事情，產學界都呼籲要修，不修的理由是什麼？</w:t>
      </w:r>
    </w:p>
    <w:p w:rsidR="007B21E7" w:rsidRDefault="007B21E7" w:rsidP="007B21E7">
      <w:pPr>
        <w:ind w:left="211" w:hangingChars="100" w:hanging="211"/>
      </w:pPr>
      <w:r w:rsidRPr="00FB3F37">
        <w:rPr>
          <w:rFonts w:eastAsia="華康中黑體" w:hint="eastAsia"/>
        </w:rPr>
        <w:t>王部長美花：</w:t>
      </w:r>
      <w:r>
        <w:rPr>
          <w:rFonts w:hint="eastAsia"/>
        </w:rPr>
        <w:t>有兩個，一個就是現在的態樣其實是比較廣……</w:t>
      </w:r>
    </w:p>
    <w:p w:rsidR="007B21E7" w:rsidRDefault="007B21E7" w:rsidP="007B21E7">
      <w:pPr>
        <w:ind w:left="211" w:hangingChars="100" w:hanging="211"/>
      </w:pPr>
      <w:r w:rsidRPr="00FB3F37">
        <w:rPr>
          <w:rFonts w:eastAsia="華康中黑體" w:hint="eastAsia"/>
        </w:rPr>
        <w:t>主席：</w:t>
      </w:r>
      <w:r>
        <w:rPr>
          <w:rFonts w:hint="eastAsia"/>
        </w:rPr>
        <w:t>謝謝，因為我們今天到</w:t>
      </w:r>
      <w:r>
        <w:rPr>
          <w:rFonts w:hint="eastAsia"/>
        </w:rPr>
        <w:t>13</w:t>
      </w:r>
      <w:r>
        <w:rPr>
          <w:rFonts w:hint="eastAsia"/>
        </w:rPr>
        <w:t>點，所以不好意思，委員……</w:t>
      </w:r>
    </w:p>
    <w:p w:rsidR="007B21E7" w:rsidRDefault="007B21E7" w:rsidP="007B21E7">
      <w:pPr>
        <w:ind w:left="211" w:hangingChars="100" w:hanging="211"/>
      </w:pPr>
      <w:r w:rsidRPr="00FB3F37">
        <w:rPr>
          <w:rFonts w:eastAsia="華康中黑體" w:hint="eastAsia"/>
        </w:rPr>
        <w:t>蔡委員壁如：</w:t>
      </w:r>
      <w:r>
        <w:rPr>
          <w:rFonts w:hint="eastAsia"/>
        </w:rPr>
        <w:t>可不可以請經濟部部長給我一份書面答復？</w:t>
      </w:r>
    </w:p>
    <w:p w:rsidR="007B21E7" w:rsidRDefault="007B21E7" w:rsidP="007B21E7">
      <w:pPr>
        <w:ind w:left="211" w:hangingChars="100" w:hanging="211"/>
      </w:pPr>
      <w:r w:rsidRPr="00FB3F37">
        <w:rPr>
          <w:rFonts w:eastAsia="華康中黑體" w:hint="eastAsia"/>
        </w:rPr>
        <w:t>主席：</w:t>
      </w:r>
      <w:r>
        <w:rPr>
          <w:rFonts w:hint="eastAsia"/>
        </w:rPr>
        <w:t>請部長把剛剛蔡壁如委員質詢的部分以書面答復，謝謝。</w:t>
      </w:r>
    </w:p>
    <w:p w:rsidR="007B21E7" w:rsidRDefault="007B21E7" w:rsidP="007B21E7">
      <w:pPr>
        <w:ind w:left="211" w:hangingChars="100" w:hanging="211"/>
      </w:pPr>
      <w:r w:rsidRPr="00FB3F37">
        <w:rPr>
          <w:rFonts w:eastAsia="華康中黑體" w:hint="eastAsia"/>
        </w:rPr>
        <w:t>王部長美花：</w:t>
      </w:r>
      <w:r>
        <w:rPr>
          <w:rFonts w:hint="eastAsia"/>
        </w:rPr>
        <w:t>好。</w:t>
      </w:r>
    </w:p>
    <w:p w:rsidR="007B21E7" w:rsidRDefault="007B21E7" w:rsidP="007B21E7">
      <w:pPr>
        <w:ind w:left="211" w:hangingChars="100" w:hanging="211"/>
      </w:pPr>
      <w:r w:rsidRPr="00FB3F37">
        <w:rPr>
          <w:rFonts w:eastAsia="華康中黑體" w:hint="eastAsia"/>
        </w:rPr>
        <w:t>主席：</w:t>
      </w:r>
      <w:r>
        <w:rPr>
          <w:rFonts w:hint="eastAsia"/>
        </w:rPr>
        <w:t>我們希望經濟部不要太過保守，就像蔡委員所講的，如果現在的法是沒有問題的、是可以容納現在所有樣態的，我們就不用在經濟委員會從紅色供應鏈再到營業秘密法，在這麼短短的一個月內開了兩次會，所以這是一定要面臨的問題，而且也一定要面臨、要去做處理的，到底要怎麼處理？基本上，我們看到所有的資料，陸委會支持，國安會支持，奇怪！就只有法務部和經濟部反對，這就是很大的問題啊！你們自己要檢討，謝謝。</w:t>
      </w:r>
    </w:p>
    <w:p w:rsidR="007B21E7" w:rsidRDefault="007B21E7" w:rsidP="007B21E7">
      <w:pPr>
        <w:ind w:left="211" w:hangingChars="100" w:hanging="211"/>
      </w:pPr>
      <w:r w:rsidRPr="00FB3F37">
        <w:rPr>
          <w:rFonts w:eastAsia="華康中黑體" w:hint="eastAsia"/>
        </w:rPr>
        <w:t>主席：</w:t>
      </w:r>
      <w:r>
        <w:rPr>
          <w:rFonts w:hint="eastAsia"/>
        </w:rPr>
        <w:t>請陳委員椒華發言。</w:t>
      </w:r>
    </w:p>
    <w:p w:rsidR="007B21E7" w:rsidRDefault="007B21E7" w:rsidP="007B21E7">
      <w:pPr>
        <w:ind w:left="211" w:hangingChars="100" w:hanging="211"/>
      </w:pPr>
      <w:r w:rsidRPr="00FB3F37">
        <w:rPr>
          <w:rFonts w:eastAsia="華康中黑體" w:hint="eastAsia"/>
        </w:rPr>
        <w:t>陳委員椒華：</w:t>
      </w:r>
      <w:r>
        <w:rPr>
          <w:rFonts w:hint="eastAsia"/>
        </w:rPr>
        <w:t>（</w:t>
      </w:r>
      <w:r>
        <w:rPr>
          <w:rFonts w:hint="eastAsia"/>
        </w:rPr>
        <w:t>9</w:t>
      </w:r>
      <w:r>
        <w:rPr>
          <w:rFonts w:hint="eastAsia"/>
        </w:rPr>
        <w:t>時</w:t>
      </w:r>
      <w:r>
        <w:rPr>
          <w:rFonts w:hint="eastAsia"/>
        </w:rPr>
        <w:t>43</w:t>
      </w:r>
      <w:r>
        <w:rPr>
          <w:rFonts w:hint="eastAsia"/>
        </w:rPr>
        <w:t>分）部長好，現在半導體公司被挖角的情形很嚴重，像中國半導體公司「比特大陸」隱藏它的中資身分，在臺以智鈊、芯道兩家公司高薪挖角臺灣人才，三年來已挖走</w:t>
      </w:r>
      <w:r>
        <w:rPr>
          <w:rFonts w:hint="eastAsia"/>
        </w:rPr>
        <w:lastRenderedPageBreak/>
        <w:t>了兩百多人，可能技術核心的部分都已經被竊取，所以這個問題是真的很嚴重。而要如何透過修法讓我們的智慧財產或是現在大家所關心的國家重要產業，包括國家經濟核心產業等關鍵技術進行保密？這真的是很重要。</w:t>
      </w:r>
    </w:p>
    <w:p w:rsidR="007B21E7" w:rsidRDefault="007B21E7" w:rsidP="007B21E7">
      <w:pPr>
        <w:ind w:leftChars="100" w:left="211" w:firstLineChars="100" w:firstLine="211"/>
      </w:pPr>
      <w:r>
        <w:rPr>
          <w:rFonts w:hint="eastAsia"/>
        </w:rPr>
        <w:t>現在營業秘密法的定罪率很低，在</w:t>
      </w:r>
      <w:r>
        <w:rPr>
          <w:rFonts w:hint="eastAsia"/>
        </w:rPr>
        <w:t>103</w:t>
      </w:r>
      <w:r>
        <w:rPr>
          <w:rFonts w:hint="eastAsia"/>
        </w:rPr>
        <w:t>年到</w:t>
      </w:r>
      <w:r>
        <w:rPr>
          <w:rFonts w:hint="eastAsia"/>
        </w:rPr>
        <w:t>110</w:t>
      </w:r>
      <w:r>
        <w:rPr>
          <w:rFonts w:hint="eastAsia"/>
        </w:rPr>
        <w:t>年</w:t>
      </w:r>
      <w:r>
        <w:rPr>
          <w:rFonts w:hint="eastAsia"/>
        </w:rPr>
        <w:t>2</w:t>
      </w:r>
      <w:r>
        <w:rPr>
          <w:rFonts w:hint="eastAsia"/>
        </w:rPr>
        <w:t>月間，成罪率是</w:t>
      </w:r>
      <w:r>
        <w:rPr>
          <w:rFonts w:hint="eastAsia"/>
        </w:rPr>
        <w:t>25.5%</w:t>
      </w:r>
      <w:r>
        <w:rPr>
          <w:rFonts w:hint="eastAsia"/>
        </w:rPr>
        <w:t>，在一千八百多件案件中，到裁判確定的只剩下</w:t>
      </w:r>
      <w:r>
        <w:rPr>
          <w:rFonts w:hint="eastAsia"/>
        </w:rPr>
        <w:t>122</w:t>
      </w:r>
      <w:r>
        <w:rPr>
          <w:rFonts w:hint="eastAsia"/>
        </w:rPr>
        <w:t>件，其中有罪的才</w:t>
      </w:r>
      <w:r>
        <w:rPr>
          <w:rFonts w:hint="eastAsia"/>
        </w:rPr>
        <w:t>50</w:t>
      </w:r>
      <w:r>
        <w:rPr>
          <w:rFonts w:hint="eastAsia"/>
        </w:rPr>
        <w:t>件，定罪率只有</w:t>
      </w:r>
      <w:r>
        <w:rPr>
          <w:rFonts w:hint="eastAsia"/>
        </w:rPr>
        <w:t>41%</w:t>
      </w:r>
      <w:r>
        <w:rPr>
          <w:rFonts w:hint="eastAsia"/>
        </w:rPr>
        <w:t>。另外，根據貪污治罪條例被定罪的有</w:t>
      </w:r>
      <w:r>
        <w:rPr>
          <w:rFonts w:hint="eastAsia"/>
        </w:rPr>
        <w:t>48.5%</w:t>
      </w:r>
      <w:r>
        <w:rPr>
          <w:rFonts w:hint="eastAsia"/>
        </w:rPr>
        <w:t>，由此可見營業秘密法的定罪率是很低的。在高科技洩密的部分，從</w:t>
      </w:r>
      <w:r>
        <w:rPr>
          <w:rFonts w:hint="eastAsia"/>
        </w:rPr>
        <w:t>102</w:t>
      </w:r>
      <w:r>
        <w:rPr>
          <w:rFonts w:hint="eastAsia"/>
        </w:rPr>
        <w:t>年到</w:t>
      </w:r>
      <w:r>
        <w:rPr>
          <w:rFonts w:hint="eastAsia"/>
        </w:rPr>
        <w:t>110</w:t>
      </w:r>
      <w:r>
        <w:rPr>
          <w:rFonts w:hint="eastAsia"/>
        </w:rPr>
        <w:t>年間移送的案件大概是一百四十多件，其中資金涉及大陸地區的有</w:t>
      </w:r>
      <w:r>
        <w:rPr>
          <w:rFonts w:hint="eastAsia"/>
        </w:rPr>
        <w:t>49</w:t>
      </w:r>
      <w:r>
        <w:rPr>
          <w:rFonts w:hint="eastAsia"/>
        </w:rPr>
        <w:t>件，比例高達</w:t>
      </w:r>
      <w:r>
        <w:rPr>
          <w:rFonts w:hint="eastAsia"/>
        </w:rPr>
        <w:t>34.5%</w:t>
      </w:r>
      <w:r>
        <w:rPr>
          <w:rFonts w:hint="eastAsia"/>
        </w:rPr>
        <w:t>，所以看起來我們科技的核心秘密，即威脅國家安全的部分是需要好好的來重視。</w:t>
      </w:r>
    </w:p>
    <w:p w:rsidR="007B21E7" w:rsidRDefault="007B21E7" w:rsidP="007B21E7">
      <w:pPr>
        <w:ind w:leftChars="100" w:left="211" w:firstLineChars="100" w:firstLine="211"/>
      </w:pPr>
      <w:r>
        <w:rPr>
          <w:rFonts w:hint="eastAsia"/>
        </w:rPr>
        <w:t>雖然營業秘密法是針對各企業在做規範，但是我們知道現在也有很多是政府在補助，也就是說，政府補助企業去研發，而我們的定罪率低，是不是因為我們在構成要件方面不容易認定，或者是因為我們的罰則太輕，以致沒辦法去認定？所以本席建議陸委會也要去修訂國安法相關條文，也請經濟部再針對營業秘密法第十三條之二做修訂，希望能夠在罰則部分增加罰則。時代力量有針對罰則部分提出修正，建議將金額改為「三百萬以上一億元以下之罰金」；在國安法的部分，或者是我們的修正動議及第十三條之二，國安法第二條之一建議除了跟公務有關，針對我們剛剛提到的，在跟企業合作的部分也能夠加以去規範。部長認為呢？</w:t>
      </w:r>
    </w:p>
    <w:p w:rsidR="007B21E7" w:rsidRDefault="007B21E7" w:rsidP="007B21E7">
      <w:pPr>
        <w:ind w:left="211" w:hangingChars="100" w:hanging="211"/>
      </w:pPr>
      <w:r w:rsidRPr="00FB3F37">
        <w:rPr>
          <w:rFonts w:eastAsia="華康中黑體" w:hint="eastAsia"/>
        </w:rPr>
        <w:t>主席：</w:t>
      </w:r>
      <w:r>
        <w:rPr>
          <w:rFonts w:hint="eastAsia"/>
        </w:rPr>
        <w:t>請經濟部王部長說明。</w:t>
      </w:r>
    </w:p>
    <w:p w:rsidR="007B21E7" w:rsidRDefault="007B21E7" w:rsidP="007B21E7">
      <w:pPr>
        <w:ind w:left="211" w:hangingChars="100" w:hanging="211"/>
      </w:pPr>
      <w:r w:rsidRPr="00C56D6E">
        <w:rPr>
          <w:rFonts w:eastAsia="華康中黑體" w:hint="eastAsia"/>
        </w:rPr>
        <w:t>王部長美花：</w:t>
      </w:r>
      <w:r>
        <w:rPr>
          <w:rFonts w:hint="eastAsia"/>
        </w:rPr>
        <w:t>針對剛才委員顯示的議題，我們在跨部會討論時都有在討論。</w:t>
      </w:r>
    </w:p>
    <w:p w:rsidR="007B21E7" w:rsidRDefault="007B21E7" w:rsidP="007B21E7">
      <w:pPr>
        <w:ind w:left="211" w:hangingChars="100" w:hanging="211"/>
      </w:pPr>
      <w:r w:rsidRPr="00C56D6E">
        <w:rPr>
          <w:rFonts w:eastAsia="華康中黑體" w:hint="eastAsia"/>
        </w:rPr>
        <w:t>陳委員椒華：</w:t>
      </w:r>
      <w:r>
        <w:rPr>
          <w:rFonts w:hint="eastAsia"/>
        </w:rPr>
        <w:t>剛剛提到定罪率非常低，是否是因為就現行的營業秘密法很難去認定犯罪的部分？這方面也希望部長在未來修法之後能夠把定罪率提高，我們今天也會提附帶決議，請經濟部能夠來採認，且未來能夠研議加強相關的認定，謝謝。</w:t>
      </w:r>
    </w:p>
    <w:p w:rsidR="007B21E7" w:rsidRDefault="007B21E7" w:rsidP="007B21E7">
      <w:pPr>
        <w:ind w:left="211" w:hangingChars="100" w:hanging="211"/>
      </w:pPr>
      <w:r w:rsidRPr="00C56D6E">
        <w:rPr>
          <w:rFonts w:eastAsia="華康中黑體" w:hint="eastAsia"/>
        </w:rPr>
        <w:t>主席：</w:t>
      </w:r>
      <w:r>
        <w:rPr>
          <w:rFonts w:hint="eastAsia"/>
        </w:rPr>
        <w:t>請法務部檢察司林司長說明。</w:t>
      </w:r>
    </w:p>
    <w:p w:rsidR="007B21E7" w:rsidRDefault="007B21E7" w:rsidP="007B21E7">
      <w:pPr>
        <w:ind w:left="211" w:hangingChars="100" w:hanging="211"/>
      </w:pPr>
      <w:r w:rsidRPr="00C56D6E">
        <w:rPr>
          <w:rFonts w:eastAsia="華康中黑體" w:hint="eastAsia"/>
        </w:rPr>
        <w:t>林司長錦村：</w:t>
      </w:r>
      <w:r>
        <w:rPr>
          <w:rFonts w:hint="eastAsia"/>
        </w:rPr>
        <w:t>主席，可不可以補充一句話？剛才委員提到定罪率是百分之四十幾，應該是偵查終結件數裡面有多少件起訴，起訴經過判決確定有多少趴是有罪的，所以從</w:t>
      </w:r>
      <w:r>
        <w:rPr>
          <w:rFonts w:hint="eastAsia"/>
        </w:rPr>
        <w:t>103</w:t>
      </w:r>
      <w:r>
        <w:rPr>
          <w:rFonts w:hint="eastAsia"/>
        </w:rPr>
        <w:t>年到</w:t>
      </w:r>
      <w:r>
        <w:rPr>
          <w:rFonts w:hint="eastAsia"/>
        </w:rPr>
        <w:t>110</w:t>
      </w:r>
      <w:r>
        <w:rPr>
          <w:rFonts w:hint="eastAsia"/>
        </w:rPr>
        <w:t>年</w:t>
      </w:r>
      <w:r>
        <w:rPr>
          <w:rFonts w:hint="eastAsia"/>
        </w:rPr>
        <w:t>3</w:t>
      </w:r>
      <w:r>
        <w:rPr>
          <w:rFonts w:hint="eastAsia"/>
        </w:rPr>
        <w:t>月份間，定罪率應該是</w:t>
      </w:r>
      <w:r>
        <w:rPr>
          <w:rFonts w:hint="eastAsia"/>
        </w:rPr>
        <w:t>64.2%</w:t>
      </w:r>
      <w:r>
        <w:rPr>
          <w:rFonts w:hint="eastAsia"/>
        </w:rPr>
        <w:t>，詳細的部分我私下再跟委員做說明。</w:t>
      </w:r>
    </w:p>
    <w:p w:rsidR="007B21E7" w:rsidRDefault="007B21E7" w:rsidP="007B21E7">
      <w:pPr>
        <w:ind w:left="211" w:hangingChars="100" w:hanging="211"/>
      </w:pPr>
      <w:r w:rsidRPr="00C56D6E">
        <w:rPr>
          <w:rFonts w:eastAsia="華康中黑體" w:hint="eastAsia"/>
        </w:rPr>
        <w:t>陳委員椒華：</w:t>
      </w:r>
      <w:r>
        <w:rPr>
          <w:rFonts w:hint="eastAsia"/>
        </w:rPr>
        <w:t>好，這個資料再給本席，謝謝。</w:t>
      </w:r>
    </w:p>
    <w:p w:rsidR="007B21E7" w:rsidRDefault="007B21E7" w:rsidP="007B21E7">
      <w:pPr>
        <w:ind w:left="211" w:hangingChars="100" w:hanging="211"/>
      </w:pPr>
      <w:r w:rsidRPr="00C56D6E">
        <w:rPr>
          <w:rFonts w:eastAsia="華康中黑體" w:hint="eastAsia"/>
        </w:rPr>
        <w:t>林司長錦村：</w:t>
      </w:r>
      <w:r>
        <w:rPr>
          <w:rFonts w:hint="eastAsia"/>
        </w:rPr>
        <w:t>是，謝謝。</w:t>
      </w:r>
    </w:p>
    <w:p w:rsidR="007B21E7" w:rsidRDefault="007B21E7" w:rsidP="007B21E7">
      <w:pPr>
        <w:ind w:left="211" w:hangingChars="100" w:hanging="211"/>
      </w:pPr>
      <w:r w:rsidRPr="00C56D6E">
        <w:rPr>
          <w:rFonts w:eastAsia="華康中黑體" w:hint="eastAsia"/>
        </w:rPr>
        <w:t>主席：</w:t>
      </w:r>
      <w:r>
        <w:rPr>
          <w:rFonts w:hint="eastAsia"/>
        </w:rPr>
        <w:t>剛剛司長講的定罪率部分，是不是馬上請法務部同仁準備給所有委員，因為我們現在所拿到的資料跟你們講的完全不同，謝謝。</w:t>
      </w:r>
    </w:p>
    <w:p w:rsidR="007B21E7" w:rsidRDefault="007B21E7" w:rsidP="007B21E7">
      <w:pPr>
        <w:ind w:leftChars="100" w:left="211" w:firstLineChars="100" w:firstLine="211"/>
      </w:pPr>
      <w:r>
        <w:rPr>
          <w:rFonts w:hint="eastAsia"/>
        </w:rPr>
        <w:t>請何委員欣純發言。</w:t>
      </w:r>
    </w:p>
    <w:p w:rsidR="007B21E7" w:rsidRDefault="007B21E7" w:rsidP="007B21E7">
      <w:pPr>
        <w:ind w:left="211" w:hangingChars="100" w:hanging="211"/>
      </w:pPr>
      <w:r w:rsidRPr="00C56D6E">
        <w:rPr>
          <w:rFonts w:eastAsia="華康中黑體" w:hint="eastAsia"/>
        </w:rPr>
        <w:t>何委員欣純：</w:t>
      </w:r>
      <w:r>
        <w:rPr>
          <w:rFonts w:hint="eastAsia"/>
        </w:rPr>
        <w:t>（</w:t>
      </w:r>
      <w:r>
        <w:rPr>
          <w:rFonts w:hint="eastAsia"/>
        </w:rPr>
        <w:t>9</w:t>
      </w:r>
      <w:r>
        <w:rPr>
          <w:rFonts w:hint="eastAsia"/>
        </w:rPr>
        <w:t>時</w:t>
      </w:r>
      <w:r>
        <w:rPr>
          <w:rFonts w:hint="eastAsia"/>
        </w:rPr>
        <w:t>49</w:t>
      </w:r>
      <w:r>
        <w:rPr>
          <w:rFonts w:hint="eastAsia"/>
        </w:rPr>
        <w:t>分）謝謝召委剛剛的裁示，確實，我剛剛聽各部會在回答委員的問題時，很多的數據是兜不攏的，都是「一人一把號，各吹各的調」。</w:t>
      </w:r>
    </w:p>
    <w:p w:rsidR="007B21E7" w:rsidRDefault="007B21E7" w:rsidP="007B21E7">
      <w:pPr>
        <w:ind w:leftChars="100" w:left="211" w:firstLineChars="100" w:firstLine="211"/>
      </w:pPr>
      <w:r>
        <w:rPr>
          <w:rFonts w:hint="eastAsia"/>
        </w:rPr>
        <w:t>先請教經濟部王部長，針對這次的修法，我看經濟部的態度都說，現在的法制已經完備，不需要修法。可是我記得行政院已經拍板定案，我們立法院已經有那麼多委員的版本啟動修法，為什麼？因為我們深切感受到中國紅色供應鏈的滲透是無所不在。你剛剛回答其他委員時也說樣態很多，多到我們不管是科技業也好，或者我一直強調的中部有一些所謂隱形冠軍也好，他</w:t>
      </w:r>
      <w:r>
        <w:rPr>
          <w:rFonts w:hint="eastAsia"/>
        </w:rPr>
        <w:lastRenderedPageBreak/>
        <w:t>們掌握核心技術、掌握關鍵製程，其實產業界都已經深切感到危機，什麼危機？重金挖人才、獵人頭、重金窺視、刺探他們所謂的關鍵製程的秘密、文件，什麼都好，產業界都有這麼深的危機感，不斷地跟我們反映，但政府的敏感度怎麼那麼差？政府的效率怎麼那麼差？怎麼會不知道要趕快完備法制面，不管在法制面或實務面上，趕快把防堵線、防火牆建置好？今天我們只是談法制面的問題，但我們從媒體知道，光是要不要修法加嚴，經濟部跟陸委會、國安局就不同調，然後行政院已經公開宣示為了防中國經濟間諜，所以要修法，但要修什麼法？營業秘密法，包括今天有那麼多委員提出版本，但還是沒有院版；或是修國家安全法、兩岸人民關係條例或另定專法，到現在，我們都還看不到行政院有一個統整或宣示性的作法。今天我們要求修正營業秘密法，經濟部跟我們說現階段法制已經完備，不需要修法！部長你講一講，為什麼會是這樣？怎麼會你的認知跟我們現在的產業界、科技界會差那麼多？甚至很多隱形冠軍的這些領導階層，他們認為臺灣現在之所以經濟能夠再成長，在一些製程上能夠居於全球領先地位，就是因為有這些人才跟這些技術，這些都是國家安全必備、經濟安全必備非常關鍵的人跟技術，為什麼經濟部會認為不需要修法來保護？</w:t>
      </w:r>
    </w:p>
    <w:p w:rsidR="007B21E7" w:rsidRDefault="007B21E7" w:rsidP="007B21E7">
      <w:pPr>
        <w:ind w:left="211" w:hangingChars="100" w:hanging="211"/>
      </w:pPr>
      <w:r w:rsidRPr="00C56D6E">
        <w:rPr>
          <w:rFonts w:eastAsia="華康中黑體" w:hint="eastAsia"/>
        </w:rPr>
        <w:t>主席：</w:t>
      </w:r>
      <w:r>
        <w:rPr>
          <w:rFonts w:hint="eastAsia"/>
        </w:rPr>
        <w:t>請經濟部王部長說明。</w:t>
      </w:r>
    </w:p>
    <w:p w:rsidR="007B21E7" w:rsidRDefault="007B21E7" w:rsidP="007B21E7">
      <w:pPr>
        <w:ind w:left="211" w:hangingChars="100" w:hanging="211"/>
      </w:pPr>
      <w:r w:rsidRPr="00C56D6E">
        <w:rPr>
          <w:rFonts w:eastAsia="華康中黑體" w:hint="eastAsia"/>
        </w:rPr>
        <w:t>王部長美花：</w:t>
      </w:r>
      <w:r>
        <w:rPr>
          <w:rFonts w:hint="eastAsia"/>
        </w:rPr>
        <w:t>我跟委員說明，委員剛才講得很好，這其實是兩個面向，一個是要不要修法？修在哪裡？一個是執行面的問題。這兩個面向我們跨部會都有在討論，確實現在就有在討論針對這樣的情形，是不是就修營業秘密法？還是其實範圍比較廣一點……</w:t>
      </w:r>
    </w:p>
    <w:p w:rsidR="007B21E7" w:rsidRDefault="007B21E7" w:rsidP="007B21E7">
      <w:pPr>
        <w:ind w:left="211" w:hangingChars="100" w:hanging="211"/>
      </w:pPr>
      <w:r w:rsidRPr="00C56D6E">
        <w:rPr>
          <w:rFonts w:eastAsia="華康中黑體" w:hint="eastAsia"/>
        </w:rPr>
        <w:t>何委員欣純：</w:t>
      </w:r>
      <w:r>
        <w:rPr>
          <w:rFonts w:hint="eastAsia"/>
        </w:rPr>
        <w:t>討論多久了？討論到現在還沒有定論嗎？</w:t>
      </w:r>
    </w:p>
    <w:p w:rsidR="007B21E7" w:rsidRDefault="007B21E7" w:rsidP="007B21E7">
      <w:pPr>
        <w:ind w:left="211" w:hangingChars="100" w:hanging="211"/>
      </w:pPr>
      <w:r w:rsidRPr="00C56D6E">
        <w:rPr>
          <w:rFonts w:eastAsia="華康中黑體" w:hint="eastAsia"/>
        </w:rPr>
        <w:t>王部長美花：</w:t>
      </w:r>
      <w:r>
        <w:rPr>
          <w:rFonts w:hint="eastAsia"/>
        </w:rPr>
        <w:t>確實院裡跨部會有做相關的討論，應該會有一些相關的進程在作業，比較重要的是執行面，執行面的部分就是現在的案件，不管是法務部也好，勞動部也好，經濟部也好，都要積極處理現在我們蒐集到的案子。</w:t>
      </w:r>
    </w:p>
    <w:p w:rsidR="007B21E7" w:rsidRDefault="007B21E7" w:rsidP="007B21E7">
      <w:pPr>
        <w:ind w:left="211" w:hangingChars="100" w:hanging="211"/>
      </w:pPr>
      <w:r w:rsidRPr="00C56D6E">
        <w:rPr>
          <w:rFonts w:eastAsia="華康中黑體" w:hint="eastAsia"/>
        </w:rPr>
        <w:t>何委員欣純：</w:t>
      </w:r>
      <w:r>
        <w:rPr>
          <w:rFonts w:hint="eastAsia"/>
        </w:rPr>
        <w:t>部長，我知道你有處理，但你的處理是告訴我們相關案件你們曾經移送</w:t>
      </w:r>
      <w:r>
        <w:rPr>
          <w:rFonts w:hint="eastAsia"/>
        </w:rPr>
        <w:t>20</w:t>
      </w:r>
      <w:r>
        <w:rPr>
          <w:rFonts w:hint="eastAsia"/>
        </w:rPr>
        <w:t>家，但移送不代表最後定罪，移送也不代表能夠防止這些人才跟技術外流；然後法務部剛剛講的資料跟我們拿到的不一樣，部長你自己看，你說你們已經移送</w:t>
      </w:r>
      <w:r>
        <w:rPr>
          <w:rFonts w:hint="eastAsia"/>
        </w:rPr>
        <w:t>20</w:t>
      </w:r>
      <w:r>
        <w:rPr>
          <w:rFonts w:hint="eastAsia"/>
        </w:rPr>
        <w:t>家，法務部調查局</w:t>
      </w:r>
      <w:r>
        <w:rPr>
          <w:rFonts w:hint="eastAsia"/>
        </w:rPr>
        <w:t>2013</w:t>
      </w:r>
      <w:r>
        <w:rPr>
          <w:rFonts w:hint="eastAsia"/>
        </w:rPr>
        <w:t>年到現在移送</w:t>
      </w:r>
      <w:r>
        <w:rPr>
          <w:rFonts w:hint="eastAsia"/>
        </w:rPr>
        <w:t>141</w:t>
      </w:r>
      <w:r>
        <w:rPr>
          <w:rFonts w:hint="eastAsia"/>
        </w:rPr>
        <w:t>件……</w:t>
      </w:r>
    </w:p>
    <w:p w:rsidR="007B21E7" w:rsidRDefault="007B21E7" w:rsidP="007B21E7">
      <w:pPr>
        <w:ind w:left="211" w:hangingChars="100" w:hanging="211"/>
      </w:pPr>
      <w:r w:rsidRPr="00C56D6E">
        <w:rPr>
          <w:rFonts w:eastAsia="華康中黑體" w:hint="eastAsia"/>
        </w:rPr>
        <w:t>王部長美花：</w:t>
      </w:r>
      <w:r>
        <w:rPr>
          <w:rFonts w:hint="eastAsia"/>
        </w:rPr>
        <w:t>我們二十幾家是指去年到今年。</w:t>
      </w:r>
    </w:p>
    <w:p w:rsidR="007B21E7" w:rsidRDefault="007B21E7" w:rsidP="007B21E7">
      <w:pPr>
        <w:ind w:left="211" w:hangingChars="100" w:hanging="211"/>
      </w:pPr>
      <w:r w:rsidRPr="00C56D6E">
        <w:rPr>
          <w:rFonts w:eastAsia="華康中黑體" w:hint="eastAsia"/>
        </w:rPr>
        <w:t>何委員欣純：</w:t>
      </w:r>
      <w:r>
        <w:rPr>
          <w:rFonts w:hint="eastAsia"/>
        </w:rPr>
        <w:t>去年到今年的部分？好，我現在講的是法務部調查局公開的項目、件數，被竊取到境外有</w:t>
      </w:r>
      <w:r>
        <w:rPr>
          <w:rFonts w:hint="eastAsia"/>
        </w:rPr>
        <w:t>51</w:t>
      </w:r>
      <w:r>
        <w:rPr>
          <w:rFonts w:hint="eastAsia"/>
        </w:rPr>
        <w:t>件，中國就占了</w:t>
      </w:r>
      <w:r>
        <w:rPr>
          <w:rFonts w:hint="eastAsia"/>
        </w:rPr>
        <w:t>48</w:t>
      </w:r>
      <w:r>
        <w:rPr>
          <w:rFonts w:hint="eastAsia"/>
        </w:rPr>
        <w:t>件，這跟剛剛陳椒華委員拿到的數字又不一樣，所以我不知道政府各單位是怎麼計算這些數字的？</w:t>
      </w:r>
    </w:p>
    <w:p w:rsidR="007B21E7" w:rsidRDefault="007B21E7" w:rsidP="007B21E7">
      <w:pPr>
        <w:ind w:left="211" w:hangingChars="100" w:hanging="211"/>
      </w:pPr>
      <w:r w:rsidRPr="00C56D6E">
        <w:rPr>
          <w:rFonts w:eastAsia="華康中黑體" w:hint="eastAsia"/>
        </w:rPr>
        <w:t>王部長美花：</w:t>
      </w:r>
      <w:r>
        <w:rPr>
          <w:rFonts w:hint="eastAsia"/>
        </w:rPr>
        <w:t>委員剛剛說法務部統計資料是從</w:t>
      </w:r>
      <w:r>
        <w:rPr>
          <w:rFonts w:hint="eastAsia"/>
        </w:rPr>
        <w:t>2013</w:t>
      </w:r>
      <w:r>
        <w:rPr>
          <w:rFonts w:hint="eastAsia"/>
        </w:rPr>
        <w:t>年到現在……</w:t>
      </w:r>
    </w:p>
    <w:p w:rsidR="007B21E7" w:rsidRDefault="007B21E7" w:rsidP="007B21E7">
      <w:pPr>
        <w:ind w:left="211" w:hangingChars="100" w:hanging="211"/>
      </w:pPr>
      <w:r w:rsidRPr="00C56D6E">
        <w:rPr>
          <w:rFonts w:eastAsia="華康中黑體" w:hint="eastAsia"/>
        </w:rPr>
        <w:t>何委員欣純：</w:t>
      </w:r>
      <w:r>
        <w:rPr>
          <w:rFonts w:hint="eastAsia"/>
        </w:rPr>
        <w:t>是啊！我說</w:t>
      </w:r>
      <w:r>
        <w:rPr>
          <w:rFonts w:hint="eastAsia"/>
        </w:rPr>
        <w:t>2013</w:t>
      </w:r>
      <w:r>
        <w:rPr>
          <w:rFonts w:hint="eastAsia"/>
        </w:rPr>
        <w:t>年到現在，事實上這個跟產業界實務面上的認知差距甚大。現在連蔡部長都說要修法，要防堵紅色供應鏈竊取營業秘密，須具有國安高度跟急迫性；部長自己也講</w:t>
      </w:r>
      <w:r>
        <w:rPr>
          <w:rFonts w:hint="eastAsia"/>
        </w:rPr>
        <w:t>94%</w:t>
      </w:r>
      <w:r>
        <w:rPr>
          <w:rFonts w:hint="eastAsia"/>
        </w:rPr>
        <w:t>跟中國有關係，結果我們對外都是宣示性作為，實質上的作為卻是慢了又慢，慢到現在還沒有定論！其實部長你比我更清楚中國是如何竊取臺灣這些關鍵技術跟挖人才，這個國安危機大家都知道，可是要怎麼做？我們要快，因為這是臺灣國際競爭力，還有整體國家利益及安</w:t>
      </w:r>
      <w:r>
        <w:rPr>
          <w:rFonts w:hint="eastAsia"/>
        </w:rPr>
        <w:lastRenderedPageBreak/>
        <w:t>全的問題，這些你都知道，但我們怎麼從法制面、執行面去做到？我跟你講，最近又發生一件事情，宏碁、廣達、日月光的孫公司、子公司等等，受到國際駭客攻擊跟勒索，當然我不知道背後是否有中資，但是國際的駭客攻擊跟勒索告訴我們一些什麼事情？太多人在覬覦臺灣的這些關鍵技術跟人才，裡面的所有資料，駭客動輒就是數千萬美金的勒索，政府有注意到嗎？</w:t>
      </w:r>
    </w:p>
    <w:p w:rsidR="007B21E7" w:rsidRDefault="007B21E7" w:rsidP="007B21E7">
      <w:pPr>
        <w:ind w:left="211" w:hangingChars="100" w:hanging="211"/>
      </w:pPr>
      <w:r w:rsidRPr="00C56D6E">
        <w:rPr>
          <w:rFonts w:eastAsia="華康中黑體" w:hint="eastAsia"/>
        </w:rPr>
        <w:t>王部長美花：</w:t>
      </w:r>
      <w:r>
        <w:rPr>
          <w:rFonts w:hint="eastAsia"/>
        </w:rPr>
        <w:t>有。</w:t>
      </w:r>
    </w:p>
    <w:p w:rsidR="007B21E7" w:rsidRDefault="007B21E7" w:rsidP="007B21E7">
      <w:pPr>
        <w:ind w:left="211" w:hangingChars="100" w:hanging="211"/>
      </w:pPr>
      <w:r w:rsidRPr="00C56D6E">
        <w:rPr>
          <w:rFonts w:eastAsia="華康中黑體" w:hint="eastAsia"/>
        </w:rPr>
        <w:t>何委員欣純：</w:t>
      </w:r>
      <w:r>
        <w:rPr>
          <w:rFonts w:hint="eastAsia"/>
        </w:rPr>
        <w:t>有嘛！對不對？那經濟部、法務部及國安局的作為如何？政府有出來協助企業嗎？個案之間有連結性嗎？針對後續的偵辦，最重要的是，我們有沒有國際情資的合作？</w:t>
      </w:r>
    </w:p>
    <w:p w:rsidR="007B21E7" w:rsidRDefault="007B21E7" w:rsidP="007B21E7">
      <w:pPr>
        <w:ind w:left="211" w:hangingChars="100" w:hanging="211"/>
      </w:pPr>
      <w:r w:rsidRPr="00C56D6E">
        <w:rPr>
          <w:rFonts w:eastAsia="華康中黑體" w:hint="eastAsia"/>
        </w:rPr>
        <w:t>主席：</w:t>
      </w:r>
      <w:r>
        <w:rPr>
          <w:rFonts w:hint="eastAsia"/>
        </w:rPr>
        <w:t>請國安局胡副局長說明。</w:t>
      </w:r>
    </w:p>
    <w:p w:rsidR="007B21E7" w:rsidRDefault="007B21E7" w:rsidP="007B21E7">
      <w:pPr>
        <w:ind w:left="211" w:hangingChars="100" w:hanging="211"/>
      </w:pPr>
      <w:r w:rsidRPr="00C56D6E">
        <w:rPr>
          <w:rFonts w:eastAsia="華康中黑體" w:hint="eastAsia"/>
        </w:rPr>
        <w:t>胡副局長木源：</w:t>
      </w:r>
      <w:r>
        <w:rPr>
          <w:rFonts w:hint="eastAsia"/>
        </w:rPr>
        <w:t>這個部分，我們有跟國際友方合作。</w:t>
      </w:r>
    </w:p>
    <w:p w:rsidR="007B21E7" w:rsidRDefault="007B21E7" w:rsidP="007B21E7">
      <w:pPr>
        <w:ind w:left="211" w:hangingChars="100" w:hanging="211"/>
      </w:pPr>
      <w:r w:rsidRPr="00C56D6E">
        <w:rPr>
          <w:rFonts w:eastAsia="華康中黑體" w:hint="eastAsia"/>
        </w:rPr>
        <w:t>何委員欣純：</w:t>
      </w:r>
      <w:r>
        <w:rPr>
          <w:rFonts w:hint="eastAsia"/>
        </w:rPr>
        <w:t>只有邦交國嗎？還是有關國際情資，不管有沒有邦交、有沒有協定，我們都有其他合作作為？</w:t>
      </w:r>
    </w:p>
    <w:p w:rsidR="007B21E7" w:rsidRDefault="007B21E7" w:rsidP="007B21E7">
      <w:pPr>
        <w:ind w:left="211" w:hangingChars="100" w:hanging="211"/>
      </w:pPr>
      <w:r w:rsidRPr="00C56D6E">
        <w:rPr>
          <w:rFonts w:eastAsia="華康中黑體" w:hint="eastAsia"/>
        </w:rPr>
        <w:t>胡副局長木源：</w:t>
      </w:r>
      <w:r>
        <w:rPr>
          <w:rFonts w:hint="eastAsia"/>
        </w:rPr>
        <w:t>有。</w:t>
      </w:r>
    </w:p>
    <w:p w:rsidR="007B21E7" w:rsidRDefault="007B21E7" w:rsidP="007B21E7">
      <w:pPr>
        <w:ind w:left="211" w:hangingChars="100" w:hanging="211"/>
      </w:pPr>
      <w:r w:rsidRPr="00C56D6E">
        <w:rPr>
          <w:rFonts w:eastAsia="華康中黑體" w:hint="eastAsia"/>
        </w:rPr>
        <w:t>何委員欣純：</w:t>
      </w:r>
      <w:r>
        <w:rPr>
          <w:rFonts w:hint="eastAsia"/>
        </w:rPr>
        <w:t>都有嘛！對不對？</w:t>
      </w:r>
    </w:p>
    <w:p w:rsidR="007B21E7" w:rsidRDefault="007B21E7" w:rsidP="007B21E7">
      <w:pPr>
        <w:ind w:left="211" w:hangingChars="100" w:hanging="211"/>
      </w:pPr>
      <w:r w:rsidRPr="00C56D6E">
        <w:rPr>
          <w:rFonts w:eastAsia="華康中黑體" w:hint="eastAsia"/>
        </w:rPr>
        <w:t>胡副局長木源：</w:t>
      </w:r>
      <w:r>
        <w:rPr>
          <w:rFonts w:hint="eastAsia"/>
        </w:rPr>
        <w:t>邦交國或沒有邦交國都有情報合作。</w:t>
      </w:r>
    </w:p>
    <w:p w:rsidR="007B21E7" w:rsidRDefault="007B21E7" w:rsidP="007B21E7">
      <w:pPr>
        <w:ind w:left="211" w:hangingChars="100" w:hanging="211"/>
      </w:pPr>
      <w:r w:rsidRPr="00C56D6E">
        <w:rPr>
          <w:rFonts w:eastAsia="華康中黑體" w:hint="eastAsia"/>
        </w:rPr>
        <w:t>何委員欣純：</w:t>
      </w:r>
      <w:r>
        <w:rPr>
          <w:rFonts w:hint="eastAsia"/>
        </w:rPr>
        <w:t>都有情報的合作作為，有一定的掌握，那個案之間有沒有一定的關聯性？有沒有中資的可能性？有沒有是中國駭客的可能性？</w:t>
      </w:r>
    </w:p>
    <w:p w:rsidR="007B21E7" w:rsidRDefault="007B21E7" w:rsidP="007B21E7">
      <w:pPr>
        <w:ind w:left="211" w:hangingChars="100" w:hanging="211"/>
      </w:pPr>
      <w:r w:rsidRPr="00C56D6E">
        <w:rPr>
          <w:rFonts w:eastAsia="華康中黑體" w:hint="eastAsia"/>
        </w:rPr>
        <w:t>胡副局長木源：</w:t>
      </w:r>
      <w:r>
        <w:rPr>
          <w:rFonts w:hint="eastAsia"/>
        </w:rPr>
        <w:t>這個資安單位現在在調查中，就是剛剛委員提到的廣達的這個案子。</w:t>
      </w:r>
    </w:p>
    <w:p w:rsidR="007B21E7" w:rsidRDefault="007B21E7" w:rsidP="007B21E7">
      <w:pPr>
        <w:ind w:left="211" w:hangingChars="100" w:hanging="211"/>
      </w:pPr>
      <w:r w:rsidRPr="00C56D6E">
        <w:rPr>
          <w:rFonts w:eastAsia="華康中黑體" w:hint="eastAsia"/>
        </w:rPr>
        <w:t>何委員欣純：</w:t>
      </w:r>
      <w:r>
        <w:rPr>
          <w:rFonts w:hint="eastAsia"/>
        </w:rPr>
        <w:t>我跟你講的不是只有這一件啊！中國駭客大舉入侵美國各機構，美國政府已經開始警覺，開始在修法防堵，甚至中國駭客還攻擊日本的航空總署，日本直接點名中國解放軍可能是幕後指使者，我們看到中國的國際駭客駭進了美國和日本，當然我們臺灣幾乎每天都有各個重要部門受到所謂國際駭客或中國駭客的資安攻擊，那我們要怎麼防堵？修法是一件事，我們要趕快讓法制完備，所以希望行政院和各部會的版本能趕快提出來。第二，不管是商業間諜或者是敵國策略，在法制面、資安面，還有心理防禦面，我都覺得應該要料敵從寬，所以我們才會那麼急，拜託快一點，好不好？最後要強化企業資安、修法遏阻、支持提高刑責、確保速審速決。再來就是情資的國際合作，這非常重要，好不好？以上，謝謝。</w:t>
      </w:r>
    </w:p>
    <w:p w:rsidR="007B21E7" w:rsidRDefault="007B21E7" w:rsidP="007B21E7">
      <w:pPr>
        <w:ind w:left="211" w:hangingChars="100" w:hanging="211"/>
      </w:pPr>
      <w:r w:rsidRPr="00C56D6E">
        <w:rPr>
          <w:rFonts w:eastAsia="華康中黑體" w:hint="eastAsia"/>
        </w:rPr>
        <w:t>主席：</w:t>
      </w:r>
      <w:r>
        <w:rPr>
          <w:rFonts w:hint="eastAsia"/>
        </w:rPr>
        <w:t>法務部的資料我們已經拿到手上了，剛才司長所講的定罪率，我想大家可以看一下，這個也是我們一直在質疑的。部長，從所有案子的人數到你們起訴才</w:t>
      </w:r>
      <w:r>
        <w:rPr>
          <w:rFonts w:hint="eastAsia"/>
        </w:rPr>
        <w:t>25.5%</w:t>
      </w:r>
      <w:r>
        <w:rPr>
          <w:rFonts w:hint="eastAsia"/>
        </w:rPr>
        <w:t>，而這個</w:t>
      </w:r>
      <w:r>
        <w:rPr>
          <w:rFonts w:hint="eastAsia"/>
        </w:rPr>
        <w:t>25.5%</w:t>
      </w:r>
      <w:r>
        <w:rPr>
          <w:rFonts w:hint="eastAsia"/>
        </w:rPr>
        <w:t>到了裁定有罪的又只有</w:t>
      </w:r>
      <w:r>
        <w:rPr>
          <w:rFonts w:hint="eastAsia"/>
        </w:rPr>
        <w:t>27.8%</w:t>
      </w:r>
      <w:r>
        <w:rPr>
          <w:rFonts w:hint="eastAsia"/>
        </w:rPr>
        <w:t>，你所謂的定罪率是已經起訴了，然後再做有罪認定的這個定罪率，可是從一開始案子送到法務部的這個大的數字來看，你再算算，你們的定罪比例是少之又少啊！送到法務部地檢署的案子，到起訴時已經少了一大塊，然後從起訴再到所謂的判定有罪，又少了一大塊，所以你所謂的超過</w:t>
      </w:r>
      <w:r>
        <w:rPr>
          <w:rFonts w:hint="eastAsia"/>
        </w:rPr>
        <w:t>50%</w:t>
      </w:r>
      <w:r>
        <w:rPr>
          <w:rFonts w:hint="eastAsia"/>
        </w:rPr>
        <w:t>，這個落差太大了！你的母數跟我們是有差的，謝謝。</w:t>
      </w:r>
    </w:p>
    <w:p w:rsidR="007B21E7" w:rsidRDefault="007B21E7" w:rsidP="007B21E7">
      <w:pPr>
        <w:ind w:leftChars="100" w:left="211" w:firstLineChars="100" w:firstLine="211"/>
      </w:pPr>
      <w:r>
        <w:rPr>
          <w:rFonts w:hint="eastAsia"/>
        </w:rPr>
        <w:t>接著請劉委員世芳發言。</w:t>
      </w:r>
    </w:p>
    <w:p w:rsidR="007B21E7" w:rsidRDefault="007B21E7" w:rsidP="007B21E7">
      <w:pPr>
        <w:ind w:left="211" w:hangingChars="100" w:hanging="211"/>
      </w:pPr>
      <w:r w:rsidRPr="00D60891">
        <w:rPr>
          <w:rFonts w:eastAsia="華康中黑體" w:hint="eastAsia"/>
        </w:rPr>
        <w:t>劉委員世芳：</w:t>
      </w:r>
      <w:r>
        <w:rPr>
          <w:rFonts w:hint="eastAsia"/>
        </w:rPr>
        <w:t>（</w:t>
      </w:r>
      <w:r>
        <w:rPr>
          <w:rFonts w:hint="eastAsia"/>
        </w:rPr>
        <w:t>9</w:t>
      </w:r>
      <w:r>
        <w:rPr>
          <w:rFonts w:hint="eastAsia"/>
        </w:rPr>
        <w:t>時</w:t>
      </w:r>
      <w:r>
        <w:rPr>
          <w:rFonts w:hint="eastAsia"/>
        </w:rPr>
        <w:t>59</w:t>
      </w:r>
      <w:r>
        <w:rPr>
          <w:rFonts w:hint="eastAsia"/>
        </w:rPr>
        <w:t>分）部長，最近本席看到台積電對外發表了一個聲明，他們要到南京擴廠，關於</w:t>
      </w:r>
      <w:r>
        <w:rPr>
          <w:rFonts w:hint="eastAsia"/>
        </w:rPr>
        <w:t>28</w:t>
      </w:r>
      <w:r>
        <w:rPr>
          <w:rFonts w:hint="eastAsia"/>
        </w:rPr>
        <w:t>奈米的部分，請問，要到中國大陸投資，無論是擴廠或增產，是否需要經過我們投審會的同意？</w:t>
      </w:r>
    </w:p>
    <w:p w:rsidR="007B21E7" w:rsidRDefault="007B21E7" w:rsidP="007B21E7">
      <w:pPr>
        <w:ind w:left="211" w:hangingChars="100" w:hanging="211"/>
      </w:pPr>
      <w:r w:rsidRPr="00D60891">
        <w:rPr>
          <w:rFonts w:eastAsia="華康中黑體" w:hint="eastAsia"/>
        </w:rPr>
        <w:lastRenderedPageBreak/>
        <w:t>主席：</w:t>
      </w:r>
      <w:r>
        <w:rPr>
          <w:rFonts w:hint="eastAsia"/>
        </w:rPr>
        <w:t>請經濟部王部長說明。</w:t>
      </w:r>
    </w:p>
    <w:p w:rsidR="007B21E7" w:rsidRDefault="007B21E7" w:rsidP="007B21E7">
      <w:pPr>
        <w:ind w:left="211" w:hangingChars="100" w:hanging="211"/>
      </w:pPr>
      <w:r w:rsidRPr="00D60891">
        <w:rPr>
          <w:rFonts w:eastAsia="華康中黑體" w:hint="eastAsia"/>
        </w:rPr>
        <w:t>王部長美花：</w:t>
      </w:r>
      <w:r>
        <w:rPr>
          <w:rFonts w:hint="eastAsia"/>
        </w:rPr>
        <w:t>關於這個部分，台積電已經跟我們聯絡，它會寫一份說明給我們，之後……</w:t>
      </w:r>
    </w:p>
    <w:p w:rsidR="007B21E7" w:rsidRDefault="007B21E7" w:rsidP="007B21E7">
      <w:pPr>
        <w:ind w:left="211" w:hangingChars="100" w:hanging="211"/>
      </w:pPr>
      <w:r w:rsidRPr="00D60891">
        <w:rPr>
          <w:rFonts w:eastAsia="華康中黑體" w:hint="eastAsia"/>
        </w:rPr>
        <w:t>劉委員世芳：</w:t>
      </w:r>
      <w:r>
        <w:rPr>
          <w:rFonts w:hint="eastAsia"/>
        </w:rPr>
        <w:t>是否需要開會？</w:t>
      </w:r>
    </w:p>
    <w:p w:rsidR="007B21E7" w:rsidRDefault="007B21E7" w:rsidP="007B21E7">
      <w:pPr>
        <w:ind w:left="211" w:hangingChars="100" w:hanging="211"/>
      </w:pPr>
      <w:r w:rsidRPr="00D60891">
        <w:rPr>
          <w:rFonts w:eastAsia="華康中黑體" w:hint="eastAsia"/>
        </w:rPr>
        <w:t>王部長美花：</w:t>
      </w:r>
      <w:r>
        <w:rPr>
          <w:rFonts w:hint="eastAsia"/>
        </w:rPr>
        <w:t>我們會看情形，再按照規定處理。</w:t>
      </w:r>
    </w:p>
    <w:p w:rsidR="007B21E7" w:rsidRDefault="007B21E7" w:rsidP="007B21E7">
      <w:pPr>
        <w:ind w:left="211" w:hangingChars="100" w:hanging="211"/>
      </w:pPr>
      <w:r w:rsidRPr="00D60891">
        <w:rPr>
          <w:rFonts w:eastAsia="華康中黑體" w:hint="eastAsia"/>
        </w:rPr>
        <w:t>劉委員世芳：</w:t>
      </w:r>
      <w:r>
        <w:rPr>
          <w:rFonts w:hint="eastAsia"/>
        </w:rPr>
        <w:t>今天你聽到許多委員提出的擔憂之後，相信你應該知道其中不只是投資金額的問題，雖然投資金額高達</w:t>
      </w:r>
      <w:r>
        <w:rPr>
          <w:rFonts w:hint="eastAsia"/>
        </w:rPr>
        <w:t>30</w:t>
      </w:r>
      <w:r>
        <w:rPr>
          <w:rFonts w:hint="eastAsia"/>
        </w:rPr>
        <w:t>億美元，但是最主要是許多人才的部分以及逆向工程，胡木源副局長就知道什麼是逆向工程，它會拆解很多</w:t>
      </w:r>
      <w:r>
        <w:rPr>
          <w:rFonts w:hint="eastAsia"/>
        </w:rPr>
        <w:t>IPR</w:t>
      </w:r>
      <w:r>
        <w:rPr>
          <w:rFonts w:hint="eastAsia"/>
        </w:rPr>
        <w:t>裡面的東西，因此，希望以經濟部為首負責處理的投審會要特別注意這個項目，好嗎？</w:t>
      </w:r>
    </w:p>
    <w:p w:rsidR="007B21E7" w:rsidRDefault="007B21E7" w:rsidP="007B21E7">
      <w:pPr>
        <w:ind w:left="211" w:hangingChars="100" w:hanging="211"/>
      </w:pPr>
      <w:r w:rsidRPr="00D60891">
        <w:rPr>
          <w:rFonts w:eastAsia="華康中黑體" w:hint="eastAsia"/>
        </w:rPr>
        <w:t>王部長美花：</w:t>
      </w:r>
      <w:r>
        <w:rPr>
          <w:rFonts w:hint="eastAsia"/>
        </w:rPr>
        <w:t>關於這一點，我向委員說明一下，因為他們原本在南京廠就有</w:t>
      </w:r>
      <w:r>
        <w:rPr>
          <w:rFonts w:hint="eastAsia"/>
        </w:rPr>
        <w:t>16</w:t>
      </w:r>
      <w:r>
        <w:rPr>
          <w:rFonts w:hint="eastAsia"/>
        </w:rPr>
        <w:t>奈米……</w:t>
      </w:r>
    </w:p>
    <w:p w:rsidR="007B21E7" w:rsidRDefault="007B21E7" w:rsidP="007B21E7">
      <w:pPr>
        <w:ind w:left="211" w:hangingChars="100" w:hanging="211"/>
      </w:pPr>
      <w:r w:rsidRPr="00D60891">
        <w:rPr>
          <w:rFonts w:eastAsia="華康中黑體" w:hint="eastAsia"/>
        </w:rPr>
        <w:t>劉委員世芳：</w:t>
      </w:r>
      <w:r>
        <w:rPr>
          <w:rFonts w:hint="eastAsia"/>
        </w:rPr>
        <w:t>本席知道。</w:t>
      </w:r>
    </w:p>
    <w:p w:rsidR="007B21E7" w:rsidRDefault="007B21E7" w:rsidP="007B21E7">
      <w:pPr>
        <w:ind w:left="211" w:hangingChars="100" w:hanging="211"/>
      </w:pPr>
      <w:r w:rsidRPr="00D60891">
        <w:rPr>
          <w:rFonts w:eastAsia="華康中黑體" w:hint="eastAsia"/>
        </w:rPr>
        <w:t>王部長美花：</w:t>
      </w:r>
      <w:r>
        <w:rPr>
          <w:rFonts w:hint="eastAsia"/>
        </w:rPr>
        <w:t>到目前為止……</w:t>
      </w:r>
    </w:p>
    <w:p w:rsidR="007B21E7" w:rsidRDefault="007B21E7" w:rsidP="007B21E7">
      <w:pPr>
        <w:ind w:left="211" w:hangingChars="100" w:hanging="211"/>
      </w:pPr>
      <w:r w:rsidRPr="00D60891">
        <w:rPr>
          <w:rFonts w:eastAsia="華康中黑體" w:hint="eastAsia"/>
        </w:rPr>
        <w:t>劉委員世芳：</w:t>
      </w:r>
      <w:r>
        <w:rPr>
          <w:rFonts w:hint="eastAsia"/>
        </w:rPr>
        <w:t>但是上次投審會同意到南京設廠的時間是在</w:t>
      </w:r>
      <w:r>
        <w:rPr>
          <w:rFonts w:hint="eastAsia"/>
        </w:rPr>
        <w:t>2016</w:t>
      </w:r>
      <w:r>
        <w:rPr>
          <w:rFonts w:hint="eastAsia"/>
        </w:rPr>
        <w:t>年，到目前為止已經有</w:t>
      </w:r>
      <w:r>
        <w:rPr>
          <w:rFonts w:hint="eastAsia"/>
        </w:rPr>
        <w:t>6</w:t>
      </w:r>
      <w:r>
        <w:rPr>
          <w:rFonts w:hint="eastAsia"/>
        </w:rPr>
        <w:t>、</w:t>
      </w:r>
      <w:r>
        <w:rPr>
          <w:rFonts w:hint="eastAsia"/>
        </w:rPr>
        <w:t>7</w:t>
      </w:r>
      <w:r>
        <w:rPr>
          <w:rFonts w:hint="eastAsia"/>
        </w:rPr>
        <w:t>年以上的時間了，很多</w:t>
      </w:r>
      <w:r>
        <w:rPr>
          <w:rFonts w:hint="eastAsia"/>
        </w:rPr>
        <w:t>IPR</w:t>
      </w:r>
      <w:r>
        <w:rPr>
          <w:rFonts w:hint="eastAsia"/>
        </w:rPr>
        <w:t>是不一樣的。</w:t>
      </w:r>
    </w:p>
    <w:p w:rsidR="007B21E7" w:rsidRDefault="007B21E7" w:rsidP="007B21E7">
      <w:pPr>
        <w:ind w:left="211" w:hangingChars="100" w:hanging="211"/>
      </w:pPr>
      <w:r w:rsidRPr="00D60891">
        <w:rPr>
          <w:rFonts w:eastAsia="華康中黑體" w:hint="eastAsia"/>
        </w:rPr>
        <w:t>王部長美花：</w:t>
      </w:r>
      <w:r>
        <w:rPr>
          <w:rFonts w:hint="eastAsia"/>
        </w:rPr>
        <w:t>我要講的是秘密的保護做得非常好，這一點是肯定的。</w:t>
      </w:r>
    </w:p>
    <w:p w:rsidR="007B21E7" w:rsidRDefault="007B21E7" w:rsidP="007B21E7">
      <w:pPr>
        <w:ind w:left="211" w:hangingChars="100" w:hanging="211"/>
      </w:pPr>
      <w:r w:rsidRPr="00D60891">
        <w:rPr>
          <w:rFonts w:eastAsia="華康中黑體" w:hint="eastAsia"/>
        </w:rPr>
        <w:t>劉委員世芳：</w:t>
      </w:r>
      <w:r>
        <w:rPr>
          <w:rFonts w:hint="eastAsia"/>
        </w:rPr>
        <w:t>我們相信經濟部有能力去處理，但是一定要處理，不能無疾而終，好嗎？</w:t>
      </w:r>
    </w:p>
    <w:p w:rsidR="007B21E7" w:rsidRDefault="007B21E7" w:rsidP="007B21E7">
      <w:pPr>
        <w:ind w:left="211" w:hangingChars="100" w:hanging="211"/>
      </w:pPr>
      <w:r w:rsidRPr="00D60891">
        <w:rPr>
          <w:rFonts w:eastAsia="華康中黑體" w:hint="eastAsia"/>
        </w:rPr>
        <w:t>王部長美花：</w:t>
      </w:r>
      <w:r>
        <w:rPr>
          <w:rFonts w:hint="eastAsia"/>
        </w:rPr>
        <w:t>是。</w:t>
      </w:r>
    </w:p>
    <w:p w:rsidR="007B21E7" w:rsidRDefault="007B21E7" w:rsidP="007B21E7">
      <w:pPr>
        <w:ind w:left="211" w:hangingChars="100" w:hanging="211"/>
      </w:pPr>
      <w:r w:rsidRPr="00D60891">
        <w:rPr>
          <w:rFonts w:eastAsia="華康中黑體" w:hint="eastAsia"/>
        </w:rPr>
        <w:t>劉委員世芳：</w:t>
      </w:r>
      <w:r>
        <w:rPr>
          <w:rFonts w:hint="eastAsia"/>
        </w:rPr>
        <w:t>部長，經濟部的技術處有一個</w:t>
      </w:r>
      <w:r>
        <w:rPr>
          <w:rFonts w:hint="eastAsia"/>
        </w:rPr>
        <w:t>5G</w:t>
      </w:r>
      <w:r>
        <w:rPr>
          <w:rFonts w:hint="eastAsia"/>
        </w:rPr>
        <w:t>辦公室，你知道嗎？</w:t>
      </w:r>
    </w:p>
    <w:p w:rsidR="007B21E7" w:rsidRDefault="007B21E7" w:rsidP="007B21E7">
      <w:pPr>
        <w:ind w:left="211" w:hangingChars="100" w:hanging="211"/>
      </w:pPr>
      <w:r w:rsidRPr="00D60891">
        <w:rPr>
          <w:rFonts w:eastAsia="華康中黑體" w:hint="eastAsia"/>
        </w:rPr>
        <w:t>王部長美花：</w:t>
      </w:r>
      <w:r>
        <w:rPr>
          <w:rFonts w:hint="eastAsia"/>
        </w:rPr>
        <w:t>知道。</w:t>
      </w:r>
    </w:p>
    <w:p w:rsidR="007B21E7" w:rsidRDefault="007B21E7" w:rsidP="007B21E7">
      <w:pPr>
        <w:ind w:left="211" w:hangingChars="100" w:hanging="211"/>
      </w:pPr>
      <w:r w:rsidRPr="00D60891">
        <w:rPr>
          <w:rFonts w:eastAsia="華康中黑體" w:hint="eastAsia"/>
        </w:rPr>
        <w:t>劉委員世芳：</w:t>
      </w:r>
      <w:r>
        <w:rPr>
          <w:rFonts w:hint="eastAsia"/>
        </w:rPr>
        <w:t>5G</w:t>
      </w:r>
      <w:r>
        <w:rPr>
          <w:rFonts w:hint="eastAsia"/>
        </w:rPr>
        <w:t>辦公室的成員總共有多少人？</w:t>
      </w:r>
    </w:p>
    <w:p w:rsidR="007B21E7" w:rsidRDefault="007B21E7" w:rsidP="007B21E7">
      <w:pPr>
        <w:ind w:left="211" w:hangingChars="100" w:hanging="211"/>
      </w:pPr>
      <w:r w:rsidRPr="00D60891">
        <w:rPr>
          <w:rFonts w:eastAsia="華康中黑體" w:hint="eastAsia"/>
        </w:rPr>
        <w:t>主席：</w:t>
      </w:r>
      <w:r>
        <w:rPr>
          <w:rFonts w:hint="eastAsia"/>
        </w:rPr>
        <w:t>請經濟部技術處邱處長說明。</w:t>
      </w:r>
    </w:p>
    <w:p w:rsidR="007B21E7" w:rsidRDefault="007B21E7" w:rsidP="007B21E7">
      <w:pPr>
        <w:ind w:left="211" w:hangingChars="100" w:hanging="211"/>
      </w:pPr>
      <w:r w:rsidRPr="00D60891">
        <w:rPr>
          <w:rFonts w:eastAsia="華康中黑體" w:hint="eastAsia"/>
        </w:rPr>
        <w:t>邱處長求慧：</w:t>
      </w:r>
      <w:r>
        <w:rPr>
          <w:rFonts w:hint="eastAsia"/>
        </w:rPr>
        <w:t>大概有</w:t>
      </w:r>
      <w:r>
        <w:rPr>
          <w:rFonts w:hint="eastAsia"/>
        </w:rPr>
        <w:t>13</w:t>
      </w:r>
      <w:r>
        <w:rPr>
          <w:rFonts w:hint="eastAsia"/>
        </w:rPr>
        <w:t>、</w:t>
      </w:r>
      <w:r>
        <w:rPr>
          <w:rFonts w:hint="eastAsia"/>
        </w:rPr>
        <w:t>14</w:t>
      </w:r>
      <w:r>
        <w:rPr>
          <w:rFonts w:hint="eastAsia"/>
        </w:rPr>
        <w:t>位。</w:t>
      </w:r>
    </w:p>
    <w:p w:rsidR="007B21E7" w:rsidRDefault="007B21E7" w:rsidP="007B21E7">
      <w:pPr>
        <w:ind w:left="211" w:hangingChars="100" w:hanging="211"/>
      </w:pPr>
      <w:r w:rsidRPr="00D60891">
        <w:rPr>
          <w:rFonts w:eastAsia="華康中黑體" w:hint="eastAsia"/>
        </w:rPr>
        <w:t>劉委員世芳：</w:t>
      </w:r>
      <w:r>
        <w:rPr>
          <w:rFonts w:hint="eastAsia"/>
        </w:rPr>
        <w:t>錯，</w:t>
      </w:r>
      <w:r>
        <w:rPr>
          <w:rFonts w:hint="eastAsia"/>
        </w:rPr>
        <w:t>18</w:t>
      </w:r>
      <w:r>
        <w:rPr>
          <w:rFonts w:hint="eastAsia"/>
        </w:rPr>
        <w:t>人。你知道嗎？這</w:t>
      </w:r>
      <w:r>
        <w:rPr>
          <w:rFonts w:hint="eastAsia"/>
        </w:rPr>
        <w:t>18</w:t>
      </w:r>
      <w:r>
        <w:rPr>
          <w:rFonts w:hint="eastAsia"/>
        </w:rPr>
        <w:t>人都不是公務人員，結果</w:t>
      </w:r>
      <w:r>
        <w:rPr>
          <w:rFonts w:hint="eastAsia"/>
        </w:rPr>
        <w:t>5G</w:t>
      </w:r>
      <w:r>
        <w:rPr>
          <w:rFonts w:hint="eastAsia"/>
        </w:rPr>
        <w:t>辦公室一年有</w:t>
      </w:r>
      <w:r>
        <w:rPr>
          <w:rFonts w:hint="eastAsia"/>
        </w:rPr>
        <w:t>4,800</w:t>
      </w:r>
      <w:r>
        <w:rPr>
          <w:rFonts w:hint="eastAsia"/>
        </w:rPr>
        <w:t>萬元的預算在推動，推動什麼東西呢？當然是與</w:t>
      </w:r>
      <w:r>
        <w:rPr>
          <w:rFonts w:hint="eastAsia"/>
        </w:rPr>
        <w:t>5G</w:t>
      </w:r>
      <w:r>
        <w:rPr>
          <w:rFonts w:hint="eastAsia"/>
        </w:rPr>
        <w:t>有關。在邱處長還未上任之前，經歷過許多其他的處長，其實</w:t>
      </w:r>
      <w:r>
        <w:rPr>
          <w:rFonts w:hint="eastAsia"/>
        </w:rPr>
        <w:t>5G</w:t>
      </w:r>
      <w:r>
        <w:rPr>
          <w:rFonts w:hint="eastAsia"/>
        </w:rPr>
        <w:t>辦公室的前身是</w:t>
      </w:r>
      <w:r>
        <w:rPr>
          <w:rFonts w:hint="eastAsia"/>
        </w:rPr>
        <w:t>WiMAX</w:t>
      </w:r>
      <w:r>
        <w:rPr>
          <w:rFonts w:hint="eastAsia"/>
        </w:rPr>
        <w:t>，至於</w:t>
      </w:r>
      <w:r>
        <w:rPr>
          <w:rFonts w:hint="eastAsia"/>
        </w:rPr>
        <w:t>WiMAX</w:t>
      </w:r>
      <w:r>
        <w:rPr>
          <w:rFonts w:hint="eastAsia"/>
        </w:rPr>
        <w:t>在臺灣推動成效的好與否，本席相信大家都知道。經歷從</w:t>
      </w:r>
      <w:r>
        <w:rPr>
          <w:rFonts w:hint="eastAsia"/>
        </w:rPr>
        <w:t>WiMAX</w:t>
      </w:r>
      <w:r>
        <w:rPr>
          <w:rFonts w:hint="eastAsia"/>
        </w:rPr>
        <w:t>開始到</w:t>
      </w:r>
      <w:r>
        <w:rPr>
          <w:rFonts w:hint="eastAsia"/>
        </w:rPr>
        <w:t>4G</w:t>
      </w:r>
      <w:r>
        <w:rPr>
          <w:rFonts w:hint="eastAsia"/>
        </w:rPr>
        <w:t>，到</w:t>
      </w:r>
      <w:r>
        <w:rPr>
          <w:rFonts w:hint="eastAsia"/>
        </w:rPr>
        <w:t>5G</w:t>
      </w:r>
      <w:r>
        <w:rPr>
          <w:rFonts w:hint="eastAsia"/>
        </w:rPr>
        <w:t>，未來還要再發展到</w:t>
      </w:r>
      <w:r>
        <w:rPr>
          <w:rFonts w:hint="eastAsia"/>
        </w:rPr>
        <w:t>6G</w:t>
      </w:r>
      <w:r>
        <w:rPr>
          <w:rFonts w:hint="eastAsia"/>
        </w:rPr>
        <w:t>，但是，處長，本席提供資料給你參考一下，你有沒有發現，過去從</w:t>
      </w:r>
      <w:r>
        <w:rPr>
          <w:rFonts w:hint="eastAsia"/>
        </w:rPr>
        <w:t>2016</w:t>
      </w:r>
      <w:r>
        <w:rPr>
          <w:rFonts w:hint="eastAsia"/>
        </w:rPr>
        <w:t>年開始，我們的</w:t>
      </w:r>
      <w:r>
        <w:rPr>
          <w:rFonts w:hint="eastAsia"/>
        </w:rPr>
        <w:t>5G</w:t>
      </w:r>
      <w:r>
        <w:rPr>
          <w:rFonts w:hint="eastAsia"/>
        </w:rPr>
        <w:t>辦公室在推動過程中，到中國考察的次數竟然非常的多，我們推動</w:t>
      </w:r>
      <w:r>
        <w:rPr>
          <w:rFonts w:hint="eastAsia"/>
        </w:rPr>
        <w:t>5G</w:t>
      </w:r>
      <w:r>
        <w:rPr>
          <w:rFonts w:hint="eastAsia"/>
        </w:rPr>
        <w:t>與中國有什麼關係？為什麼要到這個地方去考察？你知道嗎？</w:t>
      </w:r>
    </w:p>
    <w:p w:rsidR="007B21E7" w:rsidRDefault="007B21E7" w:rsidP="007B21E7">
      <w:pPr>
        <w:ind w:left="211" w:hangingChars="100" w:hanging="211"/>
      </w:pPr>
      <w:r w:rsidRPr="00D60891">
        <w:rPr>
          <w:rFonts w:eastAsia="華康中黑體" w:hint="eastAsia"/>
        </w:rPr>
        <w:t>邱處長求慧：</w:t>
      </w:r>
      <w:r>
        <w:rPr>
          <w:rFonts w:hint="eastAsia"/>
        </w:rPr>
        <w:t>根據我的了解，其實是出席一些國際的會議，進行一些交流。</w:t>
      </w:r>
    </w:p>
    <w:p w:rsidR="007B21E7" w:rsidRDefault="007B21E7" w:rsidP="007B21E7">
      <w:pPr>
        <w:ind w:left="211" w:hangingChars="100" w:hanging="211"/>
      </w:pPr>
      <w:r w:rsidRPr="00D60891">
        <w:rPr>
          <w:rFonts w:eastAsia="華康中黑體" w:hint="eastAsia"/>
        </w:rPr>
        <w:t>劉委員世芳：</w:t>
      </w:r>
      <w:r>
        <w:rPr>
          <w:rFonts w:hint="eastAsia"/>
        </w:rPr>
        <w:t>是嗎？根據你的了解是這樣。因為你的了解不夠，本席告訴你，好嗎？是去參訪研發機構、參訪電信商以及交流智慧城市，這些都屬於應用面，經濟部技術處是處理應用面嗎？還是處理核心技術的發展？經濟部技術處的任務是什麼？在經濟部的組織法中，我們的任務是什麼？</w:t>
      </w:r>
    </w:p>
    <w:p w:rsidR="007B21E7" w:rsidRDefault="007B21E7" w:rsidP="007B21E7">
      <w:pPr>
        <w:ind w:left="211" w:hangingChars="100" w:hanging="211"/>
      </w:pPr>
      <w:r w:rsidRPr="00D60891">
        <w:rPr>
          <w:rFonts w:eastAsia="華康中黑體" w:hint="eastAsia"/>
        </w:rPr>
        <w:t>邱處長求慧：</w:t>
      </w:r>
      <w:r>
        <w:rPr>
          <w:rFonts w:hint="eastAsia"/>
        </w:rPr>
        <w:t>報告委員，因為那個時候大陸的通訊市場比較大，所以他們有吸收一些商界的消息。</w:t>
      </w:r>
    </w:p>
    <w:p w:rsidR="007B21E7" w:rsidRDefault="007B21E7" w:rsidP="007B21E7">
      <w:pPr>
        <w:ind w:left="211" w:hangingChars="100" w:hanging="211"/>
      </w:pPr>
      <w:r w:rsidRPr="00D60891">
        <w:rPr>
          <w:rFonts w:eastAsia="華康中黑體" w:hint="eastAsia"/>
        </w:rPr>
        <w:t>劉委員世芳：</w:t>
      </w:r>
      <w:r>
        <w:rPr>
          <w:rFonts w:hint="eastAsia"/>
        </w:rPr>
        <w:t>現在呢？</w:t>
      </w:r>
    </w:p>
    <w:p w:rsidR="007B21E7" w:rsidRDefault="007B21E7" w:rsidP="007B21E7">
      <w:pPr>
        <w:ind w:left="211" w:hangingChars="100" w:hanging="211"/>
      </w:pPr>
      <w:r w:rsidRPr="00D60891">
        <w:rPr>
          <w:rFonts w:eastAsia="華康中黑體" w:hint="eastAsia"/>
        </w:rPr>
        <w:lastRenderedPageBreak/>
        <w:t>邱處長求慧：</w:t>
      </w:r>
      <w:r>
        <w:rPr>
          <w:rFonts w:hint="eastAsia"/>
        </w:rPr>
        <w:t>109</w:t>
      </w:r>
      <w:r>
        <w:rPr>
          <w:rFonts w:hint="eastAsia"/>
        </w:rPr>
        <w:t>年之後配合政策都已經終止辦理了。</w:t>
      </w:r>
    </w:p>
    <w:p w:rsidR="007B21E7" w:rsidRDefault="007B21E7" w:rsidP="007B21E7">
      <w:pPr>
        <w:ind w:left="211" w:hangingChars="100" w:hanging="211"/>
      </w:pPr>
      <w:r w:rsidRPr="00D60891">
        <w:rPr>
          <w:rFonts w:eastAsia="華康中黑體" w:hint="eastAsia"/>
        </w:rPr>
        <w:t>劉委員世芳：</w:t>
      </w:r>
      <w:r>
        <w:rPr>
          <w:rFonts w:hint="eastAsia"/>
        </w:rPr>
        <w:t>已經終止辦理，但是</w:t>
      </w:r>
      <w:r>
        <w:rPr>
          <w:rFonts w:hint="eastAsia"/>
        </w:rPr>
        <w:t>109</w:t>
      </w:r>
      <w:r>
        <w:rPr>
          <w:rFonts w:hint="eastAsia"/>
        </w:rPr>
        <w:t>年、</w:t>
      </w:r>
      <w:r>
        <w:rPr>
          <w:rFonts w:hint="eastAsia"/>
        </w:rPr>
        <w:t>2018</w:t>
      </w:r>
      <w:r>
        <w:rPr>
          <w:rFonts w:hint="eastAsia"/>
        </w:rPr>
        <w:t>年還是有很多人跑去中國大陸啊？</w:t>
      </w:r>
    </w:p>
    <w:p w:rsidR="007B21E7" w:rsidRDefault="007B21E7" w:rsidP="007B21E7">
      <w:pPr>
        <w:ind w:left="211" w:hangingChars="100" w:hanging="211"/>
      </w:pPr>
      <w:r w:rsidRPr="00D60891">
        <w:rPr>
          <w:rFonts w:eastAsia="華康中黑體" w:hint="eastAsia"/>
        </w:rPr>
        <w:t>邱處長求慧：</w:t>
      </w:r>
      <w:r>
        <w:rPr>
          <w:rFonts w:hint="eastAsia"/>
        </w:rPr>
        <w:t>對，我們就是在</w:t>
      </w:r>
      <w:r>
        <w:rPr>
          <w:rFonts w:hint="eastAsia"/>
        </w:rPr>
        <w:t>109</w:t>
      </w:r>
      <w:r>
        <w:rPr>
          <w:rFonts w:hint="eastAsia"/>
        </w:rPr>
        <w:t>年……</w:t>
      </w:r>
    </w:p>
    <w:p w:rsidR="007B21E7" w:rsidRDefault="007B21E7" w:rsidP="007B21E7">
      <w:pPr>
        <w:ind w:left="211" w:hangingChars="100" w:hanging="211"/>
      </w:pPr>
      <w:r w:rsidRPr="00D60891">
        <w:rPr>
          <w:rFonts w:eastAsia="華康中黑體" w:hint="eastAsia"/>
        </w:rPr>
        <w:t>劉委員世芳：</w:t>
      </w:r>
      <w:r>
        <w:rPr>
          <w:rFonts w:hint="eastAsia"/>
        </w:rPr>
        <w:t>部長，剛剛本席向你提過，</w:t>
      </w:r>
      <w:r>
        <w:rPr>
          <w:rFonts w:hint="eastAsia"/>
        </w:rPr>
        <w:t>5G</w:t>
      </w:r>
      <w:r>
        <w:rPr>
          <w:rFonts w:hint="eastAsia"/>
        </w:rPr>
        <w:t>辦公室裡有</w:t>
      </w:r>
      <w:r>
        <w:rPr>
          <w:rFonts w:hint="eastAsia"/>
        </w:rPr>
        <w:t>18</w:t>
      </w:r>
      <w:r>
        <w:rPr>
          <w:rFonts w:hint="eastAsia"/>
        </w:rPr>
        <w:t>位工作同仁，全部都不是公務員，當本席問及這些人本身的學經歷時，你們告訴本席，考量政府資訊公開法及個人資料保護法，所以無法提供詳細資料。部長，你知不知道</w:t>
      </w:r>
      <w:r>
        <w:rPr>
          <w:rFonts w:hint="eastAsia"/>
        </w:rPr>
        <w:t>5G</w:t>
      </w:r>
      <w:r>
        <w:rPr>
          <w:rFonts w:hint="eastAsia"/>
        </w:rPr>
        <w:t>辦公室不是只有一年</w:t>
      </w:r>
      <w:r>
        <w:rPr>
          <w:rFonts w:hint="eastAsia"/>
        </w:rPr>
        <w:t>4,800</w:t>
      </w:r>
      <w:r>
        <w:rPr>
          <w:rFonts w:hint="eastAsia"/>
        </w:rPr>
        <w:t>萬的預算？</w:t>
      </w:r>
      <w:r>
        <w:rPr>
          <w:rFonts w:hint="eastAsia"/>
        </w:rPr>
        <w:t>5G</w:t>
      </w:r>
      <w:r>
        <w:rPr>
          <w:rFonts w:hint="eastAsia"/>
        </w:rPr>
        <w:t>辦公室是經濟部從許多公部門拿到每年幾乎有</w:t>
      </w:r>
      <w:r>
        <w:rPr>
          <w:rFonts w:hint="eastAsia"/>
        </w:rPr>
        <w:t>100</w:t>
      </w:r>
      <w:r>
        <w:rPr>
          <w:rFonts w:hint="eastAsia"/>
        </w:rPr>
        <w:t>億到</w:t>
      </w:r>
      <w:r>
        <w:rPr>
          <w:rFonts w:hint="eastAsia"/>
        </w:rPr>
        <w:t>200</w:t>
      </w:r>
      <w:r>
        <w:rPr>
          <w:rFonts w:hint="eastAsia"/>
        </w:rPr>
        <w:t>億的科技預算，你知道這些科技預算大部分給誰嗎？大部分都是給資策會、給工研院、給中研院，你知道是誰幫忙審理、是誰幫忙評審？你們還委託中華電信下面的相關機構做系統整合，這樣不是屬於球員兼裁判嗎？部長，</w:t>
      </w:r>
      <w:r>
        <w:rPr>
          <w:rFonts w:hint="eastAsia"/>
        </w:rPr>
        <w:t>5G</w:t>
      </w:r>
      <w:r>
        <w:rPr>
          <w:rFonts w:hint="eastAsia"/>
        </w:rPr>
        <w:t>辦公室目前發展的成效如何，你知不知道？</w:t>
      </w:r>
    </w:p>
    <w:p w:rsidR="007B21E7" w:rsidRDefault="007B21E7" w:rsidP="007B21E7">
      <w:pPr>
        <w:ind w:left="211" w:hangingChars="100" w:hanging="211"/>
      </w:pPr>
      <w:r w:rsidRPr="00D60891">
        <w:rPr>
          <w:rFonts w:eastAsia="華康中黑體" w:hint="eastAsia"/>
        </w:rPr>
        <w:t>王部長美花：</w:t>
      </w:r>
      <w:r>
        <w:rPr>
          <w:rFonts w:hint="eastAsia"/>
        </w:rPr>
        <w:t>針對委員關切</w:t>
      </w:r>
      <w:r>
        <w:rPr>
          <w:rFonts w:hint="eastAsia"/>
        </w:rPr>
        <w:t>5G</w:t>
      </w:r>
      <w:r>
        <w:rPr>
          <w:rFonts w:hint="eastAsia"/>
        </w:rPr>
        <w:t>辦公室的部分，我們技術處也針對委員對於</w:t>
      </w:r>
      <w:r>
        <w:rPr>
          <w:rFonts w:hint="eastAsia"/>
        </w:rPr>
        <w:t>5G</w:t>
      </w:r>
      <w:r>
        <w:rPr>
          <w:rFonts w:hint="eastAsia"/>
        </w:rPr>
        <w:t>辦公室關切的點逐一確認，看看該如何改善，相關的人員在審理過程中有沒有不恰當的行為，確實技術處有做了一些改善的措施。</w:t>
      </w:r>
    </w:p>
    <w:p w:rsidR="007B21E7" w:rsidRDefault="007B21E7" w:rsidP="007B21E7">
      <w:pPr>
        <w:ind w:left="211" w:hangingChars="100" w:hanging="211"/>
      </w:pPr>
      <w:r w:rsidRPr="00D60891">
        <w:rPr>
          <w:rFonts w:eastAsia="華康中黑體" w:hint="eastAsia"/>
        </w:rPr>
        <w:t>劉委員世芳：</w:t>
      </w:r>
      <w:r>
        <w:rPr>
          <w:rFonts w:hint="eastAsia"/>
        </w:rPr>
        <w:t>本席認為是有改善的空間，第一個，就本席的了解，這</w:t>
      </w:r>
      <w:r>
        <w:rPr>
          <w:rFonts w:hint="eastAsia"/>
        </w:rPr>
        <w:t>18</w:t>
      </w:r>
      <w:r>
        <w:rPr>
          <w:rFonts w:hint="eastAsia"/>
        </w:rPr>
        <w:t>位同仁中有很多人是在工研院上班，也有很多人與中華電信或外面那些</w:t>
      </w:r>
      <w:r>
        <w:rPr>
          <w:rFonts w:hint="eastAsia"/>
        </w:rPr>
        <w:t>5G</w:t>
      </w:r>
      <w:r>
        <w:rPr>
          <w:rFonts w:hint="eastAsia"/>
        </w:rPr>
        <w:t>公司的關係都非常好，當他們拿到許多的補助時，等於是球員兼裁判或者是有權無責，責任變成是在部長、責任變成是在處長，但是我們幾乎沒有辦法好好的評估為什麼</w:t>
      </w:r>
      <w:r>
        <w:rPr>
          <w:rFonts w:hint="eastAsia"/>
        </w:rPr>
        <w:t>5G</w:t>
      </w:r>
      <w:r>
        <w:rPr>
          <w:rFonts w:hint="eastAsia"/>
        </w:rPr>
        <w:t>辦公室沒有朝著核心技術發展，而都是在應用端發展？如果</w:t>
      </w:r>
      <w:r>
        <w:rPr>
          <w:rFonts w:hint="eastAsia"/>
        </w:rPr>
        <w:t>5G</w:t>
      </w:r>
      <w:r>
        <w:rPr>
          <w:rFonts w:hint="eastAsia"/>
        </w:rPr>
        <w:t>辦公室從</w:t>
      </w:r>
      <w:r>
        <w:rPr>
          <w:rFonts w:hint="eastAsia"/>
        </w:rPr>
        <w:t>WiMAX</w:t>
      </w:r>
      <w:r>
        <w:rPr>
          <w:rFonts w:hint="eastAsia"/>
        </w:rPr>
        <w:t>開始到現在都發展得很好，我們許多的核心技術不會輸給現在的華為啊！但是現在有人認為在經濟部技術處之下的</w:t>
      </w:r>
      <w:r>
        <w:rPr>
          <w:rFonts w:hint="eastAsia"/>
        </w:rPr>
        <w:t>5G</w:t>
      </w:r>
      <w:r>
        <w:rPr>
          <w:rFonts w:hint="eastAsia"/>
        </w:rPr>
        <w:t>辦公室推動的這些東西是有發展的嗎？很少！業界告訴我們是很少，所以本席才會懷疑，包括我們的預算中心都有提到，經濟部補助給資策會、工研院及中科院這麼多，到底是誰在最後補助的相關計畫執行成效評估上做最後的報告？都是有權無責的非公務人員，處長，你知道嗎？</w:t>
      </w:r>
    </w:p>
    <w:p w:rsidR="007B21E7" w:rsidRDefault="007B21E7" w:rsidP="007B21E7">
      <w:pPr>
        <w:ind w:left="211" w:hangingChars="100" w:hanging="211"/>
      </w:pPr>
      <w:r w:rsidRPr="00D60891">
        <w:rPr>
          <w:rFonts w:eastAsia="華康中黑體" w:hint="eastAsia"/>
        </w:rPr>
        <w:t>王部長美花：</w:t>
      </w:r>
      <w:r>
        <w:rPr>
          <w:rFonts w:hint="eastAsia"/>
        </w:rPr>
        <w:t>委員關切的這個點，我們的技術處一定要來主導這些事情，也一定會確實做到。</w:t>
      </w:r>
    </w:p>
    <w:p w:rsidR="007B21E7" w:rsidRDefault="007B21E7" w:rsidP="007B21E7">
      <w:pPr>
        <w:ind w:left="211" w:hangingChars="100" w:hanging="211"/>
      </w:pPr>
      <w:r w:rsidRPr="00D60891">
        <w:rPr>
          <w:rFonts w:eastAsia="華康中黑體" w:hint="eastAsia"/>
        </w:rPr>
        <w:t>劉委員世芳：</w:t>
      </w:r>
      <w:r>
        <w:rPr>
          <w:rFonts w:hint="eastAsia"/>
        </w:rPr>
        <w:t>本席相信部長有這個決心，第一個，本席擔心的不只是經費亂花用的問題，而是擔心有許多是假技術之名卻行補助之實，導致許多與中國之間的技術連結、</w:t>
      </w:r>
      <w:r>
        <w:rPr>
          <w:rFonts w:hint="eastAsia"/>
        </w:rPr>
        <w:t>IPR</w:t>
      </w:r>
      <w:r>
        <w:rPr>
          <w:rFonts w:hint="eastAsia"/>
        </w:rPr>
        <w:t>，甚至是與中資之間都有曖昧不明的關係，這才是我們所擔心，所以部長查明。</w:t>
      </w:r>
    </w:p>
    <w:p w:rsidR="007B21E7" w:rsidRDefault="007B21E7" w:rsidP="007B21E7">
      <w:pPr>
        <w:ind w:left="211" w:hangingChars="100" w:hanging="211"/>
      </w:pPr>
      <w:r w:rsidRPr="00D60891">
        <w:rPr>
          <w:rFonts w:eastAsia="華康中黑體" w:hint="eastAsia"/>
        </w:rPr>
        <w:t>王部長美花：</w:t>
      </w:r>
      <w:r>
        <w:rPr>
          <w:rFonts w:hint="eastAsia"/>
        </w:rPr>
        <w:t>我們都有去確認，也都會去查核。</w:t>
      </w:r>
    </w:p>
    <w:p w:rsidR="007B21E7" w:rsidRDefault="007B21E7" w:rsidP="007B21E7">
      <w:pPr>
        <w:ind w:left="211" w:hangingChars="100" w:hanging="211"/>
      </w:pPr>
      <w:r w:rsidRPr="00D60891">
        <w:rPr>
          <w:rFonts w:eastAsia="華康中黑體" w:hint="eastAsia"/>
        </w:rPr>
        <w:t>劉委員世芳：</w:t>
      </w:r>
      <w:r>
        <w:rPr>
          <w:rFonts w:hint="eastAsia"/>
        </w:rPr>
        <w:t>請部長查明，好嗎？</w:t>
      </w:r>
    </w:p>
    <w:p w:rsidR="007B21E7" w:rsidRDefault="007B21E7" w:rsidP="007B21E7">
      <w:pPr>
        <w:ind w:left="211" w:hangingChars="100" w:hanging="211"/>
      </w:pPr>
      <w:r w:rsidRPr="00D60891">
        <w:rPr>
          <w:rFonts w:eastAsia="華康中黑體" w:hint="eastAsia"/>
        </w:rPr>
        <w:t>王部長美花：</w:t>
      </w:r>
      <w:r>
        <w:rPr>
          <w:rFonts w:hint="eastAsia"/>
        </w:rPr>
        <w:t>是。</w:t>
      </w:r>
    </w:p>
    <w:p w:rsidR="007B21E7" w:rsidRDefault="007B21E7" w:rsidP="007B21E7">
      <w:pPr>
        <w:ind w:left="211" w:hangingChars="100" w:hanging="211"/>
      </w:pPr>
      <w:r w:rsidRPr="00D60891">
        <w:rPr>
          <w:rFonts w:eastAsia="華康中黑體" w:hint="eastAsia"/>
        </w:rPr>
        <w:t>劉委員世芳：</w:t>
      </w:r>
      <w:r>
        <w:rPr>
          <w:rFonts w:hint="eastAsia"/>
        </w:rPr>
        <w:t>好，謝謝。</w:t>
      </w:r>
    </w:p>
    <w:p w:rsidR="007B21E7" w:rsidRDefault="007B21E7" w:rsidP="007B21E7">
      <w:pPr>
        <w:ind w:left="211" w:hangingChars="100" w:hanging="211"/>
      </w:pPr>
      <w:r w:rsidRPr="00D60891">
        <w:rPr>
          <w:rFonts w:eastAsia="華康中黑體" w:hint="eastAsia"/>
        </w:rPr>
        <w:t>主席（何委員欣純代）：</w:t>
      </w:r>
      <w:r>
        <w:rPr>
          <w:rFonts w:hint="eastAsia"/>
        </w:rPr>
        <w:t>請鄭委員運鵬發言。</w:t>
      </w:r>
    </w:p>
    <w:p w:rsidR="007B21E7" w:rsidRDefault="007B21E7" w:rsidP="007B21E7">
      <w:pPr>
        <w:ind w:left="211" w:hangingChars="100" w:hanging="211"/>
      </w:pPr>
      <w:r w:rsidRPr="00D60891">
        <w:rPr>
          <w:rFonts w:eastAsia="華康中黑體" w:hint="eastAsia"/>
        </w:rPr>
        <w:t>鄭委員運鵬：</w:t>
      </w:r>
      <w:r>
        <w:rPr>
          <w:rFonts w:hint="eastAsia"/>
        </w:rPr>
        <w:t>（</w:t>
      </w:r>
      <w:r>
        <w:rPr>
          <w:rFonts w:hint="eastAsia"/>
        </w:rPr>
        <w:t>10</w:t>
      </w:r>
      <w:r>
        <w:rPr>
          <w:rFonts w:hint="eastAsia"/>
        </w:rPr>
        <w:t>時</w:t>
      </w:r>
      <w:r>
        <w:rPr>
          <w:rFonts w:hint="eastAsia"/>
        </w:rPr>
        <w:t>06</w:t>
      </w:r>
      <w:r>
        <w:rPr>
          <w:rFonts w:hint="eastAsia"/>
        </w:rPr>
        <w:t>分）部長，營業秘密法的修法要增加商業間諜的條款、經濟間諜的條款，本席認為，政府部門不要變成防守，好像是政府怕東怕西，讓外界誤以為是政府太保守，深怕會影響到兩岸關係，其實並不是這樣。營業秘密是營業秘密、專利是專利、國安問題是國安問題，部長，本席這樣分成三塊，沒有錯吧？</w:t>
      </w:r>
    </w:p>
    <w:p w:rsidR="007B21E7" w:rsidRDefault="007B21E7" w:rsidP="007B21E7">
      <w:pPr>
        <w:ind w:left="211" w:hangingChars="100" w:hanging="211"/>
      </w:pPr>
      <w:r w:rsidRPr="00D60891">
        <w:rPr>
          <w:rFonts w:eastAsia="華康中黑體" w:hint="eastAsia"/>
        </w:rPr>
        <w:lastRenderedPageBreak/>
        <w:t>主席：</w:t>
      </w:r>
      <w:r>
        <w:rPr>
          <w:rFonts w:hint="eastAsia"/>
        </w:rPr>
        <w:t>請經濟部王部長說明。</w:t>
      </w:r>
    </w:p>
    <w:p w:rsidR="007B21E7" w:rsidRDefault="007B21E7" w:rsidP="007B21E7">
      <w:pPr>
        <w:ind w:left="211" w:hangingChars="100" w:hanging="211"/>
      </w:pPr>
      <w:r w:rsidRPr="00D60891">
        <w:rPr>
          <w:rFonts w:eastAsia="華康中黑體" w:hint="eastAsia"/>
        </w:rPr>
        <w:t>王部長美花：</w:t>
      </w:r>
      <w:r>
        <w:rPr>
          <w:rFonts w:hint="eastAsia"/>
        </w:rPr>
        <w:t>是。</w:t>
      </w:r>
    </w:p>
    <w:p w:rsidR="007B21E7" w:rsidRDefault="007B21E7" w:rsidP="007B21E7">
      <w:pPr>
        <w:ind w:left="211" w:hangingChars="100" w:hanging="211"/>
      </w:pPr>
      <w:r w:rsidRPr="00D60891">
        <w:rPr>
          <w:rFonts w:eastAsia="華康中黑體" w:hint="eastAsia"/>
        </w:rPr>
        <w:t>鄭委員運鵬：</w:t>
      </w:r>
      <w:r>
        <w:rPr>
          <w:rFonts w:hint="eastAsia"/>
        </w:rPr>
        <w:t>在尚未申請專利之前就是由營業秘密法保護，申請專利之後就是你們專科的，很多不起訴案件就是已經到專利那邊去了，再來國安問題就是國安問題。關於營業秘密法的修法，我們有許多臺商企業擁有營業秘密，不申請專利是因為他們有所考量，假設你們將營業秘密法修得太嚴、定義得太廣，與國安拉上問題，其實他們是有疑慮的，這個對不對？</w:t>
      </w:r>
    </w:p>
    <w:p w:rsidR="007B21E7" w:rsidRDefault="007B21E7" w:rsidP="007B21E7">
      <w:pPr>
        <w:ind w:left="211" w:hangingChars="100" w:hanging="211"/>
      </w:pPr>
      <w:r w:rsidRPr="00D60891">
        <w:rPr>
          <w:rFonts w:eastAsia="華康中黑體" w:hint="eastAsia"/>
        </w:rPr>
        <w:t>王部長美花：</w:t>
      </w:r>
      <w:r>
        <w:rPr>
          <w:rFonts w:hint="eastAsia"/>
        </w:rPr>
        <w:t>也是有這樣的問題。</w:t>
      </w:r>
    </w:p>
    <w:p w:rsidR="007B21E7" w:rsidRDefault="007B21E7" w:rsidP="007B21E7">
      <w:pPr>
        <w:ind w:left="211" w:hangingChars="100" w:hanging="211"/>
      </w:pPr>
      <w:r w:rsidRPr="00D60891">
        <w:rPr>
          <w:rFonts w:eastAsia="華康中黑體" w:hint="eastAsia"/>
        </w:rPr>
        <w:t>鄭委員運鵬：</w:t>
      </w:r>
      <w:r>
        <w:rPr>
          <w:rFonts w:hint="eastAsia"/>
        </w:rPr>
        <w:t>所以政府部門必須要周全考量，兩岸關係反而是其次啦！重點是如何給予國內企業最大的保障，保密在先，處分與求償在後，這個大概是營業秘密法的主要精神。</w:t>
      </w:r>
    </w:p>
    <w:p w:rsidR="007B21E7" w:rsidRDefault="007B21E7" w:rsidP="007B21E7">
      <w:pPr>
        <w:ind w:left="211" w:hangingChars="100" w:hanging="211"/>
      </w:pPr>
      <w:r w:rsidRPr="00D60891">
        <w:rPr>
          <w:rFonts w:eastAsia="華康中黑體" w:hint="eastAsia"/>
        </w:rPr>
        <w:t>王部長美花：</w:t>
      </w:r>
      <w:r>
        <w:rPr>
          <w:rFonts w:hint="eastAsia"/>
        </w:rPr>
        <w:t>是。</w:t>
      </w:r>
    </w:p>
    <w:p w:rsidR="007B21E7" w:rsidRDefault="007B21E7" w:rsidP="007B21E7">
      <w:pPr>
        <w:ind w:left="211" w:hangingChars="100" w:hanging="211"/>
      </w:pPr>
      <w:r w:rsidRPr="00D60891">
        <w:rPr>
          <w:rFonts w:eastAsia="華康中黑體" w:hint="eastAsia"/>
        </w:rPr>
        <w:t>鄭委員運鵬：</w:t>
      </w:r>
      <w:r>
        <w:rPr>
          <w:rFonts w:hint="eastAsia"/>
        </w:rPr>
        <w:t>部長，你看一下營業秘密法的制定，在</w:t>
      </w:r>
      <w:r>
        <w:rPr>
          <w:rFonts w:hint="eastAsia"/>
        </w:rPr>
        <w:t>1995</w:t>
      </w:r>
      <w:r>
        <w:rPr>
          <w:rFonts w:hint="eastAsia"/>
        </w:rPr>
        <w:t>年開始制定時只有民事責任，到</w:t>
      </w:r>
      <w:r>
        <w:rPr>
          <w:rFonts w:hint="eastAsia"/>
        </w:rPr>
        <w:t>2013</w:t>
      </w:r>
      <w:r>
        <w:rPr>
          <w:rFonts w:hint="eastAsia"/>
        </w:rPr>
        <w:t>年就增加了刑事責任，偷竊秘密的行為就開始有刑責，但是在前年底，也就是</w:t>
      </w:r>
      <w:r>
        <w:rPr>
          <w:rFonts w:hint="eastAsia"/>
        </w:rPr>
        <w:t>2019</w:t>
      </w:r>
      <w:r>
        <w:rPr>
          <w:rFonts w:hint="eastAsia"/>
        </w:rPr>
        <w:t>年</w:t>
      </w:r>
      <w:r>
        <w:rPr>
          <w:rFonts w:hint="eastAsia"/>
        </w:rPr>
        <w:t>12</w:t>
      </w:r>
      <w:r>
        <w:rPr>
          <w:rFonts w:hint="eastAsia"/>
        </w:rPr>
        <w:t>月</w:t>
      </w:r>
      <w:r>
        <w:rPr>
          <w:rFonts w:hint="eastAsia"/>
        </w:rPr>
        <w:t>31</w:t>
      </w:r>
      <w:r>
        <w:rPr>
          <w:rFonts w:hint="eastAsia"/>
        </w:rPr>
        <w:t>日我們增加了一項，那個部分也處理了好幾年，台積電和營業秘密協會在意的就是這一點。那時候修法的</w:t>
      </w:r>
      <w:r>
        <w:rPr>
          <w:rFonts w:hint="eastAsia"/>
        </w:rPr>
        <w:t>6</w:t>
      </w:r>
      <w:r>
        <w:rPr>
          <w:rFonts w:hint="eastAsia"/>
        </w:rPr>
        <w:t>條中有</w:t>
      </w:r>
      <w:r>
        <w:rPr>
          <w:rFonts w:hint="eastAsia"/>
        </w:rPr>
        <w:t>4</w:t>
      </w:r>
      <w:r>
        <w:rPr>
          <w:rFonts w:hint="eastAsia"/>
        </w:rPr>
        <w:t>條就是在處理偵查階段的保密令，這個對不對？</w:t>
      </w:r>
    </w:p>
    <w:p w:rsidR="007B21E7" w:rsidRDefault="007B21E7" w:rsidP="007B21E7">
      <w:pPr>
        <w:ind w:left="211" w:hangingChars="100" w:hanging="211"/>
      </w:pPr>
      <w:r w:rsidRPr="00D60891">
        <w:rPr>
          <w:rFonts w:eastAsia="華康中黑體" w:hint="eastAsia"/>
        </w:rPr>
        <w:t>王部長美花：</w:t>
      </w:r>
      <w:r>
        <w:rPr>
          <w:rFonts w:hint="eastAsia"/>
        </w:rPr>
        <w:t>沒錯。</w:t>
      </w:r>
    </w:p>
    <w:p w:rsidR="007B21E7" w:rsidRDefault="007B21E7" w:rsidP="007B21E7">
      <w:pPr>
        <w:ind w:left="211" w:hangingChars="100" w:hanging="211"/>
      </w:pPr>
      <w:r w:rsidRPr="00D60891">
        <w:rPr>
          <w:rFonts w:eastAsia="華康中黑體" w:hint="eastAsia"/>
        </w:rPr>
        <w:t>鄭委員運鵬：</w:t>
      </w:r>
      <w:r>
        <w:rPr>
          <w:rFonts w:hint="eastAsia"/>
        </w:rPr>
        <w:t>保密令是什麼？可能大家也不太了解，保密令就是擁有營業秘密的這些大企業、大公司有時候不太想告是因為他們認為被政府偵查之後，雖然是偵查不公開，說歸說，洩密歸洩密，什麼案件偵查都公開，而且他們還姑隱其名，都沒有人知道內線消息，講真的或講假的，不知道！臺灣的偵查沒有秘密，這才是公司所有權人認為最恐怖的地方。因此，增加了保密令，如果在偵查階段洩密也必須要負刑責，起訴之後，由法官處理，這個是我們最近一次修法的主要精神，對不對？</w:t>
      </w:r>
    </w:p>
    <w:p w:rsidR="007B21E7" w:rsidRDefault="007B21E7" w:rsidP="007B21E7">
      <w:pPr>
        <w:ind w:left="211" w:hangingChars="100" w:hanging="211"/>
      </w:pPr>
      <w:r w:rsidRPr="00D60891">
        <w:rPr>
          <w:rFonts w:eastAsia="華康中黑體" w:hint="eastAsia"/>
        </w:rPr>
        <w:t>王部長美花：</w:t>
      </w:r>
      <w:r>
        <w:rPr>
          <w:rFonts w:hint="eastAsia"/>
        </w:rPr>
        <w:t>沒有錯。</w:t>
      </w:r>
    </w:p>
    <w:p w:rsidR="007B21E7" w:rsidRDefault="007B21E7" w:rsidP="007B21E7">
      <w:pPr>
        <w:ind w:left="211" w:hangingChars="100" w:hanging="211"/>
      </w:pPr>
      <w:r w:rsidRPr="00D60891">
        <w:rPr>
          <w:rFonts w:eastAsia="華康中黑體" w:hint="eastAsia"/>
        </w:rPr>
        <w:t>鄭委員運鵬：</w:t>
      </w:r>
      <w:r>
        <w:rPr>
          <w:rFonts w:hint="eastAsia"/>
        </w:rPr>
        <w:t>這個才實施了</w:t>
      </w:r>
      <w:r>
        <w:rPr>
          <w:rFonts w:hint="eastAsia"/>
        </w:rPr>
        <w:t>16</w:t>
      </w:r>
      <w:r>
        <w:rPr>
          <w:rFonts w:hint="eastAsia"/>
        </w:rPr>
        <w:t>個月，本席認為成效待觀察，但是在成效待觀察的過程當中，我們又發現全世界的經濟布局和中美、與臺灣的關係在氣氛上又不一樣了，所以現在希望將對岸的這些商業間諜或挖角做處理。不過我們也要知道，營業秘密法的處分範圍，也就是法律上所謂的射程範圍，保密是重點、罰則是其次，對他們而言，最好是不要進入提告程序，對於台積電這樣有營業秘密的公司，他們認為保密令與我們的刑責對於員工教育有用，他會被抓去關，他可能就潛逃出國不敢回臺灣，恐嚇在前，用法律保護，但是他們不太想要進入司法程序，不想要提告，因為求償不是他們要的，一旦出去之後也收不回來了。</w:t>
      </w:r>
    </w:p>
    <w:p w:rsidR="007B21E7" w:rsidRDefault="007B21E7" w:rsidP="007B21E7">
      <w:pPr>
        <w:ind w:leftChars="100" w:left="211" w:firstLineChars="100" w:firstLine="211"/>
      </w:pPr>
      <w:r>
        <w:rPr>
          <w:rFonts w:hint="eastAsia"/>
        </w:rPr>
        <w:t>再來是挖角不犯法，我們常看到媒體的報導，透過臺灣的人力公司去挖角並不犯法，唯有洩密才犯法，而中國設置的那些有的沒有的公司，他們之所以犯法是因為在臺灣不能設立這樣的勞務公司，這個沒有錯吧？</w:t>
      </w:r>
    </w:p>
    <w:p w:rsidR="007B21E7" w:rsidRDefault="007B21E7" w:rsidP="007B21E7">
      <w:pPr>
        <w:ind w:left="211" w:hangingChars="100" w:hanging="211"/>
      </w:pPr>
      <w:r w:rsidRPr="00D60891">
        <w:rPr>
          <w:rFonts w:eastAsia="華康中黑體" w:hint="eastAsia"/>
        </w:rPr>
        <w:t>王部長美花：</w:t>
      </w:r>
      <w:r>
        <w:rPr>
          <w:rFonts w:hint="eastAsia"/>
        </w:rPr>
        <w:t>是。</w:t>
      </w:r>
    </w:p>
    <w:p w:rsidR="007B21E7" w:rsidRDefault="007B21E7" w:rsidP="007B21E7">
      <w:pPr>
        <w:ind w:left="211" w:hangingChars="100" w:hanging="211"/>
      </w:pPr>
      <w:r w:rsidRPr="00D60891">
        <w:rPr>
          <w:rFonts w:eastAsia="華康中黑體" w:hint="eastAsia"/>
        </w:rPr>
        <w:t>鄭委員運鵬：</w:t>
      </w:r>
      <w:r>
        <w:rPr>
          <w:rFonts w:hint="eastAsia"/>
        </w:rPr>
        <w:t>因此，你們所有報告的重點都是挖角、挖角、挖角，如果是企業之間的挖角，哪有違法？</w:t>
      </w:r>
    </w:p>
    <w:p w:rsidR="007B21E7" w:rsidRDefault="007B21E7" w:rsidP="007B21E7">
      <w:pPr>
        <w:ind w:left="211" w:hangingChars="100" w:hanging="211"/>
      </w:pPr>
      <w:r w:rsidRPr="00D60891">
        <w:rPr>
          <w:rFonts w:eastAsia="華康中黑體" w:hint="eastAsia"/>
        </w:rPr>
        <w:lastRenderedPageBreak/>
        <w:t>王部長美花：</w:t>
      </w:r>
      <w:r>
        <w:rPr>
          <w:rFonts w:hint="eastAsia"/>
        </w:rPr>
        <w:t>我們提到的是不當的挖角。</w:t>
      </w:r>
    </w:p>
    <w:p w:rsidR="007B21E7" w:rsidRDefault="007B21E7" w:rsidP="007B21E7">
      <w:pPr>
        <w:ind w:left="211" w:hangingChars="100" w:hanging="211"/>
      </w:pPr>
      <w:r w:rsidRPr="00D60891">
        <w:rPr>
          <w:rFonts w:eastAsia="華康中黑體" w:hint="eastAsia"/>
        </w:rPr>
        <w:t>鄭委員運鵬：</w:t>
      </w:r>
      <w:r>
        <w:rPr>
          <w:rFonts w:hint="eastAsia"/>
        </w:rPr>
        <w:t>對，不當的挖角，沒有錯吧？</w:t>
      </w:r>
    </w:p>
    <w:p w:rsidR="007B21E7" w:rsidRDefault="007B21E7" w:rsidP="007B21E7">
      <w:pPr>
        <w:ind w:left="211" w:hangingChars="100" w:hanging="211"/>
      </w:pPr>
      <w:r w:rsidRPr="00D60891">
        <w:rPr>
          <w:rFonts w:eastAsia="華康中黑體" w:hint="eastAsia"/>
        </w:rPr>
        <w:t>王部長美花：</w:t>
      </w:r>
      <w:r>
        <w:rPr>
          <w:rFonts w:hint="eastAsia"/>
        </w:rPr>
        <w:t>是。</w:t>
      </w:r>
    </w:p>
    <w:p w:rsidR="007B21E7" w:rsidRDefault="007B21E7" w:rsidP="007B21E7">
      <w:pPr>
        <w:ind w:left="211" w:hangingChars="100" w:hanging="211"/>
      </w:pPr>
      <w:r w:rsidRPr="00D60891">
        <w:rPr>
          <w:rFonts w:eastAsia="華康中黑體" w:hint="eastAsia"/>
        </w:rPr>
        <w:t>鄭委員運鵬：</w:t>
      </w:r>
      <w:r>
        <w:rPr>
          <w:rFonts w:hint="eastAsia"/>
        </w:rPr>
        <w:t>大家會覺得好像中國在這邊挖角是錯的，其實不對，臺商挖角的案件比</w:t>
      </w:r>
      <w:r w:rsidR="00FE4989">
        <w:rPr>
          <w:rFonts w:hint="eastAsia"/>
        </w:rPr>
        <w:t>，</w:t>
      </w:r>
      <w:r>
        <w:rPr>
          <w:rFonts w:hint="eastAsia"/>
        </w:rPr>
        <w:t>比較重，中國挖角是很刻意的，但是他們未必要在臺灣、要在咖啡廳設點去挖角，他們要挖角有太多形式了，有的用欺騙的方式，甚至前幾年民航機師也被挖角，直接就是薪資換成人民幣一樣的金額，但是請去做完幾年訓練後就被幹掉了，我們的技術工程師也是如此，說好是</w:t>
      </w:r>
      <w:r>
        <w:rPr>
          <w:rFonts w:hint="eastAsia"/>
        </w:rPr>
        <w:t>5</w:t>
      </w:r>
      <w:r>
        <w:rPr>
          <w:rFonts w:hint="eastAsia"/>
        </w:rPr>
        <w:t>年，其實</w:t>
      </w:r>
      <w:r>
        <w:rPr>
          <w:rFonts w:hint="eastAsia"/>
        </w:rPr>
        <w:t>2</w:t>
      </w:r>
      <w:r>
        <w:rPr>
          <w:rFonts w:hint="eastAsia"/>
        </w:rPr>
        <w:t>年就把你</w:t>
      </w:r>
      <w:r>
        <w:rPr>
          <w:rFonts w:hint="eastAsia"/>
        </w:rPr>
        <w:t>fire</w:t>
      </w:r>
      <w:r>
        <w:rPr>
          <w:rFonts w:hint="eastAsia"/>
        </w:rPr>
        <w:t>，等他們學到了技術，你就得走了嘛！因此，營業秘密的這些項目與分類要講清楚，不然，部長，這個會變成好像是政府怕東怕西的不敢修法，不是這樣啊！這個必須要確定。</w:t>
      </w:r>
    </w:p>
    <w:p w:rsidR="007B21E7" w:rsidRDefault="007B21E7" w:rsidP="007B21E7">
      <w:pPr>
        <w:ind w:leftChars="100" w:left="211" w:firstLineChars="100" w:firstLine="211"/>
      </w:pPr>
      <w:r>
        <w:rPr>
          <w:rFonts w:hint="eastAsia"/>
        </w:rPr>
        <w:t>部長，本席向你報告一下，現在這些不起訴案件，在所有調查局偵辦的這些項目裡面，其實在臺灣使用、被竊取秘密的比較多，大概占了六、七成，至於國外的部分，在中國是占了三成之中的九成，也就是說，大部分是跑到中國使用、洩密。現在我們就不起訴的項目來分析一下，讓大家知道，不起訴的原因是什麼？第一個，它已經申請專利了，不屬於營業秘密保護行為。第二個，當事人和解了，告完有賠償就算了，大概就是如此。但是如果遇到台積電這樣的等級，那些金額也不是當事人能和解得了。第三個，有些資訊是它被動，也就是員工有意去販賣自己的價值，他主動把資料丟給對方，詢問人家要不要買，資料加上自己值多少錢，所以被動取得的另外一間公司，也就是取得秘密的這間公司，當然不起訴。再來是公司本身就不保護，我是被動取得資料，當然就不會變成被告。對於本身也沒有保護的公司，這個就是政府要幫忙的，無論是經濟部或調查局，他們其實都要去教育這些有競爭力的公司，自己要做好保護。</w:t>
      </w:r>
    </w:p>
    <w:p w:rsidR="007B21E7" w:rsidRDefault="007B21E7" w:rsidP="007B21E7">
      <w:pPr>
        <w:ind w:left="211" w:hangingChars="100" w:hanging="211"/>
      </w:pPr>
      <w:r w:rsidRPr="00D60891">
        <w:rPr>
          <w:rFonts w:eastAsia="華康中黑體" w:hint="eastAsia"/>
        </w:rPr>
        <w:t>王部長美花：</w:t>
      </w:r>
      <w:r>
        <w:rPr>
          <w:rFonts w:hint="eastAsia"/>
        </w:rPr>
        <w:t>是。</w:t>
      </w:r>
    </w:p>
    <w:p w:rsidR="007B21E7" w:rsidRDefault="007B21E7" w:rsidP="007B21E7">
      <w:pPr>
        <w:ind w:left="211" w:hangingChars="100" w:hanging="211"/>
      </w:pPr>
      <w:r w:rsidRPr="00D60891">
        <w:rPr>
          <w:rFonts w:eastAsia="華康中黑體" w:hint="eastAsia"/>
        </w:rPr>
        <w:t>鄭委員運鵬：</w:t>
      </w:r>
      <w:r>
        <w:rPr>
          <w:rFonts w:hint="eastAsia"/>
        </w:rPr>
        <w:t>保護好自己就不需要提告了。</w:t>
      </w:r>
    </w:p>
    <w:p w:rsidR="007B21E7" w:rsidRDefault="007B21E7" w:rsidP="007B21E7">
      <w:pPr>
        <w:ind w:left="211" w:hangingChars="100" w:hanging="211"/>
      </w:pPr>
      <w:r w:rsidRPr="00D60891">
        <w:rPr>
          <w:rFonts w:eastAsia="華康中黑體" w:hint="eastAsia"/>
        </w:rPr>
        <w:t>王部長美花：</w:t>
      </w:r>
      <w:r>
        <w:rPr>
          <w:rFonts w:hint="eastAsia"/>
        </w:rPr>
        <w:t>沒錯。</w:t>
      </w:r>
    </w:p>
    <w:p w:rsidR="007B21E7" w:rsidRDefault="007B21E7" w:rsidP="007B21E7">
      <w:pPr>
        <w:ind w:left="211" w:hangingChars="100" w:hanging="211"/>
      </w:pPr>
      <w:r w:rsidRPr="00D60891">
        <w:rPr>
          <w:rFonts w:eastAsia="華康中黑體" w:hint="eastAsia"/>
        </w:rPr>
        <w:t>鄭委員運鵬：</w:t>
      </w:r>
      <w:r>
        <w:rPr>
          <w:rFonts w:hint="eastAsia"/>
        </w:rPr>
        <w:t>台積電其實就保護得很好。</w:t>
      </w:r>
    </w:p>
    <w:p w:rsidR="007B21E7" w:rsidRDefault="007B21E7" w:rsidP="007B21E7">
      <w:pPr>
        <w:ind w:left="211" w:hangingChars="100" w:hanging="211"/>
      </w:pPr>
      <w:r w:rsidRPr="00D60891">
        <w:rPr>
          <w:rFonts w:eastAsia="華康中黑體" w:hint="eastAsia"/>
        </w:rPr>
        <w:t>王部長美花：</w:t>
      </w:r>
      <w:r>
        <w:rPr>
          <w:rFonts w:hint="eastAsia"/>
        </w:rPr>
        <w:t>是。</w:t>
      </w:r>
    </w:p>
    <w:p w:rsidR="007B21E7" w:rsidRDefault="007B21E7" w:rsidP="007B21E7">
      <w:pPr>
        <w:ind w:left="211" w:hangingChars="100" w:hanging="211"/>
      </w:pPr>
      <w:r w:rsidRPr="00D60891">
        <w:rPr>
          <w:rFonts w:eastAsia="華康中黑體" w:hint="eastAsia"/>
        </w:rPr>
        <w:t>鄭委員運鵬：</w:t>
      </w:r>
      <w:r>
        <w:rPr>
          <w:rFonts w:hint="eastAsia"/>
        </w:rPr>
        <w:t>這一點也占了不起訴的大宗，因為你沒有告訴員工不能拿出去，你也沒有做適當的防護措施，員工不小心就犯法而被你告，這個也不對。還有一種是臺灣的公司很容易犯的濫訴，隨便就提告，幾百條、幾千條的搞你，浪費司法資源，其實它也沒有什麼營業秘密及專利，只是要取得司法上的優勢去壓榨員工。因此，在修法上，政府就必須要顧慮到這幾樣，不起訴的案件才值得研究。</w:t>
      </w:r>
    </w:p>
    <w:p w:rsidR="007B21E7" w:rsidRDefault="007B21E7" w:rsidP="007B21E7">
      <w:pPr>
        <w:ind w:leftChars="100" w:left="211" w:firstLineChars="100" w:firstLine="211"/>
      </w:pPr>
      <w:r>
        <w:rPr>
          <w:rFonts w:hint="eastAsia"/>
        </w:rPr>
        <w:t>部長，最後</w:t>
      </w:r>
      <w:r>
        <w:rPr>
          <w:rFonts w:hint="eastAsia"/>
        </w:rPr>
        <w:t>20</w:t>
      </w:r>
      <w:r>
        <w:rPr>
          <w:rFonts w:hint="eastAsia"/>
        </w:rPr>
        <w:t>秒，本席要給你建議，因為牽涉到兩岸、牽涉到商業間諜，本席覺得很敏感，政府不能變防守，所以本席認為這次的修法有兩個原則，第一個，對於商業間諜，尤其是對岸的商業間諜，我們支持要增訂間諜條款，刑責可以另訂條文，不要放在裡面，因為與第十三條之一會混在一起。第二個，我們必須要保留臺商竊取機密在境外生產的加重刑責條文，這個必須要保留，不能用了間諜條款之後，反而在境外生產不被處分，你不能本末倒置。本席建議這兩點原則，希望政府要有攻勢，不要讓人覺得我們很保守，好不好？麻煩部長了，謝謝。</w:t>
      </w:r>
    </w:p>
    <w:p w:rsidR="007B21E7" w:rsidRDefault="007B21E7" w:rsidP="007B21E7">
      <w:pPr>
        <w:ind w:left="211" w:hangingChars="100" w:hanging="211"/>
      </w:pPr>
      <w:r w:rsidRPr="00D60891">
        <w:rPr>
          <w:rFonts w:eastAsia="華康中黑體" w:hint="eastAsia"/>
        </w:rPr>
        <w:lastRenderedPageBreak/>
        <w:t>王部長美花：</w:t>
      </w:r>
      <w:r>
        <w:rPr>
          <w:rFonts w:hint="eastAsia"/>
        </w:rPr>
        <w:t>謝謝委員。</w:t>
      </w:r>
    </w:p>
    <w:p w:rsidR="007B21E7" w:rsidRDefault="007B21E7" w:rsidP="007B21E7">
      <w:pPr>
        <w:ind w:left="211" w:hangingChars="100" w:hanging="211"/>
      </w:pPr>
      <w:r w:rsidRPr="00D60891">
        <w:rPr>
          <w:rFonts w:eastAsia="華康中黑體" w:hint="eastAsia"/>
        </w:rPr>
        <w:t>主席（陳委員亭妃）：</w:t>
      </w:r>
      <w:r>
        <w:rPr>
          <w:rFonts w:hint="eastAsia"/>
        </w:rPr>
        <w:t>請翁委員重鈞發言。</w:t>
      </w:r>
    </w:p>
    <w:p w:rsidR="007B21E7" w:rsidRDefault="007B21E7" w:rsidP="007B21E7">
      <w:pPr>
        <w:ind w:left="211" w:hangingChars="100" w:hanging="211"/>
      </w:pPr>
      <w:r w:rsidRPr="00D60891">
        <w:rPr>
          <w:rFonts w:eastAsia="華康中黑體" w:hint="eastAsia"/>
        </w:rPr>
        <w:t>翁委員重鈞：</w:t>
      </w:r>
      <w:r>
        <w:rPr>
          <w:rFonts w:hint="eastAsia"/>
        </w:rPr>
        <w:t>（</w:t>
      </w:r>
      <w:r>
        <w:rPr>
          <w:rFonts w:hint="eastAsia"/>
        </w:rPr>
        <w:t>10</w:t>
      </w:r>
      <w:r>
        <w:rPr>
          <w:rFonts w:hint="eastAsia"/>
        </w:rPr>
        <w:t>時</w:t>
      </w:r>
      <w:r>
        <w:rPr>
          <w:rFonts w:hint="eastAsia"/>
        </w:rPr>
        <w:t>13</w:t>
      </w:r>
      <w:r>
        <w:rPr>
          <w:rFonts w:hint="eastAsia"/>
        </w:rPr>
        <w:t>分）部長好，你辛苦了！第一件事情，這個會期本席剛好離開了經濟委員會，但是本席還是一直很關心查德案的進度，能否告訴本席查德案目前的進度是如何？</w:t>
      </w:r>
    </w:p>
    <w:p w:rsidR="007B21E7" w:rsidRDefault="007B21E7" w:rsidP="007B21E7">
      <w:pPr>
        <w:ind w:left="211" w:hangingChars="100" w:hanging="211"/>
      </w:pPr>
      <w:r w:rsidRPr="00D60891">
        <w:rPr>
          <w:rFonts w:eastAsia="華康中黑體" w:hint="eastAsia"/>
        </w:rPr>
        <w:t>主席：</w:t>
      </w:r>
      <w:r>
        <w:rPr>
          <w:rFonts w:hint="eastAsia"/>
        </w:rPr>
        <w:t>請經濟部王部長說明。</w:t>
      </w:r>
    </w:p>
    <w:p w:rsidR="007B21E7" w:rsidRDefault="007B21E7" w:rsidP="007B21E7">
      <w:pPr>
        <w:ind w:left="211" w:hangingChars="100" w:hanging="211"/>
      </w:pPr>
      <w:r w:rsidRPr="00D60891">
        <w:rPr>
          <w:rFonts w:eastAsia="華康中黑體" w:hint="eastAsia"/>
        </w:rPr>
        <w:t>王部長美花：</w:t>
      </w:r>
      <w:r>
        <w:rPr>
          <w:rFonts w:hint="eastAsia"/>
        </w:rPr>
        <w:t>關於查德案的部分，在上一次委員提示之後，我們確實有送到司法單位了。</w:t>
      </w:r>
    </w:p>
    <w:p w:rsidR="007B21E7" w:rsidRDefault="007B21E7" w:rsidP="007B21E7">
      <w:pPr>
        <w:ind w:left="211" w:hangingChars="100" w:hanging="211"/>
      </w:pPr>
      <w:r w:rsidRPr="00D60891">
        <w:rPr>
          <w:rFonts w:eastAsia="華康中黑體" w:hint="eastAsia"/>
        </w:rPr>
        <w:t>翁委員重鈞：</w:t>
      </w:r>
      <w:r>
        <w:rPr>
          <w:rFonts w:hint="eastAsia"/>
        </w:rPr>
        <w:t>我們協商時，你不是說不移送嗎？沒有移送嗎？</w:t>
      </w:r>
    </w:p>
    <w:p w:rsidR="007B21E7" w:rsidRDefault="007B21E7" w:rsidP="007B21E7">
      <w:pPr>
        <w:ind w:left="211" w:hangingChars="100" w:hanging="211"/>
      </w:pPr>
      <w:r w:rsidRPr="00D60891">
        <w:rPr>
          <w:rFonts w:eastAsia="華康中黑體" w:hint="eastAsia"/>
        </w:rPr>
        <w:t>王部長美花：</w:t>
      </w:r>
      <w:r>
        <w:rPr>
          <w:rFonts w:hint="eastAsia"/>
        </w:rPr>
        <w:t>因為有一部分行政調查沒有辦法再往下調查，因此，就這個部分，恐怕要借助司法單位才有辦法再做更深入的了解。</w:t>
      </w:r>
    </w:p>
    <w:p w:rsidR="007B21E7" w:rsidRDefault="007B21E7" w:rsidP="007B21E7">
      <w:pPr>
        <w:ind w:left="211" w:hangingChars="100" w:hanging="211"/>
      </w:pPr>
      <w:r w:rsidRPr="00D60891">
        <w:rPr>
          <w:rFonts w:eastAsia="華康中黑體" w:hint="eastAsia"/>
        </w:rPr>
        <w:t>翁委員重鈞：</w:t>
      </w:r>
      <w:r>
        <w:rPr>
          <w:rFonts w:hint="eastAsia"/>
        </w:rPr>
        <w:t>部長，本席倒是覺得在立法院講話、備詢時的每一句話都要負責任，既然當初朝野協商時對於要不要繼續下去或這個預算要如何處理是有一個原則，而且本席還請你們去查證是否有移送，你的答覆是沒有移送，所以才會成立調閱小組，整個進度也才會繼續下去。因此，本席必須告訴部長，你在立法院講的每一句話都必須要負責任，而且要讓立法委員認為部長所講的話絕對是有憑有據，並不是隨便亂</w:t>
      </w:r>
      <w:r w:rsidR="00A716A7">
        <w:rPr>
          <w:rFonts w:hint="eastAsia"/>
        </w:rPr>
        <w:t>糊</w:t>
      </w:r>
      <w:r>
        <w:rPr>
          <w:rFonts w:hint="eastAsia"/>
        </w:rPr>
        <w:t>弄的，這樣會比較好一點。</w:t>
      </w:r>
    </w:p>
    <w:p w:rsidR="007B21E7" w:rsidRDefault="007B21E7" w:rsidP="007B21E7">
      <w:pPr>
        <w:ind w:left="211" w:hangingChars="100" w:hanging="211"/>
      </w:pPr>
      <w:r w:rsidRPr="00D60891">
        <w:rPr>
          <w:rFonts w:eastAsia="華康中黑體" w:hint="eastAsia"/>
        </w:rPr>
        <w:t>王部長美花：</w:t>
      </w:r>
      <w:r>
        <w:rPr>
          <w:rFonts w:hint="eastAsia"/>
        </w:rPr>
        <w:t>是，沒有錯。</w:t>
      </w:r>
    </w:p>
    <w:p w:rsidR="007B21E7" w:rsidRDefault="007B21E7" w:rsidP="007B21E7">
      <w:pPr>
        <w:ind w:left="211" w:hangingChars="100" w:hanging="211"/>
      </w:pPr>
      <w:r w:rsidRPr="00D60891">
        <w:rPr>
          <w:rFonts w:eastAsia="華康中黑體" w:hint="eastAsia"/>
        </w:rPr>
        <w:t>翁委員重鈞：</w:t>
      </w:r>
      <w:r>
        <w:rPr>
          <w:rFonts w:hint="eastAsia"/>
        </w:rPr>
        <w:t>當然今天本席也不想給予太多的苛責，畢竟今天要討論的是營業秘密法，不過，關於查德案的部分，本席另外還接到一件爆料的事情。聽說查德公司在這一段時間有員工感染了新冠肺炎，但是中油或海外事業部要求他一定要參加視訊會議，你有沒有聽說過這樣的事情？</w:t>
      </w:r>
    </w:p>
    <w:p w:rsidR="007B21E7" w:rsidRDefault="007B21E7" w:rsidP="007B21E7">
      <w:pPr>
        <w:ind w:left="211" w:hangingChars="100" w:hanging="211"/>
      </w:pPr>
      <w:r w:rsidRPr="00D60891">
        <w:rPr>
          <w:rFonts w:eastAsia="華康中黑體" w:hint="eastAsia"/>
        </w:rPr>
        <w:t>王部長美花：</w:t>
      </w:r>
      <w:r>
        <w:rPr>
          <w:rFonts w:hint="eastAsia"/>
        </w:rPr>
        <w:t>我聽說確實有確診的案例，至於有沒有委員剛才問的情形，是不是請中油說明一下？</w:t>
      </w:r>
    </w:p>
    <w:p w:rsidR="007B21E7" w:rsidRDefault="007B21E7" w:rsidP="007B21E7">
      <w:pPr>
        <w:ind w:left="211" w:hangingChars="100" w:hanging="211"/>
      </w:pPr>
      <w:r w:rsidRPr="00D60891">
        <w:rPr>
          <w:rFonts w:eastAsia="華康中黑體" w:hint="eastAsia"/>
        </w:rPr>
        <w:t>主席：</w:t>
      </w:r>
      <w:r>
        <w:rPr>
          <w:rFonts w:hint="eastAsia"/>
        </w:rPr>
        <w:t>請中油公司張發言人說明。</w:t>
      </w:r>
    </w:p>
    <w:p w:rsidR="007B21E7" w:rsidRDefault="007B21E7" w:rsidP="007B21E7">
      <w:pPr>
        <w:ind w:left="211" w:hangingChars="100" w:hanging="211"/>
      </w:pPr>
      <w:r w:rsidRPr="00D60891">
        <w:rPr>
          <w:rFonts w:eastAsia="華康中黑體" w:hint="eastAsia"/>
        </w:rPr>
        <w:t>張發言人瑞宗：</w:t>
      </w:r>
      <w:r>
        <w:rPr>
          <w:rFonts w:hint="eastAsia"/>
        </w:rPr>
        <w:t>報告委員，有同仁確診了之後，就全面消毒，而且所有的同仁隔離，中油公司也主動要求會議從</w:t>
      </w:r>
      <w:r>
        <w:rPr>
          <w:rFonts w:hint="eastAsia"/>
        </w:rPr>
        <w:t>4</w:t>
      </w:r>
      <w:r>
        <w:rPr>
          <w:rFonts w:hint="eastAsia"/>
        </w:rPr>
        <w:t>月</w:t>
      </w:r>
      <w:r>
        <w:rPr>
          <w:rFonts w:hint="eastAsia"/>
        </w:rPr>
        <w:t>27</w:t>
      </w:r>
      <w:r>
        <w:rPr>
          <w:rFonts w:hint="eastAsia"/>
        </w:rPr>
        <w:t>日延到</w:t>
      </w:r>
      <w:r>
        <w:rPr>
          <w:rFonts w:hint="eastAsia"/>
        </w:rPr>
        <w:t>5</w:t>
      </w:r>
      <w:r>
        <w:rPr>
          <w:rFonts w:hint="eastAsia"/>
        </w:rPr>
        <w:t>月</w:t>
      </w:r>
      <w:r>
        <w:rPr>
          <w:rFonts w:hint="eastAsia"/>
        </w:rPr>
        <w:t>18</w:t>
      </w:r>
      <w:r>
        <w:rPr>
          <w:rFonts w:hint="eastAsia"/>
        </w:rPr>
        <w:t>日，到時候是否要再往後延，將視情況再做整體的考量。</w:t>
      </w:r>
    </w:p>
    <w:p w:rsidR="007B21E7" w:rsidRDefault="007B21E7" w:rsidP="007B21E7">
      <w:pPr>
        <w:ind w:left="211" w:hangingChars="100" w:hanging="211"/>
      </w:pPr>
      <w:r w:rsidRPr="00D60891">
        <w:rPr>
          <w:rFonts w:eastAsia="華康中黑體" w:hint="eastAsia"/>
        </w:rPr>
        <w:t>翁委員重鈞：</w:t>
      </w:r>
      <w:r>
        <w:rPr>
          <w:rFonts w:hint="eastAsia"/>
        </w:rPr>
        <w:t>部長，這樣處理就對了。假設今天不人道到這樣的程度，或是我們國內與海外對於確診員工有不一樣的處理方式，經濟部或中油公司就真的要負一點責任了，這是本席認為你應該要特別注意的地方。</w:t>
      </w:r>
    </w:p>
    <w:p w:rsidR="007B21E7" w:rsidRDefault="007B21E7" w:rsidP="007B21E7">
      <w:pPr>
        <w:ind w:left="211" w:hangingChars="100" w:hanging="211"/>
      </w:pPr>
      <w:r w:rsidRPr="00D60891">
        <w:rPr>
          <w:rFonts w:eastAsia="華康中黑體" w:hint="eastAsia"/>
        </w:rPr>
        <w:t>王部長美花：</w:t>
      </w:r>
      <w:r>
        <w:rPr>
          <w:rFonts w:hint="eastAsia"/>
        </w:rPr>
        <w:t>是。</w:t>
      </w:r>
    </w:p>
    <w:p w:rsidR="007B21E7" w:rsidRDefault="007B21E7" w:rsidP="007B21E7">
      <w:pPr>
        <w:ind w:left="211" w:hangingChars="100" w:hanging="211"/>
      </w:pPr>
      <w:r w:rsidRPr="00D60891">
        <w:rPr>
          <w:rFonts w:eastAsia="華康中黑體" w:hint="eastAsia"/>
        </w:rPr>
        <w:t>翁委員重鈞：</w:t>
      </w:r>
      <w:r>
        <w:rPr>
          <w:rFonts w:hint="eastAsia"/>
        </w:rPr>
        <w:t>第三點，剛剛聽了鄭運鵬委員的質詢，本席感到蠻敬佩的！今天大家最擔心的是什麼？一方面害怕紅色供應鏈對臺灣造成太大的衝擊，再加上臺灣自己又不會愛惜自己，把我們許多農業上的科技或是高科技的東西帶到大陸去，讓大陸變成與我們競爭的對象，這個是我們很擔心的地方。對於紅色供應鏈，我們當然是很擔心，但是也不能因為我們今天的立法太過於嚴苛，最後變成我們自己綁手綁腳。或者是我們自己不長進，譬如剛剛講到挖角的事情，如果臺灣永遠都這麼的低薪，根本不用怕人家不挖角，在臺灣賺</w:t>
      </w:r>
      <w:r>
        <w:rPr>
          <w:rFonts w:hint="eastAsia"/>
        </w:rPr>
        <w:t>3</w:t>
      </w:r>
      <w:r>
        <w:rPr>
          <w:rFonts w:hint="eastAsia"/>
        </w:rPr>
        <w:t>萬，同樣也能在大陸賺</w:t>
      </w:r>
      <w:r>
        <w:rPr>
          <w:rFonts w:hint="eastAsia"/>
        </w:rPr>
        <w:t>3</w:t>
      </w:r>
      <w:r>
        <w:rPr>
          <w:rFonts w:hint="eastAsia"/>
        </w:rPr>
        <w:t>萬的人民幣，再笨的人也會被挖角。換句話說，今天臺灣自己也要努力，不是只靠喊「阿共仔來了、阿共仔來了」就能獲得選票，或者臺灣就能夠進步，不是這樣子的！</w:t>
      </w:r>
    </w:p>
    <w:p w:rsidR="007B21E7" w:rsidRDefault="007B21E7" w:rsidP="007B21E7">
      <w:pPr>
        <w:ind w:leftChars="100" w:left="211" w:firstLineChars="100" w:firstLine="211"/>
      </w:pPr>
      <w:r>
        <w:rPr>
          <w:rFonts w:hint="eastAsia"/>
        </w:rPr>
        <w:t>部長，我們在心態上一定要做一個適度的調整，剛剛鄭運鵬委員質詢時就講得很有道理，當</w:t>
      </w:r>
      <w:r>
        <w:rPr>
          <w:rFonts w:hint="eastAsia"/>
        </w:rPr>
        <w:lastRenderedPageBreak/>
        <w:t>我們在做這樣的修正時，必須考慮的不只是處分的層面，或是不斷恐嚇民眾「阿共仔來了、阿共仔來了」，其實人家阿共仔比我們厲害，在很多方面它是領先臺灣的。本席舉</w:t>
      </w:r>
      <w:r>
        <w:rPr>
          <w:rFonts w:hint="eastAsia"/>
        </w:rPr>
        <w:t>2</w:t>
      </w:r>
      <w:r>
        <w:rPr>
          <w:rFonts w:hint="eastAsia"/>
        </w:rPr>
        <w:t>個例子，因為本席曾在螺絲業服務過，人家的螺絲機器也發展到一個程度，我們已經輸給它了，現在我們也不見得比較具有競爭力。另外像是光學的東西，譬如日本發展出來的色彩技術，臺灣沒辦法做，中國大陸卻做得與日本一模一樣。大陸有很多東西都在進步，我們臺灣其實是比不上的，所以不要以為一直喊「阿共仔來了、阿共仔來了」，臺灣就能進步，其實臺灣的民眾永遠都是苦哈哈！因此，我們在心態上要調整，如何去迎頭趕上、如何有辦法與大陸做良性的競爭？早期我們去中國大陸時是被阿共仔當成阿公一樣，對待我們極好，現在過去還一樣嗎？不一樣了啦！時代在改變，很多年輕人也不見得一定要苦守在臺灣領低薪，都不一樣了！</w:t>
      </w:r>
    </w:p>
    <w:p w:rsidR="007B21E7" w:rsidRDefault="007B21E7" w:rsidP="007B21E7">
      <w:pPr>
        <w:ind w:leftChars="100" w:left="211" w:firstLineChars="100" w:firstLine="211"/>
      </w:pPr>
      <w:r>
        <w:rPr>
          <w:rFonts w:hint="eastAsia"/>
        </w:rPr>
        <w:t>部長，本席認為，針對營業秘密法的修法，如同剛才鄭委員所講的，你有沒有一個方向，如何去做情理法的考量，不要影響到臺商，也不要影響到國家經濟的發展，或許可以單獨制定一個類似商業間諜法去規範這些事情，不要全部夯不啷噹的都放在營業秘密法裡面，你有沒有這樣考量？</w:t>
      </w:r>
    </w:p>
    <w:p w:rsidR="007B21E7" w:rsidRDefault="007B21E7" w:rsidP="007B21E7">
      <w:pPr>
        <w:ind w:left="211" w:hangingChars="100" w:hanging="211"/>
      </w:pPr>
      <w:r w:rsidRPr="000819C2">
        <w:rPr>
          <w:rFonts w:eastAsia="華康中黑體" w:hint="eastAsia"/>
        </w:rPr>
        <w:t>王部長美花：</w:t>
      </w:r>
      <w:r>
        <w:rPr>
          <w:rFonts w:hint="eastAsia"/>
        </w:rPr>
        <w:t>我們確實是跨部會就各種不同面向做這樣的腦力激盪，針對如何規範會是比較恰當的方式來討論。</w:t>
      </w:r>
    </w:p>
    <w:p w:rsidR="007B21E7" w:rsidRDefault="007B21E7" w:rsidP="007B21E7">
      <w:pPr>
        <w:ind w:left="211" w:hangingChars="100" w:hanging="211"/>
      </w:pPr>
      <w:r w:rsidRPr="000819C2">
        <w:rPr>
          <w:rFonts w:eastAsia="華康中黑體" w:hint="eastAsia"/>
        </w:rPr>
        <w:t>翁委員重鈞：</w:t>
      </w:r>
      <w:r>
        <w:rPr>
          <w:rFonts w:hint="eastAsia"/>
        </w:rPr>
        <w:t>部長，你也不要小看這個案子，剛剛鄭運鵬委員是語重心長喔！</w:t>
      </w:r>
    </w:p>
    <w:p w:rsidR="007B21E7" w:rsidRDefault="007B21E7" w:rsidP="007B21E7">
      <w:pPr>
        <w:ind w:left="211" w:hangingChars="100" w:hanging="211"/>
      </w:pPr>
      <w:r w:rsidRPr="000819C2">
        <w:rPr>
          <w:rFonts w:eastAsia="華康中黑體" w:hint="eastAsia"/>
        </w:rPr>
        <w:t>王部長美花：</w:t>
      </w:r>
      <w:r>
        <w:rPr>
          <w:rFonts w:hint="eastAsia"/>
        </w:rPr>
        <w:t>是，他講得很好。</w:t>
      </w:r>
    </w:p>
    <w:p w:rsidR="007B21E7" w:rsidRDefault="007B21E7" w:rsidP="007B21E7">
      <w:pPr>
        <w:ind w:left="211" w:hangingChars="100" w:hanging="211"/>
      </w:pPr>
      <w:r w:rsidRPr="000819C2">
        <w:rPr>
          <w:rFonts w:eastAsia="華康中黑體" w:hint="eastAsia"/>
        </w:rPr>
        <w:t>翁委員重鈞：</w:t>
      </w:r>
      <w:r>
        <w:rPr>
          <w:rFonts w:hint="eastAsia"/>
        </w:rPr>
        <w:t>講得很好喔！他是很持平的去看這件事情。</w:t>
      </w:r>
    </w:p>
    <w:p w:rsidR="007B21E7" w:rsidRDefault="007B21E7" w:rsidP="007B21E7">
      <w:pPr>
        <w:ind w:left="211" w:hangingChars="100" w:hanging="211"/>
      </w:pPr>
      <w:r w:rsidRPr="000819C2">
        <w:rPr>
          <w:rFonts w:eastAsia="華康中黑體" w:hint="eastAsia"/>
        </w:rPr>
        <w:t>王部長美花：</w:t>
      </w:r>
      <w:r>
        <w:rPr>
          <w:rFonts w:hint="eastAsia"/>
        </w:rPr>
        <w:t>是。</w:t>
      </w:r>
    </w:p>
    <w:p w:rsidR="007B21E7" w:rsidRDefault="007B21E7" w:rsidP="007B21E7">
      <w:pPr>
        <w:ind w:left="211" w:hangingChars="100" w:hanging="211"/>
      </w:pPr>
      <w:r w:rsidRPr="000819C2">
        <w:rPr>
          <w:rFonts w:eastAsia="華康中黑體" w:hint="eastAsia"/>
        </w:rPr>
        <w:t>翁委員重鈞：</w:t>
      </w:r>
      <w:r>
        <w:rPr>
          <w:rFonts w:hint="eastAsia"/>
        </w:rPr>
        <w:t>如果今天只要講到中國大陸就是反對，我們永遠都跟不上中國大陸，腦袋裡不要再這麼想，大陸現在有很多方面都已經超越臺灣了。本席認為，經濟部有一個重點，應該將我們相關優勢的項目列出來，專門針對這些制定一個法令，因為這些都具有營業秘密或商業秘密，這樣好不好？</w:t>
      </w:r>
    </w:p>
    <w:p w:rsidR="007B21E7" w:rsidRDefault="007B21E7" w:rsidP="007B21E7">
      <w:pPr>
        <w:ind w:left="211" w:hangingChars="100" w:hanging="211"/>
      </w:pPr>
      <w:r w:rsidRPr="000819C2">
        <w:rPr>
          <w:rFonts w:eastAsia="華康中黑體" w:hint="eastAsia"/>
        </w:rPr>
        <w:t>王部長美花：</w:t>
      </w:r>
      <w:r>
        <w:rPr>
          <w:rFonts w:hint="eastAsia"/>
        </w:rPr>
        <w:t>好，謝謝。</w:t>
      </w:r>
    </w:p>
    <w:p w:rsidR="007B21E7" w:rsidRDefault="007B21E7" w:rsidP="007B21E7">
      <w:pPr>
        <w:ind w:left="211" w:hangingChars="100" w:hanging="211"/>
      </w:pPr>
      <w:r w:rsidRPr="000819C2">
        <w:rPr>
          <w:rFonts w:eastAsia="華康中黑體" w:hint="eastAsia"/>
        </w:rPr>
        <w:t>翁委員重鈞：</w:t>
      </w:r>
      <w:r>
        <w:rPr>
          <w:rFonts w:hint="eastAsia"/>
        </w:rPr>
        <w:t>謝謝。</w:t>
      </w:r>
    </w:p>
    <w:p w:rsidR="007B21E7" w:rsidRDefault="007B21E7" w:rsidP="007B21E7">
      <w:pPr>
        <w:ind w:left="211" w:hangingChars="100" w:hanging="211"/>
      </w:pPr>
      <w:r w:rsidRPr="000819C2">
        <w:rPr>
          <w:rFonts w:eastAsia="華康中黑體" w:hint="eastAsia"/>
        </w:rPr>
        <w:t>主席：</w:t>
      </w:r>
      <w:r>
        <w:rPr>
          <w:rFonts w:hint="eastAsia"/>
        </w:rPr>
        <w:t>等一下在楊瓊瓔委員詢答結束後，我們休息</w:t>
      </w:r>
      <w:r>
        <w:rPr>
          <w:rFonts w:hint="eastAsia"/>
        </w:rPr>
        <w:t>5</w:t>
      </w:r>
      <w:r>
        <w:rPr>
          <w:rFonts w:hint="eastAsia"/>
        </w:rPr>
        <w:t>分鐘。</w:t>
      </w:r>
    </w:p>
    <w:p w:rsidR="007B21E7" w:rsidRDefault="007B21E7" w:rsidP="007B21E7">
      <w:pPr>
        <w:ind w:leftChars="100" w:left="211" w:firstLineChars="100" w:firstLine="211"/>
      </w:pPr>
      <w:r>
        <w:rPr>
          <w:rFonts w:hint="eastAsia"/>
        </w:rPr>
        <w:t>現在請呂委員玉玲發言。</w:t>
      </w:r>
    </w:p>
    <w:p w:rsidR="007B21E7" w:rsidRDefault="007B21E7" w:rsidP="007B21E7">
      <w:pPr>
        <w:ind w:left="211" w:hangingChars="100" w:hanging="211"/>
      </w:pPr>
      <w:r w:rsidRPr="000819C2">
        <w:rPr>
          <w:rFonts w:eastAsia="華康中黑體" w:hint="eastAsia"/>
        </w:rPr>
        <w:t>呂委員玉玲：</w:t>
      </w:r>
      <w:r>
        <w:rPr>
          <w:rFonts w:hint="eastAsia"/>
        </w:rPr>
        <w:t>（</w:t>
      </w:r>
      <w:r>
        <w:rPr>
          <w:rFonts w:hint="eastAsia"/>
        </w:rPr>
        <w:t>10</w:t>
      </w:r>
      <w:r>
        <w:rPr>
          <w:rFonts w:hint="eastAsia"/>
        </w:rPr>
        <w:t>時</w:t>
      </w:r>
      <w:r>
        <w:rPr>
          <w:rFonts w:hint="eastAsia"/>
        </w:rPr>
        <w:t>21</w:t>
      </w:r>
      <w:r>
        <w:rPr>
          <w:rFonts w:hint="eastAsia"/>
        </w:rPr>
        <w:t>分）部長，早上許多委員都很關切在非洲查德油田有臺籍員工染疫，有家屬怒控中油，在得到這個訊息之後，你們才將</w:t>
      </w:r>
      <w:r>
        <w:rPr>
          <w:rFonts w:hint="eastAsia"/>
        </w:rPr>
        <w:t>4</w:t>
      </w:r>
      <w:r>
        <w:rPr>
          <w:rFonts w:hint="eastAsia"/>
        </w:rPr>
        <w:t>月</w:t>
      </w:r>
      <w:r>
        <w:rPr>
          <w:rFonts w:hint="eastAsia"/>
        </w:rPr>
        <w:t>27</w:t>
      </w:r>
      <w:r>
        <w:rPr>
          <w:rFonts w:hint="eastAsia"/>
        </w:rPr>
        <w:t>日的會議暫停，延到</w:t>
      </w:r>
      <w:r>
        <w:rPr>
          <w:rFonts w:hint="eastAsia"/>
        </w:rPr>
        <w:t>5</w:t>
      </w:r>
      <w:r>
        <w:rPr>
          <w:rFonts w:hint="eastAsia"/>
        </w:rPr>
        <w:t>月</w:t>
      </w:r>
      <w:r>
        <w:rPr>
          <w:rFonts w:hint="eastAsia"/>
        </w:rPr>
        <w:t>18</w:t>
      </w:r>
      <w:r>
        <w:rPr>
          <w:rFonts w:hint="eastAsia"/>
        </w:rPr>
        <w:t>日。請問，在</w:t>
      </w:r>
      <w:r>
        <w:rPr>
          <w:rFonts w:hint="eastAsia"/>
        </w:rPr>
        <w:t>4</w:t>
      </w:r>
      <w:r>
        <w:rPr>
          <w:rFonts w:hint="eastAsia"/>
        </w:rPr>
        <w:t>月</w:t>
      </w:r>
      <w:r>
        <w:rPr>
          <w:rFonts w:hint="eastAsia"/>
        </w:rPr>
        <w:t>27</w:t>
      </w:r>
      <w:r>
        <w:rPr>
          <w:rFonts w:hint="eastAsia"/>
        </w:rPr>
        <w:t>日的會議之前，你們是否已經掌握有臺籍員工確診？</w:t>
      </w:r>
    </w:p>
    <w:p w:rsidR="007B21E7" w:rsidRDefault="007B21E7" w:rsidP="007B21E7">
      <w:pPr>
        <w:ind w:left="211" w:hangingChars="100" w:hanging="211"/>
      </w:pPr>
      <w:r w:rsidRPr="000819C2">
        <w:rPr>
          <w:rFonts w:eastAsia="華康中黑體" w:hint="eastAsia"/>
        </w:rPr>
        <w:t>主席：</w:t>
      </w:r>
      <w:r>
        <w:rPr>
          <w:rFonts w:hint="eastAsia"/>
        </w:rPr>
        <w:t>請經濟部王部長說明。</w:t>
      </w:r>
    </w:p>
    <w:p w:rsidR="007B21E7" w:rsidRDefault="007B21E7" w:rsidP="007B21E7">
      <w:pPr>
        <w:ind w:left="211" w:hangingChars="100" w:hanging="211"/>
      </w:pPr>
      <w:r w:rsidRPr="000819C2">
        <w:rPr>
          <w:rFonts w:eastAsia="華康中黑體" w:hint="eastAsia"/>
        </w:rPr>
        <w:t>王部長美花：</w:t>
      </w:r>
      <w:r>
        <w:rPr>
          <w:rFonts w:hint="eastAsia"/>
        </w:rPr>
        <w:t>是不是請中油說明一下。</w:t>
      </w:r>
    </w:p>
    <w:p w:rsidR="007B21E7" w:rsidRDefault="007B21E7" w:rsidP="007B21E7">
      <w:pPr>
        <w:ind w:left="211" w:hangingChars="100" w:hanging="211"/>
      </w:pPr>
      <w:r w:rsidRPr="000819C2">
        <w:rPr>
          <w:rFonts w:eastAsia="華康中黑體" w:hint="eastAsia"/>
        </w:rPr>
        <w:t>主席：</w:t>
      </w:r>
      <w:r>
        <w:rPr>
          <w:rFonts w:hint="eastAsia"/>
        </w:rPr>
        <w:t>請中油公司張發言人說明。</w:t>
      </w:r>
    </w:p>
    <w:p w:rsidR="007B21E7" w:rsidRDefault="007B21E7" w:rsidP="007B21E7">
      <w:pPr>
        <w:ind w:left="211" w:hangingChars="100" w:hanging="211"/>
      </w:pPr>
      <w:r w:rsidRPr="000819C2">
        <w:rPr>
          <w:rFonts w:eastAsia="華康中黑體" w:hint="eastAsia"/>
        </w:rPr>
        <w:t>張發言人瑞宗：</w:t>
      </w:r>
      <w:r>
        <w:rPr>
          <w:rFonts w:hint="eastAsia"/>
        </w:rPr>
        <w:t>報告委員，我們在查德辦公室的總經理……</w:t>
      </w:r>
    </w:p>
    <w:p w:rsidR="007B21E7" w:rsidRDefault="007B21E7" w:rsidP="007B21E7">
      <w:pPr>
        <w:ind w:left="211" w:hangingChars="100" w:hanging="211"/>
      </w:pPr>
      <w:r w:rsidRPr="000819C2">
        <w:rPr>
          <w:rFonts w:eastAsia="華康中黑體" w:hint="eastAsia"/>
        </w:rPr>
        <w:t>呂委員玉玲：</w:t>
      </w:r>
      <w:r>
        <w:rPr>
          <w:rFonts w:hint="eastAsia"/>
        </w:rPr>
        <w:t>什麼時候知道有確診的員工？</w:t>
      </w:r>
    </w:p>
    <w:p w:rsidR="007B21E7" w:rsidRDefault="007B21E7" w:rsidP="007B21E7">
      <w:pPr>
        <w:ind w:left="211" w:hangingChars="100" w:hanging="211"/>
      </w:pPr>
      <w:r w:rsidRPr="000819C2">
        <w:rPr>
          <w:rFonts w:eastAsia="華康中黑體" w:hint="eastAsia"/>
        </w:rPr>
        <w:lastRenderedPageBreak/>
        <w:t>張發言人瑞宗：</w:t>
      </w:r>
      <w:r>
        <w:rPr>
          <w:rFonts w:hint="eastAsia"/>
        </w:rPr>
        <w:t>4</w:t>
      </w:r>
      <w:r>
        <w:rPr>
          <w:rFonts w:hint="eastAsia"/>
        </w:rPr>
        <w:t>月</w:t>
      </w:r>
      <w:r>
        <w:rPr>
          <w:rFonts w:hint="eastAsia"/>
        </w:rPr>
        <w:t>27</w:t>
      </w:r>
      <w:r>
        <w:rPr>
          <w:rFonts w:hint="eastAsia"/>
        </w:rPr>
        <w:t>日中午的時候通知……</w:t>
      </w:r>
    </w:p>
    <w:p w:rsidR="007B21E7" w:rsidRDefault="007B21E7" w:rsidP="007B21E7">
      <w:pPr>
        <w:ind w:left="211" w:hangingChars="100" w:hanging="211"/>
      </w:pPr>
      <w:r w:rsidRPr="000819C2">
        <w:rPr>
          <w:rFonts w:eastAsia="華康中黑體" w:hint="eastAsia"/>
        </w:rPr>
        <w:t>呂委員玉玲：</w:t>
      </w:r>
      <w:r>
        <w:rPr>
          <w:rFonts w:hint="eastAsia"/>
        </w:rPr>
        <w:t>你們的會議是什麼時候？</w:t>
      </w:r>
      <w:r>
        <w:rPr>
          <w:rFonts w:hint="eastAsia"/>
        </w:rPr>
        <w:t>4</w:t>
      </w:r>
      <w:r>
        <w:rPr>
          <w:rFonts w:hint="eastAsia"/>
        </w:rPr>
        <w:t>月</w:t>
      </w:r>
      <w:r>
        <w:rPr>
          <w:rFonts w:hint="eastAsia"/>
        </w:rPr>
        <w:t>27</w:t>
      </w:r>
      <w:r>
        <w:rPr>
          <w:rFonts w:hint="eastAsia"/>
        </w:rPr>
        <w:t>日的</w:t>
      </w:r>
      <w:r w:rsidR="00A716A7">
        <w:rPr>
          <w:rFonts w:hint="eastAsia"/>
        </w:rPr>
        <w:t>什</w:t>
      </w:r>
      <w:r>
        <w:rPr>
          <w:rFonts w:hint="eastAsia"/>
        </w:rPr>
        <w:t>麼時候？</w:t>
      </w:r>
    </w:p>
    <w:p w:rsidR="007B21E7" w:rsidRDefault="007B21E7" w:rsidP="007B21E7">
      <w:pPr>
        <w:ind w:left="211" w:hangingChars="100" w:hanging="211"/>
      </w:pPr>
      <w:r w:rsidRPr="000819C2">
        <w:rPr>
          <w:rFonts w:eastAsia="華康中黑體" w:hint="eastAsia"/>
        </w:rPr>
        <w:t>張發言人瑞宗：</w:t>
      </w:r>
      <w:r>
        <w:rPr>
          <w:rFonts w:hint="eastAsia"/>
        </w:rPr>
        <w:t>4</w:t>
      </w:r>
      <w:r>
        <w:rPr>
          <w:rFonts w:hint="eastAsia"/>
        </w:rPr>
        <w:t>月</w:t>
      </w:r>
      <w:r>
        <w:rPr>
          <w:rFonts w:hint="eastAsia"/>
        </w:rPr>
        <w:t>27</w:t>
      </w:r>
      <w:r>
        <w:rPr>
          <w:rFonts w:hint="eastAsia"/>
        </w:rPr>
        <w:t>日下午的會議。</w:t>
      </w:r>
    </w:p>
    <w:p w:rsidR="007B21E7" w:rsidRDefault="007B21E7" w:rsidP="007B21E7">
      <w:pPr>
        <w:ind w:left="211" w:hangingChars="100" w:hanging="211"/>
      </w:pPr>
      <w:r w:rsidRPr="000819C2">
        <w:rPr>
          <w:rFonts w:eastAsia="華康中黑體" w:hint="eastAsia"/>
        </w:rPr>
        <w:t>呂委員玉玲：</w:t>
      </w:r>
      <w:r>
        <w:rPr>
          <w:rFonts w:hint="eastAsia"/>
        </w:rPr>
        <w:t>你們中午知道後，還要開這個會嗎？群聚視訊開會耶！</w:t>
      </w:r>
    </w:p>
    <w:p w:rsidR="007B21E7" w:rsidRDefault="007B21E7" w:rsidP="007B21E7">
      <w:pPr>
        <w:ind w:left="211" w:hangingChars="100" w:hanging="211"/>
      </w:pPr>
      <w:r w:rsidRPr="000819C2">
        <w:rPr>
          <w:rFonts w:eastAsia="華康中黑體" w:hint="eastAsia"/>
        </w:rPr>
        <w:t>張發言人瑞宗：</w:t>
      </w:r>
      <w:r>
        <w:rPr>
          <w:rFonts w:hint="eastAsia"/>
        </w:rPr>
        <w:t>中油公司就主動把會議延到</w:t>
      </w:r>
      <w:r>
        <w:rPr>
          <w:rFonts w:hint="eastAsia"/>
        </w:rPr>
        <w:t>5</w:t>
      </w:r>
      <w:r>
        <w:rPr>
          <w:rFonts w:hint="eastAsia"/>
        </w:rPr>
        <w:t>月</w:t>
      </w:r>
      <w:r>
        <w:rPr>
          <w:rFonts w:hint="eastAsia"/>
        </w:rPr>
        <w:t>18</w:t>
      </w:r>
      <w:r>
        <w:rPr>
          <w:rFonts w:hint="eastAsia"/>
        </w:rPr>
        <w:t>日，基本上，還沒有到開會的時間，掌握有員工確診，檢測為陽性之後……</w:t>
      </w:r>
    </w:p>
    <w:p w:rsidR="007B21E7" w:rsidRDefault="007B21E7" w:rsidP="007B21E7">
      <w:pPr>
        <w:ind w:left="211" w:hangingChars="100" w:hanging="211"/>
      </w:pPr>
      <w:r w:rsidRPr="000819C2">
        <w:rPr>
          <w:rFonts w:eastAsia="華康中黑體" w:hint="eastAsia"/>
        </w:rPr>
        <w:t>呂委員玉玲：</w:t>
      </w:r>
      <w:r>
        <w:rPr>
          <w:rFonts w:hint="eastAsia"/>
        </w:rPr>
        <w:t>會議完全還沒開始嗎？</w:t>
      </w:r>
    </w:p>
    <w:p w:rsidR="007B21E7" w:rsidRDefault="007B21E7" w:rsidP="007B21E7">
      <w:pPr>
        <w:ind w:left="211" w:hangingChars="100" w:hanging="211"/>
      </w:pPr>
      <w:r w:rsidRPr="000819C2">
        <w:rPr>
          <w:rFonts w:eastAsia="華康中黑體" w:hint="eastAsia"/>
        </w:rPr>
        <w:t>張發言人瑞宗：</w:t>
      </w:r>
      <w:r>
        <w:rPr>
          <w:rFonts w:hint="eastAsia"/>
        </w:rPr>
        <w:t>還沒有開始。</w:t>
      </w:r>
    </w:p>
    <w:p w:rsidR="007B21E7" w:rsidRDefault="007B21E7" w:rsidP="007B21E7">
      <w:pPr>
        <w:ind w:left="211" w:hangingChars="100" w:hanging="211"/>
      </w:pPr>
      <w:r w:rsidRPr="000819C2">
        <w:rPr>
          <w:rFonts w:eastAsia="華康中黑體" w:hint="eastAsia"/>
        </w:rPr>
        <w:t>呂委員玉玲：</w:t>
      </w:r>
      <w:r>
        <w:rPr>
          <w:rFonts w:hint="eastAsia"/>
        </w:rPr>
        <w:t>可是已經群聚了？</w:t>
      </w:r>
    </w:p>
    <w:p w:rsidR="007B21E7" w:rsidRDefault="007B21E7" w:rsidP="007B21E7">
      <w:pPr>
        <w:ind w:left="211" w:hangingChars="100" w:hanging="211"/>
      </w:pPr>
      <w:r w:rsidRPr="000819C2">
        <w:rPr>
          <w:rFonts w:eastAsia="華康中黑體" w:hint="eastAsia"/>
        </w:rPr>
        <w:t>張發言人瑞宗：</w:t>
      </w:r>
      <w:r>
        <w:rPr>
          <w:rFonts w:hint="eastAsia"/>
        </w:rPr>
        <w:t>沒有、沒有，還沒有開始。</w:t>
      </w:r>
    </w:p>
    <w:p w:rsidR="007B21E7" w:rsidRDefault="007B21E7" w:rsidP="007B21E7">
      <w:pPr>
        <w:ind w:left="211" w:hangingChars="100" w:hanging="211"/>
      </w:pPr>
      <w:r w:rsidRPr="000819C2">
        <w:rPr>
          <w:rFonts w:eastAsia="華康中黑體" w:hint="eastAsia"/>
        </w:rPr>
        <w:t>呂委員玉玲：</w:t>
      </w:r>
      <w:r>
        <w:rPr>
          <w:rFonts w:hint="eastAsia"/>
        </w:rPr>
        <w:t>沒有群聚？</w:t>
      </w:r>
    </w:p>
    <w:p w:rsidR="007B21E7" w:rsidRDefault="007B21E7" w:rsidP="007B21E7">
      <w:pPr>
        <w:ind w:left="211" w:hangingChars="100" w:hanging="211"/>
      </w:pPr>
      <w:r w:rsidRPr="000819C2">
        <w:rPr>
          <w:rFonts w:eastAsia="華康中黑體" w:hint="eastAsia"/>
        </w:rPr>
        <w:t>張發言人瑞宗：</w:t>
      </w:r>
      <w:r>
        <w:rPr>
          <w:rFonts w:hint="eastAsia"/>
        </w:rPr>
        <w:t>是。</w:t>
      </w:r>
    </w:p>
    <w:p w:rsidR="007B21E7" w:rsidRDefault="007B21E7" w:rsidP="007B21E7">
      <w:pPr>
        <w:ind w:left="211" w:hangingChars="100" w:hanging="211"/>
      </w:pPr>
      <w:r w:rsidRPr="000819C2">
        <w:rPr>
          <w:rFonts w:eastAsia="華康中黑體" w:hint="eastAsia"/>
        </w:rPr>
        <w:t>呂委員玉玲：</w:t>
      </w:r>
      <w:r>
        <w:rPr>
          <w:rFonts w:hint="eastAsia"/>
        </w:rPr>
        <w:t>但是得到的訊息是已經不只</w:t>
      </w:r>
      <w:r>
        <w:rPr>
          <w:rFonts w:hint="eastAsia"/>
        </w:rPr>
        <w:t>1</w:t>
      </w:r>
      <w:r>
        <w:rPr>
          <w:rFonts w:hint="eastAsia"/>
        </w:rPr>
        <w:t>個，又出現了第</w:t>
      </w:r>
      <w:r>
        <w:rPr>
          <w:rFonts w:hint="eastAsia"/>
        </w:rPr>
        <w:t>2</w:t>
      </w:r>
      <w:r>
        <w:rPr>
          <w:rFonts w:hint="eastAsia"/>
        </w:rPr>
        <w:t>個確診，有沒有這種情形？</w:t>
      </w:r>
    </w:p>
    <w:p w:rsidR="007B21E7" w:rsidRDefault="007B21E7" w:rsidP="007B21E7">
      <w:pPr>
        <w:ind w:left="211" w:hangingChars="100" w:hanging="211"/>
      </w:pPr>
      <w:r w:rsidRPr="000819C2">
        <w:rPr>
          <w:rFonts w:eastAsia="華康中黑體" w:hint="eastAsia"/>
        </w:rPr>
        <w:t>張發言人瑞宗：</w:t>
      </w:r>
      <w:r>
        <w:rPr>
          <w:rFonts w:hint="eastAsia"/>
        </w:rPr>
        <w:t>報告委員，就是因為有員工確診之後，全面隔離、全面進行檢驗……</w:t>
      </w:r>
    </w:p>
    <w:p w:rsidR="007B21E7" w:rsidRDefault="007B21E7" w:rsidP="007B21E7">
      <w:pPr>
        <w:ind w:left="211" w:hangingChars="100" w:hanging="211"/>
      </w:pPr>
      <w:r w:rsidRPr="000819C2">
        <w:rPr>
          <w:rFonts w:eastAsia="華康中黑體" w:hint="eastAsia"/>
        </w:rPr>
        <w:t>呂委員玉玲：</w:t>
      </w:r>
      <w:r>
        <w:rPr>
          <w:rFonts w:hint="eastAsia"/>
        </w:rPr>
        <w:t>你們用什麼方式隔離？</w:t>
      </w:r>
    </w:p>
    <w:p w:rsidR="007B21E7" w:rsidRDefault="007B21E7" w:rsidP="007B21E7">
      <w:pPr>
        <w:ind w:left="211" w:hangingChars="100" w:hanging="211"/>
      </w:pPr>
      <w:r w:rsidRPr="000819C2">
        <w:rPr>
          <w:rFonts w:eastAsia="華康中黑體" w:hint="eastAsia"/>
        </w:rPr>
        <w:t>張發言人瑞宗：</w:t>
      </w:r>
      <w:r>
        <w:rPr>
          <w:rFonts w:hint="eastAsia"/>
        </w:rPr>
        <w:t>每個人在自己的房間。</w:t>
      </w:r>
    </w:p>
    <w:p w:rsidR="007B21E7" w:rsidRDefault="007B21E7" w:rsidP="007B21E7">
      <w:pPr>
        <w:ind w:left="211" w:hangingChars="100" w:hanging="211"/>
      </w:pPr>
      <w:r w:rsidRPr="000819C2">
        <w:rPr>
          <w:rFonts w:eastAsia="華康中黑體" w:hint="eastAsia"/>
        </w:rPr>
        <w:t>呂委員玉玲：</w:t>
      </w:r>
      <w:r>
        <w:rPr>
          <w:rFonts w:hint="eastAsia"/>
        </w:rPr>
        <w:t>在宿舍裡面？</w:t>
      </w:r>
    </w:p>
    <w:p w:rsidR="007B21E7" w:rsidRDefault="007B21E7" w:rsidP="007B21E7">
      <w:pPr>
        <w:ind w:left="211" w:hangingChars="100" w:hanging="211"/>
      </w:pPr>
      <w:r w:rsidRPr="000819C2">
        <w:rPr>
          <w:rFonts w:eastAsia="華康中黑體" w:hint="eastAsia"/>
        </w:rPr>
        <w:t>張發言人瑞宗：</w:t>
      </w:r>
      <w:r>
        <w:rPr>
          <w:rFonts w:hint="eastAsia"/>
        </w:rPr>
        <w:t>在宿舍裡面，所有的……</w:t>
      </w:r>
    </w:p>
    <w:p w:rsidR="007B21E7" w:rsidRDefault="007B21E7" w:rsidP="007B21E7">
      <w:pPr>
        <w:ind w:left="211" w:hangingChars="100" w:hanging="211"/>
      </w:pPr>
      <w:r w:rsidRPr="000819C2">
        <w:rPr>
          <w:rFonts w:eastAsia="華康中黑體" w:hint="eastAsia"/>
        </w:rPr>
        <w:t>呂委員玉玲：</w:t>
      </w:r>
      <w:r>
        <w:rPr>
          <w:rFonts w:hint="eastAsia"/>
        </w:rPr>
        <w:t>宿舍是一人一間，或是二人、三人？</w:t>
      </w:r>
    </w:p>
    <w:p w:rsidR="007B21E7" w:rsidRDefault="007B21E7" w:rsidP="007B21E7">
      <w:pPr>
        <w:ind w:left="211" w:hangingChars="100" w:hanging="211"/>
      </w:pPr>
      <w:r w:rsidRPr="000819C2">
        <w:rPr>
          <w:rFonts w:eastAsia="華康中黑體" w:hint="eastAsia"/>
        </w:rPr>
        <w:t>張發言人瑞宗：</w:t>
      </w:r>
      <w:r>
        <w:rPr>
          <w:rFonts w:hint="eastAsia"/>
        </w:rPr>
        <w:t>一個人一間，所有的飲食、飲水都是外送，沒有與任何人接觸。</w:t>
      </w:r>
    </w:p>
    <w:p w:rsidR="007B21E7" w:rsidRDefault="007B21E7" w:rsidP="007B21E7">
      <w:pPr>
        <w:ind w:left="211" w:hangingChars="100" w:hanging="211"/>
      </w:pPr>
      <w:r w:rsidRPr="000819C2">
        <w:rPr>
          <w:rFonts w:eastAsia="華康中黑體" w:hint="eastAsia"/>
        </w:rPr>
        <w:t>呂委員玉玲：</w:t>
      </w:r>
      <w:r>
        <w:rPr>
          <w:rFonts w:hint="eastAsia"/>
        </w:rPr>
        <w:t>在查德油田到底有多少員工？每個員工都有沒有篩檢一下？</w:t>
      </w:r>
    </w:p>
    <w:p w:rsidR="007B21E7" w:rsidRDefault="007B21E7" w:rsidP="007B21E7">
      <w:pPr>
        <w:ind w:left="211" w:hangingChars="100" w:hanging="211"/>
      </w:pPr>
      <w:r w:rsidRPr="000819C2">
        <w:rPr>
          <w:rFonts w:eastAsia="華康中黑體" w:hint="eastAsia"/>
        </w:rPr>
        <w:t>張發言人瑞宗：</w:t>
      </w:r>
      <w:r>
        <w:rPr>
          <w:rFonts w:hint="eastAsia"/>
        </w:rPr>
        <w:t>報告委員，在總公司有</w:t>
      </w:r>
      <w:r>
        <w:rPr>
          <w:rFonts w:hint="eastAsia"/>
        </w:rPr>
        <w:t>16</w:t>
      </w:r>
      <w:r>
        <w:rPr>
          <w:rFonts w:hint="eastAsia"/>
        </w:rPr>
        <w:t>位，在探勘的現場有</w:t>
      </w:r>
      <w:r>
        <w:rPr>
          <w:rFonts w:hint="eastAsia"/>
        </w:rPr>
        <w:t>7</w:t>
      </w:r>
      <w:r>
        <w:rPr>
          <w:rFonts w:hint="eastAsia"/>
        </w:rPr>
        <w:t>位，全部有</w:t>
      </w:r>
      <w:r>
        <w:rPr>
          <w:rFonts w:hint="eastAsia"/>
        </w:rPr>
        <w:t>23</w:t>
      </w:r>
      <w:r>
        <w:rPr>
          <w:rFonts w:hint="eastAsia"/>
        </w:rPr>
        <w:t>位同仁。</w:t>
      </w:r>
    </w:p>
    <w:p w:rsidR="007B21E7" w:rsidRDefault="007B21E7" w:rsidP="007B21E7">
      <w:pPr>
        <w:ind w:left="211" w:hangingChars="100" w:hanging="211"/>
      </w:pPr>
      <w:r w:rsidRPr="000819C2">
        <w:rPr>
          <w:rFonts w:eastAsia="華康中黑體" w:hint="eastAsia"/>
        </w:rPr>
        <w:t>呂委員玉玲：</w:t>
      </w:r>
      <w:r>
        <w:rPr>
          <w:rFonts w:hint="eastAsia"/>
        </w:rPr>
        <w:t>通通都做過檢查？篩檢？</w:t>
      </w:r>
    </w:p>
    <w:p w:rsidR="007B21E7" w:rsidRDefault="007B21E7" w:rsidP="007B21E7">
      <w:pPr>
        <w:ind w:left="211" w:hangingChars="100" w:hanging="211"/>
      </w:pPr>
      <w:r w:rsidRPr="000819C2">
        <w:rPr>
          <w:rFonts w:eastAsia="華康中黑體" w:hint="eastAsia"/>
        </w:rPr>
        <w:t>張發言人瑞宗：</w:t>
      </w:r>
      <w:r>
        <w:rPr>
          <w:rFonts w:hint="eastAsia"/>
        </w:rPr>
        <w:t>不但做過第一次的檢查，還要再重複檢查第二次，進行雙抗體的檢測。</w:t>
      </w:r>
    </w:p>
    <w:p w:rsidR="007B21E7" w:rsidRDefault="007B21E7" w:rsidP="007B21E7">
      <w:pPr>
        <w:ind w:left="211" w:hangingChars="100" w:hanging="211"/>
      </w:pPr>
      <w:r w:rsidRPr="000819C2">
        <w:rPr>
          <w:rFonts w:eastAsia="華康中黑體" w:hint="eastAsia"/>
        </w:rPr>
        <w:t>呂委員玉玲：</w:t>
      </w:r>
      <w:r>
        <w:rPr>
          <w:rFonts w:hint="eastAsia"/>
        </w:rPr>
        <w:t>現在有幾位確診？</w:t>
      </w:r>
    </w:p>
    <w:p w:rsidR="007B21E7" w:rsidRDefault="007B21E7" w:rsidP="007B21E7">
      <w:pPr>
        <w:ind w:left="211" w:hangingChars="100" w:hanging="211"/>
      </w:pPr>
      <w:r w:rsidRPr="000819C2">
        <w:rPr>
          <w:rFonts w:eastAsia="華康中黑體" w:hint="eastAsia"/>
        </w:rPr>
        <w:t>張發言人瑞宗：</w:t>
      </w:r>
      <w:r>
        <w:rPr>
          <w:rFonts w:hint="eastAsia"/>
        </w:rPr>
        <w:t>初步篩檢有另外一位，總共有</w:t>
      </w:r>
      <w:r>
        <w:rPr>
          <w:rFonts w:hint="eastAsia"/>
        </w:rPr>
        <w:t>2</w:t>
      </w:r>
      <w:r>
        <w:rPr>
          <w:rFonts w:hint="eastAsia"/>
        </w:rPr>
        <w:t>位，屬於無症狀的感染。</w:t>
      </w:r>
    </w:p>
    <w:p w:rsidR="007B21E7" w:rsidRDefault="007B21E7" w:rsidP="007B21E7">
      <w:pPr>
        <w:ind w:left="211" w:hangingChars="100" w:hanging="211"/>
      </w:pPr>
      <w:r w:rsidRPr="000819C2">
        <w:rPr>
          <w:rFonts w:eastAsia="華康中黑體" w:hint="eastAsia"/>
        </w:rPr>
        <w:t>呂委員玉玲：</w:t>
      </w:r>
      <w:r>
        <w:rPr>
          <w:rFonts w:hint="eastAsia"/>
        </w:rPr>
        <w:t>我們是擔心會有擴大感染的情形，因為</w:t>
      </w:r>
      <w:r>
        <w:rPr>
          <w:rFonts w:hint="eastAsia"/>
        </w:rPr>
        <w:t>23</w:t>
      </w:r>
      <w:r>
        <w:rPr>
          <w:rFonts w:hint="eastAsia"/>
        </w:rPr>
        <w:t>位員工的工作範圍很小，是否會因為沒有保持社交距離而發生群聚感染，所以你們有沒有考慮要做停工的準備？</w:t>
      </w:r>
    </w:p>
    <w:p w:rsidR="007B21E7" w:rsidRDefault="007B21E7" w:rsidP="007B21E7">
      <w:pPr>
        <w:ind w:left="211" w:hangingChars="100" w:hanging="211"/>
      </w:pPr>
      <w:r w:rsidRPr="000819C2">
        <w:rPr>
          <w:rFonts w:eastAsia="華康中黑體" w:hint="eastAsia"/>
        </w:rPr>
        <w:t>張發言人瑞宗：</w:t>
      </w:r>
      <w:r>
        <w:rPr>
          <w:rFonts w:hint="eastAsia"/>
        </w:rPr>
        <w:t>在總公司的部分，現在是因為全部都已經隔離，整體來講……</w:t>
      </w:r>
    </w:p>
    <w:p w:rsidR="007B21E7" w:rsidRDefault="007B21E7" w:rsidP="007B21E7">
      <w:pPr>
        <w:ind w:left="211" w:hangingChars="100" w:hanging="211"/>
      </w:pPr>
      <w:r w:rsidRPr="000819C2">
        <w:rPr>
          <w:rFonts w:eastAsia="華康中黑體" w:hint="eastAsia"/>
        </w:rPr>
        <w:t>呂委員玉玲：</w:t>
      </w:r>
      <w:r>
        <w:rPr>
          <w:rFonts w:hint="eastAsia"/>
        </w:rPr>
        <w:t>隔離就沒辦法工作了？</w:t>
      </w:r>
    </w:p>
    <w:p w:rsidR="007B21E7" w:rsidRDefault="007B21E7" w:rsidP="007B21E7">
      <w:pPr>
        <w:ind w:left="211" w:hangingChars="100" w:hanging="211"/>
      </w:pPr>
      <w:r w:rsidRPr="000819C2">
        <w:rPr>
          <w:rFonts w:eastAsia="華康中黑體" w:hint="eastAsia"/>
        </w:rPr>
        <w:t>張發言人瑞宗：</w:t>
      </w:r>
      <w:r>
        <w:rPr>
          <w:rFonts w:hint="eastAsia"/>
        </w:rPr>
        <w:t>相關的作業就是在自己的房間用視訊的方式與我們的現場聯絡，整個探勘作業可以持續維持正常，而且後續的一些防疫安排及相關物資都準備得很充裕，也與當地一間法國的醫院做了密切的聯繫，相關的檢測及照護都是由法國醫院執行。</w:t>
      </w:r>
    </w:p>
    <w:p w:rsidR="007B21E7" w:rsidRDefault="007B21E7" w:rsidP="007B21E7">
      <w:pPr>
        <w:ind w:left="211" w:hangingChars="100" w:hanging="211"/>
      </w:pPr>
      <w:r w:rsidRPr="000819C2">
        <w:rPr>
          <w:rFonts w:eastAsia="華康中黑體" w:hint="eastAsia"/>
        </w:rPr>
        <w:t>呂委員玉玲：</w:t>
      </w:r>
      <w:r>
        <w:rPr>
          <w:rFonts w:hint="eastAsia"/>
        </w:rPr>
        <w:t>中油公司即時掌握、控制整個局勢，這是非常重要的，要非常關心他們在海外工作的權益。我們更擔心一點，如果你有了解的話，在非洲查德這個地方，目前整個局勢很緊張，包</w:t>
      </w:r>
      <w:r>
        <w:rPr>
          <w:rFonts w:hint="eastAsia"/>
        </w:rPr>
        <w:lastRenderedPageBreak/>
        <w:t>括他們去那邊申請的工作權、他們的護照，在查德的官方拖延了很久，如果它的局勢產生了變化，導致他們拿不到護照，該怎麼辦呢？你們有沒有掌握？</w:t>
      </w:r>
    </w:p>
    <w:p w:rsidR="007B21E7" w:rsidRDefault="007B21E7" w:rsidP="007B21E7">
      <w:pPr>
        <w:ind w:left="211" w:hangingChars="100" w:hanging="211"/>
      </w:pPr>
      <w:r w:rsidRPr="000819C2">
        <w:rPr>
          <w:rFonts w:eastAsia="華康中黑體" w:hint="eastAsia"/>
        </w:rPr>
        <w:t>張發言人瑞宗：</w:t>
      </w:r>
      <w:r>
        <w:rPr>
          <w:rFonts w:hint="eastAsia"/>
        </w:rPr>
        <w:t>那是查德政府的作業流程，現在已經向他們……</w:t>
      </w:r>
    </w:p>
    <w:p w:rsidR="007B21E7" w:rsidRDefault="007B21E7" w:rsidP="007B21E7">
      <w:pPr>
        <w:ind w:left="211" w:hangingChars="100" w:hanging="211"/>
      </w:pPr>
      <w:r w:rsidRPr="000819C2">
        <w:rPr>
          <w:rFonts w:eastAsia="華康中黑體" w:hint="eastAsia"/>
        </w:rPr>
        <w:t>呂委員玉玲：</w:t>
      </w:r>
      <w:r>
        <w:rPr>
          <w:rFonts w:hint="eastAsia"/>
        </w:rPr>
        <w:t>但是已經拖很久了？什麼原因拖那麼久？</w:t>
      </w:r>
    </w:p>
    <w:p w:rsidR="007B21E7" w:rsidRDefault="007B21E7" w:rsidP="007B21E7">
      <w:pPr>
        <w:ind w:left="211" w:hangingChars="100" w:hanging="211"/>
      </w:pPr>
      <w:r w:rsidRPr="000819C2">
        <w:rPr>
          <w:rFonts w:eastAsia="華康中黑體" w:hint="eastAsia"/>
        </w:rPr>
        <w:t>張發言人瑞宗：</w:t>
      </w:r>
      <w:r>
        <w:rPr>
          <w:rFonts w:hint="eastAsia"/>
        </w:rPr>
        <w:t>已經在聯繫要將護照拿回來，因為它現在的作業流程就是簽證與護照在一起，進國家之後就要收回，我們現在就是與它做一些聯繫，希望能有一些彈性，讓我們的同仁可以拿到自己的護照。</w:t>
      </w:r>
    </w:p>
    <w:p w:rsidR="007B21E7" w:rsidRDefault="007B21E7" w:rsidP="007B21E7">
      <w:pPr>
        <w:ind w:left="211" w:hangingChars="100" w:hanging="211"/>
      </w:pPr>
      <w:r w:rsidRPr="000819C2">
        <w:rPr>
          <w:rFonts w:eastAsia="華康中黑體" w:hint="eastAsia"/>
        </w:rPr>
        <w:t>呂委員玉玲：</w:t>
      </w:r>
      <w:r>
        <w:rPr>
          <w:rFonts w:hint="eastAsia"/>
        </w:rPr>
        <w:t>他們會與你們配合這個時間嗎？</w:t>
      </w:r>
    </w:p>
    <w:p w:rsidR="007B21E7" w:rsidRDefault="007B21E7" w:rsidP="007B21E7">
      <w:pPr>
        <w:ind w:left="211" w:hangingChars="100" w:hanging="211"/>
      </w:pPr>
      <w:r w:rsidRPr="000819C2">
        <w:rPr>
          <w:rFonts w:eastAsia="華康中黑體" w:hint="eastAsia"/>
        </w:rPr>
        <w:t>張發言人瑞宗：</w:t>
      </w:r>
      <w:r>
        <w:rPr>
          <w:rFonts w:hint="eastAsia"/>
        </w:rPr>
        <w:t>還在努力之中。</w:t>
      </w:r>
    </w:p>
    <w:p w:rsidR="007B21E7" w:rsidRDefault="007B21E7" w:rsidP="007B21E7">
      <w:pPr>
        <w:ind w:left="211" w:hangingChars="100" w:hanging="211"/>
      </w:pPr>
      <w:r w:rsidRPr="000819C2">
        <w:rPr>
          <w:rFonts w:eastAsia="華康中黑體" w:hint="eastAsia"/>
        </w:rPr>
        <w:t>呂委員玉玲：</w:t>
      </w:r>
      <w:r>
        <w:rPr>
          <w:rFonts w:hint="eastAsia"/>
        </w:rPr>
        <w:t>你們對它的局勢有掌握嗎？就查德目前的染疫狀況或局勢緊張的狀況，你們有沒有針對未來的狀況做過討論？</w:t>
      </w:r>
    </w:p>
    <w:p w:rsidR="007B21E7" w:rsidRDefault="007B21E7" w:rsidP="007B21E7">
      <w:pPr>
        <w:ind w:left="211" w:hangingChars="100" w:hanging="211"/>
      </w:pPr>
      <w:r w:rsidRPr="000819C2">
        <w:rPr>
          <w:rFonts w:eastAsia="華康中黑體" w:hint="eastAsia"/>
        </w:rPr>
        <w:t>張發言人瑞宗：</w:t>
      </w:r>
      <w:r>
        <w:rPr>
          <w:rFonts w:hint="eastAsia"/>
        </w:rPr>
        <w:t>謝謝委員的關心，整個後續作業的部分，我們都有做一些模擬及應變演練，而且是持續執行，最壞的情況就是如委員所講的，一旦首都恩加美納發生一些狀況，我們也有一些撤離的規劃，也有做一些演練及安排。</w:t>
      </w:r>
    </w:p>
    <w:p w:rsidR="007B21E7" w:rsidRDefault="007B21E7" w:rsidP="007B21E7">
      <w:pPr>
        <w:ind w:left="211" w:hangingChars="100" w:hanging="211"/>
      </w:pPr>
      <w:r w:rsidRPr="000819C2">
        <w:rPr>
          <w:rFonts w:eastAsia="華康中黑體" w:hint="eastAsia"/>
        </w:rPr>
        <w:t>呂委員玉玲：</w:t>
      </w:r>
      <w:r>
        <w:rPr>
          <w:rFonts w:hint="eastAsia"/>
        </w:rPr>
        <w:t>對於他們的安全，你們要有充分的保障及保護措施。</w:t>
      </w:r>
    </w:p>
    <w:p w:rsidR="007B21E7" w:rsidRDefault="007B21E7" w:rsidP="007B21E7">
      <w:pPr>
        <w:ind w:left="211" w:hangingChars="100" w:hanging="211"/>
      </w:pPr>
      <w:r w:rsidRPr="000819C2">
        <w:rPr>
          <w:rFonts w:eastAsia="華康中黑體" w:hint="eastAsia"/>
        </w:rPr>
        <w:t>張發言人瑞宗：</w:t>
      </w:r>
      <w:r>
        <w:rPr>
          <w:rFonts w:hint="eastAsia"/>
        </w:rPr>
        <w:t>是。</w:t>
      </w:r>
    </w:p>
    <w:p w:rsidR="007B21E7" w:rsidRDefault="007B21E7" w:rsidP="007B21E7">
      <w:pPr>
        <w:ind w:left="211" w:hangingChars="100" w:hanging="211"/>
      </w:pPr>
      <w:r w:rsidRPr="000819C2">
        <w:rPr>
          <w:rFonts w:eastAsia="華康中黑體" w:hint="eastAsia"/>
        </w:rPr>
        <w:t>呂委員玉玲：</w:t>
      </w:r>
      <w:r>
        <w:rPr>
          <w:rFonts w:hint="eastAsia"/>
        </w:rPr>
        <w:t>因為今天主席安排了營業秘密法的修法，在美國是稱為商業間諜法，這個部分有不一樣的情形，營業秘密法是屬於我們民間的法，如果要升高層級的話，就像我們許多委員的提案，如果要升高到國安層次的等級，也就是所謂的間諜法，包含了國對國的部分，譬如有外國的政府在背後支持，才會需要這種間諜法。這次的修法有</w:t>
      </w:r>
      <w:r>
        <w:rPr>
          <w:rFonts w:hint="eastAsia"/>
        </w:rPr>
        <w:t>3</w:t>
      </w:r>
      <w:r>
        <w:rPr>
          <w:rFonts w:hint="eastAsia"/>
        </w:rPr>
        <w:t>位委員的提案，尤其是趙委員特別的提案，本來是外國、大陸、香港及澳門，這是屬於境外的部分，一旦觸犯法律就得以懲罰，它有竊取商業的機密及技術的問題。如果把外國與大陸、香港、澳門改為境外敵對勢力，是不是就把這個範圍變小了？保護的範圍也變少了？因為只有境外敵對勢力，所謂的敵對勢力是指國對國嗎？是不是？</w:t>
      </w:r>
    </w:p>
    <w:p w:rsidR="007B21E7" w:rsidRDefault="007B21E7" w:rsidP="007B21E7">
      <w:pPr>
        <w:ind w:left="211" w:hangingChars="100" w:hanging="211"/>
      </w:pPr>
      <w:r w:rsidRPr="000819C2">
        <w:rPr>
          <w:rFonts w:eastAsia="華康中黑體" w:hint="eastAsia"/>
        </w:rPr>
        <w:t>王部長美花：</w:t>
      </w:r>
      <w:r>
        <w:rPr>
          <w:rFonts w:hint="eastAsia"/>
        </w:rPr>
        <w:t>不同的委員有不同的提案，有的委員是……</w:t>
      </w:r>
    </w:p>
    <w:p w:rsidR="007B21E7" w:rsidRDefault="007B21E7" w:rsidP="007B21E7">
      <w:pPr>
        <w:ind w:left="211" w:hangingChars="100" w:hanging="211"/>
      </w:pPr>
      <w:r w:rsidRPr="000819C2">
        <w:rPr>
          <w:rFonts w:eastAsia="華康中黑體" w:hint="eastAsia"/>
        </w:rPr>
        <w:t>呂委員玉玲：</w:t>
      </w:r>
      <w:r>
        <w:rPr>
          <w:rFonts w:hint="eastAsia"/>
        </w:rPr>
        <w:t>你有支持嗎？支持這個提案？</w:t>
      </w:r>
    </w:p>
    <w:p w:rsidR="007B21E7" w:rsidRDefault="007B21E7" w:rsidP="007B21E7">
      <w:pPr>
        <w:ind w:left="211" w:hangingChars="100" w:hanging="211"/>
      </w:pPr>
      <w:r w:rsidRPr="000819C2">
        <w:rPr>
          <w:rFonts w:eastAsia="華康中黑體" w:hint="eastAsia"/>
        </w:rPr>
        <w:t>王部長美花：</w:t>
      </w:r>
      <w:r>
        <w:rPr>
          <w:rFonts w:hint="eastAsia"/>
        </w:rPr>
        <w:t>有的委員是在後面提到包括私人企業也能同樣適用。</w:t>
      </w:r>
    </w:p>
    <w:p w:rsidR="007B21E7" w:rsidRDefault="007B21E7" w:rsidP="007B21E7">
      <w:pPr>
        <w:ind w:left="211" w:hangingChars="100" w:hanging="211"/>
      </w:pPr>
      <w:r w:rsidRPr="000819C2">
        <w:rPr>
          <w:rFonts w:eastAsia="華康中黑體" w:hint="eastAsia"/>
        </w:rPr>
        <w:t>呂委員玉玲：</w:t>
      </w:r>
      <w:r>
        <w:rPr>
          <w:rFonts w:hint="eastAsia"/>
        </w:rPr>
        <w:t>對啊！如果像是化工或半導體，這些技術人員退休會被挖角都是有可能的，導致相關資訊或技術都被竊取，如果改為境外敵對勢力，像南韓的三星，是不是？</w:t>
      </w:r>
    </w:p>
    <w:p w:rsidR="007B21E7" w:rsidRDefault="007B21E7" w:rsidP="007B21E7">
      <w:pPr>
        <w:ind w:left="211" w:hangingChars="100" w:hanging="211"/>
      </w:pPr>
      <w:r w:rsidRPr="000819C2">
        <w:rPr>
          <w:rFonts w:eastAsia="華康中黑體" w:hint="eastAsia"/>
        </w:rPr>
        <w:t>王部長美花：</w:t>
      </w:r>
      <w:r>
        <w:rPr>
          <w:rFonts w:hint="eastAsia"/>
        </w:rPr>
        <w:t>那個範圍就會比較窄。</w:t>
      </w:r>
    </w:p>
    <w:p w:rsidR="007B21E7" w:rsidRDefault="007B21E7" w:rsidP="007B21E7">
      <w:pPr>
        <w:ind w:left="211" w:hangingChars="100" w:hanging="211"/>
      </w:pPr>
      <w:r w:rsidRPr="000819C2">
        <w:rPr>
          <w:rFonts w:eastAsia="華康中黑體" w:hint="eastAsia"/>
        </w:rPr>
        <w:t>呂委員玉玲：</w:t>
      </w:r>
      <w:r>
        <w:rPr>
          <w:rFonts w:hint="eastAsia"/>
        </w:rPr>
        <w:t>所以部長也是認同的？</w:t>
      </w:r>
    </w:p>
    <w:p w:rsidR="007B21E7" w:rsidRDefault="007B21E7" w:rsidP="007B21E7">
      <w:pPr>
        <w:ind w:left="211" w:hangingChars="100" w:hanging="211"/>
      </w:pPr>
      <w:r w:rsidRPr="000819C2">
        <w:rPr>
          <w:rFonts w:eastAsia="華康中黑體" w:hint="eastAsia"/>
        </w:rPr>
        <w:t>王部長美花：</w:t>
      </w:r>
      <w:r>
        <w:rPr>
          <w:rFonts w:hint="eastAsia"/>
        </w:rPr>
        <w:t>就是說……</w:t>
      </w:r>
    </w:p>
    <w:p w:rsidR="007B21E7" w:rsidRDefault="007B21E7" w:rsidP="007B21E7">
      <w:pPr>
        <w:ind w:left="211" w:hangingChars="100" w:hanging="211"/>
      </w:pPr>
      <w:r w:rsidRPr="000819C2">
        <w:rPr>
          <w:rFonts w:eastAsia="華康中黑體" w:hint="eastAsia"/>
        </w:rPr>
        <w:t>呂委員玉玲：</w:t>
      </w:r>
      <w:r>
        <w:rPr>
          <w:rFonts w:hint="eastAsia"/>
        </w:rPr>
        <w:t>我們的範圍就會變得更小了。</w:t>
      </w:r>
    </w:p>
    <w:p w:rsidR="007B21E7" w:rsidRDefault="007B21E7" w:rsidP="007B21E7">
      <w:pPr>
        <w:ind w:left="211" w:hangingChars="100" w:hanging="211"/>
      </w:pPr>
      <w:r w:rsidRPr="000819C2">
        <w:rPr>
          <w:rFonts w:eastAsia="華康中黑體" w:hint="eastAsia"/>
        </w:rPr>
        <w:t>王部長美花：</w:t>
      </w:r>
      <w:r>
        <w:rPr>
          <w:rFonts w:hint="eastAsia"/>
        </w:rPr>
        <w:t>對於委員提案的內容，我們確實都要去斟酌到底訂了之後有沒有幫助等等。除了敵對勢力之外，也有委員確實提到私人機構的公司等等。</w:t>
      </w:r>
    </w:p>
    <w:p w:rsidR="007B21E7" w:rsidRDefault="007B21E7" w:rsidP="007B21E7">
      <w:pPr>
        <w:ind w:left="211" w:hangingChars="100" w:hanging="211"/>
      </w:pPr>
      <w:r w:rsidRPr="000819C2">
        <w:rPr>
          <w:rFonts w:eastAsia="華康中黑體" w:hint="eastAsia"/>
        </w:rPr>
        <w:lastRenderedPageBreak/>
        <w:t>呂委員玉玲：</w:t>
      </w:r>
      <w:r>
        <w:rPr>
          <w:rFonts w:hint="eastAsia"/>
        </w:rPr>
        <w:t>還是不妥，這樣會將範圍變小，而且我們保護的也變得更少，因此，我們應該是面對所有的外國及大陸、香港、澳門，這樣的方式才能保護各個層面，不只是商業或國對國的部分，如此才算是全面性的，是不是？</w:t>
      </w:r>
    </w:p>
    <w:p w:rsidR="007B21E7" w:rsidRDefault="007B21E7" w:rsidP="007B21E7">
      <w:pPr>
        <w:ind w:left="211" w:hangingChars="100" w:hanging="211"/>
      </w:pPr>
      <w:r w:rsidRPr="000819C2">
        <w:rPr>
          <w:rFonts w:eastAsia="華康中黑體" w:hint="eastAsia"/>
        </w:rPr>
        <w:t>王部長美花：</w:t>
      </w:r>
      <w:r>
        <w:rPr>
          <w:rFonts w:hint="eastAsia"/>
        </w:rPr>
        <w:t>對於委員的提案，我們都會納入跨部會討論的範圍。</w:t>
      </w:r>
    </w:p>
    <w:p w:rsidR="007B21E7" w:rsidRDefault="007B21E7" w:rsidP="007B21E7">
      <w:pPr>
        <w:ind w:left="211" w:hangingChars="100" w:hanging="211"/>
      </w:pPr>
      <w:r w:rsidRPr="000819C2">
        <w:rPr>
          <w:rFonts w:eastAsia="華康中黑體" w:hint="eastAsia"/>
        </w:rPr>
        <w:t>呂委員玉玲：</w:t>
      </w:r>
      <w:r>
        <w:rPr>
          <w:rFonts w:hint="eastAsia"/>
        </w:rPr>
        <w:t>所以還在討論？</w:t>
      </w:r>
    </w:p>
    <w:p w:rsidR="007B21E7" w:rsidRDefault="007B21E7" w:rsidP="007B21E7">
      <w:pPr>
        <w:ind w:left="211" w:hangingChars="100" w:hanging="211"/>
      </w:pPr>
      <w:r w:rsidRPr="000819C2">
        <w:rPr>
          <w:rFonts w:eastAsia="華康中黑體" w:hint="eastAsia"/>
        </w:rPr>
        <w:t>王部長美花：</w:t>
      </w:r>
      <w:r>
        <w:rPr>
          <w:rFonts w:hint="eastAsia"/>
        </w:rPr>
        <w:t>是。</w:t>
      </w:r>
    </w:p>
    <w:p w:rsidR="007B21E7" w:rsidRDefault="007B21E7" w:rsidP="007B21E7">
      <w:pPr>
        <w:ind w:left="211" w:hangingChars="100" w:hanging="211"/>
      </w:pPr>
      <w:r w:rsidRPr="000819C2">
        <w:rPr>
          <w:rFonts w:eastAsia="華康中黑體" w:hint="eastAsia"/>
        </w:rPr>
        <w:t>呂委員玉玲：</w:t>
      </w:r>
      <w:r>
        <w:rPr>
          <w:rFonts w:hint="eastAsia"/>
        </w:rPr>
        <w:t>好，謝謝。</w:t>
      </w:r>
    </w:p>
    <w:p w:rsidR="007B21E7" w:rsidRDefault="007B21E7" w:rsidP="007B21E7">
      <w:pPr>
        <w:ind w:left="211" w:hangingChars="100" w:hanging="211"/>
      </w:pPr>
      <w:r w:rsidRPr="000819C2">
        <w:rPr>
          <w:rFonts w:eastAsia="華康中黑體" w:hint="eastAsia"/>
        </w:rPr>
        <w:t>主席：</w:t>
      </w:r>
      <w:r>
        <w:rPr>
          <w:rFonts w:hint="eastAsia"/>
        </w:rPr>
        <w:t>請謝委員衣鳯發言。</w:t>
      </w:r>
    </w:p>
    <w:p w:rsidR="007B21E7" w:rsidRDefault="007B21E7" w:rsidP="007B21E7">
      <w:pPr>
        <w:ind w:left="211" w:hangingChars="100" w:hanging="211"/>
      </w:pPr>
      <w:r w:rsidRPr="000819C2">
        <w:rPr>
          <w:rFonts w:eastAsia="華康中黑體" w:hint="eastAsia"/>
        </w:rPr>
        <w:t>謝委員衣鳯：</w:t>
      </w:r>
      <w:r>
        <w:rPr>
          <w:rFonts w:hint="eastAsia"/>
        </w:rPr>
        <w:t>（</w:t>
      </w:r>
      <w:r>
        <w:rPr>
          <w:rFonts w:hint="eastAsia"/>
        </w:rPr>
        <w:t>10</w:t>
      </w:r>
      <w:r>
        <w:rPr>
          <w:rFonts w:hint="eastAsia"/>
        </w:rPr>
        <w:t>時</w:t>
      </w:r>
      <w:r>
        <w:rPr>
          <w:rFonts w:hint="eastAsia"/>
        </w:rPr>
        <w:t>29</w:t>
      </w:r>
      <w:r>
        <w:rPr>
          <w:rFonts w:hint="eastAsia"/>
        </w:rPr>
        <w:t>分）部長，早安。最近你都在處理缺水的問題，所以我們都很少請你到這裡備詢，但是，本席想要請問你，</w:t>
      </w:r>
      <w:r>
        <w:rPr>
          <w:rFonts w:hint="eastAsia"/>
        </w:rPr>
        <w:t>3</w:t>
      </w:r>
      <w:r>
        <w:rPr>
          <w:rFonts w:hint="eastAsia"/>
        </w:rPr>
        <w:t>月</w:t>
      </w:r>
      <w:r>
        <w:rPr>
          <w:rFonts w:hint="eastAsia"/>
        </w:rPr>
        <w:t>17</w:t>
      </w:r>
      <w:r>
        <w:rPr>
          <w:rFonts w:hint="eastAsia"/>
        </w:rPr>
        <w:t>日彰化大停電，造成芳苑工業區與福興工業區很多的廠商受到營業損失，於是</w:t>
      </w:r>
      <w:r>
        <w:rPr>
          <w:rFonts w:hint="eastAsia"/>
        </w:rPr>
        <w:t>3</w:t>
      </w:r>
      <w:r>
        <w:rPr>
          <w:rFonts w:hint="eastAsia"/>
        </w:rPr>
        <w:t>月</w:t>
      </w:r>
      <w:r>
        <w:rPr>
          <w:rFonts w:hint="eastAsia"/>
        </w:rPr>
        <w:t>18</w:t>
      </w:r>
      <w:r>
        <w:rPr>
          <w:rFonts w:hint="eastAsia"/>
        </w:rPr>
        <w:t>日那天陳正祺次長與</w:t>
      </w:r>
      <w:r w:rsidR="00A716A7">
        <w:rPr>
          <w:rFonts w:hint="eastAsia"/>
        </w:rPr>
        <w:t>台</w:t>
      </w:r>
      <w:r>
        <w:rPr>
          <w:rFonts w:hint="eastAsia"/>
        </w:rPr>
        <w:t>電在經濟委員會共同承諾，一定要處理好後續營業損失以及賠償的部分。有關於跨部會的部分，你們經濟部也應該要嚴處，對不對？</w:t>
      </w:r>
    </w:p>
    <w:p w:rsidR="007B21E7" w:rsidRDefault="007B21E7" w:rsidP="007B21E7">
      <w:pPr>
        <w:ind w:left="211" w:hangingChars="100" w:hanging="211"/>
      </w:pPr>
      <w:r w:rsidRPr="000819C2">
        <w:rPr>
          <w:rFonts w:eastAsia="華康中黑體" w:hint="eastAsia"/>
        </w:rPr>
        <w:t>主席：</w:t>
      </w:r>
      <w:r>
        <w:rPr>
          <w:rFonts w:hint="eastAsia"/>
        </w:rPr>
        <w:t>請經濟部王部長說明。</w:t>
      </w:r>
    </w:p>
    <w:p w:rsidR="007B21E7" w:rsidRDefault="007B21E7" w:rsidP="007B21E7">
      <w:pPr>
        <w:ind w:left="211" w:hangingChars="100" w:hanging="211"/>
      </w:pPr>
      <w:r w:rsidRPr="000819C2">
        <w:rPr>
          <w:rFonts w:eastAsia="華康中黑體" w:hint="eastAsia"/>
        </w:rPr>
        <w:t>王部長美花：</w:t>
      </w:r>
      <w:r>
        <w:rPr>
          <w:rFonts w:hint="eastAsia"/>
        </w:rPr>
        <w:t>我是不是請台電說明一下？</w:t>
      </w:r>
    </w:p>
    <w:p w:rsidR="007B21E7" w:rsidRDefault="007B21E7" w:rsidP="007B21E7">
      <w:pPr>
        <w:ind w:left="211" w:hangingChars="100" w:hanging="211"/>
      </w:pPr>
      <w:r w:rsidRPr="000819C2">
        <w:rPr>
          <w:rFonts w:eastAsia="華康中黑體" w:hint="eastAsia"/>
        </w:rPr>
        <w:t>謝委員衣鳯：</w:t>
      </w:r>
      <w:r>
        <w:rPr>
          <w:rFonts w:hint="eastAsia"/>
        </w:rPr>
        <w:t>部長，不好意思！這不只是台電的問題，因為牽涉到廠商要求那天的營業損失是否可以在繳納營所稅時予以計入，這個部分需要的是跨部會的協調。我們在</w:t>
      </w:r>
      <w:r>
        <w:rPr>
          <w:rFonts w:hint="eastAsia"/>
        </w:rPr>
        <w:t>3</w:t>
      </w:r>
      <w:r>
        <w:rPr>
          <w:rFonts w:hint="eastAsia"/>
        </w:rPr>
        <w:t>月</w:t>
      </w:r>
      <w:r>
        <w:rPr>
          <w:rFonts w:hint="eastAsia"/>
        </w:rPr>
        <w:t>18</w:t>
      </w:r>
      <w:r>
        <w:rPr>
          <w:rFonts w:hint="eastAsia"/>
        </w:rPr>
        <w:t>日也有向次長說明過這個問題，當時次長表示回去將與各部會研擬如何協助，你們經濟部是不是會協助廠商處理這些問題？因為台電的停電造成很多傳產業受到影響，像是鍋爐在停電後重新啟動就是一天、二天的事情，這個部分是不是由經濟部來協調處理？</w:t>
      </w:r>
    </w:p>
    <w:p w:rsidR="007B21E7" w:rsidRDefault="007B21E7" w:rsidP="007B21E7">
      <w:pPr>
        <w:ind w:left="211" w:hangingChars="100" w:hanging="211"/>
      </w:pPr>
      <w:r w:rsidRPr="000819C2">
        <w:rPr>
          <w:rFonts w:eastAsia="華康中黑體" w:hint="eastAsia"/>
        </w:rPr>
        <w:t>王部長美花：</w:t>
      </w:r>
      <w:r>
        <w:rPr>
          <w:rFonts w:hint="eastAsia"/>
        </w:rPr>
        <w:t>是不是請台電說明一下？</w:t>
      </w:r>
    </w:p>
    <w:p w:rsidR="007B21E7" w:rsidRDefault="007B21E7" w:rsidP="007B21E7">
      <w:pPr>
        <w:ind w:left="211" w:hangingChars="100" w:hanging="211"/>
      </w:pPr>
      <w:r w:rsidRPr="000819C2">
        <w:rPr>
          <w:rFonts w:eastAsia="華康中黑體" w:hint="eastAsia"/>
        </w:rPr>
        <w:t>主席：</w:t>
      </w:r>
      <w:r>
        <w:rPr>
          <w:rFonts w:hint="eastAsia"/>
        </w:rPr>
        <w:t>請台電公司張專業總管理師說明。</w:t>
      </w:r>
    </w:p>
    <w:p w:rsidR="007B21E7" w:rsidRDefault="007B21E7" w:rsidP="007B21E7">
      <w:pPr>
        <w:ind w:left="211" w:hangingChars="100" w:hanging="211"/>
      </w:pPr>
      <w:r w:rsidRPr="000819C2">
        <w:rPr>
          <w:rFonts w:eastAsia="華康中黑體" w:hint="eastAsia"/>
        </w:rPr>
        <w:t>張專業總管理師廷抒：</w:t>
      </w:r>
      <w:r>
        <w:rPr>
          <w:rFonts w:hint="eastAsia"/>
        </w:rPr>
        <w:t>報告委員，那次彰化地區發生的大停電導致停電的戶數很多，因為我們的高壓系統</w:t>
      </w:r>
      <w:r>
        <w:rPr>
          <w:rFonts w:hint="eastAsia"/>
        </w:rPr>
        <w:t>161kv</w:t>
      </w:r>
      <w:r>
        <w:rPr>
          <w:rFonts w:hint="eastAsia"/>
        </w:rPr>
        <w:t>線路發生故障，……</w:t>
      </w:r>
    </w:p>
    <w:p w:rsidR="007B21E7" w:rsidRDefault="007B21E7" w:rsidP="007B21E7">
      <w:pPr>
        <w:ind w:left="211" w:hangingChars="100" w:hanging="211"/>
      </w:pPr>
      <w:r w:rsidRPr="000819C2">
        <w:rPr>
          <w:rFonts w:eastAsia="華康中黑體" w:hint="eastAsia"/>
        </w:rPr>
        <w:t>謝委員衣鳯：</w:t>
      </w:r>
      <w:r>
        <w:rPr>
          <w:rFonts w:hint="eastAsia"/>
        </w:rPr>
        <w:t>本席知道，我是問你們有處理嗎？</w:t>
      </w:r>
    </w:p>
    <w:p w:rsidR="007B21E7" w:rsidRDefault="007B21E7" w:rsidP="007B21E7">
      <w:pPr>
        <w:ind w:left="211" w:hangingChars="100" w:hanging="211"/>
      </w:pPr>
      <w:r w:rsidRPr="000819C2">
        <w:rPr>
          <w:rFonts w:eastAsia="華康中黑體" w:hint="eastAsia"/>
        </w:rPr>
        <w:t>張專業總管理師廷抒：</w:t>
      </w:r>
      <w:r>
        <w:rPr>
          <w:rFonts w:hint="eastAsia"/>
        </w:rPr>
        <w:t>台電的第一步是先復電；第二個是追究故障的原因；第三個是按照我們的營業規章，對於因停電受損的工業戶或一般用戶，有一個電費補償辦法。這些台電都做了，現在我們最重要的目標還是要加強穩供，不能讓這種事情繼續發生。</w:t>
      </w:r>
    </w:p>
    <w:p w:rsidR="007B21E7" w:rsidRDefault="007B21E7" w:rsidP="007B21E7">
      <w:pPr>
        <w:ind w:left="211" w:hangingChars="100" w:hanging="211"/>
      </w:pPr>
      <w:r w:rsidRPr="000819C2">
        <w:rPr>
          <w:rFonts w:eastAsia="華康中黑體" w:hint="eastAsia"/>
        </w:rPr>
        <w:t>謝委員衣鳯：</w:t>
      </w:r>
      <w:r>
        <w:rPr>
          <w:rFonts w:hint="eastAsia"/>
        </w:rPr>
        <w:t>對，經濟部呢？王部長，本席在</w:t>
      </w:r>
      <w:r>
        <w:rPr>
          <w:rFonts w:hint="eastAsia"/>
        </w:rPr>
        <w:t>4</w:t>
      </w:r>
      <w:r>
        <w:rPr>
          <w:rFonts w:hint="eastAsia"/>
        </w:rPr>
        <w:t>月</w:t>
      </w:r>
      <w:r>
        <w:rPr>
          <w:rFonts w:hint="eastAsia"/>
        </w:rPr>
        <w:t>26</w:t>
      </w:r>
      <w:r>
        <w:rPr>
          <w:rFonts w:hint="eastAsia"/>
        </w:rPr>
        <w:t>日行文給經濟部，經濟部竟然回答本席，目前還在研擬的階段，其實已經過了</w:t>
      </w:r>
      <w:r>
        <w:rPr>
          <w:rFonts w:hint="eastAsia"/>
        </w:rPr>
        <w:t>1</w:t>
      </w:r>
      <w:r>
        <w:rPr>
          <w:rFonts w:hint="eastAsia"/>
        </w:rPr>
        <w:t>個月、已經過了</w:t>
      </w:r>
      <w:r>
        <w:rPr>
          <w:rFonts w:hint="eastAsia"/>
        </w:rPr>
        <w:t>1</w:t>
      </w:r>
      <w:r>
        <w:rPr>
          <w:rFonts w:hint="eastAsia"/>
        </w:rPr>
        <w:t>個月。本席知道你在處理水的事情，但是你有很多的次長，也有各局處的首長，應該可以協助你處理這件事情，而不是過了</w:t>
      </w:r>
      <w:r>
        <w:rPr>
          <w:rFonts w:hint="eastAsia"/>
        </w:rPr>
        <w:t>1</w:t>
      </w:r>
      <w:r>
        <w:rPr>
          <w:rFonts w:hint="eastAsia"/>
        </w:rPr>
        <w:t>個月之後，經濟部還是沒有任何的回應啊！</w:t>
      </w:r>
    </w:p>
    <w:p w:rsidR="007B21E7" w:rsidRDefault="007B21E7" w:rsidP="007B21E7">
      <w:pPr>
        <w:ind w:left="211" w:hangingChars="100" w:hanging="211"/>
      </w:pPr>
      <w:r w:rsidRPr="000819C2">
        <w:rPr>
          <w:rFonts w:eastAsia="華康中黑體" w:hint="eastAsia"/>
        </w:rPr>
        <w:t>王部長美花：</w:t>
      </w:r>
      <w:r>
        <w:rPr>
          <w:rFonts w:hint="eastAsia"/>
        </w:rPr>
        <w:t>等我確認之後再向委員回應，好不好？</w:t>
      </w:r>
    </w:p>
    <w:p w:rsidR="007B21E7" w:rsidRDefault="007B21E7" w:rsidP="007B21E7">
      <w:pPr>
        <w:ind w:left="211" w:hangingChars="100" w:hanging="211"/>
      </w:pPr>
      <w:r w:rsidRPr="000819C2">
        <w:rPr>
          <w:rFonts w:eastAsia="華康中黑體" w:hint="eastAsia"/>
        </w:rPr>
        <w:t>謝委員衣鳯：</w:t>
      </w:r>
      <w:r>
        <w:rPr>
          <w:rFonts w:hint="eastAsia"/>
        </w:rPr>
        <w:t>本席希望部長不要只看到高科技，也要多看看傳產業。</w:t>
      </w:r>
    </w:p>
    <w:p w:rsidR="007B21E7" w:rsidRDefault="007B21E7" w:rsidP="007B21E7">
      <w:pPr>
        <w:ind w:left="211" w:hangingChars="100" w:hanging="211"/>
      </w:pPr>
      <w:r w:rsidRPr="000819C2">
        <w:rPr>
          <w:rFonts w:eastAsia="華康中黑體" w:hint="eastAsia"/>
        </w:rPr>
        <w:t>王部長美花：</w:t>
      </w:r>
      <w:r>
        <w:rPr>
          <w:rFonts w:hint="eastAsia"/>
        </w:rPr>
        <w:t>不會。</w:t>
      </w:r>
    </w:p>
    <w:p w:rsidR="007B21E7" w:rsidRDefault="007B21E7" w:rsidP="007B21E7">
      <w:pPr>
        <w:ind w:left="211" w:hangingChars="100" w:hanging="211"/>
      </w:pPr>
      <w:r w:rsidRPr="000819C2">
        <w:rPr>
          <w:rFonts w:eastAsia="華康中黑體" w:hint="eastAsia"/>
        </w:rPr>
        <w:t>謝委員衣鳯：</w:t>
      </w:r>
      <w:r>
        <w:rPr>
          <w:rFonts w:hint="eastAsia"/>
        </w:rPr>
        <w:t>你知道嗎？傳產很辛苦，一天的停電就一天的損失，他們聘用的人還是很多的，因此</w:t>
      </w:r>
      <w:r>
        <w:rPr>
          <w:rFonts w:hint="eastAsia"/>
        </w:rPr>
        <w:lastRenderedPageBreak/>
        <w:t>，希望能計入營業損失，在繳納營所稅時是否可以減免？本席希望，經濟部能去協調這件事情，好不好？</w:t>
      </w:r>
    </w:p>
    <w:p w:rsidR="007B21E7" w:rsidRDefault="007B21E7" w:rsidP="007B21E7">
      <w:pPr>
        <w:ind w:left="211" w:hangingChars="100" w:hanging="211"/>
      </w:pPr>
      <w:r w:rsidRPr="000819C2">
        <w:rPr>
          <w:rFonts w:eastAsia="華康中黑體" w:hint="eastAsia"/>
        </w:rPr>
        <w:t>王部長美花：</w:t>
      </w:r>
      <w:r>
        <w:rPr>
          <w:rFonts w:hint="eastAsia"/>
        </w:rPr>
        <w:t>我了解一下，再向委員回報。</w:t>
      </w:r>
    </w:p>
    <w:p w:rsidR="007B21E7" w:rsidRDefault="007B21E7" w:rsidP="007B21E7">
      <w:pPr>
        <w:ind w:left="211" w:hangingChars="100" w:hanging="211"/>
      </w:pPr>
      <w:r w:rsidRPr="000819C2">
        <w:rPr>
          <w:rFonts w:eastAsia="華康中黑體" w:hint="eastAsia"/>
        </w:rPr>
        <w:t>謝委員衣鳯：</w:t>
      </w:r>
      <w:r>
        <w:rPr>
          <w:rFonts w:hint="eastAsia"/>
        </w:rPr>
        <w:t>那天陳正祺次長是拍胸脯保證，本席不知道你們經濟部是如何處理這件事情，不要部長與次長講話不同調。</w:t>
      </w:r>
    </w:p>
    <w:p w:rsidR="007B21E7" w:rsidRDefault="007B21E7" w:rsidP="007B21E7">
      <w:pPr>
        <w:ind w:left="211" w:hangingChars="100" w:hanging="211"/>
      </w:pPr>
      <w:r w:rsidRPr="000819C2">
        <w:rPr>
          <w:rFonts w:eastAsia="華康中黑體" w:hint="eastAsia"/>
        </w:rPr>
        <w:t>王部長美花：</w:t>
      </w:r>
      <w:r>
        <w:rPr>
          <w:rFonts w:hint="eastAsia"/>
        </w:rPr>
        <w:t>好，我了解一下狀況。</w:t>
      </w:r>
    </w:p>
    <w:p w:rsidR="007B21E7" w:rsidRDefault="007B21E7" w:rsidP="007B21E7">
      <w:pPr>
        <w:ind w:left="211" w:hangingChars="100" w:hanging="211"/>
      </w:pPr>
      <w:r w:rsidRPr="000819C2">
        <w:rPr>
          <w:rFonts w:eastAsia="華康中黑體" w:hint="eastAsia"/>
        </w:rPr>
        <w:t>謝委員衣鳯：</w:t>
      </w:r>
      <w:r>
        <w:rPr>
          <w:rFonts w:hint="eastAsia"/>
        </w:rPr>
        <w:t>另外，本席想請問一下，在大城的離岸風電是台電的一期工程，部長，你知不知道大城的台電一期風電採用的風機是什麼廠牌？</w:t>
      </w:r>
    </w:p>
    <w:p w:rsidR="007B21E7" w:rsidRDefault="007B21E7" w:rsidP="007B21E7">
      <w:pPr>
        <w:ind w:left="211" w:hangingChars="100" w:hanging="211"/>
      </w:pPr>
      <w:r w:rsidRPr="000819C2">
        <w:rPr>
          <w:rFonts w:eastAsia="華康中黑體" w:hint="eastAsia"/>
        </w:rPr>
        <w:t>王部長美花：</w:t>
      </w:r>
      <w:r>
        <w:rPr>
          <w:rFonts w:hint="eastAsia"/>
        </w:rPr>
        <w:t>我知道是</w:t>
      </w:r>
      <w:r>
        <w:rPr>
          <w:rFonts w:hint="eastAsia"/>
        </w:rPr>
        <w:t>JERA</w:t>
      </w:r>
      <w:r>
        <w:rPr>
          <w:rFonts w:hint="eastAsia"/>
        </w:rPr>
        <w:t>的廠牌。</w:t>
      </w:r>
    </w:p>
    <w:p w:rsidR="007B21E7" w:rsidRDefault="007B21E7" w:rsidP="007B21E7">
      <w:pPr>
        <w:ind w:left="211" w:hangingChars="100" w:hanging="211"/>
      </w:pPr>
      <w:r w:rsidRPr="000819C2">
        <w:rPr>
          <w:rFonts w:eastAsia="華康中黑體" w:hint="eastAsia"/>
        </w:rPr>
        <w:t>謝委員衣鳯：</w:t>
      </w:r>
      <w:r>
        <w:rPr>
          <w:rFonts w:hint="eastAsia"/>
        </w:rPr>
        <w:t>風機耶？</w:t>
      </w:r>
    </w:p>
    <w:p w:rsidR="007B21E7" w:rsidRDefault="007B21E7" w:rsidP="007B21E7">
      <w:pPr>
        <w:ind w:left="211" w:hangingChars="100" w:hanging="211"/>
      </w:pPr>
      <w:r w:rsidRPr="000819C2">
        <w:rPr>
          <w:rFonts w:eastAsia="華康中黑體" w:hint="eastAsia"/>
        </w:rPr>
        <w:t>王部長美花：</w:t>
      </w:r>
      <w:r>
        <w:rPr>
          <w:rFonts w:hint="eastAsia"/>
        </w:rPr>
        <w:t>是楊德諾與</w:t>
      </w:r>
      <w:r>
        <w:rPr>
          <w:rFonts w:hint="eastAsia"/>
        </w:rPr>
        <w:t>JERA</w:t>
      </w:r>
      <w:r>
        <w:rPr>
          <w:rFonts w:hint="eastAsia"/>
        </w:rPr>
        <w:t>合作的……</w:t>
      </w:r>
    </w:p>
    <w:p w:rsidR="007B21E7" w:rsidRDefault="007B21E7" w:rsidP="007B21E7">
      <w:pPr>
        <w:ind w:left="211" w:hangingChars="100" w:hanging="211"/>
      </w:pPr>
      <w:r w:rsidRPr="000819C2">
        <w:rPr>
          <w:rFonts w:eastAsia="華康中黑體" w:hint="eastAsia"/>
        </w:rPr>
        <w:t>謝委員衣鳯：</w:t>
      </w:r>
      <w:r>
        <w:rPr>
          <w:rFonts w:hint="eastAsia"/>
        </w:rPr>
        <w:t>不是日立嗎？</w:t>
      </w:r>
    </w:p>
    <w:p w:rsidR="007B21E7" w:rsidRDefault="007B21E7" w:rsidP="007B21E7">
      <w:pPr>
        <w:ind w:left="211" w:hangingChars="100" w:hanging="211"/>
      </w:pPr>
      <w:r w:rsidRPr="000819C2">
        <w:rPr>
          <w:rFonts w:eastAsia="華康中黑體" w:hint="eastAsia"/>
        </w:rPr>
        <w:t>王部長美花：</w:t>
      </w:r>
      <w:r>
        <w:rPr>
          <w:rFonts w:hint="eastAsia"/>
        </w:rPr>
        <w:t>日立的。</w:t>
      </w:r>
    </w:p>
    <w:p w:rsidR="007B21E7" w:rsidRDefault="007B21E7" w:rsidP="007B21E7">
      <w:pPr>
        <w:ind w:left="211" w:hangingChars="100" w:hanging="211"/>
      </w:pPr>
      <w:r w:rsidRPr="000819C2">
        <w:rPr>
          <w:rFonts w:eastAsia="華康中黑體" w:hint="eastAsia"/>
        </w:rPr>
        <w:t>謝委員衣鳯：</w:t>
      </w:r>
      <w:r>
        <w:rPr>
          <w:rFonts w:hint="eastAsia"/>
        </w:rPr>
        <w:t>是日立的，對不對？</w:t>
      </w:r>
    </w:p>
    <w:p w:rsidR="007B21E7" w:rsidRDefault="007B21E7" w:rsidP="007B21E7">
      <w:pPr>
        <w:ind w:left="211" w:hangingChars="100" w:hanging="211"/>
      </w:pPr>
      <w:r w:rsidRPr="000819C2">
        <w:rPr>
          <w:rFonts w:eastAsia="華康中黑體" w:hint="eastAsia"/>
        </w:rPr>
        <w:t>主席：</w:t>
      </w:r>
      <w:r>
        <w:rPr>
          <w:rFonts w:hint="eastAsia"/>
        </w:rPr>
        <w:t>請經濟部能源局李副局長說明。</w:t>
      </w:r>
    </w:p>
    <w:p w:rsidR="007B21E7" w:rsidRDefault="007B21E7" w:rsidP="007B21E7">
      <w:pPr>
        <w:ind w:left="211" w:hangingChars="100" w:hanging="211"/>
      </w:pPr>
      <w:r w:rsidRPr="000819C2">
        <w:rPr>
          <w:rFonts w:eastAsia="華康中黑體" w:hint="eastAsia"/>
        </w:rPr>
        <w:t>李副局長君禮：</w:t>
      </w:r>
      <w:r>
        <w:rPr>
          <w:rFonts w:hint="eastAsia"/>
        </w:rPr>
        <w:t>是。</w:t>
      </w:r>
    </w:p>
    <w:p w:rsidR="007B21E7" w:rsidRDefault="007B21E7" w:rsidP="007B21E7">
      <w:pPr>
        <w:ind w:left="211" w:hangingChars="100" w:hanging="211"/>
      </w:pPr>
      <w:r w:rsidRPr="000819C2">
        <w:rPr>
          <w:rFonts w:eastAsia="華康中黑體" w:hint="eastAsia"/>
        </w:rPr>
        <w:t>謝委員衣鳯：</w:t>
      </w:r>
      <w:r>
        <w:rPr>
          <w:rFonts w:hint="eastAsia"/>
        </w:rPr>
        <w:t>全世界是不是只有在大城的台電一期風機是採用日立的廠牌？聽說只有</w:t>
      </w:r>
      <w:r>
        <w:rPr>
          <w:rFonts w:hint="eastAsia"/>
        </w:rPr>
        <w:t>21</w:t>
      </w:r>
      <w:r>
        <w:rPr>
          <w:rFonts w:hint="eastAsia"/>
        </w:rPr>
        <w:t>台，是嗎？</w:t>
      </w:r>
    </w:p>
    <w:p w:rsidR="007B21E7" w:rsidRDefault="007B21E7" w:rsidP="007B21E7">
      <w:pPr>
        <w:ind w:left="211" w:hangingChars="100" w:hanging="211"/>
      </w:pPr>
      <w:r w:rsidRPr="000819C2">
        <w:rPr>
          <w:rFonts w:eastAsia="華康中黑體" w:hint="eastAsia"/>
        </w:rPr>
        <w:t>李副局長君禮：</w:t>
      </w:r>
      <w:r>
        <w:rPr>
          <w:rFonts w:hint="eastAsia"/>
        </w:rPr>
        <w:t>全世界應該還有，但是在臺灣確實只有台電這個風場是採用日立的廠牌。</w:t>
      </w:r>
    </w:p>
    <w:p w:rsidR="007B21E7" w:rsidRDefault="007B21E7" w:rsidP="007B21E7">
      <w:pPr>
        <w:ind w:left="211" w:hangingChars="100" w:hanging="211"/>
      </w:pPr>
      <w:r w:rsidRPr="000819C2">
        <w:rPr>
          <w:rFonts w:eastAsia="華康中黑體" w:hint="eastAsia"/>
        </w:rPr>
        <w:t>謝委員衣鳯：</w:t>
      </w:r>
      <w:r>
        <w:rPr>
          <w:rFonts w:hint="eastAsia"/>
        </w:rPr>
        <w:t>未來還會繼續生產嗎？日立的風機？</w:t>
      </w:r>
    </w:p>
    <w:p w:rsidR="007B21E7" w:rsidRDefault="007B21E7" w:rsidP="007B21E7">
      <w:pPr>
        <w:ind w:left="211" w:hangingChars="100" w:hanging="211"/>
      </w:pPr>
      <w:r w:rsidRPr="000819C2">
        <w:rPr>
          <w:rFonts w:eastAsia="華康中黑體" w:hint="eastAsia"/>
        </w:rPr>
        <w:t>李副局長君禮：</w:t>
      </w:r>
      <w:r>
        <w:rPr>
          <w:rFonts w:hint="eastAsia"/>
        </w:rPr>
        <w:t>台電有提保固的計畫及備品，事實上，這一點在得標時台電是知道的，但是當時台電是用公開招標，所以在日立得標之後，台電在簽約時……</w:t>
      </w:r>
    </w:p>
    <w:p w:rsidR="007B21E7" w:rsidRDefault="007B21E7" w:rsidP="007B21E7">
      <w:pPr>
        <w:ind w:left="211" w:hangingChars="100" w:hanging="211"/>
      </w:pPr>
      <w:r w:rsidRPr="000819C2">
        <w:rPr>
          <w:rFonts w:eastAsia="華康中黑體" w:hint="eastAsia"/>
        </w:rPr>
        <w:t>謝委員衣鳯：</w:t>
      </w:r>
      <w:r>
        <w:rPr>
          <w:rFonts w:hint="eastAsia"/>
        </w:rPr>
        <w:t>會不會增加未來維修的成本？台電為什麼要採購這樣的廠牌？它在全世界生產幾台？</w:t>
      </w:r>
    </w:p>
    <w:p w:rsidR="007B21E7" w:rsidRDefault="007B21E7" w:rsidP="007B21E7">
      <w:pPr>
        <w:ind w:left="211" w:hangingChars="100" w:hanging="211"/>
      </w:pPr>
      <w:r w:rsidRPr="000819C2">
        <w:rPr>
          <w:rFonts w:eastAsia="華康中黑體" w:hint="eastAsia"/>
        </w:rPr>
        <w:t>李副局長君禮：</w:t>
      </w:r>
      <w:r>
        <w:rPr>
          <w:rFonts w:hint="eastAsia"/>
        </w:rPr>
        <w:t>我們可能要再了解。</w:t>
      </w:r>
    </w:p>
    <w:p w:rsidR="007B21E7" w:rsidRDefault="007B21E7" w:rsidP="007B21E7">
      <w:pPr>
        <w:ind w:left="211" w:hangingChars="100" w:hanging="211"/>
      </w:pPr>
      <w:r w:rsidRPr="000819C2">
        <w:rPr>
          <w:rFonts w:eastAsia="華康中黑體" w:hint="eastAsia"/>
        </w:rPr>
        <w:t>謝委員衣鳯：</w:t>
      </w:r>
      <w:r>
        <w:rPr>
          <w:rFonts w:hint="eastAsia"/>
        </w:rPr>
        <w:t>而且未來將不再繼續生產了，是不是？</w:t>
      </w:r>
    </w:p>
    <w:p w:rsidR="007B21E7" w:rsidRDefault="007B21E7" w:rsidP="007B21E7">
      <w:pPr>
        <w:ind w:left="211" w:hangingChars="100" w:hanging="211"/>
      </w:pPr>
      <w:r w:rsidRPr="000819C2">
        <w:rPr>
          <w:rFonts w:eastAsia="華康中黑體" w:hint="eastAsia"/>
        </w:rPr>
        <w:t>王部長美花：</w:t>
      </w:r>
      <w:r>
        <w:rPr>
          <w:rFonts w:hint="eastAsia"/>
        </w:rPr>
        <w:t>不過，就我的了解，因為這個採購案是比較早期，離岸風機的發展確實在這幾年變化很大，當時台電的採購都有將它的採購規範公開，價格也必須要我們能夠接受。因此，第一個，採購都是按照相關的規定進行；第二個……</w:t>
      </w:r>
    </w:p>
    <w:p w:rsidR="007B21E7" w:rsidRDefault="007B21E7" w:rsidP="007B21E7">
      <w:pPr>
        <w:ind w:left="211" w:hangingChars="100" w:hanging="211"/>
      </w:pPr>
      <w:r w:rsidRPr="000819C2">
        <w:rPr>
          <w:rFonts w:eastAsia="華康中黑體" w:hint="eastAsia"/>
        </w:rPr>
        <w:t>謝委員衣鳯：</w:t>
      </w:r>
      <w:r>
        <w:rPr>
          <w:rFonts w:hint="eastAsia"/>
        </w:rPr>
        <w:t>是因為臺日關係，才會採購日立的風機，是不是？</w:t>
      </w:r>
    </w:p>
    <w:p w:rsidR="007B21E7" w:rsidRDefault="007B21E7" w:rsidP="007B21E7">
      <w:pPr>
        <w:ind w:left="211" w:hangingChars="100" w:hanging="211"/>
      </w:pPr>
      <w:r w:rsidRPr="000819C2">
        <w:rPr>
          <w:rFonts w:eastAsia="華康中黑體" w:hint="eastAsia"/>
        </w:rPr>
        <w:t>王部長美花：</w:t>
      </w:r>
      <w:r>
        <w:rPr>
          <w:rFonts w:hint="eastAsia"/>
        </w:rPr>
        <w:t>應該不是、應該不是。</w:t>
      </w:r>
    </w:p>
    <w:p w:rsidR="007B21E7" w:rsidRDefault="007B21E7" w:rsidP="007B21E7">
      <w:pPr>
        <w:ind w:left="211" w:hangingChars="100" w:hanging="211"/>
      </w:pPr>
      <w:r w:rsidRPr="000819C2">
        <w:rPr>
          <w:rFonts w:eastAsia="華康中黑體" w:hint="eastAsia"/>
        </w:rPr>
        <w:t>謝委員衣鳯：</w:t>
      </w:r>
      <w:r>
        <w:rPr>
          <w:rFonts w:hint="eastAsia"/>
        </w:rPr>
        <w:t>為什麼會採購未來不再生產的風機呢？</w:t>
      </w:r>
    </w:p>
    <w:p w:rsidR="007B21E7" w:rsidRDefault="007B21E7" w:rsidP="007B21E7">
      <w:pPr>
        <w:ind w:left="211" w:hangingChars="100" w:hanging="211"/>
      </w:pPr>
      <w:r w:rsidRPr="000819C2">
        <w:rPr>
          <w:rFonts w:eastAsia="華康中黑體" w:hint="eastAsia"/>
        </w:rPr>
        <w:t>王部長美花：</w:t>
      </w:r>
      <w:r>
        <w:rPr>
          <w:rFonts w:hint="eastAsia"/>
        </w:rPr>
        <w:t>因為在採購的當時……</w:t>
      </w:r>
    </w:p>
    <w:p w:rsidR="007B21E7" w:rsidRDefault="007B21E7" w:rsidP="007B21E7">
      <w:pPr>
        <w:ind w:left="211" w:hangingChars="100" w:hanging="211"/>
      </w:pPr>
      <w:r w:rsidRPr="000819C2">
        <w:rPr>
          <w:rFonts w:eastAsia="華康中黑體" w:hint="eastAsia"/>
        </w:rPr>
        <w:t>謝委員衣鳯：</w:t>
      </w:r>
      <w:r>
        <w:rPr>
          <w:rFonts w:hint="eastAsia"/>
        </w:rPr>
        <w:t>這樣會增加我們的營業成本。</w:t>
      </w:r>
    </w:p>
    <w:p w:rsidR="007B21E7" w:rsidRDefault="007B21E7" w:rsidP="007B21E7">
      <w:pPr>
        <w:ind w:left="211" w:hangingChars="100" w:hanging="211"/>
      </w:pPr>
      <w:r w:rsidRPr="000819C2">
        <w:rPr>
          <w:rFonts w:eastAsia="華康中黑體" w:hint="eastAsia"/>
        </w:rPr>
        <w:t>王部長美花：</w:t>
      </w:r>
      <w:r>
        <w:rPr>
          <w:rFonts w:hint="eastAsia"/>
        </w:rPr>
        <w:t>就採購當時的狀況與後來的發展而言，其實是採購當時無法預計到未來的情形是如何，但是確實就像我們副局長講的，相關的維護或保固都規定得非常完整。</w:t>
      </w:r>
    </w:p>
    <w:p w:rsidR="007B21E7" w:rsidRDefault="007B21E7" w:rsidP="007B21E7">
      <w:pPr>
        <w:ind w:left="211" w:hangingChars="100" w:hanging="211"/>
      </w:pPr>
      <w:r w:rsidRPr="000819C2">
        <w:rPr>
          <w:rFonts w:eastAsia="華康中黑體" w:hint="eastAsia"/>
        </w:rPr>
        <w:lastRenderedPageBreak/>
        <w:t>謝委員衣鳯：</w:t>
      </w:r>
      <w:r>
        <w:rPr>
          <w:rFonts w:hint="eastAsia"/>
        </w:rPr>
        <w:t>但是它未來不再生產了，如何確保不會增加我們營業的成本？</w:t>
      </w:r>
    </w:p>
    <w:p w:rsidR="007B21E7" w:rsidRDefault="007B21E7" w:rsidP="007B21E7">
      <w:pPr>
        <w:ind w:left="211" w:hangingChars="100" w:hanging="211"/>
      </w:pPr>
      <w:r w:rsidRPr="000819C2">
        <w:rPr>
          <w:rFonts w:eastAsia="華康中黑體" w:hint="eastAsia"/>
        </w:rPr>
        <w:t>王部長美花：</w:t>
      </w:r>
      <w:r>
        <w:rPr>
          <w:rFonts w:hint="eastAsia"/>
        </w:rPr>
        <w:t>台電會去處理。</w:t>
      </w:r>
    </w:p>
    <w:p w:rsidR="007B21E7" w:rsidRDefault="007B21E7" w:rsidP="007B21E7">
      <w:pPr>
        <w:ind w:left="211" w:hangingChars="100" w:hanging="211"/>
      </w:pPr>
      <w:r w:rsidRPr="000819C2">
        <w:rPr>
          <w:rFonts w:eastAsia="華康中黑體" w:hint="eastAsia"/>
        </w:rPr>
        <w:t>謝委員衣鳯：</w:t>
      </w:r>
      <w:r>
        <w:rPr>
          <w:rFonts w:hint="eastAsia"/>
        </w:rPr>
        <w:t>王部長，本席也必須再向你說明，有人告訴本席，你們海事工程的國產化都是虛晃一招。所有來臺投資風電的那些外商不開出海事工程所需的船隻規格，等到要進行招標的時候，再由能源局詢問國內海事工程的廠商有沒有這樣的船隻，結果因為它沒有先開出來，大家沒有這樣的船隻，接下來就可以向外國採購，這樣是不是一種變相的虛晃我們國產化一招？</w:t>
      </w:r>
    </w:p>
    <w:p w:rsidR="007B21E7" w:rsidRDefault="007B21E7" w:rsidP="007B21E7">
      <w:pPr>
        <w:ind w:left="211" w:hangingChars="100" w:hanging="211"/>
      </w:pPr>
      <w:r w:rsidRPr="000819C2">
        <w:rPr>
          <w:rFonts w:eastAsia="華康中黑體" w:hint="eastAsia"/>
        </w:rPr>
        <w:t>李副局長君禮：</w:t>
      </w:r>
      <w:r>
        <w:rPr>
          <w:rFonts w:hint="eastAsia"/>
        </w:rPr>
        <w:t>報告委員，不是這樣……</w:t>
      </w:r>
    </w:p>
    <w:p w:rsidR="007B21E7" w:rsidRDefault="007B21E7" w:rsidP="007B21E7">
      <w:pPr>
        <w:ind w:left="211" w:hangingChars="100" w:hanging="211"/>
      </w:pPr>
      <w:r w:rsidRPr="000819C2">
        <w:rPr>
          <w:rFonts w:eastAsia="華康中黑體" w:hint="eastAsia"/>
        </w:rPr>
        <w:t>主席：</w:t>
      </w:r>
      <w:r>
        <w:rPr>
          <w:rFonts w:hint="eastAsia"/>
        </w:rPr>
        <w:t>針對剛剛謝衣鳯委員的所有詢問，請提供相關資料給謝委員，不好意思，因為時間到了。</w:t>
      </w:r>
    </w:p>
    <w:p w:rsidR="007B21E7" w:rsidRDefault="007B21E7" w:rsidP="007B21E7">
      <w:pPr>
        <w:ind w:left="211" w:hangingChars="100" w:hanging="211"/>
      </w:pPr>
      <w:r w:rsidRPr="000819C2">
        <w:rPr>
          <w:rFonts w:eastAsia="華康中黑體" w:hint="eastAsia"/>
        </w:rPr>
        <w:t>謝委員衣鳯：</w:t>
      </w:r>
      <w:r>
        <w:rPr>
          <w:rFonts w:hint="eastAsia"/>
        </w:rPr>
        <w:t>本席知道，但是，王部長，你必須要了解，我們的海事工程國產化也是一個重點，你們不應該是隨便做。</w:t>
      </w:r>
    </w:p>
    <w:p w:rsidR="007B21E7" w:rsidRDefault="007B21E7" w:rsidP="007B21E7">
      <w:pPr>
        <w:ind w:left="211" w:hangingChars="100" w:hanging="211"/>
      </w:pPr>
      <w:r w:rsidRPr="000819C2">
        <w:rPr>
          <w:rFonts w:eastAsia="華康中黑體" w:hint="eastAsia"/>
        </w:rPr>
        <w:t>王部長美花：</w:t>
      </w:r>
      <w:r>
        <w:rPr>
          <w:rFonts w:hint="eastAsia"/>
        </w:rPr>
        <w:t>不會。</w:t>
      </w:r>
    </w:p>
    <w:p w:rsidR="007B21E7" w:rsidRDefault="007B21E7" w:rsidP="007B21E7">
      <w:pPr>
        <w:ind w:left="211" w:hangingChars="100" w:hanging="211"/>
      </w:pPr>
      <w:r w:rsidRPr="000819C2">
        <w:rPr>
          <w:rFonts w:eastAsia="華康中黑體" w:hint="eastAsia"/>
        </w:rPr>
        <w:t>謝委員衣鳯：</w:t>
      </w:r>
      <w:r>
        <w:rPr>
          <w:rFonts w:hint="eastAsia"/>
        </w:rPr>
        <w:t>你的能源局不應該都沒有開出標準、沒有去監督這個執行的計畫、沒有去落實國產化的整個過程。</w:t>
      </w:r>
    </w:p>
    <w:p w:rsidR="007B21E7" w:rsidRDefault="007B21E7" w:rsidP="007B21E7">
      <w:pPr>
        <w:ind w:left="211" w:hangingChars="100" w:hanging="211"/>
      </w:pPr>
      <w:r w:rsidRPr="000819C2">
        <w:rPr>
          <w:rFonts w:eastAsia="華康中黑體" w:hint="eastAsia"/>
        </w:rPr>
        <w:t>王部長美花：</w:t>
      </w:r>
      <w:r>
        <w:rPr>
          <w:rFonts w:hint="eastAsia"/>
        </w:rPr>
        <w:t>不會，我們在這個部分其實是非常努力在做。</w:t>
      </w:r>
    </w:p>
    <w:p w:rsidR="007B21E7" w:rsidRDefault="007B21E7" w:rsidP="007B21E7">
      <w:pPr>
        <w:ind w:left="211" w:hangingChars="100" w:hanging="211"/>
      </w:pPr>
      <w:r w:rsidRPr="000819C2">
        <w:rPr>
          <w:rFonts w:eastAsia="華康中黑體" w:hint="eastAsia"/>
        </w:rPr>
        <w:t>謝委員衣鳯：</w:t>
      </w:r>
      <w:r>
        <w:rPr>
          <w:rFonts w:hint="eastAsia"/>
        </w:rPr>
        <w:t>你說不會，本席也相信在你的心裡是認為不會，但是你有沒有嚴格規範能源局去做這件事情？</w:t>
      </w:r>
    </w:p>
    <w:p w:rsidR="007B21E7" w:rsidRDefault="007B21E7" w:rsidP="007B21E7">
      <w:pPr>
        <w:ind w:left="211" w:hangingChars="100" w:hanging="211"/>
      </w:pPr>
      <w:r w:rsidRPr="000819C2">
        <w:rPr>
          <w:rFonts w:eastAsia="華康中黑體" w:hint="eastAsia"/>
        </w:rPr>
        <w:t>王部長美花：</w:t>
      </w:r>
      <w:r>
        <w:rPr>
          <w:rFonts w:hint="eastAsia"/>
        </w:rPr>
        <w:t>我們再針對委員的詢問提出完整的書面答覆。</w:t>
      </w:r>
    </w:p>
    <w:p w:rsidR="007B21E7" w:rsidRDefault="007B21E7" w:rsidP="007B21E7">
      <w:pPr>
        <w:ind w:left="211" w:hangingChars="100" w:hanging="211"/>
      </w:pPr>
      <w:r w:rsidRPr="000819C2">
        <w:rPr>
          <w:rFonts w:eastAsia="華康中黑體" w:hint="eastAsia"/>
        </w:rPr>
        <w:t>主席：</w:t>
      </w:r>
      <w:r>
        <w:rPr>
          <w:rFonts w:hint="eastAsia"/>
        </w:rPr>
        <w:t>提供完整的說明。</w:t>
      </w:r>
    </w:p>
    <w:p w:rsidR="007B21E7" w:rsidRDefault="007B21E7" w:rsidP="007B21E7">
      <w:pPr>
        <w:ind w:left="211" w:hangingChars="100" w:hanging="211"/>
      </w:pPr>
      <w:r w:rsidRPr="000819C2">
        <w:rPr>
          <w:rFonts w:eastAsia="華康中黑體" w:hint="eastAsia"/>
        </w:rPr>
        <w:t>王部長美花：</w:t>
      </w:r>
      <w:r>
        <w:rPr>
          <w:rFonts w:hint="eastAsia"/>
        </w:rPr>
        <w:t>是，謝謝。</w:t>
      </w:r>
    </w:p>
    <w:p w:rsidR="007B21E7" w:rsidRDefault="007B21E7" w:rsidP="007B21E7">
      <w:pPr>
        <w:ind w:left="211" w:hangingChars="100" w:hanging="211"/>
      </w:pPr>
      <w:r w:rsidRPr="000819C2">
        <w:rPr>
          <w:rFonts w:eastAsia="華康中黑體" w:hint="eastAsia"/>
        </w:rPr>
        <w:t>謝委員衣鳯：</w:t>
      </w:r>
      <w:r>
        <w:rPr>
          <w:rFonts w:hint="eastAsia"/>
        </w:rPr>
        <w:t>謝謝主席。</w:t>
      </w:r>
    </w:p>
    <w:p w:rsidR="007B21E7" w:rsidRDefault="007B21E7" w:rsidP="007B21E7">
      <w:pPr>
        <w:ind w:left="211" w:hangingChars="100" w:hanging="211"/>
      </w:pPr>
      <w:r w:rsidRPr="000819C2">
        <w:rPr>
          <w:rFonts w:eastAsia="華康中黑體" w:hint="eastAsia"/>
        </w:rPr>
        <w:t>主席：</w:t>
      </w:r>
      <w:r>
        <w:rPr>
          <w:rFonts w:hint="eastAsia"/>
        </w:rPr>
        <w:t>請孔委員文吉發言。</w:t>
      </w:r>
    </w:p>
    <w:p w:rsidR="007B21E7" w:rsidRDefault="007B21E7" w:rsidP="007B21E7">
      <w:pPr>
        <w:ind w:left="211" w:hangingChars="100" w:hanging="211"/>
      </w:pPr>
      <w:r w:rsidRPr="000819C2">
        <w:rPr>
          <w:rFonts w:eastAsia="華康中黑體" w:hint="eastAsia"/>
        </w:rPr>
        <w:t>孔委員文吉：</w:t>
      </w:r>
      <w:r>
        <w:rPr>
          <w:rFonts w:hint="eastAsia"/>
        </w:rPr>
        <w:t>（</w:t>
      </w:r>
      <w:r>
        <w:rPr>
          <w:rFonts w:hint="eastAsia"/>
        </w:rPr>
        <w:t>10</w:t>
      </w:r>
      <w:r>
        <w:rPr>
          <w:rFonts w:hint="eastAsia"/>
        </w:rPr>
        <w:t>時</w:t>
      </w:r>
      <w:r>
        <w:rPr>
          <w:rFonts w:hint="eastAsia"/>
        </w:rPr>
        <w:t>37</w:t>
      </w:r>
      <w:r>
        <w:rPr>
          <w:rFonts w:hint="eastAsia"/>
        </w:rPr>
        <w:t>分）今天幾位委員的版本是針對營業秘密法提出加重刑責、罰則的修正法案，目前行政院還沒有版本，對不對？</w:t>
      </w:r>
    </w:p>
    <w:p w:rsidR="007B21E7" w:rsidRDefault="007B21E7" w:rsidP="007B21E7">
      <w:pPr>
        <w:ind w:left="211" w:hangingChars="100" w:hanging="211"/>
      </w:pPr>
      <w:r w:rsidRPr="000819C2">
        <w:rPr>
          <w:rFonts w:eastAsia="華康中黑體" w:hint="eastAsia"/>
        </w:rPr>
        <w:t>主席：</w:t>
      </w:r>
      <w:r>
        <w:rPr>
          <w:rFonts w:hint="eastAsia"/>
        </w:rPr>
        <w:t>請經濟部王部長說明。</w:t>
      </w:r>
    </w:p>
    <w:p w:rsidR="007B21E7" w:rsidRDefault="007B21E7" w:rsidP="007B21E7">
      <w:pPr>
        <w:ind w:left="211" w:hangingChars="100" w:hanging="211"/>
      </w:pPr>
      <w:r w:rsidRPr="000819C2">
        <w:rPr>
          <w:rFonts w:eastAsia="華康中黑體" w:hint="eastAsia"/>
        </w:rPr>
        <w:t>王部長美花：</w:t>
      </w:r>
      <w:r>
        <w:rPr>
          <w:rFonts w:hint="eastAsia"/>
        </w:rPr>
        <w:t>沒有。</w:t>
      </w:r>
    </w:p>
    <w:p w:rsidR="007B21E7" w:rsidRDefault="007B21E7" w:rsidP="007B21E7">
      <w:pPr>
        <w:ind w:left="211" w:hangingChars="100" w:hanging="211"/>
      </w:pPr>
      <w:r w:rsidRPr="000819C2">
        <w:rPr>
          <w:rFonts w:eastAsia="華康中黑體" w:hint="eastAsia"/>
        </w:rPr>
        <w:t>孔委員文吉：</w:t>
      </w:r>
      <w:r>
        <w:rPr>
          <w:rFonts w:hint="eastAsia"/>
        </w:rPr>
        <w:t>你們只有開會？</w:t>
      </w:r>
    </w:p>
    <w:p w:rsidR="007B21E7" w:rsidRDefault="007B21E7" w:rsidP="007B21E7">
      <w:pPr>
        <w:ind w:left="211" w:hangingChars="100" w:hanging="211"/>
      </w:pPr>
      <w:r w:rsidRPr="000819C2">
        <w:rPr>
          <w:rFonts w:eastAsia="華康中黑體" w:hint="eastAsia"/>
        </w:rPr>
        <w:t>王部長美花：</w:t>
      </w:r>
      <w:r>
        <w:rPr>
          <w:rFonts w:hint="eastAsia"/>
        </w:rPr>
        <w:t>是。</w:t>
      </w:r>
    </w:p>
    <w:p w:rsidR="007B21E7" w:rsidRDefault="007B21E7" w:rsidP="007B21E7">
      <w:pPr>
        <w:ind w:left="211" w:hangingChars="100" w:hanging="211"/>
      </w:pPr>
      <w:r w:rsidRPr="000819C2">
        <w:rPr>
          <w:rFonts w:eastAsia="華康中黑體" w:hint="eastAsia"/>
        </w:rPr>
        <w:t>孔委員文吉：</w:t>
      </w:r>
      <w:r>
        <w:rPr>
          <w:rFonts w:hint="eastAsia"/>
        </w:rPr>
        <w:t>胡副局長，你說這個部分的法規需要補強，希望我們能夠再討論，也就是要加訂補強高科技洩密的漏洞，對不對？</w:t>
      </w:r>
    </w:p>
    <w:p w:rsidR="007B21E7" w:rsidRDefault="007B21E7" w:rsidP="007B21E7">
      <w:pPr>
        <w:ind w:left="211" w:hangingChars="100" w:hanging="211"/>
      </w:pPr>
      <w:r w:rsidRPr="000819C2">
        <w:rPr>
          <w:rFonts w:eastAsia="華康中黑體" w:hint="eastAsia"/>
        </w:rPr>
        <w:t>主席：</w:t>
      </w:r>
      <w:r>
        <w:rPr>
          <w:rFonts w:hint="eastAsia"/>
        </w:rPr>
        <w:t>請國安局胡副局長說明。</w:t>
      </w:r>
    </w:p>
    <w:p w:rsidR="007B21E7" w:rsidRDefault="007B21E7" w:rsidP="007B21E7">
      <w:pPr>
        <w:ind w:left="211" w:hangingChars="100" w:hanging="211"/>
      </w:pPr>
      <w:r w:rsidRPr="000819C2">
        <w:rPr>
          <w:rFonts w:eastAsia="華康中黑體" w:hint="eastAsia"/>
        </w:rPr>
        <w:t>胡副局長木源：</w:t>
      </w:r>
      <w:r>
        <w:rPr>
          <w:rFonts w:hint="eastAsia"/>
        </w:rPr>
        <w:t>是。</w:t>
      </w:r>
    </w:p>
    <w:p w:rsidR="007B21E7" w:rsidRDefault="007B21E7" w:rsidP="007B21E7">
      <w:pPr>
        <w:ind w:left="211" w:hangingChars="100" w:hanging="211"/>
      </w:pPr>
      <w:r w:rsidRPr="000819C2">
        <w:rPr>
          <w:rFonts w:eastAsia="華康中黑體" w:hint="eastAsia"/>
        </w:rPr>
        <w:t>孔委員文吉：</w:t>
      </w:r>
      <w:r>
        <w:rPr>
          <w:rFonts w:hint="eastAsia"/>
        </w:rPr>
        <w:t>針對委員所提的修正版本，你有什麼看法？支持或反對？</w:t>
      </w:r>
    </w:p>
    <w:p w:rsidR="007B21E7" w:rsidRDefault="007B21E7" w:rsidP="007B21E7">
      <w:pPr>
        <w:ind w:left="211" w:hangingChars="100" w:hanging="211"/>
      </w:pPr>
      <w:r w:rsidRPr="000819C2">
        <w:rPr>
          <w:rFonts w:eastAsia="華康中黑體" w:hint="eastAsia"/>
        </w:rPr>
        <w:t>胡副局長木源：</w:t>
      </w:r>
      <w:r>
        <w:rPr>
          <w:rFonts w:hint="eastAsia"/>
        </w:rPr>
        <w:t>我認為他們的方向都是一致的，只要對我們的國家安全及利益有幫助，我們都會表示支持。</w:t>
      </w:r>
    </w:p>
    <w:p w:rsidR="007B21E7" w:rsidRDefault="007B21E7" w:rsidP="007B21E7">
      <w:pPr>
        <w:ind w:left="211" w:hangingChars="100" w:hanging="211"/>
      </w:pPr>
      <w:r w:rsidRPr="000819C2">
        <w:rPr>
          <w:rFonts w:eastAsia="華康中黑體" w:hint="eastAsia"/>
        </w:rPr>
        <w:t>孔委員文吉：</w:t>
      </w:r>
      <w:r>
        <w:rPr>
          <w:rFonts w:hint="eastAsia"/>
        </w:rPr>
        <w:t>你們現在還在討論嗎？</w:t>
      </w:r>
    </w:p>
    <w:p w:rsidR="007B21E7" w:rsidRDefault="007B21E7" w:rsidP="007B21E7">
      <w:pPr>
        <w:ind w:left="211" w:hangingChars="100" w:hanging="211"/>
      </w:pPr>
      <w:r w:rsidRPr="000819C2">
        <w:rPr>
          <w:rFonts w:eastAsia="華康中黑體" w:hint="eastAsia"/>
        </w:rPr>
        <w:lastRenderedPageBreak/>
        <w:t>胡副局長木源：</w:t>
      </w:r>
      <w:r>
        <w:rPr>
          <w:rFonts w:hint="eastAsia"/>
        </w:rPr>
        <w:t>對，還有一些細節，包括與產業界的溝通。</w:t>
      </w:r>
    </w:p>
    <w:p w:rsidR="007B21E7" w:rsidRDefault="007B21E7" w:rsidP="007B21E7">
      <w:pPr>
        <w:ind w:left="211" w:hangingChars="100" w:hanging="211"/>
      </w:pPr>
      <w:r w:rsidRPr="000819C2">
        <w:rPr>
          <w:rFonts w:eastAsia="華康中黑體" w:hint="eastAsia"/>
        </w:rPr>
        <w:t>孔委員文吉：</w:t>
      </w:r>
      <w:r>
        <w:rPr>
          <w:rFonts w:hint="eastAsia"/>
        </w:rPr>
        <w:t>現在委員提出這樣的修法版本，國安局的立場是什麼？還在討論嗎？</w:t>
      </w:r>
    </w:p>
    <w:p w:rsidR="007B21E7" w:rsidRDefault="007B21E7" w:rsidP="007B21E7">
      <w:pPr>
        <w:ind w:left="211" w:hangingChars="100" w:hanging="211"/>
      </w:pPr>
      <w:r w:rsidRPr="000819C2">
        <w:rPr>
          <w:rFonts w:eastAsia="華康中黑體" w:hint="eastAsia"/>
        </w:rPr>
        <w:t>胡副局長木源：</w:t>
      </w:r>
      <w:r>
        <w:rPr>
          <w:rFonts w:hint="eastAsia"/>
        </w:rPr>
        <w:t>我們尊重主管部會及業者，還要再溝通一下。</w:t>
      </w:r>
    </w:p>
    <w:p w:rsidR="007B21E7" w:rsidRDefault="007B21E7" w:rsidP="007B21E7">
      <w:pPr>
        <w:ind w:left="211" w:hangingChars="100" w:hanging="211"/>
      </w:pPr>
      <w:r w:rsidRPr="000819C2">
        <w:rPr>
          <w:rFonts w:eastAsia="華康中黑體" w:hint="eastAsia"/>
        </w:rPr>
        <w:t>孔委員文吉：</w:t>
      </w:r>
      <w:r>
        <w:rPr>
          <w:rFonts w:hint="eastAsia"/>
        </w:rPr>
        <w:t>還要再溝通一下，不宜倉促修正，對不對？</w:t>
      </w:r>
    </w:p>
    <w:p w:rsidR="007B21E7" w:rsidRDefault="007B21E7" w:rsidP="007B21E7">
      <w:pPr>
        <w:ind w:left="211" w:hangingChars="100" w:hanging="211"/>
      </w:pPr>
      <w:r w:rsidRPr="000819C2">
        <w:rPr>
          <w:rFonts w:eastAsia="華康中黑體" w:hint="eastAsia"/>
        </w:rPr>
        <w:t>胡副局長木源：</w:t>
      </w:r>
      <w:r>
        <w:rPr>
          <w:rFonts w:hint="eastAsia"/>
        </w:rPr>
        <w:t>對。</w:t>
      </w:r>
    </w:p>
    <w:p w:rsidR="007B21E7" w:rsidRDefault="007B21E7" w:rsidP="007B21E7">
      <w:pPr>
        <w:ind w:left="211" w:hangingChars="100" w:hanging="211"/>
      </w:pPr>
      <w:r w:rsidRPr="000819C2">
        <w:rPr>
          <w:rFonts w:eastAsia="華康中黑體" w:hint="eastAsia"/>
        </w:rPr>
        <w:t>孔委員文吉：</w:t>
      </w:r>
      <w:r>
        <w:rPr>
          <w:rFonts w:hint="eastAsia"/>
        </w:rPr>
        <w:t>接下來要請教陸委會，邱垂正副主委曾經講過，無論是大陸地區人民來臺投資許可辦法或是大陸地區從事投資或技術合作許可辦法，在去年之前都要全面強化，而且要落實查處，這個法規也須要持續補強。請問李副主委，陸委會現在的立場是怎麼樣？</w:t>
      </w:r>
    </w:p>
    <w:p w:rsidR="007B21E7" w:rsidRDefault="007B21E7" w:rsidP="007B21E7">
      <w:pPr>
        <w:ind w:left="211" w:hangingChars="100" w:hanging="211"/>
      </w:pPr>
      <w:r w:rsidRPr="000819C2">
        <w:rPr>
          <w:rFonts w:eastAsia="華康中黑體" w:hint="eastAsia"/>
        </w:rPr>
        <w:t>主席：</w:t>
      </w:r>
      <w:r>
        <w:rPr>
          <w:rFonts w:hint="eastAsia"/>
        </w:rPr>
        <w:t>請陸委會李副主任委員說明。</w:t>
      </w:r>
    </w:p>
    <w:p w:rsidR="007B21E7" w:rsidRDefault="007B21E7" w:rsidP="007B21E7">
      <w:pPr>
        <w:ind w:left="211" w:hangingChars="100" w:hanging="211"/>
      </w:pPr>
      <w:r w:rsidRPr="000819C2">
        <w:rPr>
          <w:rFonts w:eastAsia="華康中黑體" w:hint="eastAsia"/>
        </w:rPr>
        <w:t>李副主任委員麗珍：</w:t>
      </w:r>
      <w:r>
        <w:rPr>
          <w:rFonts w:hint="eastAsia"/>
        </w:rPr>
        <w:t>對於各位委員所提，整個要強化管理的修法目的與精神，我們是支持的；而我們目前也正配合行政院的統籌規劃，檢視所有的法規，如需修訂陸委會主管的相關法令，我們也會全力來配合。對於委員今天的各項提案，我們尊重立法院的立法權，對於委員提案的內容，我們也都非常尊重。</w:t>
      </w:r>
    </w:p>
    <w:p w:rsidR="007B21E7" w:rsidRDefault="007B21E7" w:rsidP="007B21E7">
      <w:pPr>
        <w:ind w:left="211" w:hangingChars="100" w:hanging="211"/>
      </w:pPr>
      <w:r w:rsidRPr="000819C2">
        <w:rPr>
          <w:rFonts w:eastAsia="華康中黑體" w:hint="eastAsia"/>
        </w:rPr>
        <w:t>孔委員文吉：</w:t>
      </w:r>
      <w:r>
        <w:rPr>
          <w:rFonts w:hint="eastAsia"/>
        </w:rPr>
        <w:t>非常尊重。</w:t>
      </w:r>
    </w:p>
    <w:p w:rsidR="007B21E7" w:rsidRDefault="007B21E7" w:rsidP="007B21E7">
      <w:pPr>
        <w:ind w:left="211" w:hangingChars="100" w:hanging="211"/>
      </w:pPr>
      <w:r w:rsidRPr="000819C2">
        <w:rPr>
          <w:rFonts w:eastAsia="華康中黑體" w:hint="eastAsia"/>
        </w:rPr>
        <w:t>李副主任委員麗珍：</w:t>
      </w:r>
      <w:r>
        <w:rPr>
          <w:rFonts w:hint="eastAsia"/>
        </w:rPr>
        <w:t>是。</w:t>
      </w:r>
    </w:p>
    <w:p w:rsidR="007B21E7" w:rsidRDefault="007B21E7" w:rsidP="007B21E7">
      <w:pPr>
        <w:ind w:left="211" w:hangingChars="100" w:hanging="211"/>
      </w:pPr>
      <w:r w:rsidRPr="000819C2">
        <w:rPr>
          <w:rFonts w:eastAsia="華康中黑體" w:hint="eastAsia"/>
        </w:rPr>
        <w:t>孔委員文吉：</w:t>
      </w:r>
      <w:r>
        <w:rPr>
          <w:rFonts w:hint="eastAsia"/>
        </w:rPr>
        <w:t>另外，本法的修正裡面提到境外敵對勢力，請問部長，境外敵對勢力是指大陸、香港跟澳門嗎？</w:t>
      </w:r>
    </w:p>
    <w:p w:rsidR="007B21E7" w:rsidRDefault="007B21E7" w:rsidP="007B21E7">
      <w:pPr>
        <w:ind w:left="211" w:hangingChars="100" w:hanging="211"/>
      </w:pPr>
      <w:r w:rsidRPr="000819C2">
        <w:rPr>
          <w:rFonts w:eastAsia="華康中黑體" w:hint="eastAsia"/>
        </w:rPr>
        <w:t>王部長美花：</w:t>
      </w:r>
      <w:r>
        <w:rPr>
          <w:rFonts w:hint="eastAsia"/>
        </w:rPr>
        <w:t>這部分是不是由陸委會來回答？</w:t>
      </w:r>
    </w:p>
    <w:p w:rsidR="007B21E7" w:rsidRDefault="007B21E7" w:rsidP="007B21E7">
      <w:pPr>
        <w:ind w:left="211" w:hangingChars="100" w:hanging="211"/>
      </w:pPr>
      <w:r w:rsidRPr="000819C2">
        <w:rPr>
          <w:rFonts w:eastAsia="華康中黑體" w:hint="eastAsia"/>
        </w:rPr>
        <w:t>孔委員文吉：</w:t>
      </w:r>
      <w:r>
        <w:rPr>
          <w:rFonts w:hint="eastAsia"/>
        </w:rPr>
        <w:t>就境外敵對勢力的部分，請陸委會再說明，因為這個是新增條文，就是用非和平的手段……</w:t>
      </w:r>
    </w:p>
    <w:p w:rsidR="007B21E7" w:rsidRDefault="007B21E7" w:rsidP="007B21E7">
      <w:pPr>
        <w:ind w:left="211" w:hangingChars="100" w:hanging="211"/>
      </w:pPr>
      <w:r w:rsidRPr="000819C2">
        <w:rPr>
          <w:rFonts w:eastAsia="華康中黑體" w:hint="eastAsia"/>
        </w:rPr>
        <w:t>李副主任委員麗珍：</w:t>
      </w:r>
      <w:r>
        <w:rPr>
          <w:rFonts w:hint="eastAsia"/>
        </w:rPr>
        <w:t>是，在我們的反滲透法裡面，業已針對境外敵對勢力做了定義，指與我國交戰或武力對峙的國家、政治實體或團體；主張採取非和平手段危害我們主權的國家、政治實體或團體都也叫做境外敵對勢力。</w:t>
      </w:r>
    </w:p>
    <w:p w:rsidR="007B21E7" w:rsidRDefault="007B21E7" w:rsidP="007B21E7">
      <w:pPr>
        <w:ind w:left="211" w:hangingChars="100" w:hanging="211"/>
      </w:pPr>
      <w:r w:rsidRPr="000819C2">
        <w:rPr>
          <w:rFonts w:eastAsia="華康中黑體" w:hint="eastAsia"/>
        </w:rPr>
        <w:t>孔委員文吉：</w:t>
      </w:r>
      <w:r>
        <w:rPr>
          <w:rFonts w:hint="eastAsia"/>
        </w:rPr>
        <w:t>這個只包括大陸、香港和澳門嗎？</w:t>
      </w:r>
    </w:p>
    <w:p w:rsidR="007B21E7" w:rsidRDefault="007B21E7" w:rsidP="007B21E7">
      <w:pPr>
        <w:ind w:left="211" w:hangingChars="100" w:hanging="211"/>
      </w:pPr>
      <w:r w:rsidRPr="000819C2">
        <w:rPr>
          <w:rFonts w:eastAsia="華康中黑體" w:hint="eastAsia"/>
        </w:rPr>
        <w:t>李副主任委員麗珍：</w:t>
      </w:r>
      <w:r>
        <w:rPr>
          <w:rFonts w:hint="eastAsia"/>
        </w:rPr>
        <w:t>我想實質的認定要再做思考。</w:t>
      </w:r>
    </w:p>
    <w:p w:rsidR="007B21E7" w:rsidRDefault="007B21E7" w:rsidP="007B21E7">
      <w:pPr>
        <w:ind w:left="211" w:hangingChars="100" w:hanging="211"/>
      </w:pPr>
      <w:r w:rsidRPr="0038229B">
        <w:rPr>
          <w:rFonts w:eastAsia="華康中黑體" w:hint="eastAsia"/>
        </w:rPr>
        <w:t>孔委員文吉：</w:t>
      </w:r>
      <w:r>
        <w:rPr>
          <w:rFonts w:hint="eastAsia"/>
        </w:rPr>
        <w:t>還要再研討？</w:t>
      </w:r>
    </w:p>
    <w:p w:rsidR="007B21E7" w:rsidRDefault="007B21E7" w:rsidP="007B21E7">
      <w:pPr>
        <w:ind w:left="211" w:hangingChars="100" w:hanging="211"/>
      </w:pPr>
      <w:r w:rsidRPr="0038229B">
        <w:rPr>
          <w:rFonts w:eastAsia="華康中黑體" w:hint="eastAsia"/>
        </w:rPr>
        <w:t>李副主任委員麗珍：</w:t>
      </w:r>
      <w:r>
        <w:rPr>
          <w:rFonts w:hint="eastAsia"/>
        </w:rPr>
        <w:t>是。</w:t>
      </w:r>
    </w:p>
    <w:p w:rsidR="007B21E7" w:rsidRDefault="007B21E7" w:rsidP="007B21E7">
      <w:pPr>
        <w:ind w:left="211" w:hangingChars="100" w:hanging="211"/>
      </w:pPr>
      <w:r w:rsidRPr="0038229B">
        <w:rPr>
          <w:rFonts w:eastAsia="華康中黑體" w:hint="eastAsia"/>
        </w:rPr>
        <w:t>孔委員文吉：</w:t>
      </w:r>
      <w:r>
        <w:rPr>
          <w:rFonts w:hint="eastAsia"/>
        </w:rPr>
        <w:t>部長，現在兩岸的經貿關係，我們享受了巨大的順差，對不對？</w:t>
      </w:r>
    </w:p>
    <w:p w:rsidR="007B21E7" w:rsidRDefault="007B21E7" w:rsidP="007B21E7">
      <w:pPr>
        <w:ind w:left="211" w:hangingChars="100" w:hanging="211"/>
      </w:pPr>
      <w:r w:rsidRPr="0038229B">
        <w:rPr>
          <w:rFonts w:eastAsia="華康中黑體" w:hint="eastAsia"/>
        </w:rPr>
        <w:t>王部長美花：</w:t>
      </w:r>
      <w:r>
        <w:rPr>
          <w:rFonts w:hint="eastAsia"/>
        </w:rPr>
        <w:t>是，目前還是順差。</w:t>
      </w:r>
    </w:p>
    <w:p w:rsidR="007B21E7" w:rsidRDefault="007B21E7" w:rsidP="007B21E7">
      <w:pPr>
        <w:ind w:left="211" w:hangingChars="100" w:hanging="211"/>
      </w:pPr>
      <w:r w:rsidRPr="0038229B">
        <w:rPr>
          <w:rFonts w:eastAsia="華康中黑體" w:hint="eastAsia"/>
        </w:rPr>
        <w:t>孔委員文吉：</w:t>
      </w:r>
      <w:r>
        <w:rPr>
          <w:rFonts w:hint="eastAsia"/>
        </w:rPr>
        <w:t>今年第一季我們對大陸的出口順差增加了幾趴？好像滿多的。</w:t>
      </w:r>
    </w:p>
    <w:p w:rsidR="007B21E7" w:rsidRDefault="007B21E7" w:rsidP="007B21E7">
      <w:pPr>
        <w:ind w:left="211" w:hangingChars="100" w:hanging="211"/>
      </w:pPr>
      <w:r w:rsidRPr="0038229B">
        <w:rPr>
          <w:rFonts w:eastAsia="華康中黑體" w:hint="eastAsia"/>
        </w:rPr>
        <w:t>王部長美花：</w:t>
      </w:r>
      <w:r>
        <w:rPr>
          <w:rFonts w:hint="eastAsia"/>
        </w:rPr>
        <w:t>出口到中國大陸的部分還是</w:t>
      </w:r>
      <w:r>
        <w:rPr>
          <w:rFonts w:hint="eastAsia"/>
        </w:rPr>
        <w:t>43%</w:t>
      </w:r>
      <w:r>
        <w:rPr>
          <w:rFonts w:hint="eastAsia"/>
        </w:rPr>
        <w:t>左右。</w:t>
      </w:r>
    </w:p>
    <w:p w:rsidR="007B21E7" w:rsidRDefault="007B21E7" w:rsidP="007B21E7">
      <w:pPr>
        <w:ind w:left="211" w:hangingChars="100" w:hanging="211"/>
      </w:pPr>
      <w:r w:rsidRPr="0038229B">
        <w:rPr>
          <w:rFonts w:eastAsia="華康中黑體" w:hint="eastAsia"/>
        </w:rPr>
        <w:t>孔委員文吉：</w:t>
      </w:r>
      <w:r>
        <w:rPr>
          <w:rFonts w:hint="eastAsia"/>
        </w:rPr>
        <w:t>所以我希望這個營業秘密法不要造成臺商出口到大陸的不方便，而且不是只有大陸跟澳門，美國跟日本的企業怎麼辦呢？對美國跟日本的企業，我們要怎麼規範？難道美國跟日本沒有對我們竊取科技、挖角人才，就只是針對大陸做這樣的防範？</w:t>
      </w:r>
    </w:p>
    <w:p w:rsidR="007B21E7" w:rsidRDefault="007B21E7" w:rsidP="007B21E7">
      <w:pPr>
        <w:ind w:left="211" w:hangingChars="100" w:hanging="211"/>
      </w:pPr>
      <w:r w:rsidRPr="0038229B">
        <w:rPr>
          <w:rFonts w:eastAsia="華康中黑體" w:hint="eastAsia"/>
        </w:rPr>
        <w:t>王部長美花：</w:t>
      </w:r>
      <w:r>
        <w:rPr>
          <w:rFonts w:hint="eastAsia"/>
        </w:rPr>
        <w:t>就目前的營業秘密法是指所有的營業秘密，不管是國內自己的竊取或是國外任何一個</w:t>
      </w:r>
      <w:r>
        <w:rPr>
          <w:rFonts w:hint="eastAsia"/>
        </w:rPr>
        <w:lastRenderedPageBreak/>
        <w:t>國家，都在目前的營業秘密法裡面。</w:t>
      </w:r>
    </w:p>
    <w:p w:rsidR="007B21E7" w:rsidRDefault="007B21E7" w:rsidP="007B21E7">
      <w:pPr>
        <w:ind w:left="211" w:hangingChars="100" w:hanging="211"/>
      </w:pPr>
      <w:r w:rsidRPr="0038229B">
        <w:rPr>
          <w:rFonts w:eastAsia="華康中黑體" w:hint="eastAsia"/>
        </w:rPr>
        <w:t>孔委員文吉：</w:t>
      </w:r>
      <w:r>
        <w:rPr>
          <w:rFonts w:hint="eastAsia"/>
        </w:rPr>
        <w:t>我們現在的營業秘密法分境內使用跟境外使用，境內使用屬於輕罪而且是告訴乃論─處五年以下有期徒刑，境外使用就是竊取我們臺灣的營業秘密到國外去使用，屬於非告訴乃論的重罪，所以這部分是有所區分的。本席在這邊要特別提醒，因為有委員提這個修正版本，我們除了要顧及兩岸現在的經貿交流之外，臺商他們有什麼想法，還有一些是科技的、人才的交流等等，所以在這方面要用什麼樣的刑度會比較適合，都有待討論。因為委員提案的方向大概都是針對敵對勢力的團體，但我們也要顧及到兩岸的整個經貿交流，特別是對臺商的權益；至於高科技人才流失的部分，如果是從臺灣竊取拿到境外使用的，我們還是要去防範。</w:t>
      </w:r>
    </w:p>
    <w:p w:rsidR="007B21E7" w:rsidRDefault="007B21E7" w:rsidP="007B21E7">
      <w:pPr>
        <w:ind w:left="211" w:hangingChars="100" w:hanging="211"/>
      </w:pPr>
      <w:r w:rsidRPr="0038229B">
        <w:rPr>
          <w:rFonts w:eastAsia="華康中黑體" w:hint="eastAsia"/>
        </w:rPr>
        <w:t>王部長美花：</w:t>
      </w:r>
      <w:r>
        <w:rPr>
          <w:rFonts w:hint="eastAsia"/>
        </w:rPr>
        <w:t>是。</w:t>
      </w:r>
    </w:p>
    <w:p w:rsidR="007B21E7" w:rsidRDefault="007B21E7" w:rsidP="007B21E7">
      <w:pPr>
        <w:ind w:left="211" w:hangingChars="100" w:hanging="211"/>
      </w:pPr>
      <w:r w:rsidRPr="0038229B">
        <w:rPr>
          <w:rFonts w:eastAsia="華康中黑體" w:hint="eastAsia"/>
        </w:rPr>
        <w:t>主席：</w:t>
      </w:r>
      <w:r>
        <w:rPr>
          <w:rFonts w:hint="eastAsia"/>
        </w:rPr>
        <w:t>請黃委員世杰發言。</w:t>
      </w:r>
    </w:p>
    <w:p w:rsidR="007B21E7" w:rsidRDefault="007B21E7" w:rsidP="007B21E7">
      <w:pPr>
        <w:ind w:left="211" w:hangingChars="100" w:hanging="211"/>
      </w:pPr>
      <w:r w:rsidRPr="0038229B">
        <w:rPr>
          <w:rFonts w:eastAsia="華康中黑體" w:hint="eastAsia"/>
        </w:rPr>
        <w:t>黃委員世杰：</w:t>
      </w:r>
      <w:r>
        <w:rPr>
          <w:rFonts w:hint="eastAsia"/>
        </w:rPr>
        <w:t>（</w:t>
      </w:r>
      <w:r>
        <w:rPr>
          <w:rFonts w:hint="eastAsia"/>
        </w:rPr>
        <w:t>10</w:t>
      </w:r>
      <w:r>
        <w:rPr>
          <w:rFonts w:hint="eastAsia"/>
        </w:rPr>
        <w:t>時</w:t>
      </w:r>
      <w:r>
        <w:rPr>
          <w:rFonts w:hint="eastAsia"/>
        </w:rPr>
        <w:t>44</w:t>
      </w:r>
      <w:r>
        <w:rPr>
          <w:rFonts w:hint="eastAsia"/>
        </w:rPr>
        <w:t>分）今天我們排審這個營業秘密法，本席從各位的報告裡面發現，法務部對目前的修法版本，好像都是建請再酌；但不管是陸委會或國安局甚至經濟部，對委員提案想要處理的問題，都表示需要積極來研議。因為營業秘密法是針對私法之間，就是私人企業之間這樣的問題；但今天我們凸顯出來的是國安問題，從國安的角度，我認同要整體來思考，但我也想提出一個問題讓你們在研議的時候做參考。</w:t>
      </w:r>
    </w:p>
    <w:p w:rsidR="007B21E7" w:rsidRDefault="007B21E7" w:rsidP="007B21E7">
      <w:pPr>
        <w:ind w:leftChars="100" w:left="211" w:firstLineChars="100" w:firstLine="211"/>
      </w:pPr>
      <w:r>
        <w:rPr>
          <w:rFonts w:hint="eastAsia"/>
        </w:rPr>
        <w:t>請國安局特別注意，現在不管是營業秘密或國家機密，我們對於它的程序或是要怎麼處罰都想了很多；但什麼東西是機密、要用什麼程序去保護，卻很少去著墨。我們現在的機密只分跟國家安全有關的機密及一般的機密，至於營業秘密的部分，哪些跟國安特定部分相關？我們國家可以透過什麼樣的程序去指定跟這個相關的產品，甚至都可以限制它出口，像美國就有這樣的規定，所以他們才能夠制裁中芯、華為這些公司；反觀國內對於這部分，目前都還沒有看到相關的法令有在處理這個問題，這個不是只有政府所持有的機密，也包含我們的重點、關鍵產業，譬如我們現在常常講的台積電或是我們的所謂的國安相關的護國神山產業等等，可是我們對他們的產品及他們的營業秘密保護，並沒有做特別的匡列，現在沒有這樣的程序，也沒有提出實體認定標準。本席希望行政院在整合各部會討論這件事情的時候，要把這個部分納入，不然的話我們的保護都是空的。我們今天訂定很多程序，可是這個問題很難處理，因為我們中小企業所面對的問題跟大企業、跟國安，其實不一樣，由於我們欠缺一個法令程序可以去把這些事情區分開來，所以現在若照這種方式修法，不同的意見就都出來了，我們真正想要處理的問題，都沒有辦法處理。本席提出這個部分給大家參考，希望你們可以朝此方向去研議。其實美國已經有相關的作法，我們應該也可以做到，只是是不是不要放到營業秘密法，放到別的地方，我們可以考慮一下，希望行政部門可以提出相關的法案。</w:t>
      </w:r>
    </w:p>
    <w:p w:rsidR="007B21E7" w:rsidRDefault="007B21E7" w:rsidP="007B21E7">
      <w:pPr>
        <w:ind w:leftChars="100" w:left="211" w:firstLineChars="100" w:firstLine="211"/>
      </w:pPr>
      <w:r>
        <w:rPr>
          <w:rFonts w:hint="eastAsia"/>
        </w:rPr>
        <w:t>另外，我想請教王部長，上個禮拜是世界地球日，總統也在總統府宣示要減少碳排；同一時間全球氣候峰會裡面，各國的重要領導人也開會做出減碳的承諾；很多跨國企業也都有這樣的宣示，包含微軟、</w:t>
      </w:r>
      <w:r>
        <w:rPr>
          <w:rFonts w:hint="eastAsia"/>
        </w:rPr>
        <w:t>Google</w:t>
      </w:r>
      <w:r>
        <w:rPr>
          <w:rFonts w:hint="eastAsia"/>
        </w:rPr>
        <w:t>、</w:t>
      </w:r>
      <w:r>
        <w:rPr>
          <w:rFonts w:hint="eastAsia"/>
        </w:rPr>
        <w:t>Facebook</w:t>
      </w:r>
      <w:r>
        <w:rPr>
          <w:rFonts w:hint="eastAsia"/>
        </w:rPr>
        <w:t>，國內像台泥公司等等也都宣示</w:t>
      </w:r>
      <w:r>
        <w:rPr>
          <w:rFonts w:hint="eastAsia"/>
        </w:rPr>
        <w:t>2050</w:t>
      </w:r>
      <w:r>
        <w:rPr>
          <w:rFonts w:hint="eastAsia"/>
        </w:rPr>
        <w:t>達到碳中和。這個好像是世界目標，經濟部也表示我們要盡力達成。可是我們看溫室氣體管理法的目標是</w:t>
      </w:r>
      <w:r>
        <w:rPr>
          <w:rFonts w:hint="eastAsia"/>
        </w:rPr>
        <w:t>2030</w:t>
      </w:r>
      <w:r>
        <w:rPr>
          <w:rFonts w:hint="eastAsia"/>
        </w:rPr>
        <w:t>年比</w:t>
      </w:r>
      <w:r>
        <w:rPr>
          <w:rFonts w:hint="eastAsia"/>
        </w:rPr>
        <w:t>2005</w:t>
      </w:r>
      <w:r>
        <w:rPr>
          <w:rFonts w:hint="eastAsia"/>
        </w:rPr>
        <w:t>年減少</w:t>
      </w:r>
      <w:r>
        <w:rPr>
          <w:rFonts w:hint="eastAsia"/>
        </w:rPr>
        <w:t>20%</w:t>
      </w:r>
      <w:r>
        <w:rPr>
          <w:rFonts w:hint="eastAsia"/>
        </w:rPr>
        <w:t>，但我們現在的用電跟國內產業的進度，有辦法趕得上這個嗎？請部長說明一</w:t>
      </w:r>
      <w:r>
        <w:rPr>
          <w:rFonts w:hint="eastAsia"/>
        </w:rPr>
        <w:lastRenderedPageBreak/>
        <w:t>下，我們到底要怎麼做到這件事情？</w:t>
      </w:r>
    </w:p>
    <w:p w:rsidR="007B21E7" w:rsidRDefault="007B21E7" w:rsidP="007B21E7">
      <w:pPr>
        <w:ind w:left="211" w:hangingChars="100" w:hanging="211"/>
      </w:pPr>
      <w:r w:rsidRPr="0038229B">
        <w:rPr>
          <w:rFonts w:eastAsia="華康中黑體" w:hint="eastAsia"/>
        </w:rPr>
        <w:t>主席：</w:t>
      </w:r>
      <w:r>
        <w:rPr>
          <w:rFonts w:hint="eastAsia"/>
        </w:rPr>
        <w:t>請經濟部王部長說明。</w:t>
      </w:r>
    </w:p>
    <w:p w:rsidR="007B21E7" w:rsidRDefault="007B21E7" w:rsidP="007B21E7">
      <w:pPr>
        <w:ind w:left="211" w:hangingChars="100" w:hanging="211"/>
      </w:pPr>
      <w:r w:rsidRPr="0038229B">
        <w:rPr>
          <w:rFonts w:eastAsia="華康中黑體" w:hint="eastAsia"/>
        </w:rPr>
        <w:t>王部長美花：</w:t>
      </w:r>
      <w:r>
        <w:rPr>
          <w:rFonts w:hint="eastAsia"/>
        </w:rPr>
        <w:t>是的，其實對臺灣來說，臺灣一個這麼小的國家，可是我們的製造業是這麼密集，所以就相關的這個部分，我們現在也非常積極地在跟我們的研究單位及不同的產業界在分產業別，在做相關的溝通交流。這裡就提到製造業部門要有技術的開發，包括它的生產模式，包括怎麼導入這個循環經濟的概念，然後去減少碳排的問題，很多面向都要去加強。昨天我們看到台積電像其他國際大廠一樣，宣布它的供應鏈要一起來做，這其實是一個非常好的機制，我們也非常樂見台積電對它的供應鏈廠商做這樣的要求。</w:t>
      </w:r>
    </w:p>
    <w:p w:rsidR="007B21E7" w:rsidRDefault="007B21E7" w:rsidP="007B21E7">
      <w:pPr>
        <w:ind w:left="211" w:hangingChars="100" w:hanging="211"/>
      </w:pPr>
      <w:r w:rsidRPr="0038229B">
        <w:rPr>
          <w:rFonts w:eastAsia="華康中黑體" w:hint="eastAsia"/>
        </w:rPr>
        <w:t>黃委員世杰：</w:t>
      </w:r>
      <w:r>
        <w:rPr>
          <w:rFonts w:hint="eastAsia"/>
        </w:rPr>
        <w:t>像台積電這種標竿式的國際性企業都已經感受到這件事情的重要，也都走在前面，但真正會遇到挑戰的是中小企業，包含我們自己國家的用電、能源等部分，才是我們最大的挑戰。因為以歐盟為首，還有美國都已經開始在研擬，歐盟甚至喊出</w:t>
      </w:r>
      <w:r>
        <w:rPr>
          <w:rFonts w:hint="eastAsia"/>
        </w:rPr>
        <w:t>2023</w:t>
      </w:r>
      <w:r>
        <w:rPr>
          <w:rFonts w:hint="eastAsia"/>
        </w:rPr>
        <w:t>年就要來實施碳關稅，這對我們的產業會是非常大的衝擊。其實拜登在全球氣候峰會中也暗示過污染者應該自行承受這個碳排放的後果，他也暗示會跟進這樣的作法。</w:t>
      </w:r>
    </w:p>
    <w:p w:rsidR="007B21E7" w:rsidRDefault="007B21E7" w:rsidP="007B21E7">
      <w:pPr>
        <w:ind w:leftChars="100" w:left="211" w:firstLineChars="100" w:firstLine="211"/>
      </w:pPr>
      <w:r>
        <w:rPr>
          <w:rFonts w:hint="eastAsia"/>
        </w:rPr>
        <w:t>對於這件事情，包含我現在的問題─在用電部分，如果按照我們原來的能源轉型規劃，能夠趕得上這件事情嗎？假設三接沒有蓋，部長講過如果三接沒辦法如期來供氣的話，用電缺口將用燃煤來補足，因為用電量都會算進去，像這樣的情形會不會對我們產業造成非常大的衝擊？</w:t>
      </w:r>
    </w:p>
    <w:p w:rsidR="007B21E7" w:rsidRDefault="007B21E7" w:rsidP="007B21E7">
      <w:pPr>
        <w:ind w:left="211" w:hangingChars="100" w:hanging="211"/>
      </w:pPr>
      <w:r w:rsidRPr="0038229B">
        <w:rPr>
          <w:rFonts w:eastAsia="華康中黑體" w:hint="eastAsia"/>
        </w:rPr>
        <w:t>王部長美花：</w:t>
      </w:r>
      <w:r>
        <w:rPr>
          <w:rFonts w:hint="eastAsia"/>
        </w:rPr>
        <w:t>所以經濟部從供給端到製造端到對外貿易關係都要一起做考慮。對於歐盟的碳關稅，我們也在密切瞭解它的相關規範跟進程，我們在上個禮拜也利用視訊方式跟他們開工作小組會議，他們初步是有要不要對高耗能的產品課碳關稅這樣的議題，包括水泥、鋼鐵跟石化等等都是比較高耗能的產品，如果出口至歐盟，可能會面臨到碳關稅的問題。</w:t>
      </w:r>
    </w:p>
    <w:p w:rsidR="007B21E7" w:rsidRDefault="007B21E7" w:rsidP="007B21E7">
      <w:pPr>
        <w:ind w:left="211" w:hangingChars="100" w:hanging="211"/>
      </w:pPr>
      <w:r w:rsidRPr="0038229B">
        <w:rPr>
          <w:rFonts w:eastAsia="華康中黑體" w:hint="eastAsia"/>
        </w:rPr>
        <w:t>黃委員世杰：</w:t>
      </w:r>
      <w:r>
        <w:rPr>
          <w:rFonts w:hint="eastAsia"/>
        </w:rPr>
        <w:t>因為我感覺國內的產業界好像對這件事情沒有很大的危機感。</w:t>
      </w:r>
    </w:p>
    <w:p w:rsidR="007B21E7" w:rsidRDefault="007B21E7" w:rsidP="007B21E7">
      <w:pPr>
        <w:ind w:left="211" w:hangingChars="100" w:hanging="211"/>
      </w:pPr>
      <w:r w:rsidRPr="0038229B">
        <w:rPr>
          <w:rFonts w:eastAsia="華康中黑體" w:hint="eastAsia"/>
        </w:rPr>
        <w:t>王部長美花：</w:t>
      </w:r>
      <w:r>
        <w:rPr>
          <w:rFonts w:hint="eastAsia"/>
        </w:rPr>
        <w:t>我們接著會陸續辦非常多的說明，讓大家有更多的瞭解。</w:t>
      </w:r>
    </w:p>
    <w:p w:rsidR="007B21E7" w:rsidRDefault="007B21E7" w:rsidP="007B21E7">
      <w:pPr>
        <w:ind w:left="211" w:hangingChars="100" w:hanging="211"/>
      </w:pPr>
      <w:r w:rsidRPr="0038229B">
        <w:rPr>
          <w:rFonts w:eastAsia="華康中黑體" w:hint="eastAsia"/>
        </w:rPr>
        <w:t>黃委員世杰：</w:t>
      </w:r>
      <w:r>
        <w:rPr>
          <w:rFonts w:hint="eastAsia"/>
        </w:rPr>
        <w:t>在能源轉型的部分，希望部長要強力來宣傳這件事情；不然民眾在做選擇的時候，可能沒有辦法意識到這件事情對我們的民生經濟，甚至對我們的國安會有多大的衝擊，請部長再注意。</w:t>
      </w:r>
    </w:p>
    <w:p w:rsidR="007B21E7" w:rsidRDefault="007B21E7" w:rsidP="007B21E7">
      <w:pPr>
        <w:ind w:left="211" w:hangingChars="100" w:hanging="211"/>
      </w:pPr>
      <w:r w:rsidRPr="0038229B">
        <w:rPr>
          <w:rFonts w:eastAsia="華康中黑體" w:hint="eastAsia"/>
        </w:rPr>
        <w:t>王部長美花：</w:t>
      </w:r>
      <w:r>
        <w:rPr>
          <w:rFonts w:hint="eastAsia"/>
        </w:rPr>
        <w:t>是。</w:t>
      </w:r>
    </w:p>
    <w:p w:rsidR="007B21E7" w:rsidRDefault="007B21E7" w:rsidP="007B21E7">
      <w:pPr>
        <w:ind w:left="211" w:hangingChars="100" w:hanging="211"/>
      </w:pPr>
      <w:r w:rsidRPr="0038229B">
        <w:rPr>
          <w:rFonts w:eastAsia="華康中黑體" w:hint="eastAsia"/>
        </w:rPr>
        <w:t>主席：</w:t>
      </w:r>
      <w:r>
        <w:rPr>
          <w:rFonts w:hint="eastAsia"/>
        </w:rPr>
        <w:t>請楊委員瓊瓔發言。楊委員詢答完畢，我們休息</w:t>
      </w:r>
      <w:r>
        <w:rPr>
          <w:rFonts w:hint="eastAsia"/>
        </w:rPr>
        <w:t>5</w:t>
      </w:r>
      <w:r>
        <w:rPr>
          <w:rFonts w:hint="eastAsia"/>
        </w:rPr>
        <w:t>分鐘。</w:t>
      </w:r>
    </w:p>
    <w:p w:rsidR="007B21E7" w:rsidRDefault="007B21E7" w:rsidP="007B21E7">
      <w:pPr>
        <w:ind w:left="211" w:hangingChars="100" w:hanging="211"/>
      </w:pPr>
      <w:r w:rsidRPr="0038229B">
        <w:rPr>
          <w:rFonts w:eastAsia="華康中黑體" w:hint="eastAsia"/>
        </w:rPr>
        <w:t>楊委員瓊瓔：</w:t>
      </w:r>
      <w:r>
        <w:rPr>
          <w:rFonts w:hint="eastAsia"/>
        </w:rPr>
        <w:t>（</w:t>
      </w:r>
      <w:r>
        <w:rPr>
          <w:rFonts w:hint="eastAsia"/>
        </w:rPr>
        <w:t>10</w:t>
      </w:r>
      <w:r>
        <w:rPr>
          <w:rFonts w:hint="eastAsia"/>
        </w:rPr>
        <w:t>時</w:t>
      </w:r>
      <w:r>
        <w:rPr>
          <w:rFonts w:hint="eastAsia"/>
        </w:rPr>
        <w:t>52</w:t>
      </w:r>
      <w:r>
        <w:rPr>
          <w:rFonts w:hint="eastAsia"/>
        </w:rPr>
        <w:t>分）有鑑於中國屢屢用機、艦繞臺，我們臺灣必須致力發展潛艦國造，而我們一路走來，也都在積極、努力的做。為了打造這一支</w:t>
      </w:r>
      <w:r>
        <w:rPr>
          <w:rFonts w:hint="eastAsia"/>
        </w:rPr>
        <w:t>6</w:t>
      </w:r>
      <w:r>
        <w:rPr>
          <w:rFonts w:hint="eastAsia"/>
        </w:rPr>
        <w:t>至</w:t>
      </w:r>
      <w:r>
        <w:rPr>
          <w:rFonts w:hint="eastAsia"/>
        </w:rPr>
        <w:t>8</w:t>
      </w:r>
      <w:r>
        <w:rPr>
          <w:rFonts w:hint="eastAsia"/>
        </w:rPr>
        <w:t>艘潛艦的水下戰力，搭配現役可以擔負戰備的兩艘劍龍級潛艦，來發揮不對稱的戰力；但是最近有媒體報導，有韓國人在高雄的餐館裡高談闊論來臺製造潛艦的事情，恐怕會有洩密的嫌疑。我在這邊要請教部長，因為我們以前也沒有潛艦設計、生產的經驗，我們當然需要國外的朋友來協助、擔任顧問，而這些工作人員是不是應該也要落實營業秘密的保護？</w:t>
      </w:r>
    </w:p>
    <w:p w:rsidR="007B21E7" w:rsidRDefault="007B21E7" w:rsidP="007B21E7">
      <w:pPr>
        <w:ind w:left="211" w:hangingChars="100" w:hanging="211"/>
      </w:pPr>
      <w:r w:rsidRPr="0038229B">
        <w:rPr>
          <w:rFonts w:eastAsia="華康中黑體" w:hint="eastAsia"/>
        </w:rPr>
        <w:t>主席：</w:t>
      </w:r>
      <w:r>
        <w:rPr>
          <w:rFonts w:hint="eastAsia"/>
        </w:rPr>
        <w:t>請經濟部王部長說明。</w:t>
      </w:r>
    </w:p>
    <w:p w:rsidR="007B21E7" w:rsidRDefault="007B21E7" w:rsidP="007B21E7">
      <w:pPr>
        <w:ind w:left="211" w:hangingChars="100" w:hanging="211"/>
      </w:pPr>
      <w:r w:rsidRPr="0038229B">
        <w:rPr>
          <w:rFonts w:eastAsia="華康中黑體" w:hint="eastAsia"/>
        </w:rPr>
        <w:t>王部長美花：</w:t>
      </w:r>
      <w:r>
        <w:rPr>
          <w:rFonts w:hint="eastAsia"/>
        </w:rPr>
        <w:t>這個一定是當然的！</w:t>
      </w:r>
    </w:p>
    <w:p w:rsidR="007B21E7" w:rsidRDefault="007B21E7" w:rsidP="007B21E7">
      <w:pPr>
        <w:ind w:left="211" w:hangingChars="100" w:hanging="211"/>
      </w:pPr>
      <w:r w:rsidRPr="0038229B">
        <w:rPr>
          <w:rFonts w:eastAsia="華康中黑體" w:hint="eastAsia"/>
        </w:rPr>
        <w:lastRenderedPageBreak/>
        <w:t>楊委員瓊瓔：</w:t>
      </w:r>
      <w:r>
        <w:rPr>
          <w:rFonts w:hint="eastAsia"/>
        </w:rPr>
        <w:t>一定是當然的！本席再請教胡副局長，這些國外的技師、工程人員在臺灣趴趴走的時候，直接在餐館裡面高談闊論，把它當作一個普通聊天的議題。請問國安局是不是有比照外國情報人員對相關人員進行掌握，將這個情報風險降到最低？</w:t>
      </w:r>
    </w:p>
    <w:p w:rsidR="007B21E7" w:rsidRDefault="007B21E7" w:rsidP="007B21E7">
      <w:pPr>
        <w:ind w:left="211" w:hangingChars="100" w:hanging="211"/>
      </w:pPr>
      <w:r w:rsidRPr="0038229B">
        <w:rPr>
          <w:rFonts w:eastAsia="華康中黑體" w:hint="eastAsia"/>
        </w:rPr>
        <w:t>主席：</w:t>
      </w:r>
      <w:r>
        <w:rPr>
          <w:rFonts w:hint="eastAsia"/>
        </w:rPr>
        <w:t>請國安局胡副局長說明。</w:t>
      </w:r>
    </w:p>
    <w:p w:rsidR="007B21E7" w:rsidRDefault="007B21E7" w:rsidP="007B21E7">
      <w:pPr>
        <w:ind w:left="211" w:hangingChars="100" w:hanging="211"/>
      </w:pPr>
      <w:r w:rsidRPr="0038229B">
        <w:rPr>
          <w:rFonts w:eastAsia="華康中黑體" w:hint="eastAsia"/>
        </w:rPr>
        <w:t>胡副局長木源：</w:t>
      </w:r>
      <w:r>
        <w:rPr>
          <w:rFonts w:hint="eastAsia"/>
        </w:rPr>
        <w:t>我們有配合國防部在掌握這部分的消息。</w:t>
      </w:r>
    </w:p>
    <w:p w:rsidR="007B21E7" w:rsidRDefault="007B21E7" w:rsidP="007B21E7">
      <w:pPr>
        <w:ind w:left="211" w:hangingChars="100" w:hanging="211"/>
      </w:pPr>
      <w:r w:rsidRPr="0038229B">
        <w:rPr>
          <w:rFonts w:eastAsia="華康中黑體" w:hint="eastAsia"/>
        </w:rPr>
        <w:t>楊委員瓊瓔：</w:t>
      </w:r>
      <w:r>
        <w:rPr>
          <w:rFonts w:hint="eastAsia"/>
        </w:rPr>
        <w:t>到底有沒有？</w:t>
      </w:r>
    </w:p>
    <w:p w:rsidR="007B21E7" w:rsidRDefault="007B21E7" w:rsidP="007B21E7">
      <w:pPr>
        <w:ind w:left="211" w:hangingChars="100" w:hanging="211"/>
      </w:pPr>
      <w:r w:rsidRPr="0038229B">
        <w:rPr>
          <w:rFonts w:eastAsia="華康中黑體" w:hint="eastAsia"/>
        </w:rPr>
        <w:t>胡副局長木源：</w:t>
      </w:r>
      <w:r>
        <w:rPr>
          <w:rFonts w:hint="eastAsia"/>
        </w:rPr>
        <w:t>有啦！政戰局那邊都有相關的機制在掌控。</w:t>
      </w:r>
    </w:p>
    <w:p w:rsidR="007B21E7" w:rsidRDefault="007B21E7" w:rsidP="007B21E7">
      <w:pPr>
        <w:ind w:left="211" w:hangingChars="100" w:hanging="211"/>
      </w:pPr>
      <w:r w:rsidRPr="0038229B">
        <w:rPr>
          <w:rFonts w:eastAsia="華康中黑體" w:hint="eastAsia"/>
        </w:rPr>
        <w:t>楊委員瓊瓔：</w:t>
      </w:r>
      <w:r>
        <w:rPr>
          <w:rFonts w:hint="eastAsia"/>
        </w:rPr>
        <w:t>既然有這樣的機制，他為什麼還會在餐館裡面高談闊論？是機制有漏洞，還是怎麼樣？</w:t>
      </w:r>
    </w:p>
    <w:p w:rsidR="007B21E7" w:rsidRDefault="007B21E7" w:rsidP="007B21E7">
      <w:pPr>
        <w:ind w:left="211" w:hangingChars="100" w:hanging="211"/>
      </w:pPr>
      <w:r w:rsidRPr="0038229B">
        <w:rPr>
          <w:rFonts w:eastAsia="華康中黑體" w:hint="eastAsia"/>
        </w:rPr>
        <w:t>胡副局長木源：</w:t>
      </w:r>
      <w:r>
        <w:rPr>
          <w:rFonts w:hint="eastAsia"/>
        </w:rPr>
        <w:t>要看他們當時高談闊論的內容……</w:t>
      </w:r>
    </w:p>
    <w:p w:rsidR="007B21E7" w:rsidRDefault="007B21E7" w:rsidP="007B21E7">
      <w:pPr>
        <w:ind w:left="211" w:hangingChars="100" w:hanging="211"/>
      </w:pPr>
      <w:r w:rsidRPr="0038229B">
        <w:rPr>
          <w:rFonts w:eastAsia="華康中黑體" w:hint="eastAsia"/>
        </w:rPr>
        <w:t>楊委員瓊瓔：</w:t>
      </w:r>
      <w:r>
        <w:rPr>
          <w:rFonts w:hint="eastAsia"/>
        </w:rPr>
        <w:t>媒體都已經大肆渲染，你們瞭不瞭解他們高談闊論些什麼？有沒有去查證？</w:t>
      </w:r>
    </w:p>
    <w:p w:rsidR="007B21E7" w:rsidRDefault="007B21E7" w:rsidP="007B21E7">
      <w:pPr>
        <w:ind w:left="211" w:hangingChars="100" w:hanging="211"/>
      </w:pPr>
      <w:r w:rsidRPr="0038229B">
        <w:rPr>
          <w:rFonts w:eastAsia="華康中黑體" w:hint="eastAsia"/>
        </w:rPr>
        <w:t>胡副局長木源：</w:t>
      </w:r>
      <w:r>
        <w:rPr>
          <w:rFonts w:hint="eastAsia"/>
        </w:rPr>
        <w:t>這個還在調查之中。</w:t>
      </w:r>
    </w:p>
    <w:p w:rsidR="007B21E7" w:rsidRDefault="007B21E7" w:rsidP="007B21E7">
      <w:pPr>
        <w:ind w:left="211" w:hangingChars="100" w:hanging="211"/>
      </w:pPr>
      <w:r w:rsidRPr="0038229B">
        <w:rPr>
          <w:rFonts w:eastAsia="華康中黑體" w:hint="eastAsia"/>
        </w:rPr>
        <w:t>楊委員瓊瓔：</w:t>
      </w:r>
      <w:r>
        <w:rPr>
          <w:rFonts w:hint="eastAsia"/>
        </w:rPr>
        <w:t>有去查證嗎？</w:t>
      </w:r>
    </w:p>
    <w:p w:rsidR="007B21E7" w:rsidRDefault="007B21E7" w:rsidP="007B21E7">
      <w:pPr>
        <w:ind w:left="211" w:hangingChars="100" w:hanging="211"/>
      </w:pPr>
      <w:r w:rsidRPr="0038229B">
        <w:rPr>
          <w:rFonts w:eastAsia="華康中黑體" w:hint="eastAsia"/>
        </w:rPr>
        <w:t>胡副局長木源：</w:t>
      </w:r>
      <w:r>
        <w:rPr>
          <w:rFonts w:hint="eastAsia"/>
        </w:rPr>
        <w:t>政戰局那邊會去處理。</w:t>
      </w:r>
    </w:p>
    <w:p w:rsidR="007B21E7" w:rsidRDefault="007B21E7" w:rsidP="007B21E7">
      <w:pPr>
        <w:ind w:left="211" w:hangingChars="100" w:hanging="211"/>
      </w:pPr>
      <w:r w:rsidRPr="0038229B">
        <w:rPr>
          <w:rFonts w:eastAsia="華康中黑體" w:hint="eastAsia"/>
        </w:rPr>
        <w:t>楊委員瓊瓔：</w:t>
      </w:r>
      <w:r>
        <w:rPr>
          <w:rFonts w:hint="eastAsia"/>
        </w:rPr>
        <w:t>有沒有查證？</w:t>
      </w:r>
    </w:p>
    <w:p w:rsidR="007B21E7" w:rsidRDefault="007B21E7" w:rsidP="007B21E7">
      <w:pPr>
        <w:ind w:left="211" w:hangingChars="100" w:hanging="211"/>
      </w:pPr>
      <w:r w:rsidRPr="0038229B">
        <w:rPr>
          <w:rFonts w:eastAsia="華康中黑體" w:hint="eastAsia"/>
        </w:rPr>
        <w:t>胡副局長木源：</w:t>
      </w:r>
      <w:r>
        <w:rPr>
          <w:rFonts w:hint="eastAsia"/>
        </w:rPr>
        <w:t>現在還在瞭解中。</w:t>
      </w:r>
    </w:p>
    <w:p w:rsidR="007B21E7" w:rsidRDefault="007B21E7" w:rsidP="007B21E7">
      <w:pPr>
        <w:ind w:left="211" w:hangingChars="100" w:hanging="211"/>
      </w:pPr>
      <w:r w:rsidRPr="0038229B">
        <w:rPr>
          <w:rFonts w:eastAsia="華康中黑體" w:hint="eastAsia"/>
        </w:rPr>
        <w:t>楊委員瓊瓔：</w:t>
      </w:r>
      <w:r>
        <w:rPr>
          <w:rFonts w:hint="eastAsia"/>
        </w:rPr>
        <w:t>所以有在查證，是嗎？你們預估什麼時候可以告訴國人？</w:t>
      </w:r>
    </w:p>
    <w:p w:rsidR="007B21E7" w:rsidRDefault="007B21E7" w:rsidP="007B21E7">
      <w:pPr>
        <w:ind w:left="211" w:hangingChars="100" w:hanging="211"/>
      </w:pPr>
      <w:r w:rsidRPr="0038229B">
        <w:rPr>
          <w:rFonts w:eastAsia="華康中黑體" w:hint="eastAsia"/>
        </w:rPr>
        <w:t>胡副局長木源：</w:t>
      </w:r>
      <w:r>
        <w:rPr>
          <w:rFonts w:hint="eastAsia"/>
        </w:rPr>
        <w:t>有的個案內容是不方便公布的。</w:t>
      </w:r>
    </w:p>
    <w:p w:rsidR="007B21E7" w:rsidRDefault="007B21E7" w:rsidP="007B21E7">
      <w:pPr>
        <w:ind w:left="211" w:hangingChars="100" w:hanging="211"/>
      </w:pPr>
      <w:r w:rsidRPr="0038229B">
        <w:rPr>
          <w:rFonts w:eastAsia="華康中黑體" w:hint="eastAsia"/>
        </w:rPr>
        <w:t>楊委員瓊瓔：</w:t>
      </w:r>
      <w:r>
        <w:rPr>
          <w:rFonts w:hint="eastAsia"/>
        </w:rPr>
        <w:t>本席不是問你內容，請針對本席的問題回答，多久時間可以告訴社會大眾？民眾很擔心，我們希望要知道。</w:t>
      </w:r>
    </w:p>
    <w:p w:rsidR="007B21E7" w:rsidRDefault="007B21E7" w:rsidP="007B21E7">
      <w:pPr>
        <w:ind w:left="211" w:hangingChars="100" w:hanging="211"/>
      </w:pPr>
      <w:r w:rsidRPr="0038229B">
        <w:rPr>
          <w:rFonts w:eastAsia="華康中黑體" w:hint="eastAsia"/>
        </w:rPr>
        <w:t>胡副局長木源：</w:t>
      </w:r>
      <w:r>
        <w:rPr>
          <w:rFonts w:hint="eastAsia"/>
        </w:rPr>
        <w:t>我們會協調政戰局儘速將此查清楚。</w:t>
      </w:r>
    </w:p>
    <w:p w:rsidR="007B21E7" w:rsidRDefault="007B21E7" w:rsidP="007B21E7">
      <w:pPr>
        <w:ind w:left="211" w:hangingChars="100" w:hanging="211"/>
      </w:pPr>
      <w:r w:rsidRPr="0038229B">
        <w:rPr>
          <w:rFonts w:eastAsia="華康中黑體" w:hint="eastAsia"/>
        </w:rPr>
        <w:t>楊委員瓊瓔：</w:t>
      </w:r>
      <w:r>
        <w:rPr>
          <w:rFonts w:hint="eastAsia"/>
        </w:rPr>
        <w:t>儘速是多久？請不要笑，這個問題非常嚴肅。我們好不容易有潛艦國造，大家都非常歡喜、振奮，所以趕快去查清楚。媒體都能超前部署，為什麼主管機關單位還不清楚事情？當然有很多內容不方便講，但還是要向國人報告，所以儘速給國人一個報告，好不好？</w:t>
      </w:r>
    </w:p>
    <w:p w:rsidR="007B21E7" w:rsidRDefault="007B21E7" w:rsidP="007B21E7">
      <w:pPr>
        <w:ind w:left="211" w:hangingChars="100" w:hanging="211"/>
      </w:pPr>
      <w:r w:rsidRPr="0038229B">
        <w:rPr>
          <w:rFonts w:eastAsia="華康中黑體" w:hint="eastAsia"/>
        </w:rPr>
        <w:t>胡副局長木源：</w:t>
      </w:r>
      <w:r>
        <w:rPr>
          <w:rFonts w:hint="eastAsia"/>
        </w:rPr>
        <w:t>好。</w:t>
      </w:r>
    </w:p>
    <w:p w:rsidR="007B21E7" w:rsidRDefault="007B21E7" w:rsidP="007B21E7">
      <w:pPr>
        <w:ind w:left="211" w:hangingChars="100" w:hanging="211"/>
      </w:pPr>
      <w:r w:rsidRPr="0038229B">
        <w:rPr>
          <w:rFonts w:eastAsia="華康中黑體" w:hint="eastAsia"/>
        </w:rPr>
        <w:t>楊委員瓊瓔：</w:t>
      </w:r>
      <w:r>
        <w:rPr>
          <w:rFonts w:hint="eastAsia"/>
        </w:rPr>
        <w:t>接下來要請教王部長，根據台電的統計，</w:t>
      </w:r>
      <w:r>
        <w:rPr>
          <w:rFonts w:hint="eastAsia"/>
        </w:rPr>
        <w:t>4</w:t>
      </w:r>
      <w:r>
        <w:rPr>
          <w:rFonts w:hint="eastAsia"/>
        </w:rPr>
        <w:t>月份供電較去年同期增加</w:t>
      </w:r>
      <w:r>
        <w:rPr>
          <w:rFonts w:hint="eastAsia"/>
        </w:rPr>
        <w:t>10</w:t>
      </w:r>
      <w:r>
        <w:rPr>
          <w:rFonts w:hint="eastAsia"/>
        </w:rPr>
        <w:t>億度，尖峰更較去年同期增加逾百萬瓩，面對即將要到來的夏季用電尖峰，可能會持續創下高峰，經濟部跟台電一再對外宣稱，我們的火力發電廠兩部燃氣機組在臺中市政府都審卡關，可能會延遲到</w:t>
      </w:r>
      <w:r>
        <w:rPr>
          <w:rFonts w:hint="eastAsia"/>
        </w:rPr>
        <w:t>2024</w:t>
      </w:r>
      <w:r>
        <w:rPr>
          <w:rFonts w:hint="eastAsia"/>
        </w:rPr>
        <w:t>年、</w:t>
      </w:r>
      <w:r>
        <w:rPr>
          <w:rFonts w:hint="eastAsia"/>
        </w:rPr>
        <w:t>2025</w:t>
      </w:r>
      <w:r>
        <w:rPr>
          <w:rFonts w:hint="eastAsia"/>
        </w:rPr>
        <w:t>年才會上線發電。本席想請教，現在是誰在負責能源政策？夏天用電若一路暴衝，台電能不能滿足供電需求？請說明。</w:t>
      </w:r>
    </w:p>
    <w:p w:rsidR="007B21E7" w:rsidRDefault="007B21E7" w:rsidP="007B21E7">
      <w:pPr>
        <w:ind w:left="211" w:hangingChars="100" w:hanging="211"/>
      </w:pPr>
      <w:r w:rsidRPr="0038229B">
        <w:rPr>
          <w:rFonts w:eastAsia="華康中黑體" w:hint="eastAsia"/>
        </w:rPr>
        <w:t>王部長美花：</w:t>
      </w:r>
      <w:r>
        <w:rPr>
          <w:rFonts w:hint="eastAsia"/>
        </w:rPr>
        <w:t>第一、能源政策當然是我們經濟部在負責……</w:t>
      </w:r>
    </w:p>
    <w:p w:rsidR="007B21E7" w:rsidRDefault="007B21E7" w:rsidP="007B21E7">
      <w:pPr>
        <w:ind w:left="211" w:hangingChars="100" w:hanging="211"/>
      </w:pPr>
      <w:r w:rsidRPr="0038229B">
        <w:rPr>
          <w:rFonts w:eastAsia="華康中黑體" w:hint="eastAsia"/>
        </w:rPr>
        <w:t>楊委員瓊瓔：</w:t>
      </w:r>
      <w:r>
        <w:rPr>
          <w:rFonts w:hint="eastAsia"/>
        </w:rPr>
        <w:t>那能不能滿足？</w:t>
      </w:r>
    </w:p>
    <w:p w:rsidR="007B21E7" w:rsidRDefault="007B21E7" w:rsidP="007B21E7">
      <w:pPr>
        <w:ind w:left="211" w:hangingChars="100" w:hanging="211"/>
      </w:pPr>
      <w:r w:rsidRPr="0038229B">
        <w:rPr>
          <w:rFonts w:eastAsia="華康中黑體" w:hint="eastAsia"/>
        </w:rPr>
        <w:t>王部長美花：</w:t>
      </w:r>
      <w:r>
        <w:rPr>
          <w:rFonts w:hint="eastAsia"/>
        </w:rPr>
        <w:t>台電揭露這個訊息只是要讓大家知道臺灣目前的景氣狀況，特別是製造業非常好的關係。</w:t>
      </w:r>
    </w:p>
    <w:p w:rsidR="007B21E7" w:rsidRDefault="007B21E7" w:rsidP="007B21E7">
      <w:pPr>
        <w:ind w:left="211" w:hangingChars="100" w:hanging="211"/>
      </w:pPr>
      <w:r w:rsidRPr="0038229B">
        <w:rPr>
          <w:rFonts w:eastAsia="華康中黑體" w:hint="eastAsia"/>
        </w:rPr>
        <w:t>楊委員瓊瓔：</w:t>
      </w:r>
      <w:r>
        <w:rPr>
          <w:rFonts w:hint="eastAsia"/>
        </w:rPr>
        <w:t>請問能不能滿足？</w:t>
      </w:r>
    </w:p>
    <w:p w:rsidR="007B21E7" w:rsidRDefault="007B21E7" w:rsidP="007B21E7">
      <w:pPr>
        <w:ind w:left="211" w:hangingChars="100" w:hanging="211"/>
      </w:pPr>
      <w:r w:rsidRPr="0038229B">
        <w:rPr>
          <w:rFonts w:eastAsia="華康中黑體" w:hint="eastAsia"/>
        </w:rPr>
        <w:lastRenderedPageBreak/>
        <w:t>王部長美花：</w:t>
      </w:r>
      <w:r>
        <w:rPr>
          <w:rFonts w:hint="eastAsia"/>
        </w:rPr>
        <w:t>今年沒有問題。</w:t>
      </w:r>
    </w:p>
    <w:p w:rsidR="007B21E7" w:rsidRDefault="007B21E7" w:rsidP="007B21E7">
      <w:pPr>
        <w:ind w:left="211" w:hangingChars="100" w:hanging="211"/>
      </w:pPr>
      <w:r w:rsidRPr="0038229B">
        <w:rPr>
          <w:rFonts w:eastAsia="華康中黑體" w:hint="eastAsia"/>
        </w:rPr>
        <w:t>楊委員瓊瓔：</w:t>
      </w:r>
      <w:r>
        <w:rPr>
          <w:rFonts w:hint="eastAsia"/>
        </w:rPr>
        <w:t>能源政策是經濟部負責，而且供電沒問題，那為什麼要放這種風聲？臺中市跟我們所有地方人士堅持中火要汰舊換新，卑微地要求增燃氣，減燃煤，因為增加兩部燃氣比四部燃煤的發電量還要多。之前總統告訴我們，我們不會缺電，您剛剛也說供電都沒問題，在這樣的情況下，我們卑微的要求新建兩部燃氣機組的同時，十部老舊燃煤機組至少拆掉四部。部長的看法呢？</w:t>
      </w:r>
    </w:p>
    <w:p w:rsidR="007B21E7" w:rsidRDefault="007B21E7" w:rsidP="007B21E7">
      <w:pPr>
        <w:ind w:left="211" w:hangingChars="100" w:hanging="211"/>
      </w:pPr>
      <w:r w:rsidRPr="0038229B">
        <w:rPr>
          <w:rFonts w:eastAsia="華康中黑體" w:hint="eastAsia"/>
        </w:rPr>
        <w:t>王部長美花：</w:t>
      </w:r>
      <w:r>
        <w:rPr>
          <w:rFonts w:hint="eastAsia"/>
        </w:rPr>
        <w:t>經濟部覺得現在就一個燃氣機組趕快讓它審查通過，讓它趕快上來，我們才有辦法去評估，中火能不能提早……</w:t>
      </w:r>
    </w:p>
    <w:p w:rsidR="007B21E7" w:rsidRDefault="007B21E7" w:rsidP="007B21E7">
      <w:pPr>
        <w:ind w:left="211" w:hangingChars="100" w:hanging="211"/>
      </w:pPr>
      <w:r w:rsidRPr="0038229B">
        <w:rPr>
          <w:rFonts w:eastAsia="華康中黑體" w:hint="eastAsia"/>
        </w:rPr>
        <w:t>楊委員瓊瓔：</w:t>
      </w:r>
      <w:r>
        <w:rPr>
          <w:rFonts w:hint="eastAsia"/>
        </w:rPr>
        <w:t>什麼叫作評估？如果用電量一路暴衝，你叫中火的火力全開，中部地區的民眾應該得到中央政府尤其是經濟部在調度電方面關愛的眼神啊！</w:t>
      </w:r>
    </w:p>
    <w:p w:rsidR="007B21E7" w:rsidRDefault="007B21E7" w:rsidP="007B21E7">
      <w:pPr>
        <w:ind w:left="211" w:hangingChars="100" w:hanging="211"/>
      </w:pPr>
      <w:r w:rsidRPr="0038229B">
        <w:rPr>
          <w:rFonts w:eastAsia="華康中黑體" w:hint="eastAsia"/>
        </w:rPr>
        <w:t>王部長美花：</w:t>
      </w:r>
      <w:r>
        <w:rPr>
          <w:rFonts w:hint="eastAsia"/>
        </w:rPr>
        <w:t>我覺得臺中的都市審計現在就不應該去審這個東西，讓我們趕快……</w:t>
      </w:r>
    </w:p>
    <w:p w:rsidR="007B21E7" w:rsidRDefault="007B21E7" w:rsidP="007B21E7">
      <w:pPr>
        <w:ind w:left="211" w:hangingChars="100" w:hanging="211"/>
      </w:pPr>
      <w:r w:rsidRPr="0038229B">
        <w:rPr>
          <w:rFonts w:eastAsia="華康中黑體" w:hint="eastAsia"/>
        </w:rPr>
        <w:t>楊委員瓊瓔：</w:t>
      </w:r>
      <w:r>
        <w:rPr>
          <w:rFonts w:hint="eastAsia"/>
        </w:rPr>
        <w:t>什麼叫作都市審計不應該審這個東西？</w:t>
      </w:r>
    </w:p>
    <w:p w:rsidR="007B21E7" w:rsidRDefault="007B21E7" w:rsidP="007B21E7">
      <w:pPr>
        <w:ind w:left="211" w:hangingChars="100" w:hanging="211"/>
      </w:pPr>
      <w:r w:rsidRPr="0038229B">
        <w:rPr>
          <w:rFonts w:eastAsia="華康中黑體" w:hint="eastAsia"/>
        </w:rPr>
        <w:t>王部長美花：</w:t>
      </w:r>
      <w:r>
        <w:rPr>
          <w:rFonts w:hint="eastAsia"/>
        </w:rPr>
        <w:t>我們趕快讓燃氣上來……</w:t>
      </w:r>
    </w:p>
    <w:p w:rsidR="007B21E7" w:rsidRDefault="007B21E7" w:rsidP="007B21E7">
      <w:pPr>
        <w:ind w:left="211" w:hangingChars="100" w:hanging="211"/>
      </w:pPr>
      <w:r w:rsidRPr="0038229B">
        <w:rPr>
          <w:rFonts w:eastAsia="華康中黑體" w:hint="eastAsia"/>
        </w:rPr>
        <w:t>楊委員瓊瓔：</w:t>
      </w:r>
      <w:r>
        <w:rPr>
          <w:rFonts w:hint="eastAsia"/>
        </w:rPr>
        <w:t>增加燃氣，減少燃煤，絕對合情合理，大家都是同一個目標嘛！</w:t>
      </w:r>
    </w:p>
    <w:p w:rsidR="007B21E7" w:rsidRDefault="007B21E7" w:rsidP="007B21E7">
      <w:pPr>
        <w:ind w:left="211" w:hangingChars="100" w:hanging="211"/>
      </w:pPr>
      <w:r w:rsidRPr="0038229B">
        <w:rPr>
          <w:rFonts w:eastAsia="華康中黑體" w:hint="eastAsia"/>
        </w:rPr>
        <w:t>王部長美花：</w:t>
      </w:r>
      <w:r>
        <w:rPr>
          <w:rFonts w:hint="eastAsia"/>
        </w:rPr>
        <w:t>讓燃氣上來，才有辦法減煤，燃氣不上來，要怎麼減煤？這個就是問題所在。臺中市政府有什麼意見，或是委員要怎麼樣來溝通，我們其實都很樂意，但我覺得臺中市政府不讓我們過關……</w:t>
      </w:r>
    </w:p>
    <w:p w:rsidR="007B21E7" w:rsidRDefault="007B21E7" w:rsidP="007B21E7">
      <w:pPr>
        <w:ind w:left="211" w:hangingChars="100" w:hanging="211"/>
      </w:pPr>
      <w:r w:rsidRPr="0038229B">
        <w:rPr>
          <w:rFonts w:eastAsia="華康中黑體" w:hint="eastAsia"/>
        </w:rPr>
        <w:t>楊委員瓊瓔：</w:t>
      </w:r>
      <w:r>
        <w:rPr>
          <w:rFonts w:hint="eastAsia"/>
        </w:rPr>
        <w:t>部長剛剛回答，你們都很樂意。如果是這樣子，我們應該要好好來討論，因為一部機組可以發多少電，這非常清楚，而且你要做任何一件事情，當然要超前部署的規劃。所以我們再次強調，中部地區民眾卑微地要求，只希望增燃氣、減燃煤，增加兩部燃氣機組的同時，十部老舊燃煤機組至少拆四部。這麼卑微的要求，而且這都是科技技術，大家可以算出來的，兩部燃氣機組比四部老舊的燃煤機組發電量還高，這些數字都可以用科學方式計算出來。如果你不承認這些數字，代表你剛剛跟我們說供電沒問題的數字是有問題的。部長，中部地區民眾的健康，我們希望大家要好好的，得到中央政府的關愛和關心。</w:t>
      </w:r>
    </w:p>
    <w:p w:rsidR="007B21E7" w:rsidRDefault="007B21E7" w:rsidP="007B21E7">
      <w:pPr>
        <w:ind w:left="211" w:hangingChars="100" w:hanging="211"/>
      </w:pPr>
      <w:r w:rsidRPr="0038229B">
        <w:rPr>
          <w:rFonts w:eastAsia="華康中黑體" w:hint="eastAsia"/>
        </w:rPr>
        <w:t>王部長美花：</w:t>
      </w:r>
      <w:r>
        <w:rPr>
          <w:rFonts w:hint="eastAsia"/>
        </w:rPr>
        <w:t>所以我們非常著急……</w:t>
      </w:r>
    </w:p>
    <w:p w:rsidR="007B21E7" w:rsidRDefault="007B21E7" w:rsidP="007B21E7">
      <w:pPr>
        <w:ind w:left="211" w:hangingChars="100" w:hanging="211"/>
      </w:pPr>
      <w:r w:rsidRPr="0038229B">
        <w:rPr>
          <w:rFonts w:eastAsia="華康中黑體" w:hint="eastAsia"/>
        </w:rPr>
        <w:t>楊委員瓊瓔：</w:t>
      </w:r>
      <w:r>
        <w:rPr>
          <w:rFonts w:hint="eastAsia"/>
        </w:rPr>
        <w:t>同時我們也希望大家好好合作，讓三方都能達到一個滿足點，這是我們目前要做的。我再次強調，不要再亂放話，地方政府有地方政府的職權，中央政府有中央政府的職權，大家好好合作。</w:t>
      </w:r>
    </w:p>
    <w:p w:rsidR="007B21E7" w:rsidRDefault="007B21E7" w:rsidP="007B21E7">
      <w:pPr>
        <w:ind w:left="211" w:hangingChars="100" w:hanging="211"/>
      </w:pPr>
      <w:r w:rsidRPr="0038229B">
        <w:rPr>
          <w:rFonts w:eastAsia="華康中黑體" w:hint="eastAsia"/>
        </w:rPr>
        <w:t>王部長美花：</w:t>
      </w:r>
      <w:r>
        <w:rPr>
          <w:rFonts w:hint="eastAsia"/>
        </w:rPr>
        <w:t>是。</w:t>
      </w:r>
    </w:p>
    <w:p w:rsidR="007B21E7" w:rsidRDefault="007B21E7" w:rsidP="007B21E7">
      <w:pPr>
        <w:ind w:left="211" w:hangingChars="100" w:hanging="211"/>
      </w:pPr>
      <w:r w:rsidRPr="0038229B">
        <w:rPr>
          <w:rFonts w:eastAsia="華康中黑體" w:hint="eastAsia"/>
        </w:rPr>
        <w:t>楊委員瓊瓔：</w:t>
      </w:r>
      <w:r>
        <w:rPr>
          <w:rFonts w:hint="eastAsia"/>
        </w:rPr>
        <w:t>我願意相信，部長仁心仁術，照顧中部地區人民的健康，你絕對站在第一線，對不對？</w:t>
      </w:r>
    </w:p>
    <w:p w:rsidR="007B21E7" w:rsidRDefault="007B21E7" w:rsidP="007B21E7">
      <w:pPr>
        <w:ind w:left="211" w:hangingChars="100" w:hanging="211"/>
      </w:pPr>
      <w:r w:rsidRPr="0038229B">
        <w:rPr>
          <w:rFonts w:eastAsia="華康中黑體" w:hint="eastAsia"/>
        </w:rPr>
        <w:t>王部長美花：</w:t>
      </w:r>
      <w:r>
        <w:rPr>
          <w:rFonts w:hint="eastAsia"/>
        </w:rPr>
        <w:t>是。</w:t>
      </w:r>
    </w:p>
    <w:p w:rsidR="007B21E7" w:rsidRDefault="007B21E7" w:rsidP="007B21E7">
      <w:pPr>
        <w:ind w:left="211" w:hangingChars="100" w:hanging="211"/>
      </w:pPr>
      <w:r w:rsidRPr="0038229B">
        <w:rPr>
          <w:rFonts w:eastAsia="華康中黑體" w:hint="eastAsia"/>
        </w:rPr>
        <w:t>楊委員瓊瓔：</w:t>
      </w:r>
      <w:r>
        <w:rPr>
          <w:rFonts w:hint="eastAsia"/>
        </w:rPr>
        <w:t>好，謝謝。</w:t>
      </w:r>
    </w:p>
    <w:p w:rsidR="007B21E7" w:rsidRDefault="007B21E7" w:rsidP="007B21E7">
      <w:pPr>
        <w:ind w:left="211" w:hangingChars="100" w:hanging="211"/>
      </w:pPr>
      <w:r w:rsidRPr="0038229B">
        <w:rPr>
          <w:rFonts w:eastAsia="華康中黑體" w:hint="eastAsia"/>
        </w:rPr>
        <w:t>主席：</w:t>
      </w:r>
      <w:r>
        <w:rPr>
          <w:rFonts w:hint="eastAsia"/>
        </w:rPr>
        <w:t>現在休息</w:t>
      </w:r>
      <w:r>
        <w:rPr>
          <w:rFonts w:hint="eastAsia"/>
        </w:rPr>
        <w:t>5</w:t>
      </w:r>
      <w:r>
        <w:rPr>
          <w:rFonts w:hint="eastAsia"/>
        </w:rPr>
        <w:t>分鐘。</w:t>
      </w:r>
    </w:p>
    <w:p w:rsidR="007B21E7" w:rsidRDefault="007B21E7" w:rsidP="007B21E7">
      <w:r w:rsidRPr="0038229B">
        <w:rPr>
          <w:rFonts w:eastAsia="華康中黑體" w:hint="eastAsia"/>
        </w:rPr>
        <w:t>休息</w:t>
      </w:r>
    </w:p>
    <w:p w:rsidR="007B21E7" w:rsidRDefault="007B21E7" w:rsidP="007B21E7">
      <w:r w:rsidRPr="0038229B">
        <w:rPr>
          <w:rFonts w:eastAsia="華康中黑體" w:hint="eastAsia"/>
        </w:rPr>
        <w:lastRenderedPageBreak/>
        <w:t>繼續開會</w:t>
      </w:r>
    </w:p>
    <w:p w:rsidR="007B21E7" w:rsidRDefault="007B21E7" w:rsidP="007B21E7">
      <w:pPr>
        <w:ind w:left="211" w:hangingChars="100" w:hanging="211"/>
      </w:pPr>
      <w:r w:rsidRPr="0038229B">
        <w:rPr>
          <w:rFonts w:eastAsia="華康中黑體" w:hint="eastAsia"/>
        </w:rPr>
        <w:t>主席：</w:t>
      </w:r>
      <w:r>
        <w:rPr>
          <w:rFonts w:hint="eastAsia"/>
        </w:rPr>
        <w:t>現在繼續開會。</w:t>
      </w:r>
    </w:p>
    <w:p w:rsidR="007B21E7" w:rsidRDefault="007B21E7" w:rsidP="007B21E7">
      <w:pPr>
        <w:ind w:leftChars="100" w:left="211" w:firstLineChars="100" w:firstLine="211"/>
      </w:pPr>
      <w:r>
        <w:rPr>
          <w:rFonts w:hint="eastAsia"/>
        </w:rPr>
        <w:t>請李委員貴敏發言。</w:t>
      </w:r>
    </w:p>
    <w:p w:rsidR="007B21E7" w:rsidRDefault="007B21E7" w:rsidP="007B21E7">
      <w:pPr>
        <w:ind w:left="211" w:hangingChars="100" w:hanging="211"/>
      </w:pPr>
      <w:r w:rsidRPr="0038229B">
        <w:rPr>
          <w:rFonts w:eastAsia="華康中黑體" w:hint="eastAsia"/>
        </w:rPr>
        <w:t>李委員貴敏：</w:t>
      </w:r>
      <w:r>
        <w:rPr>
          <w:rFonts w:hint="eastAsia"/>
        </w:rPr>
        <w:t>（</w:t>
      </w:r>
      <w:r>
        <w:rPr>
          <w:rFonts w:hint="eastAsia"/>
        </w:rPr>
        <w:t>11</w:t>
      </w:r>
      <w:r>
        <w:rPr>
          <w:rFonts w:hint="eastAsia"/>
        </w:rPr>
        <w:t>時</w:t>
      </w:r>
      <w:r>
        <w:rPr>
          <w:rFonts w:hint="eastAsia"/>
        </w:rPr>
        <w:t>8</w:t>
      </w:r>
      <w:r>
        <w:rPr>
          <w:rFonts w:hint="eastAsia"/>
        </w:rPr>
        <w:t>分）首先我想請教的是關於國內的衝擊，我們知道台積電是護國神山，最近的訊息表明，除了已確定台積電要到美國設廠之外，最近看到歐盟也邀請台積電前往，並開出很好的補貼條件。部長您如何看待這些訊息？您贊成嗎？</w:t>
      </w:r>
    </w:p>
    <w:p w:rsidR="007B21E7" w:rsidRDefault="007B21E7" w:rsidP="007B21E7">
      <w:pPr>
        <w:ind w:left="211" w:hangingChars="100" w:hanging="211"/>
      </w:pPr>
      <w:r w:rsidRPr="0038229B">
        <w:rPr>
          <w:rFonts w:eastAsia="華康中黑體" w:hint="eastAsia"/>
        </w:rPr>
        <w:t>主席：</w:t>
      </w:r>
      <w:r>
        <w:rPr>
          <w:rFonts w:hint="eastAsia"/>
        </w:rPr>
        <w:t>請經濟部王部長說明。</w:t>
      </w:r>
    </w:p>
    <w:p w:rsidR="007B21E7" w:rsidRDefault="007B21E7" w:rsidP="007B21E7">
      <w:pPr>
        <w:ind w:left="211" w:hangingChars="100" w:hanging="211"/>
      </w:pPr>
      <w:r w:rsidRPr="0038229B">
        <w:rPr>
          <w:rFonts w:eastAsia="華康中黑體" w:hint="eastAsia"/>
        </w:rPr>
        <w:t>王部長美花：</w:t>
      </w:r>
      <w:r>
        <w:rPr>
          <w:rFonts w:hint="eastAsia"/>
        </w:rPr>
        <w:t>就我的瞭解，台積電也一直對外提及高階的製程，原則上都是以臺灣為主要的基地。</w:t>
      </w:r>
    </w:p>
    <w:p w:rsidR="007B21E7" w:rsidRDefault="007B21E7" w:rsidP="007B21E7">
      <w:pPr>
        <w:ind w:left="211" w:hangingChars="100" w:hanging="211"/>
      </w:pPr>
      <w:r w:rsidRPr="0038229B">
        <w:rPr>
          <w:rFonts w:eastAsia="華康中黑體" w:hint="eastAsia"/>
        </w:rPr>
        <w:t>李委員貴敏：</w:t>
      </w:r>
      <w:r>
        <w:rPr>
          <w:rFonts w:hint="eastAsia"/>
        </w:rPr>
        <w:t>對，但我先問您的立場，經濟部的立場，您贊成台積電到歐洲設廠嗎？</w:t>
      </w:r>
    </w:p>
    <w:p w:rsidR="007B21E7" w:rsidRDefault="007B21E7" w:rsidP="007B21E7">
      <w:pPr>
        <w:ind w:left="211" w:hangingChars="100" w:hanging="211"/>
      </w:pPr>
      <w:r w:rsidRPr="0038229B">
        <w:rPr>
          <w:rFonts w:eastAsia="華康中黑體" w:hint="eastAsia"/>
        </w:rPr>
        <w:t>王部長美花：</w:t>
      </w:r>
      <w:r>
        <w:rPr>
          <w:rFonts w:hint="eastAsia"/>
        </w:rPr>
        <w:t>我想……</w:t>
      </w:r>
    </w:p>
    <w:p w:rsidR="007B21E7" w:rsidRDefault="007B21E7" w:rsidP="007B21E7">
      <w:pPr>
        <w:ind w:left="211" w:hangingChars="100" w:hanging="211"/>
      </w:pPr>
      <w:r w:rsidRPr="0038229B">
        <w:rPr>
          <w:rFonts w:eastAsia="華康中黑體" w:hint="eastAsia"/>
        </w:rPr>
        <w:t>李委員貴敏：</w:t>
      </w:r>
      <w:r>
        <w:rPr>
          <w:rFonts w:hint="eastAsia"/>
        </w:rPr>
        <w:t>你只要講贊不贊成，因為我的問題在後面。</w:t>
      </w:r>
    </w:p>
    <w:p w:rsidR="007B21E7" w:rsidRDefault="007B21E7" w:rsidP="007B21E7">
      <w:pPr>
        <w:ind w:left="211" w:hangingChars="100" w:hanging="211"/>
      </w:pPr>
      <w:r w:rsidRPr="0038229B">
        <w:rPr>
          <w:rFonts w:eastAsia="華康中黑體" w:hint="eastAsia"/>
        </w:rPr>
        <w:t>王部長美花：</w:t>
      </w:r>
      <w:r>
        <w:rPr>
          <w:rFonts w:hint="eastAsia"/>
        </w:rPr>
        <w:t>這樣太廣了，要看到底是設何種製造技術的部分，這也有關係。</w:t>
      </w:r>
    </w:p>
    <w:p w:rsidR="007B21E7" w:rsidRDefault="007B21E7" w:rsidP="007B21E7">
      <w:pPr>
        <w:ind w:left="211" w:hangingChars="100" w:hanging="211"/>
      </w:pPr>
      <w:r w:rsidRPr="0038229B">
        <w:rPr>
          <w:rFonts w:eastAsia="華康中黑體" w:hint="eastAsia"/>
        </w:rPr>
        <w:t>李委員貴敏：</w:t>
      </w:r>
      <w:r>
        <w:rPr>
          <w:rFonts w:hint="eastAsia"/>
        </w:rPr>
        <w:t>如果是把先進技術的廠設到國外，您贊成嗎？</w:t>
      </w:r>
    </w:p>
    <w:p w:rsidR="007B21E7" w:rsidRDefault="007B21E7" w:rsidP="007B21E7">
      <w:pPr>
        <w:ind w:left="211" w:hangingChars="100" w:hanging="211"/>
      </w:pPr>
      <w:r w:rsidRPr="0038229B">
        <w:rPr>
          <w:rFonts w:eastAsia="華康中黑體" w:hint="eastAsia"/>
        </w:rPr>
        <w:t>王部長美花：</w:t>
      </w:r>
      <w:r>
        <w:rPr>
          <w:rFonts w:hint="eastAsia"/>
        </w:rPr>
        <w:t>我想台積電也講了，他其實……</w:t>
      </w:r>
    </w:p>
    <w:p w:rsidR="007B21E7" w:rsidRDefault="007B21E7" w:rsidP="007B21E7">
      <w:pPr>
        <w:ind w:left="211" w:hangingChars="100" w:hanging="211"/>
      </w:pPr>
      <w:r w:rsidRPr="0038229B">
        <w:rPr>
          <w:rFonts w:eastAsia="華康中黑體" w:hint="eastAsia"/>
        </w:rPr>
        <w:t>李委員貴敏：</w:t>
      </w:r>
      <w:r>
        <w:rPr>
          <w:rFonts w:hint="eastAsia"/>
        </w:rPr>
        <w:t>不是，你贊不贊成？經濟部的立場贊不贊成？</w:t>
      </w:r>
    </w:p>
    <w:p w:rsidR="007B21E7" w:rsidRDefault="007B21E7" w:rsidP="007B21E7">
      <w:pPr>
        <w:ind w:left="211" w:hangingChars="100" w:hanging="211"/>
      </w:pPr>
      <w:r w:rsidRPr="0038229B">
        <w:rPr>
          <w:rFonts w:eastAsia="華康中黑體" w:hint="eastAsia"/>
        </w:rPr>
        <w:t>王部長美花：</w:t>
      </w:r>
      <w:r>
        <w:rPr>
          <w:rFonts w:hint="eastAsia"/>
        </w:rPr>
        <w:t>我們當然是希望高階的在臺灣。</w:t>
      </w:r>
    </w:p>
    <w:p w:rsidR="007B21E7" w:rsidRDefault="007B21E7" w:rsidP="007B21E7">
      <w:pPr>
        <w:ind w:left="211" w:hangingChars="100" w:hanging="211"/>
      </w:pPr>
      <w:r w:rsidRPr="0038229B">
        <w:rPr>
          <w:rFonts w:eastAsia="華康中黑體" w:hint="eastAsia"/>
        </w:rPr>
        <w:t>李委員貴敏：</w:t>
      </w:r>
      <w:r>
        <w:rPr>
          <w:rFonts w:hint="eastAsia"/>
        </w:rPr>
        <w:t>不贊成嘛！簡單來講，如果有人會贊成，我也覺得很訝異。但是台積電需要的水、電、工等五缺的部分我們解決了嗎？</w:t>
      </w:r>
    </w:p>
    <w:p w:rsidR="007B21E7" w:rsidRDefault="007B21E7" w:rsidP="007B21E7">
      <w:pPr>
        <w:ind w:left="211" w:hangingChars="100" w:hanging="211"/>
      </w:pPr>
      <w:r w:rsidRPr="004A29AB">
        <w:rPr>
          <w:rFonts w:eastAsia="華康中黑體" w:hint="eastAsia"/>
        </w:rPr>
        <w:t>王部長美花：</w:t>
      </w:r>
      <w:r>
        <w:rPr>
          <w:rFonts w:hint="eastAsia"/>
        </w:rPr>
        <w:t>這個部分我們都……</w:t>
      </w:r>
    </w:p>
    <w:p w:rsidR="007B21E7" w:rsidRDefault="007B21E7" w:rsidP="007B21E7">
      <w:pPr>
        <w:ind w:left="211" w:hangingChars="100" w:hanging="211"/>
      </w:pPr>
      <w:r w:rsidRPr="004A29AB">
        <w:rPr>
          <w:rFonts w:eastAsia="華康中黑體" w:hint="eastAsia"/>
        </w:rPr>
        <w:t>李委員貴敏：</w:t>
      </w:r>
      <w:r>
        <w:rPr>
          <w:rFonts w:hint="eastAsia"/>
        </w:rPr>
        <w:t>今天我們希望台積電留在臺灣，但如果它需要的電能，你沒有辦法解決的話，對它來講，並非它不願留在臺灣，它雖然承諾高階的東西會留在臺灣，但是你的環境，讓它沒辦法留在臺灣。</w:t>
      </w:r>
    </w:p>
    <w:p w:rsidR="007B21E7" w:rsidRDefault="007B21E7" w:rsidP="007B21E7">
      <w:pPr>
        <w:ind w:left="211" w:hangingChars="100" w:hanging="211"/>
      </w:pPr>
      <w:r w:rsidRPr="004A29AB">
        <w:rPr>
          <w:rFonts w:eastAsia="華康中黑體" w:hint="eastAsia"/>
        </w:rPr>
        <w:t>王部長美花：</w:t>
      </w:r>
      <w:r>
        <w:rPr>
          <w:rFonts w:hint="eastAsia"/>
        </w:rPr>
        <w:t>跟委員報告，台積電若有這樣的計畫，我們最重要的就是水電都確定。這些都會在它啟動之前，很早就開始盤算。</w:t>
      </w:r>
    </w:p>
    <w:p w:rsidR="007B21E7" w:rsidRDefault="007B21E7" w:rsidP="007B21E7">
      <w:pPr>
        <w:ind w:left="211" w:hangingChars="100" w:hanging="211"/>
      </w:pPr>
      <w:r w:rsidRPr="004A29AB">
        <w:rPr>
          <w:rFonts w:eastAsia="華康中黑體" w:hint="eastAsia"/>
        </w:rPr>
        <w:t>李委員貴敏：</w:t>
      </w:r>
      <w:r>
        <w:rPr>
          <w:rFonts w:hint="eastAsia"/>
        </w:rPr>
        <w:t>我再向部長提供一個訊息，如果您不知道的話，我會很訝異。台積電已經表示，先不講別的東西，在臺灣設廠部分就缺電。除了美國和歐盟之外，還有其他國家希望我們的半導體業去設廠嗎？</w:t>
      </w:r>
    </w:p>
    <w:p w:rsidR="007B21E7" w:rsidRDefault="007B21E7" w:rsidP="007B21E7">
      <w:pPr>
        <w:ind w:left="211" w:hangingChars="100" w:hanging="211"/>
      </w:pPr>
      <w:r w:rsidRPr="004A29AB">
        <w:rPr>
          <w:rFonts w:eastAsia="華康中黑體" w:hint="eastAsia"/>
        </w:rPr>
        <w:t>王部長美花：</w:t>
      </w:r>
      <w:r>
        <w:rPr>
          <w:rFonts w:hint="eastAsia"/>
        </w:rPr>
        <w:t>很多國家當然都有提出這樣的……</w:t>
      </w:r>
    </w:p>
    <w:p w:rsidR="007B21E7" w:rsidRDefault="007B21E7" w:rsidP="007B21E7">
      <w:pPr>
        <w:ind w:left="211" w:hangingChars="100" w:hanging="211"/>
      </w:pPr>
      <w:r w:rsidRPr="004A29AB">
        <w:rPr>
          <w:rFonts w:eastAsia="華康中黑體" w:hint="eastAsia"/>
        </w:rPr>
        <w:t>李委員貴敏：</w:t>
      </w:r>
      <w:r>
        <w:rPr>
          <w:rFonts w:hint="eastAsia"/>
        </w:rPr>
        <w:t>譬如我們的行政單位還支援國外，把我們的半導體業者邀請來，</w:t>
      </w:r>
      <w:r>
        <w:rPr>
          <w:rFonts w:hint="eastAsia"/>
        </w:rPr>
        <w:t>promote</w:t>
      </w:r>
      <w:r>
        <w:rPr>
          <w:rFonts w:hint="eastAsia"/>
        </w:rPr>
        <w:t>他們在國外設廠，有沒有這件事？</w:t>
      </w:r>
    </w:p>
    <w:p w:rsidR="007B21E7" w:rsidRDefault="007B21E7" w:rsidP="007B21E7">
      <w:pPr>
        <w:ind w:left="211" w:hangingChars="100" w:hanging="211"/>
      </w:pPr>
      <w:r w:rsidRPr="004A29AB">
        <w:rPr>
          <w:rFonts w:eastAsia="華康中黑體" w:hint="eastAsia"/>
        </w:rPr>
        <w:t>王部長美花：</w:t>
      </w:r>
      <w:r>
        <w:rPr>
          <w:rFonts w:hint="eastAsia"/>
        </w:rPr>
        <w:t>應該是說，很多國家都在問有沒有可能……</w:t>
      </w:r>
    </w:p>
    <w:p w:rsidR="007B21E7" w:rsidRDefault="007B21E7" w:rsidP="007B21E7">
      <w:pPr>
        <w:ind w:left="211" w:hangingChars="100" w:hanging="211"/>
      </w:pPr>
      <w:r w:rsidRPr="004A29AB">
        <w:rPr>
          <w:rFonts w:eastAsia="華康中黑體" w:hint="eastAsia"/>
        </w:rPr>
        <w:t>李委員貴敏：</w:t>
      </w:r>
      <w:r>
        <w:rPr>
          <w:rFonts w:hint="eastAsia"/>
        </w:rPr>
        <w:t>你只要告訴我有沒有，而且經濟部也支持這樣的概念，鼓勵我們的半導體業者到其他國家設廠，包括高階的部分，有還是沒有？</w:t>
      </w:r>
    </w:p>
    <w:p w:rsidR="007B21E7" w:rsidRDefault="007B21E7" w:rsidP="007B21E7">
      <w:pPr>
        <w:ind w:left="211" w:hangingChars="100" w:hanging="211"/>
      </w:pPr>
      <w:r w:rsidRPr="004A29AB">
        <w:rPr>
          <w:rFonts w:eastAsia="華康中黑體" w:hint="eastAsia"/>
        </w:rPr>
        <w:t>王部長美花：</w:t>
      </w:r>
      <w:r>
        <w:rPr>
          <w:rFonts w:hint="eastAsia"/>
        </w:rPr>
        <w:t>高階的應該是不可能。</w:t>
      </w:r>
    </w:p>
    <w:p w:rsidR="007B21E7" w:rsidRDefault="007B21E7" w:rsidP="007B21E7">
      <w:pPr>
        <w:ind w:left="211" w:hangingChars="100" w:hanging="211"/>
      </w:pPr>
      <w:r w:rsidRPr="004A29AB">
        <w:rPr>
          <w:rFonts w:eastAsia="華康中黑體" w:hint="eastAsia"/>
        </w:rPr>
        <w:t>李委員貴敏：</w:t>
      </w:r>
      <w:r>
        <w:rPr>
          <w:rFonts w:hint="eastAsia"/>
        </w:rPr>
        <w:t>好，如果不是高階的，經濟部有沒有鼓勵我們的半導體業者出國設廠？</w:t>
      </w:r>
    </w:p>
    <w:p w:rsidR="007B21E7" w:rsidRDefault="007B21E7" w:rsidP="007B21E7">
      <w:pPr>
        <w:ind w:left="211" w:hangingChars="100" w:hanging="211"/>
      </w:pPr>
      <w:r w:rsidRPr="004A29AB">
        <w:rPr>
          <w:rFonts w:eastAsia="華康中黑體" w:hint="eastAsia"/>
        </w:rPr>
        <w:lastRenderedPageBreak/>
        <w:t>王部長美花：</w:t>
      </w:r>
      <w:r>
        <w:rPr>
          <w:rFonts w:hint="eastAsia"/>
        </w:rPr>
        <w:t>應該是說……</w:t>
      </w:r>
    </w:p>
    <w:p w:rsidR="007B21E7" w:rsidRDefault="007B21E7" w:rsidP="007B21E7">
      <w:pPr>
        <w:ind w:left="211" w:hangingChars="100" w:hanging="211"/>
      </w:pPr>
      <w:r w:rsidRPr="004A29AB">
        <w:rPr>
          <w:rFonts w:eastAsia="華康中黑體" w:hint="eastAsia"/>
        </w:rPr>
        <w:t>李委員貴敏：</w:t>
      </w:r>
      <w:r>
        <w:rPr>
          <w:rFonts w:hint="eastAsia"/>
        </w:rPr>
        <w:t>回答有或沒有就好了。</w:t>
      </w:r>
    </w:p>
    <w:p w:rsidR="007B21E7" w:rsidRDefault="007B21E7" w:rsidP="007B21E7">
      <w:pPr>
        <w:ind w:left="211" w:hangingChars="100" w:hanging="211"/>
      </w:pPr>
      <w:r w:rsidRPr="004A29AB">
        <w:rPr>
          <w:rFonts w:eastAsia="華康中黑體" w:hint="eastAsia"/>
        </w:rPr>
        <w:t>王部長美花：</w:t>
      </w:r>
      <w:r>
        <w:rPr>
          <w:rFonts w:hint="eastAsia"/>
        </w:rPr>
        <w:t>有詢問過廠商有無相關的可能和計畫。</w:t>
      </w:r>
    </w:p>
    <w:p w:rsidR="007B21E7" w:rsidRDefault="007B21E7" w:rsidP="007B21E7">
      <w:pPr>
        <w:ind w:left="211" w:hangingChars="100" w:hanging="211"/>
      </w:pPr>
      <w:r w:rsidRPr="004A29AB">
        <w:rPr>
          <w:rFonts w:eastAsia="華康中黑體" w:hint="eastAsia"/>
        </w:rPr>
        <w:t>李委員貴敏：</w:t>
      </w:r>
      <w:r>
        <w:rPr>
          <w:rFonts w:hint="eastAsia"/>
        </w:rPr>
        <w:t>所以經濟部有做，請問國安局……</w:t>
      </w:r>
    </w:p>
    <w:p w:rsidR="007B21E7" w:rsidRDefault="007B21E7" w:rsidP="007B21E7">
      <w:pPr>
        <w:ind w:left="211" w:hangingChars="100" w:hanging="211"/>
      </w:pPr>
      <w:r w:rsidRPr="004A29AB">
        <w:rPr>
          <w:rFonts w:eastAsia="華康中黑體" w:hint="eastAsia"/>
        </w:rPr>
        <w:t>王部長美花：</w:t>
      </w:r>
      <w:r>
        <w:rPr>
          <w:rFonts w:hint="eastAsia"/>
        </w:rPr>
        <w:t>這都是討論而已。</w:t>
      </w:r>
    </w:p>
    <w:p w:rsidR="007B21E7" w:rsidRDefault="007B21E7" w:rsidP="007B21E7">
      <w:pPr>
        <w:ind w:left="211" w:hangingChars="100" w:hanging="211"/>
      </w:pPr>
      <w:r w:rsidRPr="004A29AB">
        <w:rPr>
          <w:rFonts w:eastAsia="華康中黑體" w:hint="eastAsia"/>
        </w:rPr>
        <w:t>李委員貴敏：</w:t>
      </w:r>
      <w:r>
        <w:rPr>
          <w:rFonts w:hint="eastAsia"/>
        </w:rPr>
        <w:t>謝謝。對於我們的護國神山到海外設廠，國安局有沒有掌握？有還是沒有？</w:t>
      </w:r>
    </w:p>
    <w:p w:rsidR="007B21E7" w:rsidRDefault="007B21E7" w:rsidP="007B21E7">
      <w:pPr>
        <w:ind w:left="211" w:hangingChars="100" w:hanging="211"/>
      </w:pPr>
      <w:r w:rsidRPr="004A29AB">
        <w:rPr>
          <w:rFonts w:eastAsia="華康中黑體" w:hint="eastAsia"/>
        </w:rPr>
        <w:t>主席：</w:t>
      </w:r>
      <w:r>
        <w:rPr>
          <w:rFonts w:hint="eastAsia"/>
        </w:rPr>
        <w:t>請國安局胡副局長說明。</w:t>
      </w:r>
    </w:p>
    <w:p w:rsidR="007B21E7" w:rsidRDefault="007B21E7" w:rsidP="007B21E7">
      <w:pPr>
        <w:ind w:left="211" w:hangingChars="100" w:hanging="211"/>
      </w:pPr>
      <w:r w:rsidRPr="004A29AB">
        <w:rPr>
          <w:rFonts w:eastAsia="華康中黑體" w:hint="eastAsia"/>
        </w:rPr>
        <w:t>胡副局長木源：</w:t>
      </w:r>
      <w:r>
        <w:rPr>
          <w:rFonts w:hint="eastAsia"/>
        </w:rPr>
        <w:t>我們……</w:t>
      </w:r>
    </w:p>
    <w:p w:rsidR="007B21E7" w:rsidRDefault="007B21E7" w:rsidP="007B21E7">
      <w:pPr>
        <w:ind w:left="211" w:hangingChars="100" w:hanging="211"/>
      </w:pPr>
      <w:r w:rsidRPr="004A29AB">
        <w:rPr>
          <w:rFonts w:eastAsia="華康中黑體" w:hint="eastAsia"/>
        </w:rPr>
        <w:t>李委員貴敏：</w:t>
      </w:r>
      <w:r>
        <w:rPr>
          <w:rFonts w:hint="eastAsia"/>
        </w:rPr>
        <w:t>有還是沒有？為什麼回答會這麼困難？你們有沒有掌握？回答有或沒有就好了啊！國安局有沒有掌握？</w:t>
      </w:r>
    </w:p>
    <w:p w:rsidR="007B21E7" w:rsidRDefault="007B21E7" w:rsidP="007B21E7">
      <w:pPr>
        <w:ind w:left="211" w:hangingChars="100" w:hanging="211"/>
      </w:pPr>
      <w:r w:rsidRPr="004A29AB">
        <w:rPr>
          <w:rFonts w:eastAsia="華康中黑體" w:hint="eastAsia"/>
        </w:rPr>
        <w:t>胡副局長木源：</w:t>
      </w:r>
      <w:r>
        <w:rPr>
          <w:rFonts w:hint="eastAsia"/>
        </w:rPr>
        <w:t>如果有要到國外都會……</w:t>
      </w:r>
    </w:p>
    <w:p w:rsidR="007B21E7" w:rsidRDefault="007B21E7" w:rsidP="007B21E7">
      <w:pPr>
        <w:ind w:left="211" w:hangingChars="100" w:hanging="211"/>
      </w:pPr>
      <w:r w:rsidRPr="004A29AB">
        <w:rPr>
          <w:rFonts w:eastAsia="華康中黑體" w:hint="eastAsia"/>
        </w:rPr>
        <w:t>李委員貴敏：</w:t>
      </w:r>
      <w:r>
        <w:rPr>
          <w:rFonts w:hint="eastAsia"/>
        </w:rPr>
        <w:t>你們事前有沒有掌握這個訊息嘛！還是說你們都是在媒體上面看到的，你們有沒有掌握？國安局有掌握還是沒掌握？一句話。</w:t>
      </w:r>
    </w:p>
    <w:p w:rsidR="007B21E7" w:rsidRDefault="007B21E7" w:rsidP="007B21E7">
      <w:pPr>
        <w:ind w:left="211" w:hangingChars="100" w:hanging="211"/>
      </w:pPr>
      <w:r w:rsidRPr="004A29AB">
        <w:rPr>
          <w:rFonts w:eastAsia="華康中黑體" w:hint="eastAsia"/>
        </w:rPr>
        <w:t>胡副局長木源：</w:t>
      </w:r>
      <w:r>
        <w:rPr>
          <w:rFonts w:hint="eastAsia"/>
        </w:rPr>
        <w:t>如果他們沒有公布，我們當然不會知道。</w:t>
      </w:r>
    </w:p>
    <w:p w:rsidR="007B21E7" w:rsidRDefault="007B21E7" w:rsidP="007B21E7">
      <w:pPr>
        <w:ind w:left="211" w:hangingChars="100" w:hanging="211"/>
      </w:pPr>
      <w:r w:rsidRPr="004A29AB">
        <w:rPr>
          <w:rFonts w:eastAsia="華康中黑體" w:hint="eastAsia"/>
        </w:rPr>
        <w:t>李委員貴敏：</w:t>
      </w:r>
      <w:r>
        <w:rPr>
          <w:rFonts w:hint="eastAsia"/>
        </w:rPr>
        <w:t>你們不知道，所以你們也沒有蒐集情資，統統沒有。國安局也沒有研判，不論台積電或相關的半導體產業，到海外去設廠的情況下，對臺灣經濟的影響，國安局是否有協助經濟部做這方面的研究調查？</w:t>
      </w:r>
    </w:p>
    <w:p w:rsidR="007B21E7" w:rsidRDefault="007B21E7" w:rsidP="007B21E7">
      <w:pPr>
        <w:ind w:left="211" w:hangingChars="100" w:hanging="211"/>
      </w:pPr>
      <w:r w:rsidRPr="004A29AB">
        <w:rPr>
          <w:rFonts w:eastAsia="華康中黑體" w:hint="eastAsia"/>
        </w:rPr>
        <w:t>胡副局長木源：</w:t>
      </w:r>
      <w:r>
        <w:rPr>
          <w:rFonts w:hint="eastAsia"/>
        </w:rPr>
        <w:t>我們都會蒐集這個資料……</w:t>
      </w:r>
    </w:p>
    <w:p w:rsidR="007B21E7" w:rsidRDefault="007B21E7" w:rsidP="007B21E7">
      <w:pPr>
        <w:ind w:left="211" w:hangingChars="100" w:hanging="211"/>
      </w:pPr>
      <w:r w:rsidRPr="004A29AB">
        <w:rPr>
          <w:rFonts w:eastAsia="華康中黑體" w:hint="eastAsia"/>
        </w:rPr>
        <w:t>李委員貴敏：</w:t>
      </w:r>
      <w:r>
        <w:rPr>
          <w:rFonts w:hint="eastAsia"/>
        </w:rPr>
        <w:t>有沒有嘛！你剛才還講你不知道，現在又說有蒐集資料，是從媒體上蒐集資料嗎？</w:t>
      </w:r>
    </w:p>
    <w:p w:rsidR="007B21E7" w:rsidRDefault="007B21E7" w:rsidP="007B21E7">
      <w:pPr>
        <w:ind w:left="211" w:hangingChars="100" w:hanging="211"/>
      </w:pPr>
      <w:r w:rsidRPr="004A29AB">
        <w:rPr>
          <w:rFonts w:eastAsia="華康中黑體" w:hint="eastAsia"/>
        </w:rPr>
        <w:t>胡副局長木源：</w:t>
      </w:r>
      <w:r>
        <w:rPr>
          <w:rFonts w:hint="eastAsia"/>
        </w:rPr>
        <w:t>他們的公司會……</w:t>
      </w:r>
    </w:p>
    <w:p w:rsidR="007B21E7" w:rsidRDefault="007B21E7" w:rsidP="007B21E7">
      <w:pPr>
        <w:ind w:left="211" w:hangingChars="100" w:hanging="211"/>
      </w:pPr>
      <w:r w:rsidRPr="004A29AB">
        <w:rPr>
          <w:rFonts w:eastAsia="華康中黑體" w:hint="eastAsia"/>
        </w:rPr>
        <w:t>李委員貴敏：</w:t>
      </w:r>
      <w:r>
        <w:rPr>
          <w:rFonts w:hint="eastAsia"/>
        </w:rPr>
        <w:t>國安局是不是從媒體上蒐集資料而已？請回答是或不是。</w:t>
      </w:r>
    </w:p>
    <w:p w:rsidR="007B21E7" w:rsidRDefault="007B21E7" w:rsidP="007B21E7">
      <w:pPr>
        <w:ind w:left="211" w:hangingChars="100" w:hanging="211"/>
      </w:pPr>
      <w:r w:rsidRPr="004A29AB">
        <w:rPr>
          <w:rFonts w:eastAsia="華康中黑體" w:hint="eastAsia"/>
        </w:rPr>
        <w:t>胡副局長木源：</w:t>
      </w:r>
      <w:r>
        <w:rPr>
          <w:rFonts w:hint="eastAsia"/>
        </w:rPr>
        <w:t>統統都有，也有人員情報，也有……</w:t>
      </w:r>
    </w:p>
    <w:p w:rsidR="007B21E7" w:rsidRDefault="007B21E7" w:rsidP="007B21E7">
      <w:pPr>
        <w:ind w:left="211" w:hangingChars="100" w:hanging="211"/>
      </w:pPr>
      <w:r w:rsidRPr="004A29AB">
        <w:rPr>
          <w:rFonts w:eastAsia="華康中黑體" w:hint="eastAsia"/>
        </w:rPr>
        <w:t>李委員貴敏：</w:t>
      </w:r>
      <w:r>
        <w:rPr>
          <w:rFonts w:hint="eastAsia"/>
        </w:rPr>
        <w:t>好，你們做了分析沒有？我們的護國神山或其他半導體產業到海外設廠，設廠到幾奈米的情況之下，會對臺灣的經濟產業造成影響？國安局有沒有評估報告給經濟部？有還是沒有？有還是沒有是一個事實，怎麼會這麼困難回答呢？</w:t>
      </w:r>
    </w:p>
    <w:p w:rsidR="007B21E7" w:rsidRDefault="007B21E7" w:rsidP="007B21E7">
      <w:pPr>
        <w:ind w:left="211" w:hangingChars="100" w:hanging="211"/>
      </w:pPr>
      <w:r w:rsidRPr="004A29AB">
        <w:rPr>
          <w:rFonts w:eastAsia="華康中黑體" w:hint="eastAsia"/>
        </w:rPr>
        <w:t>胡副局長木源：</w:t>
      </w:r>
      <w:r>
        <w:rPr>
          <w:rFonts w:hint="eastAsia"/>
        </w:rPr>
        <w:t>有相關的部會在……</w:t>
      </w:r>
    </w:p>
    <w:p w:rsidR="007B21E7" w:rsidRDefault="007B21E7" w:rsidP="007B21E7">
      <w:pPr>
        <w:ind w:left="211" w:hangingChars="100" w:hanging="211"/>
      </w:pPr>
      <w:r w:rsidRPr="004A29AB">
        <w:rPr>
          <w:rFonts w:eastAsia="華康中黑體" w:hint="eastAsia"/>
        </w:rPr>
        <w:t>李委員貴敏：</w:t>
      </w:r>
      <w:r>
        <w:rPr>
          <w:rFonts w:hint="eastAsia"/>
        </w:rPr>
        <w:t>有沒有嘛！我問的是國安局，我沒問你相關部會啊！國安局到底有沒有做這個研究報告給經濟部？有還是沒有？</w:t>
      </w:r>
    </w:p>
    <w:p w:rsidR="007B21E7" w:rsidRDefault="007B21E7" w:rsidP="007B21E7">
      <w:pPr>
        <w:ind w:left="211" w:hangingChars="100" w:hanging="211"/>
      </w:pPr>
      <w:r w:rsidRPr="004A29AB">
        <w:rPr>
          <w:rFonts w:eastAsia="華康中黑體" w:hint="eastAsia"/>
        </w:rPr>
        <w:t>胡副局長木源：</w:t>
      </w:r>
      <w:r>
        <w:rPr>
          <w:rFonts w:hint="eastAsia"/>
        </w:rPr>
        <w:t>我們的報告沒有像專業的主管部會那麼精準。</w:t>
      </w:r>
    </w:p>
    <w:p w:rsidR="007B21E7" w:rsidRDefault="007B21E7" w:rsidP="007B21E7">
      <w:pPr>
        <w:ind w:left="211" w:hangingChars="100" w:hanging="211"/>
      </w:pPr>
      <w:r w:rsidRPr="004A29AB">
        <w:rPr>
          <w:rFonts w:eastAsia="華康中黑體" w:hint="eastAsia"/>
        </w:rPr>
        <w:t>李委員貴敏：</w:t>
      </w:r>
      <w:r>
        <w:rPr>
          <w:rFonts w:hint="eastAsia"/>
        </w:rPr>
        <w:t>你有給還是沒給？</w:t>
      </w:r>
    </w:p>
    <w:p w:rsidR="007B21E7" w:rsidRDefault="007B21E7" w:rsidP="007B21E7">
      <w:pPr>
        <w:ind w:left="211" w:hangingChars="100" w:hanging="211"/>
      </w:pPr>
      <w:r w:rsidRPr="004A29AB">
        <w:rPr>
          <w:rFonts w:eastAsia="華康中黑體" w:hint="eastAsia"/>
        </w:rPr>
        <w:t>胡副局長木源：</w:t>
      </w:r>
      <w:r>
        <w:rPr>
          <w:rFonts w:hint="eastAsia"/>
        </w:rPr>
        <w:t>有這個情資當然會給。</w:t>
      </w:r>
    </w:p>
    <w:p w:rsidR="007B21E7" w:rsidRDefault="007B21E7" w:rsidP="007B21E7">
      <w:pPr>
        <w:ind w:left="211" w:hangingChars="100" w:hanging="211"/>
      </w:pPr>
      <w:r w:rsidRPr="004A29AB">
        <w:rPr>
          <w:rFonts w:eastAsia="華康中黑體" w:hint="eastAsia"/>
        </w:rPr>
        <w:t>李委員貴敏：</w:t>
      </w:r>
      <w:r>
        <w:rPr>
          <w:rFonts w:hint="eastAsia"/>
        </w:rPr>
        <w:t>好，很奇怪耶！同樣的問題需要這樣問。請教經濟部長，經濟部有沒有做研究，就是台積電到幾奈米到國外設廠的情況之下，可能會對臺灣的經濟造成衝擊。你們有沒有研究，或是別的單位有沒有給你們研究報告？</w:t>
      </w:r>
    </w:p>
    <w:p w:rsidR="007B21E7" w:rsidRDefault="007B21E7" w:rsidP="007B21E7">
      <w:pPr>
        <w:ind w:left="211" w:hangingChars="100" w:hanging="211"/>
      </w:pPr>
      <w:r w:rsidRPr="004A29AB">
        <w:rPr>
          <w:rFonts w:eastAsia="華康中黑體" w:hint="eastAsia"/>
        </w:rPr>
        <w:t>王部長美花：</w:t>
      </w:r>
      <w:r>
        <w:rPr>
          <w:rFonts w:hint="eastAsia"/>
        </w:rPr>
        <w:t>我們經濟部都有做相關的研究。</w:t>
      </w:r>
    </w:p>
    <w:p w:rsidR="007B21E7" w:rsidRDefault="007B21E7" w:rsidP="007B21E7">
      <w:pPr>
        <w:ind w:left="211" w:hangingChars="100" w:hanging="211"/>
      </w:pPr>
      <w:r w:rsidRPr="004A29AB">
        <w:rPr>
          <w:rFonts w:eastAsia="華康中黑體" w:hint="eastAsia"/>
        </w:rPr>
        <w:lastRenderedPageBreak/>
        <w:t>李委員貴敏：</w:t>
      </w:r>
      <w:r>
        <w:rPr>
          <w:rFonts w:hint="eastAsia"/>
        </w:rPr>
        <w:t>好，會後請把這些資料給本席。營業秘密是今天的主題，請教一下行政院的版本在哪裡？你們是否有提交行政院討論？還是沒有，只有委員的提案歸委員提案，行政院的部分、經濟部的部分沒有意見，法務部也一樣。我講行政院的原因，就是因為相關部會對這個議題是沒有討論的，也沒有打算提出營業秘密法修法的行政院版本，這個是對的還是錯的？</w:t>
      </w:r>
    </w:p>
    <w:p w:rsidR="007B21E7" w:rsidRDefault="007B21E7" w:rsidP="007B21E7">
      <w:pPr>
        <w:ind w:left="211" w:hangingChars="100" w:hanging="211"/>
      </w:pPr>
      <w:r w:rsidRPr="004A29AB">
        <w:rPr>
          <w:rFonts w:eastAsia="華康中黑體" w:hint="eastAsia"/>
        </w:rPr>
        <w:t>王部長美花：</w:t>
      </w:r>
      <w:r>
        <w:rPr>
          <w:rFonts w:hint="eastAsia"/>
        </w:rPr>
        <w:t>行政院是進行跨部會討論，是針對要怎麼訂、訂在哪裡，就這兩種面向在進行討論。</w:t>
      </w:r>
    </w:p>
    <w:p w:rsidR="007B21E7" w:rsidRDefault="007B21E7" w:rsidP="007B21E7">
      <w:pPr>
        <w:ind w:left="211" w:hangingChars="100" w:hanging="211"/>
      </w:pPr>
      <w:r w:rsidRPr="004A29AB">
        <w:rPr>
          <w:rFonts w:eastAsia="華康中黑體" w:hint="eastAsia"/>
        </w:rPr>
        <w:t>李委員貴敏：</w:t>
      </w:r>
      <w:r>
        <w:rPr>
          <w:rFonts w:hint="eastAsia"/>
        </w:rPr>
        <w:t>好，所以不一定是修在營業秘密法裡面，對不對？</w:t>
      </w:r>
    </w:p>
    <w:p w:rsidR="007B21E7" w:rsidRDefault="007B21E7" w:rsidP="007B21E7">
      <w:pPr>
        <w:ind w:left="211" w:hangingChars="100" w:hanging="211"/>
      </w:pPr>
      <w:r w:rsidRPr="004A29AB">
        <w:rPr>
          <w:rFonts w:eastAsia="華康中黑體" w:hint="eastAsia"/>
        </w:rPr>
        <w:t>王部長美花：</w:t>
      </w:r>
      <w:r>
        <w:rPr>
          <w:rFonts w:hint="eastAsia"/>
        </w:rPr>
        <w:t>是的。</w:t>
      </w:r>
    </w:p>
    <w:p w:rsidR="007B21E7" w:rsidRDefault="007B21E7" w:rsidP="007B21E7">
      <w:pPr>
        <w:ind w:left="211" w:hangingChars="100" w:hanging="211"/>
      </w:pPr>
      <w:r w:rsidRPr="004A29AB">
        <w:rPr>
          <w:rFonts w:eastAsia="華康中黑體" w:hint="eastAsia"/>
        </w:rPr>
        <w:t>李委員貴敏：</w:t>
      </w:r>
      <w:r>
        <w:rPr>
          <w:rFonts w:hint="eastAsia"/>
        </w:rPr>
        <w:t>對於這個部分，各部會的意見是否都已經出來了？還是尚未出來？</w:t>
      </w:r>
    </w:p>
    <w:p w:rsidR="007B21E7" w:rsidRDefault="007B21E7" w:rsidP="007B21E7">
      <w:pPr>
        <w:ind w:left="211" w:hangingChars="100" w:hanging="211"/>
      </w:pPr>
      <w:r w:rsidRPr="004A29AB">
        <w:rPr>
          <w:rFonts w:eastAsia="華康中黑體" w:hint="eastAsia"/>
        </w:rPr>
        <w:t>王部長美花：</w:t>
      </w:r>
      <w:r>
        <w:rPr>
          <w:rFonts w:hint="eastAsia"/>
        </w:rPr>
        <w:t>各部會都有一些初步的意見，……</w:t>
      </w:r>
    </w:p>
    <w:p w:rsidR="007B21E7" w:rsidRDefault="007B21E7" w:rsidP="007B21E7">
      <w:pPr>
        <w:ind w:left="211" w:hangingChars="100" w:hanging="211"/>
      </w:pPr>
      <w:r w:rsidRPr="004A29AB">
        <w:rPr>
          <w:rFonts w:eastAsia="華康中黑體" w:hint="eastAsia"/>
        </w:rPr>
        <w:t>李委員貴敏：</w:t>
      </w:r>
      <w:r>
        <w:rPr>
          <w:rFonts w:hint="eastAsia"/>
        </w:rPr>
        <w:t>初步的意見已經出來了，還是還沒出來？</w:t>
      </w:r>
    </w:p>
    <w:p w:rsidR="007B21E7" w:rsidRDefault="007B21E7" w:rsidP="007B21E7">
      <w:pPr>
        <w:ind w:left="211" w:hangingChars="100" w:hanging="211"/>
      </w:pPr>
      <w:r w:rsidRPr="004A29AB">
        <w:rPr>
          <w:rFonts w:eastAsia="華康中黑體" w:hint="eastAsia"/>
        </w:rPr>
        <w:t>王部長美花：</w:t>
      </w:r>
      <w:r>
        <w:rPr>
          <w:rFonts w:hint="eastAsia"/>
        </w:rPr>
        <w:t>會在行政院進行討論。</w:t>
      </w:r>
    </w:p>
    <w:p w:rsidR="007B21E7" w:rsidRDefault="007B21E7" w:rsidP="007B21E7">
      <w:pPr>
        <w:ind w:left="211" w:hangingChars="100" w:hanging="211"/>
      </w:pPr>
      <w:r w:rsidRPr="004A29AB">
        <w:rPr>
          <w:rFonts w:eastAsia="華康中黑體" w:hint="eastAsia"/>
        </w:rPr>
        <w:t>李委員貴敏：</w:t>
      </w:r>
      <w:r>
        <w:rPr>
          <w:rFonts w:hint="eastAsia"/>
        </w:rPr>
        <w:t>所以行政院還沒有討論。你們送行政院的各部會意見是只有一次，還是……</w:t>
      </w:r>
    </w:p>
    <w:p w:rsidR="007B21E7" w:rsidRDefault="007B21E7" w:rsidP="007B21E7">
      <w:pPr>
        <w:ind w:left="211" w:hangingChars="100" w:hanging="211"/>
      </w:pPr>
      <w:r w:rsidRPr="004A29AB">
        <w:rPr>
          <w:rFonts w:eastAsia="華康中黑體" w:hint="eastAsia"/>
        </w:rPr>
        <w:t>王部長美花：</w:t>
      </w:r>
      <w:r>
        <w:rPr>
          <w:rFonts w:hint="eastAsia"/>
        </w:rPr>
        <w:t>行政院有指示各部會就每次討論的議題，再進一步……</w:t>
      </w:r>
    </w:p>
    <w:p w:rsidR="007B21E7" w:rsidRDefault="007B21E7" w:rsidP="007B21E7">
      <w:pPr>
        <w:ind w:left="211" w:hangingChars="100" w:hanging="211"/>
      </w:pPr>
      <w:r w:rsidRPr="004A29AB">
        <w:rPr>
          <w:rFonts w:eastAsia="華康中黑體" w:hint="eastAsia"/>
        </w:rPr>
        <w:t>李委員貴敏：</w:t>
      </w:r>
      <w:r>
        <w:rPr>
          <w:rFonts w:hint="eastAsia"/>
        </w:rPr>
        <w:t>在行政院討論過幾次？</w:t>
      </w:r>
    </w:p>
    <w:p w:rsidR="007B21E7" w:rsidRDefault="007B21E7" w:rsidP="007B21E7">
      <w:pPr>
        <w:ind w:left="211" w:hangingChars="100" w:hanging="211"/>
      </w:pPr>
      <w:r w:rsidRPr="004A29AB">
        <w:rPr>
          <w:rFonts w:eastAsia="華康中黑體" w:hint="eastAsia"/>
        </w:rPr>
        <w:t>王部長美花：</w:t>
      </w:r>
      <w:r>
        <w:rPr>
          <w:rFonts w:hint="eastAsia"/>
        </w:rPr>
        <w:t>有討論了幾次。</w:t>
      </w:r>
    </w:p>
    <w:p w:rsidR="007B21E7" w:rsidRDefault="007B21E7" w:rsidP="007B21E7">
      <w:pPr>
        <w:ind w:left="211" w:hangingChars="100" w:hanging="211"/>
      </w:pPr>
      <w:r w:rsidRPr="004A29AB">
        <w:rPr>
          <w:rFonts w:eastAsia="華康中黑體" w:hint="eastAsia"/>
        </w:rPr>
        <w:t>主席：</w:t>
      </w:r>
      <w:r>
        <w:rPr>
          <w:rFonts w:hint="eastAsia"/>
        </w:rPr>
        <w:t>謝謝。</w:t>
      </w:r>
    </w:p>
    <w:p w:rsidR="007B21E7" w:rsidRDefault="007B21E7" w:rsidP="007B21E7">
      <w:pPr>
        <w:ind w:left="211" w:hangingChars="100" w:hanging="211"/>
      </w:pPr>
      <w:r w:rsidRPr="004A29AB">
        <w:rPr>
          <w:rFonts w:eastAsia="華康中黑體" w:hint="eastAsia"/>
        </w:rPr>
        <w:t>李委員貴敏：</w:t>
      </w:r>
      <w:r>
        <w:rPr>
          <w:rFonts w:hint="eastAsia"/>
        </w:rPr>
        <w:t>等一下，請再多給我一點時間，因為剛才國安局一直在拖延時間。我請教一下，目前到底會傾向專法，還是會在營業秘密法？各部會有沒有達成共識？我先不問內容，因為你剛剛提到已經討論幾次了，目前比較傾向哪一種？</w:t>
      </w:r>
    </w:p>
    <w:p w:rsidR="007B21E7" w:rsidRDefault="007B21E7" w:rsidP="007B21E7">
      <w:pPr>
        <w:ind w:left="211" w:hangingChars="100" w:hanging="211"/>
      </w:pPr>
      <w:r w:rsidRPr="004A29AB">
        <w:rPr>
          <w:rFonts w:eastAsia="華康中黑體" w:hint="eastAsia"/>
        </w:rPr>
        <w:t>王部長美花：</w:t>
      </w:r>
      <w:r>
        <w:rPr>
          <w:rFonts w:hint="eastAsia"/>
        </w:rPr>
        <w:t>應該說……</w:t>
      </w:r>
    </w:p>
    <w:p w:rsidR="007B21E7" w:rsidRDefault="007B21E7" w:rsidP="007B21E7">
      <w:pPr>
        <w:ind w:left="211" w:hangingChars="100" w:hanging="211"/>
      </w:pPr>
      <w:r w:rsidRPr="004A29AB">
        <w:rPr>
          <w:rFonts w:eastAsia="華康中黑體" w:hint="eastAsia"/>
        </w:rPr>
        <w:t>主席：</w:t>
      </w:r>
      <w:r>
        <w:rPr>
          <w:rFonts w:hint="eastAsia"/>
        </w:rPr>
        <w:t>好，謝謝。我們請經濟部會後提供所有資料，不好意思，因為後面還有很多等待質詢的委員。</w:t>
      </w:r>
    </w:p>
    <w:p w:rsidR="007B21E7" w:rsidRDefault="007B21E7" w:rsidP="007B21E7">
      <w:pPr>
        <w:ind w:left="211" w:hangingChars="100" w:hanging="211"/>
      </w:pPr>
      <w:r w:rsidRPr="004A29AB">
        <w:rPr>
          <w:rFonts w:eastAsia="華康中黑體" w:hint="eastAsia"/>
        </w:rPr>
        <w:t>李委員貴敏：</w:t>
      </w:r>
      <w:r>
        <w:rPr>
          <w:rFonts w:hint="eastAsia"/>
        </w:rPr>
        <w:t>好。在此我也特別懇求，現在行政官員每次都用拖延時間的方式，我們的質詢時間有限，他們每次都用拖延的方式把時間避掉，我覺得這些時間都不應該計算在內。如果行政官員一而再、再而三用模糊焦點的方式回答，當然就犧牲掉所有委員的權利。所以我具體建議，因為這牽涉到委員權益的問題，倘若想要求委員準時結束的話，行政官員必須先尊重本會委員的權益，不可以再用迴避的方式來備詢。</w:t>
      </w:r>
    </w:p>
    <w:p w:rsidR="007B21E7" w:rsidRDefault="007B21E7" w:rsidP="007B21E7">
      <w:pPr>
        <w:ind w:left="211" w:hangingChars="100" w:hanging="211"/>
      </w:pPr>
      <w:r w:rsidRPr="004A29AB">
        <w:rPr>
          <w:rFonts w:eastAsia="華康中黑體" w:hint="eastAsia"/>
        </w:rPr>
        <w:t>主席：</w:t>
      </w:r>
      <w:r>
        <w:rPr>
          <w:rFonts w:hint="eastAsia"/>
        </w:rPr>
        <w:t>因為這不是本委員會的單純問題，所有的委員會都會面臨……</w:t>
      </w:r>
    </w:p>
    <w:p w:rsidR="007B21E7" w:rsidRDefault="007B21E7" w:rsidP="007B21E7">
      <w:pPr>
        <w:ind w:left="211" w:hangingChars="100" w:hanging="211"/>
      </w:pPr>
      <w:r w:rsidRPr="004A29AB">
        <w:rPr>
          <w:rFonts w:eastAsia="華康中黑體" w:hint="eastAsia"/>
        </w:rPr>
        <w:t>李委員貴敏：</w:t>
      </w:r>
      <w:r>
        <w:rPr>
          <w:rFonts w:hint="eastAsia"/>
        </w:rPr>
        <w:t>是，我在每個委員會都會提出。</w:t>
      </w:r>
    </w:p>
    <w:p w:rsidR="007B21E7" w:rsidRDefault="007B21E7" w:rsidP="007B21E7">
      <w:pPr>
        <w:ind w:left="211" w:hangingChars="100" w:hanging="211"/>
      </w:pPr>
      <w:r w:rsidRPr="004A29AB">
        <w:rPr>
          <w:rFonts w:eastAsia="華康中黑體" w:hint="eastAsia"/>
        </w:rPr>
        <w:t>主席：</w:t>
      </w:r>
      <w:r>
        <w:rPr>
          <w:rFonts w:hint="eastAsia"/>
        </w:rPr>
        <w:t>好，麻煩李貴敏委員再向立法院提出正式的建議，謝謝。</w:t>
      </w:r>
    </w:p>
    <w:p w:rsidR="007B21E7" w:rsidRDefault="007B21E7" w:rsidP="007B21E7">
      <w:pPr>
        <w:ind w:left="211" w:hangingChars="100" w:hanging="211"/>
      </w:pPr>
      <w:r w:rsidRPr="004A29AB">
        <w:rPr>
          <w:rFonts w:eastAsia="華康中黑體" w:hint="eastAsia"/>
        </w:rPr>
        <w:t>李委員貴敏：</w:t>
      </w:r>
      <w:r>
        <w:rPr>
          <w:rFonts w:hint="eastAsia"/>
        </w:rPr>
        <w:t>好，謝謝。</w:t>
      </w:r>
    </w:p>
    <w:p w:rsidR="007B21E7" w:rsidRDefault="007B21E7" w:rsidP="007B21E7">
      <w:pPr>
        <w:ind w:left="211" w:hangingChars="100" w:hanging="211"/>
      </w:pPr>
      <w:r w:rsidRPr="004A29AB">
        <w:rPr>
          <w:rFonts w:eastAsia="華康中黑體" w:hint="eastAsia"/>
        </w:rPr>
        <w:t>主席：</w:t>
      </w:r>
      <w:r>
        <w:rPr>
          <w:rFonts w:hint="eastAsia"/>
        </w:rPr>
        <w:t>請江委員永昌發言。</w:t>
      </w:r>
    </w:p>
    <w:p w:rsidR="007B21E7" w:rsidRDefault="007B21E7" w:rsidP="007B21E7">
      <w:pPr>
        <w:ind w:left="211" w:hangingChars="100" w:hanging="211"/>
      </w:pPr>
      <w:r w:rsidRPr="004A29AB">
        <w:rPr>
          <w:rFonts w:eastAsia="華康中黑體" w:hint="eastAsia"/>
        </w:rPr>
        <w:t>江委員永昌：</w:t>
      </w:r>
      <w:r>
        <w:rPr>
          <w:rFonts w:hint="eastAsia"/>
        </w:rPr>
        <w:t>（</w:t>
      </w:r>
      <w:r>
        <w:rPr>
          <w:rFonts w:hint="eastAsia"/>
        </w:rPr>
        <w:t>11</w:t>
      </w:r>
      <w:r>
        <w:rPr>
          <w:rFonts w:hint="eastAsia"/>
        </w:rPr>
        <w:t>時</w:t>
      </w:r>
      <w:r>
        <w:rPr>
          <w:rFonts w:hint="eastAsia"/>
        </w:rPr>
        <w:t>17</w:t>
      </w:r>
      <w:r>
        <w:rPr>
          <w:rFonts w:hint="eastAsia"/>
        </w:rPr>
        <w:t>分）先就教王部長，你們的報告前面提到五種中資挖角臺灣人才的行為樣態，在現行法中都有在偵辦。可是你們的報告結論又寫，針對防制中國大陸利用挖角人才等滲透管道，行政院在協商各部會，有研修相關法律需要者，再行提出。以上兩者是否矛盾？到底</w:t>
      </w:r>
      <w:r>
        <w:rPr>
          <w:rFonts w:hint="eastAsia"/>
        </w:rPr>
        <w:lastRenderedPageBreak/>
        <w:t>是夠用還是要再提出？</w:t>
      </w:r>
    </w:p>
    <w:p w:rsidR="007B21E7" w:rsidRDefault="007B21E7" w:rsidP="007B21E7">
      <w:pPr>
        <w:ind w:left="211" w:hangingChars="100" w:hanging="211"/>
      </w:pPr>
      <w:r w:rsidRPr="004A29AB">
        <w:rPr>
          <w:rFonts w:eastAsia="華康中黑體" w:hint="eastAsia"/>
        </w:rPr>
        <w:t>主席：</w:t>
      </w:r>
      <w:r>
        <w:rPr>
          <w:rFonts w:hint="eastAsia"/>
        </w:rPr>
        <w:t>請經濟部王部長說明。</w:t>
      </w:r>
    </w:p>
    <w:p w:rsidR="007B21E7" w:rsidRDefault="007B21E7" w:rsidP="007B21E7">
      <w:pPr>
        <w:ind w:left="211" w:hangingChars="100" w:hanging="211"/>
      </w:pPr>
      <w:r w:rsidRPr="004A29AB">
        <w:rPr>
          <w:rFonts w:eastAsia="華康中黑體" w:hint="eastAsia"/>
        </w:rPr>
        <w:t>王部長美花：</w:t>
      </w:r>
      <w:r>
        <w:rPr>
          <w:rFonts w:hint="eastAsia"/>
        </w:rPr>
        <w:t>應該是相輔相成，就是說具體的案子趕快去偵辦，……</w:t>
      </w:r>
    </w:p>
    <w:p w:rsidR="007B21E7" w:rsidRDefault="007B21E7" w:rsidP="007B21E7">
      <w:pPr>
        <w:ind w:left="211" w:hangingChars="100" w:hanging="211"/>
      </w:pPr>
      <w:r w:rsidRPr="004A29AB">
        <w:rPr>
          <w:rFonts w:eastAsia="華康中黑體" w:hint="eastAsia"/>
        </w:rPr>
        <w:t>江委員永昌：</w:t>
      </w:r>
      <w:r>
        <w:rPr>
          <w:rFonts w:hint="eastAsia"/>
        </w:rPr>
        <w:t>其實委員版就有提出。如果是相輔相成，表示還會再行提出嗎？</w:t>
      </w:r>
    </w:p>
    <w:p w:rsidR="007B21E7" w:rsidRDefault="007B21E7" w:rsidP="007B21E7">
      <w:pPr>
        <w:ind w:left="211" w:hangingChars="100" w:hanging="211"/>
      </w:pPr>
      <w:r w:rsidRPr="004A29AB">
        <w:rPr>
          <w:rFonts w:eastAsia="華康中黑體" w:hint="eastAsia"/>
        </w:rPr>
        <w:t>王部長美花：</w:t>
      </w:r>
      <w:r>
        <w:rPr>
          <w:rFonts w:hint="eastAsia"/>
        </w:rPr>
        <w:t>都有在同步進行討論。</w:t>
      </w:r>
    </w:p>
    <w:p w:rsidR="007B21E7" w:rsidRDefault="007B21E7" w:rsidP="007B21E7">
      <w:pPr>
        <w:ind w:left="211" w:hangingChars="100" w:hanging="211"/>
      </w:pPr>
      <w:r w:rsidRPr="004A29AB">
        <w:rPr>
          <w:rFonts w:eastAsia="華康中黑體" w:hint="eastAsia"/>
        </w:rPr>
        <w:t>江委員永昌：</w:t>
      </w:r>
      <w:r>
        <w:rPr>
          <w:rFonts w:hint="eastAsia"/>
        </w:rPr>
        <w:t>如果有這種想法的話，我就直接按內容來研究。首先，一般營業秘密的侵害跟我們現在商業間諜、經濟間諜有提升到所謂的國安層級一定是不同程度。現在主要的問題在於要保護的是什麼？被保護的是客體，大概有三種定義，美國的是最寬廣，它主張經濟價值擁有者有採取合理保護措施（這個大家都一樣），非一般外界人士所知悉，即可受其營業秘密保護。我國的營業秘密法當中，不是一般人士所知悉，我們是非具一般該領域專業人士所知悉，我們才保護，範圍稍微小一點。另外，過去還有好幾個草案，是提到有關於機敏性，才將其訂到範圍領域，比方像科技部，有科技策略發展藍圖、敏感科技研究安全管制手冊，你們也有戰略性高科技貨品輸出入管理辦法。所以你要保護的客體也有層次。你認為我們若要在國安層級的經濟間諜上，立法加以保護的話，應該是我剛剛講的三種中的哪一種，來作為其客體？</w:t>
      </w:r>
    </w:p>
    <w:p w:rsidR="007B21E7" w:rsidRDefault="007B21E7" w:rsidP="007B21E7">
      <w:pPr>
        <w:ind w:left="211" w:hangingChars="100" w:hanging="211"/>
      </w:pPr>
      <w:r w:rsidRPr="004A29AB">
        <w:rPr>
          <w:rFonts w:eastAsia="華康中黑體" w:hint="eastAsia"/>
        </w:rPr>
        <w:t>王部長美花：</w:t>
      </w:r>
      <w:r>
        <w:rPr>
          <w:rFonts w:hint="eastAsia"/>
        </w:rPr>
        <w:t>營業秘密的定義其實全世界都差不多，只是說是何種技術或者哪些屬於國家重要政策的部分，要不要再做進一步的規範？目前是就此情形在討論。</w:t>
      </w:r>
    </w:p>
    <w:p w:rsidR="007B21E7" w:rsidRDefault="007B21E7" w:rsidP="007B21E7">
      <w:pPr>
        <w:ind w:left="211" w:hangingChars="100" w:hanging="211"/>
      </w:pPr>
      <w:r w:rsidRPr="004A29AB">
        <w:rPr>
          <w:rFonts w:eastAsia="華康中黑體" w:hint="eastAsia"/>
        </w:rPr>
        <w:t>江委員永昌：</w:t>
      </w:r>
      <w:r>
        <w:rPr>
          <w:rFonts w:hint="eastAsia"/>
        </w:rPr>
        <w:t>今天就有一般營業秘密的範圍，也有委員提案關於國安層級的經濟間諜。請法務部回答，你們在報告中批評這些委員的提案沒有區分遭侵害營業秘密之重要性，以及對國家安全產業利益侵害的嚴重性，然後把無期徒刑納入這個法裡面去定刑違反罪刑相當原則。我就唸這段給經濟部長聽。所以這當中有差別，還是要有層次嘛！其實也可以把剛剛本席所說的三種定義分別依其樣態劃分不同的刑度，以符合法務部認為的「符合罪刑相當原則」，是不是這樣？</w:t>
      </w:r>
    </w:p>
    <w:p w:rsidR="007B21E7" w:rsidRDefault="007B21E7" w:rsidP="007B21E7">
      <w:pPr>
        <w:ind w:left="211" w:hangingChars="100" w:hanging="211"/>
      </w:pPr>
      <w:r w:rsidRPr="004A29AB">
        <w:rPr>
          <w:rFonts w:eastAsia="華康中黑體" w:hint="eastAsia"/>
        </w:rPr>
        <w:t>主席：</w:t>
      </w:r>
      <w:r>
        <w:rPr>
          <w:rFonts w:hint="eastAsia"/>
        </w:rPr>
        <w:t>請法務部檢察司林司長說明。</w:t>
      </w:r>
    </w:p>
    <w:p w:rsidR="007B21E7" w:rsidRDefault="007B21E7" w:rsidP="007B21E7">
      <w:pPr>
        <w:ind w:left="211" w:hangingChars="100" w:hanging="211"/>
      </w:pPr>
      <w:r w:rsidRPr="004A29AB">
        <w:rPr>
          <w:rFonts w:eastAsia="華康中黑體" w:hint="eastAsia"/>
        </w:rPr>
        <w:t>林司長錦村：</w:t>
      </w:r>
      <w:r>
        <w:rPr>
          <w:rFonts w:hint="eastAsia"/>
        </w:rPr>
        <w:t>委員好，我們不是批評，我們是說怎麼訂會比較周延和完備。</w:t>
      </w:r>
    </w:p>
    <w:p w:rsidR="007B21E7" w:rsidRDefault="007B21E7" w:rsidP="007B21E7">
      <w:pPr>
        <w:ind w:left="211" w:hangingChars="100" w:hanging="211"/>
      </w:pPr>
      <w:r w:rsidRPr="004A29AB">
        <w:rPr>
          <w:rFonts w:eastAsia="華康中黑體" w:hint="eastAsia"/>
        </w:rPr>
        <w:t>江委員永昌：</w:t>
      </w:r>
      <w:r>
        <w:rPr>
          <w:rFonts w:hint="eastAsia"/>
        </w:rPr>
        <w:t>我讀起來像批評。</w:t>
      </w:r>
    </w:p>
    <w:p w:rsidR="007B21E7" w:rsidRDefault="007B21E7" w:rsidP="007B21E7">
      <w:pPr>
        <w:ind w:left="211" w:hangingChars="100" w:hanging="211"/>
      </w:pPr>
      <w:r w:rsidRPr="004A29AB">
        <w:rPr>
          <w:rFonts w:eastAsia="華康中黑體" w:hint="eastAsia"/>
        </w:rPr>
        <w:t>林司長錦村：</w:t>
      </w:r>
      <w:r>
        <w:rPr>
          <w:rFonts w:hint="eastAsia"/>
        </w:rPr>
        <w:t>沒有，我們是希望使其更加周延與完備，沒有批評的意思。</w:t>
      </w:r>
    </w:p>
    <w:p w:rsidR="007B21E7" w:rsidRDefault="007B21E7" w:rsidP="007B21E7">
      <w:pPr>
        <w:ind w:left="211" w:hangingChars="100" w:hanging="211"/>
      </w:pPr>
      <w:r w:rsidRPr="004A29AB">
        <w:rPr>
          <w:rFonts w:eastAsia="華康中黑體" w:hint="eastAsia"/>
        </w:rPr>
        <w:t>江委員永昌：</w:t>
      </w:r>
      <w:r>
        <w:rPr>
          <w:rFonts w:hint="eastAsia"/>
        </w:rPr>
        <w:t>好，所以客體其實就有不同的範圍和程度。我繼續就教部長，剛剛討論客體，現在要討論主體。誰是要被防範的主體？就各委員的版本來看，應該就是中國，所謂的境外敵對勢力吧！其概念是反滲透法底下衍生而來，如此除了中共以外還有誰？因為我們現在本身的境外，會回到我們一般的營業秘密法，其實就有所防護，管他是哪個國家。如果是針對境外敵對勢力，沿用反滲透法的概念，意有所指的就是中共嘛！請問部長怎麼看？</w:t>
      </w:r>
    </w:p>
    <w:p w:rsidR="007B21E7" w:rsidRDefault="007B21E7" w:rsidP="007B21E7">
      <w:pPr>
        <w:ind w:left="211" w:hangingChars="100" w:hanging="211"/>
      </w:pPr>
      <w:r w:rsidRPr="004A29AB">
        <w:rPr>
          <w:rFonts w:eastAsia="華康中黑體" w:hint="eastAsia"/>
        </w:rPr>
        <w:t>王部長美花：</w:t>
      </w:r>
      <w:r>
        <w:rPr>
          <w:rFonts w:hint="eastAsia"/>
        </w:rPr>
        <w:t>剛才陸委會也有說明，關於敵對勢力的定義，會包含到什麼範圍，我們還是要以陸委會的說明為主。</w:t>
      </w:r>
    </w:p>
    <w:p w:rsidR="007B21E7" w:rsidRDefault="007B21E7" w:rsidP="007B21E7">
      <w:pPr>
        <w:ind w:left="211" w:hangingChars="100" w:hanging="211"/>
      </w:pPr>
      <w:r w:rsidRPr="004A29AB">
        <w:rPr>
          <w:rFonts w:eastAsia="華康中黑體" w:hint="eastAsia"/>
        </w:rPr>
        <w:t>江委員永昌：</w:t>
      </w:r>
      <w:r>
        <w:rPr>
          <w:rFonts w:hint="eastAsia"/>
        </w:rPr>
        <w:t>陸委會剛剛的講法是什麼？你也知道，現在中共有訂定共產黨的章程，頒行中共黨部工作條例，上市公司治理準則。他們的公司當中都會設置黨的組織，這些都劃進來了嗎？有劃進敵對勢力延伸了嗎？剛剛是這樣回答嗎？還是之前？</w:t>
      </w:r>
    </w:p>
    <w:p w:rsidR="007B21E7" w:rsidRDefault="007B21E7" w:rsidP="007B21E7">
      <w:pPr>
        <w:ind w:left="211" w:hangingChars="100" w:hanging="211"/>
      </w:pPr>
      <w:r w:rsidRPr="004A29AB">
        <w:rPr>
          <w:rFonts w:eastAsia="華康中黑體" w:hint="eastAsia"/>
        </w:rPr>
        <w:lastRenderedPageBreak/>
        <w:t>王部長美花：</w:t>
      </w:r>
      <w:r>
        <w:rPr>
          <w:rFonts w:hint="eastAsia"/>
        </w:rPr>
        <w:t>陸委會要不要說明一下？</w:t>
      </w:r>
    </w:p>
    <w:p w:rsidR="007B21E7" w:rsidRDefault="007B21E7" w:rsidP="007B21E7">
      <w:pPr>
        <w:ind w:left="211" w:hangingChars="100" w:hanging="211"/>
      </w:pPr>
      <w:r w:rsidRPr="004A29AB">
        <w:rPr>
          <w:rFonts w:eastAsia="華康中黑體" w:hint="eastAsia"/>
        </w:rPr>
        <w:t>江委員永昌：</w:t>
      </w:r>
      <w:r>
        <w:rPr>
          <w:rFonts w:hint="eastAsia"/>
        </w:rPr>
        <w:t>你就著他的話來回答本席，他是不是這樣講？你回答是或不是就好了。</w:t>
      </w:r>
    </w:p>
    <w:p w:rsidR="007B21E7" w:rsidRDefault="007B21E7" w:rsidP="007B21E7">
      <w:pPr>
        <w:ind w:left="211" w:hangingChars="100" w:hanging="211"/>
      </w:pPr>
      <w:r w:rsidRPr="004A29AB">
        <w:rPr>
          <w:rFonts w:eastAsia="華康中黑體" w:hint="eastAsia"/>
        </w:rPr>
        <w:t>主席：</w:t>
      </w:r>
      <w:r>
        <w:rPr>
          <w:rFonts w:hint="eastAsia"/>
        </w:rPr>
        <w:t>請陸委會法政處蔡處長說明。</w:t>
      </w:r>
    </w:p>
    <w:p w:rsidR="007B21E7" w:rsidRDefault="007B21E7" w:rsidP="007B21E7">
      <w:pPr>
        <w:ind w:left="211" w:hangingChars="100" w:hanging="211"/>
      </w:pPr>
      <w:r w:rsidRPr="004A29AB">
        <w:rPr>
          <w:rFonts w:eastAsia="華康中黑體" w:hint="eastAsia"/>
        </w:rPr>
        <w:t>蔡處長志儒：</w:t>
      </w:r>
      <w:r>
        <w:rPr>
          <w:rFonts w:hint="eastAsia"/>
        </w:rPr>
        <w:t>因為現行反滲透法已經有針對境外敵對勢力以及滲透來源……</w:t>
      </w:r>
    </w:p>
    <w:p w:rsidR="007B21E7" w:rsidRDefault="007B21E7" w:rsidP="007B21E7">
      <w:pPr>
        <w:ind w:left="211" w:hangingChars="100" w:hanging="211"/>
      </w:pPr>
      <w:r w:rsidRPr="004A29AB">
        <w:rPr>
          <w:rFonts w:eastAsia="華康中黑體" w:hint="eastAsia"/>
        </w:rPr>
        <w:t>江委員永昌：</w:t>
      </w:r>
      <w:r>
        <w:rPr>
          <w:rFonts w:hint="eastAsia"/>
        </w:rPr>
        <w:t>你不要再繞到那麼前面了，如果是中國那邊成立的公司算不算？無法回答嘛！</w:t>
      </w:r>
    </w:p>
    <w:p w:rsidR="007B21E7" w:rsidRDefault="007B21E7" w:rsidP="007B21E7">
      <w:pPr>
        <w:ind w:left="211" w:hangingChars="100" w:hanging="211"/>
      </w:pPr>
      <w:r w:rsidRPr="004A29AB">
        <w:rPr>
          <w:rFonts w:eastAsia="華康中黑體" w:hint="eastAsia"/>
        </w:rPr>
        <w:t>蔡處長志儒：</w:t>
      </w:r>
      <w:r>
        <w:rPr>
          <w:rFonts w:hint="eastAsia"/>
        </w:rPr>
        <w:t>這要看具體的連結……</w:t>
      </w:r>
    </w:p>
    <w:p w:rsidR="007B21E7" w:rsidRDefault="007B21E7" w:rsidP="007B21E7">
      <w:pPr>
        <w:ind w:left="211" w:hangingChars="100" w:hanging="211"/>
      </w:pPr>
      <w:r w:rsidRPr="004A29AB">
        <w:rPr>
          <w:rFonts w:eastAsia="華康中黑體" w:hint="eastAsia"/>
        </w:rPr>
        <w:t>江委員永昌：</w:t>
      </w:r>
      <w:r>
        <w:rPr>
          <w:rFonts w:hint="eastAsia"/>
        </w:rPr>
        <w:t>再來，中國利用資金到外國非我境外敵對勢力之地設公司算不算？這樣就不知道了，對不對？所以這還不太容易，主體是誰還要想清楚。臺灣現在也有真正的案例，臺灣的</w:t>
      </w:r>
      <w:r>
        <w:rPr>
          <w:rFonts w:hint="eastAsia"/>
        </w:rPr>
        <w:t>A</w:t>
      </w:r>
      <w:r>
        <w:rPr>
          <w:rFonts w:hint="eastAsia"/>
        </w:rPr>
        <w:t>公司向</w:t>
      </w:r>
      <w:r>
        <w:rPr>
          <w:rFonts w:hint="eastAsia"/>
        </w:rPr>
        <w:t>B</w:t>
      </w:r>
      <w:r>
        <w:rPr>
          <w:rFonts w:hint="eastAsia"/>
        </w:rPr>
        <w:t>公司挖角，然後送到中國自己聯盟的公司，把自己的相關機密提供給人家，結果被美國處罰，也有案例可尋。該案例算不算？還是就臺灣看來，倘若我們今天沒有訂定國安層級的經濟間諜，是否也只能用一般的營業秘密相關之刑事處罰處理？請回答我。</w:t>
      </w:r>
    </w:p>
    <w:p w:rsidR="007B21E7" w:rsidRDefault="007B21E7" w:rsidP="007B21E7">
      <w:pPr>
        <w:ind w:left="211" w:hangingChars="100" w:hanging="211"/>
      </w:pPr>
      <w:r w:rsidRPr="004A29AB">
        <w:rPr>
          <w:rFonts w:eastAsia="華康中黑體" w:hint="eastAsia"/>
        </w:rPr>
        <w:t>王部長美花：</w:t>
      </w:r>
      <w:r>
        <w:rPr>
          <w:rFonts w:hint="eastAsia"/>
        </w:rPr>
        <w:t>其實以現有的營業秘密法，不用做這麼複雜的判斷，只要認定是否有竊取臺灣的營業秘密到國外去，那就該當……</w:t>
      </w:r>
    </w:p>
    <w:p w:rsidR="007B21E7" w:rsidRDefault="007B21E7" w:rsidP="007B21E7">
      <w:pPr>
        <w:ind w:left="211" w:hangingChars="100" w:hanging="211"/>
      </w:pPr>
      <w:r w:rsidRPr="004A29AB">
        <w:rPr>
          <w:rFonts w:eastAsia="華康中黑體" w:hint="eastAsia"/>
        </w:rPr>
        <w:t>江委員永昌：</w:t>
      </w:r>
      <w:r>
        <w:rPr>
          <w:rFonts w:hint="eastAsia"/>
        </w:rPr>
        <w:t>但是有程度不同，因為我們現在不是講商業之間、公司之間的利益，現在講的是對於臺灣的國家安全、國家利益嘛！</w:t>
      </w:r>
    </w:p>
    <w:p w:rsidR="007B21E7" w:rsidRDefault="007B21E7" w:rsidP="007B21E7">
      <w:pPr>
        <w:ind w:left="211" w:hangingChars="100" w:hanging="211"/>
      </w:pPr>
      <w:r w:rsidRPr="004A29AB">
        <w:rPr>
          <w:rFonts w:eastAsia="華康中黑體" w:hint="eastAsia"/>
        </w:rPr>
        <w:t>王部長美花：</w:t>
      </w:r>
      <w:r>
        <w:rPr>
          <w:rFonts w:hint="eastAsia"/>
        </w:rPr>
        <w:t>所以如果還要再進一步，竊取之後到國外去，有沒有給……</w:t>
      </w:r>
    </w:p>
    <w:p w:rsidR="007B21E7" w:rsidRDefault="007B21E7" w:rsidP="007B21E7">
      <w:pPr>
        <w:ind w:left="211" w:hangingChars="100" w:hanging="211"/>
      </w:pPr>
      <w:r w:rsidRPr="004A29AB">
        <w:rPr>
          <w:rFonts w:eastAsia="華康中黑體" w:hint="eastAsia"/>
        </w:rPr>
        <w:t>江委員永昌：</w:t>
      </w:r>
      <w:r>
        <w:rPr>
          <w:rFonts w:hint="eastAsia"/>
        </w:rPr>
        <w:t>所以有需要再進一步嘛！部長，就抓這句話，「有需要」。</w:t>
      </w:r>
    </w:p>
    <w:p w:rsidR="007B21E7" w:rsidRDefault="007B21E7" w:rsidP="007B21E7">
      <w:pPr>
        <w:ind w:left="211" w:hangingChars="100" w:hanging="211"/>
      </w:pPr>
      <w:r w:rsidRPr="004A29AB">
        <w:rPr>
          <w:rFonts w:eastAsia="華康中黑體" w:hint="eastAsia"/>
        </w:rPr>
        <w:t>王部長美花：</w:t>
      </w:r>
      <w:r>
        <w:rPr>
          <w:rFonts w:hint="eastAsia"/>
        </w:rPr>
        <w:t>對，就這個部分，是否要進一步規範，行政院層級有在討論。</w:t>
      </w:r>
    </w:p>
    <w:p w:rsidR="007B21E7" w:rsidRDefault="007B21E7" w:rsidP="007B21E7">
      <w:pPr>
        <w:ind w:left="211" w:hangingChars="100" w:hanging="211"/>
      </w:pPr>
      <w:r w:rsidRPr="004A29AB">
        <w:rPr>
          <w:rFonts w:eastAsia="華康中黑體" w:hint="eastAsia"/>
        </w:rPr>
        <w:t>江委員永昌：</w:t>
      </w:r>
      <w:r>
        <w:rPr>
          <w:rFonts w:hint="eastAsia"/>
        </w:rPr>
        <w:t>所以委員們的提案其實是有合理，你們過去也一直有在研議。</w:t>
      </w:r>
    </w:p>
    <w:p w:rsidR="007B21E7" w:rsidRDefault="007B21E7" w:rsidP="007B21E7">
      <w:pPr>
        <w:ind w:left="211" w:hangingChars="100" w:hanging="211"/>
      </w:pPr>
      <w:r w:rsidRPr="004A29AB">
        <w:rPr>
          <w:rFonts w:eastAsia="華康中黑體" w:hint="eastAsia"/>
        </w:rPr>
        <w:t>王部長美花：</w:t>
      </w:r>
      <w:r>
        <w:rPr>
          <w:rFonts w:hint="eastAsia"/>
        </w:rPr>
        <w:t>是。</w:t>
      </w:r>
    </w:p>
    <w:p w:rsidR="007B21E7" w:rsidRDefault="007B21E7" w:rsidP="007B21E7">
      <w:pPr>
        <w:ind w:left="211" w:hangingChars="100" w:hanging="211"/>
      </w:pPr>
      <w:r w:rsidRPr="004A29AB">
        <w:rPr>
          <w:rFonts w:eastAsia="華康中黑體" w:hint="eastAsia"/>
        </w:rPr>
        <w:t>江委員永昌：</w:t>
      </w:r>
      <w:r>
        <w:rPr>
          <w:rFonts w:hint="eastAsia"/>
        </w:rPr>
        <w:t>我再補一句話，請他們回去做書面的回答。</w:t>
      </w:r>
    </w:p>
    <w:p w:rsidR="007B21E7" w:rsidRDefault="007B21E7" w:rsidP="007B21E7">
      <w:pPr>
        <w:ind w:left="211" w:hangingChars="100" w:hanging="211"/>
      </w:pPr>
      <w:r w:rsidRPr="004A29AB">
        <w:rPr>
          <w:rFonts w:eastAsia="華康中黑體" w:hint="eastAsia"/>
        </w:rPr>
        <w:t>主席：</w:t>
      </w:r>
      <w:r>
        <w:rPr>
          <w:rFonts w:hint="eastAsia"/>
        </w:rPr>
        <w:t>好。</w:t>
      </w:r>
    </w:p>
    <w:p w:rsidR="007B21E7" w:rsidRDefault="007B21E7" w:rsidP="007B21E7">
      <w:pPr>
        <w:ind w:left="211" w:hangingChars="100" w:hanging="211"/>
      </w:pPr>
      <w:r w:rsidRPr="004A29AB">
        <w:rPr>
          <w:rFonts w:eastAsia="華康中黑體" w:hint="eastAsia"/>
        </w:rPr>
        <w:t>江委員永昌：</w:t>
      </w:r>
      <w:r>
        <w:rPr>
          <w:rFonts w:hint="eastAsia"/>
        </w:rPr>
        <w:t>過去有幾個草案，包括行政院曾經推動科技保護法草案，敏感科學技術保護法草案，這些談到後來都沒有立法成功。最後你們要去考慮，如果我們要單獨立法，到底是經濟部的智財局，還是法務部的調查局，到底該歸誰管？後面還有這個問題存在。</w:t>
      </w:r>
    </w:p>
    <w:p w:rsidR="007B21E7" w:rsidRDefault="007B21E7" w:rsidP="007B21E7">
      <w:pPr>
        <w:ind w:left="211" w:hangingChars="100" w:hanging="211"/>
      </w:pPr>
      <w:r w:rsidRPr="004A29AB">
        <w:rPr>
          <w:rFonts w:eastAsia="華康中黑體" w:hint="eastAsia"/>
        </w:rPr>
        <w:t>王部長美花：</w:t>
      </w:r>
      <w:r>
        <w:rPr>
          <w:rFonts w:hint="eastAsia"/>
        </w:rPr>
        <w:t>是。</w:t>
      </w:r>
    </w:p>
    <w:p w:rsidR="007B21E7" w:rsidRDefault="007B21E7" w:rsidP="007B21E7">
      <w:pPr>
        <w:ind w:left="211" w:hangingChars="100" w:hanging="211"/>
      </w:pPr>
      <w:r w:rsidRPr="004A29AB">
        <w:rPr>
          <w:rFonts w:eastAsia="華康中黑體" w:hint="eastAsia"/>
        </w:rPr>
        <w:t>主席：</w:t>
      </w:r>
      <w:r>
        <w:rPr>
          <w:rFonts w:hint="eastAsia"/>
        </w:rPr>
        <w:t>請陳委員超明發言。</w:t>
      </w:r>
    </w:p>
    <w:p w:rsidR="007B21E7" w:rsidRDefault="007B21E7" w:rsidP="007B21E7">
      <w:pPr>
        <w:ind w:left="211" w:hangingChars="100" w:hanging="211"/>
      </w:pPr>
      <w:r w:rsidRPr="004A29AB">
        <w:rPr>
          <w:rFonts w:eastAsia="華康中黑體" w:hint="eastAsia"/>
        </w:rPr>
        <w:t>陳委員超明：</w:t>
      </w:r>
      <w:r>
        <w:rPr>
          <w:rFonts w:hint="eastAsia"/>
        </w:rPr>
        <w:t>（</w:t>
      </w:r>
      <w:r>
        <w:rPr>
          <w:rFonts w:hint="eastAsia"/>
        </w:rPr>
        <w:t>11</w:t>
      </w:r>
      <w:r>
        <w:rPr>
          <w:rFonts w:hint="eastAsia"/>
        </w:rPr>
        <w:t>時</w:t>
      </w:r>
      <w:r>
        <w:rPr>
          <w:rFonts w:hint="eastAsia"/>
        </w:rPr>
        <w:t>25</w:t>
      </w:r>
      <w:r>
        <w:rPr>
          <w:rFonts w:hint="eastAsia"/>
        </w:rPr>
        <w:t>分）王部長，營業秘密法非常重要，不能隨便亂修訂。我希望今天的討論要非常慎重，我們要針對臺灣的產業做真正的發言。最近我下鄉遇到一位臺灣的陶瓷業者在大陸投資，我問他現在生意如何，他說撤回臺灣。我問他為什麼？他說工資升高了，比臺灣還要貴。這是一個重點問題，比臺灣的工資還要貴。所以我說你退回來了，有沒有進一步打算？他說只有找人工更便宜的地方。臺灣人有時候很可憐，韌性也非常強臺灣的生意人就是一種遊牧民族，哪裡有賺錢就往哪裡去，我們真的要欽佩，但是也代表企業永遠在競爭，大家都在追求進步和追求利潤。</w:t>
      </w:r>
    </w:p>
    <w:p w:rsidR="007B21E7" w:rsidRDefault="007B21E7" w:rsidP="007B21E7">
      <w:pPr>
        <w:ind w:leftChars="100" w:left="211" w:firstLineChars="100" w:firstLine="211"/>
      </w:pPr>
      <w:r>
        <w:rPr>
          <w:rFonts w:hint="eastAsia"/>
        </w:rPr>
        <w:t>今天在討論營業秘密法以前，我有幾個問題實在想不通。第一個是高通跟聯發科的問題，高</w:t>
      </w:r>
      <w:r>
        <w:rPr>
          <w:rFonts w:hint="eastAsia"/>
        </w:rPr>
        <w:lastRenderedPageBreak/>
        <w:t>通因為壟斷被臺灣裁罰了</w:t>
      </w:r>
      <w:r>
        <w:rPr>
          <w:rFonts w:hint="eastAsia"/>
        </w:rPr>
        <w:t>270</w:t>
      </w:r>
      <w:r>
        <w:rPr>
          <w:rFonts w:hint="eastAsia"/>
        </w:rPr>
        <w:t>億，政府只跟他收了補償費</w:t>
      </w:r>
      <w:r>
        <w:rPr>
          <w:rFonts w:hint="eastAsia"/>
        </w:rPr>
        <w:t>27</w:t>
      </w:r>
      <w:r>
        <w:rPr>
          <w:rFonts w:hint="eastAsia"/>
        </w:rPr>
        <w:t>億，</w:t>
      </w:r>
      <w:r>
        <w:rPr>
          <w:rFonts w:hint="eastAsia"/>
        </w:rPr>
        <w:t>240</w:t>
      </w:r>
      <w:r>
        <w:rPr>
          <w:rFonts w:hint="eastAsia"/>
        </w:rPr>
        <w:t>億給高通做為在臺灣投資之用及人力的栽培之用。我現在請問你，這</w:t>
      </w:r>
      <w:r>
        <w:rPr>
          <w:rFonts w:hint="eastAsia"/>
        </w:rPr>
        <w:t>240</w:t>
      </w:r>
      <w:r>
        <w:rPr>
          <w:rFonts w:hint="eastAsia"/>
        </w:rPr>
        <w:t>億的賠償我們讓它當作在臺灣之用，臺灣沒有得到一點獲利，包括沒有智慧財產權，而且高通用這</w:t>
      </w:r>
      <w:r>
        <w:rPr>
          <w:rFonts w:hint="eastAsia"/>
        </w:rPr>
        <w:t>200</w:t>
      </w:r>
      <w:r>
        <w:rPr>
          <w:rFonts w:hint="eastAsia"/>
        </w:rPr>
        <w:t>多億挖臺灣高科技的人才，還藉著</w:t>
      </w:r>
      <w:r>
        <w:rPr>
          <w:rFonts w:hint="eastAsia"/>
        </w:rPr>
        <w:t>AIT</w:t>
      </w:r>
      <w:r>
        <w:rPr>
          <w:rFonts w:hint="eastAsia"/>
        </w:rPr>
        <w:t>說這是人才交流，這是把臺灣高科技的人才利用美金的高收入來挖角出去，使臺灣高科技的研究變成弱勢。聯發科很痛苦啊，但又不敢講，因為它沒有家大業大，它不敢跟美國的高通對抗，還好這幾年有中國大陸的支撐，它才一直茁壯，等於</w:t>
      </w:r>
      <w:r>
        <w:rPr>
          <w:rFonts w:hint="eastAsia"/>
        </w:rPr>
        <w:t>5G</w:t>
      </w:r>
      <w:r>
        <w:rPr>
          <w:rFonts w:hint="eastAsia"/>
        </w:rPr>
        <w:t>的時代</w:t>
      </w:r>
      <w:r>
        <w:rPr>
          <w:rFonts w:hint="eastAsia"/>
        </w:rPr>
        <w:t>IC</w:t>
      </w:r>
      <w:r>
        <w:rPr>
          <w:rFonts w:hint="eastAsia"/>
        </w:rPr>
        <w:t>設計這兩家在競爭。所以臺灣的政府不要把臺灣變成歐美的殖民地，要扶植自己的企業強大，變成像台積電一樣。我一直深深不滿高通用這個賠償款說做人才交流、在臺灣訓練人才。這是不是挖角？是不是明明被挖角了，臺灣政府卻不敢講話？這是第一點，我心中一直疑惑不解。</w:t>
      </w:r>
    </w:p>
    <w:p w:rsidR="007B21E7" w:rsidRDefault="007B21E7" w:rsidP="007B21E7">
      <w:pPr>
        <w:ind w:leftChars="100" w:left="211" w:firstLineChars="100" w:firstLine="211"/>
      </w:pPr>
      <w:r>
        <w:rPr>
          <w:rFonts w:hint="eastAsia"/>
        </w:rPr>
        <w:t>第二點，我要談美光跟聯電，官司打了幾十年，賠償的時候都要求百億賠償。聯電沒有辦法，它自立研究了科技發展並有新的技術出來，就被說使用了別人的專利權。我也跟王部長報告一下，為什麼聯電要找海力士合作？因為海力士跟美光在競爭，它沒有辦法，只好找韓國的海力士合作，不能受制於美光。這是臺灣科技業的悲哀，你們還洋洋得意，不敢扶植臺灣的企業長大。</w:t>
      </w:r>
    </w:p>
    <w:p w:rsidR="007B21E7" w:rsidRDefault="007B21E7" w:rsidP="007B21E7">
      <w:pPr>
        <w:ind w:leftChars="100" w:left="211" w:firstLineChars="100" w:firstLine="211"/>
      </w:pPr>
      <w:r>
        <w:rPr>
          <w:rFonts w:hint="eastAsia"/>
        </w:rPr>
        <w:t>第三點，我仍然要跟你強調一點，剛剛有講到離岸風力，外資八國聯軍壓迫經濟部要國產化，你有沒有聽到我們國產化的心聲？他們百般要求臺灣的企業，又不把技術交給臺灣。結果你知道嗎？從韓國、越南的投資工廠進來，我們離岸風力要國產化、要國家隊成泡影。部長，</w:t>
      </w:r>
      <w:r>
        <w:rPr>
          <w:rFonts w:hint="eastAsia"/>
        </w:rPr>
        <w:t>1</w:t>
      </w:r>
      <w:r>
        <w:rPr>
          <w:rFonts w:hint="eastAsia"/>
        </w:rPr>
        <w:t>隻離岸風力從外面進來就差了</w:t>
      </w:r>
      <w:r>
        <w:rPr>
          <w:rFonts w:hint="eastAsia"/>
        </w:rPr>
        <w:t>1.5</w:t>
      </w:r>
      <w:r>
        <w:rPr>
          <w:rFonts w:hint="eastAsia"/>
        </w:rPr>
        <w:t>億，你不要被外資騙了，你們現在為了離岸風力、綠能發電，又不得不接受他們的勒索，臺灣政府就是這樣做事。</w:t>
      </w:r>
    </w:p>
    <w:p w:rsidR="007B21E7" w:rsidRDefault="007B21E7" w:rsidP="007B21E7">
      <w:pPr>
        <w:ind w:leftChars="100" w:left="211" w:firstLineChars="100" w:firstLine="211"/>
      </w:pPr>
      <w:r>
        <w:rPr>
          <w:rFonts w:hint="eastAsia"/>
        </w:rPr>
        <w:t>所以今天科技業大家在較勁，我們要把握核心技術跟關鍵技術，我都支持贊成，但是不要亂摸亂做、什麼都反對，我們不一定比人家強。科技業的交流、科技業的經驗都是一整套，臺灣地方不大，但是強在哪裡？因為高科技的群聚，我們才贏人家，臺灣的人才訓練也是這樣才慢慢磨出來的。現在你們為了各種政治的意識，把臺灣推到邊緣，企業左靠不是、右靠不是，站中間，你們也沒有全力支持。所以營業秘密法非常重要，我再強調一點，你們說營業秘密法第一個從挖角開始，人往高處爬，如果這個不好好設限，以後單單競業，要從</w:t>
      </w:r>
      <w:r>
        <w:rPr>
          <w:rFonts w:hint="eastAsia"/>
        </w:rPr>
        <w:t>A</w:t>
      </w:r>
      <w:r>
        <w:rPr>
          <w:rFonts w:hint="eastAsia"/>
        </w:rPr>
        <w:t>公司到</w:t>
      </w:r>
      <w:r>
        <w:rPr>
          <w:rFonts w:hint="eastAsia"/>
        </w:rPr>
        <w:t>B</w:t>
      </w:r>
      <w:r>
        <w:rPr>
          <w:rFonts w:hint="eastAsia"/>
        </w:rPr>
        <w:t>公司，就會被</w:t>
      </w:r>
      <w:r>
        <w:rPr>
          <w:rFonts w:hint="eastAsia"/>
        </w:rPr>
        <w:t>A</w:t>
      </w:r>
      <w:r>
        <w:rPr>
          <w:rFonts w:hint="eastAsia"/>
        </w:rPr>
        <w:t>公司告竊取。營業秘密和智慧財產權，你改完之後搞得紛爭不斷，都用這樣來阻止的話，沒有辦法讓臺灣每一個人才因為競爭而發揮潛力。關鍵核心技術一定要保持，我們臺灣的很容易流到歐美，在這管制底下，不一定流出去，所以這是智慧財產權之爭。</w:t>
      </w:r>
    </w:p>
    <w:p w:rsidR="007B21E7" w:rsidRDefault="007B21E7" w:rsidP="007B21E7">
      <w:pPr>
        <w:ind w:leftChars="100" w:left="211" w:firstLineChars="100" w:firstLine="211"/>
      </w:pPr>
      <w:r>
        <w:rPr>
          <w:rFonts w:hint="eastAsia"/>
        </w:rPr>
        <w:t>我希望你們在修正這個法的時候要好好考慮，我們很多隱形冠軍的企業有銷大陸，也有銷歐美，如果你們這樣斷了，就一定要負責把歐美銷好。我再強調一次，歐美人不一定看的起臺灣人，現在是台積電做的好，因為製程進步才被尊重，不然哪裡會被尊重？我們臺灣的高科技是任人欺凌，我們是自力更生長大的。主席，給部長一、二分鐘回答就好，我只是提出一種警告，不要在這裡面扼斷臺灣高科技一直往前衝的精神。</w:t>
      </w:r>
    </w:p>
    <w:p w:rsidR="007B21E7" w:rsidRDefault="007B21E7" w:rsidP="007B21E7">
      <w:pPr>
        <w:ind w:left="211" w:hangingChars="100" w:hanging="211"/>
      </w:pPr>
      <w:r w:rsidRPr="00A947DB">
        <w:rPr>
          <w:rFonts w:eastAsia="華康中黑體" w:hint="eastAsia"/>
        </w:rPr>
        <w:t>主席：</w:t>
      </w:r>
      <w:r>
        <w:rPr>
          <w:rFonts w:hint="eastAsia"/>
        </w:rPr>
        <w:t>請經濟部王部長說明。</w:t>
      </w:r>
    </w:p>
    <w:p w:rsidR="007B21E7" w:rsidRDefault="007B21E7" w:rsidP="007B21E7">
      <w:pPr>
        <w:ind w:left="211" w:hangingChars="100" w:hanging="211"/>
      </w:pPr>
      <w:r w:rsidRPr="00A947DB">
        <w:rPr>
          <w:rFonts w:eastAsia="華康中黑體" w:hint="eastAsia"/>
        </w:rPr>
        <w:t>王部長美花：</w:t>
      </w:r>
      <w:r>
        <w:rPr>
          <w:rFonts w:hint="eastAsia"/>
        </w:rPr>
        <w:t>謝謝委員。最近這樣的發展讓大家理解到臺灣有這麼重要的技術、關鍵的技術，確實</w:t>
      </w:r>
      <w:r>
        <w:rPr>
          <w:rFonts w:hint="eastAsia"/>
        </w:rPr>
        <w:lastRenderedPageBreak/>
        <w:t>我們要把握這樣的機會，看如何讓臺灣有更好的發展。委員語重心長的談到先進國家和臺灣的合作，如何拿捏尺度我們會非常用心。</w:t>
      </w:r>
    </w:p>
    <w:p w:rsidR="007B21E7" w:rsidRDefault="007B21E7" w:rsidP="007B21E7">
      <w:pPr>
        <w:ind w:left="211" w:hangingChars="100" w:hanging="211"/>
      </w:pPr>
      <w:r w:rsidRPr="00A947DB">
        <w:rPr>
          <w:rFonts w:eastAsia="華康中黑體" w:hint="eastAsia"/>
        </w:rPr>
        <w:t>陳委員超明：</w:t>
      </w:r>
      <w:r>
        <w:rPr>
          <w:rFonts w:hint="eastAsia"/>
        </w:rPr>
        <w:t>臺灣的市場太小，要靠近大陸。我再講一句話，像特斯拉裡面的發電機，就是用富田這個企業的，特斯拉在中國大陸發展，你要不要讓它外銷出去？我只問你很多我們臺灣這個小國所面臨的困窘之境，臺灣要腳踏實地，默默的賺錢最為重要。</w:t>
      </w:r>
    </w:p>
    <w:p w:rsidR="007B21E7" w:rsidRDefault="007B21E7" w:rsidP="007B21E7">
      <w:pPr>
        <w:ind w:left="211" w:hangingChars="100" w:hanging="211"/>
      </w:pPr>
      <w:r w:rsidRPr="00A947DB">
        <w:rPr>
          <w:rFonts w:eastAsia="華康中黑體" w:hint="eastAsia"/>
        </w:rPr>
        <w:t>主席：</w:t>
      </w:r>
      <w:r>
        <w:rPr>
          <w:rFonts w:hint="eastAsia"/>
        </w:rPr>
        <w:t>請蘇委員治芬發言。</w:t>
      </w:r>
    </w:p>
    <w:p w:rsidR="007B21E7" w:rsidRDefault="007B21E7" w:rsidP="007B21E7">
      <w:pPr>
        <w:ind w:left="211" w:hangingChars="100" w:hanging="211"/>
      </w:pPr>
      <w:r w:rsidRPr="00A947DB">
        <w:rPr>
          <w:rFonts w:eastAsia="華康中黑體" w:hint="eastAsia"/>
        </w:rPr>
        <w:t>蘇委員治芬：</w:t>
      </w:r>
      <w:r>
        <w:rPr>
          <w:rFonts w:hint="eastAsia"/>
        </w:rPr>
        <w:t>（</w:t>
      </w:r>
      <w:r>
        <w:rPr>
          <w:rFonts w:hint="eastAsia"/>
        </w:rPr>
        <w:t>11</w:t>
      </w:r>
      <w:r>
        <w:rPr>
          <w:rFonts w:hint="eastAsia"/>
        </w:rPr>
        <w:t>時</w:t>
      </w:r>
      <w:r>
        <w:rPr>
          <w:rFonts w:hint="eastAsia"/>
        </w:rPr>
        <w:t>33</w:t>
      </w:r>
      <w:r>
        <w:rPr>
          <w:rFonts w:hint="eastAsia"/>
        </w:rPr>
        <w:t>分）部長，天氣變冷，臺北也下雨了。今天陸委會的業務報告有提到中國大陸企圖，其實也不是企圖而是早就</w:t>
      </w:r>
      <w:r w:rsidR="00FE4989">
        <w:rPr>
          <w:rFonts w:hint="eastAsia"/>
        </w:rPr>
        <w:t>啦！</w:t>
      </w:r>
      <w:r>
        <w:rPr>
          <w:rFonts w:hint="eastAsia"/>
        </w:rPr>
        <w:t>早就竊取我國產業技術的案例頻生，</w:t>
      </w:r>
      <w:r w:rsidR="00E22D74">
        <w:rPr>
          <w:rFonts w:hint="eastAsia"/>
        </w:rPr>
        <w:t>且</w:t>
      </w:r>
      <w:r>
        <w:rPr>
          <w:rFonts w:hint="eastAsia"/>
        </w:rPr>
        <w:t>當代國家之間的競爭也不限於軍備的競賽，國家安全的概念更是擴及到經濟發展和產業競爭力對國家發展的影響。還有為了預防企業的營業秘密遭竊取或洩漏，我們的營秘法訂了相關的規範，惟營秘法第十三條之一係告訴乃論之罪，實際上定罪率尚低。另外，竊取營業秘密的行為背後有來自其他國家甚至團體的力量，所以實際上屬於涉及國家層次的經濟間諜行為。部長，你在整個業務報告的結論有提到，營業秘密是一個企業的命脈，攸關了國家企業的競爭力，行政院正在協商各部會，盤點相關態樣，有研修相關法律需要者，將由主管部會再行提出。意思就是說盤點相關態樣目前已經在進行，研修相關法律也正在進行，是不是這樣子？</w:t>
      </w:r>
    </w:p>
    <w:p w:rsidR="007B21E7" w:rsidRDefault="007B21E7" w:rsidP="007B21E7">
      <w:pPr>
        <w:ind w:left="211" w:hangingChars="100" w:hanging="211"/>
      </w:pPr>
      <w:r w:rsidRPr="00A947DB">
        <w:rPr>
          <w:rFonts w:eastAsia="華康中黑體" w:hint="eastAsia"/>
        </w:rPr>
        <w:t>主席：</w:t>
      </w:r>
      <w:r>
        <w:rPr>
          <w:rFonts w:hint="eastAsia"/>
        </w:rPr>
        <w:t>請經濟部王部長說明。</w:t>
      </w:r>
    </w:p>
    <w:p w:rsidR="007B21E7" w:rsidRDefault="007B21E7" w:rsidP="007B21E7">
      <w:pPr>
        <w:ind w:left="211" w:hangingChars="100" w:hanging="211"/>
      </w:pPr>
      <w:r w:rsidRPr="00A947DB">
        <w:rPr>
          <w:rFonts w:eastAsia="華康中黑體" w:hint="eastAsia"/>
        </w:rPr>
        <w:t>王部長美花：</w:t>
      </w:r>
      <w:r>
        <w:rPr>
          <w:rFonts w:hint="eastAsia"/>
        </w:rPr>
        <w:t>是。</w:t>
      </w:r>
    </w:p>
    <w:p w:rsidR="007B21E7" w:rsidRDefault="007B21E7" w:rsidP="007B21E7">
      <w:pPr>
        <w:ind w:left="211" w:hangingChars="100" w:hanging="211"/>
      </w:pPr>
      <w:r w:rsidRPr="00A947DB">
        <w:rPr>
          <w:rFonts w:eastAsia="華康中黑體" w:hint="eastAsia"/>
        </w:rPr>
        <w:t>蘇委員治芬：</w:t>
      </w:r>
      <w:r>
        <w:rPr>
          <w:rFonts w:hint="eastAsia"/>
        </w:rPr>
        <w:t>部長，目前盤點相關態樣來講，會牽涉到商業間諜的問題，也牽涉到情治單位的蒐集。我所知道的是，就蒐集資料來講，在很多案例中我們常常要依賴美國給我們提醒。所以情治系統在這部分的掌握，還有跟經濟部的配合度，雙方是如何在相關的態樣和未來法律的研修去接軌？你們的進程是怎麼樣？</w:t>
      </w:r>
    </w:p>
    <w:p w:rsidR="007B21E7" w:rsidRDefault="007B21E7" w:rsidP="007B21E7">
      <w:pPr>
        <w:ind w:left="211" w:hangingChars="100" w:hanging="211"/>
      </w:pPr>
      <w:r w:rsidRPr="00A947DB">
        <w:rPr>
          <w:rFonts w:eastAsia="華康中黑體" w:hint="eastAsia"/>
        </w:rPr>
        <w:t>王部長美花：</w:t>
      </w:r>
      <w:r>
        <w:rPr>
          <w:rFonts w:hint="eastAsia"/>
        </w:rPr>
        <w:t>第一個，在執行面的部分，就跨部會而言，調查局、法務部會去偵辦，如果有需要跟國外合作，需要國安局的這個部分，國安局也會去協助。</w:t>
      </w:r>
    </w:p>
    <w:p w:rsidR="007B21E7" w:rsidRDefault="007B21E7" w:rsidP="007B21E7">
      <w:pPr>
        <w:ind w:left="211" w:hangingChars="100" w:hanging="211"/>
      </w:pPr>
      <w:r w:rsidRPr="00A947DB">
        <w:rPr>
          <w:rFonts w:eastAsia="華康中黑體" w:hint="eastAsia"/>
        </w:rPr>
        <w:t>蘇委員治芬：</w:t>
      </w:r>
      <w:r>
        <w:rPr>
          <w:rFonts w:hint="eastAsia"/>
        </w:rPr>
        <w:t>部長，是有需要？還是現在就已經在做了？</w:t>
      </w:r>
    </w:p>
    <w:p w:rsidR="007B21E7" w:rsidRDefault="007B21E7" w:rsidP="007B21E7">
      <w:pPr>
        <w:ind w:left="211" w:hangingChars="100" w:hanging="211"/>
      </w:pPr>
      <w:r w:rsidRPr="00A947DB">
        <w:rPr>
          <w:rFonts w:eastAsia="華康中黑體" w:hint="eastAsia"/>
        </w:rPr>
        <w:t>王部長美花：</w:t>
      </w:r>
      <w:r>
        <w:rPr>
          <w:rFonts w:hint="eastAsia"/>
        </w:rPr>
        <w:t>因為現在確實就有一些檢舉的案件，法務部也有掌握一些案件，所以……</w:t>
      </w:r>
    </w:p>
    <w:p w:rsidR="007B21E7" w:rsidRDefault="007B21E7" w:rsidP="007B21E7">
      <w:pPr>
        <w:ind w:left="211" w:hangingChars="100" w:hanging="211"/>
      </w:pPr>
      <w:r w:rsidRPr="00A947DB">
        <w:rPr>
          <w:rFonts w:eastAsia="華康中黑體" w:hint="eastAsia"/>
        </w:rPr>
        <w:t>蘇委員治芬：</w:t>
      </w:r>
      <w:r>
        <w:rPr>
          <w:rFonts w:hint="eastAsia"/>
        </w:rPr>
        <w:t>美國曾經跟你提示或是給過你相關的資料嗎？</w:t>
      </w:r>
    </w:p>
    <w:p w:rsidR="007B21E7" w:rsidRDefault="007B21E7" w:rsidP="007B21E7">
      <w:pPr>
        <w:ind w:left="211" w:hangingChars="100" w:hanging="211"/>
      </w:pPr>
      <w:r w:rsidRPr="00A947DB">
        <w:rPr>
          <w:rFonts w:eastAsia="華康中黑體" w:hint="eastAsia"/>
        </w:rPr>
        <w:t>王部長美花：</w:t>
      </w:r>
      <w:r>
        <w:rPr>
          <w:rFonts w:hint="eastAsia"/>
        </w:rPr>
        <w:t>如果是這個部分，恐怕要問國安局會比較清楚。</w:t>
      </w:r>
    </w:p>
    <w:p w:rsidR="007B21E7" w:rsidRDefault="007B21E7" w:rsidP="007B21E7">
      <w:pPr>
        <w:ind w:left="211" w:hangingChars="100" w:hanging="211"/>
      </w:pPr>
      <w:r w:rsidRPr="00A947DB">
        <w:rPr>
          <w:rFonts w:eastAsia="華康中黑體" w:hint="eastAsia"/>
        </w:rPr>
        <w:t>蘇委員治芬：</w:t>
      </w:r>
      <w:r>
        <w:rPr>
          <w:rFonts w:hint="eastAsia"/>
        </w:rPr>
        <w:t>好，你這邊來講，包括</w:t>
      </w:r>
      <w:r>
        <w:rPr>
          <w:rFonts w:hint="eastAsia"/>
        </w:rPr>
        <w:t>AIT</w:t>
      </w:r>
      <w:r>
        <w:rPr>
          <w:rFonts w:hint="eastAsia"/>
        </w:rPr>
        <w:t>或是什麼，你這邊從來沒有接收到這樣的訊息嗎？</w:t>
      </w:r>
    </w:p>
    <w:p w:rsidR="007B21E7" w:rsidRDefault="007B21E7" w:rsidP="007B21E7">
      <w:pPr>
        <w:ind w:left="211" w:hangingChars="100" w:hanging="211"/>
      </w:pPr>
      <w:r w:rsidRPr="00A947DB">
        <w:rPr>
          <w:rFonts w:eastAsia="華康中黑體" w:hint="eastAsia"/>
        </w:rPr>
        <w:t>王部長美花：</w:t>
      </w:r>
      <w:r>
        <w:rPr>
          <w:rFonts w:hint="eastAsia"/>
        </w:rPr>
        <w:t>因為事實上經濟部……</w:t>
      </w:r>
    </w:p>
    <w:p w:rsidR="007B21E7" w:rsidRDefault="007B21E7" w:rsidP="007B21E7">
      <w:pPr>
        <w:ind w:left="211" w:hangingChars="100" w:hanging="211"/>
      </w:pPr>
      <w:r w:rsidRPr="00A947DB">
        <w:rPr>
          <w:rFonts w:eastAsia="華康中黑體" w:hint="eastAsia"/>
        </w:rPr>
        <w:t>蘇委員治芬：</w:t>
      </w:r>
      <w:r>
        <w:rPr>
          <w:rFonts w:hint="eastAsia"/>
        </w:rPr>
        <w:t>我們在這邊也不方便講</w:t>
      </w:r>
      <w:r w:rsidR="00FE4989">
        <w:rPr>
          <w:rFonts w:hint="eastAsia"/>
        </w:rPr>
        <w:t>？</w:t>
      </w:r>
    </w:p>
    <w:p w:rsidR="007B21E7" w:rsidRDefault="007B21E7" w:rsidP="007B21E7">
      <w:pPr>
        <w:ind w:left="211" w:hangingChars="100" w:hanging="211"/>
      </w:pPr>
      <w:r w:rsidRPr="00A947DB">
        <w:rPr>
          <w:rFonts w:eastAsia="華康中黑體" w:hint="eastAsia"/>
        </w:rPr>
        <w:t>王部長美花：</w:t>
      </w:r>
      <w:r>
        <w:rPr>
          <w:rFonts w:hint="eastAsia"/>
        </w:rPr>
        <w:t>對。</w:t>
      </w:r>
    </w:p>
    <w:p w:rsidR="007B21E7" w:rsidRDefault="007B21E7" w:rsidP="007B21E7">
      <w:pPr>
        <w:ind w:left="211" w:hangingChars="100" w:hanging="211"/>
      </w:pPr>
      <w:r w:rsidRPr="00A947DB">
        <w:rPr>
          <w:rFonts w:eastAsia="華康中黑體" w:hint="eastAsia"/>
        </w:rPr>
        <w:t>蘇委員治芬：</w:t>
      </w:r>
      <w:r>
        <w:rPr>
          <w:rFonts w:hint="eastAsia"/>
        </w:rPr>
        <w:t>但是連我這邊，我們都會接收到相關的訊息，就政治層面的，所以我想商業機密來講的話，就是提醒臺灣這個國家的政府要注意什麼東西，你應該也會有相關的訊息進來。</w:t>
      </w:r>
    </w:p>
    <w:p w:rsidR="007B21E7" w:rsidRDefault="007B21E7" w:rsidP="007B21E7">
      <w:pPr>
        <w:ind w:left="211" w:hangingChars="100" w:hanging="211"/>
      </w:pPr>
      <w:r w:rsidRPr="00A947DB">
        <w:rPr>
          <w:rFonts w:eastAsia="華康中黑體" w:hint="eastAsia"/>
        </w:rPr>
        <w:t>王部長美花：</w:t>
      </w:r>
      <w:r>
        <w:rPr>
          <w:rFonts w:hint="eastAsia"/>
        </w:rPr>
        <w:t>就是比較屬於機制面的部分，不是個案的部分，機制面的部分都會有交換意見，如果是個案，應該是比較屬於情治單位的合作交流。</w:t>
      </w:r>
    </w:p>
    <w:p w:rsidR="007B21E7" w:rsidRDefault="007B21E7" w:rsidP="007B21E7">
      <w:pPr>
        <w:ind w:left="211" w:hangingChars="100" w:hanging="211"/>
      </w:pPr>
      <w:r w:rsidRPr="00A947DB">
        <w:rPr>
          <w:rFonts w:eastAsia="華康中黑體" w:hint="eastAsia"/>
        </w:rPr>
        <w:lastRenderedPageBreak/>
        <w:t>蘇委員治芬：</w:t>
      </w:r>
      <w:r>
        <w:rPr>
          <w:rFonts w:hint="eastAsia"/>
        </w:rPr>
        <w:t>是，所以我們當然是希望行政院正在協商各部會，也在盤點這個態樣，並嚴修相關的法律，本席認為就是不能再緩下來了，好不好？這個東西還是要儘快，好不好？</w:t>
      </w:r>
    </w:p>
    <w:p w:rsidR="007B21E7" w:rsidRDefault="007B21E7" w:rsidP="007B21E7">
      <w:pPr>
        <w:ind w:left="211" w:hangingChars="100" w:hanging="211"/>
      </w:pPr>
      <w:r w:rsidRPr="00A947DB">
        <w:rPr>
          <w:rFonts w:eastAsia="華康中黑體" w:hint="eastAsia"/>
        </w:rPr>
        <w:t>王部長美花：</w:t>
      </w:r>
      <w:r>
        <w:rPr>
          <w:rFonts w:hint="eastAsia"/>
        </w:rPr>
        <w:t>好。</w:t>
      </w:r>
    </w:p>
    <w:p w:rsidR="007B21E7" w:rsidRDefault="007B21E7" w:rsidP="007B21E7">
      <w:pPr>
        <w:ind w:left="211" w:hangingChars="100" w:hanging="211"/>
      </w:pPr>
      <w:r w:rsidRPr="00A947DB">
        <w:rPr>
          <w:rFonts w:eastAsia="華康中黑體" w:hint="eastAsia"/>
        </w:rPr>
        <w:t>蘇委員治芬：</w:t>
      </w:r>
      <w:r>
        <w:rPr>
          <w:rFonts w:hint="eastAsia"/>
        </w:rPr>
        <w:t>我們請部長還是要加油一下，好不好？</w:t>
      </w:r>
    </w:p>
    <w:p w:rsidR="007B21E7" w:rsidRDefault="007B21E7" w:rsidP="007B21E7">
      <w:pPr>
        <w:ind w:left="211" w:hangingChars="100" w:hanging="211"/>
      </w:pPr>
      <w:r w:rsidRPr="00A947DB">
        <w:rPr>
          <w:rFonts w:eastAsia="華康中黑體" w:hint="eastAsia"/>
        </w:rPr>
        <w:t>王部長美花：</w:t>
      </w:r>
      <w:r>
        <w:rPr>
          <w:rFonts w:hint="eastAsia"/>
        </w:rPr>
        <w:t>好。</w:t>
      </w:r>
    </w:p>
    <w:p w:rsidR="007B21E7" w:rsidRDefault="007B21E7" w:rsidP="007B21E7">
      <w:pPr>
        <w:ind w:left="211" w:hangingChars="100" w:hanging="211"/>
      </w:pPr>
      <w:r w:rsidRPr="00A947DB">
        <w:rPr>
          <w:rFonts w:eastAsia="華康中黑體" w:hint="eastAsia"/>
        </w:rPr>
        <w:t>蘇委員治芬：</w:t>
      </w:r>
      <w:r>
        <w:rPr>
          <w:rFonts w:hint="eastAsia"/>
        </w:rPr>
        <w:t>部長，本席再請問一下，你看到這張照片，應該就知道我待會要談的問題，這個問題目前的進度呢？</w:t>
      </w:r>
    </w:p>
    <w:p w:rsidR="007B21E7" w:rsidRDefault="007B21E7" w:rsidP="007B21E7">
      <w:pPr>
        <w:ind w:left="211" w:hangingChars="100" w:hanging="211"/>
      </w:pPr>
      <w:r w:rsidRPr="00A947DB">
        <w:rPr>
          <w:rFonts w:eastAsia="華康中黑體" w:hint="eastAsia"/>
        </w:rPr>
        <w:t>王部長美花：</w:t>
      </w:r>
      <w:r>
        <w:rPr>
          <w:rFonts w:hint="eastAsia"/>
        </w:rPr>
        <w:t>就麥寮燃氣的部分，台塑集團有意願來做，我們也會協助它在行政作業上的等等，希望它這個案子能夠儘快來辦理。</w:t>
      </w:r>
    </w:p>
    <w:p w:rsidR="007B21E7" w:rsidRDefault="007B21E7" w:rsidP="007B21E7">
      <w:pPr>
        <w:ind w:left="211" w:hangingChars="100" w:hanging="211"/>
      </w:pPr>
      <w:r w:rsidRPr="00A947DB">
        <w:rPr>
          <w:rFonts w:eastAsia="華康中黑體" w:hint="eastAsia"/>
        </w:rPr>
        <w:t>蘇委員治芬：</w:t>
      </w:r>
      <w:r>
        <w:rPr>
          <w:rFonts w:hint="eastAsia"/>
        </w:rPr>
        <w:t>有意願的話，是包括汽電共生廠？</w:t>
      </w:r>
    </w:p>
    <w:p w:rsidR="007B21E7" w:rsidRDefault="007B21E7" w:rsidP="007B21E7">
      <w:pPr>
        <w:ind w:left="211" w:hangingChars="100" w:hanging="211"/>
      </w:pPr>
      <w:r w:rsidRPr="00A947DB">
        <w:rPr>
          <w:rFonts w:eastAsia="華康中黑體" w:hint="eastAsia"/>
        </w:rPr>
        <w:t>王部長美花：</w:t>
      </w:r>
      <w:r>
        <w:rPr>
          <w:rFonts w:hint="eastAsia"/>
        </w:rPr>
        <w:t>有，一定要包括。</w:t>
      </w:r>
    </w:p>
    <w:p w:rsidR="007B21E7" w:rsidRDefault="007B21E7" w:rsidP="007B21E7">
      <w:pPr>
        <w:ind w:left="211" w:hangingChars="100" w:hanging="211"/>
      </w:pPr>
      <w:r w:rsidRPr="00A947DB">
        <w:rPr>
          <w:rFonts w:eastAsia="華康中黑體" w:hint="eastAsia"/>
        </w:rPr>
        <w:t>蘇委員治芬：</w:t>
      </w:r>
      <w:r>
        <w:rPr>
          <w:rFonts w:hint="eastAsia"/>
        </w:rPr>
        <w:t>一定要包括。</w:t>
      </w:r>
    </w:p>
    <w:p w:rsidR="007B21E7" w:rsidRDefault="007B21E7" w:rsidP="007B21E7">
      <w:pPr>
        <w:ind w:left="211" w:hangingChars="100" w:hanging="211"/>
      </w:pPr>
      <w:r w:rsidRPr="00A947DB">
        <w:rPr>
          <w:rFonts w:eastAsia="華康中黑體" w:hint="eastAsia"/>
        </w:rPr>
        <w:t>王部長美花：</w:t>
      </w:r>
      <w:r>
        <w:rPr>
          <w:rFonts w:hint="eastAsia"/>
        </w:rPr>
        <w:t>因為這樣才有意義。</w:t>
      </w:r>
    </w:p>
    <w:p w:rsidR="007B21E7" w:rsidRDefault="007B21E7" w:rsidP="007B21E7">
      <w:pPr>
        <w:ind w:left="211" w:hangingChars="100" w:hanging="211"/>
      </w:pPr>
      <w:r w:rsidRPr="00A947DB">
        <w:rPr>
          <w:rFonts w:eastAsia="華康中黑體" w:hint="eastAsia"/>
        </w:rPr>
        <w:t>蘇委員治芬：</w:t>
      </w:r>
      <w:r w:rsidR="00E22D74">
        <w:rPr>
          <w:rFonts w:hint="eastAsia"/>
        </w:rPr>
        <w:t>OK</w:t>
      </w:r>
      <w:r>
        <w:rPr>
          <w:rFonts w:hint="eastAsia"/>
        </w:rPr>
        <w:t>！意思就是說</w:t>
      </w:r>
      <w:r>
        <w:rPr>
          <w:rFonts w:hint="eastAsia"/>
        </w:rPr>
        <w:t>IPP</w:t>
      </w:r>
      <w:r>
        <w:rPr>
          <w:rFonts w:hint="eastAsia"/>
        </w:rPr>
        <w:t>廠加上汽電共生。</w:t>
      </w:r>
    </w:p>
    <w:p w:rsidR="007B21E7" w:rsidRDefault="007B21E7" w:rsidP="007B21E7">
      <w:pPr>
        <w:ind w:left="211" w:hangingChars="100" w:hanging="211"/>
      </w:pPr>
      <w:r w:rsidRPr="00A947DB">
        <w:rPr>
          <w:rFonts w:eastAsia="華康中黑體" w:hint="eastAsia"/>
        </w:rPr>
        <w:t>王部長美花：</w:t>
      </w:r>
      <w:r>
        <w:rPr>
          <w:rFonts w:hint="eastAsia"/>
        </w:rPr>
        <w:t>是，整個用氣來代替煤的話，因為它的汽電共生廠的規模非常大，比</w:t>
      </w:r>
      <w:r>
        <w:rPr>
          <w:rFonts w:hint="eastAsia"/>
        </w:rPr>
        <w:t>IP</w:t>
      </w:r>
      <w:r w:rsidR="00E22D74">
        <w:rPr>
          <w:rFonts w:hint="eastAsia"/>
        </w:rPr>
        <w:t>P</w:t>
      </w:r>
      <w:r>
        <w:rPr>
          <w:rFonts w:hint="eastAsia"/>
        </w:rPr>
        <w:t>還大……</w:t>
      </w:r>
    </w:p>
    <w:p w:rsidR="007B21E7" w:rsidRDefault="007B21E7" w:rsidP="007B21E7">
      <w:pPr>
        <w:ind w:left="211" w:hangingChars="100" w:hanging="211"/>
      </w:pPr>
      <w:r w:rsidRPr="00A947DB">
        <w:rPr>
          <w:rFonts w:eastAsia="華康中黑體" w:hint="eastAsia"/>
        </w:rPr>
        <w:t>蘇委員治芬：</w:t>
      </w:r>
      <w:r>
        <w:rPr>
          <w:rFonts w:hint="eastAsia"/>
        </w:rPr>
        <w:t>部長，你剛剛講的有兩點喔！</w:t>
      </w:r>
    </w:p>
    <w:p w:rsidR="007B21E7" w:rsidRDefault="007B21E7" w:rsidP="007B21E7">
      <w:pPr>
        <w:ind w:left="211" w:hangingChars="100" w:hanging="211"/>
      </w:pPr>
      <w:r w:rsidRPr="00A947DB">
        <w:rPr>
          <w:rFonts w:eastAsia="華康中黑體" w:hint="eastAsia"/>
        </w:rPr>
        <w:t>王部長美花：</w:t>
      </w:r>
      <w:r>
        <w:rPr>
          <w:rFonts w:hint="eastAsia"/>
        </w:rPr>
        <w:t>是。</w:t>
      </w:r>
    </w:p>
    <w:p w:rsidR="007B21E7" w:rsidRDefault="007B21E7" w:rsidP="007B21E7">
      <w:pPr>
        <w:ind w:left="211" w:hangingChars="100" w:hanging="211"/>
      </w:pPr>
      <w:r w:rsidRPr="00A947DB">
        <w:rPr>
          <w:rFonts w:eastAsia="華康中黑體" w:hint="eastAsia"/>
        </w:rPr>
        <w:t>蘇委員治芬：</w:t>
      </w:r>
      <w:r>
        <w:rPr>
          <w:rFonts w:hint="eastAsia"/>
        </w:rPr>
        <w:t>第一個，是說一定要包括嘛！</w:t>
      </w:r>
    </w:p>
    <w:p w:rsidR="007B21E7" w:rsidRDefault="007B21E7" w:rsidP="007B21E7">
      <w:pPr>
        <w:ind w:left="211" w:hangingChars="100" w:hanging="211"/>
      </w:pPr>
      <w:r w:rsidRPr="00A947DB">
        <w:rPr>
          <w:rFonts w:eastAsia="華康中黑體" w:hint="eastAsia"/>
        </w:rPr>
        <w:t>王部長美花：</w:t>
      </w:r>
      <w:r>
        <w:rPr>
          <w:rFonts w:hint="eastAsia"/>
        </w:rPr>
        <w:t>是。</w:t>
      </w:r>
    </w:p>
    <w:p w:rsidR="007B21E7" w:rsidRDefault="007B21E7" w:rsidP="007B21E7">
      <w:pPr>
        <w:ind w:left="211" w:hangingChars="100" w:hanging="211"/>
      </w:pPr>
      <w:r w:rsidRPr="00A947DB">
        <w:rPr>
          <w:rFonts w:eastAsia="華康中黑體" w:hint="eastAsia"/>
        </w:rPr>
        <w:t>蘇委員治芬：</w:t>
      </w:r>
      <w:r>
        <w:rPr>
          <w:rFonts w:hint="eastAsia"/>
        </w:rPr>
        <w:t>第二個重點，部長剛剛提到，這樣才有意義嘛</w:t>
      </w:r>
      <w:r w:rsidR="00E22D74">
        <w:rPr>
          <w:rFonts w:hint="eastAsia"/>
        </w:rPr>
        <w:t>！</w:t>
      </w:r>
    </w:p>
    <w:p w:rsidR="007B21E7" w:rsidRDefault="007B21E7" w:rsidP="007B21E7">
      <w:pPr>
        <w:ind w:left="211" w:hangingChars="100" w:hanging="211"/>
      </w:pPr>
      <w:r w:rsidRPr="00A947DB">
        <w:rPr>
          <w:rFonts w:eastAsia="華康中黑體" w:hint="eastAsia"/>
        </w:rPr>
        <w:t>王部長美花：</w:t>
      </w:r>
      <w:r>
        <w:rPr>
          <w:rFonts w:hint="eastAsia"/>
        </w:rPr>
        <w:t>是。</w:t>
      </w:r>
    </w:p>
    <w:p w:rsidR="007B21E7" w:rsidRDefault="007B21E7" w:rsidP="007B21E7">
      <w:pPr>
        <w:ind w:left="211" w:hangingChars="100" w:hanging="211"/>
      </w:pPr>
      <w:r w:rsidRPr="00A947DB">
        <w:rPr>
          <w:rFonts w:eastAsia="華康中黑體" w:hint="eastAsia"/>
        </w:rPr>
        <w:t>蘇委員治芬：</w:t>
      </w:r>
      <w:r>
        <w:rPr>
          <w:rFonts w:hint="eastAsia"/>
        </w:rPr>
        <w:t>所以一定要包括進來，這樣才有意義。</w:t>
      </w:r>
    </w:p>
    <w:p w:rsidR="007B21E7" w:rsidRDefault="007B21E7" w:rsidP="007B21E7">
      <w:pPr>
        <w:ind w:left="211" w:hangingChars="100" w:hanging="211"/>
      </w:pPr>
      <w:r w:rsidRPr="00A947DB">
        <w:rPr>
          <w:rFonts w:eastAsia="華康中黑體" w:hint="eastAsia"/>
        </w:rPr>
        <w:t>王部長美花：</w:t>
      </w:r>
      <w:r>
        <w:rPr>
          <w:rFonts w:hint="eastAsia"/>
        </w:rPr>
        <w:t>是。</w:t>
      </w:r>
    </w:p>
    <w:p w:rsidR="007B21E7" w:rsidRDefault="007B21E7" w:rsidP="007B21E7">
      <w:pPr>
        <w:ind w:left="211" w:hangingChars="100" w:hanging="211"/>
      </w:pPr>
      <w:r w:rsidRPr="00A947DB">
        <w:rPr>
          <w:rFonts w:eastAsia="華康中黑體" w:hint="eastAsia"/>
        </w:rPr>
        <w:t>蘇委員治芬：</w:t>
      </w:r>
      <w:r>
        <w:rPr>
          <w:rFonts w:hint="eastAsia"/>
        </w:rPr>
        <w:t>就目前來講，中央的政策是往這樣在推嘛！</w:t>
      </w:r>
    </w:p>
    <w:p w:rsidR="007B21E7" w:rsidRDefault="007B21E7" w:rsidP="007B21E7">
      <w:pPr>
        <w:ind w:left="211" w:hangingChars="100" w:hanging="211"/>
      </w:pPr>
      <w:r w:rsidRPr="00A947DB">
        <w:rPr>
          <w:rFonts w:eastAsia="華康中黑體" w:hint="eastAsia"/>
        </w:rPr>
        <w:t>王部長美花：</w:t>
      </w:r>
      <w:r>
        <w:rPr>
          <w:rFonts w:hint="eastAsia"/>
        </w:rPr>
        <w:t>對。</w:t>
      </w:r>
    </w:p>
    <w:p w:rsidR="007B21E7" w:rsidRDefault="007B21E7" w:rsidP="007B21E7">
      <w:pPr>
        <w:ind w:left="211" w:hangingChars="100" w:hanging="211"/>
      </w:pPr>
      <w:r w:rsidRPr="00A947DB">
        <w:rPr>
          <w:rFonts w:eastAsia="華康中黑體" w:hint="eastAsia"/>
        </w:rPr>
        <w:t>蘇委員治芬：</w:t>
      </w:r>
      <w:r>
        <w:rPr>
          <w:rFonts w:hint="eastAsia"/>
        </w:rPr>
        <w:t>好。部長，目前往這樣在推，你認為有阻力嗎？</w:t>
      </w:r>
    </w:p>
    <w:p w:rsidR="007B21E7" w:rsidRDefault="007B21E7" w:rsidP="007B21E7">
      <w:pPr>
        <w:ind w:left="211" w:hangingChars="100" w:hanging="211"/>
      </w:pPr>
      <w:r w:rsidRPr="00A947DB">
        <w:rPr>
          <w:rFonts w:eastAsia="華康中黑體" w:hint="eastAsia"/>
        </w:rPr>
        <w:t>王部長美花：</w:t>
      </w:r>
      <w:r>
        <w:rPr>
          <w:rFonts w:hint="eastAsia"/>
        </w:rPr>
        <w:t>有些法規到中央，有些法規到地方政府。其實前一陣子我有拜會張縣長，希望這個案子能夠往前走。</w:t>
      </w:r>
    </w:p>
    <w:p w:rsidR="007B21E7" w:rsidRDefault="007B21E7" w:rsidP="007B21E7">
      <w:pPr>
        <w:ind w:left="211" w:hangingChars="100" w:hanging="211"/>
      </w:pPr>
      <w:r w:rsidRPr="00A947DB">
        <w:rPr>
          <w:rFonts w:eastAsia="華康中黑體" w:hint="eastAsia"/>
        </w:rPr>
        <w:t>蘇委員治芬：</w:t>
      </w:r>
      <w:r>
        <w:rPr>
          <w:rFonts w:hint="eastAsia"/>
        </w:rPr>
        <w:t>目前地方政府對這個事情的態度呢？</w:t>
      </w:r>
    </w:p>
    <w:p w:rsidR="007B21E7" w:rsidRDefault="007B21E7" w:rsidP="007B21E7">
      <w:pPr>
        <w:ind w:left="211" w:hangingChars="100" w:hanging="211"/>
      </w:pPr>
      <w:r w:rsidRPr="00A947DB">
        <w:rPr>
          <w:rFonts w:eastAsia="華康中黑體" w:hint="eastAsia"/>
        </w:rPr>
        <w:t>王部長美花：</w:t>
      </w:r>
      <w:r>
        <w:rPr>
          <w:rFonts w:hint="eastAsia"/>
        </w:rPr>
        <w:t>原則上，應該是比較正面的回應。</w:t>
      </w:r>
    </w:p>
    <w:p w:rsidR="007B21E7" w:rsidRDefault="007B21E7" w:rsidP="007B21E7">
      <w:pPr>
        <w:ind w:left="211" w:hangingChars="100" w:hanging="211"/>
      </w:pPr>
      <w:r w:rsidRPr="00A947DB">
        <w:rPr>
          <w:rFonts w:eastAsia="華康中黑體" w:hint="eastAsia"/>
        </w:rPr>
        <w:t>蘇委員治芬：</w:t>
      </w:r>
      <w:r>
        <w:rPr>
          <w:rFonts w:hint="eastAsia"/>
        </w:rPr>
        <w:t>比較正面的回應？</w:t>
      </w:r>
    </w:p>
    <w:p w:rsidR="007B21E7" w:rsidRDefault="007B21E7" w:rsidP="007B21E7">
      <w:pPr>
        <w:ind w:left="211" w:hangingChars="100" w:hanging="211"/>
      </w:pPr>
      <w:r w:rsidRPr="00A947DB">
        <w:rPr>
          <w:rFonts w:eastAsia="華康中黑體" w:hint="eastAsia"/>
        </w:rPr>
        <w:t>王部長美花：</w:t>
      </w:r>
      <w:r>
        <w:rPr>
          <w:rFonts w:hint="eastAsia"/>
        </w:rPr>
        <w:t>是。</w:t>
      </w:r>
    </w:p>
    <w:p w:rsidR="007B21E7" w:rsidRDefault="007B21E7" w:rsidP="007B21E7">
      <w:pPr>
        <w:ind w:left="211" w:hangingChars="100" w:hanging="211"/>
      </w:pPr>
      <w:r w:rsidRPr="00A947DB">
        <w:rPr>
          <w:rFonts w:eastAsia="華康中黑體" w:hint="eastAsia"/>
        </w:rPr>
        <w:t>蘇委員治芬：</w:t>
      </w:r>
      <w:r>
        <w:rPr>
          <w:rFonts w:hint="eastAsia"/>
        </w:rPr>
        <w:t>好，正面的回應是包括接收站嗎？</w:t>
      </w:r>
    </w:p>
    <w:p w:rsidR="007B21E7" w:rsidRDefault="007B21E7" w:rsidP="007B21E7">
      <w:pPr>
        <w:ind w:left="211" w:hangingChars="100" w:hanging="211"/>
      </w:pPr>
      <w:r w:rsidRPr="00A947DB">
        <w:rPr>
          <w:rFonts w:eastAsia="華康中黑體" w:hint="eastAsia"/>
        </w:rPr>
        <w:t>王部長美花：</w:t>
      </w:r>
      <w:r>
        <w:rPr>
          <w:rFonts w:hint="eastAsia"/>
        </w:rPr>
        <w:t>我們都有提，也要有接收站。</w:t>
      </w:r>
    </w:p>
    <w:p w:rsidR="007B21E7" w:rsidRDefault="007B21E7" w:rsidP="007B21E7">
      <w:pPr>
        <w:ind w:left="211" w:hangingChars="100" w:hanging="211"/>
      </w:pPr>
      <w:r w:rsidRPr="00A947DB">
        <w:rPr>
          <w:rFonts w:eastAsia="華康中黑體" w:hint="eastAsia"/>
        </w:rPr>
        <w:t>蘇委員治芬：</w:t>
      </w:r>
      <w:r>
        <w:rPr>
          <w:rFonts w:hint="eastAsia"/>
        </w:rPr>
        <w:t>對，所以你的包括裡頭，有</w:t>
      </w:r>
      <w:r>
        <w:rPr>
          <w:rFonts w:hint="eastAsia"/>
        </w:rPr>
        <w:t>IPP</w:t>
      </w:r>
      <w:r>
        <w:rPr>
          <w:rFonts w:hint="eastAsia"/>
        </w:rPr>
        <w:t>廠、汽電共生廠還有接收站</w:t>
      </w:r>
      <w:r w:rsidR="00FE4989">
        <w:rPr>
          <w:rFonts w:hint="eastAsia"/>
        </w:rPr>
        <w:t>？</w:t>
      </w:r>
    </w:p>
    <w:p w:rsidR="007B21E7" w:rsidRDefault="007B21E7" w:rsidP="007B21E7">
      <w:pPr>
        <w:ind w:left="211" w:hangingChars="100" w:hanging="211"/>
      </w:pPr>
      <w:r w:rsidRPr="00A947DB">
        <w:rPr>
          <w:rFonts w:eastAsia="華康中黑體" w:hint="eastAsia"/>
        </w:rPr>
        <w:lastRenderedPageBreak/>
        <w:t>王部長美花：</w:t>
      </w:r>
      <w:r>
        <w:rPr>
          <w:rFonts w:hint="eastAsia"/>
        </w:rPr>
        <w:t>是。</w:t>
      </w:r>
    </w:p>
    <w:p w:rsidR="007B21E7" w:rsidRDefault="007B21E7" w:rsidP="007B21E7">
      <w:pPr>
        <w:ind w:left="211" w:hangingChars="100" w:hanging="211"/>
      </w:pPr>
      <w:r w:rsidRPr="00A947DB">
        <w:rPr>
          <w:rFonts w:eastAsia="華康中黑體" w:hint="eastAsia"/>
        </w:rPr>
        <w:t>蘇委員治芬：</w:t>
      </w:r>
      <w:r>
        <w:rPr>
          <w:rFonts w:hint="eastAsia"/>
        </w:rPr>
        <w:t>地方政府都是給正面的回應？</w:t>
      </w:r>
    </w:p>
    <w:p w:rsidR="007B21E7" w:rsidRDefault="007B21E7" w:rsidP="007B21E7">
      <w:pPr>
        <w:ind w:left="211" w:hangingChars="100" w:hanging="211"/>
      </w:pPr>
      <w:r w:rsidRPr="00A947DB">
        <w:rPr>
          <w:rFonts w:eastAsia="華康中黑體" w:hint="eastAsia"/>
        </w:rPr>
        <w:t>王部長美花：</w:t>
      </w:r>
      <w:r>
        <w:rPr>
          <w:rFonts w:hint="eastAsia"/>
        </w:rPr>
        <w:t>原則上是正面的，也有提到一些，比如說需要再溝通的，或者需要怎麼樣的細節，我們都會一項一項來作業。</w:t>
      </w:r>
    </w:p>
    <w:p w:rsidR="007B21E7" w:rsidRDefault="007B21E7" w:rsidP="007B21E7">
      <w:pPr>
        <w:ind w:left="211" w:hangingChars="100" w:hanging="211"/>
      </w:pPr>
      <w:r w:rsidRPr="00A947DB">
        <w:rPr>
          <w:rFonts w:eastAsia="華康中黑體" w:hint="eastAsia"/>
        </w:rPr>
        <w:t>蘇委員治芬：</w:t>
      </w:r>
      <w:r>
        <w:rPr>
          <w:rFonts w:hint="eastAsia"/>
        </w:rPr>
        <w:t>好，在溝通的過程是不是有提到其他的議題呢？</w:t>
      </w:r>
    </w:p>
    <w:p w:rsidR="007B21E7" w:rsidRDefault="007B21E7" w:rsidP="007B21E7">
      <w:pPr>
        <w:ind w:left="211" w:hangingChars="100" w:hanging="211"/>
      </w:pPr>
      <w:r w:rsidRPr="00A947DB">
        <w:rPr>
          <w:rFonts w:eastAsia="華康中黑體" w:hint="eastAsia"/>
        </w:rPr>
        <w:t>王部長美花：</w:t>
      </w:r>
      <w:r>
        <w:rPr>
          <w:rFonts w:hint="eastAsia"/>
        </w:rPr>
        <w:t>譬如說，它當然也提到地方的民眾，也需要去多做溝通等等的。</w:t>
      </w:r>
    </w:p>
    <w:p w:rsidR="007B21E7" w:rsidRDefault="007B21E7" w:rsidP="007B21E7">
      <w:pPr>
        <w:ind w:left="211" w:hangingChars="100" w:hanging="211"/>
      </w:pPr>
      <w:r w:rsidRPr="00A947DB">
        <w:rPr>
          <w:rFonts w:eastAsia="華康中黑體" w:hint="eastAsia"/>
        </w:rPr>
        <w:t>蘇委員治芬：</w:t>
      </w:r>
      <w:r>
        <w:rPr>
          <w:rFonts w:hint="eastAsia"/>
        </w:rPr>
        <w:t>有沒有提到其他的議題，就你在跟地方政府溝通、和張縣長會談的過程裡頭，除了談到接收站，還有談到汽電共生，包括</w:t>
      </w:r>
      <w:r>
        <w:rPr>
          <w:rFonts w:hint="eastAsia"/>
        </w:rPr>
        <w:t>IPP</w:t>
      </w:r>
      <w:r>
        <w:rPr>
          <w:rFonts w:hint="eastAsia"/>
        </w:rPr>
        <w:t>廠，還有沒有提到其他的議題？</w:t>
      </w:r>
    </w:p>
    <w:p w:rsidR="007B21E7" w:rsidRDefault="007B21E7" w:rsidP="007B21E7">
      <w:pPr>
        <w:ind w:left="211" w:hangingChars="100" w:hanging="211"/>
      </w:pPr>
      <w:r w:rsidRPr="00A947DB">
        <w:rPr>
          <w:rFonts w:eastAsia="華康中黑體" w:hint="eastAsia"/>
        </w:rPr>
        <w:t>王部長美花：</w:t>
      </w:r>
      <w:r>
        <w:rPr>
          <w:rFonts w:hint="eastAsia"/>
        </w:rPr>
        <w:t>地方政府當然也有提地方政府的其他議題。</w:t>
      </w:r>
    </w:p>
    <w:p w:rsidR="007B21E7" w:rsidRDefault="007B21E7" w:rsidP="007B21E7">
      <w:pPr>
        <w:ind w:left="211" w:hangingChars="100" w:hanging="211"/>
      </w:pPr>
      <w:r w:rsidRPr="00A947DB">
        <w:rPr>
          <w:rFonts w:eastAsia="華康中黑體" w:hint="eastAsia"/>
        </w:rPr>
        <w:t>蘇委員治芬：</w:t>
      </w:r>
      <w:r>
        <w:rPr>
          <w:rFonts w:hint="eastAsia"/>
        </w:rPr>
        <w:t>其他議題是因為地方的建設需求，還是怎麼樣？</w:t>
      </w:r>
    </w:p>
    <w:p w:rsidR="007B21E7" w:rsidRDefault="007B21E7" w:rsidP="007B21E7">
      <w:pPr>
        <w:ind w:left="211" w:hangingChars="100" w:hanging="211"/>
      </w:pPr>
      <w:r w:rsidRPr="00A947DB">
        <w:rPr>
          <w:rFonts w:eastAsia="華康中黑體" w:hint="eastAsia"/>
        </w:rPr>
        <w:t>王部長美花：</w:t>
      </w:r>
      <w:r>
        <w:rPr>
          <w:rFonts w:hint="eastAsia"/>
        </w:rPr>
        <w:t>當然也有反映一些問題，我們會整理好相關的問題，再跟地方做溝通。</w:t>
      </w:r>
    </w:p>
    <w:p w:rsidR="007B21E7" w:rsidRDefault="007B21E7" w:rsidP="007B21E7">
      <w:pPr>
        <w:ind w:left="211" w:hangingChars="100" w:hanging="211"/>
      </w:pPr>
      <w:r w:rsidRPr="00A947DB">
        <w:rPr>
          <w:rFonts w:eastAsia="華康中黑體" w:hint="eastAsia"/>
        </w:rPr>
        <w:t>蘇委員治芬：</w:t>
      </w:r>
      <w:r>
        <w:rPr>
          <w:rFonts w:hint="eastAsia"/>
        </w:rPr>
        <w:t>對，我個人是覺得在減煤這個部分就減煤，我們也希望有好的空氣，這是一個議題。</w:t>
      </w:r>
    </w:p>
    <w:p w:rsidR="007B21E7" w:rsidRDefault="007B21E7" w:rsidP="007B21E7">
      <w:pPr>
        <w:ind w:left="211" w:hangingChars="100" w:hanging="211"/>
      </w:pPr>
      <w:r w:rsidRPr="00A947DB">
        <w:rPr>
          <w:rFonts w:eastAsia="華康中黑體" w:hint="eastAsia"/>
        </w:rPr>
        <w:t>王部長美花：</w:t>
      </w:r>
      <w:r>
        <w:rPr>
          <w:rFonts w:hint="eastAsia"/>
        </w:rPr>
        <w:t>對。</w:t>
      </w:r>
    </w:p>
    <w:p w:rsidR="007B21E7" w:rsidRDefault="007B21E7" w:rsidP="007B21E7">
      <w:pPr>
        <w:ind w:left="211" w:hangingChars="100" w:hanging="211"/>
      </w:pPr>
      <w:r w:rsidRPr="00A947DB">
        <w:rPr>
          <w:rFonts w:eastAsia="華康中黑體" w:hint="eastAsia"/>
        </w:rPr>
        <w:t>蘇委員治芬：</w:t>
      </w:r>
      <w:r>
        <w:rPr>
          <w:rFonts w:hint="eastAsia"/>
        </w:rPr>
        <w:t>我的意思是不要再將別的議題軋進來，不要把問題複雜化。</w:t>
      </w:r>
    </w:p>
    <w:p w:rsidR="007B21E7" w:rsidRDefault="007B21E7" w:rsidP="007B21E7">
      <w:pPr>
        <w:ind w:left="211" w:hangingChars="100" w:hanging="211"/>
      </w:pPr>
      <w:r w:rsidRPr="00A947DB">
        <w:rPr>
          <w:rFonts w:eastAsia="華康中黑體" w:hint="eastAsia"/>
        </w:rPr>
        <w:t>王部長美花：</w:t>
      </w:r>
      <w:r>
        <w:rPr>
          <w:rFonts w:hint="eastAsia"/>
        </w:rPr>
        <w:t>是。</w:t>
      </w:r>
    </w:p>
    <w:p w:rsidR="007B21E7" w:rsidRDefault="007B21E7" w:rsidP="007B21E7">
      <w:pPr>
        <w:ind w:left="211" w:hangingChars="100" w:hanging="211"/>
      </w:pPr>
      <w:r w:rsidRPr="00A947DB">
        <w:rPr>
          <w:rFonts w:eastAsia="華康中黑體" w:hint="eastAsia"/>
        </w:rPr>
        <w:t>蘇委員治芬：</w:t>
      </w:r>
      <w:r>
        <w:rPr>
          <w:rFonts w:hint="eastAsia"/>
        </w:rPr>
        <w:t>所以這點請部長就特別謹慎一下，好不好？</w:t>
      </w:r>
    </w:p>
    <w:p w:rsidR="007B21E7" w:rsidRDefault="007B21E7" w:rsidP="007B21E7">
      <w:pPr>
        <w:ind w:left="211" w:hangingChars="100" w:hanging="211"/>
      </w:pPr>
      <w:r w:rsidRPr="00A947DB">
        <w:rPr>
          <w:rFonts w:eastAsia="華康中黑體" w:hint="eastAsia"/>
        </w:rPr>
        <w:t>王部長美花：</w:t>
      </w:r>
      <w:r>
        <w:rPr>
          <w:rFonts w:hint="eastAsia"/>
        </w:rPr>
        <w:t>是。</w:t>
      </w:r>
    </w:p>
    <w:p w:rsidR="007B21E7" w:rsidRDefault="007B21E7" w:rsidP="007B21E7">
      <w:pPr>
        <w:ind w:left="211" w:hangingChars="100" w:hanging="211"/>
      </w:pPr>
      <w:r w:rsidRPr="00A947DB">
        <w:rPr>
          <w:rFonts w:eastAsia="華康中黑體" w:hint="eastAsia"/>
        </w:rPr>
        <w:t>蘇委員治芬：</w:t>
      </w:r>
      <w:r>
        <w:rPr>
          <w:rFonts w:hint="eastAsia"/>
        </w:rPr>
        <w:t>我個人也是覺得議題就是議題，就是不要拿其他的議題去軋這個議題，好不好？</w:t>
      </w:r>
    </w:p>
    <w:p w:rsidR="007B21E7" w:rsidRDefault="007B21E7" w:rsidP="007B21E7">
      <w:pPr>
        <w:ind w:left="211" w:hangingChars="100" w:hanging="211"/>
      </w:pPr>
      <w:r w:rsidRPr="00A947DB">
        <w:rPr>
          <w:rFonts w:eastAsia="華康中黑體" w:hint="eastAsia"/>
        </w:rPr>
        <w:t>王部長美花：</w:t>
      </w:r>
      <w:r>
        <w:rPr>
          <w:rFonts w:hint="eastAsia"/>
        </w:rPr>
        <w:t>是。</w:t>
      </w:r>
    </w:p>
    <w:p w:rsidR="007B21E7" w:rsidRDefault="007B21E7" w:rsidP="007B21E7">
      <w:pPr>
        <w:ind w:left="211" w:hangingChars="100" w:hanging="211"/>
      </w:pPr>
      <w:r w:rsidRPr="00A947DB">
        <w:rPr>
          <w:rFonts w:eastAsia="華康中黑體" w:hint="eastAsia"/>
        </w:rPr>
        <w:t>蘇委員治芬：</w:t>
      </w:r>
      <w:r>
        <w:rPr>
          <w:rFonts w:hint="eastAsia"/>
        </w:rPr>
        <w:t>好，部長謝謝。</w:t>
      </w:r>
    </w:p>
    <w:p w:rsidR="007B21E7" w:rsidRDefault="007B21E7" w:rsidP="007B21E7">
      <w:pPr>
        <w:ind w:left="211" w:hangingChars="100" w:hanging="211"/>
      </w:pPr>
      <w:r w:rsidRPr="00A947DB">
        <w:rPr>
          <w:rFonts w:eastAsia="華康中黑體" w:hint="eastAsia"/>
        </w:rPr>
        <w:t>王部長美花：</w:t>
      </w:r>
      <w:r>
        <w:rPr>
          <w:rFonts w:hint="eastAsia"/>
        </w:rPr>
        <w:t>謝謝委員。</w:t>
      </w:r>
    </w:p>
    <w:p w:rsidR="007B21E7" w:rsidRDefault="007B21E7" w:rsidP="007B21E7">
      <w:pPr>
        <w:ind w:left="211" w:hangingChars="100" w:hanging="211"/>
      </w:pPr>
      <w:r w:rsidRPr="00A947DB">
        <w:rPr>
          <w:rFonts w:eastAsia="華康中黑體" w:hint="eastAsia"/>
        </w:rPr>
        <w:t>主席：</w:t>
      </w:r>
      <w:r>
        <w:rPr>
          <w:rFonts w:hint="eastAsia"/>
        </w:rPr>
        <w:t>請賴委員瑞隆發言。</w:t>
      </w:r>
    </w:p>
    <w:p w:rsidR="007B21E7" w:rsidRDefault="007B21E7" w:rsidP="007B21E7">
      <w:pPr>
        <w:ind w:left="211" w:hangingChars="100" w:hanging="211"/>
      </w:pPr>
      <w:r w:rsidRPr="00A947DB">
        <w:rPr>
          <w:rFonts w:eastAsia="華康中黑體" w:hint="eastAsia"/>
        </w:rPr>
        <w:t>賴委員瑞隆：</w:t>
      </w:r>
      <w:r>
        <w:rPr>
          <w:rFonts w:hint="eastAsia"/>
        </w:rPr>
        <w:t>（</w:t>
      </w:r>
      <w:r>
        <w:rPr>
          <w:rFonts w:hint="eastAsia"/>
        </w:rPr>
        <w:t>11</w:t>
      </w:r>
      <w:r>
        <w:rPr>
          <w:rFonts w:hint="eastAsia"/>
        </w:rPr>
        <w:t>時</w:t>
      </w:r>
      <w:r>
        <w:rPr>
          <w:rFonts w:hint="eastAsia"/>
        </w:rPr>
        <w:t>40</w:t>
      </w:r>
      <w:r>
        <w:rPr>
          <w:rFonts w:hint="eastAsia"/>
        </w:rPr>
        <w:t>分）部長好，我先請教，一個禮拜前護國神山台積電的經理在離職</w:t>
      </w:r>
      <w:r>
        <w:rPr>
          <w:rFonts w:hint="eastAsia"/>
        </w:rPr>
        <w:t>5</w:t>
      </w:r>
      <w:r>
        <w:rPr>
          <w:rFonts w:hint="eastAsia"/>
        </w:rPr>
        <w:t>個月之後，就到中國紫光任職，後來法院一審是判賠</w:t>
      </w:r>
      <w:r>
        <w:rPr>
          <w:rFonts w:hint="eastAsia"/>
        </w:rPr>
        <w:t>250</w:t>
      </w:r>
      <w:r>
        <w:rPr>
          <w:rFonts w:hint="eastAsia"/>
        </w:rPr>
        <w:t>萬，台積電求償</w:t>
      </w:r>
      <w:r>
        <w:rPr>
          <w:rFonts w:hint="eastAsia"/>
        </w:rPr>
        <w:t>1,557</w:t>
      </w:r>
      <w:r>
        <w:rPr>
          <w:rFonts w:hint="eastAsia"/>
        </w:rPr>
        <w:t>萬，台積電提出的說明就是這個薛男任職於採購部門重要職務，曾接觸到許多營業秘密、商業秘密跟機密的資訊。部長，你對這個判決有什麼看法？</w:t>
      </w:r>
    </w:p>
    <w:p w:rsidR="007B21E7" w:rsidRDefault="007B21E7" w:rsidP="007B21E7">
      <w:pPr>
        <w:ind w:left="211" w:hangingChars="100" w:hanging="211"/>
      </w:pPr>
      <w:r w:rsidRPr="00A947DB">
        <w:rPr>
          <w:rFonts w:eastAsia="華康中黑體" w:hint="eastAsia"/>
        </w:rPr>
        <w:t>主席：</w:t>
      </w:r>
      <w:r>
        <w:rPr>
          <w:rFonts w:hint="eastAsia"/>
        </w:rPr>
        <w:t>請經濟部王部長說明。</w:t>
      </w:r>
    </w:p>
    <w:p w:rsidR="007B21E7" w:rsidRDefault="007B21E7" w:rsidP="007B21E7">
      <w:pPr>
        <w:ind w:left="211" w:hangingChars="100" w:hanging="211"/>
      </w:pPr>
      <w:r w:rsidRPr="00A947DB">
        <w:rPr>
          <w:rFonts w:eastAsia="華康中黑體" w:hint="eastAsia"/>
        </w:rPr>
        <w:t>王部長美花：</w:t>
      </w:r>
      <w:r>
        <w:rPr>
          <w:rFonts w:hint="eastAsia"/>
        </w:rPr>
        <w:t>我覺得法院的判決，我們比較不適合去評論，但是……</w:t>
      </w:r>
    </w:p>
    <w:p w:rsidR="007B21E7" w:rsidRDefault="007B21E7" w:rsidP="007B21E7">
      <w:pPr>
        <w:ind w:left="211" w:hangingChars="100" w:hanging="211"/>
      </w:pPr>
      <w:r w:rsidRPr="00A947DB">
        <w:rPr>
          <w:rFonts w:eastAsia="華康中黑體" w:hint="eastAsia"/>
        </w:rPr>
        <w:t>賴委員瑞隆：</w:t>
      </w:r>
      <w:r>
        <w:rPr>
          <w:rFonts w:hint="eastAsia"/>
        </w:rPr>
        <w:t>會不會太輕了？如果就一個接觸到商業秘密，接觸到像台積電這樣重大的商業秘密，他只被判了</w:t>
      </w:r>
      <w:r>
        <w:rPr>
          <w:rFonts w:hint="eastAsia"/>
        </w:rPr>
        <w:t>250</w:t>
      </w:r>
      <w:r>
        <w:rPr>
          <w:rFonts w:hint="eastAsia"/>
        </w:rPr>
        <w:t>萬，這個代價會不會非常的輕微？</w:t>
      </w:r>
    </w:p>
    <w:p w:rsidR="007B21E7" w:rsidRDefault="007B21E7" w:rsidP="007B21E7">
      <w:pPr>
        <w:ind w:left="211" w:hangingChars="100" w:hanging="211"/>
      </w:pPr>
      <w:r w:rsidRPr="00A947DB">
        <w:rPr>
          <w:rFonts w:eastAsia="華康中黑體" w:hint="eastAsia"/>
        </w:rPr>
        <w:t>王部長美花：</w:t>
      </w:r>
      <w:r>
        <w:rPr>
          <w:rFonts w:hint="eastAsia"/>
        </w:rPr>
        <w:t>但是在營業秘密法，非常重要的就是有這樣一個法律，讓大家知道你違反的話，你會有刑責，然後你會有這樣的一個不當後果。</w:t>
      </w:r>
    </w:p>
    <w:p w:rsidR="007B21E7" w:rsidRDefault="007B21E7" w:rsidP="007B21E7">
      <w:pPr>
        <w:ind w:left="211" w:hangingChars="100" w:hanging="211"/>
      </w:pPr>
      <w:r w:rsidRPr="00A947DB">
        <w:rPr>
          <w:rFonts w:eastAsia="華康中黑體" w:hint="eastAsia"/>
        </w:rPr>
        <w:t>賴委員瑞隆：</w:t>
      </w:r>
      <w:r>
        <w:rPr>
          <w:rFonts w:hint="eastAsia"/>
        </w:rPr>
        <w:t>那這個案件會不會觸犯到營業秘密法，除了台積電的求償之外，因為他違反企業合約，會不會有營業秘密法的適用？</w:t>
      </w:r>
    </w:p>
    <w:p w:rsidR="007B21E7" w:rsidRDefault="007B21E7" w:rsidP="007B21E7">
      <w:pPr>
        <w:ind w:left="211" w:hangingChars="100" w:hanging="211"/>
      </w:pPr>
      <w:r w:rsidRPr="00A947DB">
        <w:rPr>
          <w:rFonts w:eastAsia="華康中黑體" w:hint="eastAsia"/>
        </w:rPr>
        <w:t>王部長美花：</w:t>
      </w:r>
      <w:r>
        <w:rPr>
          <w:rFonts w:hint="eastAsia"/>
        </w:rPr>
        <w:t>這個部分比較像是競業禁止的問題，看起來是用……</w:t>
      </w:r>
    </w:p>
    <w:p w:rsidR="007B21E7" w:rsidRDefault="007B21E7" w:rsidP="0065588D">
      <w:pPr>
        <w:spacing w:line="390" w:lineRule="exact"/>
        <w:ind w:left="211" w:hangingChars="100" w:hanging="211"/>
      </w:pPr>
      <w:r w:rsidRPr="00A947DB">
        <w:rPr>
          <w:rFonts w:eastAsia="華康中黑體" w:hint="eastAsia"/>
        </w:rPr>
        <w:lastRenderedPageBreak/>
        <w:t>賴委員瑞隆：</w:t>
      </w:r>
      <w:r>
        <w:rPr>
          <w:rFonts w:hint="eastAsia"/>
        </w:rPr>
        <w:t>部長，依現行的法律上看來，是沒有營業秘密法的適用，但是台積電是國家花了非常多資源重點扶植起來的，他接觸到台積電許多的營業秘密、商業秘密和機密的資訊，這個就是大家一直在談的，如果以現狀的話，最後只有台積電的這個可以去罰他而已，而台積電去求償</w:t>
      </w:r>
      <w:r>
        <w:rPr>
          <w:rFonts w:hint="eastAsia"/>
        </w:rPr>
        <w:t>1</w:t>
      </w:r>
      <w:r>
        <w:rPr>
          <w:rFonts w:hint="eastAsia"/>
        </w:rPr>
        <w:t>千</w:t>
      </w:r>
      <w:r>
        <w:rPr>
          <w:rFonts w:hint="eastAsia"/>
        </w:rPr>
        <w:t>5</w:t>
      </w:r>
      <w:r>
        <w:rPr>
          <w:rFonts w:hint="eastAsia"/>
        </w:rPr>
        <w:t>百多萬，最後只判賠</w:t>
      </w:r>
      <w:r>
        <w:rPr>
          <w:rFonts w:hint="eastAsia"/>
        </w:rPr>
        <w:t>250</w:t>
      </w:r>
      <w:r>
        <w:rPr>
          <w:rFonts w:hint="eastAsia"/>
        </w:rPr>
        <w:t>萬而已，這顯然是很難達到嚇阻的效果。假設中國有心要去挖角或是竊取秘密，</w:t>
      </w:r>
      <w:r>
        <w:rPr>
          <w:rFonts w:hint="eastAsia"/>
        </w:rPr>
        <w:t>250</w:t>
      </w:r>
      <w:r>
        <w:rPr>
          <w:rFonts w:hint="eastAsia"/>
        </w:rPr>
        <w:t>萬對它輕而易舉，這個處罰非常輕、非常的輕，所以我希望這件事情部長跟副局長及所有的人，要去思考怎麼樣來防堵這樣的漏洞，好不好？</w:t>
      </w:r>
    </w:p>
    <w:p w:rsidR="007B21E7" w:rsidRDefault="007B21E7" w:rsidP="0065588D">
      <w:pPr>
        <w:spacing w:line="390" w:lineRule="exact"/>
        <w:ind w:leftChars="100" w:left="211" w:firstLineChars="100" w:firstLine="211"/>
      </w:pPr>
      <w:r>
        <w:rPr>
          <w:rFonts w:hint="eastAsia"/>
        </w:rPr>
        <w:t>再來，請問副局長，從國安的角度來看，院長之前也講過，國家核心的相關技術如果外流，會侵害到國家戰略利益，涉及國安層次，可能有修改國家相關法令的必要。我看了今天的報告，國安局也支持修法來完善、完備，陸委會也認為要用國安的高度來統籌修法。請教副局長，這樣的角度，你們認為是用修國安法來做處理嗎？</w:t>
      </w:r>
    </w:p>
    <w:p w:rsidR="007B21E7" w:rsidRDefault="007B21E7" w:rsidP="0065588D">
      <w:pPr>
        <w:spacing w:line="390" w:lineRule="exact"/>
        <w:ind w:left="211" w:hangingChars="100" w:hanging="211"/>
      </w:pPr>
      <w:r w:rsidRPr="00A947DB">
        <w:rPr>
          <w:rFonts w:eastAsia="華康中黑體" w:hint="eastAsia"/>
        </w:rPr>
        <w:t>主席：</w:t>
      </w:r>
      <w:r>
        <w:rPr>
          <w:rFonts w:hint="eastAsia"/>
        </w:rPr>
        <w:t>請國安局胡副局長說明。</w:t>
      </w:r>
    </w:p>
    <w:p w:rsidR="007B21E7" w:rsidRDefault="007B21E7" w:rsidP="0065588D">
      <w:pPr>
        <w:spacing w:line="390" w:lineRule="exact"/>
        <w:ind w:left="211" w:hangingChars="100" w:hanging="211"/>
      </w:pPr>
      <w:r w:rsidRPr="00A947DB">
        <w:rPr>
          <w:rFonts w:eastAsia="華康中黑體" w:hint="eastAsia"/>
        </w:rPr>
        <w:t>胡副局長木源：</w:t>
      </w:r>
      <w:r>
        <w:rPr>
          <w:rFonts w:hint="eastAsia"/>
        </w:rPr>
        <w:t>這個由行政院統籌召集相關部會來研討，其實我們有提供兩個版本的資料，就是我們有在蒐集外國如何鎖定及控制中共竊取高科技秘密跟人才挖角的部分，他們是如何定的、如何規範的。事實上，我們蒐集了這些資料，提供了兩個版本，在國安法要怎麼修或是在營業秘密法要怎麼修，有提供給……</w:t>
      </w:r>
    </w:p>
    <w:p w:rsidR="007B21E7" w:rsidRDefault="007B21E7" w:rsidP="0065588D">
      <w:pPr>
        <w:spacing w:line="390" w:lineRule="exact"/>
        <w:ind w:left="211" w:hangingChars="100" w:hanging="211"/>
      </w:pPr>
      <w:r w:rsidRPr="00A947DB">
        <w:rPr>
          <w:rFonts w:eastAsia="華康中黑體" w:hint="eastAsia"/>
        </w:rPr>
        <w:t>賴委員瑞隆：</w:t>
      </w:r>
      <w:r>
        <w:rPr>
          <w:rFonts w:hint="eastAsia"/>
        </w:rPr>
        <w:t>所以國安局認為有兩個方式，一個是透過修國安法的方式來防堵、一個是透過修營業秘密法的方式，但是現在看來部長其實並不是那麼支持修營業秘密法，他擔心對產業上面的一些影響跟反彈，以這個角度來看的話，這個很清楚嘛，因為對國安產生了影響，修國安法是不是一條更可行的路徑？</w:t>
      </w:r>
    </w:p>
    <w:p w:rsidR="007B21E7" w:rsidRDefault="007B21E7" w:rsidP="0065588D">
      <w:pPr>
        <w:spacing w:line="390" w:lineRule="exact"/>
        <w:ind w:left="211" w:hangingChars="100" w:hanging="211"/>
      </w:pPr>
      <w:r w:rsidRPr="00A947DB">
        <w:rPr>
          <w:rFonts w:eastAsia="華康中黑體" w:hint="eastAsia"/>
        </w:rPr>
        <w:t>胡副局長木源：</w:t>
      </w:r>
      <w:r>
        <w:rPr>
          <w:rFonts w:hint="eastAsia"/>
        </w:rPr>
        <w:t>是，行政院有一個專案在處理了，他們有在……</w:t>
      </w:r>
    </w:p>
    <w:p w:rsidR="007B21E7" w:rsidRDefault="007B21E7" w:rsidP="0065588D">
      <w:pPr>
        <w:spacing w:line="390" w:lineRule="exact"/>
        <w:ind w:left="211" w:hangingChars="100" w:hanging="211"/>
      </w:pPr>
      <w:r w:rsidRPr="00A947DB">
        <w:rPr>
          <w:rFonts w:eastAsia="華康中黑體" w:hint="eastAsia"/>
        </w:rPr>
        <w:t>賴委員瑞隆：</w:t>
      </w:r>
      <w:r>
        <w:rPr>
          <w:rFonts w:hint="eastAsia"/>
        </w:rPr>
        <w:t>副局長，就你個人的話，你同意嗎？用這樣的方式修國安法來處理嗎？</w:t>
      </w:r>
    </w:p>
    <w:p w:rsidR="007B21E7" w:rsidRDefault="007B21E7" w:rsidP="0065588D">
      <w:pPr>
        <w:spacing w:line="390" w:lineRule="exact"/>
        <w:ind w:left="211" w:hangingChars="100" w:hanging="211"/>
      </w:pPr>
      <w:r w:rsidRPr="00A947DB">
        <w:rPr>
          <w:rFonts w:eastAsia="華康中黑體" w:hint="eastAsia"/>
        </w:rPr>
        <w:t>胡副局長木源：</w:t>
      </w:r>
      <w:r>
        <w:rPr>
          <w:rFonts w:hint="eastAsia"/>
        </w:rPr>
        <w:t>是。</w:t>
      </w:r>
    </w:p>
    <w:p w:rsidR="007B21E7" w:rsidRDefault="007B21E7" w:rsidP="0065588D">
      <w:pPr>
        <w:spacing w:line="390" w:lineRule="exact"/>
        <w:ind w:left="211" w:hangingChars="100" w:hanging="211"/>
      </w:pPr>
      <w:r w:rsidRPr="00A947DB">
        <w:rPr>
          <w:rFonts w:eastAsia="華康中黑體" w:hint="eastAsia"/>
        </w:rPr>
        <w:t>賴委員瑞隆：</w:t>
      </w:r>
      <w:r>
        <w:rPr>
          <w:rFonts w:hint="eastAsia"/>
        </w:rPr>
        <w:t>你同意？</w:t>
      </w:r>
    </w:p>
    <w:p w:rsidR="007B21E7" w:rsidRDefault="007B21E7" w:rsidP="0065588D">
      <w:pPr>
        <w:spacing w:line="390" w:lineRule="exact"/>
        <w:ind w:left="211" w:hangingChars="100" w:hanging="211"/>
      </w:pPr>
      <w:r w:rsidRPr="00A947DB">
        <w:rPr>
          <w:rFonts w:eastAsia="華康中黑體" w:hint="eastAsia"/>
        </w:rPr>
        <w:t>胡副局長木源：</w:t>
      </w:r>
      <w:r>
        <w:rPr>
          <w:rFonts w:hint="eastAsia"/>
        </w:rPr>
        <w:t>由行政院來處理，我們提供兩個版本。</w:t>
      </w:r>
    </w:p>
    <w:p w:rsidR="007B21E7" w:rsidRDefault="007B21E7" w:rsidP="0065588D">
      <w:pPr>
        <w:spacing w:line="390" w:lineRule="exact"/>
        <w:ind w:left="211" w:hangingChars="100" w:hanging="211"/>
      </w:pPr>
      <w:r w:rsidRPr="00A947DB">
        <w:rPr>
          <w:rFonts w:eastAsia="華康中黑體" w:hint="eastAsia"/>
        </w:rPr>
        <w:t>賴委員瑞隆：</w:t>
      </w:r>
      <w:r>
        <w:rPr>
          <w:rFonts w:hint="eastAsia"/>
        </w:rPr>
        <w:t>兩個方案，其中一個方案就是修國安法的方式。我個人也認為修國安法恐怕是一個比較快而立即可做的方式。從國安的高度，院長也提到國安，陸委會也提到國安，你們也提了國安，部長有部長考量，我能理解，如果從國安法能夠修，雖然不同路徑，但是達到我們要的效果的話，我認為是都可行的，所以我個人其實也提出了一個國安法的修法版本，我不知道副局長有沒有看過這個，你們同事有沒有跟你報告過了？</w:t>
      </w:r>
    </w:p>
    <w:p w:rsidR="007B21E7" w:rsidRDefault="007B21E7" w:rsidP="0065588D">
      <w:pPr>
        <w:spacing w:line="390" w:lineRule="exact"/>
        <w:ind w:left="211" w:hangingChars="100" w:hanging="211"/>
      </w:pPr>
      <w:r w:rsidRPr="00A947DB">
        <w:rPr>
          <w:rFonts w:eastAsia="華康中黑體" w:hint="eastAsia"/>
        </w:rPr>
        <w:t>胡副局長木源：</w:t>
      </w:r>
      <w:r>
        <w:rPr>
          <w:rFonts w:hint="eastAsia"/>
        </w:rPr>
        <w:t>有。</w:t>
      </w:r>
    </w:p>
    <w:p w:rsidR="007B21E7" w:rsidRDefault="007B21E7" w:rsidP="0065588D">
      <w:pPr>
        <w:spacing w:line="390" w:lineRule="exact"/>
        <w:ind w:left="211" w:hangingChars="100" w:hanging="211"/>
      </w:pPr>
      <w:r w:rsidRPr="00A947DB">
        <w:rPr>
          <w:rFonts w:eastAsia="華康中黑體" w:hint="eastAsia"/>
        </w:rPr>
        <w:t>賴委員瑞隆：</w:t>
      </w:r>
      <w:r>
        <w:rPr>
          <w:rFonts w:hint="eastAsia"/>
        </w:rPr>
        <w:t>你有看過了，你同意嗎？我裡面的一些建議是把第二條之一的定義，過去國安法都已經都訂進來了，只是把它加入一些包括洩漏、交付這些相關的一些機密，包括技術、製程及配方等等的方式，然後我們是抓了</w:t>
      </w:r>
      <w:r>
        <w:rPr>
          <w:rFonts w:hint="eastAsia"/>
        </w:rPr>
        <w:t>10</w:t>
      </w:r>
      <w:r>
        <w:rPr>
          <w:rFonts w:hint="eastAsia"/>
        </w:rPr>
        <w:t>年以下的有期徒刑，最重可以再加重到</w:t>
      </w:r>
      <w:r>
        <w:rPr>
          <w:rFonts w:hint="eastAsia"/>
        </w:rPr>
        <w:t>1/2</w:t>
      </w:r>
      <w:r>
        <w:rPr>
          <w:rFonts w:hint="eastAsia"/>
        </w:rPr>
        <w:t>，所以是</w:t>
      </w:r>
      <w:r>
        <w:rPr>
          <w:rFonts w:hint="eastAsia"/>
        </w:rPr>
        <w:t>15</w:t>
      </w:r>
      <w:r>
        <w:rPr>
          <w:rFonts w:hint="eastAsia"/>
        </w:rPr>
        <w:t>年以下有期徒刑，副局長支持這樣的修法方式嗎？</w:t>
      </w:r>
    </w:p>
    <w:p w:rsidR="007B21E7" w:rsidRDefault="007B21E7" w:rsidP="0065588D">
      <w:pPr>
        <w:spacing w:line="390" w:lineRule="exact"/>
        <w:ind w:left="211" w:hangingChars="100" w:hanging="211"/>
      </w:pPr>
      <w:r w:rsidRPr="00A947DB">
        <w:rPr>
          <w:rFonts w:eastAsia="華康中黑體" w:hint="eastAsia"/>
        </w:rPr>
        <w:lastRenderedPageBreak/>
        <w:t>胡副局長木源：</w:t>
      </w:r>
      <w:r>
        <w:rPr>
          <w:rFonts w:hint="eastAsia"/>
        </w:rPr>
        <w:t>只要對國家安全跟利益有幫助的，我們都支持，但是這個最後的版本，還是由行政院統合各部會的意見……</w:t>
      </w:r>
    </w:p>
    <w:p w:rsidR="007B21E7" w:rsidRDefault="007B21E7" w:rsidP="0065588D">
      <w:pPr>
        <w:spacing w:line="390" w:lineRule="exact"/>
        <w:ind w:left="211" w:hangingChars="100" w:hanging="211"/>
      </w:pPr>
      <w:r w:rsidRPr="00A947DB">
        <w:rPr>
          <w:rFonts w:eastAsia="華康中黑體" w:hint="eastAsia"/>
        </w:rPr>
        <w:t>賴委員瑞隆：</w:t>
      </w:r>
      <w:r>
        <w:rPr>
          <w:rFonts w:hint="eastAsia"/>
        </w:rPr>
        <w:t>所以副局長的意思，你不反對，但是這件事情還是要由行政院來統籌做最後的決定。</w:t>
      </w:r>
    </w:p>
    <w:p w:rsidR="007B21E7" w:rsidRDefault="007B21E7" w:rsidP="0065588D">
      <w:pPr>
        <w:spacing w:line="390" w:lineRule="exact"/>
        <w:ind w:left="211" w:hangingChars="100" w:hanging="211"/>
      </w:pPr>
      <w:r w:rsidRPr="00A947DB">
        <w:rPr>
          <w:rFonts w:eastAsia="華康中黑體" w:hint="eastAsia"/>
        </w:rPr>
        <w:t>胡副局長木源：</w:t>
      </w:r>
      <w:r>
        <w:rPr>
          <w:rFonts w:hint="eastAsia"/>
        </w:rPr>
        <w:t>是。</w:t>
      </w:r>
    </w:p>
    <w:p w:rsidR="007B21E7" w:rsidRDefault="007B21E7" w:rsidP="0065588D">
      <w:pPr>
        <w:spacing w:line="390" w:lineRule="exact"/>
        <w:ind w:left="211" w:hangingChars="100" w:hanging="211"/>
      </w:pPr>
      <w:r w:rsidRPr="00A947DB">
        <w:rPr>
          <w:rFonts w:eastAsia="華康中黑體" w:hint="eastAsia"/>
        </w:rPr>
        <w:t>賴委員瑞隆：</w:t>
      </w:r>
      <w:r>
        <w:rPr>
          <w:rFonts w:hint="eastAsia"/>
        </w:rPr>
        <w:t>我希望加快，好不好？只要能夠處理問題及有效地解決。我剛剛也提到了，請問副局長，剛剛這件事情，台積電這個案子，後來判了</w:t>
      </w:r>
      <w:r>
        <w:rPr>
          <w:rFonts w:hint="eastAsia"/>
        </w:rPr>
        <w:t>250</w:t>
      </w:r>
      <w:r>
        <w:rPr>
          <w:rFonts w:hint="eastAsia"/>
        </w:rPr>
        <w:t>萬，你會不會覺得判得過輕了？</w:t>
      </w:r>
    </w:p>
    <w:p w:rsidR="007B21E7" w:rsidRDefault="007B21E7" w:rsidP="0065588D">
      <w:pPr>
        <w:spacing w:line="390" w:lineRule="exact"/>
        <w:ind w:left="211" w:hangingChars="100" w:hanging="211"/>
      </w:pPr>
      <w:r w:rsidRPr="00A947DB">
        <w:rPr>
          <w:rFonts w:eastAsia="華康中黑體" w:hint="eastAsia"/>
        </w:rPr>
        <w:t>胡副局長木源：</w:t>
      </w:r>
      <w:r>
        <w:rPr>
          <w:rFonts w:hint="eastAsia"/>
        </w:rPr>
        <w:t>對於具體個案，我們不方便……</w:t>
      </w:r>
    </w:p>
    <w:p w:rsidR="007B21E7" w:rsidRDefault="007B21E7" w:rsidP="0065588D">
      <w:pPr>
        <w:spacing w:line="390" w:lineRule="exact"/>
        <w:ind w:left="211" w:hangingChars="100" w:hanging="211"/>
      </w:pPr>
      <w:r w:rsidRPr="00A947DB">
        <w:rPr>
          <w:rFonts w:eastAsia="華康中黑體" w:hint="eastAsia"/>
        </w:rPr>
        <w:t>賴委員瑞隆：</w:t>
      </w:r>
      <w:r>
        <w:rPr>
          <w:rFonts w:hint="eastAsia"/>
        </w:rPr>
        <w:t>會不會有嚇阻力？我問副局長，這樣有沒有嚇阻力？</w:t>
      </w:r>
    </w:p>
    <w:p w:rsidR="007B21E7" w:rsidRDefault="007B21E7" w:rsidP="0065588D">
      <w:pPr>
        <w:spacing w:line="390" w:lineRule="exact"/>
        <w:ind w:left="211" w:hangingChars="100" w:hanging="211"/>
      </w:pPr>
      <w:r w:rsidRPr="00A947DB">
        <w:rPr>
          <w:rFonts w:eastAsia="華康中黑體" w:hint="eastAsia"/>
        </w:rPr>
        <w:t>胡副局長木源：</w:t>
      </w:r>
      <w:r>
        <w:rPr>
          <w:rFonts w:hint="eastAsia"/>
        </w:rPr>
        <w:t>法院判這個案子也有它的依據，我們不方便……</w:t>
      </w:r>
    </w:p>
    <w:p w:rsidR="007B21E7" w:rsidRDefault="007B21E7" w:rsidP="0065588D">
      <w:pPr>
        <w:spacing w:line="390" w:lineRule="exact"/>
        <w:ind w:left="211" w:hangingChars="100" w:hanging="211"/>
      </w:pPr>
      <w:r w:rsidRPr="00A947DB">
        <w:rPr>
          <w:rFonts w:eastAsia="華康中黑體" w:hint="eastAsia"/>
        </w:rPr>
        <w:t>賴委員瑞隆：</w:t>
      </w:r>
      <w:r>
        <w:rPr>
          <w:rFonts w:hint="eastAsia"/>
        </w:rPr>
        <w:t>好，我們尊重法院的判決，不過除了法院以企業和私人之間的契約行為去考量之外，從國家的角度，這有沒有加強的空間？有沒有需要加強的必要及空間？</w:t>
      </w:r>
    </w:p>
    <w:p w:rsidR="007B21E7" w:rsidRDefault="007B21E7" w:rsidP="0065588D">
      <w:pPr>
        <w:spacing w:line="390" w:lineRule="exact"/>
        <w:ind w:left="211" w:hangingChars="100" w:hanging="211"/>
      </w:pPr>
      <w:r w:rsidRPr="00A947DB">
        <w:rPr>
          <w:rFonts w:eastAsia="華康中黑體" w:hint="eastAsia"/>
        </w:rPr>
        <w:t>胡副局長木源：</w:t>
      </w:r>
      <w:r>
        <w:rPr>
          <w:rFonts w:hint="eastAsia"/>
        </w:rPr>
        <w:t>對，如果有需要加強，還是要透過修法的程序，……</w:t>
      </w:r>
    </w:p>
    <w:p w:rsidR="007B21E7" w:rsidRDefault="007B21E7" w:rsidP="0065588D">
      <w:pPr>
        <w:spacing w:line="390" w:lineRule="exact"/>
        <w:ind w:left="211" w:hangingChars="100" w:hanging="211"/>
      </w:pPr>
      <w:r w:rsidRPr="00A947DB">
        <w:rPr>
          <w:rFonts w:eastAsia="華康中黑體" w:hint="eastAsia"/>
        </w:rPr>
        <w:t>賴委員瑞隆：</w:t>
      </w:r>
      <w:r>
        <w:rPr>
          <w:rFonts w:hint="eastAsia"/>
        </w:rPr>
        <w:t>修法就是你們提到的，修國安法或修營業秘密法嘛！</w:t>
      </w:r>
    </w:p>
    <w:p w:rsidR="007B21E7" w:rsidRDefault="007B21E7" w:rsidP="0065588D">
      <w:pPr>
        <w:spacing w:line="390" w:lineRule="exact"/>
        <w:ind w:left="211" w:hangingChars="100" w:hanging="211"/>
      </w:pPr>
      <w:r w:rsidRPr="00A947DB">
        <w:rPr>
          <w:rFonts w:eastAsia="華康中黑體" w:hint="eastAsia"/>
        </w:rPr>
        <w:t>胡副局長木源：</w:t>
      </w:r>
      <w:r>
        <w:rPr>
          <w:rFonts w:hint="eastAsia"/>
        </w:rPr>
        <w:t>對。</w:t>
      </w:r>
    </w:p>
    <w:p w:rsidR="007B21E7" w:rsidRDefault="007B21E7" w:rsidP="0065588D">
      <w:pPr>
        <w:spacing w:line="390" w:lineRule="exact"/>
        <w:ind w:left="211" w:hangingChars="100" w:hanging="211"/>
      </w:pPr>
      <w:r w:rsidRPr="00A947DB">
        <w:rPr>
          <w:rFonts w:eastAsia="華康中黑體" w:hint="eastAsia"/>
        </w:rPr>
        <w:t>賴委員瑞隆：</w:t>
      </w:r>
      <w:r>
        <w:rPr>
          <w:rFonts w:hint="eastAsia"/>
        </w:rPr>
        <w:t>從這個案子看來，這顯然是需要再做一些加強，不然，台積電自己都寫得那麼清楚了，「對於台積電重要採購資訊知之甚詳，曾接觸許多營業秘密、商業秘密及機密資訊……」，如果只判</w:t>
      </w:r>
      <w:r>
        <w:rPr>
          <w:rFonts w:hint="eastAsia"/>
        </w:rPr>
        <w:t>250</w:t>
      </w:r>
      <w:r>
        <w:rPr>
          <w:rFonts w:hint="eastAsia"/>
        </w:rPr>
        <w:t>萬元，太容易了，不要說</w:t>
      </w:r>
      <w:r>
        <w:rPr>
          <w:rFonts w:hint="eastAsia"/>
        </w:rPr>
        <w:t>250</w:t>
      </w:r>
      <w:r>
        <w:rPr>
          <w:rFonts w:hint="eastAsia"/>
        </w:rPr>
        <w:t>萬元，就算判</w:t>
      </w:r>
      <w:r>
        <w:rPr>
          <w:rFonts w:hint="eastAsia"/>
        </w:rPr>
        <w:t>2,500</w:t>
      </w:r>
      <w:r>
        <w:rPr>
          <w:rFonts w:hint="eastAsia"/>
        </w:rPr>
        <w:t>萬元，恐怕中共都願意拿出來，更何況</w:t>
      </w:r>
      <w:r>
        <w:rPr>
          <w:rFonts w:hint="eastAsia"/>
        </w:rPr>
        <w:t>250</w:t>
      </w:r>
      <w:r>
        <w:rPr>
          <w:rFonts w:hint="eastAsia"/>
        </w:rPr>
        <w:t>萬元，是吧！好不好？請部長及國安局加速，好不好？我們希望這段時間這件事情能夠儘速有一個決定，儘速來處理。</w:t>
      </w:r>
    </w:p>
    <w:p w:rsidR="007B21E7" w:rsidRDefault="007B21E7" w:rsidP="0065588D">
      <w:pPr>
        <w:spacing w:line="390" w:lineRule="exact"/>
        <w:ind w:left="211" w:hangingChars="100" w:hanging="211"/>
      </w:pPr>
      <w:r w:rsidRPr="00A947DB">
        <w:rPr>
          <w:rFonts w:eastAsia="華康中黑體" w:hint="eastAsia"/>
        </w:rPr>
        <w:t>胡副局長木源：</w:t>
      </w:r>
      <w:r>
        <w:rPr>
          <w:rFonts w:hint="eastAsia"/>
        </w:rPr>
        <w:t>是。</w:t>
      </w:r>
    </w:p>
    <w:p w:rsidR="007B21E7" w:rsidRDefault="007B21E7" w:rsidP="0065588D">
      <w:pPr>
        <w:spacing w:line="390" w:lineRule="exact"/>
        <w:ind w:left="211" w:hangingChars="100" w:hanging="211"/>
      </w:pPr>
      <w:r w:rsidRPr="00342EE6">
        <w:rPr>
          <w:rFonts w:eastAsia="華康中黑體" w:hint="eastAsia"/>
        </w:rPr>
        <w:t>賴委員瑞隆：</w:t>
      </w:r>
      <w:r>
        <w:rPr>
          <w:rFonts w:hint="eastAsia"/>
        </w:rPr>
        <w:t>好，謝謝兩位。</w:t>
      </w:r>
    </w:p>
    <w:p w:rsidR="007B21E7" w:rsidRDefault="007B21E7" w:rsidP="0065588D">
      <w:pPr>
        <w:spacing w:line="390" w:lineRule="exact"/>
        <w:ind w:left="211" w:hangingChars="100" w:hanging="211"/>
      </w:pPr>
      <w:r w:rsidRPr="00342EE6">
        <w:rPr>
          <w:rFonts w:eastAsia="華康中黑體" w:hint="eastAsia"/>
        </w:rPr>
        <w:t>胡副局長木源：</w:t>
      </w:r>
      <w:r>
        <w:rPr>
          <w:rFonts w:hint="eastAsia"/>
        </w:rPr>
        <w:t>謝謝委員。</w:t>
      </w:r>
    </w:p>
    <w:p w:rsidR="007B21E7" w:rsidRDefault="007B21E7" w:rsidP="0065588D">
      <w:pPr>
        <w:spacing w:line="390" w:lineRule="exact"/>
        <w:ind w:left="211" w:hangingChars="100" w:hanging="211"/>
      </w:pPr>
      <w:r w:rsidRPr="00342EE6">
        <w:rPr>
          <w:rFonts w:eastAsia="華康中黑體" w:hint="eastAsia"/>
        </w:rPr>
        <w:t>主席：</w:t>
      </w:r>
      <w:r>
        <w:rPr>
          <w:rFonts w:hint="eastAsia"/>
        </w:rPr>
        <w:t>請葉委員毓蘭發言。（不在場）葉委員不在場。</w:t>
      </w:r>
    </w:p>
    <w:p w:rsidR="007B21E7" w:rsidRDefault="007B21E7" w:rsidP="0065588D">
      <w:pPr>
        <w:spacing w:line="390" w:lineRule="exact"/>
        <w:ind w:leftChars="100" w:left="211" w:firstLineChars="100" w:firstLine="211"/>
      </w:pPr>
      <w:r>
        <w:rPr>
          <w:rFonts w:hint="eastAsia"/>
        </w:rPr>
        <w:t>請邱委員志偉發言。</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w:t>
      </w:r>
      <w:r>
        <w:rPr>
          <w:rFonts w:hint="eastAsia"/>
        </w:rPr>
        <w:t>11</w:t>
      </w:r>
      <w:r>
        <w:rPr>
          <w:rFonts w:hint="eastAsia"/>
        </w:rPr>
        <w:t>時</w:t>
      </w:r>
      <w:r>
        <w:rPr>
          <w:rFonts w:hint="eastAsia"/>
        </w:rPr>
        <w:t>48</w:t>
      </w:r>
      <w:r>
        <w:rPr>
          <w:rFonts w:hint="eastAsia"/>
        </w:rPr>
        <w:t>分）部長，營業秘密法保護的對象當然包括個人法益、社會法益及國家法益，對不對？國家法益的部分大概是牽涉到經濟間諜，對不對？社會法益的部分就是當有營業秘密遭到侵害，公平競爭的秩序會受到迫害，個人法益的部分就是個人的財產權會受到影響。我想請教部長，站在經濟部的立場，當國家法益受到侵害時，目前規定是告訴乃論嘛！</w:t>
      </w:r>
    </w:p>
    <w:p w:rsidR="007B21E7" w:rsidRDefault="007B21E7" w:rsidP="0065588D">
      <w:pPr>
        <w:spacing w:line="390" w:lineRule="exact"/>
        <w:ind w:left="211" w:hangingChars="100" w:hanging="211"/>
      </w:pPr>
      <w:r w:rsidRPr="00342EE6">
        <w:rPr>
          <w:rFonts w:eastAsia="華康中黑體" w:hint="eastAsia"/>
        </w:rPr>
        <w:t>主席：</w:t>
      </w:r>
      <w:r>
        <w:rPr>
          <w:rFonts w:hint="eastAsia"/>
        </w:rPr>
        <w:t>請經濟部王部長說明。</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國家法益？</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當然，半導體產業的台積電是我們的護國神山啊！如果老共把它的營業秘密或核心技術……</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依營業秘密法規定，在境內的侵犯營業秘密是告訴乃論，但是拿到國外的就非告訴乃論。</w:t>
      </w:r>
    </w:p>
    <w:p w:rsidR="007B21E7" w:rsidRDefault="007B21E7" w:rsidP="0065588D">
      <w:pPr>
        <w:spacing w:line="390" w:lineRule="exact"/>
        <w:ind w:left="211" w:hangingChars="100" w:hanging="211"/>
      </w:pPr>
      <w:r w:rsidRPr="00342EE6">
        <w:rPr>
          <w:rFonts w:eastAsia="華康中黑體" w:hint="eastAsia"/>
        </w:rPr>
        <w:lastRenderedPageBreak/>
        <w:t>邱委員志偉：</w:t>
      </w:r>
      <w:r>
        <w:rPr>
          <w:rFonts w:hint="eastAsia"/>
        </w:rPr>
        <w:t>國外……</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是指到境外使用。</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國內的和國外的能不能統一都是非告訴乃論？</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其實業界也不希望國內的變成是非告訴乃論，他們覺得國內的如果這個秘密可以不要再繼續竊取下去，這樣有談判的空間，……</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你覺得現行營業秘密法對於產業的保護、核心技術的保護夠不夠周延？</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現行營業秘密法規定的五年以下或十年以下這樣的刑責……</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你覺得夠了嗎？</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和其他的比起來已經不低了。</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可是沒有辦法嚇阻營業秘密被他人竊取或被敵對國家、敵對勢力竊取，而損及國家安全、國家利益嘛！</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所以……</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對於損及國家安全的，用那麼低的刑度去衡量，我覺得不符合比例原則。</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第一個、要執行；第二個、關於法律上要不要再強化，現在院裡確實有跨部會在討論要不要再增訂。</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跨部會的主責是經濟部，還是陸委會？</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因為跨部會，所以是在院的……</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說到敵對勢力，講實在，會竊取我們相關核心技術（半導體也好，農業也好，生物科技也好）的大部分都是中國，是不是？</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應該說是國人比較擔心的部分。</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好。這個跨部會協商的主責單位是行政院秘書長、副院長，還是你們的智財局？</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沒有，這是到院的層級在跨部會討論。</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有召開過相關的跨部會會議嗎？</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有、有，院裡開了很多次會議。</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我想請教國安局胡副局長，臺灣的主要核心技術包括農業、生物科技、半導體及電子產業等等，對於相關核心技術被竊取，現行營業秘密法能不能產生嚇阻效用？你認為營業秘密法是不是刑度要加重或罰款金額要提高？</w:t>
      </w:r>
    </w:p>
    <w:p w:rsidR="007B21E7" w:rsidRDefault="007B21E7" w:rsidP="0065588D">
      <w:pPr>
        <w:spacing w:line="390" w:lineRule="exact"/>
        <w:ind w:left="211" w:hangingChars="100" w:hanging="211"/>
      </w:pPr>
      <w:r w:rsidRPr="00342EE6">
        <w:rPr>
          <w:rFonts w:eastAsia="華康中黑體" w:hint="eastAsia"/>
        </w:rPr>
        <w:t>主席：</w:t>
      </w:r>
      <w:r>
        <w:rPr>
          <w:rFonts w:hint="eastAsia"/>
        </w:rPr>
        <w:t>請國安局胡副局長說明。</w:t>
      </w:r>
    </w:p>
    <w:p w:rsidR="007B21E7" w:rsidRDefault="007B21E7" w:rsidP="0065588D">
      <w:pPr>
        <w:spacing w:line="390" w:lineRule="exact"/>
        <w:ind w:left="211" w:hangingChars="100" w:hanging="211"/>
      </w:pPr>
      <w:r w:rsidRPr="00342EE6">
        <w:rPr>
          <w:rFonts w:eastAsia="華康中黑體" w:hint="eastAsia"/>
        </w:rPr>
        <w:t>胡副局長木源：</w:t>
      </w:r>
      <w:r>
        <w:rPr>
          <w:rFonts w:hint="eastAsia"/>
        </w:rPr>
        <w:t>這個就是現在行政院跨部會在研討的問題，包括農業……</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不是，我問你，站在國安局的立場，現行法規是不是嚇阻作用、保護效果不足？刑度上是不是應該要提升，是不是？</w:t>
      </w:r>
    </w:p>
    <w:p w:rsidR="007B21E7" w:rsidRDefault="007B21E7" w:rsidP="0065588D">
      <w:pPr>
        <w:spacing w:line="390" w:lineRule="exact"/>
        <w:ind w:left="211" w:hangingChars="100" w:hanging="211"/>
      </w:pPr>
      <w:r w:rsidRPr="00342EE6">
        <w:rPr>
          <w:rFonts w:eastAsia="華康中黑體" w:hint="eastAsia"/>
        </w:rPr>
        <w:t>胡副局長木源：</w:t>
      </w:r>
      <w:r>
        <w:rPr>
          <w:rFonts w:hint="eastAsia"/>
        </w:rPr>
        <w:t>如果能夠加強，更好啊！</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既然如此，你和經濟部的立場就不一樣了喔！</w:t>
      </w:r>
    </w:p>
    <w:p w:rsidR="007B21E7" w:rsidRDefault="007B21E7" w:rsidP="0065588D">
      <w:pPr>
        <w:spacing w:line="390" w:lineRule="exact"/>
        <w:ind w:left="211" w:hangingChars="100" w:hanging="211"/>
      </w:pPr>
      <w:r w:rsidRPr="00342EE6">
        <w:rPr>
          <w:rFonts w:eastAsia="華康中黑體" w:hint="eastAsia"/>
        </w:rPr>
        <w:t>胡副局長木源：</w:t>
      </w:r>
      <w:r>
        <w:rPr>
          <w:rFonts w:hint="eastAsia"/>
        </w:rPr>
        <w:t>這是立法技術的問題，還要和法務部等相關部會討論。</w:t>
      </w:r>
    </w:p>
    <w:p w:rsidR="007B21E7" w:rsidRDefault="007B21E7" w:rsidP="0065588D">
      <w:pPr>
        <w:spacing w:line="390" w:lineRule="exact"/>
        <w:ind w:left="211" w:hangingChars="100" w:hanging="211"/>
      </w:pPr>
      <w:r w:rsidRPr="00342EE6">
        <w:rPr>
          <w:rFonts w:eastAsia="華康中黑體" w:hint="eastAsia"/>
        </w:rPr>
        <w:lastRenderedPageBreak/>
        <w:t>邱委員志偉：</w:t>
      </w:r>
      <w:r>
        <w:rPr>
          <w:rFonts w:hint="eastAsia"/>
        </w:rPr>
        <w:t>我聽起來國安局和經濟部的立場不一樣，經濟部王部長說，這樣夠了，不用再修改了。我的解讀是這樣，沒有錯吧！</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不是，我的意思是現行營業秘密法已有相關規範，至於針對現在大家關切的案例類型，有沒有要再修法等等，不管是類型化或刑責再增訂，行政院有在討論，我的意思是這樣。</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國安局的立場很清楚，現行法規的保護效果不夠，很多核心技術因為這樣的保護效果不足，所以被敵對勢力竊取。副局長，這個情況嚴不嚴重？</w:t>
      </w:r>
    </w:p>
    <w:p w:rsidR="007B21E7" w:rsidRDefault="007B21E7" w:rsidP="0065588D">
      <w:pPr>
        <w:spacing w:line="390" w:lineRule="exact"/>
        <w:ind w:left="211" w:hangingChars="100" w:hanging="211"/>
      </w:pPr>
      <w:r w:rsidRPr="00342EE6">
        <w:rPr>
          <w:rFonts w:eastAsia="華康中黑體" w:hint="eastAsia"/>
        </w:rPr>
        <w:t>胡副局長木源：</w:t>
      </w:r>
      <w:r>
        <w:rPr>
          <w:rFonts w:hint="eastAsia"/>
        </w:rPr>
        <w:t>報告委員，有關刑度的問題，……</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不是，我是問這種狀況嚴不嚴重？今天我們花那麼多時間討論營業秘密法就是要保護我們的核心產業、核心技術不會被敵對勢力所利用，對不對？</w:t>
      </w:r>
    </w:p>
    <w:p w:rsidR="007B21E7" w:rsidRDefault="007B21E7" w:rsidP="0065588D">
      <w:pPr>
        <w:spacing w:line="390" w:lineRule="exact"/>
        <w:ind w:left="211" w:hangingChars="100" w:hanging="211"/>
      </w:pPr>
      <w:r w:rsidRPr="00342EE6">
        <w:rPr>
          <w:rFonts w:eastAsia="華康中黑體" w:hint="eastAsia"/>
        </w:rPr>
        <w:t>胡副局長木源：</w:t>
      </w:r>
      <w:r>
        <w:rPr>
          <w:rFonts w:hint="eastAsia"/>
        </w:rPr>
        <w:t>是，目前是有發生一些案例啦！</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你覺得這個情況嚴不嚴重？對岸有系統、有計畫地滲透，以竊取我們的核心技術，如果我們是在保護效果不足的情況之下，就好像給他們開個暗門，如果我們的核心技術被他們竊取過去，當然會影響到我們的國家安全、影響到我們的產業利益。</w:t>
      </w:r>
    </w:p>
    <w:p w:rsidR="007B21E7" w:rsidRDefault="007B21E7" w:rsidP="0065588D">
      <w:pPr>
        <w:spacing w:line="390" w:lineRule="exact"/>
        <w:ind w:left="211" w:hangingChars="100" w:hanging="211"/>
      </w:pPr>
      <w:r w:rsidRPr="00342EE6">
        <w:rPr>
          <w:rFonts w:eastAsia="華康中黑體" w:hint="eastAsia"/>
        </w:rPr>
        <w:t>胡副局長木源：</w:t>
      </w:r>
      <w:r>
        <w:rPr>
          <w:rFonts w:hint="eastAsia"/>
        </w:rPr>
        <w:t>中美貿易戰以來，目前是比較嚴重的趨勢。</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比較嚴重嘛！中美貿易戰以來，就是這一、二年以來，敵對勢力（我直接指明是中國）對我們的核心產業（不管是生物科技、農業、漁業或最核心的半導體產業）無所不用其極，挖人才也好，挖技術也好，都是有系統地滲透，這種情況這一、二年是不是非常嚴重？</w:t>
      </w:r>
    </w:p>
    <w:p w:rsidR="007B21E7" w:rsidRDefault="007B21E7" w:rsidP="0065588D">
      <w:pPr>
        <w:spacing w:line="390" w:lineRule="exact"/>
        <w:ind w:left="211" w:hangingChars="100" w:hanging="211"/>
      </w:pPr>
      <w:r w:rsidRPr="00342EE6">
        <w:rPr>
          <w:rFonts w:eastAsia="華康中黑體" w:hint="eastAsia"/>
        </w:rPr>
        <w:t>胡副局長木源：</w:t>
      </w:r>
      <w:r>
        <w:rPr>
          <w:rFonts w:hint="eastAsia"/>
        </w:rPr>
        <w:t>對，所以這一、二年偵辦的案件也比較多。</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既然這樣嚴重，就代表我們的保護效果不夠，所以要加強保護效果，要加強保護效果就要修營業秘密法。</w:t>
      </w:r>
    </w:p>
    <w:p w:rsidR="007B21E7" w:rsidRDefault="007B21E7" w:rsidP="0065588D">
      <w:pPr>
        <w:spacing w:line="390" w:lineRule="exact"/>
        <w:ind w:leftChars="100" w:left="211" w:firstLineChars="100" w:firstLine="211"/>
      </w:pPr>
      <w:r>
        <w:rPr>
          <w:rFonts w:hint="eastAsia"/>
        </w:rPr>
        <w:t>我再問陸委會的李副主委，你們主管兩岸關係，對於老共的動態，你們非常清楚，到底中國有沒有有系統地、有計畫地、有組織地針對我們的核心技術、人才在竊取、在挖？</w:t>
      </w:r>
    </w:p>
    <w:p w:rsidR="007B21E7" w:rsidRDefault="007B21E7" w:rsidP="0065588D">
      <w:pPr>
        <w:spacing w:line="390" w:lineRule="exact"/>
        <w:ind w:left="211" w:hangingChars="100" w:hanging="211"/>
      </w:pPr>
      <w:r w:rsidRPr="00342EE6">
        <w:rPr>
          <w:rFonts w:eastAsia="華康中黑體" w:hint="eastAsia"/>
        </w:rPr>
        <w:t>主席：</w:t>
      </w:r>
      <w:r>
        <w:rPr>
          <w:rFonts w:hint="eastAsia"/>
        </w:rPr>
        <w:t>請陸委會李副主任委員說明。</w:t>
      </w:r>
    </w:p>
    <w:p w:rsidR="007B21E7" w:rsidRDefault="007B21E7" w:rsidP="0065588D">
      <w:pPr>
        <w:spacing w:line="390" w:lineRule="exact"/>
        <w:ind w:left="211" w:hangingChars="100" w:hanging="211"/>
      </w:pPr>
      <w:r w:rsidRPr="00342EE6">
        <w:rPr>
          <w:rFonts w:eastAsia="華康中黑體" w:hint="eastAsia"/>
        </w:rPr>
        <w:t>李副主任委員麗珍：</w:t>
      </w:r>
      <w:r>
        <w:rPr>
          <w:rFonts w:hint="eastAsia"/>
        </w:rPr>
        <w:t>從各方面的資訊來看，情況的確是相當嚴重，剛剛也跟委員報告，行政院正在通盤檢討相關法令，不單純只針對營業秘密法，還包括國安法、兩岸條例……</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所以你們主張要制定一個專法，因為不管是兩岸關係條例、營業秘密法或刑法……</w:t>
      </w:r>
    </w:p>
    <w:p w:rsidR="007B21E7" w:rsidRDefault="007B21E7" w:rsidP="0065588D">
      <w:pPr>
        <w:spacing w:line="390" w:lineRule="exact"/>
        <w:ind w:left="211" w:hangingChars="100" w:hanging="211"/>
      </w:pPr>
      <w:r w:rsidRPr="00342EE6">
        <w:rPr>
          <w:rFonts w:eastAsia="華康中黑體" w:hint="eastAsia"/>
        </w:rPr>
        <w:t>李副主任委員麗珍：</w:t>
      </w:r>
      <w:r>
        <w:rPr>
          <w:rFonts w:hint="eastAsia"/>
        </w:rPr>
        <w:t>關於這個部分，行政院會跨部會通盤來考量。</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有些國家有專法，你知道喔！</w:t>
      </w:r>
    </w:p>
    <w:p w:rsidR="007B21E7" w:rsidRDefault="007B21E7" w:rsidP="0065588D">
      <w:pPr>
        <w:spacing w:line="390" w:lineRule="exact"/>
        <w:ind w:left="211" w:hangingChars="100" w:hanging="211"/>
      </w:pPr>
      <w:r w:rsidRPr="00342EE6">
        <w:rPr>
          <w:rFonts w:eastAsia="華康中黑體" w:hint="eastAsia"/>
        </w:rPr>
        <w:t>李副主任委員麗珍：</w:t>
      </w:r>
      <w:r>
        <w:rPr>
          <w:rFonts w:hint="eastAsia"/>
        </w:rPr>
        <w:t>我們會配合行政院的統籌規劃來進行修法。</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行政院也要聽主責機關的意見啊！你們要強硬表示這個情況很嚴重，要制定一個專法。陸委會的立場是怎麼樣？</w:t>
      </w:r>
    </w:p>
    <w:p w:rsidR="007B21E7" w:rsidRDefault="007B21E7" w:rsidP="0065588D">
      <w:pPr>
        <w:spacing w:line="390" w:lineRule="exact"/>
        <w:ind w:left="211" w:hangingChars="100" w:hanging="211"/>
      </w:pPr>
      <w:r w:rsidRPr="00342EE6">
        <w:rPr>
          <w:rFonts w:eastAsia="華康中黑體" w:hint="eastAsia"/>
        </w:rPr>
        <w:t>李副主任委員麗珍：</w:t>
      </w:r>
      <w:r>
        <w:rPr>
          <w:rFonts w:hint="eastAsia"/>
        </w:rPr>
        <w:t>主責單位就是行政院。</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什麼？</w:t>
      </w:r>
    </w:p>
    <w:p w:rsidR="007B21E7" w:rsidRDefault="007B21E7" w:rsidP="0065588D">
      <w:pPr>
        <w:spacing w:line="390" w:lineRule="exact"/>
        <w:ind w:left="211" w:hangingChars="100" w:hanging="211"/>
      </w:pPr>
      <w:r w:rsidRPr="00342EE6">
        <w:rPr>
          <w:rFonts w:eastAsia="華康中黑體" w:hint="eastAsia"/>
        </w:rPr>
        <w:t>李副主任委員麗珍：</w:t>
      </w:r>
      <w:r>
        <w:rPr>
          <w:rFonts w:hint="eastAsia"/>
        </w:rPr>
        <w:t>行政院會統籌規劃，涉及到陸委會的部分，我們會配合來修法……</w:t>
      </w:r>
    </w:p>
    <w:p w:rsidR="007B21E7" w:rsidRDefault="007B21E7" w:rsidP="0065588D">
      <w:pPr>
        <w:spacing w:line="390" w:lineRule="exact"/>
        <w:ind w:left="211" w:hangingChars="100" w:hanging="211"/>
      </w:pPr>
      <w:r w:rsidRPr="00342EE6">
        <w:rPr>
          <w:rFonts w:eastAsia="華康中黑體" w:hint="eastAsia"/>
        </w:rPr>
        <w:lastRenderedPageBreak/>
        <w:t>邱委員志偉：</w:t>
      </w:r>
      <w:r>
        <w:rPr>
          <w:rFonts w:hint="eastAsia"/>
        </w:rPr>
        <w:t>不是你們配合，我覺得你們三個單位就是主要的核心單位，你們應該強烈表示你們的立場，行政院可有比你們還瞭解？</w:t>
      </w:r>
    </w:p>
    <w:p w:rsidR="007B21E7" w:rsidRDefault="007B21E7" w:rsidP="0065588D">
      <w:pPr>
        <w:spacing w:line="390" w:lineRule="exact"/>
        <w:ind w:left="211" w:hangingChars="100" w:hanging="211"/>
      </w:pPr>
      <w:r w:rsidRPr="00342EE6">
        <w:rPr>
          <w:rFonts w:eastAsia="華康中黑體" w:hint="eastAsia"/>
        </w:rPr>
        <w:t>李副主任委員麗珍：</w:t>
      </w:r>
      <w:r>
        <w:rPr>
          <w:rFonts w:hint="eastAsia"/>
        </w:rPr>
        <w:t>我們支持委員說的要強化管理。</w:t>
      </w:r>
    </w:p>
    <w:p w:rsidR="007B21E7" w:rsidRDefault="007B21E7" w:rsidP="0065588D">
      <w:pPr>
        <w:spacing w:line="390" w:lineRule="exact"/>
        <w:ind w:left="211" w:hangingChars="100" w:hanging="211"/>
      </w:pPr>
      <w:r w:rsidRPr="00342EE6">
        <w:rPr>
          <w:rFonts w:eastAsia="華康中黑體" w:hint="eastAsia"/>
        </w:rPr>
        <w:t>邱委員志偉：</w:t>
      </w:r>
      <w:r>
        <w:rPr>
          <w:rFonts w:hint="eastAsia"/>
        </w:rPr>
        <w:t>好啦！謝謝。</w:t>
      </w:r>
    </w:p>
    <w:p w:rsidR="007B21E7" w:rsidRDefault="007B21E7" w:rsidP="0065588D">
      <w:pPr>
        <w:spacing w:line="390" w:lineRule="exact"/>
        <w:ind w:left="211" w:hangingChars="100" w:hanging="211"/>
      </w:pPr>
      <w:r w:rsidRPr="00342EE6">
        <w:rPr>
          <w:rFonts w:eastAsia="華康中黑體" w:hint="eastAsia"/>
        </w:rPr>
        <w:t>李副主任委員麗珍：</w:t>
      </w:r>
      <w:r>
        <w:rPr>
          <w:rFonts w:hint="eastAsia"/>
        </w:rPr>
        <w:t>謝謝。</w:t>
      </w:r>
    </w:p>
    <w:p w:rsidR="007B21E7" w:rsidRDefault="007B21E7" w:rsidP="0065588D">
      <w:pPr>
        <w:spacing w:line="390" w:lineRule="exact"/>
        <w:ind w:left="211" w:hangingChars="100" w:hanging="211"/>
      </w:pPr>
      <w:r w:rsidRPr="00342EE6">
        <w:rPr>
          <w:rFonts w:eastAsia="華康中黑體" w:hint="eastAsia"/>
        </w:rPr>
        <w:t>主席：</w:t>
      </w:r>
      <w:r>
        <w:rPr>
          <w:rFonts w:hint="eastAsia"/>
        </w:rPr>
        <w:t>請蔡委員易餘發言。</w:t>
      </w:r>
    </w:p>
    <w:p w:rsidR="007B21E7" w:rsidRDefault="007B21E7" w:rsidP="0065588D">
      <w:pPr>
        <w:spacing w:line="390" w:lineRule="exact"/>
        <w:ind w:left="211" w:hangingChars="100" w:hanging="211"/>
      </w:pPr>
      <w:r w:rsidRPr="00342EE6">
        <w:rPr>
          <w:rFonts w:eastAsia="華康中黑體" w:hint="eastAsia"/>
        </w:rPr>
        <w:t>蔡委員易餘：</w:t>
      </w:r>
      <w:r>
        <w:rPr>
          <w:rFonts w:hint="eastAsia"/>
        </w:rPr>
        <w:t>（</w:t>
      </w:r>
      <w:r>
        <w:rPr>
          <w:rFonts w:hint="eastAsia"/>
        </w:rPr>
        <w:t>11</w:t>
      </w:r>
      <w:r>
        <w:rPr>
          <w:rFonts w:hint="eastAsia"/>
        </w:rPr>
        <w:t>時</w:t>
      </w:r>
      <w:r>
        <w:rPr>
          <w:rFonts w:hint="eastAsia"/>
        </w:rPr>
        <w:t>56</w:t>
      </w:r>
      <w:r>
        <w:rPr>
          <w:rFonts w:hint="eastAsia"/>
        </w:rPr>
        <w:t>分）我先請教部長，最近我們的護國神山─台積電有一個訊息，他們的南京廠要擴廠，主要是擴增</w:t>
      </w:r>
      <w:r>
        <w:rPr>
          <w:rFonts w:hint="eastAsia"/>
        </w:rPr>
        <w:t>28</w:t>
      </w:r>
      <w:r>
        <w:rPr>
          <w:rFonts w:hint="eastAsia"/>
        </w:rPr>
        <w:t>奈米產能，預計月產</w:t>
      </w:r>
      <w:r>
        <w:rPr>
          <w:rFonts w:hint="eastAsia"/>
        </w:rPr>
        <w:t>4</w:t>
      </w:r>
      <w:r>
        <w:rPr>
          <w:rFonts w:hint="eastAsia"/>
        </w:rPr>
        <w:t>萬片晶片，我要問的是就台積電到中國設廠這件事情，我們相關部會的態度是怎樣，我是不是請部長先說明？</w:t>
      </w:r>
    </w:p>
    <w:p w:rsidR="007B21E7" w:rsidRDefault="007B21E7" w:rsidP="0065588D">
      <w:pPr>
        <w:spacing w:line="390" w:lineRule="exact"/>
        <w:ind w:left="211" w:hangingChars="100" w:hanging="211"/>
      </w:pPr>
      <w:r w:rsidRPr="00342EE6">
        <w:rPr>
          <w:rFonts w:eastAsia="華康中黑體" w:hint="eastAsia"/>
        </w:rPr>
        <w:t>主席：</w:t>
      </w:r>
      <w:r>
        <w:rPr>
          <w:rFonts w:hint="eastAsia"/>
        </w:rPr>
        <w:t>請經濟部王部長說明。</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大家都有看到這件事情，台積電也有跟我們提到它會提送說明進來，等它的說明進來以後，我們會按照現行法規進行相關瞭解。</w:t>
      </w:r>
    </w:p>
    <w:p w:rsidR="007B21E7" w:rsidRDefault="007B21E7" w:rsidP="0065588D">
      <w:pPr>
        <w:spacing w:line="390" w:lineRule="exact"/>
        <w:ind w:left="211" w:hangingChars="100" w:hanging="211"/>
      </w:pPr>
      <w:r w:rsidRPr="00342EE6">
        <w:rPr>
          <w:rFonts w:eastAsia="華康中黑體" w:hint="eastAsia"/>
        </w:rPr>
        <w:t>蔡委員易餘：</w:t>
      </w:r>
      <w:r>
        <w:rPr>
          <w:rFonts w:hint="eastAsia"/>
        </w:rPr>
        <w:t>好。我想請教部長，台積電要到中國擴廠的這個意義是代表臺灣的狀況不足以讓台積電繼續在臺灣增加更多的晶圓產能嗎？否則它為什麼一定得到南京廠擴廠呢？</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大家可以從媒體看到，我剛才也提了，它是要去擴充</w:t>
      </w:r>
      <w:r>
        <w:rPr>
          <w:rFonts w:hint="eastAsia"/>
        </w:rPr>
        <w:t>28</w:t>
      </w:r>
      <w:r>
        <w:rPr>
          <w:rFonts w:hint="eastAsia"/>
        </w:rPr>
        <w:t>奈米的技術，它也一再提到，它的最先進技術都會留在臺灣進行相關研發及發展。</w:t>
      </w:r>
    </w:p>
    <w:p w:rsidR="007B21E7" w:rsidRDefault="007B21E7" w:rsidP="0065588D">
      <w:pPr>
        <w:spacing w:line="390" w:lineRule="exact"/>
        <w:ind w:left="211" w:hangingChars="100" w:hanging="211"/>
      </w:pPr>
      <w:r w:rsidRPr="00342EE6">
        <w:rPr>
          <w:rFonts w:eastAsia="華康中黑體" w:hint="eastAsia"/>
        </w:rPr>
        <w:t>蔡委員易餘：</w:t>
      </w:r>
      <w:r>
        <w:rPr>
          <w:rFonts w:hint="eastAsia"/>
        </w:rPr>
        <w:t>對，我們當然相信台積電會這樣做，但是我覺得台積電要到中國設廠這件事情代表的不是只有產業的發展，因為現在半導體已經被全世界（不管是歐盟，不管是美國，甚至是中國）都視為是戰略性物資，台積電在南京廠擴廠的</w:t>
      </w:r>
      <w:r>
        <w:rPr>
          <w:rFonts w:hint="eastAsia"/>
        </w:rPr>
        <w:t>28</w:t>
      </w:r>
      <w:r>
        <w:rPr>
          <w:rFonts w:hint="eastAsia"/>
        </w:rPr>
        <w:t>奈米可能是用在車用晶片，這可能可以舒緩中國對於車用晶片的需求，可是畢竟之前我們也看到一些相關案例，就是台積電下游廠商可能和中國又有一些交易行為會引起美國的注意，所以既然這件事情有相關疑慮，對於這樣的投資審查，我們是不是還是要以國安的態度召開關鍵技術小組會議做出最後決定？</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我們對於它來跟我們說明的都會逐一檢視，……</w:t>
      </w:r>
    </w:p>
    <w:p w:rsidR="007B21E7" w:rsidRDefault="007B21E7" w:rsidP="0065588D">
      <w:pPr>
        <w:spacing w:line="390" w:lineRule="exact"/>
        <w:ind w:left="211" w:hangingChars="100" w:hanging="211"/>
      </w:pPr>
      <w:r w:rsidRPr="00342EE6">
        <w:rPr>
          <w:rFonts w:eastAsia="華康中黑體" w:hint="eastAsia"/>
        </w:rPr>
        <w:t>蔡委員易餘：</w:t>
      </w:r>
      <w:r>
        <w:rPr>
          <w:rFonts w:hint="eastAsia"/>
        </w:rPr>
        <w:t>會逐一檢視？</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對，我們都會逐一檢視，……</w:t>
      </w:r>
    </w:p>
    <w:p w:rsidR="007B21E7" w:rsidRDefault="007B21E7" w:rsidP="0065588D">
      <w:pPr>
        <w:spacing w:line="390" w:lineRule="exact"/>
        <w:ind w:left="211" w:hangingChars="100" w:hanging="211"/>
      </w:pPr>
      <w:r w:rsidRPr="00342EE6">
        <w:rPr>
          <w:rFonts w:eastAsia="華康中黑體" w:hint="eastAsia"/>
        </w:rPr>
        <w:t>蔡委員易餘：</w:t>
      </w:r>
      <w:r>
        <w:rPr>
          <w:rFonts w:hint="eastAsia"/>
        </w:rPr>
        <w:t>你們會不會召開關鍵技術小組會議？</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這是不是等它給我們說明，我們瞭解以後……</w:t>
      </w:r>
    </w:p>
    <w:p w:rsidR="007B21E7" w:rsidRDefault="007B21E7" w:rsidP="0065588D">
      <w:pPr>
        <w:spacing w:line="390" w:lineRule="exact"/>
        <w:ind w:left="211" w:hangingChars="100" w:hanging="211"/>
      </w:pPr>
      <w:r w:rsidRPr="00342EE6">
        <w:rPr>
          <w:rFonts w:eastAsia="華康中黑體" w:hint="eastAsia"/>
        </w:rPr>
        <w:t>蔡委員易餘：</w:t>
      </w:r>
      <w:r>
        <w:rPr>
          <w:rFonts w:hint="eastAsia"/>
        </w:rPr>
        <w:t>等它的說明？</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是。</w:t>
      </w:r>
    </w:p>
    <w:p w:rsidR="007B21E7" w:rsidRDefault="007B21E7" w:rsidP="0065588D">
      <w:pPr>
        <w:spacing w:line="390" w:lineRule="exact"/>
        <w:ind w:left="211" w:hangingChars="100" w:hanging="211"/>
      </w:pPr>
      <w:r w:rsidRPr="00342EE6">
        <w:rPr>
          <w:rFonts w:eastAsia="華康中黑體" w:hint="eastAsia"/>
        </w:rPr>
        <w:t>蔡委員易餘：</w:t>
      </w:r>
      <w:r>
        <w:rPr>
          <w:rFonts w:hint="eastAsia"/>
        </w:rPr>
        <w:t>好。我想再請教國安局，你們如何看待這樣的狀況？</w:t>
      </w:r>
    </w:p>
    <w:p w:rsidR="007B21E7" w:rsidRDefault="007B21E7" w:rsidP="0065588D">
      <w:pPr>
        <w:spacing w:line="390" w:lineRule="exact"/>
        <w:ind w:left="211" w:hangingChars="100" w:hanging="211"/>
      </w:pPr>
      <w:r w:rsidRPr="00342EE6">
        <w:rPr>
          <w:rFonts w:eastAsia="華康中黑體" w:hint="eastAsia"/>
        </w:rPr>
        <w:t>主席：</w:t>
      </w:r>
      <w:r>
        <w:rPr>
          <w:rFonts w:hint="eastAsia"/>
        </w:rPr>
        <w:t>請國安局胡副局長說明。</w:t>
      </w:r>
    </w:p>
    <w:p w:rsidR="007B21E7" w:rsidRDefault="007B21E7" w:rsidP="0065588D">
      <w:pPr>
        <w:spacing w:line="390" w:lineRule="exact"/>
        <w:ind w:left="211" w:hangingChars="100" w:hanging="211"/>
      </w:pPr>
      <w:r w:rsidRPr="00342EE6">
        <w:rPr>
          <w:rFonts w:eastAsia="華康中黑體" w:hint="eastAsia"/>
        </w:rPr>
        <w:t>胡副局長木源：</w:t>
      </w:r>
      <w:r>
        <w:rPr>
          <w:rFonts w:hint="eastAsia"/>
        </w:rPr>
        <w:t>報告委員，跟王部長所提的一樣，資料進來的時候，如果有必要他們會遵循投審會的委員，而且我們國安局也是委員之一，需不需要在投審會討論這個，我們會表示意見。</w:t>
      </w:r>
    </w:p>
    <w:p w:rsidR="007B21E7" w:rsidRDefault="007B21E7" w:rsidP="0065588D">
      <w:pPr>
        <w:spacing w:line="390" w:lineRule="exact"/>
        <w:ind w:left="211" w:hangingChars="100" w:hanging="211"/>
      </w:pPr>
      <w:r w:rsidRPr="00342EE6">
        <w:rPr>
          <w:rFonts w:eastAsia="華康中黑體" w:hint="eastAsia"/>
        </w:rPr>
        <w:t>蔡委員易餘：</w:t>
      </w:r>
      <w:r>
        <w:rPr>
          <w:rFonts w:hint="eastAsia"/>
        </w:rPr>
        <w:t>陸委會呢？一樣的態度嗎？</w:t>
      </w:r>
    </w:p>
    <w:p w:rsidR="007B21E7" w:rsidRDefault="007B21E7" w:rsidP="0065588D">
      <w:pPr>
        <w:spacing w:line="390" w:lineRule="exact"/>
        <w:ind w:left="211" w:hangingChars="100" w:hanging="211"/>
      </w:pPr>
      <w:r w:rsidRPr="00342EE6">
        <w:rPr>
          <w:rFonts w:eastAsia="華康中黑體" w:hint="eastAsia"/>
        </w:rPr>
        <w:lastRenderedPageBreak/>
        <w:t>主席：</w:t>
      </w:r>
      <w:r>
        <w:rPr>
          <w:rFonts w:hint="eastAsia"/>
        </w:rPr>
        <w:t>請陸委會李副主任委員說明。</w:t>
      </w:r>
    </w:p>
    <w:p w:rsidR="007B21E7" w:rsidRDefault="007B21E7" w:rsidP="0065588D">
      <w:pPr>
        <w:spacing w:line="390" w:lineRule="exact"/>
        <w:ind w:left="211" w:hangingChars="100" w:hanging="211"/>
      </w:pPr>
      <w:r w:rsidRPr="00342EE6">
        <w:rPr>
          <w:rFonts w:eastAsia="華康中黑體" w:hint="eastAsia"/>
        </w:rPr>
        <w:t>李副主任委員麗珍：</w:t>
      </w:r>
      <w:r>
        <w:rPr>
          <w:rFonts w:hint="eastAsia"/>
        </w:rPr>
        <w:t>是，我們也會配合經濟部進行審查。</w:t>
      </w:r>
    </w:p>
    <w:p w:rsidR="007B21E7" w:rsidRDefault="007B21E7" w:rsidP="0065588D">
      <w:pPr>
        <w:spacing w:line="390" w:lineRule="exact"/>
        <w:ind w:left="211" w:hangingChars="100" w:hanging="211"/>
      </w:pPr>
      <w:r w:rsidRPr="00342EE6">
        <w:rPr>
          <w:rFonts w:eastAsia="華康中黑體" w:hint="eastAsia"/>
        </w:rPr>
        <w:t>蔡委員易餘：</w:t>
      </w:r>
      <w:r>
        <w:rPr>
          <w:rFonts w:hint="eastAsia"/>
        </w:rPr>
        <w:t>好。現在台積電大概還沒有送資料進來，所以我們還無法預期是怎樣，但是我要強調的是，晶圓、半導體是臺灣的護國神山，之所以會是護國神山，就是台積電的技術領先全球。他們到中國設廠這件事情，我們千萬不要只把它當作產業布局，因為這中間、背後存在更大的國安因素。現在中國不知道是「爽假痛」還是怎麼樣，他們也跳出來反對台積電設廠，事實上他們怎麼可能會反對？他們一定巴不得台積電趕快去。我要講的的意思是，我們要注意整個局勢的發展，尤其我們知道整個晶圓已經是國際戰略物資的時候，不能產業說怎樣我們就怎樣，政府要有一定的態度，而且這個態度要給全世界看。現在美國架構出整個世界民主同盟，我們要展現我們的態度，而不是產業說怎樣我們就跟著怎樣做，這是很重要的，好不好？</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是，沒有錯。</w:t>
      </w:r>
    </w:p>
    <w:p w:rsidR="007B21E7" w:rsidRDefault="007B21E7" w:rsidP="0065588D">
      <w:pPr>
        <w:spacing w:line="390" w:lineRule="exact"/>
        <w:ind w:left="211" w:hangingChars="100" w:hanging="211"/>
      </w:pPr>
      <w:r w:rsidRPr="00342EE6">
        <w:rPr>
          <w:rFonts w:eastAsia="華康中黑體" w:hint="eastAsia"/>
        </w:rPr>
        <w:t>蔡委員易餘：</w:t>
      </w:r>
      <w:r>
        <w:rPr>
          <w:rFonts w:hint="eastAsia"/>
        </w:rPr>
        <w:t>未來還是要等他們具體說明，我至少主張這個關鍵技術小組會議一定要召開，透過這樣子召開，我們至少可以在會議中要求台積電確保幾個原則之後才能到中國擴廠，好不好？好，謝謝。</w:t>
      </w:r>
    </w:p>
    <w:p w:rsidR="007B21E7" w:rsidRDefault="007B21E7" w:rsidP="0065588D">
      <w:pPr>
        <w:spacing w:line="390" w:lineRule="exact"/>
        <w:ind w:left="211" w:hangingChars="100" w:hanging="211"/>
      </w:pPr>
      <w:r w:rsidRPr="00342EE6">
        <w:rPr>
          <w:rFonts w:eastAsia="華康中黑體" w:hint="eastAsia"/>
        </w:rPr>
        <w:t>主席：</w:t>
      </w:r>
      <w:r>
        <w:rPr>
          <w:rFonts w:hint="eastAsia"/>
        </w:rPr>
        <w:t>接下來登記發言的費委員鴻泰、林委員俊憲及鄭委員麗文均不在場。</w:t>
      </w:r>
    </w:p>
    <w:p w:rsidR="007B21E7" w:rsidRDefault="007B21E7" w:rsidP="0065588D">
      <w:pPr>
        <w:spacing w:line="390" w:lineRule="exact"/>
        <w:ind w:leftChars="100" w:left="211" w:firstLineChars="100" w:firstLine="211"/>
      </w:pPr>
      <w:r>
        <w:rPr>
          <w:rFonts w:hint="eastAsia"/>
        </w:rPr>
        <w:t>請趙委員天麟發言。</w:t>
      </w:r>
    </w:p>
    <w:p w:rsidR="007B21E7" w:rsidRDefault="007B21E7" w:rsidP="0065588D">
      <w:pPr>
        <w:spacing w:line="390" w:lineRule="exact"/>
        <w:ind w:left="211" w:hangingChars="100" w:hanging="211"/>
      </w:pPr>
      <w:r w:rsidRPr="00342EE6">
        <w:rPr>
          <w:rFonts w:eastAsia="華康中黑體" w:hint="eastAsia"/>
        </w:rPr>
        <w:t>趙委員天麟：</w:t>
      </w:r>
      <w:r>
        <w:rPr>
          <w:rFonts w:hint="eastAsia"/>
        </w:rPr>
        <w:t>（</w:t>
      </w:r>
      <w:r>
        <w:rPr>
          <w:rFonts w:hint="eastAsia"/>
        </w:rPr>
        <w:t>12</w:t>
      </w:r>
      <w:r>
        <w:rPr>
          <w:rFonts w:hint="eastAsia"/>
        </w:rPr>
        <w:t>時</w:t>
      </w:r>
      <w:r>
        <w:rPr>
          <w:rFonts w:hint="eastAsia"/>
        </w:rPr>
        <w:t>2</w:t>
      </w:r>
      <w:r>
        <w:rPr>
          <w:rFonts w:hint="eastAsia"/>
        </w:rPr>
        <w:t>分）謝謝主席，部長辛苦了，你們在各方面的領域其實都很努力，這一點我敬表敬意。</w:t>
      </w:r>
    </w:p>
    <w:p w:rsidR="007B21E7" w:rsidRDefault="007B21E7" w:rsidP="0065588D">
      <w:pPr>
        <w:spacing w:line="390" w:lineRule="exact"/>
        <w:ind w:left="211" w:hangingChars="100" w:hanging="211"/>
      </w:pPr>
      <w:r w:rsidRPr="00342EE6">
        <w:rPr>
          <w:rFonts w:eastAsia="華康中黑體" w:hint="eastAsia"/>
        </w:rPr>
        <w:t>主席：</w:t>
      </w:r>
      <w:r>
        <w:rPr>
          <w:rFonts w:hint="eastAsia"/>
        </w:rPr>
        <w:t>請經濟部王部長說明。</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委員好。謝謝。</w:t>
      </w:r>
    </w:p>
    <w:p w:rsidR="007B21E7" w:rsidRDefault="007B21E7" w:rsidP="0065588D">
      <w:pPr>
        <w:spacing w:line="390" w:lineRule="exact"/>
        <w:ind w:left="211" w:hangingChars="100" w:hanging="211"/>
      </w:pPr>
      <w:r w:rsidRPr="00342EE6">
        <w:rPr>
          <w:rFonts w:eastAsia="華康中黑體" w:hint="eastAsia"/>
        </w:rPr>
        <w:t>趙委員天麟：</w:t>
      </w:r>
      <w:r>
        <w:rPr>
          <w:rFonts w:hint="eastAsia"/>
        </w:rPr>
        <w:t>你知道我非常非常在意這個法案，也一直努力當中，所以接下來如果有一些鞭策請見諒。我們跟美方多次的聯繫裡面，</w:t>
      </w:r>
      <w:r>
        <w:rPr>
          <w:rFonts w:hint="eastAsia"/>
        </w:rPr>
        <w:t>AIT</w:t>
      </w:r>
      <w:r>
        <w:rPr>
          <w:rFonts w:hint="eastAsia"/>
        </w:rPr>
        <w:t>或是每次來訪的重要人士念茲在茲的其實還是我們有關營業秘密保護的部分。我目前當然知道行政院已經啟動修法的整個盤整跟研討，可是我有一點憂心的是，包括部長在內，或者我們跟經濟部的很多各級官員討論都會一種看法，認為現在其實法律已經足夠，只是缺乏執法，或者是判決不足，可是我們問國安會、陸委會的立場都認為應該修法。在這個情況下，經濟部到底是什麼樣的立場呢？我們很擔心大家正在盤點的時候，經濟部會不會總是認為業者會反彈，或是業者認為不需要？我也很擔心這些業者到底代表什麼立場，因為臺灣有很多的業者其實在中國大陸也有很多事業，中國政權會不會也給他們一定的壓力處理這樣的事情？所以在這個過程中，我還是再次請教你，對於營業秘密法修法，不管是這個法律裡面的專條，還是未來用國安等其他法律的專法，您的態度怎麼樣？</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確實對於這樣的議題跟現象，我們跨部會討論就是兩個部分，一個是就現有的一些案例積極偵辦，不僅是法務部，還包括仲介，這會涉及勞動部等等，還有國安局，我們要積極偵辦。另外一個在法制面，就是有沒有需要用另外一個比較高層次的來思考，因為業界反映第一個是不當挖角，還有洩漏營業秘密的情形，所以應該要怎麼樣訂？不是都不能修，而是用這樣</w:t>
      </w:r>
      <w:r>
        <w:rPr>
          <w:rFonts w:hint="eastAsia"/>
        </w:rPr>
        <w:lastRenderedPageBreak/>
        <w:t>的高度來看的時候要修哪裡？我們確實是有用這樣的高度做跨部會的討論，院裡面也責成我們分別帶回來討論，然後彙集在一起去討論條文的細節及文字，看訂在哪個法律裡面。</w:t>
      </w:r>
    </w:p>
    <w:p w:rsidR="007B21E7" w:rsidRDefault="007B21E7" w:rsidP="0065588D">
      <w:pPr>
        <w:spacing w:line="390" w:lineRule="exact"/>
        <w:ind w:left="211" w:hangingChars="100" w:hanging="211"/>
      </w:pPr>
      <w:r w:rsidRPr="00342EE6">
        <w:rPr>
          <w:rFonts w:eastAsia="華康中黑體" w:hint="eastAsia"/>
        </w:rPr>
        <w:t>趙委員天麟：</w:t>
      </w:r>
      <w:r>
        <w:rPr>
          <w:rFonts w:hint="eastAsia"/>
        </w:rPr>
        <w:t>好，謝謝。我們絕對不會懷疑你們的決心，只是再次提醒。</w:t>
      </w:r>
    </w:p>
    <w:p w:rsidR="007B21E7" w:rsidRDefault="007B21E7" w:rsidP="0065588D">
      <w:pPr>
        <w:spacing w:line="390" w:lineRule="exact"/>
        <w:ind w:leftChars="100" w:left="211" w:firstLineChars="100" w:firstLine="211"/>
      </w:pPr>
      <w:r>
        <w:rPr>
          <w:rFonts w:hint="eastAsia"/>
        </w:rPr>
        <w:t>我們看一下我們跟美國經濟間諜法的比較，因為時間的關係，我就直接在這個圖示上呈現。不管是犯罪構成要件、刑度、法人的刑事責任，其實美國比我們強很多很多，所以我跟陳亭妃委員的立法目的其實在這裡。我要回到最前面提醒的，你看財訊在</w:t>
      </w:r>
      <w:r>
        <w:rPr>
          <w:rFonts w:hint="eastAsia"/>
        </w:rPr>
        <w:t>3</w:t>
      </w:r>
      <w:r>
        <w:rPr>
          <w:rFonts w:hint="eastAsia"/>
        </w:rPr>
        <w:t>月</w:t>
      </w:r>
      <w:r>
        <w:rPr>
          <w:rFonts w:hint="eastAsia"/>
        </w:rPr>
        <w:t>26</w:t>
      </w:r>
      <w:r>
        <w:rPr>
          <w:rFonts w:hint="eastAsia"/>
        </w:rPr>
        <w:t>日指出，中國有一個不具名的經濟涉臺官員講得非常明白，他們接下來的十四五計畫當中，所謂兩岸共同市場</w:t>
      </w:r>
      <w:r>
        <w:rPr>
          <w:rFonts w:hint="eastAsia"/>
        </w:rPr>
        <w:t>2.0</w:t>
      </w:r>
      <w:r>
        <w:rPr>
          <w:rFonts w:hint="eastAsia"/>
        </w:rPr>
        <w:t>是要用海外人頭企業、複雜股權設計的紙上公司入股臺灣有關半導體產業。他們就是要偷臺灣的晶片就對了，要在這個地方瓦解我們的半導體，可是經濟部跟工研院面對瀚薪科技事件，相較於美國制裁中國超級電腦領域的反應，我覺得都還有待加強。我的時間已經到了，不占用大家很多的時間，我只是要再次提醒部長以及今天還沒有辦法回答的這些官員，這件事情我們一定會堅持到底，請你們一定要快馬加鞭。謝謝。</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好，謝謝委員。</w:t>
      </w:r>
    </w:p>
    <w:p w:rsidR="007B21E7" w:rsidRDefault="007B21E7" w:rsidP="0065588D">
      <w:pPr>
        <w:spacing w:line="390" w:lineRule="exact"/>
        <w:ind w:left="211" w:hangingChars="100" w:hanging="211"/>
      </w:pPr>
      <w:r w:rsidRPr="00342EE6">
        <w:rPr>
          <w:rFonts w:eastAsia="華康中黑體" w:hint="eastAsia"/>
        </w:rPr>
        <w:t>主席：</w:t>
      </w:r>
      <w:r>
        <w:rPr>
          <w:rFonts w:hint="eastAsia"/>
        </w:rPr>
        <w:t>謝謝趙天麟委員的質詢，也謝謝王美花部長備詢。我想這個大家都很關心，剛剛趙天麟委員有講到，我們再麻煩部長在一個月內說明現在到底要怎麼處理的進一步狀況，不要每次都說行政院有平臺會議在討論。請你們在一個月內給我們看討論的結果是什麼，說明要從哪一個法處理、要從哪一個部分著手，這部分再麻煩你。謝謝。</w:t>
      </w:r>
    </w:p>
    <w:p w:rsidR="007B21E7" w:rsidRDefault="007B21E7" w:rsidP="0065588D">
      <w:pPr>
        <w:spacing w:line="390" w:lineRule="exact"/>
        <w:ind w:leftChars="100" w:left="211" w:firstLineChars="100" w:firstLine="211"/>
      </w:pPr>
      <w:r>
        <w:rPr>
          <w:rFonts w:hint="eastAsia"/>
        </w:rPr>
        <w:t>請高委員虹安發言。</w:t>
      </w:r>
    </w:p>
    <w:p w:rsidR="007B21E7" w:rsidRDefault="007B21E7" w:rsidP="0065588D">
      <w:pPr>
        <w:spacing w:line="390" w:lineRule="exact"/>
        <w:ind w:left="211" w:hangingChars="100" w:hanging="211"/>
      </w:pPr>
      <w:r w:rsidRPr="00342EE6">
        <w:rPr>
          <w:rFonts w:eastAsia="華康中黑體" w:hint="eastAsia"/>
        </w:rPr>
        <w:t>高委員虹安：</w:t>
      </w:r>
      <w:r>
        <w:rPr>
          <w:rFonts w:hint="eastAsia"/>
        </w:rPr>
        <w:t>（</w:t>
      </w:r>
      <w:r>
        <w:rPr>
          <w:rFonts w:hint="eastAsia"/>
        </w:rPr>
        <w:t>12</w:t>
      </w:r>
      <w:r>
        <w:rPr>
          <w:rFonts w:hint="eastAsia"/>
        </w:rPr>
        <w:t>時</w:t>
      </w:r>
      <w:r>
        <w:rPr>
          <w:rFonts w:hint="eastAsia"/>
        </w:rPr>
        <w:t>6</w:t>
      </w:r>
      <w:r>
        <w:rPr>
          <w:rFonts w:hint="eastAsia"/>
        </w:rPr>
        <w:t>分）部長好，首先針對中國資本，甚至是對岸政府單位運用各種方式竊取我國，包含科技產業很多先進的技術，還有惡意挖角人才這個問題。我想剛剛部長也表達得非常清楚，這些問題其實現在都拉高到行政院的層級，在盤點各部會的一些意見跟專家學者的意見之後，希望能夠儘速完成相關的修法還有機制的改善。今天亭妃召委安排這樣的議程，可是卻很可惜地看到經濟部對這個部分完全沒有提出任何對案。我剛剛也研究了一下，你們針對委員提案的說明也只寫到目前行政院會更加全面盤點。因為還沒有進到審查，所以我沒有看到，但是看起來你們的態度就是你們可能不太能修正跟接受委員的提案。現在發生這麼多事情，尤其我們也看到今週刊其實也報導非常多。上一次部長來經濟委員會答詢的時候，有針對這個狀況說已經開始強化陸資在臺事業的實地訪查。那我想請教一下部長，目前最新的實地訪查清單，到今年</w:t>
      </w:r>
      <w:r>
        <w:rPr>
          <w:rFonts w:hint="eastAsia"/>
        </w:rPr>
        <w:t>4</w:t>
      </w:r>
      <w:r>
        <w:rPr>
          <w:rFonts w:hint="eastAsia"/>
        </w:rPr>
        <w:t>月為止清查的家數有幾家？</w:t>
      </w:r>
    </w:p>
    <w:p w:rsidR="007B21E7" w:rsidRDefault="007B21E7" w:rsidP="0065588D">
      <w:pPr>
        <w:spacing w:line="390" w:lineRule="exact"/>
        <w:ind w:left="211" w:hangingChars="100" w:hanging="211"/>
      </w:pPr>
      <w:r w:rsidRPr="00342EE6">
        <w:rPr>
          <w:rFonts w:eastAsia="華康中黑體" w:hint="eastAsia"/>
        </w:rPr>
        <w:t>主席：</w:t>
      </w:r>
      <w:r>
        <w:rPr>
          <w:rFonts w:hint="eastAsia"/>
        </w:rPr>
        <w:t>請經濟部王部長說明。</w:t>
      </w:r>
    </w:p>
    <w:p w:rsidR="007B21E7" w:rsidRDefault="007B21E7" w:rsidP="0065588D">
      <w:pPr>
        <w:spacing w:line="390" w:lineRule="exact"/>
        <w:ind w:left="211" w:hangingChars="100" w:hanging="211"/>
      </w:pPr>
      <w:r w:rsidRPr="00342EE6">
        <w:rPr>
          <w:rFonts w:eastAsia="華康中黑體" w:hint="eastAsia"/>
        </w:rPr>
        <w:t>王部長美花：</w:t>
      </w:r>
      <w:r>
        <w:rPr>
          <w:rFonts w:hint="eastAsia"/>
        </w:rPr>
        <w:t>我是不是請投審會簡單說明一下？</w:t>
      </w:r>
    </w:p>
    <w:p w:rsidR="007B21E7" w:rsidRDefault="007B21E7" w:rsidP="0065588D">
      <w:pPr>
        <w:spacing w:line="390" w:lineRule="exact"/>
        <w:ind w:left="211" w:hangingChars="100" w:hanging="211"/>
      </w:pPr>
      <w:r w:rsidRPr="00342EE6">
        <w:rPr>
          <w:rFonts w:eastAsia="華康中黑體" w:hint="eastAsia"/>
        </w:rPr>
        <w:t>主席：</w:t>
      </w:r>
      <w:r>
        <w:rPr>
          <w:rFonts w:hint="eastAsia"/>
        </w:rPr>
        <w:t>請經濟部投審會呂副執行秘書說明。</w:t>
      </w:r>
    </w:p>
    <w:p w:rsidR="007B21E7" w:rsidRDefault="007B21E7" w:rsidP="0065588D">
      <w:pPr>
        <w:spacing w:line="390" w:lineRule="exact"/>
        <w:ind w:left="211" w:hangingChars="100" w:hanging="211"/>
      </w:pPr>
      <w:r w:rsidRPr="00342EE6">
        <w:rPr>
          <w:rFonts w:eastAsia="華康中黑體" w:hint="eastAsia"/>
        </w:rPr>
        <w:t>呂副執行秘書貞慧：</w:t>
      </w:r>
      <w:r>
        <w:rPr>
          <w:rFonts w:hint="eastAsia"/>
        </w:rPr>
        <w:t>報告委員，上次今週刊報導有三十五家涉嫌陸資，我們查了以後，得知其中有兩家已經解散，有三十三家存續，這三十三家裡面又有四家是陸資，二十九家是外資或國內公司，其中十一家之前已經移送過，所以目前還有十八家在做行政調查。</w:t>
      </w:r>
    </w:p>
    <w:p w:rsidR="007B21E7" w:rsidRDefault="007B21E7" w:rsidP="0065588D">
      <w:pPr>
        <w:spacing w:line="390" w:lineRule="exact"/>
        <w:ind w:left="211" w:hangingChars="100" w:hanging="211"/>
      </w:pPr>
      <w:r w:rsidRPr="00342EE6">
        <w:rPr>
          <w:rFonts w:eastAsia="華康中黑體" w:hint="eastAsia"/>
        </w:rPr>
        <w:lastRenderedPageBreak/>
        <w:t>高委員虹安：</w:t>
      </w:r>
      <w:r>
        <w:rPr>
          <w:rFonts w:hint="eastAsia"/>
        </w:rPr>
        <w:t>目前行政調查的狀況是經濟部已經派人去訪查，但是還沒有完成調查程序，還是連訪查都還沒有？</w:t>
      </w:r>
    </w:p>
    <w:p w:rsidR="007B21E7" w:rsidRDefault="007B21E7" w:rsidP="0065588D">
      <w:pPr>
        <w:spacing w:line="390" w:lineRule="exact"/>
        <w:ind w:left="211" w:hangingChars="100" w:hanging="211"/>
      </w:pPr>
      <w:r w:rsidRPr="00342EE6">
        <w:rPr>
          <w:rFonts w:eastAsia="華康中黑體" w:hint="eastAsia"/>
        </w:rPr>
        <w:t>呂副執行秘書貞慧：</w:t>
      </w:r>
      <w:r>
        <w:rPr>
          <w:rFonts w:hint="eastAsia"/>
        </w:rPr>
        <w:t>還有三分之一的家數沒有詳細回覆。</w:t>
      </w:r>
    </w:p>
    <w:p w:rsidR="007B21E7" w:rsidRDefault="007B21E7" w:rsidP="0065588D">
      <w:pPr>
        <w:spacing w:line="390" w:lineRule="exact"/>
        <w:ind w:left="211" w:hangingChars="100" w:hanging="211"/>
      </w:pPr>
      <w:r w:rsidRPr="00342EE6">
        <w:rPr>
          <w:rFonts w:eastAsia="華康中黑體" w:hint="eastAsia"/>
        </w:rPr>
        <w:t>高委員虹安：</w:t>
      </w:r>
      <w:r>
        <w:rPr>
          <w:rFonts w:hint="eastAsia"/>
        </w:rPr>
        <w:t>實地訪查還沒有完成，還是已經訪查完成，進調查程序？</w:t>
      </w:r>
    </w:p>
    <w:p w:rsidR="007B21E7" w:rsidRDefault="007B21E7" w:rsidP="0065588D">
      <w:pPr>
        <w:spacing w:line="390" w:lineRule="exact"/>
        <w:ind w:left="211" w:hangingChars="100" w:hanging="211"/>
      </w:pPr>
      <w:r w:rsidRPr="00342EE6">
        <w:rPr>
          <w:rFonts w:eastAsia="華康中黑體" w:hint="eastAsia"/>
        </w:rPr>
        <w:t>呂副執行秘書貞慧：</w:t>
      </w:r>
      <w:r>
        <w:rPr>
          <w:rFonts w:hint="eastAsia"/>
        </w:rPr>
        <w:t>有的是實地訪查，有的是去函調查。</w:t>
      </w:r>
    </w:p>
    <w:p w:rsidR="007B21E7" w:rsidRDefault="007B21E7" w:rsidP="0065588D">
      <w:pPr>
        <w:spacing w:line="390" w:lineRule="exact"/>
        <w:ind w:left="211" w:hangingChars="100" w:hanging="211"/>
      </w:pPr>
      <w:r w:rsidRPr="00342EE6">
        <w:rPr>
          <w:rFonts w:eastAsia="華康中黑體" w:hint="eastAsia"/>
        </w:rPr>
        <w:t>高委員虹安：</w:t>
      </w:r>
      <w:r>
        <w:rPr>
          <w:rFonts w:hint="eastAsia"/>
        </w:rPr>
        <w:t>去函調查？</w:t>
      </w:r>
    </w:p>
    <w:p w:rsidR="007B21E7" w:rsidRDefault="007B21E7" w:rsidP="0065588D">
      <w:pPr>
        <w:spacing w:line="390" w:lineRule="exact"/>
        <w:ind w:left="211" w:hangingChars="100" w:hanging="211"/>
      </w:pPr>
      <w:r w:rsidRPr="00B172F4">
        <w:rPr>
          <w:rFonts w:eastAsia="華康中黑體" w:hint="eastAsia"/>
        </w:rPr>
        <w:t>呂副執行秘書貞慧：</w:t>
      </w:r>
      <w:r>
        <w:rPr>
          <w:rFonts w:hint="eastAsia"/>
        </w:rPr>
        <w:t>三分之一的家數還沒有回來，我們打算確認完整的資訊以後再移送法務部。</w:t>
      </w:r>
    </w:p>
    <w:p w:rsidR="007B21E7" w:rsidRDefault="007B21E7" w:rsidP="0065588D">
      <w:pPr>
        <w:spacing w:line="390" w:lineRule="exact"/>
        <w:ind w:left="211" w:hangingChars="100" w:hanging="211"/>
      </w:pPr>
      <w:r w:rsidRPr="00B172F4">
        <w:rPr>
          <w:rFonts w:eastAsia="華康中黑體" w:hint="eastAsia"/>
        </w:rPr>
        <w:t>高委員虹安：</w:t>
      </w:r>
      <w:r>
        <w:rPr>
          <w:rFonts w:hint="eastAsia"/>
        </w:rPr>
        <w:t>剛剛我們有講到，其實這個問題非常嚴重，但是你們修法跟體制的程序都還沒有真的很加速，看起來跟不上我們立法院的速度嘛！你們如果要這樣子處理─依照現有的法規，以現在這個情況來講的話，部長上次有說，依兩岸條例第九十三條之一規定的裁罰，最高罰兩千五百萬元，目前這三十幾家裡面，有幾家可能有機會用這樣的方式裁罰？</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那個是指在臺灣有設公司；如果經過法院判決的話，我們才進一步做行政的處罰。</w:t>
      </w:r>
    </w:p>
    <w:p w:rsidR="007B21E7" w:rsidRDefault="007B21E7" w:rsidP="0065588D">
      <w:pPr>
        <w:spacing w:line="390" w:lineRule="exact"/>
        <w:ind w:left="211" w:hangingChars="100" w:hanging="211"/>
      </w:pPr>
      <w:r w:rsidRPr="00B172F4">
        <w:rPr>
          <w:rFonts w:eastAsia="華康中黑體" w:hint="eastAsia"/>
        </w:rPr>
        <w:t>高委員虹安：</w:t>
      </w:r>
      <w:r>
        <w:rPr>
          <w:rFonts w:hint="eastAsia"/>
        </w:rPr>
        <w:t>所以看起來應該還是需要很久的時間。</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但是在前半段的部分就是按照兩岸條例，譬如說第四十條之一等等其實就可以，因為涉及刑責，我們的司法機關就可以啟動調查。</w:t>
      </w:r>
    </w:p>
    <w:p w:rsidR="007B21E7" w:rsidRDefault="007B21E7" w:rsidP="0065588D">
      <w:pPr>
        <w:spacing w:line="390" w:lineRule="exact"/>
        <w:ind w:left="211" w:hangingChars="100" w:hanging="211"/>
      </w:pPr>
      <w:r w:rsidRPr="00B172F4">
        <w:rPr>
          <w:rFonts w:eastAsia="華康中黑體" w:hint="eastAsia"/>
        </w:rPr>
        <w:t>高委員虹安：</w:t>
      </w:r>
      <w:r>
        <w:rPr>
          <w:rFonts w:hint="eastAsia"/>
        </w:rPr>
        <w:t>業界其實有很多業者反映，如果以現行法規來說，這樣的罰鍰跟跑到大陸可以獲得的商業利益比起來，真的是九牛一毛啦！所以本席還是支持委員提出的版本，不管是從行政院層級或經濟部的層級，你們應該儘快提出相關的對案，而不是只是在說明欄告訴委員，現在這個法沒有修的必要，後面會有更全面性的，敬請期待，我覺得這樣的方式相對來講速度是很慢的。我們看到委員的修法版本，我最後問部長一句話，您覺得這樣的版本是不是可以嚇阻，包含我們之前很關心的瀚薪案，或是剛剛看到假臺資真中資的狀況？</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不太一樣，瀚薪案的態樣不是竊取營業秘密的問題，其實是再轉一手又要回來臺灣設的問題。至於假臺資，每個態樣我在報告裡面有簡單說明一下，每個態樣的情形如果</w:t>
      </w:r>
      <w:r>
        <w:rPr>
          <w:rFonts w:hint="eastAsia"/>
        </w:rPr>
        <w:t>under</w:t>
      </w:r>
      <w:r>
        <w:rPr>
          <w:rFonts w:hint="eastAsia"/>
        </w:rPr>
        <w:t>營業秘密會比較</w:t>
      </w:r>
      <w:r>
        <w:rPr>
          <w:rFonts w:hint="eastAsia"/>
        </w:rPr>
        <w:t>narrow down</w:t>
      </w:r>
      <w:r>
        <w:rPr>
          <w:rFonts w:hint="eastAsia"/>
        </w:rPr>
        <w:t>。</w:t>
      </w:r>
    </w:p>
    <w:p w:rsidR="007B21E7" w:rsidRDefault="007B21E7" w:rsidP="0065588D">
      <w:pPr>
        <w:spacing w:line="390" w:lineRule="exact"/>
        <w:ind w:left="211" w:hangingChars="100" w:hanging="211"/>
      </w:pPr>
      <w:r w:rsidRPr="00B172F4">
        <w:rPr>
          <w:rFonts w:eastAsia="華康中黑體" w:hint="eastAsia"/>
        </w:rPr>
        <w:t>主席：</w:t>
      </w:r>
      <w:r>
        <w:rPr>
          <w:rFonts w:hint="eastAsia"/>
        </w:rPr>
        <w:t>不好意思，部長等一下把資料……</w:t>
      </w:r>
    </w:p>
    <w:p w:rsidR="007B21E7" w:rsidRDefault="007B21E7" w:rsidP="0065588D">
      <w:pPr>
        <w:spacing w:line="390" w:lineRule="exact"/>
        <w:ind w:left="211" w:hangingChars="100" w:hanging="211"/>
      </w:pPr>
      <w:r w:rsidRPr="00B172F4">
        <w:rPr>
          <w:rFonts w:eastAsia="華康中黑體" w:hint="eastAsia"/>
        </w:rPr>
        <w:t>高委員虹安：</w:t>
      </w:r>
      <w:r>
        <w:rPr>
          <w:rFonts w:hint="eastAsia"/>
        </w:rPr>
        <w:t>所以聽起來就是要更完整的處理各種態樣。</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是。</w:t>
      </w:r>
    </w:p>
    <w:p w:rsidR="007B21E7" w:rsidRDefault="007B21E7" w:rsidP="0065588D">
      <w:pPr>
        <w:spacing w:line="390" w:lineRule="exact"/>
        <w:ind w:left="211" w:hangingChars="100" w:hanging="211"/>
      </w:pPr>
      <w:r w:rsidRPr="00B172F4">
        <w:rPr>
          <w:rFonts w:eastAsia="華康中黑體" w:hint="eastAsia"/>
        </w:rPr>
        <w:t>主席：</w:t>
      </w:r>
      <w:r>
        <w:rPr>
          <w:rFonts w:hint="eastAsia"/>
        </w:rPr>
        <w:t>請部長把完整的資料、各個態樣提供給高虹安委員辦公室。謝謝。</w:t>
      </w:r>
    </w:p>
    <w:p w:rsidR="007B21E7" w:rsidRDefault="007B21E7" w:rsidP="0065588D">
      <w:pPr>
        <w:spacing w:line="390" w:lineRule="exact"/>
        <w:ind w:leftChars="100" w:left="211" w:firstLineChars="100" w:firstLine="211"/>
      </w:pPr>
      <w:r>
        <w:rPr>
          <w:rFonts w:hint="eastAsia"/>
        </w:rPr>
        <w:t>接下來登記發言的王委員美惠、洪委員孟楷、李委員德維、陳委員明文、鄭天財</w:t>
      </w:r>
      <w:r>
        <w:rPr>
          <w:rFonts w:hint="eastAsia"/>
        </w:rPr>
        <w:t>Sra Kacaw</w:t>
      </w:r>
      <w:r>
        <w:rPr>
          <w:rFonts w:hint="eastAsia"/>
        </w:rPr>
        <w:t>委員、高委員嘉瑜、張委員其祿、湯委員蕙禎、廖委員婉汝及江委員啟臣均不在場。</w:t>
      </w:r>
    </w:p>
    <w:p w:rsidR="007B21E7" w:rsidRDefault="007B21E7" w:rsidP="0065588D">
      <w:pPr>
        <w:spacing w:line="390" w:lineRule="exact"/>
        <w:ind w:leftChars="100" w:left="211" w:firstLineChars="100" w:firstLine="211"/>
      </w:pPr>
      <w:r>
        <w:rPr>
          <w:rFonts w:hint="eastAsia"/>
        </w:rPr>
        <w:t>請王委員婉諭發言。</w:t>
      </w:r>
    </w:p>
    <w:p w:rsidR="007B21E7" w:rsidRDefault="007B21E7" w:rsidP="0065588D">
      <w:pPr>
        <w:spacing w:line="390" w:lineRule="exact"/>
        <w:ind w:left="211" w:hangingChars="100" w:hanging="211"/>
      </w:pPr>
      <w:r w:rsidRPr="00B172F4">
        <w:rPr>
          <w:rFonts w:eastAsia="華康中黑體" w:hint="eastAsia"/>
        </w:rPr>
        <w:t>王委員婉諭：</w:t>
      </w:r>
      <w:r>
        <w:rPr>
          <w:rFonts w:hint="eastAsia"/>
        </w:rPr>
        <w:t>（</w:t>
      </w:r>
      <w:r>
        <w:rPr>
          <w:rFonts w:hint="eastAsia"/>
        </w:rPr>
        <w:t>12</w:t>
      </w:r>
      <w:r>
        <w:rPr>
          <w:rFonts w:hint="eastAsia"/>
        </w:rPr>
        <w:t>時</w:t>
      </w:r>
      <w:r>
        <w:rPr>
          <w:rFonts w:hint="eastAsia"/>
        </w:rPr>
        <w:t>12</w:t>
      </w:r>
      <w:r>
        <w:rPr>
          <w:rFonts w:hint="eastAsia"/>
        </w:rPr>
        <w:t>分）部長，我們今天討論營業秘密法，根據我們取得的資料，可以看到營業秘密法的起訴率跟定罪率都是相對比較偏低的情況，為什麼會發生這樣的情況？很多時候就在於公司或企業在這個部分對營業秘密的認定或瞭解不夠，導致舉證、蒐證相對困難。他並不</w:t>
      </w:r>
      <w:r>
        <w:rPr>
          <w:rFonts w:hint="eastAsia"/>
        </w:rPr>
        <w:lastRenderedPageBreak/>
        <w:t>知道哪些可能涵蓋在這個範圍裡面、哪些不是，造成起訴率跟定罪率比較低，不知道您知不知道這樣的情況？</w:t>
      </w:r>
    </w:p>
    <w:p w:rsidR="007B21E7" w:rsidRDefault="007B21E7" w:rsidP="0065588D">
      <w:pPr>
        <w:spacing w:line="390" w:lineRule="exact"/>
        <w:ind w:left="211" w:hangingChars="100" w:hanging="211"/>
      </w:pPr>
      <w:r w:rsidRPr="00B172F4">
        <w:rPr>
          <w:rFonts w:eastAsia="華康中黑體" w:hint="eastAsia"/>
        </w:rPr>
        <w:t>主席：</w:t>
      </w:r>
      <w:r>
        <w:rPr>
          <w:rFonts w:hint="eastAsia"/>
        </w:rPr>
        <w:t>請經濟部王部長說明。</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委員好。這個部分其實剛才法務部也有說明，起訴以後的定罪率高達</w:t>
      </w:r>
      <w:r>
        <w:rPr>
          <w:rFonts w:hint="eastAsia"/>
        </w:rPr>
        <w:t>64%</w:t>
      </w:r>
      <w:r>
        <w:rPr>
          <w:rFonts w:hint="eastAsia"/>
        </w:rPr>
        <w:t>。</w:t>
      </w:r>
    </w:p>
    <w:p w:rsidR="007B21E7" w:rsidRDefault="007B21E7" w:rsidP="0065588D">
      <w:pPr>
        <w:spacing w:line="390" w:lineRule="exact"/>
        <w:ind w:left="211" w:hangingChars="100" w:hanging="211"/>
      </w:pPr>
      <w:r w:rsidRPr="00B172F4">
        <w:rPr>
          <w:rFonts w:eastAsia="華康中黑體" w:hint="eastAsia"/>
        </w:rPr>
        <w:t>王委員婉諭：</w:t>
      </w:r>
      <w:r>
        <w:rPr>
          <w:rFonts w:hint="eastAsia"/>
        </w:rPr>
        <w:t>但是我們指的是通案的部分。</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如果是通案的部分，依侵害營業秘密起訴要能夠確實認定有侵害到營業秘密。</w:t>
      </w:r>
    </w:p>
    <w:p w:rsidR="007B21E7" w:rsidRDefault="007B21E7" w:rsidP="0065588D">
      <w:pPr>
        <w:spacing w:line="390" w:lineRule="exact"/>
        <w:ind w:left="211" w:hangingChars="100" w:hanging="211"/>
      </w:pPr>
      <w:r w:rsidRPr="00B172F4">
        <w:rPr>
          <w:rFonts w:eastAsia="華康中黑體" w:hint="eastAsia"/>
        </w:rPr>
        <w:t>王委員婉諭：</w:t>
      </w:r>
      <w:r>
        <w:rPr>
          <w:rFonts w:hint="eastAsia"/>
        </w:rPr>
        <w:t>這個部分比較難。</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這個證明上要嚴謹，司法機關跟行政機關的認定也要……</w:t>
      </w:r>
    </w:p>
    <w:p w:rsidR="007B21E7" w:rsidRDefault="007B21E7" w:rsidP="0065588D">
      <w:pPr>
        <w:spacing w:line="390" w:lineRule="exact"/>
        <w:ind w:left="211" w:hangingChars="100" w:hanging="211"/>
      </w:pPr>
      <w:r w:rsidRPr="00B172F4">
        <w:rPr>
          <w:rFonts w:eastAsia="華康中黑體" w:hint="eastAsia"/>
        </w:rPr>
        <w:t>王委員婉諭：</w:t>
      </w:r>
      <w:r>
        <w:rPr>
          <w:rFonts w:hint="eastAsia"/>
        </w:rPr>
        <w:t>對，所以確實會造成舉證和資料取得比較困難的情況。同時在實務上我們也看到，原因就在於這些公司或是事業單位其實不是很清楚知道營業秘密到底涵蓋哪些範圍，以及過去申請的專利等是不是在被保護的範圍內。因為他們對營業秘密的瞭解不夠，所以才會導致這樣的情況，也可能是造成起訴跟定罪的比例偏低的原因之一。就是因為這樣子，所以這部分其實已經有開始推廣，希望能夠透過這樣的專區、研究內容、</w:t>
      </w:r>
      <w:r>
        <w:rPr>
          <w:rFonts w:hint="eastAsia"/>
        </w:rPr>
        <w:t>FAQ</w:t>
      </w:r>
      <w:r>
        <w:rPr>
          <w:rFonts w:hint="eastAsia"/>
        </w:rPr>
        <w:t>，跟大家說明營業秘密到底涵蓋哪些東西，我想這個經濟部長一定能夠瞭解。但是這個部分我們看到上面的資料目前都只有到</w:t>
      </w:r>
      <w:r>
        <w:rPr>
          <w:rFonts w:hint="eastAsia"/>
        </w:rPr>
        <w:t>2008</w:t>
      </w:r>
      <w:r>
        <w:rPr>
          <w:rFonts w:hint="eastAsia"/>
        </w:rPr>
        <w:t>年，所以想請教部長，</w:t>
      </w:r>
      <w:r>
        <w:rPr>
          <w:rFonts w:hint="eastAsia"/>
        </w:rPr>
        <w:t>2008</w:t>
      </w:r>
      <w:r>
        <w:rPr>
          <w:rFonts w:hint="eastAsia"/>
        </w:rPr>
        <w:t>年之後都沒有再重視這個部分，還是發生了什麼事情？</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應該不會吧！譬如委員資料的最上面是</w:t>
      </w:r>
      <w:r>
        <w:rPr>
          <w:rFonts w:hint="eastAsia"/>
        </w:rPr>
        <w:t>106</w:t>
      </w:r>
      <w:r>
        <w:rPr>
          <w:rFonts w:hint="eastAsia"/>
        </w:rPr>
        <w:t>年，</w:t>
      </w:r>
      <w:r>
        <w:rPr>
          <w:rFonts w:hint="eastAsia"/>
        </w:rPr>
        <w:t>106</w:t>
      </w:r>
      <w:r>
        <w:rPr>
          <w:rFonts w:hint="eastAsia"/>
        </w:rPr>
        <w:t>年等於是</w:t>
      </w:r>
      <w:r>
        <w:rPr>
          <w:rFonts w:hint="eastAsia"/>
        </w:rPr>
        <w:t>2017</w:t>
      </w:r>
      <w:r>
        <w:rPr>
          <w:rFonts w:hint="eastAsia"/>
        </w:rPr>
        <w:t>年的資料。</w:t>
      </w:r>
    </w:p>
    <w:p w:rsidR="007B21E7" w:rsidRDefault="007B21E7" w:rsidP="0065588D">
      <w:pPr>
        <w:spacing w:line="390" w:lineRule="exact"/>
        <w:ind w:left="211" w:hangingChars="100" w:hanging="211"/>
      </w:pPr>
      <w:r w:rsidRPr="00B172F4">
        <w:rPr>
          <w:rFonts w:eastAsia="華康中黑體" w:hint="eastAsia"/>
        </w:rPr>
        <w:t>王委員婉諭：</w:t>
      </w:r>
      <w:r>
        <w:rPr>
          <w:rFonts w:hint="eastAsia"/>
        </w:rPr>
        <w:t>就只有兩篇嘛！其他部分都是在</w:t>
      </w:r>
      <w:r>
        <w:rPr>
          <w:rFonts w:hint="eastAsia"/>
        </w:rPr>
        <w:t>2008</w:t>
      </w:r>
      <w:r>
        <w:rPr>
          <w:rFonts w:hint="eastAsia"/>
        </w:rPr>
        <w:t>年。</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經濟部智慧局應該有一直</w:t>
      </w:r>
      <w:r>
        <w:rPr>
          <w:rFonts w:hint="eastAsia"/>
        </w:rPr>
        <w:t>update</w:t>
      </w:r>
      <w:r>
        <w:rPr>
          <w:rFonts w:hint="eastAsia"/>
        </w:rPr>
        <w:t>相關資料。</w:t>
      </w:r>
    </w:p>
    <w:p w:rsidR="007B21E7" w:rsidRDefault="007B21E7" w:rsidP="0065588D">
      <w:pPr>
        <w:spacing w:line="390" w:lineRule="exact"/>
        <w:ind w:left="211" w:hangingChars="100" w:hanging="211"/>
      </w:pPr>
      <w:r w:rsidRPr="00B172F4">
        <w:rPr>
          <w:rFonts w:eastAsia="華康中黑體" w:hint="eastAsia"/>
        </w:rPr>
        <w:t>王委員婉諭：</w:t>
      </w:r>
      <w:r>
        <w:rPr>
          <w:rFonts w:hint="eastAsia"/>
        </w:rPr>
        <w:t>我們先補充說明一下，我們看到國外的部分，像美、日都會持續召開相對應的論壇或是會議，也會逐年提出研究報告，尤其是針對涉外營業秘密保護對策的部分都會一樣持續進行。剛剛提到我們其實有，可不可以就我們有的部分簡單說明？</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好，第一個，智慧局每年都有做這樣的教育訓練，還有新的案例出來，我想智慧局確實可以把更多資料放在網路上，讓大家瞭解。今年相關宣導的部分，智慧局至少已經安排六個場次，要加強宣導。</w:t>
      </w:r>
    </w:p>
    <w:p w:rsidR="007B21E7" w:rsidRDefault="007B21E7" w:rsidP="0065588D">
      <w:pPr>
        <w:spacing w:line="390" w:lineRule="exact"/>
        <w:ind w:left="211" w:hangingChars="100" w:hanging="211"/>
      </w:pPr>
      <w:r w:rsidRPr="00B172F4">
        <w:rPr>
          <w:rFonts w:eastAsia="華康中黑體" w:hint="eastAsia"/>
        </w:rPr>
        <w:t>王委員婉諭：</w:t>
      </w:r>
      <w:r>
        <w:rPr>
          <w:rFonts w:hint="eastAsia"/>
        </w:rPr>
        <w:t>了解。我們認為如果有這部分，智慧局是不是應該一併公布在這個專區裡面，讓大家能夠瞭解並與時俱進？</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是。</w:t>
      </w:r>
    </w:p>
    <w:p w:rsidR="007B21E7" w:rsidRDefault="007B21E7" w:rsidP="0065588D">
      <w:pPr>
        <w:spacing w:line="390" w:lineRule="exact"/>
        <w:ind w:left="211" w:hangingChars="100" w:hanging="211"/>
      </w:pPr>
      <w:r w:rsidRPr="00B172F4">
        <w:rPr>
          <w:rFonts w:eastAsia="華康中黑體" w:hint="eastAsia"/>
        </w:rPr>
        <w:t>王委員婉諭：</w:t>
      </w:r>
      <w:r>
        <w:rPr>
          <w:rFonts w:hint="eastAsia"/>
        </w:rPr>
        <w:t>同時，剛剛提到有座談，研究報告的部分有嗎？</w:t>
      </w:r>
      <w:r>
        <w:rPr>
          <w:rFonts w:hint="eastAsia"/>
        </w:rPr>
        <w:t>2008</w:t>
      </w:r>
      <w:r>
        <w:rPr>
          <w:rFonts w:hint="eastAsia"/>
        </w:rPr>
        <w:t>年之後還有進行相關的研究報告嗎？</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他們有一個教戰手冊，這個其實是</w:t>
      </w:r>
      <w:r>
        <w:rPr>
          <w:rFonts w:hint="eastAsia"/>
        </w:rPr>
        <w:t>108</w:t>
      </w:r>
      <w:r>
        <w:rPr>
          <w:rFonts w:hint="eastAsia"/>
        </w:rPr>
        <w:t>年</w:t>
      </w:r>
      <w:r>
        <w:rPr>
          <w:rFonts w:hint="eastAsia"/>
        </w:rPr>
        <w:t>12</w:t>
      </w:r>
      <w:r>
        <w:rPr>
          <w:rFonts w:hint="eastAsia"/>
        </w:rPr>
        <w:t>月編的教戰手冊，我們再看看智慧局有沒有把它放到網路上。</w:t>
      </w:r>
    </w:p>
    <w:p w:rsidR="007B21E7" w:rsidRDefault="007B21E7" w:rsidP="0065588D">
      <w:pPr>
        <w:spacing w:line="390" w:lineRule="exact"/>
        <w:ind w:left="211" w:hangingChars="100" w:hanging="211"/>
      </w:pPr>
      <w:r w:rsidRPr="00B172F4">
        <w:rPr>
          <w:rFonts w:eastAsia="華康中黑體" w:hint="eastAsia"/>
        </w:rPr>
        <w:t>王委員婉諭：</w:t>
      </w:r>
      <w:r>
        <w:rPr>
          <w:rFonts w:hint="eastAsia"/>
        </w:rPr>
        <w:t>如果是在這個營業秘密宣導專區的話……</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有，他們說都有放上去。</w:t>
      </w:r>
    </w:p>
    <w:p w:rsidR="007B21E7" w:rsidRDefault="007B21E7" w:rsidP="0065588D">
      <w:pPr>
        <w:spacing w:line="390" w:lineRule="exact"/>
        <w:ind w:left="211" w:hangingChars="100" w:hanging="211"/>
      </w:pPr>
      <w:r w:rsidRPr="00B172F4">
        <w:rPr>
          <w:rFonts w:eastAsia="華康中黑體" w:hint="eastAsia"/>
        </w:rPr>
        <w:t>王委員婉諭：</w:t>
      </w:r>
      <w:r>
        <w:rPr>
          <w:rFonts w:hint="eastAsia"/>
        </w:rPr>
        <w:t>了解。如果有這樣的研究報告，也希望能夠一併更新，這樣才有辦法讓大家理解，避</w:t>
      </w:r>
      <w:r>
        <w:rPr>
          <w:rFonts w:hint="eastAsia"/>
        </w:rPr>
        <w:lastRenderedPageBreak/>
        <w:t>免剛才提到可能發生起訴率、定罪率偏低的現象，再麻煩經濟部一起努力。謝謝。</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好。</w:t>
      </w:r>
    </w:p>
    <w:p w:rsidR="007B21E7" w:rsidRDefault="007B21E7" w:rsidP="0065588D">
      <w:pPr>
        <w:spacing w:line="390" w:lineRule="exact"/>
        <w:ind w:left="211" w:hangingChars="100" w:hanging="211"/>
      </w:pPr>
      <w:r w:rsidRPr="00B172F4">
        <w:rPr>
          <w:rFonts w:eastAsia="華康中黑體" w:hint="eastAsia"/>
        </w:rPr>
        <w:t>主席：</w:t>
      </w:r>
      <w:r>
        <w:rPr>
          <w:rFonts w:hint="eastAsia"/>
        </w:rPr>
        <w:t>接下來登記發言的陳委員柏惟及曾委員銘宗均不在場。</w:t>
      </w:r>
    </w:p>
    <w:p w:rsidR="007B21E7" w:rsidRDefault="007B21E7" w:rsidP="0065588D">
      <w:pPr>
        <w:spacing w:line="390" w:lineRule="exact"/>
        <w:ind w:leftChars="100" w:left="211" w:firstLineChars="100" w:firstLine="211"/>
      </w:pPr>
      <w:r>
        <w:rPr>
          <w:rFonts w:hint="eastAsia"/>
        </w:rPr>
        <w:t>請鍾委員佳濱發言。</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w:t>
      </w:r>
      <w:r>
        <w:rPr>
          <w:rFonts w:hint="eastAsia"/>
        </w:rPr>
        <w:t>12</w:t>
      </w:r>
      <w:r>
        <w:rPr>
          <w:rFonts w:hint="eastAsia"/>
        </w:rPr>
        <w:t>時</w:t>
      </w:r>
      <w:r>
        <w:rPr>
          <w:rFonts w:hint="eastAsia"/>
        </w:rPr>
        <w:t>16</w:t>
      </w:r>
      <w:r>
        <w:rPr>
          <w:rFonts w:hint="eastAsia"/>
        </w:rPr>
        <w:t>分）主席、在場的委員先進、列席的政府機關首長及官員、會場的工作夥伴、媒體記者女士及先生。今天我們談營業秘密，那我們來談一下，小偷偷保險箱可以一次偷完，對不對？你有沒有聽過一種白領的智慧型犯罪，很久以前就有，銀行員從每個客戶往來的交易當中都偷一角，日積月累就偷很多，你覺得這算不算是偷竊？</w:t>
      </w:r>
    </w:p>
    <w:p w:rsidR="007B21E7" w:rsidRDefault="007B21E7" w:rsidP="0065588D">
      <w:pPr>
        <w:spacing w:line="390" w:lineRule="exact"/>
        <w:ind w:left="211" w:hangingChars="100" w:hanging="211"/>
      </w:pPr>
      <w:r w:rsidRPr="00B172F4">
        <w:rPr>
          <w:rFonts w:eastAsia="華康中黑體" w:hint="eastAsia"/>
        </w:rPr>
        <w:t>主席：</w:t>
      </w:r>
      <w:r>
        <w:rPr>
          <w:rFonts w:hint="eastAsia"/>
        </w:rPr>
        <w:t>請經濟部王部長說明。</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當然。</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好，我們來看一下營業秘密法，中國要竊取營業機密，他可以一次把你的整個文件偷走，他也有另外一個方式叫做「數字絲綢之路」。我不曉得副主委有沒有聽過一帶一路？</w:t>
      </w:r>
    </w:p>
    <w:p w:rsidR="007B21E7" w:rsidRDefault="007B21E7" w:rsidP="0065588D">
      <w:pPr>
        <w:spacing w:line="390" w:lineRule="exact"/>
        <w:ind w:left="211" w:hangingChars="100" w:hanging="211"/>
      </w:pPr>
      <w:r w:rsidRPr="00B172F4">
        <w:rPr>
          <w:rFonts w:eastAsia="華康中黑體" w:hint="eastAsia"/>
        </w:rPr>
        <w:t>主席：</w:t>
      </w:r>
      <w:r>
        <w:rPr>
          <w:rFonts w:hint="eastAsia"/>
        </w:rPr>
        <w:t>請陸委會李副主任委員說明。</w:t>
      </w:r>
    </w:p>
    <w:p w:rsidR="007B21E7" w:rsidRDefault="007B21E7" w:rsidP="0065588D">
      <w:pPr>
        <w:spacing w:line="390" w:lineRule="exact"/>
        <w:ind w:left="211" w:hangingChars="100" w:hanging="211"/>
      </w:pPr>
      <w:r w:rsidRPr="00B172F4">
        <w:rPr>
          <w:rFonts w:eastAsia="華康中黑體" w:hint="eastAsia"/>
        </w:rPr>
        <w:t>李副主任委員麗珍：</w:t>
      </w:r>
      <w:r>
        <w:rPr>
          <w:rFonts w:hint="eastAsia"/>
        </w:rPr>
        <w:t>是。</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那你有沒有聽過中國有一個數字絲綢之路？你知道嗎？</w:t>
      </w:r>
    </w:p>
    <w:p w:rsidR="007B21E7" w:rsidRDefault="007B21E7" w:rsidP="0065588D">
      <w:pPr>
        <w:spacing w:line="390" w:lineRule="exact"/>
        <w:ind w:left="211" w:hangingChars="100" w:hanging="211"/>
      </w:pPr>
      <w:r w:rsidRPr="00B172F4">
        <w:rPr>
          <w:rFonts w:eastAsia="華康中黑體" w:hint="eastAsia"/>
        </w:rPr>
        <w:t>李副主任委員麗珍：</w:t>
      </w:r>
      <w:r>
        <w:rPr>
          <w:rFonts w:hint="eastAsia"/>
        </w:rPr>
        <w:t>數位。我知道。</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你知道什麼內容？在各國、各公司及各人民之間的數據往來中，他希望能夠經由他的通路……</w:t>
      </w:r>
    </w:p>
    <w:p w:rsidR="007B21E7" w:rsidRDefault="007B21E7" w:rsidP="0065588D">
      <w:pPr>
        <w:spacing w:line="390" w:lineRule="exact"/>
        <w:ind w:left="211" w:hangingChars="100" w:hanging="211"/>
      </w:pPr>
      <w:r w:rsidRPr="00B172F4">
        <w:rPr>
          <w:rFonts w:eastAsia="華康中黑體" w:hint="eastAsia"/>
        </w:rPr>
        <w:t>李副主任委員麗珍：</w:t>
      </w:r>
      <w:r>
        <w:rPr>
          <w:rFonts w:hint="eastAsia"/>
        </w:rPr>
        <w:t>基礎建設。</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然後他在這個基礎建設的過程中，每天流通的數據一點一滴地跟你偷來，這樣算不算也是偷我們的營業機密？</w:t>
      </w:r>
    </w:p>
    <w:p w:rsidR="007B21E7" w:rsidRDefault="007B21E7" w:rsidP="0065588D">
      <w:pPr>
        <w:spacing w:line="390" w:lineRule="exact"/>
        <w:ind w:left="211" w:hangingChars="100" w:hanging="211"/>
      </w:pPr>
      <w:r w:rsidRPr="00B172F4">
        <w:rPr>
          <w:rFonts w:eastAsia="華康中黑體" w:hint="eastAsia"/>
        </w:rPr>
        <w:t>李副主任委員麗珍：</w:t>
      </w:r>
      <w:r>
        <w:rPr>
          <w:rFonts w:hint="eastAsia"/>
        </w:rPr>
        <w:t>確實有這個疑慮。</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好，部長，你來看一下，目前為因應中國的數字絲綢之路，在光纖陸纜跟海纜部分，美、澳、日已經共建太平洋海纜，我之前有質詢過；</w:t>
      </w:r>
      <w:r>
        <w:rPr>
          <w:rFonts w:hint="eastAsia"/>
        </w:rPr>
        <w:t>5G</w:t>
      </w:r>
      <w:r>
        <w:rPr>
          <w:rFonts w:hint="eastAsia"/>
        </w:rPr>
        <w:t>網路設備供應商方面，歐美也都封殺了華為，那麼現在就是一個大數據中心。目前基於這樣的數字絲綢之路，中國建立了一個基礎的區塊鏈平臺，叫做中國的</w:t>
      </w:r>
      <w:r>
        <w:rPr>
          <w:rFonts w:hint="eastAsia"/>
        </w:rPr>
        <w:t>BSN</w:t>
      </w:r>
      <w:r>
        <w:rPr>
          <w:rFonts w:hint="eastAsia"/>
        </w:rPr>
        <w:t>，連結了中國境內一百二十個節點，中國境外七個節點，結果我們看到一個最不被國際信任的國家，居然要提供各國信任的服務。部長，你知道區塊鏈的目的是要提供信任的服務吧！</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是。</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好，那我們再往下看，除了紅色供應鏈之外，我今天要問的是針對營業機密，我們怎麼樣去應對紅色區塊鏈？怎麼防堵？話說從頭往前看，在</w:t>
      </w:r>
      <w:r>
        <w:rPr>
          <w:rFonts w:hint="eastAsia"/>
        </w:rPr>
        <w:t>2019</w:t>
      </w:r>
      <w:r>
        <w:rPr>
          <w:rFonts w:hint="eastAsia"/>
        </w:rPr>
        <w:t>年國發會有一個臺灣區塊鏈大聯盟，是由前國發會主委陳美伶以及當時的科技部長共同推動，目前國發會的臺灣區塊鏈大聯盟進行的怎麼樣，請問處長知道嗎？</w:t>
      </w:r>
    </w:p>
    <w:p w:rsidR="007B21E7" w:rsidRDefault="007B21E7" w:rsidP="0065588D">
      <w:pPr>
        <w:spacing w:line="390" w:lineRule="exact"/>
        <w:ind w:left="211" w:hangingChars="100" w:hanging="211"/>
      </w:pPr>
      <w:r w:rsidRPr="00B172F4">
        <w:rPr>
          <w:rFonts w:eastAsia="華康中黑體" w:hint="eastAsia"/>
        </w:rPr>
        <w:t>主席：</w:t>
      </w:r>
      <w:r>
        <w:rPr>
          <w:rFonts w:hint="eastAsia"/>
        </w:rPr>
        <w:t>請國發會產業發展處詹處長說明。</w:t>
      </w:r>
    </w:p>
    <w:p w:rsidR="007B21E7" w:rsidRDefault="007B21E7" w:rsidP="0065588D">
      <w:pPr>
        <w:spacing w:line="390" w:lineRule="exact"/>
        <w:ind w:left="211" w:hangingChars="100" w:hanging="211"/>
      </w:pPr>
      <w:r w:rsidRPr="00B172F4">
        <w:rPr>
          <w:rFonts w:eastAsia="華康中黑體" w:hint="eastAsia"/>
        </w:rPr>
        <w:lastRenderedPageBreak/>
        <w:t>詹處長方冠：</w:t>
      </w:r>
      <w:r>
        <w:rPr>
          <w:rFonts w:hint="eastAsia"/>
        </w:rPr>
        <w:t>了解。</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能不能簡單跟大家報告一下？</w:t>
      </w:r>
    </w:p>
    <w:p w:rsidR="007B21E7" w:rsidRDefault="007B21E7" w:rsidP="0065588D">
      <w:pPr>
        <w:spacing w:line="390" w:lineRule="exact"/>
        <w:ind w:left="211" w:hangingChars="100" w:hanging="211"/>
      </w:pPr>
      <w:r w:rsidRPr="00B172F4">
        <w:rPr>
          <w:rFonts w:eastAsia="華康中黑體" w:hint="eastAsia"/>
        </w:rPr>
        <w:t>詹處長方冠：</w:t>
      </w:r>
      <w:r>
        <w:rPr>
          <w:rFonts w:hint="eastAsia"/>
        </w:rPr>
        <w:t>區塊鏈是政府跟民間一起籌組的，但主要還是由民間負責，目前秘書的業務主要是電腦公會處理。</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臺北市電腦公會？</w:t>
      </w:r>
    </w:p>
    <w:p w:rsidR="007B21E7" w:rsidRDefault="007B21E7" w:rsidP="0065588D">
      <w:pPr>
        <w:spacing w:line="390" w:lineRule="exact"/>
        <w:ind w:left="211" w:hangingChars="100" w:hanging="211"/>
      </w:pPr>
      <w:r w:rsidRPr="00B172F4">
        <w:rPr>
          <w:rFonts w:eastAsia="華康中黑體" w:hint="eastAsia"/>
        </w:rPr>
        <w:t>詹處長方冠：</w:t>
      </w:r>
      <w:r>
        <w:rPr>
          <w:rFonts w:hint="eastAsia"/>
        </w:rPr>
        <w:t>是。</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好，部長，臺北市電腦公會你們互動很多吧！其實經濟部也做了這些東西，包括以</w:t>
      </w:r>
      <w:r>
        <w:rPr>
          <w:rFonts w:hint="eastAsia"/>
        </w:rPr>
        <w:t>AI</w:t>
      </w:r>
      <w:r>
        <w:rPr>
          <w:rFonts w:hint="eastAsia"/>
        </w:rPr>
        <w:t>跟區塊鏈協助臺灣的農漁產品取得國際認證，其中經濟部技術處有一個智慧國際預認證創新服務，有沒有這樣的東西？</w:t>
      </w:r>
    </w:p>
    <w:p w:rsidR="007B21E7" w:rsidRDefault="007B21E7" w:rsidP="0065588D">
      <w:pPr>
        <w:spacing w:line="390" w:lineRule="exact"/>
        <w:ind w:left="211" w:hangingChars="100" w:hanging="211"/>
      </w:pPr>
      <w:r w:rsidRPr="00B172F4">
        <w:rPr>
          <w:rFonts w:eastAsia="華康中黑體" w:hint="eastAsia"/>
        </w:rPr>
        <w:t>主席：</w:t>
      </w:r>
      <w:r>
        <w:rPr>
          <w:rFonts w:hint="eastAsia"/>
        </w:rPr>
        <w:t>請經濟部技術處邱處長說明。</w:t>
      </w:r>
    </w:p>
    <w:p w:rsidR="007B21E7" w:rsidRDefault="007B21E7" w:rsidP="0065588D">
      <w:pPr>
        <w:spacing w:line="390" w:lineRule="exact"/>
        <w:ind w:left="211" w:hangingChars="100" w:hanging="211"/>
      </w:pPr>
      <w:r w:rsidRPr="00B172F4">
        <w:rPr>
          <w:rFonts w:eastAsia="華康中黑體" w:hint="eastAsia"/>
        </w:rPr>
        <w:t>邱處長求慧：</w:t>
      </w:r>
      <w:r>
        <w:rPr>
          <w:rFonts w:hint="eastAsia"/>
        </w:rPr>
        <w:t>有。</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請邱處長跟部長介紹一下。</w:t>
      </w:r>
    </w:p>
    <w:p w:rsidR="007B21E7" w:rsidRDefault="007B21E7" w:rsidP="0065588D">
      <w:pPr>
        <w:spacing w:line="390" w:lineRule="exact"/>
        <w:ind w:left="211" w:hangingChars="100" w:hanging="211"/>
      </w:pPr>
      <w:r w:rsidRPr="00B172F4">
        <w:rPr>
          <w:rFonts w:eastAsia="華康中黑體" w:hint="eastAsia"/>
        </w:rPr>
        <w:t>邱處長求慧：</w:t>
      </w:r>
      <w:r>
        <w:rPr>
          <w:rFonts w:hint="eastAsia"/>
        </w:rPr>
        <w:t>他們因為疫情的關係沒辦法面對面直接認證，所以他們用區塊鏈的方式做遠端認證，幫助業者可以透過國際認證。</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所以這是技術處促成的？</w:t>
      </w:r>
    </w:p>
    <w:p w:rsidR="007B21E7" w:rsidRDefault="007B21E7" w:rsidP="0065588D">
      <w:pPr>
        <w:spacing w:line="390" w:lineRule="exact"/>
        <w:ind w:left="211" w:hangingChars="100" w:hanging="211"/>
      </w:pPr>
      <w:r w:rsidRPr="00B172F4">
        <w:rPr>
          <w:rFonts w:eastAsia="華康中黑體" w:hint="eastAsia"/>
        </w:rPr>
        <w:t>邱處長求慧：</w:t>
      </w:r>
      <w:r>
        <w:rPr>
          <w:rFonts w:hint="eastAsia"/>
        </w:rPr>
        <w:t>對。</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而且農委會也能夠用。經濟部工業局也建立海運承攬區塊鏈的平臺，它可以做什麼事情？因為時間的關係，我直接進入內容。它可以有效地讓我們的海運承攬業者能夠用數據的方式達成目的。最後，問題出在哪裡？各部會各自為政，重複建立區塊鏈平臺，而且節點少，這樣的聯盟其實在區塊鏈的技術上並不夠安全，而且聚焦在國內，沒有跨境平臺，所以我給部長一個建議，你思考看看。我剛剛跟僑委會、貿協及外交部建議，為了協助臺商跟各國溝通，由國發會統合各部會建立制度，跟經濟部盤點需求建立應用，並請國家實驗研究院國網中心提供技術，幫我們政府建立區塊鏈的基礎建設，您覺得怎麼樣？</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謝謝委員提供這樣的建議，我們來看看相關的需求要怎麼樣跨部會做更好的整合。</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這個可能比較是經濟部技術處嗎？因為邱處長過去是科技部的，是要責成邱處長來協助這樣的工作嗎？未來窗口可以對他嗎？可以跟他詢問嗎？</w:t>
      </w:r>
    </w:p>
    <w:p w:rsidR="007B21E7" w:rsidRDefault="007B21E7" w:rsidP="0065588D">
      <w:pPr>
        <w:spacing w:line="390" w:lineRule="exact"/>
        <w:ind w:left="211" w:hangingChars="100" w:hanging="211"/>
      </w:pPr>
      <w:r w:rsidRPr="00B172F4">
        <w:rPr>
          <w:rFonts w:eastAsia="華康中黑體" w:hint="eastAsia"/>
        </w:rPr>
        <w:t>邱處長求慧：</w:t>
      </w:r>
      <w:r>
        <w:rPr>
          <w:rFonts w:hint="eastAsia"/>
        </w:rPr>
        <w:t>可以。</w:t>
      </w:r>
    </w:p>
    <w:p w:rsidR="007B21E7" w:rsidRDefault="007B21E7" w:rsidP="0065588D">
      <w:pPr>
        <w:spacing w:line="390" w:lineRule="exact"/>
        <w:ind w:left="211" w:hangingChars="100" w:hanging="211"/>
      </w:pPr>
      <w:r w:rsidRPr="00B172F4">
        <w:rPr>
          <w:rFonts w:eastAsia="華康中黑體" w:hint="eastAsia"/>
        </w:rPr>
        <w:t>王部長美花：</w:t>
      </w:r>
      <w:r>
        <w:rPr>
          <w:rFonts w:hint="eastAsia"/>
        </w:rPr>
        <w:t>可以。</w:t>
      </w:r>
    </w:p>
    <w:p w:rsidR="007B21E7" w:rsidRDefault="007B21E7" w:rsidP="0065588D">
      <w:pPr>
        <w:spacing w:line="390" w:lineRule="exact"/>
        <w:ind w:left="211" w:hangingChars="100" w:hanging="211"/>
      </w:pPr>
      <w:r w:rsidRPr="00B172F4">
        <w:rPr>
          <w:rFonts w:eastAsia="華康中黑體" w:hint="eastAsia"/>
        </w:rPr>
        <w:t>鍾委員佳濱：</w:t>
      </w:r>
      <w:r>
        <w:rPr>
          <w:rFonts w:hint="eastAsia"/>
        </w:rPr>
        <w:t>好，謝謝部長，謝謝處長，謝謝副主委。</w:t>
      </w:r>
    </w:p>
    <w:p w:rsidR="007B21E7" w:rsidRDefault="007B21E7" w:rsidP="0065588D">
      <w:pPr>
        <w:spacing w:line="390" w:lineRule="exact"/>
        <w:ind w:left="211" w:hangingChars="100" w:hanging="211"/>
      </w:pPr>
      <w:r w:rsidRPr="00B172F4">
        <w:rPr>
          <w:rFonts w:eastAsia="華康中黑體" w:hint="eastAsia"/>
        </w:rPr>
        <w:t>主席：</w:t>
      </w:r>
      <w:r>
        <w:rPr>
          <w:rFonts w:hint="eastAsia"/>
        </w:rPr>
        <w:t>謝謝鍾佳濱委員的質詢，謝謝各部會備詢。</w:t>
      </w:r>
    </w:p>
    <w:p w:rsidR="007B21E7" w:rsidRDefault="007B21E7" w:rsidP="0065588D">
      <w:pPr>
        <w:spacing w:line="390" w:lineRule="exact"/>
        <w:ind w:leftChars="100" w:left="211" w:firstLineChars="100" w:firstLine="211"/>
      </w:pPr>
      <w:r>
        <w:rPr>
          <w:rFonts w:hint="eastAsia"/>
        </w:rPr>
        <w:t>請許委員智傑發言。（不在場）許委員不在場。</w:t>
      </w:r>
    </w:p>
    <w:p w:rsidR="007B21E7" w:rsidRDefault="007B21E7" w:rsidP="0065588D">
      <w:pPr>
        <w:spacing w:line="390" w:lineRule="exact"/>
        <w:ind w:leftChars="100" w:left="211" w:firstLineChars="100" w:firstLine="211"/>
      </w:pPr>
      <w:r>
        <w:rPr>
          <w:rFonts w:hint="eastAsia"/>
        </w:rPr>
        <w:t>登記發言的委員除不在場者外，其餘均已發言完畢，詢答結束；委員葉毓蘭、陳明文及鄭麗文所提書面質詢，列入紀錄，刊登公報；書面質詢及未及答復部分，請相關單位於一週內以書面答復，並副知本會。</w:t>
      </w:r>
    </w:p>
    <w:p w:rsidR="007B21E7" w:rsidRPr="0065588D" w:rsidRDefault="007B21E7" w:rsidP="007B21E7">
      <w:pPr>
        <w:kinsoku/>
        <w:overflowPunct/>
        <w:spacing w:line="240" w:lineRule="auto"/>
        <w:jc w:val="left"/>
        <w:textAlignment w:val="auto"/>
        <w:rPr>
          <w:rFonts w:ascii="華康中黑體" w:eastAsia="華康中黑體"/>
          <w:noProof w:val="0"/>
          <w:szCs w:val="21"/>
        </w:rPr>
      </w:pPr>
      <w:r w:rsidRPr="0065588D">
        <w:rPr>
          <w:rFonts w:ascii="華康中黑體" w:eastAsia="華康中黑體" w:hint="eastAsia"/>
          <w:noProof w:val="0"/>
          <w:szCs w:val="21"/>
        </w:rPr>
        <w:lastRenderedPageBreak/>
        <w:t>委員葉毓蘭書面質詢：</w:t>
      </w:r>
    </w:p>
    <w:p w:rsidR="007B21E7" w:rsidRPr="007B21E7" w:rsidRDefault="007B21E7" w:rsidP="007B21E7">
      <w:pPr>
        <w:kinsoku/>
        <w:overflowPunct/>
        <w:spacing w:line="240" w:lineRule="auto"/>
        <w:jc w:val="left"/>
        <w:textAlignment w:val="auto"/>
        <w:rPr>
          <w:rFonts w:eastAsia="標楷體"/>
          <w:noProof w:val="0"/>
          <w:sz w:val="28"/>
        </w:rPr>
      </w:pPr>
      <w:r w:rsidRPr="007B21E7">
        <w:rPr>
          <w:rFonts w:eastAsia="標楷體"/>
          <w:noProof w:val="0"/>
          <w:sz w:val="28"/>
        </w:rPr>
        <w:fldChar w:fldCharType="begin"/>
      </w:r>
      <w:r w:rsidR="00D756F5">
        <w:rPr>
          <w:rFonts w:eastAsia="標楷體" w:hint="eastAsia"/>
          <w:noProof w:val="0"/>
          <w:sz w:val="28"/>
        </w:rPr>
        <w:instrText xml:space="preserve"> 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 xml:space="preserve">_01.jpg" \* MERGEFORMAT </w:instrText>
      </w:r>
      <w:r w:rsidRPr="007B21E7">
        <w:rPr>
          <w:rFonts w:eastAsia="標楷體"/>
          <w:noProof w:val="0"/>
          <w:sz w:val="28"/>
        </w:rPr>
        <w:fldChar w:fldCharType="separate"/>
      </w:r>
      <w:r w:rsidR="009D1E67">
        <w:rPr>
          <w:rFonts w:eastAsia="標楷體"/>
          <w:noProof w:val="0"/>
          <w:sz w:val="28"/>
        </w:rPr>
        <w:fldChar w:fldCharType="begin"/>
      </w:r>
      <w:r w:rsidR="009D1E67">
        <w:rPr>
          <w:rFonts w:eastAsia="標楷體"/>
          <w:noProof w:val="0"/>
          <w:sz w:val="28"/>
        </w:rPr>
        <w:instrText xml:space="preserve"> </w:instrText>
      </w:r>
      <w:r w:rsidR="009D1E67">
        <w:rPr>
          <w:rFonts w:eastAsia="標楷體" w:hint="eastAsia"/>
          <w:noProof w:val="0"/>
          <w:sz w:val="28"/>
        </w:rPr>
        <w:instrText>INCLUDEPICTURE  "D:\\f\\j116\\116_</w:instrText>
      </w:r>
      <w:r w:rsidR="009D1E67">
        <w:rPr>
          <w:rFonts w:eastAsia="標楷體" w:hint="eastAsia"/>
          <w:noProof w:val="0"/>
          <w:sz w:val="28"/>
        </w:rPr>
        <w:instrText>頁面</w:instrText>
      </w:r>
      <w:r w:rsidR="009D1E67">
        <w:rPr>
          <w:rFonts w:eastAsia="標楷體" w:hint="eastAsia"/>
          <w:noProof w:val="0"/>
          <w:sz w:val="28"/>
        </w:rPr>
        <w:instrText>_01.jpg" \* MERGEFORMATINET</w:instrText>
      </w:r>
      <w:r w:rsidR="009D1E67">
        <w:rPr>
          <w:rFonts w:eastAsia="標楷體"/>
          <w:noProof w:val="0"/>
          <w:sz w:val="28"/>
        </w:rPr>
        <w:instrText xml:space="preserve"> </w:instrText>
      </w:r>
      <w:r w:rsidR="009D1E67">
        <w:rPr>
          <w:rFonts w:eastAsia="標楷體"/>
          <w:noProof w:val="0"/>
          <w:sz w:val="28"/>
        </w:rPr>
        <w:fldChar w:fldCharType="separate"/>
      </w:r>
      <w:r w:rsidR="00A01D46">
        <w:rPr>
          <w:rFonts w:eastAsia="標楷體"/>
          <w:noProof w:val="0"/>
          <w:sz w:val="28"/>
        </w:rPr>
        <w:fldChar w:fldCharType="begin"/>
      </w:r>
      <w:r w:rsidR="00A01D46">
        <w:rPr>
          <w:rFonts w:eastAsia="標楷體"/>
          <w:noProof w:val="0"/>
          <w:sz w:val="28"/>
        </w:rPr>
        <w:instrText xml:space="preserve"> </w:instrText>
      </w:r>
      <w:r w:rsidR="00A01D46">
        <w:rPr>
          <w:rFonts w:eastAsia="標楷體" w:hint="eastAsia"/>
          <w:noProof w:val="0"/>
          <w:sz w:val="28"/>
        </w:rPr>
        <w:instrText>INCLUDEPICTURE  "D:\\f\\j116\\116_</w:instrText>
      </w:r>
      <w:r w:rsidR="00A01D46">
        <w:rPr>
          <w:rFonts w:eastAsia="標楷體" w:hint="eastAsia"/>
          <w:noProof w:val="0"/>
          <w:sz w:val="28"/>
        </w:rPr>
        <w:instrText>頁面</w:instrText>
      </w:r>
      <w:r w:rsidR="00A01D46">
        <w:rPr>
          <w:rFonts w:eastAsia="標楷體" w:hint="eastAsia"/>
          <w:noProof w:val="0"/>
          <w:sz w:val="28"/>
        </w:rPr>
        <w:instrText>_01.jpg" \* MERGEFORMATINET</w:instrText>
      </w:r>
      <w:r w:rsidR="00A01D46">
        <w:rPr>
          <w:rFonts w:eastAsia="標楷體"/>
          <w:noProof w:val="0"/>
          <w:sz w:val="28"/>
        </w:rPr>
        <w:instrText xml:space="preserve"> </w:instrText>
      </w:r>
      <w:r w:rsidR="00A01D46">
        <w:rPr>
          <w:rFonts w:eastAsia="標楷體"/>
          <w:noProof w:val="0"/>
          <w:sz w:val="28"/>
        </w:rPr>
        <w:fldChar w:fldCharType="separate"/>
      </w:r>
      <w:r w:rsidR="00DC32E0">
        <w:rPr>
          <w:rFonts w:eastAsia="標楷體"/>
          <w:noProof w:val="0"/>
          <w:sz w:val="28"/>
        </w:rPr>
        <w:fldChar w:fldCharType="begin"/>
      </w:r>
      <w:r w:rsidR="00DC32E0">
        <w:rPr>
          <w:rFonts w:eastAsia="標楷體"/>
          <w:noProof w:val="0"/>
          <w:sz w:val="28"/>
        </w:rPr>
        <w:instrText xml:space="preserve"> </w:instrText>
      </w:r>
      <w:r w:rsidR="00DC32E0">
        <w:rPr>
          <w:rFonts w:eastAsia="標楷體" w:hint="eastAsia"/>
          <w:noProof w:val="0"/>
          <w:sz w:val="28"/>
        </w:rPr>
        <w:instrText>INCLUDEPICTURE  "D:\\f\\j116\\116_</w:instrText>
      </w:r>
      <w:r w:rsidR="00DC32E0">
        <w:rPr>
          <w:rFonts w:eastAsia="標楷體" w:hint="eastAsia"/>
          <w:noProof w:val="0"/>
          <w:sz w:val="28"/>
        </w:rPr>
        <w:instrText>頁面</w:instrText>
      </w:r>
      <w:r w:rsidR="00DC32E0">
        <w:rPr>
          <w:rFonts w:eastAsia="標楷體" w:hint="eastAsia"/>
          <w:noProof w:val="0"/>
          <w:sz w:val="28"/>
        </w:rPr>
        <w:instrText>_01.jpg" \* MERGEFORMATINET</w:instrText>
      </w:r>
      <w:r w:rsidR="00DC32E0">
        <w:rPr>
          <w:rFonts w:eastAsia="標楷體"/>
          <w:noProof w:val="0"/>
          <w:sz w:val="28"/>
        </w:rPr>
        <w:instrText xml:space="preserve"> </w:instrText>
      </w:r>
      <w:r w:rsidR="00DC32E0">
        <w:rPr>
          <w:rFonts w:eastAsia="標楷體"/>
          <w:noProof w:val="0"/>
          <w:sz w:val="28"/>
        </w:rPr>
        <w:fldChar w:fldCharType="separate"/>
      </w:r>
      <w:r w:rsidR="0013493D">
        <w:rPr>
          <w:rFonts w:eastAsia="標楷體"/>
          <w:noProof w:val="0"/>
          <w:sz w:val="28"/>
        </w:rPr>
        <w:fldChar w:fldCharType="begin"/>
      </w:r>
      <w:r w:rsidR="0013493D">
        <w:rPr>
          <w:rFonts w:eastAsia="標楷體"/>
          <w:noProof w:val="0"/>
          <w:sz w:val="28"/>
        </w:rPr>
        <w:instrText xml:space="preserve"> </w:instrText>
      </w:r>
      <w:r w:rsidR="0013493D">
        <w:rPr>
          <w:rFonts w:eastAsia="標楷體" w:hint="eastAsia"/>
          <w:noProof w:val="0"/>
          <w:sz w:val="28"/>
        </w:rPr>
        <w:instrText>INCLUDEPICTURE  "D:\\f\\</w:instrText>
      </w:r>
      <w:r w:rsidR="0013493D">
        <w:rPr>
          <w:rFonts w:eastAsia="標楷體" w:hint="eastAsia"/>
          <w:noProof w:val="0"/>
          <w:sz w:val="28"/>
        </w:rPr>
        <w:instrText>陳冠如</w:instrText>
      </w:r>
      <w:r w:rsidR="0013493D">
        <w:rPr>
          <w:rFonts w:eastAsia="標楷體" w:hint="eastAsia"/>
          <w:noProof w:val="0"/>
          <w:sz w:val="28"/>
        </w:rPr>
        <w:instrText>\\</w:instrText>
      </w:r>
      <w:r w:rsidR="0013493D">
        <w:rPr>
          <w:rFonts w:eastAsia="標楷體" w:hint="eastAsia"/>
          <w:noProof w:val="0"/>
          <w:sz w:val="28"/>
        </w:rPr>
        <w:instrText>工作</w:instrText>
      </w:r>
      <w:r w:rsidR="0013493D">
        <w:rPr>
          <w:rFonts w:eastAsia="標楷體" w:hint="eastAsia"/>
          <w:noProof w:val="0"/>
          <w:sz w:val="28"/>
        </w:rPr>
        <w:instrText>\\</w:instrText>
      </w:r>
      <w:r w:rsidR="0013493D">
        <w:rPr>
          <w:rFonts w:eastAsia="標楷體" w:hint="eastAsia"/>
          <w:noProof w:val="0"/>
          <w:sz w:val="28"/>
        </w:rPr>
        <w:instrText>完稿</w:instrText>
      </w:r>
      <w:r w:rsidR="0013493D">
        <w:rPr>
          <w:rFonts w:eastAsia="標楷體" w:hint="eastAsia"/>
          <w:noProof w:val="0"/>
          <w:sz w:val="28"/>
        </w:rPr>
        <w:instrText>\\j116\\116_</w:instrText>
      </w:r>
      <w:r w:rsidR="0013493D">
        <w:rPr>
          <w:rFonts w:eastAsia="標楷體" w:hint="eastAsia"/>
          <w:noProof w:val="0"/>
          <w:sz w:val="28"/>
        </w:rPr>
        <w:instrText>頁面</w:instrText>
      </w:r>
      <w:r w:rsidR="0013493D">
        <w:rPr>
          <w:rFonts w:eastAsia="標楷體" w:hint="eastAsia"/>
          <w:noProof w:val="0"/>
          <w:sz w:val="28"/>
        </w:rPr>
        <w:instrText>_01.jpg" \* MERGEFORMATINET</w:instrText>
      </w:r>
      <w:r w:rsidR="0013493D">
        <w:rPr>
          <w:rFonts w:eastAsia="標楷體"/>
          <w:noProof w:val="0"/>
          <w:sz w:val="28"/>
        </w:rPr>
        <w:instrText xml:space="preserve"> </w:instrText>
      </w:r>
      <w:r w:rsidR="0013493D">
        <w:rPr>
          <w:rFonts w:eastAsia="標楷體"/>
          <w:noProof w:val="0"/>
          <w:sz w:val="28"/>
        </w:rPr>
        <w:fldChar w:fldCharType="separate"/>
      </w:r>
      <w:r w:rsidR="00576AC5">
        <w:rPr>
          <w:rFonts w:eastAsia="標楷體"/>
          <w:noProof w:val="0"/>
          <w:sz w:val="28"/>
        </w:rPr>
        <w:fldChar w:fldCharType="begin"/>
      </w:r>
      <w:r w:rsidR="00576AC5">
        <w:rPr>
          <w:rFonts w:eastAsia="標楷體"/>
          <w:noProof w:val="0"/>
          <w:sz w:val="28"/>
        </w:rPr>
        <w:instrText xml:space="preserve"> </w:instrText>
      </w:r>
      <w:r w:rsidR="00576AC5">
        <w:rPr>
          <w:rFonts w:eastAsia="標楷體" w:hint="eastAsia"/>
          <w:noProof w:val="0"/>
          <w:sz w:val="28"/>
        </w:rPr>
        <w:instrText>INCLUDEPICTURE  "D:\\f\\</w:instrText>
      </w:r>
      <w:r w:rsidR="00576AC5">
        <w:rPr>
          <w:rFonts w:eastAsia="標楷體" w:hint="eastAsia"/>
          <w:noProof w:val="0"/>
          <w:sz w:val="28"/>
        </w:rPr>
        <w:instrText>陳冠如</w:instrText>
      </w:r>
      <w:r w:rsidR="00576AC5">
        <w:rPr>
          <w:rFonts w:eastAsia="標楷體" w:hint="eastAsia"/>
          <w:noProof w:val="0"/>
          <w:sz w:val="28"/>
        </w:rPr>
        <w:instrText>\\</w:instrText>
      </w:r>
      <w:r w:rsidR="00576AC5">
        <w:rPr>
          <w:rFonts w:eastAsia="標楷體" w:hint="eastAsia"/>
          <w:noProof w:val="0"/>
          <w:sz w:val="28"/>
        </w:rPr>
        <w:instrText>工作</w:instrText>
      </w:r>
      <w:r w:rsidR="00576AC5">
        <w:rPr>
          <w:rFonts w:eastAsia="標楷體" w:hint="eastAsia"/>
          <w:noProof w:val="0"/>
          <w:sz w:val="28"/>
        </w:rPr>
        <w:instrText>\\</w:instrText>
      </w:r>
      <w:r w:rsidR="00576AC5">
        <w:rPr>
          <w:rFonts w:eastAsia="標楷體" w:hint="eastAsia"/>
          <w:noProof w:val="0"/>
          <w:sz w:val="28"/>
        </w:rPr>
        <w:instrText>完稿</w:instrText>
      </w:r>
      <w:r w:rsidR="00576AC5">
        <w:rPr>
          <w:rFonts w:eastAsia="標楷體" w:hint="eastAsia"/>
          <w:noProof w:val="0"/>
          <w:sz w:val="28"/>
        </w:rPr>
        <w:instrText>\\j116\\116_</w:instrText>
      </w:r>
      <w:r w:rsidR="00576AC5">
        <w:rPr>
          <w:rFonts w:eastAsia="標楷體" w:hint="eastAsia"/>
          <w:noProof w:val="0"/>
          <w:sz w:val="28"/>
        </w:rPr>
        <w:instrText>頁面</w:instrText>
      </w:r>
      <w:r w:rsidR="00576AC5">
        <w:rPr>
          <w:rFonts w:eastAsia="標楷體" w:hint="eastAsia"/>
          <w:noProof w:val="0"/>
          <w:sz w:val="28"/>
        </w:rPr>
        <w:instrText>_01.jpg" \* MERGEFORMATINET</w:instrText>
      </w:r>
      <w:r w:rsidR="00576AC5">
        <w:rPr>
          <w:rFonts w:eastAsia="標楷體"/>
          <w:noProof w:val="0"/>
          <w:sz w:val="28"/>
        </w:rPr>
        <w:instrText xml:space="preserve"> </w:instrText>
      </w:r>
      <w:r w:rsidR="00576AC5">
        <w:rPr>
          <w:rFonts w:eastAsia="標楷體"/>
          <w:noProof w:val="0"/>
          <w:sz w:val="28"/>
        </w:rPr>
        <w:fldChar w:fldCharType="separate"/>
      </w:r>
      <w:r w:rsidR="00D756F5">
        <w:rPr>
          <w:rFonts w:eastAsia="標楷體"/>
          <w:noProof w:val="0"/>
          <w:sz w:val="28"/>
        </w:rPr>
        <w:fldChar w:fldCharType="begin"/>
      </w:r>
      <w:r w:rsidR="00D756F5">
        <w:rPr>
          <w:rFonts w:eastAsia="標楷體"/>
          <w:noProof w:val="0"/>
          <w:sz w:val="28"/>
        </w:rPr>
        <w:instrText xml:space="preserve"> </w:instrText>
      </w:r>
      <w:r w:rsidR="00D756F5">
        <w:rPr>
          <w:rFonts w:eastAsia="標楷體" w:hint="eastAsia"/>
          <w:noProof w:val="0"/>
          <w:sz w:val="28"/>
        </w:rPr>
        <w:instrText>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_01.jpg" \* MERGEFORMATINET</w:instrText>
      </w:r>
      <w:r w:rsidR="00D756F5">
        <w:rPr>
          <w:rFonts w:eastAsia="標楷體"/>
          <w:noProof w:val="0"/>
          <w:sz w:val="28"/>
        </w:rPr>
        <w:instrText xml:space="preserve"> </w:instrText>
      </w:r>
      <w:r w:rsidR="00D756F5">
        <w:rPr>
          <w:rFonts w:eastAsia="標楷體"/>
          <w:noProof w:val="0"/>
          <w:sz w:val="28"/>
        </w:rPr>
        <w:fldChar w:fldCharType="separate"/>
      </w:r>
      <w:r w:rsidR="00D756F5">
        <w:rPr>
          <w:rFonts w:eastAsia="標楷體"/>
          <w:noProof w:val="0"/>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06.75pt">
            <v:imagedata r:id="rId11" r:href="rId12" cropbottom="2206f"/>
            <o:lock v:ext="edit" aspectratio="f"/>
          </v:shape>
        </w:pict>
      </w:r>
      <w:r w:rsidR="00D756F5">
        <w:rPr>
          <w:rFonts w:eastAsia="標楷體"/>
          <w:noProof w:val="0"/>
          <w:sz w:val="28"/>
        </w:rPr>
        <w:fldChar w:fldCharType="end"/>
      </w:r>
      <w:r w:rsidR="00576AC5">
        <w:rPr>
          <w:rFonts w:eastAsia="標楷體"/>
          <w:noProof w:val="0"/>
          <w:sz w:val="28"/>
        </w:rPr>
        <w:fldChar w:fldCharType="end"/>
      </w:r>
      <w:r w:rsidR="0013493D">
        <w:rPr>
          <w:rFonts w:eastAsia="標楷體"/>
          <w:noProof w:val="0"/>
          <w:sz w:val="28"/>
        </w:rPr>
        <w:fldChar w:fldCharType="end"/>
      </w:r>
      <w:r w:rsidR="00DC32E0">
        <w:rPr>
          <w:rFonts w:eastAsia="標楷體"/>
          <w:noProof w:val="0"/>
          <w:sz w:val="28"/>
        </w:rPr>
        <w:fldChar w:fldCharType="end"/>
      </w:r>
      <w:r w:rsidR="00A01D46">
        <w:rPr>
          <w:rFonts w:eastAsia="標楷體"/>
          <w:noProof w:val="0"/>
          <w:sz w:val="28"/>
        </w:rPr>
        <w:fldChar w:fldCharType="end"/>
      </w:r>
      <w:r w:rsidR="009D1E67">
        <w:rPr>
          <w:rFonts w:eastAsia="標楷體"/>
          <w:noProof w:val="0"/>
          <w:sz w:val="28"/>
        </w:rPr>
        <w:fldChar w:fldCharType="end"/>
      </w:r>
      <w:r w:rsidRPr="007B21E7">
        <w:rPr>
          <w:rFonts w:eastAsia="標楷體"/>
          <w:noProof w:val="0"/>
          <w:sz w:val="28"/>
        </w:rPr>
        <w:fldChar w:fldCharType="end"/>
      </w:r>
    </w:p>
    <w:p w:rsidR="007B21E7" w:rsidRPr="0065588D" w:rsidRDefault="007B21E7" w:rsidP="007B21E7">
      <w:pPr>
        <w:kinsoku/>
        <w:overflowPunct/>
        <w:spacing w:line="240" w:lineRule="auto"/>
        <w:jc w:val="left"/>
        <w:textAlignment w:val="auto"/>
        <w:rPr>
          <w:rFonts w:ascii="華康中黑體" w:eastAsia="華康中黑體"/>
          <w:noProof w:val="0"/>
          <w:szCs w:val="21"/>
        </w:rPr>
      </w:pPr>
      <w:r w:rsidRPr="007B21E7">
        <w:rPr>
          <w:rFonts w:eastAsia="標楷體"/>
          <w:noProof w:val="0"/>
          <w:sz w:val="28"/>
        </w:rPr>
        <w:br w:type="page"/>
      </w:r>
      <w:r w:rsidRPr="0065588D">
        <w:rPr>
          <w:rFonts w:ascii="華康中黑體" w:eastAsia="華康中黑體" w:hint="eastAsia"/>
          <w:noProof w:val="0"/>
          <w:szCs w:val="21"/>
        </w:rPr>
        <w:lastRenderedPageBreak/>
        <w:t>委員陳明文書面質詢：</w:t>
      </w:r>
    </w:p>
    <w:p w:rsidR="007B21E7" w:rsidRPr="007B21E7" w:rsidRDefault="007B21E7" w:rsidP="007B21E7">
      <w:pPr>
        <w:kinsoku/>
        <w:overflowPunct/>
        <w:spacing w:line="240" w:lineRule="auto"/>
        <w:jc w:val="left"/>
        <w:textAlignment w:val="auto"/>
        <w:rPr>
          <w:rFonts w:eastAsia="標楷體"/>
          <w:noProof w:val="0"/>
          <w:sz w:val="28"/>
        </w:rPr>
        <w:sectPr w:rsidR="007B21E7" w:rsidRPr="007B21E7" w:rsidSect="00D66B80">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984" w:right="1417" w:bottom="1417" w:left="1417" w:header="1417" w:footer="850" w:gutter="0"/>
          <w:cols w:space="720"/>
          <w:docGrid w:type="linesAndChars" w:linePitch="381" w:charSpace="200"/>
        </w:sectPr>
      </w:pPr>
      <w:r w:rsidRPr="007B21E7">
        <w:rPr>
          <w:rFonts w:eastAsia="標楷體"/>
          <w:noProof w:val="0"/>
          <w:sz w:val="28"/>
        </w:rPr>
        <w:fldChar w:fldCharType="begin"/>
      </w:r>
      <w:r w:rsidR="00D756F5">
        <w:rPr>
          <w:rFonts w:eastAsia="標楷體" w:hint="eastAsia"/>
          <w:noProof w:val="0"/>
          <w:sz w:val="28"/>
        </w:rPr>
        <w:instrText xml:space="preserve"> 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 xml:space="preserve">_02.jpg" \* MERGEFORMAT </w:instrText>
      </w:r>
      <w:r w:rsidRPr="007B21E7">
        <w:rPr>
          <w:rFonts w:eastAsia="標楷體"/>
          <w:noProof w:val="0"/>
          <w:sz w:val="28"/>
        </w:rPr>
        <w:fldChar w:fldCharType="separate"/>
      </w:r>
      <w:r w:rsidR="009D1E67">
        <w:rPr>
          <w:rFonts w:eastAsia="標楷體"/>
          <w:noProof w:val="0"/>
          <w:sz w:val="28"/>
        </w:rPr>
        <w:fldChar w:fldCharType="begin"/>
      </w:r>
      <w:r w:rsidR="009D1E67">
        <w:rPr>
          <w:rFonts w:eastAsia="標楷體"/>
          <w:noProof w:val="0"/>
          <w:sz w:val="28"/>
        </w:rPr>
        <w:instrText xml:space="preserve"> </w:instrText>
      </w:r>
      <w:r w:rsidR="009D1E67">
        <w:rPr>
          <w:rFonts w:eastAsia="標楷體" w:hint="eastAsia"/>
          <w:noProof w:val="0"/>
          <w:sz w:val="28"/>
        </w:rPr>
        <w:instrText>INCLUDEPICTURE  "D:\\f\\j116\\116_</w:instrText>
      </w:r>
      <w:r w:rsidR="009D1E67">
        <w:rPr>
          <w:rFonts w:eastAsia="標楷體" w:hint="eastAsia"/>
          <w:noProof w:val="0"/>
          <w:sz w:val="28"/>
        </w:rPr>
        <w:instrText>頁面</w:instrText>
      </w:r>
      <w:r w:rsidR="009D1E67">
        <w:rPr>
          <w:rFonts w:eastAsia="標楷體" w:hint="eastAsia"/>
          <w:noProof w:val="0"/>
          <w:sz w:val="28"/>
        </w:rPr>
        <w:instrText>_02.jpg" \* MERGEFORMATINET</w:instrText>
      </w:r>
      <w:r w:rsidR="009D1E67">
        <w:rPr>
          <w:rFonts w:eastAsia="標楷體"/>
          <w:noProof w:val="0"/>
          <w:sz w:val="28"/>
        </w:rPr>
        <w:instrText xml:space="preserve"> </w:instrText>
      </w:r>
      <w:r w:rsidR="009D1E67">
        <w:rPr>
          <w:rFonts w:eastAsia="標楷體"/>
          <w:noProof w:val="0"/>
          <w:sz w:val="28"/>
        </w:rPr>
        <w:fldChar w:fldCharType="separate"/>
      </w:r>
      <w:r w:rsidR="00A01D46">
        <w:rPr>
          <w:rFonts w:eastAsia="標楷體"/>
          <w:noProof w:val="0"/>
          <w:sz w:val="28"/>
        </w:rPr>
        <w:fldChar w:fldCharType="begin"/>
      </w:r>
      <w:r w:rsidR="00A01D46">
        <w:rPr>
          <w:rFonts w:eastAsia="標楷體"/>
          <w:noProof w:val="0"/>
          <w:sz w:val="28"/>
        </w:rPr>
        <w:instrText xml:space="preserve"> </w:instrText>
      </w:r>
      <w:r w:rsidR="00A01D46">
        <w:rPr>
          <w:rFonts w:eastAsia="標楷體" w:hint="eastAsia"/>
          <w:noProof w:val="0"/>
          <w:sz w:val="28"/>
        </w:rPr>
        <w:instrText>INCLUDEPICTURE  "D:\\f\\j116\\116_</w:instrText>
      </w:r>
      <w:r w:rsidR="00A01D46">
        <w:rPr>
          <w:rFonts w:eastAsia="標楷體" w:hint="eastAsia"/>
          <w:noProof w:val="0"/>
          <w:sz w:val="28"/>
        </w:rPr>
        <w:instrText>頁面</w:instrText>
      </w:r>
      <w:r w:rsidR="00A01D46">
        <w:rPr>
          <w:rFonts w:eastAsia="標楷體" w:hint="eastAsia"/>
          <w:noProof w:val="0"/>
          <w:sz w:val="28"/>
        </w:rPr>
        <w:instrText>_02.jpg" \* MERGEFORMATINET</w:instrText>
      </w:r>
      <w:r w:rsidR="00A01D46">
        <w:rPr>
          <w:rFonts w:eastAsia="標楷體"/>
          <w:noProof w:val="0"/>
          <w:sz w:val="28"/>
        </w:rPr>
        <w:instrText xml:space="preserve"> </w:instrText>
      </w:r>
      <w:r w:rsidR="00A01D46">
        <w:rPr>
          <w:rFonts w:eastAsia="標楷體"/>
          <w:noProof w:val="0"/>
          <w:sz w:val="28"/>
        </w:rPr>
        <w:fldChar w:fldCharType="separate"/>
      </w:r>
      <w:r w:rsidR="00DC32E0">
        <w:rPr>
          <w:rFonts w:eastAsia="標楷體"/>
          <w:noProof w:val="0"/>
          <w:sz w:val="28"/>
        </w:rPr>
        <w:fldChar w:fldCharType="begin"/>
      </w:r>
      <w:r w:rsidR="00DC32E0">
        <w:rPr>
          <w:rFonts w:eastAsia="標楷體"/>
          <w:noProof w:val="0"/>
          <w:sz w:val="28"/>
        </w:rPr>
        <w:instrText xml:space="preserve"> </w:instrText>
      </w:r>
      <w:r w:rsidR="00DC32E0">
        <w:rPr>
          <w:rFonts w:eastAsia="標楷體" w:hint="eastAsia"/>
          <w:noProof w:val="0"/>
          <w:sz w:val="28"/>
        </w:rPr>
        <w:instrText>INCLUDEPICTURE  "D:\\f\\j116\\116_</w:instrText>
      </w:r>
      <w:r w:rsidR="00DC32E0">
        <w:rPr>
          <w:rFonts w:eastAsia="標楷體" w:hint="eastAsia"/>
          <w:noProof w:val="0"/>
          <w:sz w:val="28"/>
        </w:rPr>
        <w:instrText>頁面</w:instrText>
      </w:r>
      <w:r w:rsidR="00DC32E0">
        <w:rPr>
          <w:rFonts w:eastAsia="標楷體" w:hint="eastAsia"/>
          <w:noProof w:val="0"/>
          <w:sz w:val="28"/>
        </w:rPr>
        <w:instrText>_02.jpg" \* MERGEFORMATINET</w:instrText>
      </w:r>
      <w:r w:rsidR="00DC32E0">
        <w:rPr>
          <w:rFonts w:eastAsia="標楷體"/>
          <w:noProof w:val="0"/>
          <w:sz w:val="28"/>
        </w:rPr>
        <w:instrText xml:space="preserve"> </w:instrText>
      </w:r>
      <w:r w:rsidR="00DC32E0">
        <w:rPr>
          <w:rFonts w:eastAsia="標楷體"/>
          <w:noProof w:val="0"/>
          <w:sz w:val="28"/>
        </w:rPr>
        <w:fldChar w:fldCharType="separate"/>
      </w:r>
      <w:r w:rsidR="0013493D">
        <w:rPr>
          <w:rFonts w:eastAsia="標楷體"/>
          <w:noProof w:val="0"/>
          <w:sz w:val="28"/>
        </w:rPr>
        <w:fldChar w:fldCharType="begin"/>
      </w:r>
      <w:r w:rsidR="0013493D">
        <w:rPr>
          <w:rFonts w:eastAsia="標楷體"/>
          <w:noProof w:val="0"/>
          <w:sz w:val="28"/>
        </w:rPr>
        <w:instrText xml:space="preserve"> </w:instrText>
      </w:r>
      <w:r w:rsidR="0013493D">
        <w:rPr>
          <w:rFonts w:eastAsia="標楷體" w:hint="eastAsia"/>
          <w:noProof w:val="0"/>
          <w:sz w:val="28"/>
        </w:rPr>
        <w:instrText>INCLUDEPICTURE  "D:\\f\\</w:instrText>
      </w:r>
      <w:r w:rsidR="0013493D">
        <w:rPr>
          <w:rFonts w:eastAsia="標楷體" w:hint="eastAsia"/>
          <w:noProof w:val="0"/>
          <w:sz w:val="28"/>
        </w:rPr>
        <w:instrText>陳冠如</w:instrText>
      </w:r>
      <w:r w:rsidR="0013493D">
        <w:rPr>
          <w:rFonts w:eastAsia="標楷體" w:hint="eastAsia"/>
          <w:noProof w:val="0"/>
          <w:sz w:val="28"/>
        </w:rPr>
        <w:instrText>\\</w:instrText>
      </w:r>
      <w:r w:rsidR="0013493D">
        <w:rPr>
          <w:rFonts w:eastAsia="標楷體" w:hint="eastAsia"/>
          <w:noProof w:val="0"/>
          <w:sz w:val="28"/>
        </w:rPr>
        <w:instrText>工作</w:instrText>
      </w:r>
      <w:r w:rsidR="0013493D">
        <w:rPr>
          <w:rFonts w:eastAsia="標楷體" w:hint="eastAsia"/>
          <w:noProof w:val="0"/>
          <w:sz w:val="28"/>
        </w:rPr>
        <w:instrText>\\</w:instrText>
      </w:r>
      <w:r w:rsidR="0013493D">
        <w:rPr>
          <w:rFonts w:eastAsia="標楷體" w:hint="eastAsia"/>
          <w:noProof w:val="0"/>
          <w:sz w:val="28"/>
        </w:rPr>
        <w:instrText>完稿</w:instrText>
      </w:r>
      <w:r w:rsidR="0013493D">
        <w:rPr>
          <w:rFonts w:eastAsia="標楷體" w:hint="eastAsia"/>
          <w:noProof w:val="0"/>
          <w:sz w:val="28"/>
        </w:rPr>
        <w:instrText>\\j116\\116_</w:instrText>
      </w:r>
      <w:r w:rsidR="0013493D">
        <w:rPr>
          <w:rFonts w:eastAsia="標楷體" w:hint="eastAsia"/>
          <w:noProof w:val="0"/>
          <w:sz w:val="28"/>
        </w:rPr>
        <w:instrText>頁面</w:instrText>
      </w:r>
      <w:r w:rsidR="0013493D">
        <w:rPr>
          <w:rFonts w:eastAsia="標楷體" w:hint="eastAsia"/>
          <w:noProof w:val="0"/>
          <w:sz w:val="28"/>
        </w:rPr>
        <w:instrText>_02.jpg" \* MERGEFORMATINET</w:instrText>
      </w:r>
      <w:r w:rsidR="0013493D">
        <w:rPr>
          <w:rFonts w:eastAsia="標楷體"/>
          <w:noProof w:val="0"/>
          <w:sz w:val="28"/>
        </w:rPr>
        <w:instrText xml:space="preserve"> </w:instrText>
      </w:r>
      <w:r w:rsidR="0013493D">
        <w:rPr>
          <w:rFonts w:eastAsia="標楷體"/>
          <w:noProof w:val="0"/>
          <w:sz w:val="28"/>
        </w:rPr>
        <w:fldChar w:fldCharType="separate"/>
      </w:r>
      <w:r w:rsidR="00576AC5">
        <w:rPr>
          <w:rFonts w:eastAsia="標楷體"/>
          <w:noProof w:val="0"/>
          <w:sz w:val="28"/>
        </w:rPr>
        <w:fldChar w:fldCharType="begin"/>
      </w:r>
      <w:r w:rsidR="00576AC5">
        <w:rPr>
          <w:rFonts w:eastAsia="標楷體"/>
          <w:noProof w:val="0"/>
          <w:sz w:val="28"/>
        </w:rPr>
        <w:instrText xml:space="preserve"> </w:instrText>
      </w:r>
      <w:r w:rsidR="00576AC5">
        <w:rPr>
          <w:rFonts w:eastAsia="標楷體" w:hint="eastAsia"/>
          <w:noProof w:val="0"/>
          <w:sz w:val="28"/>
        </w:rPr>
        <w:instrText>INCLUDEPICTURE  "D:\\f\\</w:instrText>
      </w:r>
      <w:r w:rsidR="00576AC5">
        <w:rPr>
          <w:rFonts w:eastAsia="標楷體" w:hint="eastAsia"/>
          <w:noProof w:val="0"/>
          <w:sz w:val="28"/>
        </w:rPr>
        <w:instrText>陳冠如</w:instrText>
      </w:r>
      <w:r w:rsidR="00576AC5">
        <w:rPr>
          <w:rFonts w:eastAsia="標楷體" w:hint="eastAsia"/>
          <w:noProof w:val="0"/>
          <w:sz w:val="28"/>
        </w:rPr>
        <w:instrText>\\</w:instrText>
      </w:r>
      <w:r w:rsidR="00576AC5">
        <w:rPr>
          <w:rFonts w:eastAsia="標楷體" w:hint="eastAsia"/>
          <w:noProof w:val="0"/>
          <w:sz w:val="28"/>
        </w:rPr>
        <w:instrText>工作</w:instrText>
      </w:r>
      <w:r w:rsidR="00576AC5">
        <w:rPr>
          <w:rFonts w:eastAsia="標楷體" w:hint="eastAsia"/>
          <w:noProof w:val="0"/>
          <w:sz w:val="28"/>
        </w:rPr>
        <w:instrText>\\</w:instrText>
      </w:r>
      <w:r w:rsidR="00576AC5">
        <w:rPr>
          <w:rFonts w:eastAsia="標楷體" w:hint="eastAsia"/>
          <w:noProof w:val="0"/>
          <w:sz w:val="28"/>
        </w:rPr>
        <w:instrText>完稿</w:instrText>
      </w:r>
      <w:r w:rsidR="00576AC5">
        <w:rPr>
          <w:rFonts w:eastAsia="標楷體" w:hint="eastAsia"/>
          <w:noProof w:val="0"/>
          <w:sz w:val="28"/>
        </w:rPr>
        <w:instrText>\\j116\\116_</w:instrText>
      </w:r>
      <w:r w:rsidR="00576AC5">
        <w:rPr>
          <w:rFonts w:eastAsia="標楷體" w:hint="eastAsia"/>
          <w:noProof w:val="0"/>
          <w:sz w:val="28"/>
        </w:rPr>
        <w:instrText>頁面</w:instrText>
      </w:r>
      <w:r w:rsidR="00576AC5">
        <w:rPr>
          <w:rFonts w:eastAsia="標楷體" w:hint="eastAsia"/>
          <w:noProof w:val="0"/>
          <w:sz w:val="28"/>
        </w:rPr>
        <w:instrText>_02.jpg" \* MERGEFORMATINET</w:instrText>
      </w:r>
      <w:r w:rsidR="00576AC5">
        <w:rPr>
          <w:rFonts w:eastAsia="標楷體"/>
          <w:noProof w:val="0"/>
          <w:sz w:val="28"/>
        </w:rPr>
        <w:instrText xml:space="preserve"> </w:instrText>
      </w:r>
      <w:r w:rsidR="00576AC5">
        <w:rPr>
          <w:rFonts w:eastAsia="標楷體"/>
          <w:noProof w:val="0"/>
          <w:sz w:val="28"/>
        </w:rPr>
        <w:fldChar w:fldCharType="separate"/>
      </w:r>
      <w:r w:rsidR="00D756F5">
        <w:rPr>
          <w:rFonts w:eastAsia="標楷體"/>
          <w:noProof w:val="0"/>
          <w:sz w:val="28"/>
        </w:rPr>
        <w:fldChar w:fldCharType="begin"/>
      </w:r>
      <w:r w:rsidR="00D756F5">
        <w:rPr>
          <w:rFonts w:eastAsia="標楷體"/>
          <w:noProof w:val="0"/>
          <w:sz w:val="28"/>
        </w:rPr>
        <w:instrText xml:space="preserve"> </w:instrText>
      </w:r>
      <w:r w:rsidR="00D756F5">
        <w:rPr>
          <w:rFonts w:eastAsia="標楷體" w:hint="eastAsia"/>
          <w:noProof w:val="0"/>
          <w:sz w:val="28"/>
        </w:rPr>
        <w:instrText>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_02.jpg" \* MERG</w:instrText>
      </w:r>
      <w:r w:rsidR="00D756F5">
        <w:rPr>
          <w:rFonts w:eastAsia="標楷體" w:hint="eastAsia"/>
          <w:noProof w:val="0"/>
          <w:sz w:val="28"/>
        </w:rPr>
        <w:instrText>EFORMATINET</w:instrText>
      </w:r>
      <w:r w:rsidR="00D756F5">
        <w:rPr>
          <w:rFonts w:eastAsia="標楷體"/>
          <w:noProof w:val="0"/>
          <w:sz w:val="28"/>
        </w:rPr>
        <w:instrText xml:space="preserve"> </w:instrText>
      </w:r>
      <w:r w:rsidR="00D756F5">
        <w:rPr>
          <w:rFonts w:eastAsia="標楷體"/>
          <w:noProof w:val="0"/>
          <w:sz w:val="28"/>
        </w:rPr>
        <w:fldChar w:fldCharType="separate"/>
      </w:r>
      <w:r w:rsidR="00D756F5">
        <w:rPr>
          <w:rFonts w:eastAsia="標楷體"/>
          <w:noProof w:val="0"/>
          <w:sz w:val="28"/>
        </w:rPr>
        <w:pict>
          <v:shape id="_x0000_i1026" type="#_x0000_t75" style="width:446.25pt;height:637.5pt">
            <v:imagedata r:id="rId19" r:href="rId20" cropbottom="2206f"/>
            <o:lock v:ext="edit" aspectratio="f"/>
          </v:shape>
        </w:pict>
      </w:r>
      <w:r w:rsidR="00D756F5">
        <w:rPr>
          <w:rFonts w:eastAsia="標楷體"/>
          <w:noProof w:val="0"/>
          <w:sz w:val="28"/>
        </w:rPr>
        <w:fldChar w:fldCharType="end"/>
      </w:r>
      <w:r w:rsidR="00576AC5">
        <w:rPr>
          <w:rFonts w:eastAsia="標楷體"/>
          <w:noProof w:val="0"/>
          <w:sz w:val="28"/>
        </w:rPr>
        <w:fldChar w:fldCharType="end"/>
      </w:r>
      <w:r w:rsidR="0013493D">
        <w:rPr>
          <w:rFonts w:eastAsia="標楷體"/>
          <w:noProof w:val="0"/>
          <w:sz w:val="28"/>
        </w:rPr>
        <w:fldChar w:fldCharType="end"/>
      </w:r>
      <w:r w:rsidR="00DC32E0">
        <w:rPr>
          <w:rFonts w:eastAsia="標楷體"/>
          <w:noProof w:val="0"/>
          <w:sz w:val="28"/>
        </w:rPr>
        <w:fldChar w:fldCharType="end"/>
      </w:r>
      <w:r w:rsidR="00A01D46">
        <w:rPr>
          <w:rFonts w:eastAsia="標楷體"/>
          <w:noProof w:val="0"/>
          <w:sz w:val="28"/>
        </w:rPr>
        <w:fldChar w:fldCharType="end"/>
      </w:r>
      <w:r w:rsidR="009D1E67">
        <w:rPr>
          <w:rFonts w:eastAsia="標楷體"/>
          <w:noProof w:val="0"/>
          <w:sz w:val="28"/>
        </w:rPr>
        <w:fldChar w:fldCharType="end"/>
      </w:r>
      <w:r w:rsidRPr="007B21E7">
        <w:rPr>
          <w:rFonts w:eastAsia="標楷體"/>
          <w:noProof w:val="0"/>
          <w:sz w:val="28"/>
        </w:rPr>
        <w:fldChar w:fldCharType="end"/>
      </w:r>
    </w:p>
    <w:p w:rsidR="007B21E7" w:rsidRPr="007B21E7" w:rsidRDefault="007B21E7" w:rsidP="007B21E7">
      <w:pPr>
        <w:kinsoku/>
        <w:overflowPunct/>
        <w:spacing w:line="240" w:lineRule="auto"/>
        <w:jc w:val="left"/>
        <w:textAlignment w:val="auto"/>
        <w:rPr>
          <w:rFonts w:eastAsia="標楷體"/>
          <w:noProof w:val="0"/>
          <w:sz w:val="28"/>
        </w:rPr>
      </w:pPr>
    </w:p>
    <w:p w:rsidR="007B21E7" w:rsidRPr="007B21E7" w:rsidRDefault="007B21E7" w:rsidP="007B21E7">
      <w:pPr>
        <w:kinsoku/>
        <w:overflowPunct/>
        <w:spacing w:line="240" w:lineRule="auto"/>
        <w:jc w:val="left"/>
        <w:textAlignment w:val="auto"/>
        <w:rPr>
          <w:rFonts w:eastAsia="標楷體"/>
          <w:noProof w:val="0"/>
          <w:sz w:val="28"/>
        </w:rPr>
        <w:sectPr w:rsidR="007B21E7" w:rsidRPr="007B21E7" w:rsidSect="00F13423">
          <w:headerReference w:type="even" r:id="rId21"/>
          <w:headerReference w:type="default" r:id="rId22"/>
          <w:footerReference w:type="even" r:id="rId23"/>
          <w:footerReference w:type="default" r:id="rId24"/>
          <w:headerReference w:type="first" r:id="rId25"/>
          <w:footerReference w:type="first" r:id="rId26"/>
          <w:type w:val="continuous"/>
          <w:pgSz w:w="11906" w:h="16838" w:code="9"/>
          <w:pgMar w:top="1984" w:right="1417" w:bottom="1417" w:left="1417" w:header="1417" w:footer="850" w:gutter="0"/>
          <w:cols w:space="720"/>
          <w:docGrid w:type="linesAndChars" w:linePitch="319" w:charSpace="200"/>
        </w:sectPr>
      </w:pPr>
      <w:r w:rsidRPr="007B21E7">
        <w:rPr>
          <w:rFonts w:eastAsia="標楷體"/>
          <w:noProof w:val="0"/>
          <w:sz w:val="28"/>
        </w:rPr>
        <w:fldChar w:fldCharType="begin"/>
      </w:r>
      <w:r w:rsidR="00D756F5">
        <w:rPr>
          <w:rFonts w:eastAsia="標楷體" w:hint="eastAsia"/>
          <w:noProof w:val="0"/>
          <w:sz w:val="28"/>
        </w:rPr>
        <w:instrText xml:space="preserve"> 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 xml:space="preserve">_03.jpg" \* MERGEFORMAT </w:instrText>
      </w:r>
      <w:r w:rsidRPr="007B21E7">
        <w:rPr>
          <w:rFonts w:eastAsia="標楷體"/>
          <w:noProof w:val="0"/>
          <w:sz w:val="28"/>
        </w:rPr>
        <w:fldChar w:fldCharType="separate"/>
      </w:r>
      <w:r w:rsidR="009D1E67">
        <w:rPr>
          <w:rFonts w:eastAsia="標楷體"/>
          <w:noProof w:val="0"/>
          <w:sz w:val="28"/>
        </w:rPr>
        <w:fldChar w:fldCharType="begin"/>
      </w:r>
      <w:r w:rsidR="009D1E67">
        <w:rPr>
          <w:rFonts w:eastAsia="標楷體"/>
          <w:noProof w:val="0"/>
          <w:sz w:val="28"/>
        </w:rPr>
        <w:instrText xml:space="preserve"> </w:instrText>
      </w:r>
      <w:r w:rsidR="009D1E67">
        <w:rPr>
          <w:rFonts w:eastAsia="標楷體" w:hint="eastAsia"/>
          <w:noProof w:val="0"/>
          <w:sz w:val="28"/>
        </w:rPr>
        <w:instrText>INCLUDEPICTURE  "D:\\f\\j116\\116_</w:instrText>
      </w:r>
      <w:r w:rsidR="009D1E67">
        <w:rPr>
          <w:rFonts w:eastAsia="標楷體" w:hint="eastAsia"/>
          <w:noProof w:val="0"/>
          <w:sz w:val="28"/>
        </w:rPr>
        <w:instrText>頁面</w:instrText>
      </w:r>
      <w:r w:rsidR="009D1E67">
        <w:rPr>
          <w:rFonts w:eastAsia="標楷體" w:hint="eastAsia"/>
          <w:noProof w:val="0"/>
          <w:sz w:val="28"/>
        </w:rPr>
        <w:instrText>_03.jpg" \* MERGEFORMATINET</w:instrText>
      </w:r>
      <w:r w:rsidR="009D1E67">
        <w:rPr>
          <w:rFonts w:eastAsia="標楷體"/>
          <w:noProof w:val="0"/>
          <w:sz w:val="28"/>
        </w:rPr>
        <w:instrText xml:space="preserve"> </w:instrText>
      </w:r>
      <w:r w:rsidR="009D1E67">
        <w:rPr>
          <w:rFonts w:eastAsia="標楷體"/>
          <w:noProof w:val="0"/>
          <w:sz w:val="28"/>
        </w:rPr>
        <w:fldChar w:fldCharType="separate"/>
      </w:r>
      <w:r w:rsidR="00A01D46">
        <w:rPr>
          <w:rFonts w:eastAsia="標楷體"/>
          <w:noProof w:val="0"/>
          <w:sz w:val="28"/>
        </w:rPr>
        <w:fldChar w:fldCharType="begin"/>
      </w:r>
      <w:r w:rsidR="00A01D46">
        <w:rPr>
          <w:rFonts w:eastAsia="標楷體"/>
          <w:noProof w:val="0"/>
          <w:sz w:val="28"/>
        </w:rPr>
        <w:instrText xml:space="preserve"> </w:instrText>
      </w:r>
      <w:r w:rsidR="00A01D46">
        <w:rPr>
          <w:rFonts w:eastAsia="標楷體" w:hint="eastAsia"/>
          <w:noProof w:val="0"/>
          <w:sz w:val="28"/>
        </w:rPr>
        <w:instrText>INCLUDEPICTURE  "D:\\f\\j116\\116_</w:instrText>
      </w:r>
      <w:r w:rsidR="00A01D46">
        <w:rPr>
          <w:rFonts w:eastAsia="標楷體" w:hint="eastAsia"/>
          <w:noProof w:val="0"/>
          <w:sz w:val="28"/>
        </w:rPr>
        <w:instrText>頁面</w:instrText>
      </w:r>
      <w:r w:rsidR="00A01D46">
        <w:rPr>
          <w:rFonts w:eastAsia="標楷體" w:hint="eastAsia"/>
          <w:noProof w:val="0"/>
          <w:sz w:val="28"/>
        </w:rPr>
        <w:instrText>_03.jpg" \* MERGEFORMATINET</w:instrText>
      </w:r>
      <w:r w:rsidR="00A01D46">
        <w:rPr>
          <w:rFonts w:eastAsia="標楷體"/>
          <w:noProof w:val="0"/>
          <w:sz w:val="28"/>
        </w:rPr>
        <w:instrText xml:space="preserve"> </w:instrText>
      </w:r>
      <w:r w:rsidR="00A01D46">
        <w:rPr>
          <w:rFonts w:eastAsia="標楷體"/>
          <w:noProof w:val="0"/>
          <w:sz w:val="28"/>
        </w:rPr>
        <w:fldChar w:fldCharType="separate"/>
      </w:r>
      <w:r w:rsidR="00DC32E0">
        <w:rPr>
          <w:rFonts w:eastAsia="標楷體"/>
          <w:noProof w:val="0"/>
          <w:sz w:val="28"/>
        </w:rPr>
        <w:fldChar w:fldCharType="begin"/>
      </w:r>
      <w:r w:rsidR="00DC32E0">
        <w:rPr>
          <w:rFonts w:eastAsia="標楷體"/>
          <w:noProof w:val="0"/>
          <w:sz w:val="28"/>
        </w:rPr>
        <w:instrText xml:space="preserve"> </w:instrText>
      </w:r>
      <w:r w:rsidR="00DC32E0">
        <w:rPr>
          <w:rFonts w:eastAsia="標楷體" w:hint="eastAsia"/>
          <w:noProof w:val="0"/>
          <w:sz w:val="28"/>
        </w:rPr>
        <w:instrText>INCLUDEPICTURE  "D:\\f\\j116\\116_</w:instrText>
      </w:r>
      <w:r w:rsidR="00DC32E0">
        <w:rPr>
          <w:rFonts w:eastAsia="標楷體" w:hint="eastAsia"/>
          <w:noProof w:val="0"/>
          <w:sz w:val="28"/>
        </w:rPr>
        <w:instrText>頁面</w:instrText>
      </w:r>
      <w:r w:rsidR="00DC32E0">
        <w:rPr>
          <w:rFonts w:eastAsia="標楷體" w:hint="eastAsia"/>
          <w:noProof w:val="0"/>
          <w:sz w:val="28"/>
        </w:rPr>
        <w:instrText>_03.jpg" \* MERGEFORMATINET</w:instrText>
      </w:r>
      <w:r w:rsidR="00DC32E0">
        <w:rPr>
          <w:rFonts w:eastAsia="標楷體"/>
          <w:noProof w:val="0"/>
          <w:sz w:val="28"/>
        </w:rPr>
        <w:instrText xml:space="preserve"> </w:instrText>
      </w:r>
      <w:r w:rsidR="00DC32E0">
        <w:rPr>
          <w:rFonts w:eastAsia="標楷體"/>
          <w:noProof w:val="0"/>
          <w:sz w:val="28"/>
        </w:rPr>
        <w:fldChar w:fldCharType="separate"/>
      </w:r>
      <w:r w:rsidR="0013493D">
        <w:rPr>
          <w:rFonts w:eastAsia="標楷體"/>
          <w:noProof w:val="0"/>
          <w:sz w:val="28"/>
        </w:rPr>
        <w:fldChar w:fldCharType="begin"/>
      </w:r>
      <w:r w:rsidR="0013493D">
        <w:rPr>
          <w:rFonts w:eastAsia="標楷體"/>
          <w:noProof w:val="0"/>
          <w:sz w:val="28"/>
        </w:rPr>
        <w:instrText xml:space="preserve"> </w:instrText>
      </w:r>
      <w:r w:rsidR="0013493D">
        <w:rPr>
          <w:rFonts w:eastAsia="標楷體" w:hint="eastAsia"/>
          <w:noProof w:val="0"/>
          <w:sz w:val="28"/>
        </w:rPr>
        <w:instrText>INCLUDEPICTURE  "D:\\f\\</w:instrText>
      </w:r>
      <w:r w:rsidR="0013493D">
        <w:rPr>
          <w:rFonts w:eastAsia="標楷體" w:hint="eastAsia"/>
          <w:noProof w:val="0"/>
          <w:sz w:val="28"/>
        </w:rPr>
        <w:instrText>陳冠如</w:instrText>
      </w:r>
      <w:r w:rsidR="0013493D">
        <w:rPr>
          <w:rFonts w:eastAsia="標楷體" w:hint="eastAsia"/>
          <w:noProof w:val="0"/>
          <w:sz w:val="28"/>
        </w:rPr>
        <w:instrText>\\</w:instrText>
      </w:r>
      <w:r w:rsidR="0013493D">
        <w:rPr>
          <w:rFonts w:eastAsia="標楷體" w:hint="eastAsia"/>
          <w:noProof w:val="0"/>
          <w:sz w:val="28"/>
        </w:rPr>
        <w:instrText>工作</w:instrText>
      </w:r>
      <w:r w:rsidR="0013493D">
        <w:rPr>
          <w:rFonts w:eastAsia="標楷體" w:hint="eastAsia"/>
          <w:noProof w:val="0"/>
          <w:sz w:val="28"/>
        </w:rPr>
        <w:instrText>\\</w:instrText>
      </w:r>
      <w:r w:rsidR="0013493D">
        <w:rPr>
          <w:rFonts w:eastAsia="標楷體" w:hint="eastAsia"/>
          <w:noProof w:val="0"/>
          <w:sz w:val="28"/>
        </w:rPr>
        <w:instrText>完稿</w:instrText>
      </w:r>
      <w:r w:rsidR="0013493D">
        <w:rPr>
          <w:rFonts w:eastAsia="標楷體" w:hint="eastAsia"/>
          <w:noProof w:val="0"/>
          <w:sz w:val="28"/>
        </w:rPr>
        <w:instrText>\\j116\\116_</w:instrText>
      </w:r>
      <w:r w:rsidR="0013493D">
        <w:rPr>
          <w:rFonts w:eastAsia="標楷體" w:hint="eastAsia"/>
          <w:noProof w:val="0"/>
          <w:sz w:val="28"/>
        </w:rPr>
        <w:instrText>頁面</w:instrText>
      </w:r>
      <w:r w:rsidR="0013493D">
        <w:rPr>
          <w:rFonts w:eastAsia="標楷體" w:hint="eastAsia"/>
          <w:noProof w:val="0"/>
          <w:sz w:val="28"/>
        </w:rPr>
        <w:instrText>_03.jpg" \* MERGEFORMATINET</w:instrText>
      </w:r>
      <w:r w:rsidR="0013493D">
        <w:rPr>
          <w:rFonts w:eastAsia="標楷體"/>
          <w:noProof w:val="0"/>
          <w:sz w:val="28"/>
        </w:rPr>
        <w:instrText xml:space="preserve"> </w:instrText>
      </w:r>
      <w:r w:rsidR="0013493D">
        <w:rPr>
          <w:rFonts w:eastAsia="標楷體"/>
          <w:noProof w:val="0"/>
          <w:sz w:val="28"/>
        </w:rPr>
        <w:fldChar w:fldCharType="separate"/>
      </w:r>
      <w:r w:rsidR="00576AC5">
        <w:rPr>
          <w:rFonts w:eastAsia="標楷體"/>
          <w:noProof w:val="0"/>
          <w:sz w:val="28"/>
        </w:rPr>
        <w:fldChar w:fldCharType="begin"/>
      </w:r>
      <w:r w:rsidR="00576AC5">
        <w:rPr>
          <w:rFonts w:eastAsia="標楷體"/>
          <w:noProof w:val="0"/>
          <w:sz w:val="28"/>
        </w:rPr>
        <w:instrText xml:space="preserve"> </w:instrText>
      </w:r>
      <w:r w:rsidR="00576AC5">
        <w:rPr>
          <w:rFonts w:eastAsia="標楷體" w:hint="eastAsia"/>
          <w:noProof w:val="0"/>
          <w:sz w:val="28"/>
        </w:rPr>
        <w:instrText>INCLUDEPICTURE  "D:\\f\\</w:instrText>
      </w:r>
      <w:r w:rsidR="00576AC5">
        <w:rPr>
          <w:rFonts w:eastAsia="標楷體" w:hint="eastAsia"/>
          <w:noProof w:val="0"/>
          <w:sz w:val="28"/>
        </w:rPr>
        <w:instrText>陳冠如</w:instrText>
      </w:r>
      <w:r w:rsidR="00576AC5">
        <w:rPr>
          <w:rFonts w:eastAsia="標楷體" w:hint="eastAsia"/>
          <w:noProof w:val="0"/>
          <w:sz w:val="28"/>
        </w:rPr>
        <w:instrText>\\</w:instrText>
      </w:r>
      <w:r w:rsidR="00576AC5">
        <w:rPr>
          <w:rFonts w:eastAsia="標楷體" w:hint="eastAsia"/>
          <w:noProof w:val="0"/>
          <w:sz w:val="28"/>
        </w:rPr>
        <w:instrText>工作</w:instrText>
      </w:r>
      <w:r w:rsidR="00576AC5">
        <w:rPr>
          <w:rFonts w:eastAsia="標楷體" w:hint="eastAsia"/>
          <w:noProof w:val="0"/>
          <w:sz w:val="28"/>
        </w:rPr>
        <w:instrText>\\</w:instrText>
      </w:r>
      <w:r w:rsidR="00576AC5">
        <w:rPr>
          <w:rFonts w:eastAsia="標楷體" w:hint="eastAsia"/>
          <w:noProof w:val="0"/>
          <w:sz w:val="28"/>
        </w:rPr>
        <w:instrText>完稿</w:instrText>
      </w:r>
      <w:r w:rsidR="00576AC5">
        <w:rPr>
          <w:rFonts w:eastAsia="標楷體" w:hint="eastAsia"/>
          <w:noProof w:val="0"/>
          <w:sz w:val="28"/>
        </w:rPr>
        <w:instrText>\\j116\\116_</w:instrText>
      </w:r>
      <w:r w:rsidR="00576AC5">
        <w:rPr>
          <w:rFonts w:eastAsia="標楷體" w:hint="eastAsia"/>
          <w:noProof w:val="0"/>
          <w:sz w:val="28"/>
        </w:rPr>
        <w:instrText>頁面</w:instrText>
      </w:r>
      <w:r w:rsidR="00576AC5">
        <w:rPr>
          <w:rFonts w:eastAsia="標楷體" w:hint="eastAsia"/>
          <w:noProof w:val="0"/>
          <w:sz w:val="28"/>
        </w:rPr>
        <w:instrText>_03.jpg" \* MERGEFORMATINET</w:instrText>
      </w:r>
      <w:r w:rsidR="00576AC5">
        <w:rPr>
          <w:rFonts w:eastAsia="標楷體"/>
          <w:noProof w:val="0"/>
          <w:sz w:val="28"/>
        </w:rPr>
        <w:instrText xml:space="preserve"> </w:instrText>
      </w:r>
      <w:r w:rsidR="00576AC5">
        <w:rPr>
          <w:rFonts w:eastAsia="標楷體"/>
          <w:noProof w:val="0"/>
          <w:sz w:val="28"/>
        </w:rPr>
        <w:fldChar w:fldCharType="separate"/>
      </w:r>
      <w:r w:rsidR="00D756F5">
        <w:rPr>
          <w:rFonts w:eastAsia="標楷體"/>
          <w:noProof w:val="0"/>
          <w:sz w:val="28"/>
        </w:rPr>
        <w:fldChar w:fldCharType="begin"/>
      </w:r>
      <w:r w:rsidR="00D756F5">
        <w:rPr>
          <w:rFonts w:eastAsia="標楷體"/>
          <w:noProof w:val="0"/>
          <w:sz w:val="28"/>
        </w:rPr>
        <w:instrText xml:space="preserve"> </w:instrText>
      </w:r>
      <w:r w:rsidR="00D756F5">
        <w:rPr>
          <w:rFonts w:eastAsia="標楷體" w:hint="eastAsia"/>
          <w:noProof w:val="0"/>
          <w:sz w:val="28"/>
        </w:rPr>
        <w:instrText>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_03.jpg" \* MERGEFORMATINET</w:instrText>
      </w:r>
      <w:r w:rsidR="00D756F5">
        <w:rPr>
          <w:rFonts w:eastAsia="標楷體"/>
          <w:noProof w:val="0"/>
          <w:sz w:val="28"/>
        </w:rPr>
        <w:instrText xml:space="preserve"> </w:instrText>
      </w:r>
      <w:r w:rsidR="00D756F5">
        <w:rPr>
          <w:rFonts w:eastAsia="標楷體"/>
          <w:noProof w:val="0"/>
          <w:sz w:val="28"/>
        </w:rPr>
        <w:fldChar w:fldCharType="separate"/>
      </w:r>
      <w:r w:rsidR="00D756F5">
        <w:rPr>
          <w:rFonts w:eastAsia="標楷體"/>
          <w:noProof w:val="0"/>
          <w:sz w:val="28"/>
        </w:rPr>
        <w:pict>
          <v:shape id="_x0000_i1027" type="#_x0000_t75" style="width:446.25pt;height:614.25pt">
            <v:imagedata r:id="rId27" r:href="rId28" croptop="4411f"/>
            <o:lock v:ext="edit" aspectratio="f"/>
          </v:shape>
        </w:pict>
      </w:r>
      <w:r w:rsidR="00D756F5">
        <w:rPr>
          <w:rFonts w:eastAsia="標楷體"/>
          <w:noProof w:val="0"/>
          <w:sz w:val="28"/>
        </w:rPr>
        <w:fldChar w:fldCharType="end"/>
      </w:r>
      <w:r w:rsidR="00576AC5">
        <w:rPr>
          <w:rFonts w:eastAsia="標楷體"/>
          <w:noProof w:val="0"/>
          <w:sz w:val="28"/>
        </w:rPr>
        <w:fldChar w:fldCharType="end"/>
      </w:r>
      <w:r w:rsidR="0013493D">
        <w:rPr>
          <w:rFonts w:eastAsia="標楷體"/>
          <w:noProof w:val="0"/>
          <w:sz w:val="28"/>
        </w:rPr>
        <w:fldChar w:fldCharType="end"/>
      </w:r>
      <w:r w:rsidR="00DC32E0">
        <w:rPr>
          <w:rFonts w:eastAsia="標楷體"/>
          <w:noProof w:val="0"/>
          <w:sz w:val="28"/>
        </w:rPr>
        <w:fldChar w:fldCharType="end"/>
      </w:r>
      <w:r w:rsidR="00A01D46">
        <w:rPr>
          <w:rFonts w:eastAsia="標楷體"/>
          <w:noProof w:val="0"/>
          <w:sz w:val="28"/>
        </w:rPr>
        <w:fldChar w:fldCharType="end"/>
      </w:r>
      <w:r w:rsidR="009D1E67">
        <w:rPr>
          <w:rFonts w:eastAsia="標楷體"/>
          <w:noProof w:val="0"/>
          <w:sz w:val="28"/>
        </w:rPr>
        <w:fldChar w:fldCharType="end"/>
      </w:r>
      <w:r w:rsidRPr="007B21E7">
        <w:rPr>
          <w:rFonts w:eastAsia="標楷體"/>
          <w:noProof w:val="0"/>
          <w:sz w:val="28"/>
        </w:rPr>
        <w:fldChar w:fldCharType="end"/>
      </w:r>
    </w:p>
    <w:p w:rsidR="007B21E7" w:rsidRPr="007B21E7" w:rsidRDefault="007B21E7" w:rsidP="007B21E7">
      <w:pPr>
        <w:kinsoku/>
        <w:overflowPunct/>
        <w:spacing w:line="240" w:lineRule="auto"/>
        <w:jc w:val="left"/>
        <w:textAlignment w:val="auto"/>
        <w:rPr>
          <w:rFonts w:eastAsia="標楷體"/>
          <w:noProof w:val="0"/>
          <w:sz w:val="28"/>
        </w:rPr>
        <w:sectPr w:rsidR="007B21E7" w:rsidRPr="007B21E7" w:rsidSect="00F13423">
          <w:headerReference w:type="even" r:id="rId29"/>
          <w:headerReference w:type="default" r:id="rId30"/>
          <w:footerReference w:type="even" r:id="rId31"/>
          <w:footerReference w:type="default" r:id="rId32"/>
          <w:headerReference w:type="first" r:id="rId33"/>
          <w:footerReference w:type="first" r:id="rId34"/>
          <w:type w:val="continuous"/>
          <w:pgSz w:w="11906" w:h="16838" w:code="9"/>
          <w:pgMar w:top="1984" w:right="1417" w:bottom="1417" w:left="1417" w:header="1417" w:footer="850" w:gutter="0"/>
          <w:cols w:space="720"/>
          <w:docGrid w:type="linesAndChars" w:linePitch="319" w:charSpace="200"/>
        </w:sectPr>
      </w:pPr>
      <w:r w:rsidRPr="007B21E7">
        <w:rPr>
          <w:rFonts w:eastAsia="標楷體"/>
          <w:noProof w:val="0"/>
          <w:sz w:val="28"/>
        </w:rPr>
        <w:lastRenderedPageBreak/>
        <w:fldChar w:fldCharType="begin"/>
      </w:r>
      <w:r w:rsidR="00D756F5">
        <w:rPr>
          <w:rFonts w:eastAsia="標楷體" w:hint="eastAsia"/>
          <w:noProof w:val="0"/>
          <w:sz w:val="28"/>
        </w:rPr>
        <w:instrText xml:space="preserve"> 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 xml:space="preserve">_04.jpg" \* MERGEFORMAT </w:instrText>
      </w:r>
      <w:r w:rsidRPr="007B21E7">
        <w:rPr>
          <w:rFonts w:eastAsia="標楷體"/>
          <w:noProof w:val="0"/>
          <w:sz w:val="28"/>
        </w:rPr>
        <w:fldChar w:fldCharType="separate"/>
      </w:r>
      <w:r w:rsidR="009D1E67">
        <w:rPr>
          <w:rFonts w:eastAsia="標楷體"/>
          <w:noProof w:val="0"/>
          <w:sz w:val="28"/>
        </w:rPr>
        <w:fldChar w:fldCharType="begin"/>
      </w:r>
      <w:r w:rsidR="009D1E67">
        <w:rPr>
          <w:rFonts w:eastAsia="標楷體"/>
          <w:noProof w:val="0"/>
          <w:sz w:val="28"/>
        </w:rPr>
        <w:instrText xml:space="preserve"> </w:instrText>
      </w:r>
      <w:r w:rsidR="009D1E67">
        <w:rPr>
          <w:rFonts w:eastAsia="標楷體" w:hint="eastAsia"/>
          <w:noProof w:val="0"/>
          <w:sz w:val="28"/>
        </w:rPr>
        <w:instrText>INCLUDEPICTURE  "D:\\f\\j116\\116_</w:instrText>
      </w:r>
      <w:r w:rsidR="009D1E67">
        <w:rPr>
          <w:rFonts w:eastAsia="標楷體" w:hint="eastAsia"/>
          <w:noProof w:val="0"/>
          <w:sz w:val="28"/>
        </w:rPr>
        <w:instrText>頁面</w:instrText>
      </w:r>
      <w:r w:rsidR="009D1E67">
        <w:rPr>
          <w:rFonts w:eastAsia="標楷體" w:hint="eastAsia"/>
          <w:noProof w:val="0"/>
          <w:sz w:val="28"/>
        </w:rPr>
        <w:instrText>_04.jpg" \* MERGEFORMATINET</w:instrText>
      </w:r>
      <w:r w:rsidR="009D1E67">
        <w:rPr>
          <w:rFonts w:eastAsia="標楷體"/>
          <w:noProof w:val="0"/>
          <w:sz w:val="28"/>
        </w:rPr>
        <w:instrText xml:space="preserve"> </w:instrText>
      </w:r>
      <w:r w:rsidR="009D1E67">
        <w:rPr>
          <w:rFonts w:eastAsia="標楷體"/>
          <w:noProof w:val="0"/>
          <w:sz w:val="28"/>
        </w:rPr>
        <w:fldChar w:fldCharType="separate"/>
      </w:r>
      <w:r w:rsidR="00A01D46">
        <w:rPr>
          <w:rFonts w:eastAsia="標楷體"/>
          <w:noProof w:val="0"/>
          <w:sz w:val="28"/>
        </w:rPr>
        <w:fldChar w:fldCharType="begin"/>
      </w:r>
      <w:r w:rsidR="00A01D46">
        <w:rPr>
          <w:rFonts w:eastAsia="標楷體"/>
          <w:noProof w:val="0"/>
          <w:sz w:val="28"/>
        </w:rPr>
        <w:instrText xml:space="preserve"> </w:instrText>
      </w:r>
      <w:r w:rsidR="00A01D46">
        <w:rPr>
          <w:rFonts w:eastAsia="標楷體" w:hint="eastAsia"/>
          <w:noProof w:val="0"/>
          <w:sz w:val="28"/>
        </w:rPr>
        <w:instrText>INCLUDEPICTURE  "D:\\f\\j116\\116_</w:instrText>
      </w:r>
      <w:r w:rsidR="00A01D46">
        <w:rPr>
          <w:rFonts w:eastAsia="標楷體" w:hint="eastAsia"/>
          <w:noProof w:val="0"/>
          <w:sz w:val="28"/>
        </w:rPr>
        <w:instrText>頁面</w:instrText>
      </w:r>
      <w:r w:rsidR="00A01D46">
        <w:rPr>
          <w:rFonts w:eastAsia="標楷體" w:hint="eastAsia"/>
          <w:noProof w:val="0"/>
          <w:sz w:val="28"/>
        </w:rPr>
        <w:instrText>_04.jpg" \* MERGEFORMATINET</w:instrText>
      </w:r>
      <w:r w:rsidR="00A01D46">
        <w:rPr>
          <w:rFonts w:eastAsia="標楷體"/>
          <w:noProof w:val="0"/>
          <w:sz w:val="28"/>
        </w:rPr>
        <w:instrText xml:space="preserve"> </w:instrText>
      </w:r>
      <w:r w:rsidR="00A01D46">
        <w:rPr>
          <w:rFonts w:eastAsia="標楷體"/>
          <w:noProof w:val="0"/>
          <w:sz w:val="28"/>
        </w:rPr>
        <w:fldChar w:fldCharType="separate"/>
      </w:r>
      <w:r w:rsidR="00DC32E0">
        <w:rPr>
          <w:rFonts w:eastAsia="標楷體"/>
          <w:noProof w:val="0"/>
          <w:sz w:val="28"/>
        </w:rPr>
        <w:fldChar w:fldCharType="begin"/>
      </w:r>
      <w:r w:rsidR="00DC32E0">
        <w:rPr>
          <w:rFonts w:eastAsia="標楷體"/>
          <w:noProof w:val="0"/>
          <w:sz w:val="28"/>
        </w:rPr>
        <w:instrText xml:space="preserve"> </w:instrText>
      </w:r>
      <w:r w:rsidR="00DC32E0">
        <w:rPr>
          <w:rFonts w:eastAsia="標楷體" w:hint="eastAsia"/>
          <w:noProof w:val="0"/>
          <w:sz w:val="28"/>
        </w:rPr>
        <w:instrText>INCLUDEPICTURE  "D:\\f\\j116\\116_</w:instrText>
      </w:r>
      <w:r w:rsidR="00DC32E0">
        <w:rPr>
          <w:rFonts w:eastAsia="標楷體" w:hint="eastAsia"/>
          <w:noProof w:val="0"/>
          <w:sz w:val="28"/>
        </w:rPr>
        <w:instrText>頁面</w:instrText>
      </w:r>
      <w:r w:rsidR="00DC32E0">
        <w:rPr>
          <w:rFonts w:eastAsia="標楷體" w:hint="eastAsia"/>
          <w:noProof w:val="0"/>
          <w:sz w:val="28"/>
        </w:rPr>
        <w:instrText>_04.jpg" \* MERGEFORMATINET</w:instrText>
      </w:r>
      <w:r w:rsidR="00DC32E0">
        <w:rPr>
          <w:rFonts w:eastAsia="標楷體"/>
          <w:noProof w:val="0"/>
          <w:sz w:val="28"/>
        </w:rPr>
        <w:instrText xml:space="preserve"> </w:instrText>
      </w:r>
      <w:r w:rsidR="00DC32E0">
        <w:rPr>
          <w:rFonts w:eastAsia="標楷體"/>
          <w:noProof w:val="0"/>
          <w:sz w:val="28"/>
        </w:rPr>
        <w:fldChar w:fldCharType="separate"/>
      </w:r>
      <w:r w:rsidR="0013493D">
        <w:rPr>
          <w:rFonts w:eastAsia="標楷體"/>
          <w:noProof w:val="0"/>
          <w:sz w:val="28"/>
        </w:rPr>
        <w:fldChar w:fldCharType="begin"/>
      </w:r>
      <w:r w:rsidR="0013493D">
        <w:rPr>
          <w:rFonts w:eastAsia="標楷體"/>
          <w:noProof w:val="0"/>
          <w:sz w:val="28"/>
        </w:rPr>
        <w:instrText xml:space="preserve"> </w:instrText>
      </w:r>
      <w:r w:rsidR="0013493D">
        <w:rPr>
          <w:rFonts w:eastAsia="標楷體" w:hint="eastAsia"/>
          <w:noProof w:val="0"/>
          <w:sz w:val="28"/>
        </w:rPr>
        <w:instrText>INCLUDEPICTURE  "D:\\f\\</w:instrText>
      </w:r>
      <w:r w:rsidR="0013493D">
        <w:rPr>
          <w:rFonts w:eastAsia="標楷體" w:hint="eastAsia"/>
          <w:noProof w:val="0"/>
          <w:sz w:val="28"/>
        </w:rPr>
        <w:instrText>陳冠如</w:instrText>
      </w:r>
      <w:r w:rsidR="0013493D">
        <w:rPr>
          <w:rFonts w:eastAsia="標楷體" w:hint="eastAsia"/>
          <w:noProof w:val="0"/>
          <w:sz w:val="28"/>
        </w:rPr>
        <w:instrText>\\</w:instrText>
      </w:r>
      <w:r w:rsidR="0013493D">
        <w:rPr>
          <w:rFonts w:eastAsia="標楷體" w:hint="eastAsia"/>
          <w:noProof w:val="0"/>
          <w:sz w:val="28"/>
        </w:rPr>
        <w:instrText>工作</w:instrText>
      </w:r>
      <w:r w:rsidR="0013493D">
        <w:rPr>
          <w:rFonts w:eastAsia="標楷體" w:hint="eastAsia"/>
          <w:noProof w:val="0"/>
          <w:sz w:val="28"/>
        </w:rPr>
        <w:instrText>\\</w:instrText>
      </w:r>
      <w:r w:rsidR="0013493D">
        <w:rPr>
          <w:rFonts w:eastAsia="標楷體" w:hint="eastAsia"/>
          <w:noProof w:val="0"/>
          <w:sz w:val="28"/>
        </w:rPr>
        <w:instrText>完稿</w:instrText>
      </w:r>
      <w:r w:rsidR="0013493D">
        <w:rPr>
          <w:rFonts w:eastAsia="標楷體" w:hint="eastAsia"/>
          <w:noProof w:val="0"/>
          <w:sz w:val="28"/>
        </w:rPr>
        <w:instrText>\\j116\\116_</w:instrText>
      </w:r>
      <w:r w:rsidR="0013493D">
        <w:rPr>
          <w:rFonts w:eastAsia="標楷體" w:hint="eastAsia"/>
          <w:noProof w:val="0"/>
          <w:sz w:val="28"/>
        </w:rPr>
        <w:instrText>頁面</w:instrText>
      </w:r>
      <w:r w:rsidR="0013493D">
        <w:rPr>
          <w:rFonts w:eastAsia="標楷體" w:hint="eastAsia"/>
          <w:noProof w:val="0"/>
          <w:sz w:val="28"/>
        </w:rPr>
        <w:instrText>_04.jpg" \* MERGEFORMATINET</w:instrText>
      </w:r>
      <w:r w:rsidR="0013493D">
        <w:rPr>
          <w:rFonts w:eastAsia="標楷體"/>
          <w:noProof w:val="0"/>
          <w:sz w:val="28"/>
        </w:rPr>
        <w:instrText xml:space="preserve"> </w:instrText>
      </w:r>
      <w:r w:rsidR="0013493D">
        <w:rPr>
          <w:rFonts w:eastAsia="標楷體"/>
          <w:noProof w:val="0"/>
          <w:sz w:val="28"/>
        </w:rPr>
        <w:fldChar w:fldCharType="separate"/>
      </w:r>
      <w:r w:rsidR="00576AC5">
        <w:rPr>
          <w:rFonts w:eastAsia="標楷體"/>
          <w:noProof w:val="0"/>
          <w:sz w:val="28"/>
        </w:rPr>
        <w:fldChar w:fldCharType="begin"/>
      </w:r>
      <w:r w:rsidR="00576AC5">
        <w:rPr>
          <w:rFonts w:eastAsia="標楷體"/>
          <w:noProof w:val="0"/>
          <w:sz w:val="28"/>
        </w:rPr>
        <w:instrText xml:space="preserve"> </w:instrText>
      </w:r>
      <w:r w:rsidR="00576AC5">
        <w:rPr>
          <w:rFonts w:eastAsia="標楷體" w:hint="eastAsia"/>
          <w:noProof w:val="0"/>
          <w:sz w:val="28"/>
        </w:rPr>
        <w:instrText>INCLUDEPICTURE  "D:\\f\\</w:instrText>
      </w:r>
      <w:r w:rsidR="00576AC5">
        <w:rPr>
          <w:rFonts w:eastAsia="標楷體" w:hint="eastAsia"/>
          <w:noProof w:val="0"/>
          <w:sz w:val="28"/>
        </w:rPr>
        <w:instrText>陳冠如</w:instrText>
      </w:r>
      <w:r w:rsidR="00576AC5">
        <w:rPr>
          <w:rFonts w:eastAsia="標楷體" w:hint="eastAsia"/>
          <w:noProof w:val="0"/>
          <w:sz w:val="28"/>
        </w:rPr>
        <w:instrText>\\</w:instrText>
      </w:r>
      <w:r w:rsidR="00576AC5">
        <w:rPr>
          <w:rFonts w:eastAsia="標楷體" w:hint="eastAsia"/>
          <w:noProof w:val="0"/>
          <w:sz w:val="28"/>
        </w:rPr>
        <w:instrText>工作</w:instrText>
      </w:r>
      <w:r w:rsidR="00576AC5">
        <w:rPr>
          <w:rFonts w:eastAsia="標楷體" w:hint="eastAsia"/>
          <w:noProof w:val="0"/>
          <w:sz w:val="28"/>
        </w:rPr>
        <w:instrText>\\</w:instrText>
      </w:r>
      <w:r w:rsidR="00576AC5">
        <w:rPr>
          <w:rFonts w:eastAsia="標楷體" w:hint="eastAsia"/>
          <w:noProof w:val="0"/>
          <w:sz w:val="28"/>
        </w:rPr>
        <w:instrText>完稿</w:instrText>
      </w:r>
      <w:r w:rsidR="00576AC5">
        <w:rPr>
          <w:rFonts w:eastAsia="標楷體" w:hint="eastAsia"/>
          <w:noProof w:val="0"/>
          <w:sz w:val="28"/>
        </w:rPr>
        <w:instrText>\\j116\\116_</w:instrText>
      </w:r>
      <w:r w:rsidR="00576AC5">
        <w:rPr>
          <w:rFonts w:eastAsia="標楷體" w:hint="eastAsia"/>
          <w:noProof w:val="0"/>
          <w:sz w:val="28"/>
        </w:rPr>
        <w:instrText>頁面</w:instrText>
      </w:r>
      <w:r w:rsidR="00576AC5">
        <w:rPr>
          <w:rFonts w:eastAsia="標楷體" w:hint="eastAsia"/>
          <w:noProof w:val="0"/>
          <w:sz w:val="28"/>
        </w:rPr>
        <w:instrText>_04.jpg" \* MERGEFORMATINET</w:instrText>
      </w:r>
      <w:r w:rsidR="00576AC5">
        <w:rPr>
          <w:rFonts w:eastAsia="標楷體"/>
          <w:noProof w:val="0"/>
          <w:sz w:val="28"/>
        </w:rPr>
        <w:instrText xml:space="preserve"> </w:instrText>
      </w:r>
      <w:r w:rsidR="00576AC5">
        <w:rPr>
          <w:rFonts w:eastAsia="標楷體"/>
          <w:noProof w:val="0"/>
          <w:sz w:val="28"/>
        </w:rPr>
        <w:fldChar w:fldCharType="separate"/>
      </w:r>
      <w:r w:rsidR="00D756F5">
        <w:rPr>
          <w:rFonts w:eastAsia="標楷體"/>
          <w:noProof w:val="0"/>
          <w:sz w:val="28"/>
        </w:rPr>
        <w:fldChar w:fldCharType="begin"/>
      </w:r>
      <w:r w:rsidR="00D756F5">
        <w:rPr>
          <w:rFonts w:eastAsia="標楷體"/>
          <w:noProof w:val="0"/>
          <w:sz w:val="28"/>
        </w:rPr>
        <w:instrText xml:space="preserve"> </w:instrText>
      </w:r>
      <w:r w:rsidR="00D756F5">
        <w:rPr>
          <w:rFonts w:eastAsia="標楷體" w:hint="eastAsia"/>
          <w:noProof w:val="0"/>
          <w:sz w:val="28"/>
        </w:rPr>
        <w:instrText>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_04.jpg" \* MERGEFORMATINET</w:instrText>
      </w:r>
      <w:r w:rsidR="00D756F5">
        <w:rPr>
          <w:rFonts w:eastAsia="標楷體"/>
          <w:noProof w:val="0"/>
          <w:sz w:val="28"/>
        </w:rPr>
        <w:instrText xml:space="preserve"> </w:instrText>
      </w:r>
      <w:r w:rsidR="00D756F5">
        <w:rPr>
          <w:rFonts w:eastAsia="標楷體"/>
          <w:noProof w:val="0"/>
          <w:sz w:val="28"/>
        </w:rPr>
        <w:fldChar w:fldCharType="separate"/>
      </w:r>
      <w:r w:rsidR="00D756F5">
        <w:rPr>
          <w:rFonts w:eastAsia="標楷體"/>
          <w:noProof w:val="0"/>
          <w:sz w:val="28"/>
        </w:rPr>
        <w:pict>
          <v:shape id="_x0000_i1028" type="#_x0000_t75" style="width:446.25pt;height:658.5pt">
            <v:imagedata r:id="rId35" r:href="rId36"/>
            <o:lock v:ext="edit" aspectratio="f"/>
          </v:shape>
        </w:pict>
      </w:r>
      <w:r w:rsidR="00D756F5">
        <w:rPr>
          <w:rFonts w:eastAsia="標楷體"/>
          <w:noProof w:val="0"/>
          <w:sz w:val="28"/>
        </w:rPr>
        <w:fldChar w:fldCharType="end"/>
      </w:r>
      <w:r w:rsidR="00576AC5">
        <w:rPr>
          <w:rFonts w:eastAsia="標楷體"/>
          <w:noProof w:val="0"/>
          <w:sz w:val="28"/>
        </w:rPr>
        <w:fldChar w:fldCharType="end"/>
      </w:r>
      <w:r w:rsidR="0013493D">
        <w:rPr>
          <w:rFonts w:eastAsia="標楷體"/>
          <w:noProof w:val="0"/>
          <w:sz w:val="28"/>
        </w:rPr>
        <w:fldChar w:fldCharType="end"/>
      </w:r>
      <w:r w:rsidR="00DC32E0">
        <w:rPr>
          <w:rFonts w:eastAsia="標楷體"/>
          <w:noProof w:val="0"/>
          <w:sz w:val="28"/>
        </w:rPr>
        <w:fldChar w:fldCharType="end"/>
      </w:r>
      <w:r w:rsidR="00A01D46">
        <w:rPr>
          <w:rFonts w:eastAsia="標楷體"/>
          <w:noProof w:val="0"/>
          <w:sz w:val="28"/>
        </w:rPr>
        <w:fldChar w:fldCharType="end"/>
      </w:r>
      <w:r w:rsidR="009D1E67">
        <w:rPr>
          <w:rFonts w:eastAsia="標楷體"/>
          <w:noProof w:val="0"/>
          <w:sz w:val="28"/>
        </w:rPr>
        <w:fldChar w:fldCharType="end"/>
      </w:r>
      <w:r w:rsidRPr="007B21E7">
        <w:rPr>
          <w:rFonts w:eastAsia="標楷體"/>
          <w:noProof w:val="0"/>
          <w:sz w:val="28"/>
        </w:rPr>
        <w:fldChar w:fldCharType="end"/>
      </w:r>
    </w:p>
    <w:p w:rsidR="007B21E7" w:rsidRPr="007B21E7" w:rsidRDefault="007B21E7" w:rsidP="007B21E7">
      <w:pPr>
        <w:kinsoku/>
        <w:overflowPunct/>
        <w:spacing w:line="240" w:lineRule="auto"/>
        <w:jc w:val="left"/>
        <w:textAlignment w:val="auto"/>
        <w:rPr>
          <w:rFonts w:eastAsia="標楷體"/>
          <w:noProof w:val="0"/>
          <w:sz w:val="28"/>
        </w:rPr>
        <w:sectPr w:rsidR="007B21E7" w:rsidRPr="007B21E7" w:rsidSect="00F13423">
          <w:headerReference w:type="even" r:id="rId37"/>
          <w:headerReference w:type="default" r:id="rId38"/>
          <w:footerReference w:type="even" r:id="rId39"/>
          <w:footerReference w:type="default" r:id="rId40"/>
          <w:headerReference w:type="first" r:id="rId41"/>
          <w:footerReference w:type="first" r:id="rId42"/>
          <w:type w:val="continuous"/>
          <w:pgSz w:w="11906" w:h="16838" w:code="9"/>
          <w:pgMar w:top="1984" w:right="1417" w:bottom="1417" w:left="1417" w:header="1417" w:footer="850" w:gutter="0"/>
          <w:cols w:space="720"/>
          <w:docGrid w:type="linesAndChars" w:linePitch="319" w:charSpace="200"/>
        </w:sectPr>
      </w:pPr>
      <w:r w:rsidRPr="007B21E7">
        <w:rPr>
          <w:rFonts w:eastAsia="標楷體"/>
          <w:noProof w:val="0"/>
          <w:sz w:val="28"/>
        </w:rPr>
        <w:lastRenderedPageBreak/>
        <w:fldChar w:fldCharType="begin"/>
      </w:r>
      <w:r w:rsidR="00D756F5">
        <w:rPr>
          <w:rFonts w:eastAsia="標楷體" w:hint="eastAsia"/>
          <w:noProof w:val="0"/>
          <w:sz w:val="28"/>
        </w:rPr>
        <w:instrText xml:space="preserve"> 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 xml:space="preserve">_05.jpg" \* MERGEFORMAT </w:instrText>
      </w:r>
      <w:r w:rsidRPr="007B21E7">
        <w:rPr>
          <w:rFonts w:eastAsia="標楷體"/>
          <w:noProof w:val="0"/>
          <w:sz w:val="28"/>
        </w:rPr>
        <w:fldChar w:fldCharType="separate"/>
      </w:r>
      <w:r w:rsidR="009D1E67">
        <w:rPr>
          <w:rFonts w:eastAsia="標楷體"/>
          <w:noProof w:val="0"/>
          <w:sz w:val="28"/>
        </w:rPr>
        <w:fldChar w:fldCharType="begin"/>
      </w:r>
      <w:r w:rsidR="009D1E67">
        <w:rPr>
          <w:rFonts w:eastAsia="標楷體"/>
          <w:noProof w:val="0"/>
          <w:sz w:val="28"/>
        </w:rPr>
        <w:instrText xml:space="preserve"> </w:instrText>
      </w:r>
      <w:r w:rsidR="009D1E67">
        <w:rPr>
          <w:rFonts w:eastAsia="標楷體" w:hint="eastAsia"/>
          <w:noProof w:val="0"/>
          <w:sz w:val="28"/>
        </w:rPr>
        <w:instrText>INCLUDEPICTURE  "D:\\f\\j116\\116_</w:instrText>
      </w:r>
      <w:r w:rsidR="009D1E67">
        <w:rPr>
          <w:rFonts w:eastAsia="標楷體" w:hint="eastAsia"/>
          <w:noProof w:val="0"/>
          <w:sz w:val="28"/>
        </w:rPr>
        <w:instrText>頁面</w:instrText>
      </w:r>
      <w:r w:rsidR="009D1E67">
        <w:rPr>
          <w:rFonts w:eastAsia="標楷體" w:hint="eastAsia"/>
          <w:noProof w:val="0"/>
          <w:sz w:val="28"/>
        </w:rPr>
        <w:instrText>_05.jpg" \* MERGEFORMATINET</w:instrText>
      </w:r>
      <w:r w:rsidR="009D1E67">
        <w:rPr>
          <w:rFonts w:eastAsia="標楷體"/>
          <w:noProof w:val="0"/>
          <w:sz w:val="28"/>
        </w:rPr>
        <w:instrText xml:space="preserve"> </w:instrText>
      </w:r>
      <w:r w:rsidR="009D1E67">
        <w:rPr>
          <w:rFonts w:eastAsia="標楷體"/>
          <w:noProof w:val="0"/>
          <w:sz w:val="28"/>
        </w:rPr>
        <w:fldChar w:fldCharType="separate"/>
      </w:r>
      <w:r w:rsidR="00A01D46">
        <w:rPr>
          <w:rFonts w:eastAsia="標楷體"/>
          <w:noProof w:val="0"/>
          <w:sz w:val="28"/>
        </w:rPr>
        <w:fldChar w:fldCharType="begin"/>
      </w:r>
      <w:r w:rsidR="00A01D46">
        <w:rPr>
          <w:rFonts w:eastAsia="標楷體"/>
          <w:noProof w:val="0"/>
          <w:sz w:val="28"/>
        </w:rPr>
        <w:instrText xml:space="preserve"> </w:instrText>
      </w:r>
      <w:r w:rsidR="00A01D46">
        <w:rPr>
          <w:rFonts w:eastAsia="標楷體" w:hint="eastAsia"/>
          <w:noProof w:val="0"/>
          <w:sz w:val="28"/>
        </w:rPr>
        <w:instrText>INCLUDEPICTURE  "D:\\f\\j116\\116_</w:instrText>
      </w:r>
      <w:r w:rsidR="00A01D46">
        <w:rPr>
          <w:rFonts w:eastAsia="標楷體" w:hint="eastAsia"/>
          <w:noProof w:val="0"/>
          <w:sz w:val="28"/>
        </w:rPr>
        <w:instrText>頁面</w:instrText>
      </w:r>
      <w:r w:rsidR="00A01D46">
        <w:rPr>
          <w:rFonts w:eastAsia="標楷體" w:hint="eastAsia"/>
          <w:noProof w:val="0"/>
          <w:sz w:val="28"/>
        </w:rPr>
        <w:instrText>_05.jpg" \* MERGEFORMATINET</w:instrText>
      </w:r>
      <w:r w:rsidR="00A01D46">
        <w:rPr>
          <w:rFonts w:eastAsia="標楷體"/>
          <w:noProof w:val="0"/>
          <w:sz w:val="28"/>
        </w:rPr>
        <w:instrText xml:space="preserve"> </w:instrText>
      </w:r>
      <w:r w:rsidR="00A01D46">
        <w:rPr>
          <w:rFonts w:eastAsia="標楷體"/>
          <w:noProof w:val="0"/>
          <w:sz w:val="28"/>
        </w:rPr>
        <w:fldChar w:fldCharType="separate"/>
      </w:r>
      <w:r w:rsidR="00DC32E0">
        <w:rPr>
          <w:rFonts w:eastAsia="標楷體"/>
          <w:noProof w:val="0"/>
          <w:sz w:val="28"/>
        </w:rPr>
        <w:fldChar w:fldCharType="begin"/>
      </w:r>
      <w:r w:rsidR="00DC32E0">
        <w:rPr>
          <w:rFonts w:eastAsia="標楷體"/>
          <w:noProof w:val="0"/>
          <w:sz w:val="28"/>
        </w:rPr>
        <w:instrText xml:space="preserve"> </w:instrText>
      </w:r>
      <w:r w:rsidR="00DC32E0">
        <w:rPr>
          <w:rFonts w:eastAsia="標楷體" w:hint="eastAsia"/>
          <w:noProof w:val="0"/>
          <w:sz w:val="28"/>
        </w:rPr>
        <w:instrText>INCLUDEPICTURE  "D:\\f\\j116\\116_</w:instrText>
      </w:r>
      <w:r w:rsidR="00DC32E0">
        <w:rPr>
          <w:rFonts w:eastAsia="標楷體" w:hint="eastAsia"/>
          <w:noProof w:val="0"/>
          <w:sz w:val="28"/>
        </w:rPr>
        <w:instrText>頁面</w:instrText>
      </w:r>
      <w:r w:rsidR="00DC32E0">
        <w:rPr>
          <w:rFonts w:eastAsia="標楷體" w:hint="eastAsia"/>
          <w:noProof w:val="0"/>
          <w:sz w:val="28"/>
        </w:rPr>
        <w:instrText>_05.jpg" \* MERGEFORMATINET</w:instrText>
      </w:r>
      <w:r w:rsidR="00DC32E0">
        <w:rPr>
          <w:rFonts w:eastAsia="標楷體"/>
          <w:noProof w:val="0"/>
          <w:sz w:val="28"/>
        </w:rPr>
        <w:instrText xml:space="preserve"> </w:instrText>
      </w:r>
      <w:r w:rsidR="00DC32E0">
        <w:rPr>
          <w:rFonts w:eastAsia="標楷體"/>
          <w:noProof w:val="0"/>
          <w:sz w:val="28"/>
        </w:rPr>
        <w:fldChar w:fldCharType="separate"/>
      </w:r>
      <w:r w:rsidR="0013493D">
        <w:rPr>
          <w:rFonts w:eastAsia="標楷體"/>
          <w:noProof w:val="0"/>
          <w:sz w:val="28"/>
        </w:rPr>
        <w:fldChar w:fldCharType="begin"/>
      </w:r>
      <w:r w:rsidR="0013493D">
        <w:rPr>
          <w:rFonts w:eastAsia="標楷體"/>
          <w:noProof w:val="0"/>
          <w:sz w:val="28"/>
        </w:rPr>
        <w:instrText xml:space="preserve"> </w:instrText>
      </w:r>
      <w:r w:rsidR="0013493D">
        <w:rPr>
          <w:rFonts w:eastAsia="標楷體" w:hint="eastAsia"/>
          <w:noProof w:val="0"/>
          <w:sz w:val="28"/>
        </w:rPr>
        <w:instrText>INCLUDEPICTURE  "D:\\f\\</w:instrText>
      </w:r>
      <w:r w:rsidR="0013493D">
        <w:rPr>
          <w:rFonts w:eastAsia="標楷體" w:hint="eastAsia"/>
          <w:noProof w:val="0"/>
          <w:sz w:val="28"/>
        </w:rPr>
        <w:instrText>陳冠如</w:instrText>
      </w:r>
      <w:r w:rsidR="0013493D">
        <w:rPr>
          <w:rFonts w:eastAsia="標楷體" w:hint="eastAsia"/>
          <w:noProof w:val="0"/>
          <w:sz w:val="28"/>
        </w:rPr>
        <w:instrText>\\</w:instrText>
      </w:r>
      <w:r w:rsidR="0013493D">
        <w:rPr>
          <w:rFonts w:eastAsia="標楷體" w:hint="eastAsia"/>
          <w:noProof w:val="0"/>
          <w:sz w:val="28"/>
        </w:rPr>
        <w:instrText>工作</w:instrText>
      </w:r>
      <w:r w:rsidR="0013493D">
        <w:rPr>
          <w:rFonts w:eastAsia="標楷體" w:hint="eastAsia"/>
          <w:noProof w:val="0"/>
          <w:sz w:val="28"/>
        </w:rPr>
        <w:instrText>\\</w:instrText>
      </w:r>
      <w:r w:rsidR="0013493D">
        <w:rPr>
          <w:rFonts w:eastAsia="標楷體" w:hint="eastAsia"/>
          <w:noProof w:val="0"/>
          <w:sz w:val="28"/>
        </w:rPr>
        <w:instrText>完稿</w:instrText>
      </w:r>
      <w:r w:rsidR="0013493D">
        <w:rPr>
          <w:rFonts w:eastAsia="標楷體" w:hint="eastAsia"/>
          <w:noProof w:val="0"/>
          <w:sz w:val="28"/>
        </w:rPr>
        <w:instrText>\\j116\\116_</w:instrText>
      </w:r>
      <w:r w:rsidR="0013493D">
        <w:rPr>
          <w:rFonts w:eastAsia="標楷體" w:hint="eastAsia"/>
          <w:noProof w:val="0"/>
          <w:sz w:val="28"/>
        </w:rPr>
        <w:instrText>頁面</w:instrText>
      </w:r>
      <w:r w:rsidR="0013493D">
        <w:rPr>
          <w:rFonts w:eastAsia="標楷體" w:hint="eastAsia"/>
          <w:noProof w:val="0"/>
          <w:sz w:val="28"/>
        </w:rPr>
        <w:instrText>_05.jpg" \* MERGEFORMATINET</w:instrText>
      </w:r>
      <w:r w:rsidR="0013493D">
        <w:rPr>
          <w:rFonts w:eastAsia="標楷體"/>
          <w:noProof w:val="0"/>
          <w:sz w:val="28"/>
        </w:rPr>
        <w:instrText xml:space="preserve"> </w:instrText>
      </w:r>
      <w:r w:rsidR="0013493D">
        <w:rPr>
          <w:rFonts w:eastAsia="標楷體"/>
          <w:noProof w:val="0"/>
          <w:sz w:val="28"/>
        </w:rPr>
        <w:fldChar w:fldCharType="separate"/>
      </w:r>
      <w:r w:rsidR="00576AC5">
        <w:rPr>
          <w:rFonts w:eastAsia="標楷體"/>
          <w:noProof w:val="0"/>
          <w:sz w:val="28"/>
        </w:rPr>
        <w:fldChar w:fldCharType="begin"/>
      </w:r>
      <w:r w:rsidR="00576AC5">
        <w:rPr>
          <w:rFonts w:eastAsia="標楷體"/>
          <w:noProof w:val="0"/>
          <w:sz w:val="28"/>
        </w:rPr>
        <w:instrText xml:space="preserve"> </w:instrText>
      </w:r>
      <w:r w:rsidR="00576AC5">
        <w:rPr>
          <w:rFonts w:eastAsia="標楷體" w:hint="eastAsia"/>
          <w:noProof w:val="0"/>
          <w:sz w:val="28"/>
        </w:rPr>
        <w:instrText>INCLUDEPICTURE  "D:\\f\\</w:instrText>
      </w:r>
      <w:r w:rsidR="00576AC5">
        <w:rPr>
          <w:rFonts w:eastAsia="標楷體" w:hint="eastAsia"/>
          <w:noProof w:val="0"/>
          <w:sz w:val="28"/>
        </w:rPr>
        <w:instrText>陳冠如</w:instrText>
      </w:r>
      <w:r w:rsidR="00576AC5">
        <w:rPr>
          <w:rFonts w:eastAsia="標楷體" w:hint="eastAsia"/>
          <w:noProof w:val="0"/>
          <w:sz w:val="28"/>
        </w:rPr>
        <w:instrText>\\</w:instrText>
      </w:r>
      <w:r w:rsidR="00576AC5">
        <w:rPr>
          <w:rFonts w:eastAsia="標楷體" w:hint="eastAsia"/>
          <w:noProof w:val="0"/>
          <w:sz w:val="28"/>
        </w:rPr>
        <w:instrText>工作</w:instrText>
      </w:r>
      <w:r w:rsidR="00576AC5">
        <w:rPr>
          <w:rFonts w:eastAsia="標楷體" w:hint="eastAsia"/>
          <w:noProof w:val="0"/>
          <w:sz w:val="28"/>
        </w:rPr>
        <w:instrText>\\</w:instrText>
      </w:r>
      <w:r w:rsidR="00576AC5">
        <w:rPr>
          <w:rFonts w:eastAsia="標楷體" w:hint="eastAsia"/>
          <w:noProof w:val="0"/>
          <w:sz w:val="28"/>
        </w:rPr>
        <w:instrText>完稿</w:instrText>
      </w:r>
      <w:r w:rsidR="00576AC5">
        <w:rPr>
          <w:rFonts w:eastAsia="標楷體" w:hint="eastAsia"/>
          <w:noProof w:val="0"/>
          <w:sz w:val="28"/>
        </w:rPr>
        <w:instrText>\\j116\\116_</w:instrText>
      </w:r>
      <w:r w:rsidR="00576AC5">
        <w:rPr>
          <w:rFonts w:eastAsia="標楷體" w:hint="eastAsia"/>
          <w:noProof w:val="0"/>
          <w:sz w:val="28"/>
        </w:rPr>
        <w:instrText>頁面</w:instrText>
      </w:r>
      <w:r w:rsidR="00576AC5">
        <w:rPr>
          <w:rFonts w:eastAsia="標楷體" w:hint="eastAsia"/>
          <w:noProof w:val="0"/>
          <w:sz w:val="28"/>
        </w:rPr>
        <w:instrText>_05.jpg" \* MERGEFORMATINET</w:instrText>
      </w:r>
      <w:r w:rsidR="00576AC5">
        <w:rPr>
          <w:rFonts w:eastAsia="標楷體"/>
          <w:noProof w:val="0"/>
          <w:sz w:val="28"/>
        </w:rPr>
        <w:instrText xml:space="preserve"> </w:instrText>
      </w:r>
      <w:r w:rsidR="00576AC5">
        <w:rPr>
          <w:rFonts w:eastAsia="標楷體"/>
          <w:noProof w:val="0"/>
          <w:sz w:val="28"/>
        </w:rPr>
        <w:fldChar w:fldCharType="separate"/>
      </w:r>
      <w:r w:rsidR="00D756F5">
        <w:rPr>
          <w:rFonts w:eastAsia="標楷體"/>
          <w:noProof w:val="0"/>
          <w:sz w:val="28"/>
        </w:rPr>
        <w:fldChar w:fldCharType="begin"/>
      </w:r>
      <w:r w:rsidR="00D756F5">
        <w:rPr>
          <w:rFonts w:eastAsia="標楷體"/>
          <w:noProof w:val="0"/>
          <w:sz w:val="28"/>
        </w:rPr>
        <w:instrText xml:space="preserve"> </w:instrText>
      </w:r>
      <w:r w:rsidR="00D756F5">
        <w:rPr>
          <w:rFonts w:eastAsia="標楷體" w:hint="eastAsia"/>
          <w:noProof w:val="0"/>
          <w:sz w:val="28"/>
        </w:rPr>
        <w:instrText>INCLUD</w:instrText>
      </w:r>
      <w:r w:rsidR="00D756F5">
        <w:rPr>
          <w:rFonts w:eastAsia="標楷體" w:hint="eastAsia"/>
          <w:noProof w:val="0"/>
          <w:sz w:val="28"/>
        </w:rPr>
        <w:instrText>EPICTURE  "C:\\Users\\user\\Desktop\\j116\\116_</w:instrText>
      </w:r>
      <w:r w:rsidR="00D756F5">
        <w:rPr>
          <w:rFonts w:eastAsia="標楷體" w:hint="eastAsia"/>
          <w:noProof w:val="0"/>
          <w:sz w:val="28"/>
        </w:rPr>
        <w:instrText>頁面</w:instrText>
      </w:r>
      <w:r w:rsidR="00D756F5">
        <w:rPr>
          <w:rFonts w:eastAsia="標楷體" w:hint="eastAsia"/>
          <w:noProof w:val="0"/>
          <w:sz w:val="28"/>
        </w:rPr>
        <w:instrText>_05.jpg" \* MERGEFORMATINET</w:instrText>
      </w:r>
      <w:r w:rsidR="00D756F5">
        <w:rPr>
          <w:rFonts w:eastAsia="標楷體"/>
          <w:noProof w:val="0"/>
          <w:sz w:val="28"/>
        </w:rPr>
        <w:instrText xml:space="preserve"> </w:instrText>
      </w:r>
      <w:r w:rsidR="00D756F5">
        <w:rPr>
          <w:rFonts w:eastAsia="標楷體"/>
          <w:noProof w:val="0"/>
          <w:sz w:val="28"/>
        </w:rPr>
        <w:fldChar w:fldCharType="separate"/>
      </w:r>
      <w:r w:rsidR="00D756F5">
        <w:rPr>
          <w:rFonts w:eastAsia="標楷體"/>
          <w:noProof w:val="0"/>
          <w:sz w:val="28"/>
        </w:rPr>
        <w:pict>
          <v:shape id="_x0000_i1029" type="#_x0000_t75" style="width:446.25pt;height:658.5pt">
            <v:imagedata r:id="rId43" r:href="rId44"/>
            <o:lock v:ext="edit" aspectratio="f"/>
          </v:shape>
        </w:pict>
      </w:r>
      <w:r w:rsidR="00D756F5">
        <w:rPr>
          <w:rFonts w:eastAsia="標楷體"/>
          <w:noProof w:val="0"/>
          <w:sz w:val="28"/>
        </w:rPr>
        <w:fldChar w:fldCharType="end"/>
      </w:r>
      <w:r w:rsidR="00576AC5">
        <w:rPr>
          <w:rFonts w:eastAsia="標楷體"/>
          <w:noProof w:val="0"/>
          <w:sz w:val="28"/>
        </w:rPr>
        <w:fldChar w:fldCharType="end"/>
      </w:r>
      <w:r w:rsidR="0013493D">
        <w:rPr>
          <w:rFonts w:eastAsia="標楷體"/>
          <w:noProof w:val="0"/>
          <w:sz w:val="28"/>
        </w:rPr>
        <w:fldChar w:fldCharType="end"/>
      </w:r>
      <w:r w:rsidR="00DC32E0">
        <w:rPr>
          <w:rFonts w:eastAsia="標楷體"/>
          <w:noProof w:val="0"/>
          <w:sz w:val="28"/>
        </w:rPr>
        <w:fldChar w:fldCharType="end"/>
      </w:r>
      <w:r w:rsidR="00A01D46">
        <w:rPr>
          <w:rFonts w:eastAsia="標楷體"/>
          <w:noProof w:val="0"/>
          <w:sz w:val="28"/>
        </w:rPr>
        <w:fldChar w:fldCharType="end"/>
      </w:r>
      <w:r w:rsidR="009D1E67">
        <w:rPr>
          <w:rFonts w:eastAsia="標楷體"/>
          <w:noProof w:val="0"/>
          <w:sz w:val="28"/>
        </w:rPr>
        <w:fldChar w:fldCharType="end"/>
      </w:r>
      <w:r w:rsidRPr="007B21E7">
        <w:rPr>
          <w:rFonts w:eastAsia="標楷體"/>
          <w:noProof w:val="0"/>
          <w:sz w:val="28"/>
        </w:rPr>
        <w:fldChar w:fldCharType="end"/>
      </w:r>
    </w:p>
    <w:p w:rsidR="007B21E7" w:rsidRPr="007B21E7" w:rsidRDefault="007B21E7" w:rsidP="007B21E7">
      <w:pPr>
        <w:kinsoku/>
        <w:overflowPunct/>
        <w:spacing w:line="240" w:lineRule="auto"/>
        <w:jc w:val="left"/>
        <w:textAlignment w:val="auto"/>
        <w:rPr>
          <w:rFonts w:eastAsia="標楷體"/>
          <w:noProof w:val="0"/>
          <w:sz w:val="28"/>
        </w:rPr>
        <w:sectPr w:rsidR="007B21E7" w:rsidRPr="007B21E7" w:rsidSect="00F13423">
          <w:headerReference w:type="even" r:id="rId45"/>
          <w:headerReference w:type="default" r:id="rId46"/>
          <w:footerReference w:type="even" r:id="rId47"/>
          <w:footerReference w:type="default" r:id="rId48"/>
          <w:headerReference w:type="first" r:id="rId49"/>
          <w:footerReference w:type="first" r:id="rId50"/>
          <w:type w:val="continuous"/>
          <w:pgSz w:w="11906" w:h="16838" w:code="9"/>
          <w:pgMar w:top="1984" w:right="1417" w:bottom="1417" w:left="1417" w:header="1417" w:footer="850" w:gutter="0"/>
          <w:cols w:space="720"/>
          <w:docGrid w:type="linesAndChars" w:linePitch="319" w:charSpace="200"/>
        </w:sectPr>
      </w:pPr>
      <w:r w:rsidRPr="007B21E7">
        <w:rPr>
          <w:rFonts w:eastAsia="標楷體"/>
          <w:noProof w:val="0"/>
          <w:sz w:val="28"/>
        </w:rPr>
        <w:lastRenderedPageBreak/>
        <w:fldChar w:fldCharType="begin"/>
      </w:r>
      <w:r w:rsidR="00D756F5">
        <w:rPr>
          <w:rFonts w:eastAsia="標楷體" w:hint="eastAsia"/>
          <w:noProof w:val="0"/>
          <w:sz w:val="28"/>
        </w:rPr>
        <w:instrText xml:space="preserve"> 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 xml:space="preserve">_06.jpg" \* MERGEFORMAT </w:instrText>
      </w:r>
      <w:r w:rsidRPr="007B21E7">
        <w:rPr>
          <w:rFonts w:eastAsia="標楷體"/>
          <w:noProof w:val="0"/>
          <w:sz w:val="28"/>
        </w:rPr>
        <w:fldChar w:fldCharType="separate"/>
      </w:r>
      <w:r w:rsidR="009D1E67">
        <w:rPr>
          <w:rFonts w:eastAsia="標楷體"/>
          <w:noProof w:val="0"/>
          <w:sz w:val="28"/>
        </w:rPr>
        <w:fldChar w:fldCharType="begin"/>
      </w:r>
      <w:r w:rsidR="009D1E67">
        <w:rPr>
          <w:rFonts w:eastAsia="標楷體"/>
          <w:noProof w:val="0"/>
          <w:sz w:val="28"/>
        </w:rPr>
        <w:instrText xml:space="preserve"> </w:instrText>
      </w:r>
      <w:r w:rsidR="009D1E67">
        <w:rPr>
          <w:rFonts w:eastAsia="標楷體" w:hint="eastAsia"/>
          <w:noProof w:val="0"/>
          <w:sz w:val="28"/>
        </w:rPr>
        <w:instrText>INCLUDEPICTURE  "D:\\f\\j116\\116_</w:instrText>
      </w:r>
      <w:r w:rsidR="009D1E67">
        <w:rPr>
          <w:rFonts w:eastAsia="標楷體" w:hint="eastAsia"/>
          <w:noProof w:val="0"/>
          <w:sz w:val="28"/>
        </w:rPr>
        <w:instrText>頁面</w:instrText>
      </w:r>
      <w:r w:rsidR="009D1E67">
        <w:rPr>
          <w:rFonts w:eastAsia="標楷體" w:hint="eastAsia"/>
          <w:noProof w:val="0"/>
          <w:sz w:val="28"/>
        </w:rPr>
        <w:instrText>_06.jpg" \* MERGEFORMATINET</w:instrText>
      </w:r>
      <w:r w:rsidR="009D1E67">
        <w:rPr>
          <w:rFonts w:eastAsia="標楷體"/>
          <w:noProof w:val="0"/>
          <w:sz w:val="28"/>
        </w:rPr>
        <w:instrText xml:space="preserve"> </w:instrText>
      </w:r>
      <w:r w:rsidR="009D1E67">
        <w:rPr>
          <w:rFonts w:eastAsia="標楷體"/>
          <w:noProof w:val="0"/>
          <w:sz w:val="28"/>
        </w:rPr>
        <w:fldChar w:fldCharType="separate"/>
      </w:r>
      <w:r w:rsidR="00A01D46">
        <w:rPr>
          <w:rFonts w:eastAsia="標楷體"/>
          <w:noProof w:val="0"/>
          <w:sz w:val="28"/>
        </w:rPr>
        <w:fldChar w:fldCharType="begin"/>
      </w:r>
      <w:r w:rsidR="00A01D46">
        <w:rPr>
          <w:rFonts w:eastAsia="標楷體"/>
          <w:noProof w:val="0"/>
          <w:sz w:val="28"/>
        </w:rPr>
        <w:instrText xml:space="preserve"> </w:instrText>
      </w:r>
      <w:r w:rsidR="00A01D46">
        <w:rPr>
          <w:rFonts w:eastAsia="標楷體" w:hint="eastAsia"/>
          <w:noProof w:val="0"/>
          <w:sz w:val="28"/>
        </w:rPr>
        <w:instrText>INCLUDEPICTURE  "D:\\f\\j116\\116_</w:instrText>
      </w:r>
      <w:r w:rsidR="00A01D46">
        <w:rPr>
          <w:rFonts w:eastAsia="標楷體" w:hint="eastAsia"/>
          <w:noProof w:val="0"/>
          <w:sz w:val="28"/>
        </w:rPr>
        <w:instrText>頁面</w:instrText>
      </w:r>
      <w:r w:rsidR="00A01D46">
        <w:rPr>
          <w:rFonts w:eastAsia="標楷體" w:hint="eastAsia"/>
          <w:noProof w:val="0"/>
          <w:sz w:val="28"/>
        </w:rPr>
        <w:instrText>_06.jpg" \* MERGEFORMATINET</w:instrText>
      </w:r>
      <w:r w:rsidR="00A01D46">
        <w:rPr>
          <w:rFonts w:eastAsia="標楷體"/>
          <w:noProof w:val="0"/>
          <w:sz w:val="28"/>
        </w:rPr>
        <w:instrText xml:space="preserve"> </w:instrText>
      </w:r>
      <w:r w:rsidR="00A01D46">
        <w:rPr>
          <w:rFonts w:eastAsia="標楷體"/>
          <w:noProof w:val="0"/>
          <w:sz w:val="28"/>
        </w:rPr>
        <w:fldChar w:fldCharType="separate"/>
      </w:r>
      <w:r w:rsidR="00DC32E0">
        <w:rPr>
          <w:rFonts w:eastAsia="標楷體"/>
          <w:noProof w:val="0"/>
          <w:sz w:val="28"/>
        </w:rPr>
        <w:fldChar w:fldCharType="begin"/>
      </w:r>
      <w:r w:rsidR="00DC32E0">
        <w:rPr>
          <w:rFonts w:eastAsia="標楷體"/>
          <w:noProof w:val="0"/>
          <w:sz w:val="28"/>
        </w:rPr>
        <w:instrText xml:space="preserve"> </w:instrText>
      </w:r>
      <w:r w:rsidR="00DC32E0">
        <w:rPr>
          <w:rFonts w:eastAsia="標楷體" w:hint="eastAsia"/>
          <w:noProof w:val="0"/>
          <w:sz w:val="28"/>
        </w:rPr>
        <w:instrText>INCLUDEPICTURE  "D:\\f\\j116\\116_</w:instrText>
      </w:r>
      <w:r w:rsidR="00DC32E0">
        <w:rPr>
          <w:rFonts w:eastAsia="標楷體" w:hint="eastAsia"/>
          <w:noProof w:val="0"/>
          <w:sz w:val="28"/>
        </w:rPr>
        <w:instrText>頁面</w:instrText>
      </w:r>
      <w:r w:rsidR="00DC32E0">
        <w:rPr>
          <w:rFonts w:eastAsia="標楷體" w:hint="eastAsia"/>
          <w:noProof w:val="0"/>
          <w:sz w:val="28"/>
        </w:rPr>
        <w:instrText>_06.jpg" \* MERGEFORMATINET</w:instrText>
      </w:r>
      <w:r w:rsidR="00DC32E0">
        <w:rPr>
          <w:rFonts w:eastAsia="標楷體"/>
          <w:noProof w:val="0"/>
          <w:sz w:val="28"/>
        </w:rPr>
        <w:instrText xml:space="preserve"> </w:instrText>
      </w:r>
      <w:r w:rsidR="00DC32E0">
        <w:rPr>
          <w:rFonts w:eastAsia="標楷體"/>
          <w:noProof w:val="0"/>
          <w:sz w:val="28"/>
        </w:rPr>
        <w:fldChar w:fldCharType="separate"/>
      </w:r>
      <w:r w:rsidR="0013493D">
        <w:rPr>
          <w:rFonts w:eastAsia="標楷體"/>
          <w:noProof w:val="0"/>
          <w:sz w:val="28"/>
        </w:rPr>
        <w:fldChar w:fldCharType="begin"/>
      </w:r>
      <w:r w:rsidR="0013493D">
        <w:rPr>
          <w:rFonts w:eastAsia="標楷體"/>
          <w:noProof w:val="0"/>
          <w:sz w:val="28"/>
        </w:rPr>
        <w:instrText xml:space="preserve"> </w:instrText>
      </w:r>
      <w:r w:rsidR="0013493D">
        <w:rPr>
          <w:rFonts w:eastAsia="標楷體" w:hint="eastAsia"/>
          <w:noProof w:val="0"/>
          <w:sz w:val="28"/>
        </w:rPr>
        <w:instrText>INCLUDEPICTURE  "D:\\f\\</w:instrText>
      </w:r>
      <w:r w:rsidR="0013493D">
        <w:rPr>
          <w:rFonts w:eastAsia="標楷體" w:hint="eastAsia"/>
          <w:noProof w:val="0"/>
          <w:sz w:val="28"/>
        </w:rPr>
        <w:instrText>陳冠如</w:instrText>
      </w:r>
      <w:r w:rsidR="0013493D">
        <w:rPr>
          <w:rFonts w:eastAsia="標楷體" w:hint="eastAsia"/>
          <w:noProof w:val="0"/>
          <w:sz w:val="28"/>
        </w:rPr>
        <w:instrText>\\</w:instrText>
      </w:r>
      <w:r w:rsidR="0013493D">
        <w:rPr>
          <w:rFonts w:eastAsia="標楷體" w:hint="eastAsia"/>
          <w:noProof w:val="0"/>
          <w:sz w:val="28"/>
        </w:rPr>
        <w:instrText>工作</w:instrText>
      </w:r>
      <w:r w:rsidR="0013493D">
        <w:rPr>
          <w:rFonts w:eastAsia="標楷體" w:hint="eastAsia"/>
          <w:noProof w:val="0"/>
          <w:sz w:val="28"/>
        </w:rPr>
        <w:instrText>\\</w:instrText>
      </w:r>
      <w:r w:rsidR="0013493D">
        <w:rPr>
          <w:rFonts w:eastAsia="標楷體" w:hint="eastAsia"/>
          <w:noProof w:val="0"/>
          <w:sz w:val="28"/>
        </w:rPr>
        <w:instrText>完稿</w:instrText>
      </w:r>
      <w:r w:rsidR="0013493D">
        <w:rPr>
          <w:rFonts w:eastAsia="標楷體" w:hint="eastAsia"/>
          <w:noProof w:val="0"/>
          <w:sz w:val="28"/>
        </w:rPr>
        <w:instrText>\\j116\\116_</w:instrText>
      </w:r>
      <w:r w:rsidR="0013493D">
        <w:rPr>
          <w:rFonts w:eastAsia="標楷體" w:hint="eastAsia"/>
          <w:noProof w:val="0"/>
          <w:sz w:val="28"/>
        </w:rPr>
        <w:instrText>頁面</w:instrText>
      </w:r>
      <w:r w:rsidR="0013493D">
        <w:rPr>
          <w:rFonts w:eastAsia="標楷體" w:hint="eastAsia"/>
          <w:noProof w:val="0"/>
          <w:sz w:val="28"/>
        </w:rPr>
        <w:instrText>_06.jpg" \* MERGEFORMATINET</w:instrText>
      </w:r>
      <w:r w:rsidR="0013493D">
        <w:rPr>
          <w:rFonts w:eastAsia="標楷體"/>
          <w:noProof w:val="0"/>
          <w:sz w:val="28"/>
        </w:rPr>
        <w:instrText xml:space="preserve"> </w:instrText>
      </w:r>
      <w:r w:rsidR="0013493D">
        <w:rPr>
          <w:rFonts w:eastAsia="標楷體"/>
          <w:noProof w:val="0"/>
          <w:sz w:val="28"/>
        </w:rPr>
        <w:fldChar w:fldCharType="separate"/>
      </w:r>
      <w:r w:rsidR="00576AC5">
        <w:rPr>
          <w:rFonts w:eastAsia="標楷體"/>
          <w:noProof w:val="0"/>
          <w:sz w:val="28"/>
        </w:rPr>
        <w:fldChar w:fldCharType="begin"/>
      </w:r>
      <w:r w:rsidR="00576AC5">
        <w:rPr>
          <w:rFonts w:eastAsia="標楷體"/>
          <w:noProof w:val="0"/>
          <w:sz w:val="28"/>
        </w:rPr>
        <w:instrText xml:space="preserve"> </w:instrText>
      </w:r>
      <w:r w:rsidR="00576AC5">
        <w:rPr>
          <w:rFonts w:eastAsia="標楷體" w:hint="eastAsia"/>
          <w:noProof w:val="0"/>
          <w:sz w:val="28"/>
        </w:rPr>
        <w:instrText>INCLUDEPICTURE  "D:\\f\\</w:instrText>
      </w:r>
      <w:r w:rsidR="00576AC5">
        <w:rPr>
          <w:rFonts w:eastAsia="標楷體" w:hint="eastAsia"/>
          <w:noProof w:val="0"/>
          <w:sz w:val="28"/>
        </w:rPr>
        <w:instrText>陳冠如</w:instrText>
      </w:r>
      <w:r w:rsidR="00576AC5">
        <w:rPr>
          <w:rFonts w:eastAsia="標楷體" w:hint="eastAsia"/>
          <w:noProof w:val="0"/>
          <w:sz w:val="28"/>
        </w:rPr>
        <w:instrText>\\</w:instrText>
      </w:r>
      <w:r w:rsidR="00576AC5">
        <w:rPr>
          <w:rFonts w:eastAsia="標楷體" w:hint="eastAsia"/>
          <w:noProof w:val="0"/>
          <w:sz w:val="28"/>
        </w:rPr>
        <w:instrText>工作</w:instrText>
      </w:r>
      <w:r w:rsidR="00576AC5">
        <w:rPr>
          <w:rFonts w:eastAsia="標楷體" w:hint="eastAsia"/>
          <w:noProof w:val="0"/>
          <w:sz w:val="28"/>
        </w:rPr>
        <w:instrText>\\</w:instrText>
      </w:r>
      <w:r w:rsidR="00576AC5">
        <w:rPr>
          <w:rFonts w:eastAsia="標楷體" w:hint="eastAsia"/>
          <w:noProof w:val="0"/>
          <w:sz w:val="28"/>
        </w:rPr>
        <w:instrText>完稿</w:instrText>
      </w:r>
      <w:r w:rsidR="00576AC5">
        <w:rPr>
          <w:rFonts w:eastAsia="標楷體" w:hint="eastAsia"/>
          <w:noProof w:val="0"/>
          <w:sz w:val="28"/>
        </w:rPr>
        <w:instrText>\\j116\\116_</w:instrText>
      </w:r>
      <w:r w:rsidR="00576AC5">
        <w:rPr>
          <w:rFonts w:eastAsia="標楷體" w:hint="eastAsia"/>
          <w:noProof w:val="0"/>
          <w:sz w:val="28"/>
        </w:rPr>
        <w:instrText>頁面</w:instrText>
      </w:r>
      <w:r w:rsidR="00576AC5">
        <w:rPr>
          <w:rFonts w:eastAsia="標楷體" w:hint="eastAsia"/>
          <w:noProof w:val="0"/>
          <w:sz w:val="28"/>
        </w:rPr>
        <w:instrText>_06.jpg" \* MERGEFORMATINET</w:instrText>
      </w:r>
      <w:r w:rsidR="00576AC5">
        <w:rPr>
          <w:rFonts w:eastAsia="標楷體"/>
          <w:noProof w:val="0"/>
          <w:sz w:val="28"/>
        </w:rPr>
        <w:instrText xml:space="preserve"> </w:instrText>
      </w:r>
      <w:r w:rsidR="00576AC5">
        <w:rPr>
          <w:rFonts w:eastAsia="標楷體"/>
          <w:noProof w:val="0"/>
          <w:sz w:val="28"/>
        </w:rPr>
        <w:fldChar w:fldCharType="separate"/>
      </w:r>
      <w:r w:rsidR="00D756F5">
        <w:rPr>
          <w:rFonts w:eastAsia="標楷體"/>
          <w:noProof w:val="0"/>
          <w:sz w:val="28"/>
        </w:rPr>
        <w:fldChar w:fldCharType="begin"/>
      </w:r>
      <w:r w:rsidR="00D756F5">
        <w:rPr>
          <w:rFonts w:eastAsia="標楷體"/>
          <w:noProof w:val="0"/>
          <w:sz w:val="28"/>
        </w:rPr>
        <w:instrText xml:space="preserve"> </w:instrText>
      </w:r>
      <w:r w:rsidR="00D756F5">
        <w:rPr>
          <w:rFonts w:eastAsia="標楷體" w:hint="eastAsia"/>
          <w:noProof w:val="0"/>
          <w:sz w:val="28"/>
        </w:rPr>
        <w:instrText>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_06.jpg" \* MERGEFORMATINET</w:instrText>
      </w:r>
      <w:r w:rsidR="00D756F5">
        <w:rPr>
          <w:rFonts w:eastAsia="標楷體"/>
          <w:noProof w:val="0"/>
          <w:sz w:val="28"/>
        </w:rPr>
        <w:instrText xml:space="preserve"> </w:instrText>
      </w:r>
      <w:r w:rsidR="00D756F5">
        <w:rPr>
          <w:rFonts w:eastAsia="標楷體"/>
          <w:noProof w:val="0"/>
          <w:sz w:val="28"/>
        </w:rPr>
        <w:fldChar w:fldCharType="separate"/>
      </w:r>
      <w:r w:rsidR="00D756F5">
        <w:rPr>
          <w:rFonts w:eastAsia="標楷體"/>
          <w:noProof w:val="0"/>
          <w:sz w:val="28"/>
        </w:rPr>
        <w:pict>
          <v:shape id="_x0000_i1030" type="#_x0000_t75" style="width:446.25pt;height:658.5pt">
            <v:imagedata r:id="rId51" r:href="rId52"/>
            <o:lock v:ext="edit" aspectratio="f"/>
          </v:shape>
        </w:pict>
      </w:r>
      <w:r w:rsidR="00D756F5">
        <w:rPr>
          <w:rFonts w:eastAsia="標楷體"/>
          <w:noProof w:val="0"/>
          <w:sz w:val="28"/>
        </w:rPr>
        <w:fldChar w:fldCharType="end"/>
      </w:r>
      <w:r w:rsidR="00576AC5">
        <w:rPr>
          <w:rFonts w:eastAsia="標楷體"/>
          <w:noProof w:val="0"/>
          <w:sz w:val="28"/>
        </w:rPr>
        <w:fldChar w:fldCharType="end"/>
      </w:r>
      <w:r w:rsidR="0013493D">
        <w:rPr>
          <w:rFonts w:eastAsia="標楷體"/>
          <w:noProof w:val="0"/>
          <w:sz w:val="28"/>
        </w:rPr>
        <w:fldChar w:fldCharType="end"/>
      </w:r>
      <w:r w:rsidR="00DC32E0">
        <w:rPr>
          <w:rFonts w:eastAsia="標楷體"/>
          <w:noProof w:val="0"/>
          <w:sz w:val="28"/>
        </w:rPr>
        <w:fldChar w:fldCharType="end"/>
      </w:r>
      <w:r w:rsidR="00A01D46">
        <w:rPr>
          <w:rFonts w:eastAsia="標楷體"/>
          <w:noProof w:val="0"/>
          <w:sz w:val="28"/>
        </w:rPr>
        <w:fldChar w:fldCharType="end"/>
      </w:r>
      <w:r w:rsidR="009D1E67">
        <w:rPr>
          <w:rFonts w:eastAsia="標楷體"/>
          <w:noProof w:val="0"/>
          <w:sz w:val="28"/>
        </w:rPr>
        <w:fldChar w:fldCharType="end"/>
      </w:r>
      <w:r w:rsidRPr="007B21E7">
        <w:rPr>
          <w:rFonts w:eastAsia="標楷體"/>
          <w:noProof w:val="0"/>
          <w:sz w:val="28"/>
        </w:rPr>
        <w:fldChar w:fldCharType="end"/>
      </w:r>
    </w:p>
    <w:p w:rsidR="007B21E7" w:rsidRPr="007B21E7" w:rsidRDefault="007B21E7" w:rsidP="007B21E7">
      <w:pPr>
        <w:kinsoku/>
        <w:overflowPunct/>
        <w:spacing w:line="240" w:lineRule="auto"/>
        <w:jc w:val="left"/>
        <w:textAlignment w:val="auto"/>
        <w:rPr>
          <w:rFonts w:eastAsia="標楷體"/>
          <w:noProof w:val="0"/>
          <w:sz w:val="28"/>
        </w:rPr>
        <w:sectPr w:rsidR="007B21E7" w:rsidRPr="007B21E7" w:rsidSect="00F13423">
          <w:headerReference w:type="even" r:id="rId53"/>
          <w:headerReference w:type="default" r:id="rId54"/>
          <w:footerReference w:type="even" r:id="rId55"/>
          <w:footerReference w:type="default" r:id="rId56"/>
          <w:headerReference w:type="first" r:id="rId57"/>
          <w:footerReference w:type="first" r:id="rId58"/>
          <w:type w:val="continuous"/>
          <w:pgSz w:w="11906" w:h="16838" w:code="9"/>
          <w:pgMar w:top="1984" w:right="1417" w:bottom="1417" w:left="1417" w:header="1417" w:footer="850" w:gutter="0"/>
          <w:cols w:space="720"/>
          <w:docGrid w:type="linesAndChars" w:linePitch="319" w:charSpace="200"/>
        </w:sectPr>
      </w:pPr>
      <w:r w:rsidRPr="007B21E7">
        <w:rPr>
          <w:rFonts w:eastAsia="標楷體"/>
          <w:noProof w:val="0"/>
          <w:sz w:val="28"/>
        </w:rPr>
        <w:lastRenderedPageBreak/>
        <w:fldChar w:fldCharType="begin"/>
      </w:r>
      <w:r w:rsidR="00D756F5">
        <w:rPr>
          <w:rFonts w:eastAsia="標楷體" w:hint="eastAsia"/>
          <w:noProof w:val="0"/>
          <w:sz w:val="28"/>
        </w:rPr>
        <w:instrText xml:space="preserve"> 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 xml:space="preserve">_07.jpg" \* MERGEFORMAT </w:instrText>
      </w:r>
      <w:r w:rsidRPr="007B21E7">
        <w:rPr>
          <w:rFonts w:eastAsia="標楷體"/>
          <w:noProof w:val="0"/>
          <w:sz w:val="28"/>
        </w:rPr>
        <w:fldChar w:fldCharType="separate"/>
      </w:r>
      <w:r w:rsidR="009D1E67">
        <w:rPr>
          <w:rFonts w:eastAsia="標楷體"/>
          <w:noProof w:val="0"/>
          <w:sz w:val="28"/>
        </w:rPr>
        <w:fldChar w:fldCharType="begin"/>
      </w:r>
      <w:r w:rsidR="009D1E67">
        <w:rPr>
          <w:rFonts w:eastAsia="標楷體"/>
          <w:noProof w:val="0"/>
          <w:sz w:val="28"/>
        </w:rPr>
        <w:instrText xml:space="preserve"> </w:instrText>
      </w:r>
      <w:r w:rsidR="009D1E67">
        <w:rPr>
          <w:rFonts w:eastAsia="標楷體" w:hint="eastAsia"/>
          <w:noProof w:val="0"/>
          <w:sz w:val="28"/>
        </w:rPr>
        <w:instrText>INCLUDEPICTURE  "D:\\f\\j116\\116_</w:instrText>
      </w:r>
      <w:r w:rsidR="009D1E67">
        <w:rPr>
          <w:rFonts w:eastAsia="標楷體" w:hint="eastAsia"/>
          <w:noProof w:val="0"/>
          <w:sz w:val="28"/>
        </w:rPr>
        <w:instrText>頁面</w:instrText>
      </w:r>
      <w:r w:rsidR="009D1E67">
        <w:rPr>
          <w:rFonts w:eastAsia="標楷體" w:hint="eastAsia"/>
          <w:noProof w:val="0"/>
          <w:sz w:val="28"/>
        </w:rPr>
        <w:instrText>_07.jpg" \* MERGEFORMATINET</w:instrText>
      </w:r>
      <w:r w:rsidR="009D1E67">
        <w:rPr>
          <w:rFonts w:eastAsia="標楷體"/>
          <w:noProof w:val="0"/>
          <w:sz w:val="28"/>
        </w:rPr>
        <w:instrText xml:space="preserve"> </w:instrText>
      </w:r>
      <w:r w:rsidR="009D1E67">
        <w:rPr>
          <w:rFonts w:eastAsia="標楷體"/>
          <w:noProof w:val="0"/>
          <w:sz w:val="28"/>
        </w:rPr>
        <w:fldChar w:fldCharType="separate"/>
      </w:r>
      <w:r w:rsidR="00A01D46">
        <w:rPr>
          <w:rFonts w:eastAsia="標楷體"/>
          <w:noProof w:val="0"/>
          <w:sz w:val="28"/>
        </w:rPr>
        <w:fldChar w:fldCharType="begin"/>
      </w:r>
      <w:r w:rsidR="00A01D46">
        <w:rPr>
          <w:rFonts w:eastAsia="標楷體"/>
          <w:noProof w:val="0"/>
          <w:sz w:val="28"/>
        </w:rPr>
        <w:instrText xml:space="preserve"> </w:instrText>
      </w:r>
      <w:r w:rsidR="00A01D46">
        <w:rPr>
          <w:rFonts w:eastAsia="標楷體" w:hint="eastAsia"/>
          <w:noProof w:val="0"/>
          <w:sz w:val="28"/>
        </w:rPr>
        <w:instrText>INCLUDEPICTURE  "D:\\f\\j116\\116_</w:instrText>
      </w:r>
      <w:r w:rsidR="00A01D46">
        <w:rPr>
          <w:rFonts w:eastAsia="標楷體" w:hint="eastAsia"/>
          <w:noProof w:val="0"/>
          <w:sz w:val="28"/>
        </w:rPr>
        <w:instrText>頁面</w:instrText>
      </w:r>
      <w:r w:rsidR="00A01D46">
        <w:rPr>
          <w:rFonts w:eastAsia="標楷體" w:hint="eastAsia"/>
          <w:noProof w:val="0"/>
          <w:sz w:val="28"/>
        </w:rPr>
        <w:instrText>_07.jpg" \* MERGEFORMATINET</w:instrText>
      </w:r>
      <w:r w:rsidR="00A01D46">
        <w:rPr>
          <w:rFonts w:eastAsia="標楷體"/>
          <w:noProof w:val="0"/>
          <w:sz w:val="28"/>
        </w:rPr>
        <w:instrText xml:space="preserve"> </w:instrText>
      </w:r>
      <w:r w:rsidR="00A01D46">
        <w:rPr>
          <w:rFonts w:eastAsia="標楷體"/>
          <w:noProof w:val="0"/>
          <w:sz w:val="28"/>
        </w:rPr>
        <w:fldChar w:fldCharType="separate"/>
      </w:r>
      <w:r w:rsidR="00DC32E0">
        <w:rPr>
          <w:rFonts w:eastAsia="標楷體"/>
          <w:noProof w:val="0"/>
          <w:sz w:val="28"/>
        </w:rPr>
        <w:fldChar w:fldCharType="begin"/>
      </w:r>
      <w:r w:rsidR="00DC32E0">
        <w:rPr>
          <w:rFonts w:eastAsia="標楷體"/>
          <w:noProof w:val="0"/>
          <w:sz w:val="28"/>
        </w:rPr>
        <w:instrText xml:space="preserve"> </w:instrText>
      </w:r>
      <w:r w:rsidR="00DC32E0">
        <w:rPr>
          <w:rFonts w:eastAsia="標楷體" w:hint="eastAsia"/>
          <w:noProof w:val="0"/>
          <w:sz w:val="28"/>
        </w:rPr>
        <w:instrText>INCLUDEPICTURE  "D:\\f\\j116\\116_</w:instrText>
      </w:r>
      <w:r w:rsidR="00DC32E0">
        <w:rPr>
          <w:rFonts w:eastAsia="標楷體" w:hint="eastAsia"/>
          <w:noProof w:val="0"/>
          <w:sz w:val="28"/>
        </w:rPr>
        <w:instrText>頁面</w:instrText>
      </w:r>
      <w:r w:rsidR="00DC32E0">
        <w:rPr>
          <w:rFonts w:eastAsia="標楷體" w:hint="eastAsia"/>
          <w:noProof w:val="0"/>
          <w:sz w:val="28"/>
        </w:rPr>
        <w:instrText>_07.jpg" \* MERGEFORMATINET</w:instrText>
      </w:r>
      <w:r w:rsidR="00DC32E0">
        <w:rPr>
          <w:rFonts w:eastAsia="標楷體"/>
          <w:noProof w:val="0"/>
          <w:sz w:val="28"/>
        </w:rPr>
        <w:instrText xml:space="preserve"> </w:instrText>
      </w:r>
      <w:r w:rsidR="00DC32E0">
        <w:rPr>
          <w:rFonts w:eastAsia="標楷體"/>
          <w:noProof w:val="0"/>
          <w:sz w:val="28"/>
        </w:rPr>
        <w:fldChar w:fldCharType="separate"/>
      </w:r>
      <w:r w:rsidR="0013493D">
        <w:rPr>
          <w:rFonts w:eastAsia="標楷體"/>
          <w:noProof w:val="0"/>
          <w:sz w:val="28"/>
        </w:rPr>
        <w:fldChar w:fldCharType="begin"/>
      </w:r>
      <w:r w:rsidR="0013493D">
        <w:rPr>
          <w:rFonts w:eastAsia="標楷體"/>
          <w:noProof w:val="0"/>
          <w:sz w:val="28"/>
        </w:rPr>
        <w:instrText xml:space="preserve"> </w:instrText>
      </w:r>
      <w:r w:rsidR="0013493D">
        <w:rPr>
          <w:rFonts w:eastAsia="標楷體" w:hint="eastAsia"/>
          <w:noProof w:val="0"/>
          <w:sz w:val="28"/>
        </w:rPr>
        <w:instrText>INCLUDEPICTURE  "D:\\f\\</w:instrText>
      </w:r>
      <w:r w:rsidR="0013493D">
        <w:rPr>
          <w:rFonts w:eastAsia="標楷體" w:hint="eastAsia"/>
          <w:noProof w:val="0"/>
          <w:sz w:val="28"/>
        </w:rPr>
        <w:instrText>陳冠如</w:instrText>
      </w:r>
      <w:r w:rsidR="0013493D">
        <w:rPr>
          <w:rFonts w:eastAsia="標楷體" w:hint="eastAsia"/>
          <w:noProof w:val="0"/>
          <w:sz w:val="28"/>
        </w:rPr>
        <w:instrText>\\</w:instrText>
      </w:r>
      <w:r w:rsidR="0013493D">
        <w:rPr>
          <w:rFonts w:eastAsia="標楷體" w:hint="eastAsia"/>
          <w:noProof w:val="0"/>
          <w:sz w:val="28"/>
        </w:rPr>
        <w:instrText>工作</w:instrText>
      </w:r>
      <w:r w:rsidR="0013493D">
        <w:rPr>
          <w:rFonts w:eastAsia="標楷體" w:hint="eastAsia"/>
          <w:noProof w:val="0"/>
          <w:sz w:val="28"/>
        </w:rPr>
        <w:instrText>\\</w:instrText>
      </w:r>
      <w:r w:rsidR="0013493D">
        <w:rPr>
          <w:rFonts w:eastAsia="標楷體" w:hint="eastAsia"/>
          <w:noProof w:val="0"/>
          <w:sz w:val="28"/>
        </w:rPr>
        <w:instrText>完稿</w:instrText>
      </w:r>
      <w:r w:rsidR="0013493D">
        <w:rPr>
          <w:rFonts w:eastAsia="標楷體" w:hint="eastAsia"/>
          <w:noProof w:val="0"/>
          <w:sz w:val="28"/>
        </w:rPr>
        <w:instrText>\\j116\\116_</w:instrText>
      </w:r>
      <w:r w:rsidR="0013493D">
        <w:rPr>
          <w:rFonts w:eastAsia="標楷體" w:hint="eastAsia"/>
          <w:noProof w:val="0"/>
          <w:sz w:val="28"/>
        </w:rPr>
        <w:instrText>頁面</w:instrText>
      </w:r>
      <w:r w:rsidR="0013493D">
        <w:rPr>
          <w:rFonts w:eastAsia="標楷體" w:hint="eastAsia"/>
          <w:noProof w:val="0"/>
          <w:sz w:val="28"/>
        </w:rPr>
        <w:instrText>_07.jpg" \* MERGEFORMATINET</w:instrText>
      </w:r>
      <w:r w:rsidR="0013493D">
        <w:rPr>
          <w:rFonts w:eastAsia="標楷體"/>
          <w:noProof w:val="0"/>
          <w:sz w:val="28"/>
        </w:rPr>
        <w:instrText xml:space="preserve"> </w:instrText>
      </w:r>
      <w:r w:rsidR="0013493D">
        <w:rPr>
          <w:rFonts w:eastAsia="標楷體"/>
          <w:noProof w:val="0"/>
          <w:sz w:val="28"/>
        </w:rPr>
        <w:fldChar w:fldCharType="separate"/>
      </w:r>
      <w:r w:rsidR="00576AC5">
        <w:rPr>
          <w:rFonts w:eastAsia="標楷體"/>
          <w:noProof w:val="0"/>
          <w:sz w:val="28"/>
        </w:rPr>
        <w:fldChar w:fldCharType="begin"/>
      </w:r>
      <w:r w:rsidR="00576AC5">
        <w:rPr>
          <w:rFonts w:eastAsia="標楷體"/>
          <w:noProof w:val="0"/>
          <w:sz w:val="28"/>
        </w:rPr>
        <w:instrText xml:space="preserve"> </w:instrText>
      </w:r>
      <w:r w:rsidR="00576AC5">
        <w:rPr>
          <w:rFonts w:eastAsia="標楷體" w:hint="eastAsia"/>
          <w:noProof w:val="0"/>
          <w:sz w:val="28"/>
        </w:rPr>
        <w:instrText>INCLUDEPICTURE  "D:\\f\\</w:instrText>
      </w:r>
      <w:r w:rsidR="00576AC5">
        <w:rPr>
          <w:rFonts w:eastAsia="標楷體" w:hint="eastAsia"/>
          <w:noProof w:val="0"/>
          <w:sz w:val="28"/>
        </w:rPr>
        <w:instrText>陳冠如</w:instrText>
      </w:r>
      <w:r w:rsidR="00576AC5">
        <w:rPr>
          <w:rFonts w:eastAsia="標楷體" w:hint="eastAsia"/>
          <w:noProof w:val="0"/>
          <w:sz w:val="28"/>
        </w:rPr>
        <w:instrText>\\</w:instrText>
      </w:r>
      <w:r w:rsidR="00576AC5">
        <w:rPr>
          <w:rFonts w:eastAsia="標楷體" w:hint="eastAsia"/>
          <w:noProof w:val="0"/>
          <w:sz w:val="28"/>
        </w:rPr>
        <w:instrText>工作</w:instrText>
      </w:r>
      <w:r w:rsidR="00576AC5">
        <w:rPr>
          <w:rFonts w:eastAsia="標楷體" w:hint="eastAsia"/>
          <w:noProof w:val="0"/>
          <w:sz w:val="28"/>
        </w:rPr>
        <w:instrText>\\</w:instrText>
      </w:r>
      <w:r w:rsidR="00576AC5">
        <w:rPr>
          <w:rFonts w:eastAsia="標楷體" w:hint="eastAsia"/>
          <w:noProof w:val="0"/>
          <w:sz w:val="28"/>
        </w:rPr>
        <w:instrText>完稿</w:instrText>
      </w:r>
      <w:r w:rsidR="00576AC5">
        <w:rPr>
          <w:rFonts w:eastAsia="標楷體" w:hint="eastAsia"/>
          <w:noProof w:val="0"/>
          <w:sz w:val="28"/>
        </w:rPr>
        <w:instrText>\\j116\\116_</w:instrText>
      </w:r>
      <w:r w:rsidR="00576AC5">
        <w:rPr>
          <w:rFonts w:eastAsia="標楷體" w:hint="eastAsia"/>
          <w:noProof w:val="0"/>
          <w:sz w:val="28"/>
        </w:rPr>
        <w:instrText>頁面</w:instrText>
      </w:r>
      <w:r w:rsidR="00576AC5">
        <w:rPr>
          <w:rFonts w:eastAsia="標楷體" w:hint="eastAsia"/>
          <w:noProof w:val="0"/>
          <w:sz w:val="28"/>
        </w:rPr>
        <w:instrText>_07.jpg" \* MERGEFORMATINET</w:instrText>
      </w:r>
      <w:r w:rsidR="00576AC5">
        <w:rPr>
          <w:rFonts w:eastAsia="標楷體"/>
          <w:noProof w:val="0"/>
          <w:sz w:val="28"/>
        </w:rPr>
        <w:instrText xml:space="preserve"> </w:instrText>
      </w:r>
      <w:r w:rsidR="00576AC5">
        <w:rPr>
          <w:rFonts w:eastAsia="標楷體"/>
          <w:noProof w:val="0"/>
          <w:sz w:val="28"/>
        </w:rPr>
        <w:fldChar w:fldCharType="separate"/>
      </w:r>
      <w:r w:rsidR="00D756F5">
        <w:rPr>
          <w:rFonts w:eastAsia="標楷體"/>
          <w:noProof w:val="0"/>
          <w:sz w:val="28"/>
        </w:rPr>
        <w:fldChar w:fldCharType="begin"/>
      </w:r>
      <w:r w:rsidR="00D756F5">
        <w:rPr>
          <w:rFonts w:eastAsia="標楷體"/>
          <w:noProof w:val="0"/>
          <w:sz w:val="28"/>
        </w:rPr>
        <w:instrText xml:space="preserve"> </w:instrText>
      </w:r>
      <w:r w:rsidR="00D756F5">
        <w:rPr>
          <w:rFonts w:eastAsia="標楷體" w:hint="eastAsia"/>
          <w:noProof w:val="0"/>
          <w:sz w:val="28"/>
        </w:rPr>
        <w:instrText>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_07.jpg" \* MERGEFORMATINET</w:instrText>
      </w:r>
      <w:r w:rsidR="00D756F5">
        <w:rPr>
          <w:rFonts w:eastAsia="標楷體"/>
          <w:noProof w:val="0"/>
          <w:sz w:val="28"/>
        </w:rPr>
        <w:instrText xml:space="preserve"> </w:instrText>
      </w:r>
      <w:r w:rsidR="00D756F5">
        <w:rPr>
          <w:rFonts w:eastAsia="標楷體"/>
          <w:noProof w:val="0"/>
          <w:sz w:val="28"/>
        </w:rPr>
        <w:fldChar w:fldCharType="separate"/>
      </w:r>
      <w:r w:rsidR="00D756F5">
        <w:rPr>
          <w:rFonts w:eastAsia="標楷體"/>
          <w:noProof w:val="0"/>
          <w:sz w:val="28"/>
        </w:rPr>
        <w:pict>
          <v:shape id="_x0000_i1031" type="#_x0000_t75" style="width:446.25pt;height:658.5pt">
            <v:imagedata r:id="rId59" r:href="rId60"/>
            <o:lock v:ext="edit" aspectratio="f"/>
          </v:shape>
        </w:pict>
      </w:r>
      <w:r w:rsidR="00D756F5">
        <w:rPr>
          <w:rFonts w:eastAsia="標楷體"/>
          <w:noProof w:val="0"/>
          <w:sz w:val="28"/>
        </w:rPr>
        <w:fldChar w:fldCharType="end"/>
      </w:r>
      <w:r w:rsidR="00576AC5">
        <w:rPr>
          <w:rFonts w:eastAsia="標楷體"/>
          <w:noProof w:val="0"/>
          <w:sz w:val="28"/>
        </w:rPr>
        <w:fldChar w:fldCharType="end"/>
      </w:r>
      <w:r w:rsidR="0013493D">
        <w:rPr>
          <w:rFonts w:eastAsia="標楷體"/>
          <w:noProof w:val="0"/>
          <w:sz w:val="28"/>
        </w:rPr>
        <w:fldChar w:fldCharType="end"/>
      </w:r>
      <w:r w:rsidR="00DC32E0">
        <w:rPr>
          <w:rFonts w:eastAsia="標楷體"/>
          <w:noProof w:val="0"/>
          <w:sz w:val="28"/>
        </w:rPr>
        <w:fldChar w:fldCharType="end"/>
      </w:r>
      <w:r w:rsidR="00A01D46">
        <w:rPr>
          <w:rFonts w:eastAsia="標楷體"/>
          <w:noProof w:val="0"/>
          <w:sz w:val="28"/>
        </w:rPr>
        <w:fldChar w:fldCharType="end"/>
      </w:r>
      <w:r w:rsidR="009D1E67">
        <w:rPr>
          <w:rFonts w:eastAsia="標楷體"/>
          <w:noProof w:val="0"/>
          <w:sz w:val="28"/>
        </w:rPr>
        <w:fldChar w:fldCharType="end"/>
      </w:r>
      <w:r w:rsidRPr="007B21E7">
        <w:rPr>
          <w:rFonts w:eastAsia="標楷體"/>
          <w:noProof w:val="0"/>
          <w:sz w:val="28"/>
        </w:rPr>
        <w:fldChar w:fldCharType="end"/>
      </w:r>
    </w:p>
    <w:p w:rsidR="007B21E7" w:rsidRPr="007B21E7" w:rsidRDefault="007B21E7" w:rsidP="007B21E7">
      <w:pPr>
        <w:kinsoku/>
        <w:overflowPunct/>
        <w:spacing w:line="240" w:lineRule="auto"/>
        <w:jc w:val="left"/>
        <w:textAlignment w:val="auto"/>
        <w:rPr>
          <w:rFonts w:eastAsia="標楷體"/>
          <w:noProof w:val="0"/>
          <w:sz w:val="28"/>
        </w:rPr>
        <w:sectPr w:rsidR="007B21E7" w:rsidRPr="007B21E7" w:rsidSect="00F13423">
          <w:headerReference w:type="even" r:id="rId61"/>
          <w:headerReference w:type="default" r:id="rId62"/>
          <w:footerReference w:type="even" r:id="rId63"/>
          <w:footerReference w:type="default" r:id="rId64"/>
          <w:headerReference w:type="first" r:id="rId65"/>
          <w:footerReference w:type="first" r:id="rId66"/>
          <w:type w:val="continuous"/>
          <w:pgSz w:w="11906" w:h="16838" w:code="9"/>
          <w:pgMar w:top="1984" w:right="1417" w:bottom="1417" w:left="1417" w:header="1417" w:footer="850" w:gutter="0"/>
          <w:cols w:space="720"/>
          <w:docGrid w:type="linesAndChars" w:linePitch="319" w:charSpace="200"/>
        </w:sectPr>
      </w:pPr>
      <w:r w:rsidRPr="007B21E7">
        <w:rPr>
          <w:rFonts w:eastAsia="標楷體"/>
          <w:noProof w:val="0"/>
          <w:sz w:val="28"/>
        </w:rPr>
        <w:lastRenderedPageBreak/>
        <w:fldChar w:fldCharType="begin"/>
      </w:r>
      <w:r w:rsidR="00D756F5">
        <w:rPr>
          <w:rFonts w:eastAsia="標楷體" w:hint="eastAsia"/>
          <w:noProof w:val="0"/>
          <w:sz w:val="28"/>
        </w:rPr>
        <w:instrText xml:space="preserve"> 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 xml:space="preserve">_08.jpg" \* MERGEFORMAT </w:instrText>
      </w:r>
      <w:r w:rsidRPr="007B21E7">
        <w:rPr>
          <w:rFonts w:eastAsia="標楷體"/>
          <w:noProof w:val="0"/>
          <w:sz w:val="28"/>
        </w:rPr>
        <w:fldChar w:fldCharType="separate"/>
      </w:r>
      <w:r w:rsidR="009D1E67">
        <w:rPr>
          <w:rFonts w:eastAsia="標楷體"/>
          <w:noProof w:val="0"/>
          <w:sz w:val="28"/>
        </w:rPr>
        <w:fldChar w:fldCharType="begin"/>
      </w:r>
      <w:r w:rsidR="009D1E67">
        <w:rPr>
          <w:rFonts w:eastAsia="標楷體"/>
          <w:noProof w:val="0"/>
          <w:sz w:val="28"/>
        </w:rPr>
        <w:instrText xml:space="preserve"> </w:instrText>
      </w:r>
      <w:r w:rsidR="009D1E67">
        <w:rPr>
          <w:rFonts w:eastAsia="標楷體" w:hint="eastAsia"/>
          <w:noProof w:val="0"/>
          <w:sz w:val="28"/>
        </w:rPr>
        <w:instrText>INCLUDEPICTURE  "D:\\f\\j116\\116_</w:instrText>
      </w:r>
      <w:r w:rsidR="009D1E67">
        <w:rPr>
          <w:rFonts w:eastAsia="標楷體" w:hint="eastAsia"/>
          <w:noProof w:val="0"/>
          <w:sz w:val="28"/>
        </w:rPr>
        <w:instrText>頁面</w:instrText>
      </w:r>
      <w:r w:rsidR="009D1E67">
        <w:rPr>
          <w:rFonts w:eastAsia="標楷體" w:hint="eastAsia"/>
          <w:noProof w:val="0"/>
          <w:sz w:val="28"/>
        </w:rPr>
        <w:instrText>_08.jpg" \* MERGEFORMATINET</w:instrText>
      </w:r>
      <w:r w:rsidR="009D1E67">
        <w:rPr>
          <w:rFonts w:eastAsia="標楷體"/>
          <w:noProof w:val="0"/>
          <w:sz w:val="28"/>
        </w:rPr>
        <w:instrText xml:space="preserve"> </w:instrText>
      </w:r>
      <w:r w:rsidR="009D1E67">
        <w:rPr>
          <w:rFonts w:eastAsia="標楷體"/>
          <w:noProof w:val="0"/>
          <w:sz w:val="28"/>
        </w:rPr>
        <w:fldChar w:fldCharType="separate"/>
      </w:r>
      <w:r w:rsidR="00A01D46">
        <w:rPr>
          <w:rFonts w:eastAsia="標楷體"/>
          <w:noProof w:val="0"/>
          <w:sz w:val="28"/>
        </w:rPr>
        <w:fldChar w:fldCharType="begin"/>
      </w:r>
      <w:r w:rsidR="00A01D46">
        <w:rPr>
          <w:rFonts w:eastAsia="標楷體"/>
          <w:noProof w:val="0"/>
          <w:sz w:val="28"/>
        </w:rPr>
        <w:instrText xml:space="preserve"> </w:instrText>
      </w:r>
      <w:r w:rsidR="00A01D46">
        <w:rPr>
          <w:rFonts w:eastAsia="標楷體" w:hint="eastAsia"/>
          <w:noProof w:val="0"/>
          <w:sz w:val="28"/>
        </w:rPr>
        <w:instrText>INCLUDEPICTURE  "D:\\f\\j116\\116_</w:instrText>
      </w:r>
      <w:r w:rsidR="00A01D46">
        <w:rPr>
          <w:rFonts w:eastAsia="標楷體" w:hint="eastAsia"/>
          <w:noProof w:val="0"/>
          <w:sz w:val="28"/>
        </w:rPr>
        <w:instrText>頁面</w:instrText>
      </w:r>
      <w:r w:rsidR="00A01D46">
        <w:rPr>
          <w:rFonts w:eastAsia="標楷體" w:hint="eastAsia"/>
          <w:noProof w:val="0"/>
          <w:sz w:val="28"/>
        </w:rPr>
        <w:instrText>_08.jpg" \* MERGEFORMATINET</w:instrText>
      </w:r>
      <w:r w:rsidR="00A01D46">
        <w:rPr>
          <w:rFonts w:eastAsia="標楷體"/>
          <w:noProof w:val="0"/>
          <w:sz w:val="28"/>
        </w:rPr>
        <w:instrText xml:space="preserve"> </w:instrText>
      </w:r>
      <w:r w:rsidR="00A01D46">
        <w:rPr>
          <w:rFonts w:eastAsia="標楷體"/>
          <w:noProof w:val="0"/>
          <w:sz w:val="28"/>
        </w:rPr>
        <w:fldChar w:fldCharType="separate"/>
      </w:r>
      <w:r w:rsidR="00DC32E0">
        <w:rPr>
          <w:rFonts w:eastAsia="標楷體"/>
          <w:noProof w:val="0"/>
          <w:sz w:val="28"/>
        </w:rPr>
        <w:fldChar w:fldCharType="begin"/>
      </w:r>
      <w:r w:rsidR="00DC32E0">
        <w:rPr>
          <w:rFonts w:eastAsia="標楷體"/>
          <w:noProof w:val="0"/>
          <w:sz w:val="28"/>
        </w:rPr>
        <w:instrText xml:space="preserve"> </w:instrText>
      </w:r>
      <w:r w:rsidR="00DC32E0">
        <w:rPr>
          <w:rFonts w:eastAsia="標楷體" w:hint="eastAsia"/>
          <w:noProof w:val="0"/>
          <w:sz w:val="28"/>
        </w:rPr>
        <w:instrText>INCLUDEPICTURE  "D:\\f\\j116\\116_</w:instrText>
      </w:r>
      <w:r w:rsidR="00DC32E0">
        <w:rPr>
          <w:rFonts w:eastAsia="標楷體" w:hint="eastAsia"/>
          <w:noProof w:val="0"/>
          <w:sz w:val="28"/>
        </w:rPr>
        <w:instrText>頁面</w:instrText>
      </w:r>
      <w:r w:rsidR="00DC32E0">
        <w:rPr>
          <w:rFonts w:eastAsia="標楷體" w:hint="eastAsia"/>
          <w:noProof w:val="0"/>
          <w:sz w:val="28"/>
        </w:rPr>
        <w:instrText>_08.jpg" \* MERGEFORMATINET</w:instrText>
      </w:r>
      <w:r w:rsidR="00DC32E0">
        <w:rPr>
          <w:rFonts w:eastAsia="標楷體"/>
          <w:noProof w:val="0"/>
          <w:sz w:val="28"/>
        </w:rPr>
        <w:instrText xml:space="preserve"> </w:instrText>
      </w:r>
      <w:r w:rsidR="00DC32E0">
        <w:rPr>
          <w:rFonts w:eastAsia="標楷體"/>
          <w:noProof w:val="0"/>
          <w:sz w:val="28"/>
        </w:rPr>
        <w:fldChar w:fldCharType="separate"/>
      </w:r>
      <w:r w:rsidR="0013493D">
        <w:rPr>
          <w:rFonts w:eastAsia="標楷體"/>
          <w:noProof w:val="0"/>
          <w:sz w:val="28"/>
        </w:rPr>
        <w:fldChar w:fldCharType="begin"/>
      </w:r>
      <w:r w:rsidR="0013493D">
        <w:rPr>
          <w:rFonts w:eastAsia="標楷體"/>
          <w:noProof w:val="0"/>
          <w:sz w:val="28"/>
        </w:rPr>
        <w:instrText xml:space="preserve"> </w:instrText>
      </w:r>
      <w:r w:rsidR="0013493D">
        <w:rPr>
          <w:rFonts w:eastAsia="標楷體" w:hint="eastAsia"/>
          <w:noProof w:val="0"/>
          <w:sz w:val="28"/>
        </w:rPr>
        <w:instrText>INCLUDEPICTURE  "D:\\f\\</w:instrText>
      </w:r>
      <w:r w:rsidR="0013493D">
        <w:rPr>
          <w:rFonts w:eastAsia="標楷體" w:hint="eastAsia"/>
          <w:noProof w:val="0"/>
          <w:sz w:val="28"/>
        </w:rPr>
        <w:instrText>陳冠如</w:instrText>
      </w:r>
      <w:r w:rsidR="0013493D">
        <w:rPr>
          <w:rFonts w:eastAsia="標楷體" w:hint="eastAsia"/>
          <w:noProof w:val="0"/>
          <w:sz w:val="28"/>
        </w:rPr>
        <w:instrText>\\</w:instrText>
      </w:r>
      <w:r w:rsidR="0013493D">
        <w:rPr>
          <w:rFonts w:eastAsia="標楷體" w:hint="eastAsia"/>
          <w:noProof w:val="0"/>
          <w:sz w:val="28"/>
        </w:rPr>
        <w:instrText>工作</w:instrText>
      </w:r>
      <w:r w:rsidR="0013493D">
        <w:rPr>
          <w:rFonts w:eastAsia="標楷體" w:hint="eastAsia"/>
          <w:noProof w:val="0"/>
          <w:sz w:val="28"/>
        </w:rPr>
        <w:instrText>\\</w:instrText>
      </w:r>
      <w:r w:rsidR="0013493D">
        <w:rPr>
          <w:rFonts w:eastAsia="標楷體" w:hint="eastAsia"/>
          <w:noProof w:val="0"/>
          <w:sz w:val="28"/>
        </w:rPr>
        <w:instrText>完稿</w:instrText>
      </w:r>
      <w:r w:rsidR="0013493D">
        <w:rPr>
          <w:rFonts w:eastAsia="標楷體" w:hint="eastAsia"/>
          <w:noProof w:val="0"/>
          <w:sz w:val="28"/>
        </w:rPr>
        <w:instrText>\\j116\\116_</w:instrText>
      </w:r>
      <w:r w:rsidR="0013493D">
        <w:rPr>
          <w:rFonts w:eastAsia="標楷體" w:hint="eastAsia"/>
          <w:noProof w:val="0"/>
          <w:sz w:val="28"/>
        </w:rPr>
        <w:instrText>頁面</w:instrText>
      </w:r>
      <w:r w:rsidR="0013493D">
        <w:rPr>
          <w:rFonts w:eastAsia="標楷體" w:hint="eastAsia"/>
          <w:noProof w:val="0"/>
          <w:sz w:val="28"/>
        </w:rPr>
        <w:instrText>_08.jpg" \* MERGEFORMATINET</w:instrText>
      </w:r>
      <w:r w:rsidR="0013493D">
        <w:rPr>
          <w:rFonts w:eastAsia="標楷體"/>
          <w:noProof w:val="0"/>
          <w:sz w:val="28"/>
        </w:rPr>
        <w:instrText xml:space="preserve"> </w:instrText>
      </w:r>
      <w:r w:rsidR="0013493D">
        <w:rPr>
          <w:rFonts w:eastAsia="標楷體"/>
          <w:noProof w:val="0"/>
          <w:sz w:val="28"/>
        </w:rPr>
        <w:fldChar w:fldCharType="separate"/>
      </w:r>
      <w:r w:rsidR="00576AC5">
        <w:rPr>
          <w:rFonts w:eastAsia="標楷體"/>
          <w:noProof w:val="0"/>
          <w:sz w:val="28"/>
        </w:rPr>
        <w:fldChar w:fldCharType="begin"/>
      </w:r>
      <w:r w:rsidR="00576AC5">
        <w:rPr>
          <w:rFonts w:eastAsia="標楷體"/>
          <w:noProof w:val="0"/>
          <w:sz w:val="28"/>
        </w:rPr>
        <w:instrText xml:space="preserve"> </w:instrText>
      </w:r>
      <w:r w:rsidR="00576AC5">
        <w:rPr>
          <w:rFonts w:eastAsia="標楷體" w:hint="eastAsia"/>
          <w:noProof w:val="0"/>
          <w:sz w:val="28"/>
        </w:rPr>
        <w:instrText>INCLUDEPICTURE  "D:\\f\\</w:instrText>
      </w:r>
      <w:r w:rsidR="00576AC5">
        <w:rPr>
          <w:rFonts w:eastAsia="標楷體" w:hint="eastAsia"/>
          <w:noProof w:val="0"/>
          <w:sz w:val="28"/>
        </w:rPr>
        <w:instrText>陳冠如</w:instrText>
      </w:r>
      <w:r w:rsidR="00576AC5">
        <w:rPr>
          <w:rFonts w:eastAsia="標楷體" w:hint="eastAsia"/>
          <w:noProof w:val="0"/>
          <w:sz w:val="28"/>
        </w:rPr>
        <w:instrText>\\</w:instrText>
      </w:r>
      <w:r w:rsidR="00576AC5">
        <w:rPr>
          <w:rFonts w:eastAsia="標楷體" w:hint="eastAsia"/>
          <w:noProof w:val="0"/>
          <w:sz w:val="28"/>
        </w:rPr>
        <w:instrText>工作</w:instrText>
      </w:r>
      <w:r w:rsidR="00576AC5">
        <w:rPr>
          <w:rFonts w:eastAsia="標楷體" w:hint="eastAsia"/>
          <w:noProof w:val="0"/>
          <w:sz w:val="28"/>
        </w:rPr>
        <w:instrText>\\</w:instrText>
      </w:r>
      <w:r w:rsidR="00576AC5">
        <w:rPr>
          <w:rFonts w:eastAsia="標楷體" w:hint="eastAsia"/>
          <w:noProof w:val="0"/>
          <w:sz w:val="28"/>
        </w:rPr>
        <w:instrText>完稿</w:instrText>
      </w:r>
      <w:r w:rsidR="00576AC5">
        <w:rPr>
          <w:rFonts w:eastAsia="標楷體" w:hint="eastAsia"/>
          <w:noProof w:val="0"/>
          <w:sz w:val="28"/>
        </w:rPr>
        <w:instrText>\\j116\\116_</w:instrText>
      </w:r>
      <w:r w:rsidR="00576AC5">
        <w:rPr>
          <w:rFonts w:eastAsia="標楷體" w:hint="eastAsia"/>
          <w:noProof w:val="0"/>
          <w:sz w:val="28"/>
        </w:rPr>
        <w:instrText>頁面</w:instrText>
      </w:r>
      <w:r w:rsidR="00576AC5">
        <w:rPr>
          <w:rFonts w:eastAsia="標楷體" w:hint="eastAsia"/>
          <w:noProof w:val="0"/>
          <w:sz w:val="28"/>
        </w:rPr>
        <w:instrText>_08.jpg" \* MERGEFORMATINET</w:instrText>
      </w:r>
      <w:r w:rsidR="00576AC5">
        <w:rPr>
          <w:rFonts w:eastAsia="標楷體"/>
          <w:noProof w:val="0"/>
          <w:sz w:val="28"/>
        </w:rPr>
        <w:instrText xml:space="preserve"> </w:instrText>
      </w:r>
      <w:r w:rsidR="00576AC5">
        <w:rPr>
          <w:rFonts w:eastAsia="標楷體"/>
          <w:noProof w:val="0"/>
          <w:sz w:val="28"/>
        </w:rPr>
        <w:fldChar w:fldCharType="separate"/>
      </w:r>
      <w:r w:rsidR="00D756F5">
        <w:rPr>
          <w:rFonts w:eastAsia="標楷體"/>
          <w:noProof w:val="0"/>
          <w:sz w:val="28"/>
        </w:rPr>
        <w:fldChar w:fldCharType="begin"/>
      </w:r>
      <w:r w:rsidR="00D756F5">
        <w:rPr>
          <w:rFonts w:eastAsia="標楷體"/>
          <w:noProof w:val="0"/>
          <w:sz w:val="28"/>
        </w:rPr>
        <w:instrText xml:space="preserve"> </w:instrText>
      </w:r>
      <w:r w:rsidR="00D756F5">
        <w:rPr>
          <w:rFonts w:eastAsia="標楷體" w:hint="eastAsia"/>
          <w:noProof w:val="0"/>
          <w:sz w:val="28"/>
        </w:rPr>
        <w:instrText>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_08.jpg" \* MERGEFORMATINET</w:instrText>
      </w:r>
      <w:r w:rsidR="00D756F5">
        <w:rPr>
          <w:rFonts w:eastAsia="標楷體"/>
          <w:noProof w:val="0"/>
          <w:sz w:val="28"/>
        </w:rPr>
        <w:instrText xml:space="preserve"> </w:instrText>
      </w:r>
      <w:r w:rsidR="00D756F5">
        <w:rPr>
          <w:rFonts w:eastAsia="標楷體"/>
          <w:noProof w:val="0"/>
          <w:sz w:val="28"/>
        </w:rPr>
        <w:fldChar w:fldCharType="separate"/>
      </w:r>
      <w:r w:rsidR="00D756F5">
        <w:rPr>
          <w:rFonts w:eastAsia="標楷體"/>
          <w:noProof w:val="0"/>
          <w:sz w:val="28"/>
        </w:rPr>
        <w:pict>
          <v:shape id="_x0000_i1032" type="#_x0000_t75" style="width:446.25pt;height:658.5pt">
            <v:imagedata r:id="rId67" r:href="rId68"/>
            <o:lock v:ext="edit" aspectratio="f"/>
          </v:shape>
        </w:pict>
      </w:r>
      <w:r w:rsidR="00D756F5">
        <w:rPr>
          <w:rFonts w:eastAsia="標楷體"/>
          <w:noProof w:val="0"/>
          <w:sz w:val="28"/>
        </w:rPr>
        <w:fldChar w:fldCharType="end"/>
      </w:r>
      <w:r w:rsidR="00576AC5">
        <w:rPr>
          <w:rFonts w:eastAsia="標楷體"/>
          <w:noProof w:val="0"/>
          <w:sz w:val="28"/>
        </w:rPr>
        <w:fldChar w:fldCharType="end"/>
      </w:r>
      <w:r w:rsidR="0013493D">
        <w:rPr>
          <w:rFonts w:eastAsia="標楷體"/>
          <w:noProof w:val="0"/>
          <w:sz w:val="28"/>
        </w:rPr>
        <w:fldChar w:fldCharType="end"/>
      </w:r>
      <w:r w:rsidR="00DC32E0">
        <w:rPr>
          <w:rFonts w:eastAsia="標楷體"/>
          <w:noProof w:val="0"/>
          <w:sz w:val="28"/>
        </w:rPr>
        <w:fldChar w:fldCharType="end"/>
      </w:r>
      <w:r w:rsidR="00A01D46">
        <w:rPr>
          <w:rFonts w:eastAsia="標楷體"/>
          <w:noProof w:val="0"/>
          <w:sz w:val="28"/>
        </w:rPr>
        <w:fldChar w:fldCharType="end"/>
      </w:r>
      <w:r w:rsidR="009D1E67">
        <w:rPr>
          <w:rFonts w:eastAsia="標楷體"/>
          <w:noProof w:val="0"/>
          <w:sz w:val="28"/>
        </w:rPr>
        <w:fldChar w:fldCharType="end"/>
      </w:r>
      <w:r w:rsidRPr="007B21E7">
        <w:rPr>
          <w:rFonts w:eastAsia="標楷體"/>
          <w:noProof w:val="0"/>
          <w:sz w:val="28"/>
        </w:rPr>
        <w:fldChar w:fldCharType="end"/>
      </w:r>
    </w:p>
    <w:p w:rsidR="007B21E7" w:rsidRPr="007B21E7" w:rsidRDefault="007B21E7" w:rsidP="007B21E7">
      <w:pPr>
        <w:kinsoku/>
        <w:overflowPunct/>
        <w:spacing w:line="240" w:lineRule="auto"/>
        <w:jc w:val="left"/>
        <w:textAlignment w:val="auto"/>
        <w:rPr>
          <w:rFonts w:eastAsia="標楷體"/>
          <w:noProof w:val="0"/>
          <w:sz w:val="28"/>
        </w:rPr>
        <w:sectPr w:rsidR="007B21E7" w:rsidRPr="007B21E7" w:rsidSect="00F13423">
          <w:headerReference w:type="even" r:id="rId69"/>
          <w:headerReference w:type="default" r:id="rId70"/>
          <w:footerReference w:type="even" r:id="rId71"/>
          <w:footerReference w:type="default" r:id="rId72"/>
          <w:headerReference w:type="first" r:id="rId73"/>
          <w:footerReference w:type="first" r:id="rId74"/>
          <w:type w:val="continuous"/>
          <w:pgSz w:w="11906" w:h="16838" w:code="9"/>
          <w:pgMar w:top="1984" w:right="1417" w:bottom="1417" w:left="1417" w:header="1417" w:footer="850" w:gutter="0"/>
          <w:cols w:space="720"/>
          <w:docGrid w:type="linesAndChars" w:linePitch="319" w:charSpace="200"/>
        </w:sectPr>
      </w:pPr>
      <w:r w:rsidRPr="007B21E7">
        <w:rPr>
          <w:rFonts w:eastAsia="標楷體"/>
          <w:noProof w:val="0"/>
          <w:sz w:val="28"/>
        </w:rPr>
        <w:lastRenderedPageBreak/>
        <w:fldChar w:fldCharType="begin"/>
      </w:r>
      <w:r w:rsidR="00D756F5">
        <w:rPr>
          <w:rFonts w:eastAsia="標楷體" w:hint="eastAsia"/>
          <w:noProof w:val="0"/>
          <w:sz w:val="28"/>
        </w:rPr>
        <w:instrText xml:space="preserve"> 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 xml:space="preserve">_09.jpg" \* MERGEFORMAT </w:instrText>
      </w:r>
      <w:r w:rsidRPr="007B21E7">
        <w:rPr>
          <w:rFonts w:eastAsia="標楷體"/>
          <w:noProof w:val="0"/>
          <w:sz w:val="28"/>
        </w:rPr>
        <w:fldChar w:fldCharType="separate"/>
      </w:r>
      <w:r w:rsidR="009D1E67">
        <w:rPr>
          <w:rFonts w:eastAsia="標楷體"/>
          <w:noProof w:val="0"/>
          <w:sz w:val="28"/>
        </w:rPr>
        <w:fldChar w:fldCharType="begin"/>
      </w:r>
      <w:r w:rsidR="009D1E67">
        <w:rPr>
          <w:rFonts w:eastAsia="標楷體"/>
          <w:noProof w:val="0"/>
          <w:sz w:val="28"/>
        </w:rPr>
        <w:instrText xml:space="preserve"> </w:instrText>
      </w:r>
      <w:r w:rsidR="009D1E67">
        <w:rPr>
          <w:rFonts w:eastAsia="標楷體" w:hint="eastAsia"/>
          <w:noProof w:val="0"/>
          <w:sz w:val="28"/>
        </w:rPr>
        <w:instrText>INCLUDEPICTURE  "D:\\f\\j116\\116_</w:instrText>
      </w:r>
      <w:r w:rsidR="009D1E67">
        <w:rPr>
          <w:rFonts w:eastAsia="標楷體" w:hint="eastAsia"/>
          <w:noProof w:val="0"/>
          <w:sz w:val="28"/>
        </w:rPr>
        <w:instrText>頁面</w:instrText>
      </w:r>
      <w:r w:rsidR="009D1E67">
        <w:rPr>
          <w:rFonts w:eastAsia="標楷體" w:hint="eastAsia"/>
          <w:noProof w:val="0"/>
          <w:sz w:val="28"/>
        </w:rPr>
        <w:instrText>_09.jpg" \* MERGEFORMATINET</w:instrText>
      </w:r>
      <w:r w:rsidR="009D1E67">
        <w:rPr>
          <w:rFonts w:eastAsia="標楷體"/>
          <w:noProof w:val="0"/>
          <w:sz w:val="28"/>
        </w:rPr>
        <w:instrText xml:space="preserve"> </w:instrText>
      </w:r>
      <w:r w:rsidR="009D1E67">
        <w:rPr>
          <w:rFonts w:eastAsia="標楷體"/>
          <w:noProof w:val="0"/>
          <w:sz w:val="28"/>
        </w:rPr>
        <w:fldChar w:fldCharType="separate"/>
      </w:r>
      <w:r w:rsidR="00A01D46">
        <w:rPr>
          <w:rFonts w:eastAsia="標楷體"/>
          <w:noProof w:val="0"/>
          <w:sz w:val="28"/>
        </w:rPr>
        <w:fldChar w:fldCharType="begin"/>
      </w:r>
      <w:r w:rsidR="00A01D46">
        <w:rPr>
          <w:rFonts w:eastAsia="標楷體"/>
          <w:noProof w:val="0"/>
          <w:sz w:val="28"/>
        </w:rPr>
        <w:instrText xml:space="preserve"> </w:instrText>
      </w:r>
      <w:r w:rsidR="00A01D46">
        <w:rPr>
          <w:rFonts w:eastAsia="標楷體" w:hint="eastAsia"/>
          <w:noProof w:val="0"/>
          <w:sz w:val="28"/>
        </w:rPr>
        <w:instrText>INCLUDEPICTURE  "D:\\f\\j116\\116_</w:instrText>
      </w:r>
      <w:r w:rsidR="00A01D46">
        <w:rPr>
          <w:rFonts w:eastAsia="標楷體" w:hint="eastAsia"/>
          <w:noProof w:val="0"/>
          <w:sz w:val="28"/>
        </w:rPr>
        <w:instrText>頁面</w:instrText>
      </w:r>
      <w:r w:rsidR="00A01D46">
        <w:rPr>
          <w:rFonts w:eastAsia="標楷體" w:hint="eastAsia"/>
          <w:noProof w:val="0"/>
          <w:sz w:val="28"/>
        </w:rPr>
        <w:instrText>_09.jpg" \* MERGEFORMATINET</w:instrText>
      </w:r>
      <w:r w:rsidR="00A01D46">
        <w:rPr>
          <w:rFonts w:eastAsia="標楷體"/>
          <w:noProof w:val="0"/>
          <w:sz w:val="28"/>
        </w:rPr>
        <w:instrText xml:space="preserve"> </w:instrText>
      </w:r>
      <w:r w:rsidR="00A01D46">
        <w:rPr>
          <w:rFonts w:eastAsia="標楷體"/>
          <w:noProof w:val="0"/>
          <w:sz w:val="28"/>
        </w:rPr>
        <w:fldChar w:fldCharType="separate"/>
      </w:r>
      <w:r w:rsidR="00DC32E0">
        <w:rPr>
          <w:rFonts w:eastAsia="標楷體"/>
          <w:noProof w:val="0"/>
          <w:sz w:val="28"/>
        </w:rPr>
        <w:fldChar w:fldCharType="begin"/>
      </w:r>
      <w:r w:rsidR="00DC32E0">
        <w:rPr>
          <w:rFonts w:eastAsia="標楷體"/>
          <w:noProof w:val="0"/>
          <w:sz w:val="28"/>
        </w:rPr>
        <w:instrText xml:space="preserve"> </w:instrText>
      </w:r>
      <w:r w:rsidR="00DC32E0">
        <w:rPr>
          <w:rFonts w:eastAsia="標楷體" w:hint="eastAsia"/>
          <w:noProof w:val="0"/>
          <w:sz w:val="28"/>
        </w:rPr>
        <w:instrText>INCLUDEPICTURE  "D:\\f\\j116\\116_</w:instrText>
      </w:r>
      <w:r w:rsidR="00DC32E0">
        <w:rPr>
          <w:rFonts w:eastAsia="標楷體" w:hint="eastAsia"/>
          <w:noProof w:val="0"/>
          <w:sz w:val="28"/>
        </w:rPr>
        <w:instrText>頁面</w:instrText>
      </w:r>
      <w:r w:rsidR="00DC32E0">
        <w:rPr>
          <w:rFonts w:eastAsia="標楷體" w:hint="eastAsia"/>
          <w:noProof w:val="0"/>
          <w:sz w:val="28"/>
        </w:rPr>
        <w:instrText>_09.jpg" \* MERGEFORMATINET</w:instrText>
      </w:r>
      <w:r w:rsidR="00DC32E0">
        <w:rPr>
          <w:rFonts w:eastAsia="標楷體"/>
          <w:noProof w:val="0"/>
          <w:sz w:val="28"/>
        </w:rPr>
        <w:instrText xml:space="preserve"> </w:instrText>
      </w:r>
      <w:r w:rsidR="00DC32E0">
        <w:rPr>
          <w:rFonts w:eastAsia="標楷體"/>
          <w:noProof w:val="0"/>
          <w:sz w:val="28"/>
        </w:rPr>
        <w:fldChar w:fldCharType="separate"/>
      </w:r>
      <w:r w:rsidR="0013493D">
        <w:rPr>
          <w:rFonts w:eastAsia="標楷體"/>
          <w:noProof w:val="0"/>
          <w:sz w:val="28"/>
        </w:rPr>
        <w:fldChar w:fldCharType="begin"/>
      </w:r>
      <w:r w:rsidR="0013493D">
        <w:rPr>
          <w:rFonts w:eastAsia="標楷體"/>
          <w:noProof w:val="0"/>
          <w:sz w:val="28"/>
        </w:rPr>
        <w:instrText xml:space="preserve"> </w:instrText>
      </w:r>
      <w:r w:rsidR="0013493D">
        <w:rPr>
          <w:rFonts w:eastAsia="標楷體" w:hint="eastAsia"/>
          <w:noProof w:val="0"/>
          <w:sz w:val="28"/>
        </w:rPr>
        <w:instrText>INCLUDEPICTURE  "D:\\f\\</w:instrText>
      </w:r>
      <w:r w:rsidR="0013493D">
        <w:rPr>
          <w:rFonts w:eastAsia="標楷體" w:hint="eastAsia"/>
          <w:noProof w:val="0"/>
          <w:sz w:val="28"/>
        </w:rPr>
        <w:instrText>陳冠如</w:instrText>
      </w:r>
      <w:r w:rsidR="0013493D">
        <w:rPr>
          <w:rFonts w:eastAsia="標楷體" w:hint="eastAsia"/>
          <w:noProof w:val="0"/>
          <w:sz w:val="28"/>
        </w:rPr>
        <w:instrText>\\</w:instrText>
      </w:r>
      <w:r w:rsidR="0013493D">
        <w:rPr>
          <w:rFonts w:eastAsia="標楷體" w:hint="eastAsia"/>
          <w:noProof w:val="0"/>
          <w:sz w:val="28"/>
        </w:rPr>
        <w:instrText>工作</w:instrText>
      </w:r>
      <w:r w:rsidR="0013493D">
        <w:rPr>
          <w:rFonts w:eastAsia="標楷體" w:hint="eastAsia"/>
          <w:noProof w:val="0"/>
          <w:sz w:val="28"/>
        </w:rPr>
        <w:instrText>\\</w:instrText>
      </w:r>
      <w:r w:rsidR="0013493D">
        <w:rPr>
          <w:rFonts w:eastAsia="標楷體" w:hint="eastAsia"/>
          <w:noProof w:val="0"/>
          <w:sz w:val="28"/>
        </w:rPr>
        <w:instrText>完稿</w:instrText>
      </w:r>
      <w:r w:rsidR="0013493D">
        <w:rPr>
          <w:rFonts w:eastAsia="標楷體" w:hint="eastAsia"/>
          <w:noProof w:val="0"/>
          <w:sz w:val="28"/>
        </w:rPr>
        <w:instrText>\\j116\\116_</w:instrText>
      </w:r>
      <w:r w:rsidR="0013493D">
        <w:rPr>
          <w:rFonts w:eastAsia="標楷體" w:hint="eastAsia"/>
          <w:noProof w:val="0"/>
          <w:sz w:val="28"/>
        </w:rPr>
        <w:instrText>頁面</w:instrText>
      </w:r>
      <w:r w:rsidR="0013493D">
        <w:rPr>
          <w:rFonts w:eastAsia="標楷體" w:hint="eastAsia"/>
          <w:noProof w:val="0"/>
          <w:sz w:val="28"/>
        </w:rPr>
        <w:instrText>_09.jpg" \* MERGEFORMATINET</w:instrText>
      </w:r>
      <w:r w:rsidR="0013493D">
        <w:rPr>
          <w:rFonts w:eastAsia="標楷體"/>
          <w:noProof w:val="0"/>
          <w:sz w:val="28"/>
        </w:rPr>
        <w:instrText xml:space="preserve"> </w:instrText>
      </w:r>
      <w:r w:rsidR="0013493D">
        <w:rPr>
          <w:rFonts w:eastAsia="標楷體"/>
          <w:noProof w:val="0"/>
          <w:sz w:val="28"/>
        </w:rPr>
        <w:fldChar w:fldCharType="separate"/>
      </w:r>
      <w:r w:rsidR="00576AC5">
        <w:rPr>
          <w:rFonts w:eastAsia="標楷體"/>
          <w:noProof w:val="0"/>
          <w:sz w:val="28"/>
        </w:rPr>
        <w:fldChar w:fldCharType="begin"/>
      </w:r>
      <w:r w:rsidR="00576AC5">
        <w:rPr>
          <w:rFonts w:eastAsia="標楷體"/>
          <w:noProof w:val="0"/>
          <w:sz w:val="28"/>
        </w:rPr>
        <w:instrText xml:space="preserve"> </w:instrText>
      </w:r>
      <w:r w:rsidR="00576AC5">
        <w:rPr>
          <w:rFonts w:eastAsia="標楷體" w:hint="eastAsia"/>
          <w:noProof w:val="0"/>
          <w:sz w:val="28"/>
        </w:rPr>
        <w:instrText>INCLUDEPICTURE  "D:\\f\\</w:instrText>
      </w:r>
      <w:r w:rsidR="00576AC5">
        <w:rPr>
          <w:rFonts w:eastAsia="標楷體" w:hint="eastAsia"/>
          <w:noProof w:val="0"/>
          <w:sz w:val="28"/>
        </w:rPr>
        <w:instrText>陳冠如</w:instrText>
      </w:r>
      <w:r w:rsidR="00576AC5">
        <w:rPr>
          <w:rFonts w:eastAsia="標楷體" w:hint="eastAsia"/>
          <w:noProof w:val="0"/>
          <w:sz w:val="28"/>
        </w:rPr>
        <w:instrText>\\</w:instrText>
      </w:r>
      <w:r w:rsidR="00576AC5">
        <w:rPr>
          <w:rFonts w:eastAsia="標楷體" w:hint="eastAsia"/>
          <w:noProof w:val="0"/>
          <w:sz w:val="28"/>
        </w:rPr>
        <w:instrText>工作</w:instrText>
      </w:r>
      <w:r w:rsidR="00576AC5">
        <w:rPr>
          <w:rFonts w:eastAsia="標楷體" w:hint="eastAsia"/>
          <w:noProof w:val="0"/>
          <w:sz w:val="28"/>
        </w:rPr>
        <w:instrText>\\</w:instrText>
      </w:r>
      <w:r w:rsidR="00576AC5">
        <w:rPr>
          <w:rFonts w:eastAsia="標楷體" w:hint="eastAsia"/>
          <w:noProof w:val="0"/>
          <w:sz w:val="28"/>
        </w:rPr>
        <w:instrText>完稿</w:instrText>
      </w:r>
      <w:r w:rsidR="00576AC5">
        <w:rPr>
          <w:rFonts w:eastAsia="標楷體" w:hint="eastAsia"/>
          <w:noProof w:val="0"/>
          <w:sz w:val="28"/>
        </w:rPr>
        <w:instrText>\\j116\\116_</w:instrText>
      </w:r>
      <w:r w:rsidR="00576AC5">
        <w:rPr>
          <w:rFonts w:eastAsia="標楷體" w:hint="eastAsia"/>
          <w:noProof w:val="0"/>
          <w:sz w:val="28"/>
        </w:rPr>
        <w:instrText>頁面</w:instrText>
      </w:r>
      <w:r w:rsidR="00576AC5">
        <w:rPr>
          <w:rFonts w:eastAsia="標楷體" w:hint="eastAsia"/>
          <w:noProof w:val="0"/>
          <w:sz w:val="28"/>
        </w:rPr>
        <w:instrText>_09.jpg" \* MERGEFORMATINET</w:instrText>
      </w:r>
      <w:r w:rsidR="00576AC5">
        <w:rPr>
          <w:rFonts w:eastAsia="標楷體"/>
          <w:noProof w:val="0"/>
          <w:sz w:val="28"/>
        </w:rPr>
        <w:instrText xml:space="preserve"> </w:instrText>
      </w:r>
      <w:r w:rsidR="00576AC5">
        <w:rPr>
          <w:rFonts w:eastAsia="標楷體"/>
          <w:noProof w:val="0"/>
          <w:sz w:val="28"/>
        </w:rPr>
        <w:fldChar w:fldCharType="separate"/>
      </w:r>
      <w:r w:rsidR="00D756F5">
        <w:rPr>
          <w:rFonts w:eastAsia="標楷體"/>
          <w:noProof w:val="0"/>
          <w:sz w:val="28"/>
        </w:rPr>
        <w:fldChar w:fldCharType="begin"/>
      </w:r>
      <w:r w:rsidR="00D756F5">
        <w:rPr>
          <w:rFonts w:eastAsia="標楷體"/>
          <w:noProof w:val="0"/>
          <w:sz w:val="28"/>
        </w:rPr>
        <w:instrText xml:space="preserve"> </w:instrText>
      </w:r>
      <w:r w:rsidR="00D756F5">
        <w:rPr>
          <w:rFonts w:eastAsia="標楷體" w:hint="eastAsia"/>
          <w:noProof w:val="0"/>
          <w:sz w:val="28"/>
        </w:rPr>
        <w:instrText>INCLUDEPICTURE  "C:\\Users\\user\\D</w:instrText>
      </w:r>
      <w:r w:rsidR="00D756F5">
        <w:rPr>
          <w:rFonts w:eastAsia="標楷體" w:hint="eastAsia"/>
          <w:noProof w:val="0"/>
          <w:sz w:val="28"/>
        </w:rPr>
        <w:instrText>esktop\\j116\\116_</w:instrText>
      </w:r>
      <w:r w:rsidR="00D756F5">
        <w:rPr>
          <w:rFonts w:eastAsia="標楷體" w:hint="eastAsia"/>
          <w:noProof w:val="0"/>
          <w:sz w:val="28"/>
        </w:rPr>
        <w:instrText>頁面</w:instrText>
      </w:r>
      <w:r w:rsidR="00D756F5">
        <w:rPr>
          <w:rFonts w:eastAsia="標楷體" w:hint="eastAsia"/>
          <w:noProof w:val="0"/>
          <w:sz w:val="28"/>
        </w:rPr>
        <w:instrText>_09.jpg" \* MERGEFORMATINET</w:instrText>
      </w:r>
      <w:r w:rsidR="00D756F5">
        <w:rPr>
          <w:rFonts w:eastAsia="標楷體"/>
          <w:noProof w:val="0"/>
          <w:sz w:val="28"/>
        </w:rPr>
        <w:instrText xml:space="preserve"> </w:instrText>
      </w:r>
      <w:r w:rsidR="00D756F5">
        <w:rPr>
          <w:rFonts w:eastAsia="標楷體"/>
          <w:noProof w:val="0"/>
          <w:sz w:val="28"/>
        </w:rPr>
        <w:fldChar w:fldCharType="separate"/>
      </w:r>
      <w:r w:rsidR="00D756F5">
        <w:rPr>
          <w:rFonts w:eastAsia="標楷體"/>
          <w:noProof w:val="0"/>
          <w:sz w:val="28"/>
        </w:rPr>
        <w:pict>
          <v:shape id="_x0000_i1033" type="#_x0000_t75" style="width:446.25pt;height:658.5pt">
            <v:imagedata r:id="rId75" r:href="rId76"/>
            <o:lock v:ext="edit" aspectratio="f"/>
          </v:shape>
        </w:pict>
      </w:r>
      <w:r w:rsidR="00D756F5">
        <w:rPr>
          <w:rFonts w:eastAsia="標楷體"/>
          <w:noProof w:val="0"/>
          <w:sz w:val="28"/>
        </w:rPr>
        <w:fldChar w:fldCharType="end"/>
      </w:r>
      <w:r w:rsidR="00576AC5">
        <w:rPr>
          <w:rFonts w:eastAsia="標楷體"/>
          <w:noProof w:val="0"/>
          <w:sz w:val="28"/>
        </w:rPr>
        <w:fldChar w:fldCharType="end"/>
      </w:r>
      <w:r w:rsidR="0013493D">
        <w:rPr>
          <w:rFonts w:eastAsia="標楷體"/>
          <w:noProof w:val="0"/>
          <w:sz w:val="28"/>
        </w:rPr>
        <w:fldChar w:fldCharType="end"/>
      </w:r>
      <w:r w:rsidR="00DC32E0">
        <w:rPr>
          <w:rFonts w:eastAsia="標楷體"/>
          <w:noProof w:val="0"/>
          <w:sz w:val="28"/>
        </w:rPr>
        <w:fldChar w:fldCharType="end"/>
      </w:r>
      <w:r w:rsidR="00A01D46">
        <w:rPr>
          <w:rFonts w:eastAsia="標楷體"/>
          <w:noProof w:val="0"/>
          <w:sz w:val="28"/>
        </w:rPr>
        <w:fldChar w:fldCharType="end"/>
      </w:r>
      <w:r w:rsidR="009D1E67">
        <w:rPr>
          <w:rFonts w:eastAsia="標楷體"/>
          <w:noProof w:val="0"/>
          <w:sz w:val="28"/>
        </w:rPr>
        <w:fldChar w:fldCharType="end"/>
      </w:r>
      <w:r w:rsidRPr="007B21E7">
        <w:rPr>
          <w:rFonts w:eastAsia="標楷體"/>
          <w:noProof w:val="0"/>
          <w:sz w:val="28"/>
        </w:rPr>
        <w:fldChar w:fldCharType="end"/>
      </w:r>
    </w:p>
    <w:p w:rsidR="007B21E7" w:rsidRPr="007B21E7" w:rsidRDefault="007B21E7" w:rsidP="007B21E7">
      <w:pPr>
        <w:kinsoku/>
        <w:overflowPunct/>
        <w:spacing w:line="240" w:lineRule="auto"/>
        <w:jc w:val="left"/>
        <w:textAlignment w:val="auto"/>
        <w:rPr>
          <w:rFonts w:eastAsia="標楷體"/>
          <w:noProof w:val="0"/>
          <w:sz w:val="28"/>
        </w:rPr>
        <w:sectPr w:rsidR="007B21E7" w:rsidRPr="007B21E7" w:rsidSect="00F13423">
          <w:headerReference w:type="even" r:id="rId77"/>
          <w:headerReference w:type="default" r:id="rId78"/>
          <w:footerReference w:type="even" r:id="rId79"/>
          <w:footerReference w:type="default" r:id="rId80"/>
          <w:headerReference w:type="first" r:id="rId81"/>
          <w:footerReference w:type="first" r:id="rId82"/>
          <w:type w:val="continuous"/>
          <w:pgSz w:w="11906" w:h="16838" w:code="9"/>
          <w:pgMar w:top="1984" w:right="1417" w:bottom="1417" w:left="1417" w:header="1417" w:footer="850" w:gutter="0"/>
          <w:cols w:space="720"/>
          <w:docGrid w:type="linesAndChars" w:linePitch="319" w:charSpace="200"/>
        </w:sectPr>
      </w:pPr>
      <w:r w:rsidRPr="007B21E7">
        <w:rPr>
          <w:rFonts w:eastAsia="標楷體"/>
          <w:noProof w:val="0"/>
          <w:sz w:val="28"/>
        </w:rPr>
        <w:lastRenderedPageBreak/>
        <w:fldChar w:fldCharType="begin"/>
      </w:r>
      <w:r w:rsidR="00D756F5">
        <w:rPr>
          <w:rFonts w:eastAsia="標楷體" w:hint="eastAsia"/>
          <w:noProof w:val="0"/>
          <w:sz w:val="28"/>
        </w:rPr>
        <w:instrText xml:space="preserve"> 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 xml:space="preserve">_10.jpg" \* MERGEFORMAT </w:instrText>
      </w:r>
      <w:r w:rsidRPr="007B21E7">
        <w:rPr>
          <w:rFonts w:eastAsia="標楷體"/>
          <w:noProof w:val="0"/>
          <w:sz w:val="28"/>
        </w:rPr>
        <w:fldChar w:fldCharType="separate"/>
      </w:r>
      <w:r w:rsidR="009D1E67">
        <w:rPr>
          <w:rFonts w:eastAsia="標楷體"/>
          <w:noProof w:val="0"/>
          <w:sz w:val="28"/>
        </w:rPr>
        <w:fldChar w:fldCharType="begin"/>
      </w:r>
      <w:r w:rsidR="009D1E67">
        <w:rPr>
          <w:rFonts w:eastAsia="標楷體"/>
          <w:noProof w:val="0"/>
          <w:sz w:val="28"/>
        </w:rPr>
        <w:instrText xml:space="preserve"> </w:instrText>
      </w:r>
      <w:r w:rsidR="009D1E67">
        <w:rPr>
          <w:rFonts w:eastAsia="標楷體" w:hint="eastAsia"/>
          <w:noProof w:val="0"/>
          <w:sz w:val="28"/>
        </w:rPr>
        <w:instrText>INCLUDEPICTURE  "D:\\f\\j116\\116_</w:instrText>
      </w:r>
      <w:r w:rsidR="009D1E67">
        <w:rPr>
          <w:rFonts w:eastAsia="標楷體" w:hint="eastAsia"/>
          <w:noProof w:val="0"/>
          <w:sz w:val="28"/>
        </w:rPr>
        <w:instrText>頁面</w:instrText>
      </w:r>
      <w:r w:rsidR="009D1E67">
        <w:rPr>
          <w:rFonts w:eastAsia="標楷體" w:hint="eastAsia"/>
          <w:noProof w:val="0"/>
          <w:sz w:val="28"/>
        </w:rPr>
        <w:instrText>_10.jpg" \* MERGEFORMATINET</w:instrText>
      </w:r>
      <w:r w:rsidR="009D1E67">
        <w:rPr>
          <w:rFonts w:eastAsia="標楷體"/>
          <w:noProof w:val="0"/>
          <w:sz w:val="28"/>
        </w:rPr>
        <w:instrText xml:space="preserve"> </w:instrText>
      </w:r>
      <w:r w:rsidR="009D1E67">
        <w:rPr>
          <w:rFonts w:eastAsia="標楷體"/>
          <w:noProof w:val="0"/>
          <w:sz w:val="28"/>
        </w:rPr>
        <w:fldChar w:fldCharType="separate"/>
      </w:r>
      <w:r w:rsidR="00A01D46">
        <w:rPr>
          <w:rFonts w:eastAsia="標楷體"/>
          <w:noProof w:val="0"/>
          <w:sz w:val="28"/>
        </w:rPr>
        <w:fldChar w:fldCharType="begin"/>
      </w:r>
      <w:r w:rsidR="00A01D46">
        <w:rPr>
          <w:rFonts w:eastAsia="標楷體"/>
          <w:noProof w:val="0"/>
          <w:sz w:val="28"/>
        </w:rPr>
        <w:instrText xml:space="preserve"> </w:instrText>
      </w:r>
      <w:r w:rsidR="00A01D46">
        <w:rPr>
          <w:rFonts w:eastAsia="標楷體" w:hint="eastAsia"/>
          <w:noProof w:val="0"/>
          <w:sz w:val="28"/>
        </w:rPr>
        <w:instrText>INCLUDEPICTURE  "D:\\f\\j116\\116_</w:instrText>
      </w:r>
      <w:r w:rsidR="00A01D46">
        <w:rPr>
          <w:rFonts w:eastAsia="標楷體" w:hint="eastAsia"/>
          <w:noProof w:val="0"/>
          <w:sz w:val="28"/>
        </w:rPr>
        <w:instrText>頁面</w:instrText>
      </w:r>
      <w:r w:rsidR="00A01D46">
        <w:rPr>
          <w:rFonts w:eastAsia="標楷體" w:hint="eastAsia"/>
          <w:noProof w:val="0"/>
          <w:sz w:val="28"/>
        </w:rPr>
        <w:instrText>_10.jpg" \* MERGEFORMATINET</w:instrText>
      </w:r>
      <w:r w:rsidR="00A01D46">
        <w:rPr>
          <w:rFonts w:eastAsia="標楷體"/>
          <w:noProof w:val="0"/>
          <w:sz w:val="28"/>
        </w:rPr>
        <w:instrText xml:space="preserve"> </w:instrText>
      </w:r>
      <w:r w:rsidR="00A01D46">
        <w:rPr>
          <w:rFonts w:eastAsia="標楷體"/>
          <w:noProof w:val="0"/>
          <w:sz w:val="28"/>
        </w:rPr>
        <w:fldChar w:fldCharType="separate"/>
      </w:r>
      <w:r w:rsidR="00DC32E0">
        <w:rPr>
          <w:rFonts w:eastAsia="標楷體"/>
          <w:noProof w:val="0"/>
          <w:sz w:val="28"/>
        </w:rPr>
        <w:fldChar w:fldCharType="begin"/>
      </w:r>
      <w:r w:rsidR="00DC32E0">
        <w:rPr>
          <w:rFonts w:eastAsia="標楷體"/>
          <w:noProof w:val="0"/>
          <w:sz w:val="28"/>
        </w:rPr>
        <w:instrText xml:space="preserve"> </w:instrText>
      </w:r>
      <w:r w:rsidR="00DC32E0">
        <w:rPr>
          <w:rFonts w:eastAsia="標楷體" w:hint="eastAsia"/>
          <w:noProof w:val="0"/>
          <w:sz w:val="28"/>
        </w:rPr>
        <w:instrText>INCLUDEPICTURE  "D:\\f\\j116\\116_</w:instrText>
      </w:r>
      <w:r w:rsidR="00DC32E0">
        <w:rPr>
          <w:rFonts w:eastAsia="標楷體" w:hint="eastAsia"/>
          <w:noProof w:val="0"/>
          <w:sz w:val="28"/>
        </w:rPr>
        <w:instrText>頁面</w:instrText>
      </w:r>
      <w:r w:rsidR="00DC32E0">
        <w:rPr>
          <w:rFonts w:eastAsia="標楷體" w:hint="eastAsia"/>
          <w:noProof w:val="0"/>
          <w:sz w:val="28"/>
        </w:rPr>
        <w:instrText>_10.jpg" \* MERGEFORMATINET</w:instrText>
      </w:r>
      <w:r w:rsidR="00DC32E0">
        <w:rPr>
          <w:rFonts w:eastAsia="標楷體"/>
          <w:noProof w:val="0"/>
          <w:sz w:val="28"/>
        </w:rPr>
        <w:instrText xml:space="preserve"> </w:instrText>
      </w:r>
      <w:r w:rsidR="00DC32E0">
        <w:rPr>
          <w:rFonts w:eastAsia="標楷體"/>
          <w:noProof w:val="0"/>
          <w:sz w:val="28"/>
        </w:rPr>
        <w:fldChar w:fldCharType="separate"/>
      </w:r>
      <w:r w:rsidR="0013493D">
        <w:rPr>
          <w:rFonts w:eastAsia="標楷體"/>
          <w:noProof w:val="0"/>
          <w:sz w:val="28"/>
        </w:rPr>
        <w:fldChar w:fldCharType="begin"/>
      </w:r>
      <w:r w:rsidR="0013493D">
        <w:rPr>
          <w:rFonts w:eastAsia="標楷體"/>
          <w:noProof w:val="0"/>
          <w:sz w:val="28"/>
        </w:rPr>
        <w:instrText xml:space="preserve"> </w:instrText>
      </w:r>
      <w:r w:rsidR="0013493D">
        <w:rPr>
          <w:rFonts w:eastAsia="標楷體" w:hint="eastAsia"/>
          <w:noProof w:val="0"/>
          <w:sz w:val="28"/>
        </w:rPr>
        <w:instrText>INCLUDEPICTURE  "D:\\f\\</w:instrText>
      </w:r>
      <w:r w:rsidR="0013493D">
        <w:rPr>
          <w:rFonts w:eastAsia="標楷體" w:hint="eastAsia"/>
          <w:noProof w:val="0"/>
          <w:sz w:val="28"/>
        </w:rPr>
        <w:instrText>陳冠如</w:instrText>
      </w:r>
      <w:r w:rsidR="0013493D">
        <w:rPr>
          <w:rFonts w:eastAsia="標楷體" w:hint="eastAsia"/>
          <w:noProof w:val="0"/>
          <w:sz w:val="28"/>
        </w:rPr>
        <w:instrText>\\</w:instrText>
      </w:r>
      <w:r w:rsidR="0013493D">
        <w:rPr>
          <w:rFonts w:eastAsia="標楷體" w:hint="eastAsia"/>
          <w:noProof w:val="0"/>
          <w:sz w:val="28"/>
        </w:rPr>
        <w:instrText>工作</w:instrText>
      </w:r>
      <w:r w:rsidR="0013493D">
        <w:rPr>
          <w:rFonts w:eastAsia="標楷體" w:hint="eastAsia"/>
          <w:noProof w:val="0"/>
          <w:sz w:val="28"/>
        </w:rPr>
        <w:instrText>\\</w:instrText>
      </w:r>
      <w:r w:rsidR="0013493D">
        <w:rPr>
          <w:rFonts w:eastAsia="標楷體" w:hint="eastAsia"/>
          <w:noProof w:val="0"/>
          <w:sz w:val="28"/>
        </w:rPr>
        <w:instrText>完稿</w:instrText>
      </w:r>
      <w:r w:rsidR="0013493D">
        <w:rPr>
          <w:rFonts w:eastAsia="標楷體" w:hint="eastAsia"/>
          <w:noProof w:val="0"/>
          <w:sz w:val="28"/>
        </w:rPr>
        <w:instrText>\\j116\\116_</w:instrText>
      </w:r>
      <w:r w:rsidR="0013493D">
        <w:rPr>
          <w:rFonts w:eastAsia="標楷體" w:hint="eastAsia"/>
          <w:noProof w:val="0"/>
          <w:sz w:val="28"/>
        </w:rPr>
        <w:instrText>頁面</w:instrText>
      </w:r>
      <w:r w:rsidR="0013493D">
        <w:rPr>
          <w:rFonts w:eastAsia="標楷體" w:hint="eastAsia"/>
          <w:noProof w:val="0"/>
          <w:sz w:val="28"/>
        </w:rPr>
        <w:instrText>_10.jpg" \* MERGEFORMATINET</w:instrText>
      </w:r>
      <w:r w:rsidR="0013493D">
        <w:rPr>
          <w:rFonts w:eastAsia="標楷體"/>
          <w:noProof w:val="0"/>
          <w:sz w:val="28"/>
        </w:rPr>
        <w:instrText xml:space="preserve"> </w:instrText>
      </w:r>
      <w:r w:rsidR="0013493D">
        <w:rPr>
          <w:rFonts w:eastAsia="標楷體"/>
          <w:noProof w:val="0"/>
          <w:sz w:val="28"/>
        </w:rPr>
        <w:fldChar w:fldCharType="separate"/>
      </w:r>
      <w:r w:rsidR="00576AC5">
        <w:rPr>
          <w:rFonts w:eastAsia="標楷體"/>
          <w:noProof w:val="0"/>
          <w:sz w:val="28"/>
        </w:rPr>
        <w:fldChar w:fldCharType="begin"/>
      </w:r>
      <w:r w:rsidR="00576AC5">
        <w:rPr>
          <w:rFonts w:eastAsia="標楷體"/>
          <w:noProof w:val="0"/>
          <w:sz w:val="28"/>
        </w:rPr>
        <w:instrText xml:space="preserve"> </w:instrText>
      </w:r>
      <w:r w:rsidR="00576AC5">
        <w:rPr>
          <w:rFonts w:eastAsia="標楷體" w:hint="eastAsia"/>
          <w:noProof w:val="0"/>
          <w:sz w:val="28"/>
        </w:rPr>
        <w:instrText>INCLUDEPICTURE  "D:\\f\\</w:instrText>
      </w:r>
      <w:r w:rsidR="00576AC5">
        <w:rPr>
          <w:rFonts w:eastAsia="標楷體" w:hint="eastAsia"/>
          <w:noProof w:val="0"/>
          <w:sz w:val="28"/>
        </w:rPr>
        <w:instrText>陳冠如</w:instrText>
      </w:r>
      <w:r w:rsidR="00576AC5">
        <w:rPr>
          <w:rFonts w:eastAsia="標楷體" w:hint="eastAsia"/>
          <w:noProof w:val="0"/>
          <w:sz w:val="28"/>
        </w:rPr>
        <w:instrText>\\</w:instrText>
      </w:r>
      <w:r w:rsidR="00576AC5">
        <w:rPr>
          <w:rFonts w:eastAsia="標楷體" w:hint="eastAsia"/>
          <w:noProof w:val="0"/>
          <w:sz w:val="28"/>
        </w:rPr>
        <w:instrText>工作</w:instrText>
      </w:r>
      <w:r w:rsidR="00576AC5">
        <w:rPr>
          <w:rFonts w:eastAsia="標楷體" w:hint="eastAsia"/>
          <w:noProof w:val="0"/>
          <w:sz w:val="28"/>
        </w:rPr>
        <w:instrText>\\</w:instrText>
      </w:r>
      <w:r w:rsidR="00576AC5">
        <w:rPr>
          <w:rFonts w:eastAsia="標楷體" w:hint="eastAsia"/>
          <w:noProof w:val="0"/>
          <w:sz w:val="28"/>
        </w:rPr>
        <w:instrText>完稿</w:instrText>
      </w:r>
      <w:r w:rsidR="00576AC5">
        <w:rPr>
          <w:rFonts w:eastAsia="標楷體" w:hint="eastAsia"/>
          <w:noProof w:val="0"/>
          <w:sz w:val="28"/>
        </w:rPr>
        <w:instrText>\\j116\\116_</w:instrText>
      </w:r>
      <w:r w:rsidR="00576AC5">
        <w:rPr>
          <w:rFonts w:eastAsia="標楷體" w:hint="eastAsia"/>
          <w:noProof w:val="0"/>
          <w:sz w:val="28"/>
        </w:rPr>
        <w:instrText>頁面</w:instrText>
      </w:r>
      <w:r w:rsidR="00576AC5">
        <w:rPr>
          <w:rFonts w:eastAsia="標楷體" w:hint="eastAsia"/>
          <w:noProof w:val="0"/>
          <w:sz w:val="28"/>
        </w:rPr>
        <w:instrText>_10.jpg" \* MERGEFORMATINET</w:instrText>
      </w:r>
      <w:r w:rsidR="00576AC5">
        <w:rPr>
          <w:rFonts w:eastAsia="標楷體"/>
          <w:noProof w:val="0"/>
          <w:sz w:val="28"/>
        </w:rPr>
        <w:instrText xml:space="preserve"> </w:instrText>
      </w:r>
      <w:r w:rsidR="00576AC5">
        <w:rPr>
          <w:rFonts w:eastAsia="標楷體"/>
          <w:noProof w:val="0"/>
          <w:sz w:val="28"/>
        </w:rPr>
        <w:fldChar w:fldCharType="separate"/>
      </w:r>
      <w:r w:rsidR="00D756F5">
        <w:rPr>
          <w:rFonts w:eastAsia="標楷體"/>
          <w:noProof w:val="0"/>
          <w:sz w:val="28"/>
        </w:rPr>
        <w:fldChar w:fldCharType="begin"/>
      </w:r>
      <w:r w:rsidR="00D756F5">
        <w:rPr>
          <w:rFonts w:eastAsia="標楷體"/>
          <w:noProof w:val="0"/>
          <w:sz w:val="28"/>
        </w:rPr>
        <w:instrText xml:space="preserve"> </w:instrText>
      </w:r>
      <w:r w:rsidR="00D756F5">
        <w:rPr>
          <w:rFonts w:eastAsia="標楷體" w:hint="eastAsia"/>
          <w:noProof w:val="0"/>
          <w:sz w:val="28"/>
        </w:rPr>
        <w:instrText>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_10.jpg" \* MERGEFORMATINET</w:instrText>
      </w:r>
      <w:r w:rsidR="00D756F5">
        <w:rPr>
          <w:rFonts w:eastAsia="標楷體"/>
          <w:noProof w:val="0"/>
          <w:sz w:val="28"/>
        </w:rPr>
        <w:instrText xml:space="preserve"> </w:instrText>
      </w:r>
      <w:r w:rsidR="00D756F5">
        <w:rPr>
          <w:rFonts w:eastAsia="標楷體"/>
          <w:noProof w:val="0"/>
          <w:sz w:val="28"/>
        </w:rPr>
        <w:fldChar w:fldCharType="separate"/>
      </w:r>
      <w:r w:rsidR="00D756F5">
        <w:rPr>
          <w:rFonts w:eastAsia="標楷體"/>
          <w:noProof w:val="0"/>
          <w:sz w:val="28"/>
        </w:rPr>
        <w:pict>
          <v:shape id="_x0000_i1034" type="#_x0000_t75" style="width:446.25pt;height:658.5pt">
            <v:imagedata r:id="rId83" r:href="rId84"/>
            <o:lock v:ext="edit" aspectratio="f"/>
          </v:shape>
        </w:pict>
      </w:r>
      <w:r w:rsidR="00D756F5">
        <w:rPr>
          <w:rFonts w:eastAsia="標楷體"/>
          <w:noProof w:val="0"/>
          <w:sz w:val="28"/>
        </w:rPr>
        <w:fldChar w:fldCharType="end"/>
      </w:r>
      <w:r w:rsidR="00576AC5">
        <w:rPr>
          <w:rFonts w:eastAsia="標楷體"/>
          <w:noProof w:val="0"/>
          <w:sz w:val="28"/>
        </w:rPr>
        <w:fldChar w:fldCharType="end"/>
      </w:r>
      <w:r w:rsidR="0013493D">
        <w:rPr>
          <w:rFonts w:eastAsia="標楷體"/>
          <w:noProof w:val="0"/>
          <w:sz w:val="28"/>
        </w:rPr>
        <w:fldChar w:fldCharType="end"/>
      </w:r>
      <w:r w:rsidR="00DC32E0">
        <w:rPr>
          <w:rFonts w:eastAsia="標楷體"/>
          <w:noProof w:val="0"/>
          <w:sz w:val="28"/>
        </w:rPr>
        <w:fldChar w:fldCharType="end"/>
      </w:r>
      <w:r w:rsidR="00A01D46">
        <w:rPr>
          <w:rFonts w:eastAsia="標楷體"/>
          <w:noProof w:val="0"/>
          <w:sz w:val="28"/>
        </w:rPr>
        <w:fldChar w:fldCharType="end"/>
      </w:r>
      <w:r w:rsidR="009D1E67">
        <w:rPr>
          <w:rFonts w:eastAsia="標楷體"/>
          <w:noProof w:val="0"/>
          <w:sz w:val="28"/>
        </w:rPr>
        <w:fldChar w:fldCharType="end"/>
      </w:r>
      <w:r w:rsidRPr="007B21E7">
        <w:rPr>
          <w:rFonts w:eastAsia="標楷體"/>
          <w:noProof w:val="0"/>
          <w:sz w:val="28"/>
        </w:rPr>
        <w:fldChar w:fldCharType="end"/>
      </w:r>
    </w:p>
    <w:p w:rsidR="007B21E7" w:rsidRPr="0065588D" w:rsidRDefault="007B21E7" w:rsidP="007B21E7">
      <w:pPr>
        <w:kinsoku/>
        <w:overflowPunct/>
        <w:spacing w:line="240" w:lineRule="auto"/>
        <w:jc w:val="left"/>
        <w:textAlignment w:val="auto"/>
        <w:rPr>
          <w:rFonts w:ascii="華康中黑體" w:eastAsia="華康中黑體"/>
          <w:noProof w:val="0"/>
          <w:szCs w:val="21"/>
        </w:rPr>
      </w:pPr>
      <w:r w:rsidRPr="0065588D">
        <w:rPr>
          <w:rFonts w:ascii="華康中黑體" w:eastAsia="華康中黑體" w:hint="eastAsia"/>
          <w:noProof w:val="0"/>
          <w:szCs w:val="21"/>
        </w:rPr>
        <w:lastRenderedPageBreak/>
        <w:t>委員鄭麗文書面質詢：</w:t>
      </w:r>
    </w:p>
    <w:p w:rsidR="007B21E7" w:rsidRPr="007B21E7" w:rsidRDefault="007B21E7" w:rsidP="007B21E7">
      <w:pPr>
        <w:kinsoku/>
        <w:overflowPunct/>
        <w:spacing w:line="240" w:lineRule="auto"/>
        <w:jc w:val="left"/>
        <w:textAlignment w:val="auto"/>
        <w:rPr>
          <w:rFonts w:eastAsia="標楷體"/>
          <w:noProof w:val="0"/>
          <w:sz w:val="28"/>
        </w:rPr>
      </w:pPr>
      <w:r w:rsidRPr="007B21E7">
        <w:rPr>
          <w:rFonts w:eastAsia="標楷體"/>
          <w:noProof w:val="0"/>
          <w:sz w:val="28"/>
        </w:rPr>
        <w:fldChar w:fldCharType="begin"/>
      </w:r>
      <w:r w:rsidR="00D756F5">
        <w:rPr>
          <w:rFonts w:eastAsia="標楷體" w:hint="eastAsia"/>
          <w:noProof w:val="0"/>
          <w:sz w:val="28"/>
        </w:rPr>
        <w:instrText xml:space="preserve"> 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 xml:space="preserve">_11.jpg" \* MERGEFORMAT </w:instrText>
      </w:r>
      <w:r w:rsidRPr="007B21E7">
        <w:rPr>
          <w:rFonts w:eastAsia="標楷體"/>
          <w:noProof w:val="0"/>
          <w:sz w:val="28"/>
        </w:rPr>
        <w:fldChar w:fldCharType="separate"/>
      </w:r>
      <w:r w:rsidR="009D1E67">
        <w:rPr>
          <w:rFonts w:eastAsia="標楷體"/>
          <w:noProof w:val="0"/>
          <w:sz w:val="28"/>
        </w:rPr>
        <w:fldChar w:fldCharType="begin"/>
      </w:r>
      <w:r w:rsidR="009D1E67">
        <w:rPr>
          <w:rFonts w:eastAsia="標楷體"/>
          <w:noProof w:val="0"/>
          <w:sz w:val="28"/>
        </w:rPr>
        <w:instrText xml:space="preserve"> </w:instrText>
      </w:r>
      <w:r w:rsidR="009D1E67">
        <w:rPr>
          <w:rFonts w:eastAsia="標楷體" w:hint="eastAsia"/>
          <w:noProof w:val="0"/>
          <w:sz w:val="28"/>
        </w:rPr>
        <w:instrText>INCLUDEPICTURE  "D:\\f\\j116\\116_</w:instrText>
      </w:r>
      <w:r w:rsidR="009D1E67">
        <w:rPr>
          <w:rFonts w:eastAsia="標楷體" w:hint="eastAsia"/>
          <w:noProof w:val="0"/>
          <w:sz w:val="28"/>
        </w:rPr>
        <w:instrText>頁面</w:instrText>
      </w:r>
      <w:r w:rsidR="009D1E67">
        <w:rPr>
          <w:rFonts w:eastAsia="標楷體" w:hint="eastAsia"/>
          <w:noProof w:val="0"/>
          <w:sz w:val="28"/>
        </w:rPr>
        <w:instrText>_11.jpg" \* MERGEFORMATINET</w:instrText>
      </w:r>
      <w:r w:rsidR="009D1E67">
        <w:rPr>
          <w:rFonts w:eastAsia="標楷體"/>
          <w:noProof w:val="0"/>
          <w:sz w:val="28"/>
        </w:rPr>
        <w:instrText xml:space="preserve"> </w:instrText>
      </w:r>
      <w:r w:rsidR="009D1E67">
        <w:rPr>
          <w:rFonts w:eastAsia="標楷體"/>
          <w:noProof w:val="0"/>
          <w:sz w:val="28"/>
        </w:rPr>
        <w:fldChar w:fldCharType="separate"/>
      </w:r>
      <w:r w:rsidR="00A01D46">
        <w:rPr>
          <w:rFonts w:eastAsia="標楷體"/>
          <w:noProof w:val="0"/>
          <w:sz w:val="28"/>
        </w:rPr>
        <w:fldChar w:fldCharType="begin"/>
      </w:r>
      <w:r w:rsidR="00A01D46">
        <w:rPr>
          <w:rFonts w:eastAsia="標楷體"/>
          <w:noProof w:val="0"/>
          <w:sz w:val="28"/>
        </w:rPr>
        <w:instrText xml:space="preserve"> </w:instrText>
      </w:r>
      <w:r w:rsidR="00A01D46">
        <w:rPr>
          <w:rFonts w:eastAsia="標楷體" w:hint="eastAsia"/>
          <w:noProof w:val="0"/>
          <w:sz w:val="28"/>
        </w:rPr>
        <w:instrText>INCLUDEPICTURE  "D:\\f\\j116\\116_</w:instrText>
      </w:r>
      <w:r w:rsidR="00A01D46">
        <w:rPr>
          <w:rFonts w:eastAsia="標楷體" w:hint="eastAsia"/>
          <w:noProof w:val="0"/>
          <w:sz w:val="28"/>
        </w:rPr>
        <w:instrText>頁面</w:instrText>
      </w:r>
      <w:r w:rsidR="00A01D46">
        <w:rPr>
          <w:rFonts w:eastAsia="標楷體" w:hint="eastAsia"/>
          <w:noProof w:val="0"/>
          <w:sz w:val="28"/>
        </w:rPr>
        <w:instrText>_11.jpg" \* MERGEFORMATINET</w:instrText>
      </w:r>
      <w:r w:rsidR="00A01D46">
        <w:rPr>
          <w:rFonts w:eastAsia="標楷體"/>
          <w:noProof w:val="0"/>
          <w:sz w:val="28"/>
        </w:rPr>
        <w:instrText xml:space="preserve"> </w:instrText>
      </w:r>
      <w:r w:rsidR="00A01D46">
        <w:rPr>
          <w:rFonts w:eastAsia="標楷體"/>
          <w:noProof w:val="0"/>
          <w:sz w:val="28"/>
        </w:rPr>
        <w:fldChar w:fldCharType="separate"/>
      </w:r>
      <w:r w:rsidR="00DC32E0">
        <w:rPr>
          <w:rFonts w:eastAsia="標楷體"/>
          <w:noProof w:val="0"/>
          <w:sz w:val="28"/>
        </w:rPr>
        <w:fldChar w:fldCharType="begin"/>
      </w:r>
      <w:r w:rsidR="00DC32E0">
        <w:rPr>
          <w:rFonts w:eastAsia="標楷體"/>
          <w:noProof w:val="0"/>
          <w:sz w:val="28"/>
        </w:rPr>
        <w:instrText xml:space="preserve"> </w:instrText>
      </w:r>
      <w:r w:rsidR="00DC32E0">
        <w:rPr>
          <w:rFonts w:eastAsia="標楷體" w:hint="eastAsia"/>
          <w:noProof w:val="0"/>
          <w:sz w:val="28"/>
        </w:rPr>
        <w:instrText>INCLUDEPICTURE  "D:\\f\\j116\\116_</w:instrText>
      </w:r>
      <w:r w:rsidR="00DC32E0">
        <w:rPr>
          <w:rFonts w:eastAsia="標楷體" w:hint="eastAsia"/>
          <w:noProof w:val="0"/>
          <w:sz w:val="28"/>
        </w:rPr>
        <w:instrText>頁面</w:instrText>
      </w:r>
      <w:r w:rsidR="00DC32E0">
        <w:rPr>
          <w:rFonts w:eastAsia="標楷體" w:hint="eastAsia"/>
          <w:noProof w:val="0"/>
          <w:sz w:val="28"/>
        </w:rPr>
        <w:instrText>_11.jpg" \* MERGEFORMATINET</w:instrText>
      </w:r>
      <w:r w:rsidR="00DC32E0">
        <w:rPr>
          <w:rFonts w:eastAsia="標楷體"/>
          <w:noProof w:val="0"/>
          <w:sz w:val="28"/>
        </w:rPr>
        <w:instrText xml:space="preserve"> </w:instrText>
      </w:r>
      <w:r w:rsidR="00DC32E0">
        <w:rPr>
          <w:rFonts w:eastAsia="標楷體"/>
          <w:noProof w:val="0"/>
          <w:sz w:val="28"/>
        </w:rPr>
        <w:fldChar w:fldCharType="separate"/>
      </w:r>
      <w:r w:rsidR="0013493D">
        <w:rPr>
          <w:rFonts w:eastAsia="標楷體"/>
          <w:noProof w:val="0"/>
          <w:sz w:val="28"/>
        </w:rPr>
        <w:fldChar w:fldCharType="begin"/>
      </w:r>
      <w:r w:rsidR="0013493D">
        <w:rPr>
          <w:rFonts w:eastAsia="標楷體"/>
          <w:noProof w:val="0"/>
          <w:sz w:val="28"/>
        </w:rPr>
        <w:instrText xml:space="preserve"> </w:instrText>
      </w:r>
      <w:r w:rsidR="0013493D">
        <w:rPr>
          <w:rFonts w:eastAsia="標楷體" w:hint="eastAsia"/>
          <w:noProof w:val="0"/>
          <w:sz w:val="28"/>
        </w:rPr>
        <w:instrText>INCLUDEPICTURE  "D:\\f\\</w:instrText>
      </w:r>
      <w:r w:rsidR="0013493D">
        <w:rPr>
          <w:rFonts w:eastAsia="標楷體" w:hint="eastAsia"/>
          <w:noProof w:val="0"/>
          <w:sz w:val="28"/>
        </w:rPr>
        <w:instrText>陳冠如</w:instrText>
      </w:r>
      <w:r w:rsidR="0013493D">
        <w:rPr>
          <w:rFonts w:eastAsia="標楷體" w:hint="eastAsia"/>
          <w:noProof w:val="0"/>
          <w:sz w:val="28"/>
        </w:rPr>
        <w:instrText>\\</w:instrText>
      </w:r>
      <w:r w:rsidR="0013493D">
        <w:rPr>
          <w:rFonts w:eastAsia="標楷體" w:hint="eastAsia"/>
          <w:noProof w:val="0"/>
          <w:sz w:val="28"/>
        </w:rPr>
        <w:instrText>工作</w:instrText>
      </w:r>
      <w:r w:rsidR="0013493D">
        <w:rPr>
          <w:rFonts w:eastAsia="標楷體" w:hint="eastAsia"/>
          <w:noProof w:val="0"/>
          <w:sz w:val="28"/>
        </w:rPr>
        <w:instrText>\\</w:instrText>
      </w:r>
      <w:r w:rsidR="0013493D">
        <w:rPr>
          <w:rFonts w:eastAsia="標楷體" w:hint="eastAsia"/>
          <w:noProof w:val="0"/>
          <w:sz w:val="28"/>
        </w:rPr>
        <w:instrText>完稿</w:instrText>
      </w:r>
      <w:r w:rsidR="0013493D">
        <w:rPr>
          <w:rFonts w:eastAsia="標楷體" w:hint="eastAsia"/>
          <w:noProof w:val="0"/>
          <w:sz w:val="28"/>
        </w:rPr>
        <w:instrText>\\j116\\116_</w:instrText>
      </w:r>
      <w:r w:rsidR="0013493D">
        <w:rPr>
          <w:rFonts w:eastAsia="標楷體" w:hint="eastAsia"/>
          <w:noProof w:val="0"/>
          <w:sz w:val="28"/>
        </w:rPr>
        <w:instrText>頁面</w:instrText>
      </w:r>
      <w:r w:rsidR="0013493D">
        <w:rPr>
          <w:rFonts w:eastAsia="標楷體" w:hint="eastAsia"/>
          <w:noProof w:val="0"/>
          <w:sz w:val="28"/>
        </w:rPr>
        <w:instrText>_11.jpg" \* MERGEFORMATINET</w:instrText>
      </w:r>
      <w:r w:rsidR="0013493D">
        <w:rPr>
          <w:rFonts w:eastAsia="標楷體"/>
          <w:noProof w:val="0"/>
          <w:sz w:val="28"/>
        </w:rPr>
        <w:instrText xml:space="preserve"> </w:instrText>
      </w:r>
      <w:r w:rsidR="0013493D">
        <w:rPr>
          <w:rFonts w:eastAsia="標楷體"/>
          <w:noProof w:val="0"/>
          <w:sz w:val="28"/>
        </w:rPr>
        <w:fldChar w:fldCharType="separate"/>
      </w:r>
      <w:r w:rsidR="00576AC5">
        <w:rPr>
          <w:rFonts w:eastAsia="標楷體"/>
          <w:noProof w:val="0"/>
          <w:sz w:val="28"/>
        </w:rPr>
        <w:fldChar w:fldCharType="begin"/>
      </w:r>
      <w:r w:rsidR="00576AC5">
        <w:rPr>
          <w:rFonts w:eastAsia="標楷體"/>
          <w:noProof w:val="0"/>
          <w:sz w:val="28"/>
        </w:rPr>
        <w:instrText xml:space="preserve"> </w:instrText>
      </w:r>
      <w:r w:rsidR="00576AC5">
        <w:rPr>
          <w:rFonts w:eastAsia="標楷體" w:hint="eastAsia"/>
          <w:noProof w:val="0"/>
          <w:sz w:val="28"/>
        </w:rPr>
        <w:instrText>INCLUDEPICTURE  "D:\\f\\</w:instrText>
      </w:r>
      <w:r w:rsidR="00576AC5">
        <w:rPr>
          <w:rFonts w:eastAsia="標楷體" w:hint="eastAsia"/>
          <w:noProof w:val="0"/>
          <w:sz w:val="28"/>
        </w:rPr>
        <w:instrText>陳冠如</w:instrText>
      </w:r>
      <w:r w:rsidR="00576AC5">
        <w:rPr>
          <w:rFonts w:eastAsia="標楷體" w:hint="eastAsia"/>
          <w:noProof w:val="0"/>
          <w:sz w:val="28"/>
        </w:rPr>
        <w:instrText>\\</w:instrText>
      </w:r>
      <w:r w:rsidR="00576AC5">
        <w:rPr>
          <w:rFonts w:eastAsia="標楷體" w:hint="eastAsia"/>
          <w:noProof w:val="0"/>
          <w:sz w:val="28"/>
        </w:rPr>
        <w:instrText>工作</w:instrText>
      </w:r>
      <w:r w:rsidR="00576AC5">
        <w:rPr>
          <w:rFonts w:eastAsia="標楷體" w:hint="eastAsia"/>
          <w:noProof w:val="0"/>
          <w:sz w:val="28"/>
        </w:rPr>
        <w:instrText>\\</w:instrText>
      </w:r>
      <w:r w:rsidR="00576AC5">
        <w:rPr>
          <w:rFonts w:eastAsia="標楷體" w:hint="eastAsia"/>
          <w:noProof w:val="0"/>
          <w:sz w:val="28"/>
        </w:rPr>
        <w:instrText>完稿</w:instrText>
      </w:r>
      <w:r w:rsidR="00576AC5">
        <w:rPr>
          <w:rFonts w:eastAsia="標楷體" w:hint="eastAsia"/>
          <w:noProof w:val="0"/>
          <w:sz w:val="28"/>
        </w:rPr>
        <w:instrText>\\j116\\116_</w:instrText>
      </w:r>
      <w:r w:rsidR="00576AC5">
        <w:rPr>
          <w:rFonts w:eastAsia="標楷體" w:hint="eastAsia"/>
          <w:noProof w:val="0"/>
          <w:sz w:val="28"/>
        </w:rPr>
        <w:instrText>頁面</w:instrText>
      </w:r>
      <w:r w:rsidR="00576AC5">
        <w:rPr>
          <w:rFonts w:eastAsia="標楷體" w:hint="eastAsia"/>
          <w:noProof w:val="0"/>
          <w:sz w:val="28"/>
        </w:rPr>
        <w:instrText>_11.jpg" \* MERGEFORMATINET</w:instrText>
      </w:r>
      <w:r w:rsidR="00576AC5">
        <w:rPr>
          <w:rFonts w:eastAsia="標楷體"/>
          <w:noProof w:val="0"/>
          <w:sz w:val="28"/>
        </w:rPr>
        <w:instrText xml:space="preserve"> </w:instrText>
      </w:r>
      <w:r w:rsidR="00576AC5">
        <w:rPr>
          <w:rFonts w:eastAsia="標楷體"/>
          <w:noProof w:val="0"/>
          <w:sz w:val="28"/>
        </w:rPr>
        <w:fldChar w:fldCharType="separate"/>
      </w:r>
      <w:r w:rsidR="00D756F5">
        <w:rPr>
          <w:rFonts w:eastAsia="標楷體"/>
          <w:noProof w:val="0"/>
          <w:sz w:val="28"/>
        </w:rPr>
        <w:fldChar w:fldCharType="begin"/>
      </w:r>
      <w:r w:rsidR="00D756F5">
        <w:rPr>
          <w:rFonts w:eastAsia="標楷體"/>
          <w:noProof w:val="0"/>
          <w:sz w:val="28"/>
        </w:rPr>
        <w:instrText xml:space="preserve"> </w:instrText>
      </w:r>
      <w:r w:rsidR="00D756F5">
        <w:rPr>
          <w:rFonts w:eastAsia="標楷體" w:hint="eastAsia"/>
          <w:noProof w:val="0"/>
          <w:sz w:val="28"/>
        </w:rPr>
        <w:instrText>INCLUDEPICTURE  "C:\\Users\\user\\Desktop\\j116\\116_</w:instrText>
      </w:r>
      <w:r w:rsidR="00D756F5">
        <w:rPr>
          <w:rFonts w:eastAsia="標楷體" w:hint="eastAsia"/>
          <w:noProof w:val="0"/>
          <w:sz w:val="28"/>
        </w:rPr>
        <w:instrText>頁面</w:instrText>
      </w:r>
      <w:r w:rsidR="00D756F5">
        <w:rPr>
          <w:rFonts w:eastAsia="標楷體" w:hint="eastAsia"/>
          <w:noProof w:val="0"/>
          <w:sz w:val="28"/>
        </w:rPr>
        <w:instrText>_11.jpg" \* MERGEFORMATINET</w:instrText>
      </w:r>
      <w:r w:rsidR="00D756F5">
        <w:rPr>
          <w:rFonts w:eastAsia="標楷體"/>
          <w:noProof w:val="0"/>
          <w:sz w:val="28"/>
        </w:rPr>
        <w:instrText xml:space="preserve"> </w:instrText>
      </w:r>
      <w:r w:rsidR="00D756F5">
        <w:rPr>
          <w:rFonts w:eastAsia="標楷體"/>
          <w:noProof w:val="0"/>
          <w:sz w:val="28"/>
        </w:rPr>
        <w:fldChar w:fldCharType="separate"/>
      </w:r>
      <w:r w:rsidR="00D756F5">
        <w:rPr>
          <w:rFonts w:eastAsia="標楷體"/>
          <w:noProof w:val="0"/>
          <w:sz w:val="28"/>
        </w:rPr>
        <w:pict>
          <v:shape id="_x0000_i1035" type="#_x0000_t75" style="width:446.25pt;height:570pt">
            <v:imagedata r:id="rId85" r:href="rId86" croptop="8821f"/>
            <o:lock v:ext="edit" aspectratio="f"/>
          </v:shape>
        </w:pict>
      </w:r>
      <w:r w:rsidR="00D756F5">
        <w:rPr>
          <w:rFonts w:eastAsia="標楷體"/>
          <w:noProof w:val="0"/>
          <w:sz w:val="28"/>
        </w:rPr>
        <w:fldChar w:fldCharType="end"/>
      </w:r>
      <w:r w:rsidR="00576AC5">
        <w:rPr>
          <w:rFonts w:eastAsia="標楷體"/>
          <w:noProof w:val="0"/>
          <w:sz w:val="28"/>
        </w:rPr>
        <w:fldChar w:fldCharType="end"/>
      </w:r>
      <w:r w:rsidR="0013493D">
        <w:rPr>
          <w:rFonts w:eastAsia="標楷體"/>
          <w:noProof w:val="0"/>
          <w:sz w:val="28"/>
        </w:rPr>
        <w:fldChar w:fldCharType="end"/>
      </w:r>
      <w:r w:rsidR="00DC32E0">
        <w:rPr>
          <w:rFonts w:eastAsia="標楷體"/>
          <w:noProof w:val="0"/>
          <w:sz w:val="28"/>
        </w:rPr>
        <w:fldChar w:fldCharType="end"/>
      </w:r>
      <w:r w:rsidR="00A01D46">
        <w:rPr>
          <w:rFonts w:eastAsia="標楷體"/>
          <w:noProof w:val="0"/>
          <w:sz w:val="28"/>
        </w:rPr>
        <w:fldChar w:fldCharType="end"/>
      </w:r>
      <w:r w:rsidR="009D1E67">
        <w:rPr>
          <w:rFonts w:eastAsia="標楷體"/>
          <w:noProof w:val="0"/>
          <w:sz w:val="28"/>
        </w:rPr>
        <w:fldChar w:fldCharType="end"/>
      </w:r>
      <w:r w:rsidRPr="007B21E7">
        <w:rPr>
          <w:rFonts w:eastAsia="標楷體"/>
          <w:noProof w:val="0"/>
          <w:sz w:val="28"/>
        </w:rPr>
        <w:fldChar w:fldCharType="end"/>
      </w:r>
    </w:p>
    <w:p w:rsidR="007B21E7" w:rsidRPr="007B21E7" w:rsidRDefault="007B21E7" w:rsidP="007B21E7">
      <w:pPr>
        <w:tabs>
          <w:tab w:val="left" w:pos="1560"/>
        </w:tabs>
        <w:kinsoku/>
        <w:overflowPunct/>
        <w:ind w:left="186" w:hangingChars="88" w:hanging="186"/>
        <w:textAlignment w:val="auto"/>
        <w:rPr>
          <w:rFonts w:ascii="華康中黑體" w:eastAsia="華康中黑體"/>
          <w:noProof w:val="0"/>
          <w:szCs w:val="21"/>
        </w:rPr>
      </w:pPr>
    </w:p>
    <w:p w:rsidR="007B21E7" w:rsidRPr="007B21E7" w:rsidRDefault="007B21E7" w:rsidP="007B21E7">
      <w:pPr>
        <w:tabs>
          <w:tab w:val="left" w:pos="1560"/>
        </w:tabs>
        <w:kinsoku/>
        <w:overflowPunct/>
        <w:ind w:left="186" w:hangingChars="88" w:hanging="186"/>
        <w:textAlignment w:val="auto"/>
        <w:rPr>
          <w:rFonts w:ascii="華康細明體"/>
          <w:noProof w:val="0"/>
          <w:szCs w:val="21"/>
        </w:rPr>
      </w:pPr>
      <w:r w:rsidRPr="007B21E7">
        <w:rPr>
          <w:rFonts w:ascii="華康中黑體" w:eastAsia="華康中黑體"/>
          <w:noProof w:val="0"/>
          <w:szCs w:val="21"/>
        </w:rPr>
        <w:br w:type="page"/>
      </w:r>
      <w:r w:rsidRPr="007B21E7">
        <w:rPr>
          <w:rFonts w:ascii="華康中黑體" w:eastAsia="華康中黑體" w:hint="eastAsia"/>
          <w:noProof w:val="0"/>
          <w:szCs w:val="21"/>
        </w:rPr>
        <w:lastRenderedPageBreak/>
        <w:t>主席：</w:t>
      </w:r>
      <w:r w:rsidRPr="007B21E7">
        <w:rPr>
          <w:rFonts w:ascii="華康細明體" w:hint="eastAsia"/>
          <w:noProof w:val="0"/>
          <w:szCs w:val="21"/>
        </w:rPr>
        <w:t>討論事項所列議案第一案至第三案詢答結束，另定期繼續審查。所列議程處理完畢，散會。</w:t>
      </w:r>
    </w:p>
    <w:p w:rsidR="007B21E7" w:rsidRPr="007B21E7" w:rsidRDefault="007B21E7" w:rsidP="007B21E7">
      <w:pPr>
        <w:tabs>
          <w:tab w:val="left" w:pos="1560"/>
        </w:tabs>
        <w:kinsoku/>
        <w:overflowPunct/>
        <w:ind w:left="186" w:hangingChars="88" w:hanging="186"/>
        <w:textAlignment w:val="auto"/>
        <w:rPr>
          <w:noProof w:val="0"/>
          <w:sz w:val="32"/>
          <w:szCs w:val="32"/>
        </w:rPr>
      </w:pPr>
      <w:r w:rsidRPr="007B21E7">
        <w:rPr>
          <w:rFonts w:ascii="華康中黑體" w:eastAsia="華康中黑體" w:hint="eastAsia"/>
          <w:noProof w:val="0"/>
          <w:szCs w:val="21"/>
        </w:rPr>
        <w:t>散會</w:t>
      </w:r>
      <w:r w:rsidRPr="007B21E7">
        <w:rPr>
          <w:rFonts w:ascii="華康細明體" w:hint="eastAsia"/>
          <w:noProof w:val="0"/>
          <w:szCs w:val="21"/>
        </w:rPr>
        <w:t>（</w:t>
      </w:r>
      <w:r w:rsidRPr="007B21E7">
        <w:rPr>
          <w:noProof w:val="0"/>
          <w:szCs w:val="21"/>
        </w:rPr>
        <w:t>12</w:t>
      </w:r>
      <w:r w:rsidRPr="007B21E7">
        <w:rPr>
          <w:noProof w:val="0"/>
          <w:szCs w:val="21"/>
        </w:rPr>
        <w:t>時</w:t>
      </w:r>
      <w:r w:rsidRPr="007B21E7">
        <w:rPr>
          <w:noProof w:val="0"/>
          <w:szCs w:val="21"/>
        </w:rPr>
        <w:t>22</w:t>
      </w:r>
      <w:r w:rsidRPr="007B21E7">
        <w:rPr>
          <w:noProof w:val="0"/>
          <w:szCs w:val="21"/>
        </w:rPr>
        <w:t>分）</w:t>
      </w:r>
    </w:p>
    <w:p w:rsidR="007B21E7" w:rsidRPr="007B21E7" w:rsidRDefault="007B21E7" w:rsidP="007B21E7">
      <w:pPr>
        <w:kinsoku/>
        <w:overflowPunct/>
        <w:spacing w:line="240" w:lineRule="auto"/>
        <w:jc w:val="left"/>
        <w:textAlignment w:val="auto"/>
        <w:rPr>
          <w:rFonts w:eastAsia="標楷體"/>
          <w:noProof w:val="0"/>
          <w:sz w:val="28"/>
        </w:rPr>
      </w:pPr>
      <w:bookmarkStart w:id="0" w:name="_GoBack"/>
      <w:bookmarkEnd w:id="0"/>
    </w:p>
    <w:sectPr w:rsidR="007B21E7" w:rsidRPr="007B21E7" w:rsidSect="00E04A6E">
      <w:headerReference w:type="even" r:id="rId87"/>
      <w:headerReference w:type="default" r:id="rId88"/>
      <w:footerReference w:type="even" r:id="rId89"/>
      <w:footerReference w:type="default" r:id="rId90"/>
      <w:headerReference w:type="first" r:id="rId91"/>
      <w:footerReference w:type="first" r:id="rId92"/>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AC5" w:rsidRDefault="00576AC5">
      <w:pPr>
        <w:spacing w:line="240" w:lineRule="auto"/>
      </w:pPr>
      <w:r>
        <w:separator/>
      </w:r>
    </w:p>
  </w:endnote>
  <w:endnote w:type="continuationSeparator" w:id="0">
    <w:p w:rsidR="00576AC5" w:rsidRDefault="00576A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E7" w:rsidRDefault="007B21E7">
    <w:pPr>
      <w:pStyle w:val="aff4"/>
      <w:tabs>
        <w:tab w:val="clear" w:pos="4153"/>
        <w:tab w:val="clear" w:pos="8306"/>
        <w:tab w:val="left" w:pos="4125"/>
        <w:tab w:val="center" w:pos="4536"/>
      </w:tabs>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E7" w:rsidRDefault="00D756F5">
    <w:pPr>
      <w:pStyle w:val="aff4"/>
      <w:tabs>
        <w:tab w:val="clear" w:pos="4153"/>
        <w:tab w:val="clear" w:pos="8306"/>
      </w:tabs>
    </w:pPr>
    <w:r>
      <w:pict>
        <v:shapetype id="_x0000_t202" coordsize="21600,21600" o:spt="202" path="m,l,21600r21600,l21600,xe">
          <v:stroke joinstyle="miter"/>
          <v:path gradientshapeok="t" o:connecttype="rect"/>
        </v:shapetype>
        <v:shape id="_x0000_s2075" type="#_x0000_t202" style="position:absolute;left:0;text-align:left;margin-left:.05pt;margin-top:-2.4pt;width:453.55pt;height:31.5pt;z-index:251644928;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203</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E7" w:rsidRDefault="00D756F5">
    <w:pPr>
      <w:pStyle w:val="aff4"/>
      <w:tabs>
        <w:tab w:val="clear" w:pos="4153"/>
        <w:tab w:val="clear" w:pos="8306"/>
        <w:tab w:val="left" w:pos="4125"/>
        <w:tab w:val="center" w:pos="4536"/>
      </w:tabs>
    </w:pPr>
    <w:r>
      <w:pict>
        <v:shapetype id="_x0000_t202" coordsize="21600,21600" o:spt="202" path="m,l,21600r21600,l21600,xe">
          <v:stroke joinstyle="miter"/>
          <v:path gradientshapeok="t" o:connecttype="rect"/>
        </v:shapetype>
        <v:shape id="_x0000_s2077" type="#_x0000_t202" style="position:absolute;left:0;text-align:left;margin-left:.05pt;margin-top:-2.4pt;width:453.55pt;height:31.5pt;z-index:251646976;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258</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E7" w:rsidRDefault="00D756F5">
    <w:pPr>
      <w:pStyle w:val="aff4"/>
      <w:tabs>
        <w:tab w:val="clear" w:pos="4153"/>
        <w:tab w:val="clear" w:pos="8306"/>
      </w:tabs>
    </w:pPr>
    <w:r>
      <w:pict>
        <v:shapetype id="_x0000_t202" coordsize="21600,21600" o:spt="202" path="m,l,21600r21600,l21600,xe">
          <v:stroke joinstyle="miter"/>
          <v:path gradientshapeok="t" o:connecttype="rect"/>
        </v:shapetype>
        <v:shape id="_x0000_s2079" type="#_x0000_t202" style="position:absolute;left:0;text-align:left;margin-left:.05pt;margin-top:-2.4pt;width:453.55pt;height:31.5pt;z-index:251649024;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257</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tabs>
        <w:tab w:val="clear" w:pos="4153"/>
        <w:tab w:val="clear" w:pos="8306"/>
        <w:tab w:val="left" w:pos="4125"/>
        <w:tab w:val="center" w:pos="4536"/>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4"/>
      <w:tabs>
        <w:tab w:val="clear" w:pos="4153"/>
        <w:tab w:val="clear" w:pos="8306"/>
      </w:tabs>
    </w:pPr>
    <w:r>
      <w:pict>
        <v:shapetype id="_x0000_t202" coordsize="21600,21600" o:spt="202" path="m,l,21600r21600,l21600,xe">
          <v:stroke joinstyle="miter"/>
          <v:path gradientshapeok="t" o:connecttype="rect"/>
        </v:shapetype>
        <v:shape id="_x0000_s2081" type="#_x0000_t202" style="position:absolute;left:0;text-align:left;margin-left:.05pt;margin-top:-2.4pt;width:453.55pt;height:31.5pt;z-index:251651072;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259</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4"/>
      <w:tabs>
        <w:tab w:val="clear" w:pos="4153"/>
        <w:tab w:val="clear" w:pos="8306"/>
        <w:tab w:val="left" w:pos="4125"/>
        <w:tab w:val="center" w:pos="4536"/>
      </w:tabs>
    </w:pPr>
    <w:r>
      <w:pict>
        <v:shapetype id="_x0000_t202" coordsize="21600,21600" o:spt="202" path="m,l,21600r21600,l21600,xe">
          <v:stroke joinstyle="miter"/>
          <v:path gradientshapeok="t" o:connecttype="rect"/>
        </v:shapetype>
        <v:shape id="_x0000_s2083" type="#_x0000_t202" style="position:absolute;left:0;text-align:left;margin-left:.05pt;margin-top:-2.4pt;width:453.55pt;height:31.5pt;z-index:251653120;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260</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tabs>
        <w:tab w:val="clear" w:pos="4153"/>
        <w:tab w:val="clear" w:pos="8306"/>
      </w:tabs>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tabs>
        <w:tab w:val="clear" w:pos="4153"/>
        <w:tab w:val="clear" w:pos="8306"/>
        <w:tab w:val="left" w:pos="4125"/>
        <w:tab w:val="center" w:pos="4536"/>
      </w:tabs>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4"/>
      <w:tabs>
        <w:tab w:val="clear" w:pos="4153"/>
        <w:tab w:val="clear" w:pos="8306"/>
      </w:tabs>
    </w:pPr>
    <w:r>
      <w:pict>
        <v:shapetype id="_x0000_t202" coordsize="21600,21600" o:spt="202" path="m,l,21600r21600,l21600,xe">
          <v:stroke joinstyle="miter"/>
          <v:path gradientshapeok="t" o:connecttype="rect"/>
        </v:shapetype>
        <v:shape id="_x0000_s2085" type="#_x0000_t202" style="position:absolute;left:0;text-align:left;margin-left:.05pt;margin-top:-2.4pt;width:453.55pt;height:31.5pt;z-index:251655168;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261</w:t>
                </w:r>
                <w:r>
                  <w:fldChar w:fldCharType="end"/>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4"/>
      <w:tabs>
        <w:tab w:val="clear" w:pos="4153"/>
        <w:tab w:val="clear" w:pos="8306"/>
        <w:tab w:val="left" w:pos="4125"/>
        <w:tab w:val="center" w:pos="4536"/>
      </w:tabs>
    </w:pPr>
    <w:r>
      <w:pict>
        <v:shapetype id="_x0000_t202" coordsize="21600,21600" o:spt="202" path="m,l,21600r21600,l21600,xe">
          <v:stroke joinstyle="miter"/>
          <v:path gradientshapeok="t" o:connecttype="rect"/>
        </v:shapetype>
        <v:shape id="_x0000_s2087" type="#_x0000_t202" style="position:absolute;left:0;text-align:left;margin-left:.05pt;margin-top:-2.4pt;width:453.55pt;height:31.5pt;z-index:251657216;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262</w:t>
                </w:r>
                <w:r>
                  <w:fldChar w:fldCharType="end"/>
                </w:r>
              </w:p>
            </w:txbxContent>
          </v:textbox>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tabs>
        <w:tab w:val="clear" w:pos="4153"/>
        <w:tab w:val="clear" w:pos="8306"/>
      </w:tabs>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tabs>
        <w:tab w:val="clear" w:pos="4153"/>
        <w:tab w:val="clear" w:pos="8306"/>
        <w:tab w:val="left" w:pos="4125"/>
        <w:tab w:val="center" w:pos="4536"/>
      </w:tabs>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4"/>
      <w:tabs>
        <w:tab w:val="clear" w:pos="4153"/>
        <w:tab w:val="clear" w:pos="8306"/>
      </w:tabs>
    </w:pPr>
    <w:r>
      <w:pict>
        <v:shapetype id="_x0000_t202" coordsize="21600,21600" o:spt="202" path="m,l,21600r21600,l21600,xe">
          <v:stroke joinstyle="miter"/>
          <v:path gradientshapeok="t" o:connecttype="rect"/>
        </v:shapetype>
        <v:shape id="_x0000_s2089" type="#_x0000_t202" style="position:absolute;left:0;text-align:left;margin-left:.05pt;margin-top:-2.4pt;width:453.55pt;height:31.5pt;z-index:251659264;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263</w:t>
                </w:r>
                <w:r>
                  <w:fldChar w:fldCharType="end"/>
                </w:r>
              </w:p>
            </w:txbxContent>
          </v:textbox>
        </v:shape>
      </w:pic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4"/>
      <w:tabs>
        <w:tab w:val="clear" w:pos="4153"/>
        <w:tab w:val="clear" w:pos="8306"/>
        <w:tab w:val="left" w:pos="4125"/>
        <w:tab w:val="center" w:pos="4536"/>
      </w:tabs>
    </w:pPr>
    <w:r>
      <w:pict>
        <v:shapetype id="_x0000_t202" coordsize="21600,21600" o:spt="202" path="m,l,21600r21600,l21600,xe">
          <v:stroke joinstyle="miter"/>
          <v:path gradientshapeok="t" o:connecttype="rect"/>
        </v:shapetype>
        <v:shape id="_x0000_s2091" type="#_x0000_t202" style="position:absolute;left:0;text-align:left;margin-left:.05pt;margin-top:-2.4pt;width:453.55pt;height:31.5pt;z-index:251661312;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264</w:t>
                </w:r>
                <w:r>
                  <w:fldChar w:fldCharType="end"/>
                </w:r>
              </w:p>
            </w:txbxContent>
          </v:textbox>
        </v:shape>
      </w:pic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tabs>
        <w:tab w:val="clear" w:pos="4153"/>
        <w:tab w:val="clear" w:pos="8306"/>
      </w:tabs>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tabs>
        <w:tab w:val="clear" w:pos="4153"/>
        <w:tab w:val="clear" w:pos="8306"/>
        <w:tab w:val="left" w:pos="4125"/>
        <w:tab w:val="center" w:pos="4536"/>
      </w:tabs>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4"/>
      <w:tabs>
        <w:tab w:val="clear" w:pos="4153"/>
        <w:tab w:val="clear" w:pos="8306"/>
      </w:tabs>
    </w:pPr>
    <w:r>
      <w:pict>
        <v:shapetype id="_x0000_t202" coordsize="21600,21600" o:spt="202" path="m,l,21600r21600,l21600,xe">
          <v:stroke joinstyle="miter"/>
          <v:path gradientshapeok="t" o:connecttype="rect"/>
        </v:shapetype>
        <v:shape id="_x0000_s2093" type="#_x0000_t202" style="position:absolute;left:0;text-align:left;margin-left:.05pt;margin-top:-2.4pt;width:453.55pt;height:31.5pt;z-index:251663360;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265</w:t>
                </w:r>
                <w:r>
                  <w:fldChar w:fldCharType="end"/>
                </w:r>
              </w:p>
            </w:txbxContent>
          </v:textbox>
        </v:shape>
      </w:pic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4"/>
      <w:tabs>
        <w:tab w:val="clear" w:pos="4153"/>
        <w:tab w:val="clear" w:pos="8306"/>
        <w:tab w:val="left" w:pos="4125"/>
        <w:tab w:val="center" w:pos="4536"/>
      </w:tabs>
    </w:pPr>
    <w:r>
      <w:pict>
        <v:shapetype id="_x0000_t202" coordsize="21600,21600" o:spt="202" path="m,l,21600r21600,l21600,xe">
          <v:stroke joinstyle="miter"/>
          <v:path gradientshapeok="t" o:connecttype="rect"/>
        </v:shapetype>
        <v:shape id="_x0000_s2095" type="#_x0000_t202" style="position:absolute;left:0;text-align:left;margin-left:.05pt;margin-top:-2.4pt;width:453.55pt;height:31.5pt;z-index:251665408;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266</w:t>
                </w:r>
                <w:r>
                  <w:fldChar w:fldCharType="end"/>
                </w:r>
              </w:p>
            </w:txbxContent>
          </v:textbox>
        </v:shape>
      </w:pic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tabs>
        <w:tab w:val="clear" w:pos="4153"/>
        <w:tab w:val="clear" w:pos="8306"/>
      </w:tabs>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4"/>
      <w:tabs>
        <w:tab w:val="clear" w:pos="4153"/>
        <w:tab w:val="clear" w:pos="8306"/>
        <w:tab w:val="left" w:pos="4125"/>
        <w:tab w:val="center" w:pos="4536"/>
      </w:tabs>
    </w:pPr>
    <w:r>
      <w:pict>
        <v:shapetype id="_x0000_t202" coordsize="21600,21600" o:spt="202" path="m,l,21600r21600,l21600,xe">
          <v:stroke joinstyle="miter"/>
          <v:path gradientshapeok="t" o:connecttype="rect"/>
        </v:shapetype>
        <v:shape id="_x0000_s2099" type="#_x0000_t202" style="position:absolute;left:0;text-align:left;margin-left:.05pt;margin-top:-2.4pt;width:453.55pt;height:31.5pt;z-index:251669504;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268</w:t>
                </w:r>
                <w:r>
                  <w:fldChar w:fldCharType="end"/>
                </w:r>
              </w:p>
            </w:txbxContent>
          </v:textbox>
        </v:shape>
      </w:pic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4"/>
      <w:tabs>
        <w:tab w:val="clear" w:pos="4153"/>
        <w:tab w:val="clear" w:pos="8306"/>
      </w:tabs>
    </w:pPr>
    <w:r>
      <w:pict>
        <v:shapetype id="_x0000_t202" coordsize="21600,21600" o:spt="202" path="m,l,21600r21600,l21600,xe">
          <v:stroke joinstyle="miter"/>
          <v:path gradientshapeok="t" o:connecttype="rect"/>
        </v:shapetype>
        <v:shape id="_x0000_s2097" type="#_x0000_t202" style="position:absolute;left:0;text-align:left;margin-left:.05pt;margin-top:-2.4pt;width:453.55pt;height:31.5pt;z-index:251667456;mso-wrap-style:tight" filled="f" stroked="f">
          <v:textbox>
            <w:txbxContent>
              <w:p w:rsidR="004F1320" w:rsidRPr="004F1320" w:rsidRDefault="004F1320" w:rsidP="004F1320">
                <w:pPr>
                  <w:spacing w:line="210" w:lineRule="exact"/>
                  <w:jc w:val="center"/>
                </w:pPr>
                <w:r>
                  <w:fldChar w:fldCharType="begin"/>
                </w:r>
                <w:r>
                  <w:instrText xml:space="preserve"> PAGE  \* MERGEFORMAT </w:instrText>
                </w:r>
                <w:r>
                  <w:fldChar w:fldCharType="separate"/>
                </w:r>
                <w:r w:rsidR="00D756F5">
                  <w:t>267</w:t>
                </w:r>
                <w:r>
                  <w:fldChar w:fldCharType="end"/>
                </w:r>
              </w:p>
            </w:txbxContent>
          </v:textbox>
        </v:shape>
      </w:pic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AC5" w:rsidRDefault="00576AC5">
      <w:pPr>
        <w:spacing w:line="240" w:lineRule="auto"/>
      </w:pPr>
      <w:r>
        <w:separator/>
      </w:r>
    </w:p>
  </w:footnote>
  <w:footnote w:type="continuationSeparator" w:id="0">
    <w:p w:rsidR="00576AC5" w:rsidRDefault="00576AC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320" w:rsidRDefault="00D756F5">
    <w:pPr>
      <w:pStyle w:val="aff5"/>
    </w:pPr>
    <w:r>
      <w:pict>
        <v:shapetype id="_x0000_t202" coordsize="21600,21600" o:spt="202" path="m,l,21600r21600,l21600,xe">
          <v:stroke joinstyle="miter"/>
          <v:path gradientshapeok="t" o:connecttype="rect"/>
        </v:shapetype>
        <v:shape id="_x0000_s2076" type="#_x0000_t202" style="position:absolute;left:0;text-align:left;margin-left:.05pt;margin-top:-10.85pt;width:453.55pt;height:30pt;z-index:251645952;mso-wrap-style:tight" filled="f" stroked="f">
          <v:textbox>
            <w:txbxContent>
              <w:p w:rsidR="004F1320" w:rsidRPr="004F1320" w:rsidRDefault="004F1320" w:rsidP="004F1320">
                <w:pPr>
                  <w:spacing w:line="294" w:lineRule="exact"/>
                  <w:jc w:val="righ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078" type="#_x0000_t202" style="position:absolute;left:0;text-align:left;margin-left:.05pt;margin-top:-10.85pt;width:453.55pt;height:30pt;z-index:251648000;mso-wrap-style:tight" filled="f" stroked="f">
          <v:textbox>
            <w:txbxContent>
              <w:p w:rsidR="004F1320" w:rsidRPr="004F1320" w:rsidRDefault="004F1320" w:rsidP="004F1320">
                <w:pPr>
                  <w:spacing w:line="294" w:lineRule="exact"/>
                  <w:jc w:val="lef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080" type="#_x0000_t202" style="position:absolute;left:0;text-align:left;margin-left:.05pt;margin-top:-10.85pt;width:453.55pt;height:30pt;z-index:251650048;mso-wrap-style:tight" filled="f" stroked="f">
          <v:textbox>
            <w:txbxContent>
              <w:p w:rsidR="004F1320" w:rsidRPr="004F1320" w:rsidRDefault="004F1320" w:rsidP="004F1320">
                <w:pPr>
                  <w:spacing w:line="294" w:lineRule="exact"/>
                  <w:jc w:val="righ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082" type="#_x0000_t202" style="position:absolute;left:0;text-align:left;margin-left:.05pt;margin-top:-10.85pt;width:453.55pt;height:30pt;z-index:251652096;mso-wrap-style:tight" filled="f" stroked="f">
          <v:textbox>
            <w:txbxContent>
              <w:p w:rsidR="004F1320" w:rsidRPr="004F1320" w:rsidRDefault="004F1320" w:rsidP="004F1320">
                <w:pPr>
                  <w:spacing w:line="294" w:lineRule="exact"/>
                  <w:jc w:val="righ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084" type="#_x0000_t202" style="position:absolute;left:0;text-align:left;margin-left:.05pt;margin-top:-10.85pt;width:453.55pt;height:30pt;z-index:251654144;mso-wrap-style:tight" filled="f" stroked="f">
          <v:textbox>
            <w:txbxContent>
              <w:p w:rsidR="004F1320" w:rsidRPr="004F1320" w:rsidRDefault="004F1320" w:rsidP="004F1320">
                <w:pPr>
                  <w:spacing w:line="294" w:lineRule="exact"/>
                  <w:jc w:val="lef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086" type="#_x0000_t202" style="position:absolute;left:0;text-align:left;margin-left:.05pt;margin-top:-10.85pt;width:453.55pt;height:30pt;z-index:251656192;mso-wrap-style:tight" filled="f" stroked="f">
          <v:textbox>
            <w:txbxContent>
              <w:p w:rsidR="004F1320" w:rsidRPr="004F1320" w:rsidRDefault="004F1320" w:rsidP="004F1320">
                <w:pPr>
                  <w:spacing w:line="294" w:lineRule="exact"/>
                  <w:jc w:val="righ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088" type="#_x0000_t202" style="position:absolute;left:0;text-align:left;margin-left:.05pt;margin-top:-10.85pt;width:453.55pt;height:30pt;z-index:251658240;mso-wrap-style:tight" filled="f" stroked="f">
          <v:textbox>
            <w:txbxContent>
              <w:p w:rsidR="004F1320" w:rsidRPr="004F1320" w:rsidRDefault="004F1320" w:rsidP="004F1320">
                <w:pPr>
                  <w:spacing w:line="294" w:lineRule="exact"/>
                  <w:jc w:val="lef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090" type="#_x0000_t202" style="position:absolute;left:0;text-align:left;margin-left:.05pt;margin-top:-10.85pt;width:453.55pt;height:30pt;z-index:251660288;mso-wrap-style:tight" filled="f" stroked="f">
          <v:textbox>
            <w:txbxContent>
              <w:p w:rsidR="004F1320" w:rsidRPr="004F1320" w:rsidRDefault="004F1320" w:rsidP="004F1320">
                <w:pPr>
                  <w:spacing w:line="294" w:lineRule="exact"/>
                  <w:jc w:val="righ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092" type="#_x0000_t202" style="position:absolute;left:0;text-align:left;margin-left:.05pt;margin-top:-10.85pt;width:453.55pt;height:30pt;z-index:251662336;mso-wrap-style:tight" filled="f" stroked="f">
          <v:textbox>
            <w:txbxContent>
              <w:p w:rsidR="004F1320" w:rsidRPr="004F1320" w:rsidRDefault="004F1320" w:rsidP="004F1320">
                <w:pPr>
                  <w:spacing w:line="294" w:lineRule="exact"/>
                  <w:jc w:val="lef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094" type="#_x0000_t202" style="position:absolute;left:0;text-align:left;margin-left:.05pt;margin-top:-10.85pt;width:453.55pt;height:30pt;z-index:251664384;mso-wrap-style:tight" filled="f" stroked="f">
          <v:textbox>
            <w:txbxContent>
              <w:p w:rsidR="004F1320" w:rsidRPr="004F1320" w:rsidRDefault="004F1320" w:rsidP="004F1320">
                <w:pPr>
                  <w:spacing w:line="294" w:lineRule="exact"/>
                  <w:jc w:val="righ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096" type="#_x0000_t202" style="position:absolute;left:0;text-align:left;margin-left:.05pt;margin-top:-10.85pt;width:453.55pt;height:30pt;z-index:251666432;mso-wrap-style:tight" filled="f" stroked="f">
          <v:textbox>
            <w:txbxContent>
              <w:p w:rsidR="004F1320" w:rsidRPr="004F1320" w:rsidRDefault="004F1320" w:rsidP="004F1320">
                <w:pPr>
                  <w:spacing w:line="294" w:lineRule="exact"/>
                  <w:jc w:val="lef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100" type="#_x0000_t202" style="position:absolute;left:0;text-align:left;margin-left:.05pt;margin-top:-10.85pt;width:453.55pt;height:30pt;z-index:251670528;mso-wrap-style:tight" filled="f" stroked="f">
          <v:textbox>
            <w:txbxContent>
              <w:p w:rsidR="004F1320" w:rsidRPr="004F1320" w:rsidRDefault="004F1320" w:rsidP="004F1320">
                <w:pPr>
                  <w:spacing w:line="294" w:lineRule="exact"/>
                  <w:jc w:val="lef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D756F5">
    <w:pPr>
      <w:pStyle w:val="aff5"/>
    </w:pPr>
    <w:r>
      <w:pict>
        <v:shapetype id="_x0000_t202" coordsize="21600,21600" o:spt="202" path="m,l,21600r21600,l21600,xe">
          <v:stroke joinstyle="miter"/>
          <v:path gradientshapeok="t" o:connecttype="rect"/>
        </v:shapetype>
        <v:shape id="_x0000_s2098" type="#_x0000_t202" style="position:absolute;left:0;text-align:left;margin-left:.05pt;margin-top:-10.85pt;width:453.55pt;height:30pt;z-index:251668480;mso-wrap-style:tight" filled="f" stroked="f">
          <v:textbox>
            <w:txbxContent>
              <w:p w:rsidR="004F1320" w:rsidRPr="004F1320" w:rsidRDefault="004F1320" w:rsidP="004F1320">
                <w:pPr>
                  <w:spacing w:line="294" w:lineRule="exact"/>
                  <w:jc w:val="right"/>
                </w:pPr>
                <w:r>
                  <w:rPr>
                    <w:rFonts w:hint="eastAsia"/>
                  </w:rPr>
                  <w:t>立法院公報　第</w:t>
                </w:r>
                <w:r>
                  <w:rPr>
                    <w:rFonts w:hint="eastAsia"/>
                  </w:rPr>
                  <w:t>110</w:t>
                </w:r>
                <w:r>
                  <w:rPr>
                    <w:rFonts w:hint="eastAsia"/>
                  </w:rPr>
                  <w:t>卷　第</w:t>
                </w:r>
                <w:r>
                  <w:rPr>
                    <w:rFonts w:hint="eastAsia"/>
                  </w:rPr>
                  <w:t>55</w:t>
                </w:r>
                <w:r>
                  <w:rPr>
                    <w:rFonts w:hint="eastAsia"/>
                  </w:rPr>
                  <w:t>期　委員會紀錄</w:t>
                </w:r>
              </w:p>
            </w:txbxContent>
          </v:textbox>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7B8" w:rsidRDefault="00E237B8">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2127"/>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4961"/>
    <w:rsid w:val="000174A4"/>
    <w:rsid w:val="00037D15"/>
    <w:rsid w:val="0008771F"/>
    <w:rsid w:val="000A423A"/>
    <w:rsid w:val="000C5F9E"/>
    <w:rsid w:val="000D550A"/>
    <w:rsid w:val="00105069"/>
    <w:rsid w:val="00112522"/>
    <w:rsid w:val="0013493D"/>
    <w:rsid w:val="001430D9"/>
    <w:rsid w:val="00165E4C"/>
    <w:rsid w:val="001A0E5A"/>
    <w:rsid w:val="001A50C3"/>
    <w:rsid w:val="001A6D3C"/>
    <w:rsid w:val="001C1CF8"/>
    <w:rsid w:val="001C706E"/>
    <w:rsid w:val="001D5113"/>
    <w:rsid w:val="001E1227"/>
    <w:rsid w:val="001E7F8E"/>
    <w:rsid w:val="00206AF9"/>
    <w:rsid w:val="00215521"/>
    <w:rsid w:val="00230716"/>
    <w:rsid w:val="002659AE"/>
    <w:rsid w:val="00275124"/>
    <w:rsid w:val="00285827"/>
    <w:rsid w:val="00287F90"/>
    <w:rsid w:val="002908F8"/>
    <w:rsid w:val="002A475D"/>
    <w:rsid w:val="002F3229"/>
    <w:rsid w:val="003139E1"/>
    <w:rsid w:val="003416DE"/>
    <w:rsid w:val="0034269B"/>
    <w:rsid w:val="00354720"/>
    <w:rsid w:val="00360947"/>
    <w:rsid w:val="003627C2"/>
    <w:rsid w:val="00366B45"/>
    <w:rsid w:val="003B0449"/>
    <w:rsid w:val="003C02C0"/>
    <w:rsid w:val="003C3DE8"/>
    <w:rsid w:val="003D54C6"/>
    <w:rsid w:val="003F317A"/>
    <w:rsid w:val="00415B27"/>
    <w:rsid w:val="00433E8F"/>
    <w:rsid w:val="004577CC"/>
    <w:rsid w:val="004716BF"/>
    <w:rsid w:val="00471F75"/>
    <w:rsid w:val="00494B60"/>
    <w:rsid w:val="004C2B50"/>
    <w:rsid w:val="004F1320"/>
    <w:rsid w:val="00510EC6"/>
    <w:rsid w:val="005117A5"/>
    <w:rsid w:val="005131EE"/>
    <w:rsid w:val="005369FD"/>
    <w:rsid w:val="00536BCD"/>
    <w:rsid w:val="00544999"/>
    <w:rsid w:val="00552BD7"/>
    <w:rsid w:val="0055308D"/>
    <w:rsid w:val="005553ED"/>
    <w:rsid w:val="00560AAB"/>
    <w:rsid w:val="00576AC5"/>
    <w:rsid w:val="00592CC1"/>
    <w:rsid w:val="005934F0"/>
    <w:rsid w:val="005C3FCD"/>
    <w:rsid w:val="005C5D13"/>
    <w:rsid w:val="005E7A01"/>
    <w:rsid w:val="00652B23"/>
    <w:rsid w:val="00652E57"/>
    <w:rsid w:val="0065588D"/>
    <w:rsid w:val="00667321"/>
    <w:rsid w:val="00694961"/>
    <w:rsid w:val="006B473D"/>
    <w:rsid w:val="006C3E1F"/>
    <w:rsid w:val="006C7E2C"/>
    <w:rsid w:val="006D278B"/>
    <w:rsid w:val="006F313B"/>
    <w:rsid w:val="006F3D04"/>
    <w:rsid w:val="006F5ED3"/>
    <w:rsid w:val="0070097D"/>
    <w:rsid w:val="00710C67"/>
    <w:rsid w:val="007241BE"/>
    <w:rsid w:val="00733530"/>
    <w:rsid w:val="007411FE"/>
    <w:rsid w:val="00750ECD"/>
    <w:rsid w:val="00754ED1"/>
    <w:rsid w:val="0077349D"/>
    <w:rsid w:val="00782CEB"/>
    <w:rsid w:val="007B21E7"/>
    <w:rsid w:val="007B7486"/>
    <w:rsid w:val="007E3B26"/>
    <w:rsid w:val="007F3E9E"/>
    <w:rsid w:val="00815565"/>
    <w:rsid w:val="008175F3"/>
    <w:rsid w:val="00837213"/>
    <w:rsid w:val="00861315"/>
    <w:rsid w:val="00864578"/>
    <w:rsid w:val="00880943"/>
    <w:rsid w:val="00881852"/>
    <w:rsid w:val="00883839"/>
    <w:rsid w:val="00885E00"/>
    <w:rsid w:val="008B2AA3"/>
    <w:rsid w:val="008E0073"/>
    <w:rsid w:val="008E47C4"/>
    <w:rsid w:val="00914AB8"/>
    <w:rsid w:val="00925357"/>
    <w:rsid w:val="00941225"/>
    <w:rsid w:val="00980A79"/>
    <w:rsid w:val="009859EE"/>
    <w:rsid w:val="009A1DE9"/>
    <w:rsid w:val="009A3852"/>
    <w:rsid w:val="009B6F94"/>
    <w:rsid w:val="009D1E67"/>
    <w:rsid w:val="00A01D46"/>
    <w:rsid w:val="00A217DE"/>
    <w:rsid w:val="00A36C34"/>
    <w:rsid w:val="00A62B3F"/>
    <w:rsid w:val="00A716A7"/>
    <w:rsid w:val="00A75F25"/>
    <w:rsid w:val="00AA4746"/>
    <w:rsid w:val="00B05C1E"/>
    <w:rsid w:val="00B074F8"/>
    <w:rsid w:val="00B22981"/>
    <w:rsid w:val="00B2732A"/>
    <w:rsid w:val="00B452CC"/>
    <w:rsid w:val="00B471D7"/>
    <w:rsid w:val="00B613BC"/>
    <w:rsid w:val="00B775B4"/>
    <w:rsid w:val="00B82342"/>
    <w:rsid w:val="00B84089"/>
    <w:rsid w:val="00BA1928"/>
    <w:rsid w:val="00BA4EC3"/>
    <w:rsid w:val="00BC6152"/>
    <w:rsid w:val="00BD0FBF"/>
    <w:rsid w:val="00BE45D5"/>
    <w:rsid w:val="00C000DE"/>
    <w:rsid w:val="00C56BD5"/>
    <w:rsid w:val="00C6110E"/>
    <w:rsid w:val="00C65F77"/>
    <w:rsid w:val="00C75E66"/>
    <w:rsid w:val="00C945C1"/>
    <w:rsid w:val="00CB5323"/>
    <w:rsid w:val="00CC0165"/>
    <w:rsid w:val="00D03891"/>
    <w:rsid w:val="00D07AC1"/>
    <w:rsid w:val="00D12251"/>
    <w:rsid w:val="00D16CCD"/>
    <w:rsid w:val="00D20244"/>
    <w:rsid w:val="00D70BBB"/>
    <w:rsid w:val="00D756F5"/>
    <w:rsid w:val="00D80501"/>
    <w:rsid w:val="00DA680A"/>
    <w:rsid w:val="00DB3235"/>
    <w:rsid w:val="00DC32E0"/>
    <w:rsid w:val="00DC3A4F"/>
    <w:rsid w:val="00DC65AA"/>
    <w:rsid w:val="00DE73CC"/>
    <w:rsid w:val="00E03C6F"/>
    <w:rsid w:val="00E04A6E"/>
    <w:rsid w:val="00E15970"/>
    <w:rsid w:val="00E21E36"/>
    <w:rsid w:val="00E22D74"/>
    <w:rsid w:val="00E237B8"/>
    <w:rsid w:val="00E43555"/>
    <w:rsid w:val="00E53914"/>
    <w:rsid w:val="00E67C52"/>
    <w:rsid w:val="00EC358D"/>
    <w:rsid w:val="00EC3981"/>
    <w:rsid w:val="00ED12B0"/>
    <w:rsid w:val="00EF7507"/>
    <w:rsid w:val="00F06B6B"/>
    <w:rsid w:val="00F2273E"/>
    <w:rsid w:val="00F31A07"/>
    <w:rsid w:val="00F63C09"/>
    <w:rsid w:val="00F679FF"/>
    <w:rsid w:val="00FA2C5B"/>
    <w:rsid w:val="00FD7B60"/>
    <w:rsid w:val="00FE49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1E7"/>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ind w:leftChars="100" w:left="100" w:firstLineChars="100" w:firstLine="100"/>
    </w:pPr>
  </w:style>
  <w:style w:type="paragraph" w:customStyle="1" w:styleId="a4">
    <w:name w:val="主席(多位主席)"/>
    <w:next w:val="a"/>
    <w:pPr>
      <w:widowControl w:val="0"/>
      <w:kinsoku w:val="0"/>
      <w:overflowPunct w:val="0"/>
      <w:spacing w:line="380" w:lineRule="exact"/>
      <w:jc w:val="both"/>
      <w:textAlignment w:val="center"/>
    </w:pPr>
    <w:rPr>
      <w:rFonts w:eastAsia="華康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pPr>
      <w:adjustRightInd w:val="0"/>
      <w:ind w:firstLineChars="600" w:firstLine="600"/>
    </w:pPr>
    <w:rPr>
      <w:rFonts w:eastAsia="華康楷書體W5"/>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pPr>
      <w:ind w:firstLineChars="1500" w:firstLine="1500"/>
    </w:pPr>
    <w:rPr>
      <w:rFonts w:eastAsia="華康楷書體W5"/>
      <w:i/>
    </w:rPr>
  </w:style>
  <w:style w:type="paragraph" w:customStyle="1" w:styleId="a9">
    <w:name w:val="同意權事項(項目符號)"/>
    <w:basedOn w:val="a"/>
    <w:next w:val="a"/>
    <w:pPr>
      <w:spacing w:line="420" w:lineRule="exact"/>
      <w:ind w:left="100" w:hangingChars="100" w:hanging="100"/>
    </w:pPr>
    <w:rPr>
      <w:rFonts w:eastAsia="華康楷書體W5"/>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pPr>
      <w:spacing w:before="105" w:after="105" w:line="420" w:lineRule="exact"/>
    </w:pPr>
    <w:rPr>
      <w:rFonts w:eastAsia="華康楷書體W5"/>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pPr>
      <w:ind w:leftChars="500" w:left="500"/>
    </w:pPr>
    <w:rPr>
      <w:rFonts w:eastAsia="華康楷書體W5"/>
    </w:rPr>
  </w:style>
  <w:style w:type="paragraph" w:customStyle="1" w:styleId="afa">
    <w:name w:val="委員提案"/>
    <w:basedOn w:val="af9"/>
    <w:next w:val="a"/>
    <w:pPr>
      <w:ind w:leftChars="700" w:left="700"/>
      <w:jc w:val="left"/>
    </w:pPr>
    <w:rPr>
      <w:rFonts w:eastAsia="華康細明體"/>
    </w:rPr>
  </w:style>
  <w:style w:type="paragraph" w:customStyle="1" w:styleId="afb">
    <w:name w:val="委員提案(內文)"/>
    <w:basedOn w:val="a"/>
    <w:next w:val="a"/>
    <w:pPr>
      <w:ind w:left="100" w:hangingChars="100" w:hanging="100"/>
    </w:pPr>
    <w:rPr>
      <w:rFonts w:eastAsia="華康中黑體"/>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pPr>
      <w:ind w:leftChars="200" w:left="200"/>
    </w:pPr>
    <w:rPr>
      <w:rFonts w:eastAsia="華康中黑體"/>
    </w:rPr>
  </w:style>
  <w:style w:type="paragraph" w:customStyle="1" w:styleId="aff0">
    <w:name w:val="法案(標題)"/>
    <w:basedOn w:val="a"/>
    <w:next w:val="a"/>
    <w:pPr>
      <w:spacing w:beforeLines="50" w:before="50" w:afterLines="50" w:after="50" w:line="420" w:lineRule="exact"/>
    </w:pPr>
    <w:rPr>
      <w:rFonts w:eastAsia="華康楷書體W5"/>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pPr>
      <w:spacing w:line="420" w:lineRule="exact"/>
      <w:ind w:left="100" w:hangingChars="100" w:hanging="100"/>
    </w:pPr>
    <w:rPr>
      <w:rFonts w:eastAsia="華康楷書體W5"/>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pPr>
      <w:spacing w:line="420" w:lineRule="exact"/>
      <w:ind w:left="100" w:hangingChars="100" w:hanging="100"/>
    </w:pPr>
    <w:rPr>
      <w:rFonts w:eastAsia="華康楷書體W5"/>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Pr>
      <w:rFonts w:eastAsia="華康楷書體W5"/>
      <w:b/>
      <w:sz w:val="36"/>
    </w:rPr>
  </w:style>
  <w:style w:type="paragraph" w:customStyle="1" w:styleId="affb">
    <w:name w:val="院會紀錄標題"/>
    <w:basedOn w:val="a"/>
    <w:next w:val="affa"/>
    <w:pPr>
      <w:adjustRightInd w:val="0"/>
      <w:ind w:firstLineChars="600" w:firstLine="600"/>
    </w:pPr>
    <w:rPr>
      <w:rFonts w:eastAsia="華康楷書體W5"/>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pPr>
      <w:ind w:leftChars="200" w:left="200"/>
    </w:pPr>
    <w:rPr>
      <w:rFonts w:eastAsia="華康中黑體"/>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pPr>
      <w:spacing w:beforeLines="100" w:before="100" w:line="315" w:lineRule="exact"/>
      <w:ind w:leftChars="100" w:left="100" w:firstLineChars="100" w:firstLine="100"/>
    </w:pPr>
    <w:rPr>
      <w:rFonts w:eastAsia="華康中黑體"/>
    </w:rPr>
  </w:style>
  <w:style w:type="paragraph" w:customStyle="1" w:styleId="afff7">
    <w:name w:val="質詢事項(次標題)"/>
    <w:basedOn w:val="a"/>
    <w:next w:val="a"/>
    <w:pPr>
      <w:ind w:leftChars="200" w:left="300" w:hangingChars="100" w:hanging="100"/>
    </w:pPr>
    <w:rPr>
      <w:rFonts w:eastAsia="華康中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a">
    <w:name w:val="主席(報告事項)"/>
    <w:next w:val="a"/>
    <w:pPr>
      <w:ind w:left="100" w:hangingChars="100" w:hanging="100"/>
    </w:pPr>
    <w:rPr>
      <w:rFonts w:eastAsia="華康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pPr>
      <w:ind w:leftChars="900" w:left="900"/>
      <w:jc w:val="left"/>
    </w:pPr>
    <w:rPr>
      <w:rFonts w:eastAsia="華康楷書體W5"/>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0">
    <w:name w:val="特殊段落_預算_目_2"/>
    <w:basedOn w:val="a"/>
    <w:next w:val="a"/>
    <w:pPr>
      <w:ind w:leftChars="300" w:left="800" w:hangingChars="500" w:hanging="500"/>
    </w:pPr>
  </w:style>
  <w:style w:type="paragraph" w:customStyle="1" w:styleId="21">
    <w:name w:val="特殊段落_預算_款_2"/>
    <w:basedOn w:val="a"/>
    <w:next w:val="a"/>
    <w:pPr>
      <w:ind w:leftChars="100" w:left="600" w:hangingChars="500" w:hanging="500"/>
    </w:pPr>
  </w:style>
  <w:style w:type="paragraph" w:customStyle="1" w:styleId="22">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pPr>
      <w:snapToGrid w:val="0"/>
      <w:spacing w:beforeLines="70" w:before="70" w:afterLines="50" w:after="50"/>
      <w:jc w:val="left"/>
    </w:pPr>
    <w:rPr>
      <w:rFonts w:eastAsia="華康楷書體W5"/>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e">
    <w:name w:val="Balloon Text"/>
    <w:basedOn w:val="a"/>
    <w:link w:val="afffff"/>
    <w:uiPriority w:val="99"/>
    <w:semiHidden/>
    <w:unhideWhenUsed/>
    <w:rsid w:val="00D70BBB"/>
    <w:pPr>
      <w:spacing w:line="240" w:lineRule="auto"/>
    </w:pPr>
    <w:rPr>
      <w:rFonts w:ascii="Cambria" w:eastAsia="新細明體" w:hAnsi="Cambria"/>
      <w:sz w:val="18"/>
      <w:szCs w:val="18"/>
    </w:rPr>
  </w:style>
  <w:style w:type="character" w:customStyle="1" w:styleId="afffff">
    <w:name w:val="註解方塊文字 字元"/>
    <w:link w:val="affffe"/>
    <w:uiPriority w:val="99"/>
    <w:semiHidden/>
    <w:rsid w:val="00D70BBB"/>
    <w:rPr>
      <w:rFonts w:ascii="Cambria" w:eastAsia="新細明體" w:hAnsi="Cambria" w:cs="Times New Roman"/>
      <w:noProof/>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footer" Target="footer8.xml"/><Relationship Id="rId39" Type="http://schemas.openxmlformats.org/officeDocument/2006/relationships/footer" Target="footer12.xml"/><Relationship Id="rId21" Type="http://schemas.openxmlformats.org/officeDocument/2006/relationships/header" Target="header5.xml"/><Relationship Id="rId34" Type="http://schemas.openxmlformats.org/officeDocument/2006/relationships/footer" Target="footer11.xml"/><Relationship Id="rId42" Type="http://schemas.openxmlformats.org/officeDocument/2006/relationships/footer" Target="footer14.xml"/><Relationship Id="rId47" Type="http://schemas.openxmlformats.org/officeDocument/2006/relationships/footer" Target="footer15.xml"/><Relationship Id="rId50" Type="http://schemas.openxmlformats.org/officeDocument/2006/relationships/footer" Target="footer17.xml"/><Relationship Id="rId55" Type="http://schemas.openxmlformats.org/officeDocument/2006/relationships/footer" Target="footer18.xml"/><Relationship Id="rId63" Type="http://schemas.openxmlformats.org/officeDocument/2006/relationships/footer" Target="footer21.xml"/><Relationship Id="rId68" Type="http://schemas.openxmlformats.org/officeDocument/2006/relationships/image" Target="../../../../../../Users/user/Desktop/j116/116_&#38913;&#38754;_08.jpg" TargetMode="External"/><Relationship Id="rId76" Type="http://schemas.openxmlformats.org/officeDocument/2006/relationships/image" Target="../../../../../../Users/user/Desktop/j116/116_&#38913;&#38754;_09.jpg" TargetMode="External"/><Relationship Id="rId84" Type="http://schemas.openxmlformats.org/officeDocument/2006/relationships/image" Target="../../../../../../Users/user/Desktop/j116/116_&#38913;&#38754;_10.jpg" TargetMode="External"/><Relationship Id="rId89" Type="http://schemas.openxmlformats.org/officeDocument/2006/relationships/footer" Target="footer30.xml"/><Relationship Id="rId7" Type="http://schemas.openxmlformats.org/officeDocument/2006/relationships/endnotes" Target="endnotes.xml"/><Relationship Id="rId71" Type="http://schemas.openxmlformats.org/officeDocument/2006/relationships/footer" Target="footer24.xml"/><Relationship Id="rId92" Type="http://schemas.openxmlformats.org/officeDocument/2006/relationships/footer" Target="footer32.xml"/><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header" Target="header8.xml"/><Relationship Id="rId11" Type="http://schemas.openxmlformats.org/officeDocument/2006/relationships/image" Target="media/image1.jpeg"/><Relationship Id="rId24" Type="http://schemas.openxmlformats.org/officeDocument/2006/relationships/footer" Target="footer7.xml"/><Relationship Id="rId32" Type="http://schemas.openxmlformats.org/officeDocument/2006/relationships/footer" Target="footer10.xml"/><Relationship Id="rId37" Type="http://schemas.openxmlformats.org/officeDocument/2006/relationships/header" Target="header11.xml"/><Relationship Id="rId40" Type="http://schemas.openxmlformats.org/officeDocument/2006/relationships/footer" Target="footer13.xml"/><Relationship Id="rId45" Type="http://schemas.openxmlformats.org/officeDocument/2006/relationships/header" Target="header14.xml"/><Relationship Id="rId53" Type="http://schemas.openxmlformats.org/officeDocument/2006/relationships/header" Target="header17.xml"/><Relationship Id="rId58" Type="http://schemas.openxmlformats.org/officeDocument/2006/relationships/footer" Target="footer20.xml"/><Relationship Id="rId66" Type="http://schemas.openxmlformats.org/officeDocument/2006/relationships/footer" Target="footer23.xml"/><Relationship Id="rId74" Type="http://schemas.openxmlformats.org/officeDocument/2006/relationships/footer" Target="footer26.xml"/><Relationship Id="rId79" Type="http://schemas.openxmlformats.org/officeDocument/2006/relationships/footer" Target="footer27.xml"/><Relationship Id="rId87" Type="http://schemas.openxmlformats.org/officeDocument/2006/relationships/header" Target="header29.xml"/><Relationship Id="rId5" Type="http://schemas.openxmlformats.org/officeDocument/2006/relationships/webSettings" Target="webSettings.xml"/><Relationship Id="rId61" Type="http://schemas.openxmlformats.org/officeDocument/2006/relationships/header" Target="header20.xml"/><Relationship Id="rId82" Type="http://schemas.openxmlformats.org/officeDocument/2006/relationships/footer" Target="footer29.xml"/><Relationship Id="rId90" Type="http://schemas.openxmlformats.org/officeDocument/2006/relationships/footer" Target="footer31.xml"/><Relationship Id="rId1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image" Target="media/image3.jpeg"/><Relationship Id="rId30" Type="http://schemas.openxmlformats.org/officeDocument/2006/relationships/header" Target="header9.xml"/><Relationship Id="rId35" Type="http://schemas.openxmlformats.org/officeDocument/2006/relationships/image" Target="media/image4.jpeg"/><Relationship Id="rId43" Type="http://schemas.openxmlformats.org/officeDocument/2006/relationships/image" Target="media/image5.jpeg"/><Relationship Id="rId48" Type="http://schemas.openxmlformats.org/officeDocument/2006/relationships/footer" Target="footer16.xml"/><Relationship Id="rId56" Type="http://schemas.openxmlformats.org/officeDocument/2006/relationships/footer" Target="footer19.xml"/><Relationship Id="rId64" Type="http://schemas.openxmlformats.org/officeDocument/2006/relationships/footer" Target="footer22.xml"/><Relationship Id="rId69" Type="http://schemas.openxmlformats.org/officeDocument/2006/relationships/header" Target="header23.xml"/><Relationship Id="rId77" Type="http://schemas.openxmlformats.org/officeDocument/2006/relationships/header" Target="header26.xml"/><Relationship Id="rId8" Type="http://schemas.openxmlformats.org/officeDocument/2006/relationships/header" Target="header1.xml"/><Relationship Id="rId51" Type="http://schemas.openxmlformats.org/officeDocument/2006/relationships/image" Target="media/image6.jpeg"/><Relationship Id="rId72" Type="http://schemas.openxmlformats.org/officeDocument/2006/relationships/footer" Target="footer25.xml"/><Relationship Id="rId80" Type="http://schemas.openxmlformats.org/officeDocument/2006/relationships/footer" Target="footer28.xml"/><Relationship Id="rId85" Type="http://schemas.openxmlformats.org/officeDocument/2006/relationships/image" Target="media/image11.jpeg"/><Relationship Id="rId93"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image" Target="../../../../../../Users/user/Desktop/j116/116_&#38913;&#38754;_01.jpg" TargetMode="External"/><Relationship Id="rId17" Type="http://schemas.openxmlformats.org/officeDocument/2006/relationships/header" Target="header4.xml"/><Relationship Id="rId25" Type="http://schemas.openxmlformats.org/officeDocument/2006/relationships/header" Target="header7.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header" Target="header15.xml"/><Relationship Id="rId59" Type="http://schemas.openxmlformats.org/officeDocument/2006/relationships/image" Target="media/image7.jpeg"/><Relationship Id="rId67" Type="http://schemas.openxmlformats.org/officeDocument/2006/relationships/image" Target="media/image8.jpeg"/><Relationship Id="rId20" Type="http://schemas.openxmlformats.org/officeDocument/2006/relationships/image" Target="../../../../../../Users/user/Desktop/j116/116_&#38913;&#38754;_02.jpg" TargetMode="External"/><Relationship Id="rId41" Type="http://schemas.openxmlformats.org/officeDocument/2006/relationships/header" Target="header13.xml"/><Relationship Id="rId54" Type="http://schemas.openxmlformats.org/officeDocument/2006/relationships/header" Target="header18.xml"/><Relationship Id="rId62" Type="http://schemas.openxmlformats.org/officeDocument/2006/relationships/header" Target="header21.xml"/><Relationship Id="rId70" Type="http://schemas.openxmlformats.org/officeDocument/2006/relationships/header" Target="header24.xml"/><Relationship Id="rId75" Type="http://schemas.openxmlformats.org/officeDocument/2006/relationships/image" Target="media/image9.jpeg"/><Relationship Id="rId83" Type="http://schemas.openxmlformats.org/officeDocument/2006/relationships/image" Target="media/image10.jpeg"/><Relationship Id="rId88" Type="http://schemas.openxmlformats.org/officeDocument/2006/relationships/header" Target="header30.xml"/><Relationship Id="rId91" Type="http://schemas.openxmlformats.org/officeDocument/2006/relationships/header" Target="header3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image" Target="../../../../../../Users/user/Desktop/j116/116_&#38913;&#38754;_03.jpg" TargetMode="External"/><Relationship Id="rId36" Type="http://schemas.openxmlformats.org/officeDocument/2006/relationships/image" Target="../../../../../../Users/user/Desktop/j116/116_&#38913;&#38754;_04.jpg" TargetMode="External"/><Relationship Id="rId49" Type="http://schemas.openxmlformats.org/officeDocument/2006/relationships/header" Target="header16.xml"/><Relationship Id="rId57" Type="http://schemas.openxmlformats.org/officeDocument/2006/relationships/header" Target="header19.xml"/><Relationship Id="rId10" Type="http://schemas.openxmlformats.org/officeDocument/2006/relationships/footer" Target="footer2.xml"/><Relationship Id="rId31" Type="http://schemas.openxmlformats.org/officeDocument/2006/relationships/footer" Target="footer9.xml"/><Relationship Id="rId44" Type="http://schemas.openxmlformats.org/officeDocument/2006/relationships/image" Target="../../../../../../Users/user/Desktop/j116/116_&#38913;&#38754;_05.jpg" TargetMode="External"/><Relationship Id="rId52" Type="http://schemas.openxmlformats.org/officeDocument/2006/relationships/image" Target="../../../../../../Users/user/Desktop/j116/116_&#38913;&#38754;_06.jpg" TargetMode="External"/><Relationship Id="rId60" Type="http://schemas.openxmlformats.org/officeDocument/2006/relationships/image" Target="../../../../../../Users/user/Desktop/j116/116_&#38913;&#38754;_07.jpg" TargetMode="External"/><Relationship Id="rId65" Type="http://schemas.openxmlformats.org/officeDocument/2006/relationships/header" Target="header22.xml"/><Relationship Id="rId73" Type="http://schemas.openxmlformats.org/officeDocument/2006/relationships/header" Target="header25.xml"/><Relationship Id="rId78" Type="http://schemas.openxmlformats.org/officeDocument/2006/relationships/header" Target="header27.xml"/><Relationship Id="rId81" Type="http://schemas.openxmlformats.org/officeDocument/2006/relationships/header" Target="header28.xml"/><Relationship Id="rId86" Type="http://schemas.openxmlformats.org/officeDocument/2006/relationships/image" Target="../../../../../../Users/user/Desktop/j116/116_&#38913;&#38754;_11.jpg"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LCEWB01</Template>
  <TotalTime>0</TotalTime>
  <Pages>66</Pages>
  <Words>9551</Words>
  <Characters>54441</Characters>
  <Application>Microsoft Office Word</Application>
  <DocSecurity>0</DocSecurity>
  <Lines>453</Lines>
  <Paragraphs>127</Paragraphs>
  <ScaleCrop>false</ScaleCrop>
  <Company/>
  <LinksUpToDate>false</LinksUpToDate>
  <CharactersWithSpaces>63865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Communique</cp:keywords>
  <dc:description>1;203;110;55</dc:description>
  <cp:lastModifiedBy>user</cp:lastModifiedBy>
  <cp:revision>2</cp:revision>
  <cp:lastPrinted>2021-05-12T12:38:00Z</cp:lastPrinted>
  <dcterms:created xsi:type="dcterms:W3CDTF">2021-05-28T00:51:00Z</dcterms:created>
  <dcterms:modified xsi:type="dcterms:W3CDTF">2021-05-28T00:51:00Z</dcterms:modified>
</cp:coreProperties>
</file>