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0565D" w:rsidRDefault="00B0565D" w:rsidP="005C162F">
      <w:pPr>
        <w:spacing w:line="420" w:lineRule="exact"/>
        <w:ind w:left="211" w:hangingChars="100" w:hanging="211"/>
      </w:pPr>
      <w:r w:rsidRPr="00676F87">
        <w:rPr>
          <w:rFonts w:eastAsia="華康中黑體" w:hint="eastAsia"/>
        </w:rPr>
        <w:t>主</w:t>
      </w:r>
      <w:r w:rsidRPr="00F2022D">
        <w:rPr>
          <w:rFonts w:eastAsia="華康中黑體" w:hint="eastAsia"/>
        </w:rPr>
        <w:t>席：</w:t>
      </w:r>
      <w:r>
        <w:rPr>
          <w:rFonts w:hint="eastAsia"/>
        </w:rPr>
        <w:t>請召集委員陳委員亭妃補充說明。</w:t>
      </w:r>
    </w:p>
    <w:p w:rsidR="00B0565D" w:rsidRDefault="00B0565D" w:rsidP="005C162F">
      <w:pPr>
        <w:spacing w:line="420" w:lineRule="exact"/>
        <w:ind w:leftChars="100" w:left="211" w:firstLineChars="100" w:firstLine="211"/>
      </w:pPr>
      <w:r>
        <w:rPr>
          <w:rFonts w:hint="eastAsia"/>
        </w:rPr>
        <w:t>召集委員無補充說明。</w:t>
      </w:r>
    </w:p>
    <w:p w:rsidR="00B0565D" w:rsidRDefault="00B0565D" w:rsidP="005C162F">
      <w:pPr>
        <w:spacing w:line="420" w:lineRule="exact"/>
        <w:ind w:leftChars="100" w:left="211" w:firstLineChars="100" w:firstLine="211"/>
      </w:pPr>
      <w:r>
        <w:rPr>
          <w:rFonts w:hint="eastAsia"/>
        </w:rPr>
        <w:t>本案經審查會決議：須交</w:t>
      </w:r>
      <w:r w:rsidR="005C162F">
        <w:rPr>
          <w:rFonts w:hint="eastAsia"/>
        </w:rPr>
        <w:t>由</w:t>
      </w:r>
      <w:r>
        <w:rPr>
          <w:rFonts w:hint="eastAsia"/>
        </w:rPr>
        <w:t>黨團協商。另委員羅美玲等、委員莊競程等、委員吳玉琴等、委員蘇治芬等、委員賴瑞隆等分別擬具「外國專業人才延攬及僱用法修正草案」、民眾黨黨團擬具「外國專業人才延攬及僱用法部分條文修正草案」，經第</w:t>
      </w:r>
      <w:r>
        <w:rPr>
          <w:rFonts w:hint="eastAsia"/>
        </w:rPr>
        <w:t>3</w:t>
      </w:r>
      <w:r>
        <w:rPr>
          <w:rFonts w:hint="eastAsia"/>
        </w:rPr>
        <w:t>會期第</w:t>
      </w:r>
      <w:r>
        <w:rPr>
          <w:rFonts w:hint="eastAsia"/>
        </w:rPr>
        <w:t>12</w:t>
      </w:r>
      <w:r>
        <w:rPr>
          <w:rFonts w:hint="eastAsia"/>
        </w:rPr>
        <w:t>次、第</w:t>
      </w:r>
      <w:r>
        <w:rPr>
          <w:rFonts w:hint="eastAsia"/>
        </w:rPr>
        <w:t>13</w:t>
      </w:r>
      <w:r>
        <w:rPr>
          <w:rFonts w:hint="eastAsia"/>
        </w:rPr>
        <w:t>次會議決定：逕付二讀，與相關提案併案協商。</w:t>
      </w:r>
    </w:p>
    <w:p w:rsidR="00B0565D" w:rsidRPr="00434980" w:rsidRDefault="00B0565D" w:rsidP="005C162F">
      <w:pPr>
        <w:spacing w:line="420" w:lineRule="exact"/>
        <w:rPr>
          <w:rFonts w:ascii="華康中黑體" w:eastAsia="華康中黑體"/>
        </w:rPr>
      </w:pPr>
      <w:r w:rsidRPr="00434980">
        <w:rPr>
          <w:rFonts w:ascii="華康中黑體" w:eastAsia="華康中黑體" w:hint="eastAsia"/>
        </w:rPr>
        <w:t>（二）委員羅美玲等提案：</w:t>
      </w:r>
    </w:p>
    <w:p w:rsidR="00B0565D" w:rsidRPr="00434980" w:rsidRDefault="00B0565D" w:rsidP="005C162F">
      <w:pPr>
        <w:spacing w:line="420" w:lineRule="exact"/>
        <w:ind w:leftChars="100" w:left="211" w:firstLineChars="100" w:firstLine="211"/>
      </w:pPr>
      <w:r w:rsidRPr="00434980">
        <w:rPr>
          <w:rFonts w:hint="eastAsia"/>
        </w:rPr>
        <w:t>本院委員羅美玲、何志偉、王美惠等</w:t>
      </w:r>
      <w:r w:rsidRPr="00434980">
        <w:rPr>
          <w:rFonts w:hint="eastAsia"/>
        </w:rPr>
        <w:t>17</w:t>
      </w:r>
      <w:r w:rsidRPr="00434980">
        <w:rPr>
          <w:rFonts w:hint="eastAsia"/>
        </w:rPr>
        <w:t>人，為加強台灣延攬外國人才力度，確保我國競爭力，爰擬具《外國專業人才延攬及僱用法》修正草案。是否有當？敬請公決。</w:t>
      </w:r>
    </w:p>
    <w:p w:rsidR="00B0565D" w:rsidRPr="00434980" w:rsidRDefault="00B0565D" w:rsidP="005C162F">
      <w:pPr>
        <w:spacing w:line="420" w:lineRule="exact"/>
        <w:ind w:left="633" w:hangingChars="300" w:hanging="633"/>
        <w:rPr>
          <w:kern w:val="0"/>
        </w:rPr>
      </w:pPr>
      <w:r w:rsidRPr="00434980">
        <w:rPr>
          <w:rFonts w:hint="eastAsia"/>
          <w:kern w:val="0"/>
        </w:rPr>
        <w:t>說明：為強化延攬外國專業人才，簡化申請工作、居留之程序，增加渠等長期留臺誘因，並完備其家庭團聚及社會保障需求，爰擬具《外國專業人才延攬及僱用法》修正草案，其修正要點如下：</w:t>
      </w:r>
    </w:p>
    <w:p w:rsidR="00B0565D" w:rsidRPr="00434980" w:rsidRDefault="00B0565D" w:rsidP="005C162F">
      <w:pPr>
        <w:spacing w:line="420" w:lineRule="exact"/>
        <w:ind w:leftChars="100" w:left="633" w:hangingChars="200" w:hanging="422"/>
        <w:rPr>
          <w:kern w:val="0"/>
        </w:rPr>
      </w:pPr>
      <w:r w:rsidRPr="00434980">
        <w:rPr>
          <w:rFonts w:hint="eastAsia"/>
          <w:kern w:val="0"/>
        </w:rPr>
        <w:t>一、修正專業工作範疇。（修正條文第四條）</w:t>
      </w:r>
    </w:p>
    <w:p w:rsidR="00B0565D" w:rsidRPr="00434980" w:rsidRDefault="00B0565D" w:rsidP="005C162F">
      <w:pPr>
        <w:spacing w:line="420" w:lineRule="exact"/>
        <w:ind w:leftChars="100" w:left="633" w:hangingChars="200" w:hanging="422"/>
        <w:rPr>
          <w:kern w:val="0"/>
        </w:rPr>
      </w:pPr>
      <w:r w:rsidRPr="00434980">
        <w:rPr>
          <w:rFonts w:hint="eastAsia"/>
          <w:kern w:val="0"/>
        </w:rPr>
        <w:t>二、增列教育部公布之世界頂尖大學之畢業生，在我國從事專門性或技術性工作免除一定期間相關工作經驗之限制。（修正條文第六條）</w:t>
      </w:r>
    </w:p>
    <w:p w:rsidR="00B0565D" w:rsidRPr="00434980" w:rsidRDefault="00B0565D" w:rsidP="005C162F">
      <w:pPr>
        <w:spacing w:line="420" w:lineRule="exact"/>
        <w:ind w:leftChars="100" w:left="633" w:hangingChars="200" w:hanging="422"/>
        <w:rPr>
          <w:kern w:val="0"/>
        </w:rPr>
      </w:pPr>
      <w:r w:rsidRPr="00434980">
        <w:rPr>
          <w:rFonts w:hint="eastAsia"/>
          <w:kern w:val="0"/>
        </w:rPr>
        <w:t>三、增列外國專業人才及其依親親屬免申請工作許可之規定。（修正條文第七條）</w:t>
      </w:r>
    </w:p>
    <w:p w:rsidR="00B0565D" w:rsidRPr="00434980" w:rsidRDefault="00B0565D" w:rsidP="005C162F">
      <w:pPr>
        <w:spacing w:line="420" w:lineRule="exact"/>
        <w:ind w:leftChars="100" w:left="633" w:hangingChars="200" w:hanging="422"/>
        <w:rPr>
          <w:kern w:val="0"/>
        </w:rPr>
      </w:pPr>
      <w:r w:rsidRPr="00434980">
        <w:rPr>
          <w:rFonts w:hint="eastAsia"/>
          <w:kern w:val="0"/>
        </w:rPr>
        <w:t>四、修正「未滿十八歲」及「滿十八歲」為「未成年」及「成年」，以避免與民法部分條文修正草案之施行產生後續執行疑義。（修正條文第八條、第十五條至第十七條及第二十一條）</w:t>
      </w:r>
    </w:p>
    <w:p w:rsidR="00B0565D" w:rsidRPr="00434980" w:rsidRDefault="00B0565D" w:rsidP="005C162F">
      <w:pPr>
        <w:spacing w:line="420" w:lineRule="exact"/>
        <w:ind w:leftChars="100" w:left="633" w:hangingChars="200" w:hanging="422"/>
        <w:rPr>
          <w:kern w:val="0"/>
        </w:rPr>
      </w:pPr>
      <w:r w:rsidRPr="00434980">
        <w:rPr>
          <w:rFonts w:hint="eastAsia"/>
          <w:kern w:val="0"/>
        </w:rPr>
        <w:t>五、增列已入國之外國特定專業人才申請就業金卡得免申請居留簽證，並修正就業金卡效期屆滿前得「重新申請」改為「申請延期」。（修正條文第九條）</w:t>
      </w:r>
    </w:p>
    <w:p w:rsidR="00B0565D" w:rsidRPr="00434980" w:rsidRDefault="00B0565D" w:rsidP="005C162F">
      <w:pPr>
        <w:spacing w:line="420" w:lineRule="exact"/>
        <w:ind w:leftChars="100" w:left="633" w:hangingChars="200" w:hanging="422"/>
        <w:rPr>
          <w:kern w:val="0"/>
        </w:rPr>
      </w:pPr>
      <w:r w:rsidRPr="00434980">
        <w:rPr>
          <w:rFonts w:hint="eastAsia"/>
          <w:kern w:val="0"/>
        </w:rPr>
        <w:t>六、增列外國專業人才或外國特定專業人才以免簽證或持停留簽證入國，經許可或免經許可在我國從事專業工作者，得免申請居留簽證，逕向內政部移民署申請居留證，其依親親屬亦同。（修正條文第十二條）</w:t>
      </w:r>
    </w:p>
    <w:p w:rsidR="00B0565D" w:rsidRPr="00434980" w:rsidRDefault="00B0565D" w:rsidP="005C162F">
      <w:pPr>
        <w:spacing w:line="420" w:lineRule="exact"/>
        <w:ind w:leftChars="100" w:left="633" w:hangingChars="200" w:hanging="422"/>
        <w:rPr>
          <w:kern w:val="0"/>
        </w:rPr>
      </w:pPr>
      <w:r w:rsidRPr="00434980">
        <w:rPr>
          <w:rFonts w:hint="eastAsia"/>
          <w:kern w:val="0"/>
        </w:rPr>
        <w:t>七、增列外國專業人才及外國特定專業人才於居留效期或就業金卡有效期間屆滿前，得申請延期居留最長一年之規定。（修正條文第十三條）</w:t>
      </w:r>
    </w:p>
    <w:p w:rsidR="00B0565D" w:rsidRPr="00434980" w:rsidRDefault="00B0565D" w:rsidP="005C162F">
      <w:pPr>
        <w:spacing w:line="420" w:lineRule="exact"/>
        <w:ind w:leftChars="100" w:left="633" w:hangingChars="200" w:hanging="422"/>
        <w:rPr>
          <w:kern w:val="0"/>
        </w:rPr>
      </w:pPr>
      <w:r w:rsidRPr="00434980">
        <w:rPr>
          <w:rFonts w:hint="eastAsia"/>
          <w:kern w:val="0"/>
        </w:rPr>
        <w:t>八、放寬外國專業人才取得永久居留條件為合法連續居留五年、平均每年居住一百八十三日以上，外國特定專業人才申請永久居留之合法連續居留期間為三年；及在我國就讀大學校院取得碩士以上學位者，得折抵該合法連續居留期間。（修正條文第十四條）</w:t>
      </w:r>
    </w:p>
    <w:p w:rsidR="00B0565D" w:rsidRPr="00434980" w:rsidRDefault="00B0565D" w:rsidP="005C162F">
      <w:pPr>
        <w:spacing w:line="420" w:lineRule="exact"/>
        <w:ind w:leftChars="100" w:left="633" w:hangingChars="200" w:hanging="422"/>
        <w:rPr>
          <w:kern w:val="0"/>
        </w:rPr>
      </w:pPr>
      <w:r w:rsidRPr="00434980">
        <w:rPr>
          <w:rFonts w:hint="eastAsia"/>
          <w:kern w:val="0"/>
        </w:rPr>
        <w:t>九、放寬依親對象為外國特定專業人才者，申請永久居留之合法連續居留期間為三年，且平均每年居住一百八十三日以上。（修正條文第十六條）</w:t>
      </w:r>
    </w:p>
    <w:p w:rsidR="00B0565D" w:rsidRPr="00434980" w:rsidRDefault="00B0565D" w:rsidP="005C162F">
      <w:pPr>
        <w:spacing w:line="420" w:lineRule="exact"/>
        <w:ind w:leftChars="100" w:left="633" w:hangingChars="200" w:hanging="422"/>
        <w:rPr>
          <w:kern w:val="0"/>
        </w:rPr>
      </w:pPr>
      <w:r w:rsidRPr="00434980">
        <w:rPr>
          <w:rFonts w:hint="eastAsia"/>
          <w:kern w:val="0"/>
        </w:rPr>
        <w:lastRenderedPageBreak/>
        <w:t>十、放寬未受聘僱之外國特定專業人才及外國高級專業人才在我國從事專業工作者，其直系尊親屬得申請一年效期之停留簽證。（修正條文第十八條）</w:t>
      </w:r>
    </w:p>
    <w:p w:rsidR="00B0565D" w:rsidRPr="00434980" w:rsidRDefault="00B0565D" w:rsidP="005C162F">
      <w:pPr>
        <w:spacing w:line="420" w:lineRule="exact"/>
        <w:ind w:leftChars="100" w:left="633" w:hangingChars="200" w:hanging="422"/>
        <w:rPr>
          <w:kern w:val="0"/>
        </w:rPr>
      </w:pPr>
      <w:r w:rsidRPr="00434980">
        <w:rPr>
          <w:rFonts w:hint="eastAsia"/>
          <w:kern w:val="0"/>
        </w:rPr>
        <w:t>十一、延長外國特定專業人才租稅優惠適用年限至五年，並配合刪除得於五年內適用三年之遞延留用規定。（修正條文第二十條）</w:t>
      </w:r>
    </w:p>
    <w:p w:rsidR="00B0565D" w:rsidRPr="00434980" w:rsidRDefault="00B0565D" w:rsidP="005C162F">
      <w:pPr>
        <w:spacing w:line="420" w:lineRule="exact"/>
        <w:ind w:leftChars="100" w:left="633" w:hangingChars="200" w:hanging="422"/>
        <w:rPr>
          <w:kern w:val="0"/>
        </w:rPr>
      </w:pPr>
      <w:r w:rsidRPr="00434980">
        <w:rPr>
          <w:rFonts w:hint="eastAsia"/>
          <w:kern w:val="0"/>
        </w:rPr>
        <w:t>十二、放寬外國特定專業人才及外國高級專業人才具全民健康保險法第十條第一項第一款第四目所定雇主及自營業主之被保險人之資格者，其本人及依親親屬參加全民健康保險不受六個月等待期限制。（修正條文第二十一條）</w:t>
      </w:r>
    </w:p>
    <w:p w:rsidR="00B0565D" w:rsidRPr="00434980" w:rsidRDefault="00B0565D" w:rsidP="005C162F">
      <w:pPr>
        <w:spacing w:line="420" w:lineRule="exact"/>
        <w:ind w:leftChars="100" w:left="633" w:hangingChars="200" w:hanging="422"/>
        <w:rPr>
          <w:kern w:val="0"/>
        </w:rPr>
      </w:pPr>
      <w:r w:rsidRPr="00434980">
        <w:rPr>
          <w:rFonts w:hint="eastAsia"/>
          <w:kern w:val="0"/>
        </w:rPr>
        <w:t>十三、放寬政府機關及其所屬機構之研究人員，其退休事項準用公立學校教師之退休規定且經許可永久居留者，得擇一支領一次退休金或月退休金。（修正條文第二十三條）</w:t>
      </w:r>
    </w:p>
    <w:p w:rsidR="00B0565D" w:rsidRPr="00434980" w:rsidRDefault="00B0565D" w:rsidP="005C162F">
      <w:pPr>
        <w:spacing w:line="420" w:lineRule="exact"/>
        <w:ind w:leftChars="100" w:left="633" w:hangingChars="200" w:hanging="422"/>
        <w:rPr>
          <w:kern w:val="0"/>
        </w:rPr>
      </w:pPr>
      <w:r w:rsidRPr="00434980">
        <w:rPr>
          <w:rFonts w:hint="eastAsia"/>
          <w:kern w:val="0"/>
        </w:rPr>
        <w:t>十四、放寬因歸化取得我國國籍者至我國從事專業工作，得免申請工作許可。（修正條文第二十五條）</w:t>
      </w:r>
    </w:p>
    <w:p w:rsidR="00B0565D" w:rsidRPr="00434980" w:rsidRDefault="00B0565D" w:rsidP="005C162F">
      <w:pPr>
        <w:spacing w:line="420" w:lineRule="exact"/>
        <w:ind w:leftChars="100" w:left="633" w:hangingChars="200" w:hanging="422"/>
        <w:rPr>
          <w:kern w:val="0"/>
        </w:rPr>
      </w:pPr>
      <w:r w:rsidRPr="00434980">
        <w:rPr>
          <w:rFonts w:hint="eastAsia"/>
          <w:kern w:val="0"/>
        </w:rPr>
        <w:t>十五、增列外國專業人才、外國特定專業人才及外國高級專業人才經歸化取得我國國籍者，其依親親屬及直系尊親屬得準用本法相關規定。（修正條文第二十六條）</w:t>
      </w:r>
    </w:p>
    <w:p w:rsidR="00B0565D" w:rsidRPr="00434980" w:rsidRDefault="00B0565D" w:rsidP="005C162F">
      <w:pPr>
        <w:spacing w:line="420" w:lineRule="exact"/>
        <w:ind w:leftChars="1100" w:left="3165" w:rightChars="300" w:right="633" w:hangingChars="400" w:hanging="844"/>
        <w:jc w:val="left"/>
        <w:rPr>
          <w:kern w:val="0"/>
        </w:rPr>
      </w:pPr>
      <w:r w:rsidRPr="00434980">
        <w:rPr>
          <w:rFonts w:hint="eastAsia"/>
          <w:kern w:val="0"/>
        </w:rPr>
        <w:t xml:space="preserve">提案人：羅美玲　　何志偉　　王美惠　　</w:t>
      </w:r>
    </w:p>
    <w:p w:rsidR="00B0565D" w:rsidRPr="00434980" w:rsidRDefault="00B0565D" w:rsidP="005C162F">
      <w:pPr>
        <w:spacing w:line="420" w:lineRule="exact"/>
        <w:ind w:leftChars="1100" w:left="3165" w:rightChars="300" w:right="633" w:hangingChars="400" w:hanging="844"/>
        <w:jc w:val="left"/>
        <w:rPr>
          <w:kern w:val="0"/>
        </w:rPr>
      </w:pPr>
      <w:r w:rsidRPr="00434980">
        <w:rPr>
          <w:rFonts w:hint="eastAsia"/>
          <w:kern w:val="0"/>
        </w:rPr>
        <w:t>連署人：湯蕙禎　　江永昌　　賴惠員　　莊瑞雄　　陳秀寳　　伍麗華</w:t>
      </w:r>
      <w:r w:rsidRPr="00434980">
        <w:rPr>
          <w:kern w:val="0"/>
        </w:rPr>
        <w:t>Saidhai Tahovecahe</w:t>
      </w:r>
      <w:r w:rsidRPr="00434980">
        <w:rPr>
          <w:rFonts w:hint="eastAsia"/>
          <w:kern w:val="0"/>
        </w:rPr>
        <w:t xml:space="preserve">　　　</w:t>
      </w:r>
      <w:r w:rsidRPr="00434980">
        <w:rPr>
          <w:rFonts w:hint="eastAsia"/>
          <w:kern w:val="0"/>
          <w:sz w:val="14"/>
        </w:rPr>
        <w:t xml:space="preserve">　</w:t>
      </w:r>
      <w:r w:rsidRPr="00434980">
        <w:rPr>
          <w:rFonts w:hint="eastAsia"/>
          <w:kern w:val="0"/>
        </w:rPr>
        <w:t xml:space="preserve">林宜瑾　　趙正宇　　林俊憲　　莊競程　　蘇巧慧　　洪申翰　　吳玉琴　　黃世杰　　　　　　　　　　　　</w:t>
      </w:r>
    </w:p>
    <w:tbl>
      <w:tblPr>
        <w:tblW w:w="5000" w:type="pct"/>
        <w:tblBorders>
          <w:left w:val="single" w:sz="12" w:space="0" w:color="auto"/>
          <w:right w:val="single" w:sz="12" w:space="0" w:color="auto"/>
          <w:insideH w:val="single" w:sz="4" w:space="0" w:color="auto"/>
          <w:insideV w:val="single" w:sz="4" w:space="0" w:color="auto"/>
        </w:tblBorders>
        <w:tblCellMar>
          <w:top w:w="28" w:type="dxa"/>
          <w:left w:w="28" w:type="dxa"/>
          <w:bottom w:w="28" w:type="dxa"/>
          <w:right w:w="28" w:type="dxa"/>
        </w:tblCellMar>
        <w:tblLook w:val="04A0" w:firstRow="1" w:lastRow="0" w:firstColumn="1" w:lastColumn="0" w:noHBand="0" w:noVBand="1"/>
      </w:tblPr>
      <w:tblGrid>
        <w:gridCol w:w="3042"/>
        <w:gridCol w:w="3043"/>
        <w:gridCol w:w="3043"/>
      </w:tblGrid>
      <w:tr w:rsidR="00B0565D" w:rsidRPr="00434980" w:rsidTr="008D1416">
        <w:tc>
          <w:tcPr>
            <w:tcW w:w="9128" w:type="dxa"/>
            <w:gridSpan w:val="3"/>
            <w:tcBorders>
              <w:top w:val="nil"/>
              <w:left w:val="nil"/>
              <w:bottom w:val="nil"/>
              <w:right w:val="nil"/>
            </w:tcBorders>
            <w:shd w:val="clear" w:color="auto" w:fill="auto"/>
          </w:tcPr>
          <w:p w:rsidR="00B0565D" w:rsidRPr="00434980" w:rsidRDefault="00B0565D" w:rsidP="008D1416">
            <w:pPr>
              <w:spacing w:before="105" w:after="105" w:line="480" w:lineRule="exact"/>
              <w:ind w:leftChars="500" w:left="1055"/>
              <w:rPr>
                <w:rFonts w:ascii="華康楷書體W5" w:eastAsia="華康楷書體W5"/>
                <w:sz w:val="28"/>
              </w:rPr>
            </w:pPr>
            <w:r w:rsidRPr="00434980">
              <w:rPr>
                <w:rFonts w:ascii="華康楷書體W5" w:eastAsia="華康楷書體W5" w:hint="eastAsia"/>
                <w:sz w:val="28"/>
              </w:rPr>
              <w:br w:type="page"/>
              <w:t>外國專業人才延攬及僱用法修正草案對照表</w:t>
            </w:r>
            <w:bookmarkStart w:id="0" w:name="TA2332727"/>
            <w:bookmarkEnd w:id="0"/>
          </w:p>
        </w:tc>
      </w:tr>
      <w:tr w:rsidR="00B0565D" w:rsidRPr="00434980" w:rsidTr="008D1416">
        <w:tc>
          <w:tcPr>
            <w:tcW w:w="3042" w:type="dxa"/>
            <w:tcBorders>
              <w:top w:val="nil"/>
            </w:tcBorders>
            <w:shd w:val="clear" w:color="auto" w:fill="auto"/>
          </w:tcPr>
          <w:p w:rsidR="00B0565D" w:rsidRPr="00434980" w:rsidRDefault="002A37B7" w:rsidP="008D1416">
            <w:pPr>
              <w:spacing w:line="315" w:lineRule="exact"/>
              <w:ind w:leftChars="50" w:left="105" w:rightChars="50" w:right="105"/>
              <w:jc w:val="distribute"/>
            </w:pPr>
            <w:r>
              <w:pict>
                <v:line id="DW7216411" o:spid="_x0000_s1032" style="position:absolute;left:0;text-align:left;z-index:251649024;mso-position-horizontal-relative:text;mso-position-vertical-relative:text" from="-2pt,-.55pt" to="455.8pt,-.55pt" strokeweight="1.5pt"/>
              </w:pict>
            </w:r>
            <w:r w:rsidR="00B0565D" w:rsidRPr="00434980">
              <w:rPr>
                <w:rFonts w:hint="eastAsia"/>
              </w:rPr>
              <w:t>修正條文</w:t>
            </w:r>
          </w:p>
        </w:tc>
        <w:tc>
          <w:tcPr>
            <w:tcW w:w="3043" w:type="dxa"/>
            <w:tcBorders>
              <w:top w:val="nil"/>
            </w:tcBorders>
            <w:shd w:val="clear" w:color="auto" w:fill="auto"/>
          </w:tcPr>
          <w:p w:rsidR="00B0565D" w:rsidRPr="00434980" w:rsidRDefault="00B0565D" w:rsidP="008D1416">
            <w:pPr>
              <w:spacing w:line="315" w:lineRule="exact"/>
              <w:ind w:leftChars="50" w:left="105" w:rightChars="50" w:right="105"/>
              <w:jc w:val="distribute"/>
            </w:pPr>
            <w:r w:rsidRPr="00434980">
              <w:rPr>
                <w:rFonts w:hint="eastAsia"/>
              </w:rPr>
              <w:t>現行條文</w:t>
            </w:r>
          </w:p>
        </w:tc>
        <w:tc>
          <w:tcPr>
            <w:tcW w:w="3043" w:type="dxa"/>
            <w:tcBorders>
              <w:top w:val="nil"/>
            </w:tcBorders>
            <w:shd w:val="clear" w:color="auto" w:fill="auto"/>
          </w:tcPr>
          <w:p w:rsidR="00B0565D" w:rsidRPr="00434980" w:rsidRDefault="00B0565D" w:rsidP="008D1416">
            <w:pPr>
              <w:spacing w:line="315" w:lineRule="exact"/>
              <w:ind w:leftChars="50" w:left="105" w:rightChars="50" w:right="105"/>
              <w:jc w:val="distribute"/>
            </w:pPr>
            <w:r w:rsidRPr="00434980">
              <w:rPr>
                <w:rFonts w:hint="eastAsia"/>
              </w:rPr>
              <w:t>說明</w:t>
            </w:r>
          </w:p>
        </w:tc>
      </w:tr>
      <w:tr w:rsidR="00B0565D" w:rsidRPr="00434980" w:rsidTr="008D1416">
        <w:tc>
          <w:tcPr>
            <w:tcW w:w="3042" w:type="dxa"/>
            <w:shd w:val="clear" w:color="auto" w:fill="auto"/>
          </w:tcPr>
          <w:p w:rsidR="00B0565D" w:rsidRPr="00434980" w:rsidRDefault="00B0565D" w:rsidP="008D1416">
            <w:pPr>
              <w:spacing w:line="315" w:lineRule="exact"/>
              <w:ind w:leftChars="50" w:left="316" w:rightChars="50" w:right="105" w:hangingChars="100" w:hanging="211"/>
            </w:pPr>
            <w:r w:rsidRPr="00434980">
              <w:rPr>
                <w:rFonts w:hint="eastAsia"/>
              </w:rPr>
              <w:t>第一條　為加強延攬及僱用外國專業人才，以提升國家競爭力，特制定本法。</w:t>
            </w:r>
          </w:p>
        </w:tc>
        <w:tc>
          <w:tcPr>
            <w:tcW w:w="3043" w:type="dxa"/>
            <w:shd w:val="clear" w:color="auto" w:fill="auto"/>
          </w:tcPr>
          <w:p w:rsidR="00B0565D" w:rsidRPr="00434980" w:rsidRDefault="00B0565D" w:rsidP="008D1416">
            <w:pPr>
              <w:spacing w:line="315" w:lineRule="exact"/>
              <w:ind w:leftChars="50" w:left="316" w:rightChars="50" w:right="105" w:hangingChars="100" w:hanging="211"/>
            </w:pPr>
            <w:r w:rsidRPr="00434980">
              <w:rPr>
                <w:rFonts w:hint="eastAsia"/>
              </w:rPr>
              <w:t>第一條　為加強延攬及僱用外國專業人才，以提升國家競爭力，特制定本法。</w:t>
            </w:r>
          </w:p>
        </w:tc>
        <w:tc>
          <w:tcPr>
            <w:tcW w:w="3043" w:type="dxa"/>
            <w:shd w:val="clear" w:color="auto" w:fill="auto"/>
          </w:tcPr>
          <w:p w:rsidR="00B0565D" w:rsidRPr="00434980" w:rsidRDefault="00B0565D" w:rsidP="008D1416">
            <w:pPr>
              <w:spacing w:line="315" w:lineRule="exact"/>
              <w:ind w:leftChars="50" w:left="105" w:rightChars="50" w:right="105"/>
            </w:pPr>
            <w:r w:rsidRPr="00434980">
              <w:rPr>
                <w:rFonts w:hint="eastAsia"/>
              </w:rPr>
              <w:t>本條未修正。</w:t>
            </w:r>
          </w:p>
        </w:tc>
      </w:tr>
      <w:tr w:rsidR="00B0565D" w:rsidRPr="00434980" w:rsidTr="00FA42AA">
        <w:tc>
          <w:tcPr>
            <w:tcW w:w="3042" w:type="dxa"/>
            <w:tcBorders>
              <w:bottom w:val="single" w:sz="4" w:space="0" w:color="auto"/>
            </w:tcBorders>
            <w:shd w:val="clear" w:color="auto" w:fill="auto"/>
          </w:tcPr>
          <w:p w:rsidR="00B0565D" w:rsidRPr="00434980" w:rsidRDefault="00B0565D" w:rsidP="008D1416">
            <w:pPr>
              <w:spacing w:line="315" w:lineRule="exact"/>
              <w:ind w:leftChars="50" w:left="316" w:rightChars="50" w:right="105" w:hangingChars="100" w:hanging="211"/>
            </w:pPr>
            <w:r w:rsidRPr="00434980">
              <w:rPr>
                <w:rFonts w:hint="eastAsia"/>
              </w:rPr>
              <w:t>第二條　外國專業人才在中華民國（以下簡稱我國）從事專業工作、尋職，依本法之規定；本法未規定者，適用就業服務法、入出國及移民法及其他相關法律之規定。</w:t>
            </w:r>
          </w:p>
        </w:tc>
        <w:tc>
          <w:tcPr>
            <w:tcW w:w="3043" w:type="dxa"/>
            <w:tcBorders>
              <w:bottom w:val="single" w:sz="4" w:space="0" w:color="auto"/>
            </w:tcBorders>
            <w:shd w:val="clear" w:color="auto" w:fill="auto"/>
          </w:tcPr>
          <w:p w:rsidR="00B0565D" w:rsidRPr="00434980" w:rsidRDefault="00B0565D" w:rsidP="008D1416">
            <w:pPr>
              <w:spacing w:line="315" w:lineRule="exact"/>
              <w:ind w:leftChars="50" w:left="316" w:rightChars="50" w:right="105" w:hangingChars="100" w:hanging="211"/>
            </w:pPr>
            <w:r w:rsidRPr="00434980">
              <w:rPr>
                <w:rFonts w:hint="eastAsia"/>
              </w:rPr>
              <w:t>第二條　外國專業人才在中華民國（以下簡稱我國）從事專業工作、尋職，依本法之規定；本法未規定者，適用就業服務法、入出國及移民法及其他相關法律之規定。</w:t>
            </w:r>
          </w:p>
        </w:tc>
        <w:tc>
          <w:tcPr>
            <w:tcW w:w="3043" w:type="dxa"/>
            <w:tcBorders>
              <w:bottom w:val="single" w:sz="4" w:space="0" w:color="auto"/>
            </w:tcBorders>
            <w:shd w:val="clear" w:color="auto" w:fill="auto"/>
          </w:tcPr>
          <w:p w:rsidR="00B0565D" w:rsidRPr="00434980" w:rsidRDefault="00B0565D" w:rsidP="008D1416">
            <w:pPr>
              <w:spacing w:line="315" w:lineRule="exact"/>
              <w:ind w:leftChars="50" w:left="105" w:rightChars="50" w:right="105"/>
            </w:pPr>
            <w:r w:rsidRPr="00434980">
              <w:rPr>
                <w:rFonts w:hint="eastAsia"/>
              </w:rPr>
              <w:t>本條未修正。</w:t>
            </w:r>
          </w:p>
        </w:tc>
      </w:tr>
      <w:tr w:rsidR="00B0565D" w:rsidRPr="00434980" w:rsidTr="00FA42AA">
        <w:tc>
          <w:tcPr>
            <w:tcW w:w="3042" w:type="dxa"/>
            <w:tcBorders>
              <w:top w:val="single" w:sz="4" w:space="0" w:color="auto"/>
              <w:bottom w:val="single" w:sz="4" w:space="0" w:color="auto"/>
            </w:tcBorders>
            <w:shd w:val="clear" w:color="auto" w:fill="auto"/>
          </w:tcPr>
          <w:p w:rsidR="00B0565D" w:rsidRPr="00434980" w:rsidRDefault="00B0565D" w:rsidP="008D1416">
            <w:pPr>
              <w:spacing w:line="315" w:lineRule="exact"/>
              <w:ind w:leftChars="50" w:left="316" w:rightChars="50" w:right="105" w:hangingChars="100" w:hanging="211"/>
            </w:pPr>
            <w:r w:rsidRPr="00434980">
              <w:rPr>
                <w:rFonts w:hint="eastAsia"/>
              </w:rPr>
              <w:t>第三條　本法之主管機關為國家發展委員會。</w:t>
            </w:r>
          </w:p>
          <w:p w:rsidR="00B0565D" w:rsidRPr="00434980" w:rsidRDefault="00B0565D" w:rsidP="008D1416">
            <w:pPr>
              <w:spacing w:line="315" w:lineRule="exact"/>
              <w:ind w:leftChars="150" w:left="316" w:rightChars="50" w:right="105" w:firstLineChars="200" w:firstLine="422"/>
            </w:pPr>
            <w:r w:rsidRPr="00434980">
              <w:rPr>
                <w:rFonts w:hint="eastAsia"/>
              </w:rPr>
              <w:t>本法所定</w:t>
            </w:r>
            <w:r w:rsidRPr="00434980">
              <w:rPr>
                <w:rFonts w:hint="eastAsia"/>
                <w:u w:val="single"/>
              </w:rPr>
              <w:t>事項</w:t>
            </w:r>
            <w:r w:rsidRPr="00434980">
              <w:rPr>
                <w:rFonts w:hint="eastAsia"/>
              </w:rPr>
              <w:t>，涉及中央目的事業主管機關職掌者，由各該機關辦理。</w:t>
            </w:r>
          </w:p>
        </w:tc>
        <w:tc>
          <w:tcPr>
            <w:tcW w:w="3043" w:type="dxa"/>
            <w:tcBorders>
              <w:top w:val="single" w:sz="4" w:space="0" w:color="auto"/>
              <w:bottom w:val="single" w:sz="4" w:space="0" w:color="auto"/>
            </w:tcBorders>
            <w:shd w:val="clear" w:color="auto" w:fill="auto"/>
          </w:tcPr>
          <w:p w:rsidR="00B0565D" w:rsidRPr="00434980" w:rsidRDefault="00B0565D" w:rsidP="008D1416">
            <w:pPr>
              <w:spacing w:line="315" w:lineRule="exact"/>
              <w:ind w:leftChars="50" w:left="316" w:rightChars="50" w:right="105" w:hangingChars="100" w:hanging="211"/>
            </w:pPr>
            <w:r w:rsidRPr="00434980">
              <w:rPr>
                <w:rFonts w:hint="eastAsia"/>
              </w:rPr>
              <w:t>第三條　本法之主管機關為國家發展委員會。</w:t>
            </w:r>
          </w:p>
          <w:p w:rsidR="00B0565D" w:rsidRPr="00434980" w:rsidRDefault="00B0565D" w:rsidP="008D1416">
            <w:pPr>
              <w:spacing w:line="315" w:lineRule="exact"/>
              <w:ind w:leftChars="150" w:left="316" w:rightChars="50" w:right="105" w:firstLineChars="200" w:firstLine="422"/>
            </w:pPr>
            <w:r w:rsidRPr="00434980">
              <w:rPr>
                <w:rFonts w:hint="eastAsia"/>
              </w:rPr>
              <w:t>本法所定事項，涉及中央目的事業主管機關職掌者，由各該機關辦理。</w:t>
            </w:r>
          </w:p>
        </w:tc>
        <w:tc>
          <w:tcPr>
            <w:tcW w:w="3043" w:type="dxa"/>
            <w:tcBorders>
              <w:top w:val="single" w:sz="4" w:space="0" w:color="auto"/>
              <w:bottom w:val="single" w:sz="4" w:space="0" w:color="auto"/>
            </w:tcBorders>
            <w:shd w:val="clear" w:color="auto" w:fill="auto"/>
          </w:tcPr>
          <w:p w:rsidR="00B0565D" w:rsidRPr="00434980" w:rsidRDefault="00B0565D" w:rsidP="008D1416">
            <w:pPr>
              <w:spacing w:line="315" w:lineRule="exact"/>
              <w:ind w:leftChars="50" w:left="105" w:rightChars="50" w:right="105"/>
            </w:pPr>
            <w:r w:rsidRPr="00434980">
              <w:rPr>
                <w:rFonts w:hint="eastAsia"/>
              </w:rPr>
              <w:t>本條未修正。</w:t>
            </w:r>
          </w:p>
        </w:tc>
      </w:tr>
      <w:tr w:rsidR="00B0565D" w:rsidRPr="00434980" w:rsidTr="00FA42AA">
        <w:tc>
          <w:tcPr>
            <w:tcW w:w="3042" w:type="dxa"/>
            <w:tcBorders>
              <w:top w:val="single" w:sz="4" w:space="0" w:color="auto"/>
            </w:tcBorders>
            <w:shd w:val="clear" w:color="auto" w:fill="auto"/>
          </w:tcPr>
          <w:p w:rsidR="00B0565D" w:rsidRPr="00434980" w:rsidRDefault="00B0565D" w:rsidP="008D1416">
            <w:pPr>
              <w:spacing w:line="315" w:lineRule="exact"/>
              <w:ind w:leftChars="50" w:left="316" w:rightChars="50" w:right="105" w:hangingChars="100" w:hanging="211"/>
            </w:pPr>
            <w:r w:rsidRPr="00434980">
              <w:rPr>
                <w:rFonts w:hint="eastAsia"/>
              </w:rPr>
              <w:lastRenderedPageBreak/>
              <w:t>第四條　本法用詞，定義如下：</w:t>
            </w:r>
          </w:p>
          <w:p w:rsidR="00B0565D" w:rsidRPr="00434980" w:rsidRDefault="00B0565D" w:rsidP="008D1416">
            <w:pPr>
              <w:spacing w:line="315" w:lineRule="exact"/>
              <w:ind w:leftChars="150" w:left="527" w:rightChars="50" w:right="105" w:hangingChars="100" w:hanging="211"/>
            </w:pPr>
            <w:r w:rsidRPr="00434980">
              <w:rPr>
                <w:rFonts w:hint="eastAsia"/>
              </w:rPr>
              <w:t>一、外國專業人才：指得在我國從事專業工作之外國人。</w:t>
            </w:r>
          </w:p>
          <w:p w:rsidR="00B0565D" w:rsidRPr="00434980" w:rsidRDefault="00B0565D" w:rsidP="008D1416">
            <w:pPr>
              <w:spacing w:line="315" w:lineRule="exact"/>
              <w:ind w:leftChars="150" w:left="527" w:rightChars="50" w:right="105" w:hangingChars="100" w:hanging="211"/>
            </w:pPr>
            <w:r w:rsidRPr="00434980">
              <w:rPr>
                <w:rFonts w:hint="eastAsia"/>
              </w:rPr>
              <w:t>二、外國特定專業人才：指</w:t>
            </w:r>
            <w:r w:rsidRPr="00434980">
              <w:rPr>
                <w:rFonts w:hint="eastAsia"/>
                <w:u w:val="single"/>
              </w:rPr>
              <w:t>外國專業人才</w:t>
            </w:r>
            <w:r w:rsidRPr="00434980">
              <w:rPr>
                <w:rFonts w:hint="eastAsia"/>
              </w:rPr>
              <w:t>具有中央目的事業主管機關公告之我國所需科技、經濟、教育、文化藝術、體育</w:t>
            </w:r>
            <w:r w:rsidRPr="00434980">
              <w:rPr>
                <w:rFonts w:hint="eastAsia"/>
                <w:u w:val="single"/>
              </w:rPr>
              <w:t>、金融、法律、建築設計</w:t>
            </w:r>
            <w:r w:rsidRPr="00434980">
              <w:rPr>
                <w:rFonts w:hint="eastAsia"/>
              </w:rPr>
              <w:t>及其他領域之特殊專長</w:t>
            </w:r>
            <w:r w:rsidRPr="00434980">
              <w:rPr>
                <w:rFonts w:hint="eastAsia"/>
                <w:u w:val="single"/>
              </w:rPr>
              <w:t>，或經主管機關會商相關中央目的事業主管機關認定具有特殊專長者</w:t>
            </w:r>
            <w:r w:rsidRPr="00434980">
              <w:rPr>
                <w:rFonts w:hint="eastAsia"/>
              </w:rPr>
              <w:t>。</w:t>
            </w:r>
          </w:p>
          <w:p w:rsidR="00B0565D" w:rsidRPr="00434980" w:rsidRDefault="00B0565D" w:rsidP="008D1416">
            <w:pPr>
              <w:spacing w:line="315" w:lineRule="exact"/>
              <w:ind w:leftChars="150" w:left="527" w:rightChars="50" w:right="105" w:hangingChars="100" w:hanging="211"/>
            </w:pPr>
            <w:r w:rsidRPr="00434980">
              <w:rPr>
                <w:rFonts w:hint="eastAsia"/>
              </w:rPr>
              <w:t>三、外國高級專業人才：指入出國及移民法所定為我國所需之高級專業人才。</w:t>
            </w:r>
          </w:p>
          <w:p w:rsidR="00B0565D" w:rsidRPr="00434980" w:rsidRDefault="00B0565D" w:rsidP="008D1416">
            <w:pPr>
              <w:spacing w:line="315" w:lineRule="exact"/>
              <w:ind w:leftChars="150" w:left="527" w:rightChars="50" w:right="105" w:hangingChars="100" w:hanging="211"/>
            </w:pPr>
            <w:r w:rsidRPr="00434980">
              <w:rPr>
                <w:rFonts w:hint="eastAsia"/>
              </w:rPr>
              <w:t>四、專業工作：指下列工作：</w:t>
            </w:r>
          </w:p>
          <w:p w:rsidR="00B0565D" w:rsidRPr="00434980" w:rsidRDefault="00B0565D" w:rsidP="008D1416">
            <w:pPr>
              <w:wordWrap w:val="0"/>
              <w:spacing w:line="315" w:lineRule="exact"/>
              <w:ind w:leftChars="250" w:left="949" w:rightChars="50" w:right="105" w:hangingChars="200" w:hanging="422"/>
              <w:rPr>
                <w:kern w:val="0"/>
              </w:rPr>
            </w:pPr>
            <w:r w:rsidRPr="00434980">
              <w:rPr>
                <w:rFonts w:ascii="華康細明體" w:hint="eastAsia"/>
                <w:kern w:val="0"/>
              </w:rPr>
              <w:t>(</w:t>
            </w:r>
            <w:r w:rsidRPr="00434980">
              <w:rPr>
                <w:rFonts w:hint="eastAsia"/>
                <w:kern w:val="0"/>
              </w:rPr>
              <w:t>一</w:t>
            </w:r>
            <w:r w:rsidRPr="00434980">
              <w:rPr>
                <w:rFonts w:ascii="華康細明體" w:hint="eastAsia"/>
                <w:kern w:val="0"/>
              </w:rPr>
              <w:t>)</w:t>
            </w:r>
            <w:r w:rsidRPr="00434980">
              <w:rPr>
                <w:rFonts w:hint="eastAsia"/>
                <w:kern w:val="0"/>
              </w:rPr>
              <w:t>就業服務法第四十六條第一項第一款</w:t>
            </w:r>
            <w:r w:rsidRPr="00434980">
              <w:rPr>
                <w:rFonts w:hint="eastAsia"/>
                <w:kern w:val="0"/>
                <w:u w:val="single"/>
              </w:rPr>
              <w:t>至第三款、第五款及</w:t>
            </w:r>
            <w:r w:rsidRPr="00434980">
              <w:rPr>
                <w:rFonts w:hint="eastAsia"/>
                <w:kern w:val="0"/>
              </w:rPr>
              <w:t>第六款</w:t>
            </w:r>
            <w:r w:rsidRPr="00434980">
              <w:rPr>
                <w:rFonts w:hint="eastAsia"/>
                <w:kern w:val="0"/>
                <w:u w:val="single"/>
              </w:rPr>
              <w:t>所定</w:t>
            </w:r>
            <w:r w:rsidRPr="00434980">
              <w:rPr>
                <w:rFonts w:hint="eastAsia"/>
                <w:kern w:val="0"/>
              </w:rPr>
              <w:t>工作。</w:t>
            </w:r>
          </w:p>
          <w:p w:rsidR="00B0565D" w:rsidRPr="00434980" w:rsidRDefault="00B0565D" w:rsidP="008D1416">
            <w:pPr>
              <w:wordWrap w:val="0"/>
              <w:spacing w:line="315" w:lineRule="exact"/>
              <w:ind w:leftChars="250" w:left="949" w:rightChars="50" w:right="105" w:hangingChars="200" w:hanging="422"/>
              <w:rPr>
                <w:kern w:val="0"/>
                <w:u w:val="single"/>
              </w:rPr>
            </w:pPr>
            <w:r w:rsidRPr="00434980">
              <w:rPr>
                <w:rFonts w:ascii="華康細明體" w:hint="eastAsia"/>
                <w:kern w:val="0"/>
                <w:u w:val="single"/>
              </w:rPr>
              <w:t>(</w:t>
            </w:r>
            <w:r w:rsidRPr="00434980">
              <w:rPr>
                <w:rFonts w:hint="eastAsia"/>
                <w:kern w:val="0"/>
                <w:u w:val="single"/>
              </w:rPr>
              <w:t>二</w:t>
            </w:r>
            <w:r w:rsidRPr="00434980">
              <w:rPr>
                <w:rFonts w:ascii="華康細明體" w:hint="eastAsia"/>
                <w:kern w:val="0"/>
                <w:u w:val="single"/>
              </w:rPr>
              <w:t>)</w:t>
            </w:r>
            <w:r w:rsidRPr="00434980">
              <w:rPr>
                <w:rFonts w:hint="eastAsia"/>
                <w:kern w:val="0"/>
                <w:u w:val="single"/>
              </w:rPr>
              <w:t>就業服務法第四十八條第一項第一款及第三款所定工作。</w:t>
            </w:r>
          </w:p>
          <w:p w:rsidR="00B0565D" w:rsidRPr="00434980" w:rsidRDefault="00B0565D" w:rsidP="008D1416">
            <w:pPr>
              <w:wordWrap w:val="0"/>
              <w:spacing w:line="315" w:lineRule="exact"/>
              <w:ind w:leftChars="250" w:left="949" w:rightChars="50" w:right="105" w:hangingChars="200" w:hanging="422"/>
              <w:rPr>
                <w:kern w:val="0"/>
              </w:rPr>
            </w:pPr>
            <w:r w:rsidRPr="00434980">
              <w:rPr>
                <w:rFonts w:ascii="華康細明體" w:hint="eastAsia"/>
                <w:kern w:val="0"/>
                <w:u w:val="single"/>
              </w:rPr>
              <w:t>(</w:t>
            </w:r>
            <w:r w:rsidRPr="00434980">
              <w:rPr>
                <w:rFonts w:hint="eastAsia"/>
                <w:kern w:val="0"/>
                <w:u w:val="single"/>
              </w:rPr>
              <w:t>三</w:t>
            </w:r>
            <w:r w:rsidRPr="00434980">
              <w:rPr>
                <w:rFonts w:ascii="華康細明體" w:hint="eastAsia"/>
                <w:kern w:val="0"/>
                <w:u w:val="single"/>
              </w:rPr>
              <w:t>)</w:t>
            </w:r>
            <w:r w:rsidRPr="00434980">
              <w:rPr>
                <w:rFonts w:hint="eastAsia"/>
                <w:kern w:val="0"/>
                <w:u w:val="single"/>
              </w:rPr>
              <w:t>依補習及進修教育法立案之短期補習班（以下簡稱短期補習班）之專任外國語文教師；或</w:t>
            </w:r>
            <w:r w:rsidRPr="00434980">
              <w:rPr>
                <w:rFonts w:hint="eastAsia"/>
                <w:kern w:val="0"/>
              </w:rPr>
              <w:t>具專門知識或技術，且經中央目的事業主管機關會商教育部指定之短期補習班教師。</w:t>
            </w:r>
          </w:p>
        </w:tc>
        <w:tc>
          <w:tcPr>
            <w:tcW w:w="3043" w:type="dxa"/>
            <w:tcBorders>
              <w:top w:val="single" w:sz="4" w:space="0" w:color="auto"/>
            </w:tcBorders>
            <w:shd w:val="clear" w:color="auto" w:fill="auto"/>
          </w:tcPr>
          <w:p w:rsidR="00B0565D" w:rsidRPr="00434980" w:rsidRDefault="00B0565D" w:rsidP="008D1416">
            <w:pPr>
              <w:spacing w:line="315" w:lineRule="exact"/>
              <w:ind w:leftChars="50" w:left="316" w:rightChars="50" w:right="105" w:hangingChars="100" w:hanging="211"/>
            </w:pPr>
            <w:r w:rsidRPr="00434980">
              <w:rPr>
                <w:rFonts w:hint="eastAsia"/>
              </w:rPr>
              <w:t>第四條　本法用詞，定義如下：</w:t>
            </w:r>
          </w:p>
          <w:p w:rsidR="00B0565D" w:rsidRPr="00434980" w:rsidRDefault="00B0565D" w:rsidP="008D1416">
            <w:pPr>
              <w:spacing w:line="315" w:lineRule="exact"/>
              <w:ind w:leftChars="150" w:left="527" w:rightChars="50" w:right="105" w:hangingChars="100" w:hanging="211"/>
            </w:pPr>
            <w:r w:rsidRPr="00434980">
              <w:rPr>
                <w:rFonts w:hint="eastAsia"/>
              </w:rPr>
              <w:t>一、外國專業人才：指得在我國從事專業工作之外國人。</w:t>
            </w:r>
          </w:p>
          <w:p w:rsidR="00B0565D" w:rsidRPr="00434980" w:rsidRDefault="00B0565D" w:rsidP="008D1416">
            <w:pPr>
              <w:spacing w:line="315" w:lineRule="exact"/>
              <w:ind w:leftChars="150" w:left="527" w:rightChars="50" w:right="105" w:hangingChars="100" w:hanging="211"/>
            </w:pPr>
            <w:r w:rsidRPr="00434980">
              <w:rPr>
                <w:rFonts w:hint="eastAsia"/>
              </w:rPr>
              <w:t>二、外國特定專業人才：指</w:t>
            </w:r>
            <w:r w:rsidRPr="00434980">
              <w:rPr>
                <w:rFonts w:hint="eastAsia"/>
                <w:u w:val="single"/>
              </w:rPr>
              <w:t>前款外國專業人才中</w:t>
            </w:r>
            <w:r w:rsidRPr="00434980">
              <w:rPr>
                <w:rFonts w:hint="eastAsia"/>
              </w:rPr>
              <w:t>具有中央目的事業主管機關公告之我國所需科技、經濟、教育、文化</w:t>
            </w:r>
            <w:r w:rsidRPr="00434980">
              <w:rPr>
                <w:rFonts w:hint="eastAsia"/>
                <w:u w:val="single"/>
              </w:rPr>
              <w:t>、</w:t>
            </w:r>
            <w:r w:rsidRPr="00434980">
              <w:rPr>
                <w:rFonts w:hint="eastAsia"/>
              </w:rPr>
              <w:t>藝術、體育及其他領域之特殊專長者。</w:t>
            </w:r>
          </w:p>
          <w:p w:rsidR="00B0565D" w:rsidRPr="00434980" w:rsidRDefault="00B0565D" w:rsidP="008D1416">
            <w:pPr>
              <w:spacing w:line="315" w:lineRule="exact"/>
              <w:ind w:leftChars="150" w:left="527" w:rightChars="50" w:right="105" w:hangingChars="100" w:hanging="211"/>
            </w:pPr>
            <w:r w:rsidRPr="00434980">
              <w:rPr>
                <w:rFonts w:hint="eastAsia"/>
              </w:rPr>
              <w:t>三、外國高級專業人才：指入出國及移民法</w:t>
            </w:r>
            <w:r w:rsidRPr="00434980">
              <w:rPr>
                <w:rFonts w:hint="eastAsia"/>
                <w:u w:val="single"/>
              </w:rPr>
              <w:t>第二十五條第三項第二款</w:t>
            </w:r>
            <w:r w:rsidRPr="00434980">
              <w:rPr>
                <w:rFonts w:hint="eastAsia"/>
              </w:rPr>
              <w:t>所定為我國所需之高級專業人才。</w:t>
            </w:r>
          </w:p>
          <w:p w:rsidR="00B0565D" w:rsidRPr="00434980" w:rsidRDefault="00B0565D" w:rsidP="008D1416">
            <w:pPr>
              <w:spacing w:line="315" w:lineRule="exact"/>
              <w:ind w:leftChars="150" w:left="527" w:rightChars="50" w:right="105" w:hangingChars="100" w:hanging="211"/>
            </w:pPr>
            <w:r w:rsidRPr="00434980">
              <w:rPr>
                <w:rFonts w:hint="eastAsia"/>
              </w:rPr>
              <w:t>四、專業工作：指下列工作：</w:t>
            </w:r>
          </w:p>
          <w:p w:rsidR="00B0565D" w:rsidRPr="00434980" w:rsidRDefault="00B0565D" w:rsidP="008D1416">
            <w:pPr>
              <w:wordWrap w:val="0"/>
              <w:spacing w:line="315" w:lineRule="exact"/>
              <w:ind w:leftChars="250" w:left="949" w:rightChars="50" w:right="105" w:hangingChars="200" w:hanging="422"/>
              <w:rPr>
                <w:kern w:val="0"/>
              </w:rPr>
            </w:pPr>
            <w:r w:rsidRPr="00434980">
              <w:rPr>
                <w:rFonts w:ascii="華康細明體" w:hint="eastAsia"/>
                <w:kern w:val="0"/>
              </w:rPr>
              <w:t>(</w:t>
            </w:r>
            <w:r w:rsidRPr="00434980">
              <w:rPr>
                <w:rFonts w:hint="eastAsia"/>
                <w:kern w:val="0"/>
              </w:rPr>
              <w:t>一</w:t>
            </w:r>
            <w:r w:rsidRPr="00434980">
              <w:rPr>
                <w:rFonts w:ascii="華康細明體" w:hint="eastAsia"/>
                <w:kern w:val="0"/>
              </w:rPr>
              <w:t>)</w:t>
            </w:r>
            <w:r w:rsidRPr="00434980">
              <w:rPr>
                <w:rFonts w:hint="eastAsia"/>
                <w:kern w:val="0"/>
                <w:u w:val="single"/>
              </w:rPr>
              <w:t>依</w:t>
            </w:r>
            <w:r w:rsidRPr="00434980">
              <w:rPr>
                <w:rFonts w:hint="eastAsia"/>
                <w:kern w:val="0"/>
              </w:rPr>
              <w:t>就業服務法第四十六條第一項第一款至第六款之工作。</w:t>
            </w:r>
          </w:p>
          <w:p w:rsidR="00B0565D" w:rsidRPr="00434980" w:rsidRDefault="00B0565D" w:rsidP="008D1416">
            <w:pPr>
              <w:wordWrap w:val="0"/>
              <w:spacing w:line="315" w:lineRule="exact"/>
              <w:ind w:leftChars="250" w:left="949" w:rightChars="50" w:right="105" w:hangingChars="200" w:hanging="422"/>
              <w:rPr>
                <w:kern w:val="0"/>
                <w:u w:val="single"/>
              </w:rPr>
            </w:pPr>
            <w:r w:rsidRPr="00434980">
              <w:rPr>
                <w:rFonts w:ascii="華康細明體" w:hint="eastAsia"/>
                <w:kern w:val="0"/>
                <w:u w:val="single"/>
              </w:rPr>
              <w:t>(</w:t>
            </w:r>
            <w:r w:rsidRPr="00434980">
              <w:rPr>
                <w:rFonts w:hint="eastAsia"/>
                <w:kern w:val="0"/>
                <w:u w:val="single"/>
              </w:rPr>
              <w:t>二</w:t>
            </w:r>
            <w:r w:rsidRPr="00434980">
              <w:rPr>
                <w:rFonts w:ascii="華康細明體" w:hint="eastAsia"/>
                <w:kern w:val="0"/>
                <w:u w:val="single"/>
              </w:rPr>
              <w:t>)</w:t>
            </w:r>
            <w:r w:rsidRPr="00434980">
              <w:rPr>
                <w:rFonts w:hint="eastAsia"/>
                <w:kern w:val="0"/>
                <w:u w:val="single"/>
              </w:rPr>
              <w:t>具專門知識或技術，且經中央目的事業主管機關會商教育部指定依補習及進修教育法立案之短期補習班教師。</w:t>
            </w:r>
          </w:p>
        </w:tc>
        <w:tc>
          <w:tcPr>
            <w:tcW w:w="3043" w:type="dxa"/>
            <w:tcBorders>
              <w:top w:val="single" w:sz="4" w:space="0" w:color="auto"/>
            </w:tcBorders>
            <w:shd w:val="clear" w:color="auto" w:fill="auto"/>
          </w:tcPr>
          <w:p w:rsidR="00B0565D" w:rsidRPr="00434980" w:rsidRDefault="00B0565D" w:rsidP="008D1416">
            <w:pPr>
              <w:spacing w:line="315" w:lineRule="exact"/>
              <w:ind w:leftChars="50" w:left="316" w:rightChars="50" w:right="105" w:hangingChars="100" w:hanging="211"/>
            </w:pPr>
            <w:r w:rsidRPr="00434980">
              <w:rPr>
                <w:rFonts w:hint="eastAsia"/>
              </w:rPr>
              <w:t>一、修正第二款，配合金融、法律、建築設計領域之中央目的事業主管機關業已公告各該領域外國特定專業人才之特殊專長，爰予完整明列，並酌作文字修正。另考量現今數位時代，產業變化快速，新型態產業、企業經營、發展模式及職務不斷出新，致申請人雖然資格條件相當，卻無法歸類至現行各領域中央目的事業主管機關業管範圍，致無從被認定為特定專業人才；為解決是類問題，爰增訂「或經主管機關會商相關中央目的事業主管機關認定具有特殊專長者」之會商機制。</w:t>
            </w:r>
          </w:p>
          <w:p w:rsidR="00B0565D" w:rsidRPr="00434980" w:rsidRDefault="00B0565D" w:rsidP="008D1416">
            <w:pPr>
              <w:spacing w:line="315" w:lineRule="exact"/>
              <w:ind w:leftChars="50" w:left="316" w:rightChars="50" w:right="105" w:hangingChars="100" w:hanging="211"/>
            </w:pPr>
            <w:r w:rsidRPr="00434980">
              <w:rPr>
                <w:rFonts w:hint="eastAsia"/>
              </w:rPr>
              <w:t>二、修正第三款：修正刪除所援引入出國及移民法之「第二十五條第三項第二款」文字，俾免該法嗣後修正調整條項款次時，致本款規定適用之疑義。</w:t>
            </w:r>
          </w:p>
          <w:p w:rsidR="00B0565D" w:rsidRPr="00434980" w:rsidRDefault="00B0565D" w:rsidP="008D1416">
            <w:pPr>
              <w:spacing w:line="315" w:lineRule="exact"/>
              <w:ind w:leftChars="50" w:left="316" w:rightChars="50" w:right="105" w:hangingChars="100" w:hanging="211"/>
            </w:pPr>
            <w:r w:rsidRPr="00434980">
              <w:rPr>
                <w:rFonts w:hint="eastAsia"/>
              </w:rPr>
              <w:t>三、修正第四款：</w:t>
            </w:r>
          </w:p>
          <w:p w:rsidR="00B0565D" w:rsidRPr="00434980" w:rsidRDefault="00B0565D" w:rsidP="008D1416">
            <w:pPr>
              <w:wordWrap w:val="0"/>
              <w:spacing w:line="315" w:lineRule="exact"/>
              <w:ind w:leftChars="150" w:left="738" w:rightChars="50" w:right="105" w:hangingChars="200" w:hanging="422"/>
              <w:rPr>
                <w:kern w:val="0"/>
              </w:rPr>
            </w:pPr>
            <w:r w:rsidRPr="00434980">
              <w:rPr>
                <w:rFonts w:ascii="華康細明體" w:hint="eastAsia"/>
                <w:kern w:val="0"/>
              </w:rPr>
              <w:t>(</w:t>
            </w:r>
            <w:r w:rsidRPr="00434980">
              <w:rPr>
                <w:rFonts w:hint="eastAsia"/>
                <w:kern w:val="0"/>
              </w:rPr>
              <w:t>一</w:t>
            </w:r>
            <w:r w:rsidRPr="00434980">
              <w:rPr>
                <w:rFonts w:ascii="華康細明體" w:hint="eastAsia"/>
                <w:kern w:val="0"/>
              </w:rPr>
              <w:t>)</w:t>
            </w:r>
            <w:r w:rsidRPr="00434980">
              <w:rPr>
                <w:rFonts w:hint="eastAsia"/>
                <w:kern w:val="0"/>
              </w:rPr>
              <w:t>考量現行第一目有關就業服務法第四十六條第一項第四款規定與現行第二目之規定，均為短期補習班教師，為避免重複規範，產生競合，爰整併為一目，修正移列為第三目，並酌作修正。</w:t>
            </w:r>
          </w:p>
          <w:p w:rsidR="00B0565D" w:rsidRPr="00434980" w:rsidRDefault="00B0565D" w:rsidP="008D1416">
            <w:pPr>
              <w:wordWrap w:val="0"/>
              <w:spacing w:line="315" w:lineRule="exact"/>
              <w:ind w:leftChars="150" w:left="738" w:rightChars="50" w:right="105" w:hangingChars="200" w:hanging="422"/>
              <w:rPr>
                <w:kern w:val="0"/>
              </w:rPr>
            </w:pPr>
            <w:r w:rsidRPr="00434980">
              <w:rPr>
                <w:rFonts w:ascii="華康細明體" w:hint="eastAsia"/>
                <w:kern w:val="0"/>
              </w:rPr>
              <w:t>(</w:t>
            </w:r>
            <w:r w:rsidRPr="00434980">
              <w:rPr>
                <w:rFonts w:hint="eastAsia"/>
                <w:kern w:val="0"/>
              </w:rPr>
              <w:t>二</w:t>
            </w:r>
            <w:r w:rsidRPr="00434980">
              <w:rPr>
                <w:rFonts w:ascii="華康細明體" w:hint="eastAsia"/>
                <w:kern w:val="0"/>
              </w:rPr>
              <w:t>)</w:t>
            </w:r>
            <w:r w:rsidRPr="00434980">
              <w:rPr>
                <w:rFonts w:hint="eastAsia"/>
                <w:kern w:val="0"/>
              </w:rPr>
              <w:t>增訂第二目，明定就業服務法第四十八條第一項第一款及第三款之工作為專業工作。</w:t>
            </w:r>
          </w:p>
          <w:p w:rsidR="00B0565D" w:rsidRPr="00434980" w:rsidRDefault="00B0565D" w:rsidP="008D1416">
            <w:pPr>
              <w:spacing w:line="315" w:lineRule="exact"/>
              <w:ind w:leftChars="50" w:left="105" w:rightChars="50" w:right="105"/>
            </w:pPr>
          </w:p>
        </w:tc>
      </w:tr>
      <w:tr w:rsidR="00B0565D" w:rsidRPr="00434980" w:rsidTr="008D1416">
        <w:tc>
          <w:tcPr>
            <w:tcW w:w="3042" w:type="dxa"/>
            <w:shd w:val="clear" w:color="auto" w:fill="auto"/>
          </w:tcPr>
          <w:p w:rsidR="00B0565D" w:rsidRPr="00434980" w:rsidRDefault="00B0565D" w:rsidP="008D1416">
            <w:pPr>
              <w:spacing w:line="315" w:lineRule="exact"/>
              <w:ind w:leftChars="50" w:left="316" w:rightChars="50" w:right="105" w:hangingChars="100" w:hanging="211"/>
            </w:pPr>
            <w:r w:rsidRPr="00434980">
              <w:rPr>
                <w:rFonts w:hint="eastAsia"/>
              </w:rPr>
              <w:t>第五條　雇主聘僱外國專業人才在我國從事前條第四款之專業工作，</w:t>
            </w:r>
            <w:r w:rsidRPr="00434980">
              <w:rPr>
                <w:rFonts w:hint="eastAsia"/>
                <w:u w:val="single"/>
              </w:rPr>
              <w:t>除第七條規定者</w:t>
            </w:r>
            <w:r w:rsidRPr="00434980">
              <w:rPr>
                <w:rFonts w:hint="eastAsia"/>
                <w:u w:val="single"/>
              </w:rPr>
              <w:lastRenderedPageBreak/>
              <w:t>外，</w:t>
            </w:r>
            <w:r w:rsidRPr="00434980">
              <w:rPr>
                <w:rFonts w:hint="eastAsia"/>
              </w:rPr>
              <w:t>應檢具相關文件，向勞動部申請許可，並依就業服務法規定辦理。但聘僱</w:t>
            </w:r>
            <w:r w:rsidRPr="00434980">
              <w:rPr>
                <w:rFonts w:hint="eastAsia"/>
                <w:u w:val="single"/>
              </w:rPr>
              <w:t>從事</w:t>
            </w:r>
            <w:r w:rsidRPr="00434980">
              <w:rPr>
                <w:rFonts w:hint="eastAsia"/>
              </w:rPr>
              <w:t>就業服務法第四十六條第一項第三款之</w:t>
            </w:r>
            <w:r w:rsidRPr="00434980">
              <w:rPr>
                <w:rFonts w:hint="eastAsia"/>
                <w:u w:val="single"/>
              </w:rPr>
              <w:t>專業工作</w:t>
            </w:r>
            <w:r w:rsidRPr="00434980">
              <w:rPr>
                <w:rFonts w:hint="eastAsia"/>
              </w:rPr>
              <w:t>者，應檢具相關文件，向教育部申請許可。</w:t>
            </w:r>
          </w:p>
          <w:p w:rsidR="00B0565D" w:rsidRPr="00434980" w:rsidRDefault="00B0565D" w:rsidP="008D1416">
            <w:pPr>
              <w:spacing w:line="315" w:lineRule="exact"/>
              <w:ind w:leftChars="150" w:left="316" w:rightChars="50" w:right="105" w:firstLineChars="200" w:firstLine="422"/>
            </w:pPr>
            <w:r w:rsidRPr="00434980">
              <w:rPr>
                <w:rFonts w:hint="eastAsia"/>
                <w:u w:val="single"/>
              </w:rPr>
              <w:t>依前項本文規定</w:t>
            </w:r>
            <w:r w:rsidRPr="00434980">
              <w:rPr>
                <w:rFonts w:hint="eastAsia"/>
              </w:rPr>
              <w:t>聘僱外國專業人才從事前條第四款第三目之專業工作，其工作資格及審查標準，由勞動部會商中央目的事業主管機關定之。</w:t>
            </w:r>
          </w:p>
          <w:p w:rsidR="00B0565D" w:rsidRPr="00434980" w:rsidRDefault="00B0565D" w:rsidP="008D1416">
            <w:pPr>
              <w:spacing w:line="315" w:lineRule="exact"/>
              <w:ind w:leftChars="150" w:left="316" w:rightChars="50" w:right="105" w:firstLineChars="200" w:firstLine="422"/>
            </w:pPr>
            <w:r w:rsidRPr="00434980">
              <w:rPr>
                <w:rFonts w:hint="eastAsia"/>
                <w:u w:val="single"/>
              </w:rPr>
              <w:t>依第一</w:t>
            </w:r>
            <w:r w:rsidRPr="00434980">
              <w:rPr>
                <w:rFonts w:hint="eastAsia"/>
              </w:rPr>
              <w:t>項但書</w:t>
            </w:r>
            <w:r w:rsidRPr="00434980">
              <w:rPr>
                <w:rFonts w:hint="eastAsia"/>
                <w:u w:val="single"/>
              </w:rPr>
              <w:t>規定聘僱外國專業人才從事該但書之專業工作，其工作</w:t>
            </w:r>
            <w:r w:rsidRPr="00434980">
              <w:rPr>
                <w:rFonts w:hint="eastAsia"/>
              </w:rPr>
              <w:t>資格、審查基準、申請許可、廢止許可、聘僱管理及其他相關事項之辦法，由教育部定之。</w:t>
            </w:r>
          </w:p>
          <w:p w:rsidR="00B0565D" w:rsidRPr="00434980" w:rsidRDefault="00B0565D" w:rsidP="008D1416">
            <w:pPr>
              <w:spacing w:line="315" w:lineRule="exact"/>
              <w:ind w:leftChars="150" w:left="316" w:rightChars="50" w:right="105" w:firstLineChars="200" w:firstLine="422"/>
            </w:pPr>
            <w:r w:rsidRPr="00434980">
              <w:rPr>
                <w:rFonts w:hint="eastAsia"/>
              </w:rPr>
              <w:t>依</w:t>
            </w:r>
            <w:r w:rsidRPr="00434980">
              <w:rPr>
                <w:rFonts w:hint="eastAsia"/>
                <w:u w:val="single"/>
              </w:rPr>
              <w:t>第一</w:t>
            </w:r>
            <w:r w:rsidRPr="00434980">
              <w:rPr>
                <w:rFonts w:hint="eastAsia"/>
              </w:rPr>
              <w:t>項規定聘僱</w:t>
            </w:r>
            <w:r w:rsidRPr="00434980">
              <w:rPr>
                <w:rFonts w:hint="eastAsia"/>
                <w:u w:val="single"/>
              </w:rPr>
              <w:t>從事前條第四款第三目專業工作</w:t>
            </w:r>
            <w:r w:rsidRPr="00434980">
              <w:rPr>
                <w:rFonts w:hint="eastAsia"/>
              </w:rPr>
              <w:t>之外國專業人才，其聘僱之管理，除本法另有規定外，依就業服務法有關從事該法第四十六條第一項第一款至第六款工作者之規定辦理。</w:t>
            </w:r>
          </w:p>
          <w:p w:rsidR="00B0565D" w:rsidRPr="00434980" w:rsidRDefault="00B0565D" w:rsidP="008D1416">
            <w:pPr>
              <w:spacing w:line="315" w:lineRule="exact"/>
              <w:ind w:leftChars="150" w:left="316" w:rightChars="50" w:right="105" w:firstLineChars="200" w:firstLine="422"/>
            </w:pPr>
            <w:r w:rsidRPr="00434980">
              <w:rPr>
                <w:rFonts w:hint="eastAsia"/>
                <w:u w:val="single"/>
              </w:rPr>
              <w:t>外國專業人才</w:t>
            </w:r>
            <w:r w:rsidRPr="00434980">
              <w:rPr>
                <w:rFonts w:hint="eastAsia"/>
              </w:rPr>
              <w:t>經許可在我國從事</w:t>
            </w:r>
            <w:r w:rsidRPr="00434980">
              <w:rPr>
                <w:rFonts w:hint="eastAsia"/>
                <w:u w:val="single"/>
              </w:rPr>
              <w:t>前項</w:t>
            </w:r>
            <w:r w:rsidRPr="00434980">
              <w:rPr>
                <w:rFonts w:hint="eastAsia"/>
              </w:rPr>
              <w:t>專業工作者，其停留、居留及永久居留，除本法另有規定外，依入出國及移民法之規定辦理。</w:t>
            </w:r>
          </w:p>
        </w:tc>
        <w:tc>
          <w:tcPr>
            <w:tcW w:w="3043" w:type="dxa"/>
            <w:shd w:val="clear" w:color="auto" w:fill="auto"/>
          </w:tcPr>
          <w:p w:rsidR="00B0565D" w:rsidRPr="00434980" w:rsidRDefault="00B0565D" w:rsidP="008D1416">
            <w:pPr>
              <w:spacing w:line="315" w:lineRule="exact"/>
              <w:ind w:leftChars="50" w:left="316" w:rightChars="50" w:right="105" w:hangingChars="100" w:hanging="211"/>
            </w:pPr>
            <w:r w:rsidRPr="00434980">
              <w:rPr>
                <w:rFonts w:hint="eastAsia"/>
              </w:rPr>
              <w:lastRenderedPageBreak/>
              <w:t>第五條　雇主聘僱外國專業人才在我國從事前條第四款</w:t>
            </w:r>
            <w:r w:rsidRPr="00434980">
              <w:rPr>
                <w:rFonts w:hint="eastAsia"/>
                <w:u w:val="single"/>
              </w:rPr>
              <w:t>第一目</w:t>
            </w:r>
            <w:r w:rsidRPr="00434980">
              <w:rPr>
                <w:rFonts w:hint="eastAsia"/>
              </w:rPr>
              <w:t>之專業工作，應檢具相</w:t>
            </w:r>
            <w:r w:rsidRPr="00434980">
              <w:rPr>
                <w:rFonts w:hint="eastAsia"/>
              </w:rPr>
              <w:lastRenderedPageBreak/>
              <w:t>關文件，向勞動部申請許可，並依就業服務法規定辦理。但聘僱就業服務法第四十六條第一項第三款之學校教師者，應檢具相關文件，向教育部申請許可</w:t>
            </w:r>
            <w:r w:rsidRPr="00434980">
              <w:rPr>
                <w:rFonts w:hint="eastAsia"/>
                <w:u w:val="single"/>
              </w:rPr>
              <w:t>，不適用就業服務法第四十八條第一項本文向勞動部申請許可之規定</w:t>
            </w:r>
            <w:r w:rsidRPr="00434980">
              <w:rPr>
                <w:rFonts w:hint="eastAsia"/>
              </w:rPr>
              <w:t>。</w:t>
            </w:r>
          </w:p>
          <w:p w:rsidR="00B0565D" w:rsidRPr="00434980" w:rsidRDefault="00B0565D" w:rsidP="008D1416">
            <w:pPr>
              <w:spacing w:line="315" w:lineRule="exact"/>
              <w:ind w:leftChars="150" w:left="316" w:rightChars="50" w:right="105" w:firstLineChars="200" w:firstLine="422"/>
            </w:pPr>
            <w:r w:rsidRPr="00434980">
              <w:rPr>
                <w:rFonts w:hint="eastAsia"/>
              </w:rPr>
              <w:t>前項但書之學校教師資格、審查基準、申請許可、廢止許可、聘僱管理及其他相關事項之辦法，由教育部定之</w:t>
            </w:r>
            <w:r w:rsidRPr="00434980">
              <w:rPr>
                <w:rFonts w:hint="eastAsia"/>
                <w:u w:val="single"/>
              </w:rPr>
              <w:t>，不適用就業服務法第四十六條第二項及第四十八條第二項規定</w:t>
            </w:r>
            <w:r w:rsidRPr="00434980">
              <w:rPr>
                <w:rFonts w:hint="eastAsia"/>
              </w:rPr>
              <w:t>。</w:t>
            </w:r>
          </w:p>
          <w:p w:rsidR="00B0565D" w:rsidRPr="00434980" w:rsidRDefault="00B0565D" w:rsidP="008D1416">
            <w:pPr>
              <w:spacing w:line="315" w:lineRule="exact"/>
              <w:ind w:leftChars="50" w:left="316" w:rightChars="50" w:right="105" w:hangingChars="100" w:hanging="211"/>
            </w:pPr>
            <w:r w:rsidRPr="00434980">
              <w:rPr>
                <w:rFonts w:hint="eastAsia"/>
              </w:rPr>
              <w:t>第六條　雇主得向勞動部申請許可，聘僱外國專業人才</w:t>
            </w:r>
            <w:r w:rsidRPr="00434980">
              <w:rPr>
                <w:rFonts w:hint="eastAsia"/>
                <w:u w:val="single"/>
              </w:rPr>
              <w:t>在我國</w:t>
            </w:r>
            <w:r w:rsidRPr="00434980">
              <w:rPr>
                <w:rFonts w:hint="eastAsia"/>
              </w:rPr>
              <w:t>從事第四條第四款第二目之專業工作；其工作資格及審查標準，由勞動部會商中央目的事業主管機關定之。</w:t>
            </w:r>
          </w:p>
          <w:p w:rsidR="00B0565D" w:rsidRPr="00434980" w:rsidRDefault="00B0565D" w:rsidP="008D1416">
            <w:pPr>
              <w:spacing w:line="315" w:lineRule="exact"/>
              <w:ind w:leftChars="150" w:left="316" w:rightChars="50" w:right="105" w:firstLineChars="200" w:firstLine="422"/>
            </w:pPr>
            <w:r w:rsidRPr="00434980">
              <w:rPr>
                <w:rFonts w:hint="eastAsia"/>
              </w:rPr>
              <w:t>依前項規定聘僱之外國專業人才，其聘僱之管理，除本法另有規定外，依就業服務法有關從事該法第四十六條第一項第一款至第六款工作者之規定辦理。</w:t>
            </w:r>
          </w:p>
          <w:p w:rsidR="00B0565D" w:rsidRPr="00434980" w:rsidRDefault="00B0565D" w:rsidP="008D1416">
            <w:pPr>
              <w:spacing w:line="315" w:lineRule="exact"/>
              <w:ind w:leftChars="150" w:left="316" w:rightChars="50" w:right="105" w:firstLineChars="200" w:firstLine="422"/>
            </w:pPr>
            <w:r w:rsidRPr="00434980">
              <w:rPr>
                <w:rFonts w:hint="eastAsia"/>
              </w:rPr>
              <w:t>經</w:t>
            </w:r>
            <w:r w:rsidRPr="00434980">
              <w:rPr>
                <w:rFonts w:hint="eastAsia"/>
                <w:u w:val="single"/>
              </w:rPr>
              <w:t>勞動部依第一項規定</w:t>
            </w:r>
            <w:r w:rsidRPr="00434980">
              <w:rPr>
                <w:rFonts w:hint="eastAsia"/>
              </w:rPr>
              <w:t>許可在我國從事專業工作者，其停留、居留及永久居留，除本法另有規定外，依入出國及移民法之規定辦理。</w:t>
            </w:r>
          </w:p>
        </w:tc>
        <w:tc>
          <w:tcPr>
            <w:tcW w:w="3043" w:type="dxa"/>
            <w:shd w:val="clear" w:color="auto" w:fill="auto"/>
          </w:tcPr>
          <w:p w:rsidR="00B0565D" w:rsidRPr="00434980" w:rsidRDefault="00B0565D" w:rsidP="008D1416">
            <w:pPr>
              <w:spacing w:line="315" w:lineRule="exact"/>
              <w:ind w:leftChars="50" w:left="316" w:rightChars="50" w:right="105" w:hangingChars="100" w:hanging="211"/>
            </w:pPr>
            <w:r w:rsidRPr="00434980">
              <w:rPr>
                <w:rFonts w:hint="eastAsia"/>
              </w:rPr>
              <w:lastRenderedPageBreak/>
              <w:t>一、修正條文第一項由現行條文第五條第一項與第六條第一項前段整併修正，並配合</w:t>
            </w:r>
            <w:r w:rsidRPr="00434980">
              <w:rPr>
                <w:rFonts w:hint="eastAsia"/>
              </w:rPr>
              <w:lastRenderedPageBreak/>
              <w:t>修正條文第四條修正第四款增訂第二目及增訂第七條，爰酌作修正。另以本法係就業服務法之特別法，應優先適用，其不適用就業服務法為當然之理，無須規定，爰將現行不適用就業服務法之規定刪除。</w:t>
            </w:r>
          </w:p>
          <w:p w:rsidR="00B0565D" w:rsidRPr="00434980" w:rsidRDefault="00B0565D" w:rsidP="008D1416">
            <w:pPr>
              <w:spacing w:line="315" w:lineRule="exact"/>
              <w:ind w:leftChars="50" w:left="316" w:rightChars="50" w:right="105" w:hangingChars="100" w:hanging="211"/>
            </w:pPr>
            <w:r w:rsidRPr="00434980">
              <w:rPr>
                <w:rFonts w:hint="eastAsia"/>
              </w:rPr>
              <w:t>二、修正條文第二項由現行條文第六條第一項後段修正移列。另將現行不適用就業服務法之規定刪除，其理由同說明一所敘。</w:t>
            </w:r>
          </w:p>
          <w:p w:rsidR="00B0565D" w:rsidRPr="00434980" w:rsidRDefault="00B0565D" w:rsidP="008D1416">
            <w:pPr>
              <w:spacing w:line="315" w:lineRule="exact"/>
              <w:ind w:leftChars="50" w:left="316" w:rightChars="50" w:right="105" w:hangingChars="100" w:hanging="211"/>
            </w:pPr>
            <w:r w:rsidRPr="00434980">
              <w:rPr>
                <w:rFonts w:hint="eastAsia"/>
              </w:rPr>
              <w:t>三、修正條文第三項由現行條文第五條第二項修正移列，並酌作修正。</w:t>
            </w:r>
          </w:p>
          <w:p w:rsidR="00B0565D" w:rsidRPr="00434980" w:rsidRDefault="00B0565D" w:rsidP="008D1416">
            <w:pPr>
              <w:spacing w:line="315" w:lineRule="exact"/>
              <w:ind w:leftChars="50" w:left="316" w:rightChars="50" w:right="105" w:hangingChars="100" w:hanging="211"/>
            </w:pPr>
            <w:r w:rsidRPr="00434980">
              <w:rPr>
                <w:rFonts w:hint="eastAsia"/>
              </w:rPr>
              <w:t>四、修正條文第四項及第五項，分別由現行條文第六條第二項及第三項修正移列，並配合第一項之修正，酌作修正。</w:t>
            </w:r>
          </w:p>
        </w:tc>
      </w:tr>
      <w:tr w:rsidR="00B0565D" w:rsidRPr="00434980" w:rsidTr="008D1416">
        <w:tc>
          <w:tcPr>
            <w:tcW w:w="3042" w:type="dxa"/>
            <w:shd w:val="clear" w:color="auto" w:fill="auto"/>
          </w:tcPr>
          <w:p w:rsidR="00B0565D" w:rsidRPr="00434980" w:rsidRDefault="00B0565D" w:rsidP="008D1416">
            <w:pPr>
              <w:spacing w:line="315" w:lineRule="exact"/>
              <w:ind w:leftChars="50" w:left="316" w:rightChars="50" w:right="105" w:hangingChars="100" w:hanging="211"/>
            </w:pPr>
            <w:r w:rsidRPr="00434980">
              <w:rPr>
                <w:rFonts w:hint="eastAsia"/>
              </w:rPr>
              <w:lastRenderedPageBreak/>
              <w:t>第六條　外國人為世界頂尖大學畢業，取得學士以上學位，受聘僱在我國從事就業服務法第四十六條第一項第一款專門性或技術性工作，除勞動部規定之特定工作外，無須具備一定期間工作經驗。</w:t>
            </w:r>
          </w:p>
          <w:p w:rsidR="00B0565D" w:rsidRPr="00434980" w:rsidRDefault="00B0565D" w:rsidP="008D1416">
            <w:pPr>
              <w:spacing w:line="315" w:lineRule="exact"/>
              <w:ind w:leftChars="150" w:left="316" w:rightChars="50" w:right="105" w:firstLineChars="200" w:firstLine="422"/>
            </w:pPr>
            <w:r w:rsidRPr="00434980">
              <w:rPr>
                <w:rFonts w:hint="eastAsia"/>
              </w:rPr>
              <w:lastRenderedPageBreak/>
              <w:t>前項之世界頂尖大學名單，由中央教育主管機關每年公布。</w:t>
            </w:r>
          </w:p>
        </w:tc>
        <w:tc>
          <w:tcPr>
            <w:tcW w:w="3043" w:type="dxa"/>
            <w:shd w:val="clear" w:color="auto" w:fill="auto"/>
          </w:tcPr>
          <w:p w:rsidR="00B0565D" w:rsidRPr="00434980" w:rsidRDefault="00B0565D" w:rsidP="008D1416">
            <w:pPr>
              <w:spacing w:line="315" w:lineRule="exact"/>
              <w:ind w:leftChars="50" w:left="105" w:rightChars="50" w:right="105"/>
            </w:pPr>
          </w:p>
        </w:tc>
        <w:tc>
          <w:tcPr>
            <w:tcW w:w="3043" w:type="dxa"/>
            <w:shd w:val="clear" w:color="auto" w:fill="auto"/>
          </w:tcPr>
          <w:p w:rsidR="00B0565D" w:rsidRPr="00434980" w:rsidRDefault="00B0565D" w:rsidP="008D1416">
            <w:pPr>
              <w:spacing w:line="315" w:lineRule="exact"/>
              <w:ind w:leftChars="50" w:left="316" w:rightChars="50" w:right="105" w:hangingChars="100" w:hanging="211"/>
            </w:pPr>
            <w:r w:rsidRPr="00434980">
              <w:rPr>
                <w:rFonts w:hint="eastAsia"/>
              </w:rPr>
              <w:t>一、</w:t>
            </w:r>
            <w:r w:rsidRPr="00434980">
              <w:rPr>
                <w:rFonts w:hint="eastAsia"/>
                <w:u w:val="single"/>
              </w:rPr>
              <w:t>本條新增</w:t>
            </w:r>
            <w:r w:rsidRPr="00434980">
              <w:rPr>
                <w:rFonts w:hint="eastAsia"/>
              </w:rPr>
              <w:t>。</w:t>
            </w:r>
          </w:p>
          <w:p w:rsidR="00B0565D" w:rsidRPr="00434980" w:rsidRDefault="00B0565D" w:rsidP="008D1416">
            <w:pPr>
              <w:spacing w:line="315" w:lineRule="exact"/>
              <w:ind w:leftChars="50" w:left="316" w:rightChars="50" w:right="105" w:hangingChars="100" w:hanging="211"/>
            </w:pPr>
            <w:r w:rsidRPr="00434980">
              <w:rPr>
                <w:rFonts w:hint="eastAsia"/>
              </w:rPr>
              <w:t>二、查就業服務法相關規定，外國人取得國內外大學學士學位者，尚須有二年以上工作經驗，始得受聘僱從事該法第四十六條第一項第一款專門性或技術性工作。為吸引外國優秀青年來臺，爰鬆</w:t>
            </w:r>
            <w:r w:rsidRPr="00434980">
              <w:rPr>
                <w:rFonts w:hint="eastAsia"/>
              </w:rPr>
              <w:lastRenderedPageBreak/>
              <w:t>綁世界頂尖大學（例如</w:t>
            </w:r>
            <w:r w:rsidRPr="00434980">
              <w:rPr>
                <w:rFonts w:hint="eastAsia"/>
              </w:rPr>
              <w:t>QS</w:t>
            </w:r>
            <w:r w:rsidRPr="00434980">
              <w:rPr>
                <w:rFonts w:hint="eastAsia"/>
              </w:rPr>
              <w:t>世界大學排名、泰晤士高等教育世界大學排名、美國新聞與世界報導世界大學排名所公布之前五百名大學）畢業生來臺從事專門性或技術性工作之上開限制。</w:t>
            </w:r>
          </w:p>
          <w:p w:rsidR="00B0565D" w:rsidRPr="00434980" w:rsidRDefault="00B0565D" w:rsidP="008D1416">
            <w:pPr>
              <w:spacing w:line="315" w:lineRule="exact"/>
              <w:ind w:leftChars="50" w:left="316" w:rightChars="50" w:right="105" w:hangingChars="100" w:hanging="211"/>
            </w:pPr>
            <w:r w:rsidRPr="00434980">
              <w:rPr>
                <w:rFonts w:hint="eastAsia"/>
              </w:rPr>
              <w:t>三、明定本條第一項之世界頂尖大學名單，由中央教育主管機關每年公布。</w:t>
            </w:r>
          </w:p>
        </w:tc>
      </w:tr>
      <w:tr w:rsidR="00B0565D" w:rsidRPr="00434980" w:rsidTr="008D1416">
        <w:tc>
          <w:tcPr>
            <w:tcW w:w="3042" w:type="dxa"/>
            <w:shd w:val="clear" w:color="auto" w:fill="auto"/>
          </w:tcPr>
          <w:p w:rsidR="00B0565D" w:rsidRPr="00434980" w:rsidRDefault="00B0565D" w:rsidP="008D1416">
            <w:pPr>
              <w:spacing w:line="315" w:lineRule="exact"/>
              <w:ind w:leftChars="50" w:left="316" w:rightChars="50" w:right="105" w:hangingChars="100" w:hanging="211"/>
            </w:pPr>
            <w:r w:rsidRPr="00434980">
              <w:rPr>
                <w:rFonts w:hint="eastAsia"/>
              </w:rPr>
              <w:lastRenderedPageBreak/>
              <w:t>第七條　外國專業人才、外國特定專業人才及外國高級專業人才在我國從事專業工作，有下列情形之一者，不須申請許可：</w:t>
            </w:r>
          </w:p>
          <w:p w:rsidR="00B0565D" w:rsidRPr="00434980" w:rsidRDefault="00B0565D" w:rsidP="008D1416">
            <w:pPr>
              <w:spacing w:line="315" w:lineRule="exact"/>
              <w:ind w:leftChars="150" w:left="527" w:rightChars="50" w:right="105" w:hangingChars="100" w:hanging="211"/>
            </w:pPr>
            <w:r w:rsidRPr="00434980">
              <w:rPr>
                <w:rFonts w:hint="eastAsia"/>
              </w:rPr>
              <w:t>一、受各級政府及其所屬學術研究機關（構）聘請擔任顧問或研究工作。</w:t>
            </w:r>
          </w:p>
          <w:p w:rsidR="00B0565D" w:rsidRPr="00434980" w:rsidRDefault="00B0565D" w:rsidP="008D1416">
            <w:pPr>
              <w:spacing w:line="315" w:lineRule="exact"/>
              <w:ind w:leftChars="150" w:left="527" w:rightChars="50" w:right="105" w:hangingChars="100" w:hanging="211"/>
            </w:pPr>
            <w:r w:rsidRPr="00434980">
              <w:rPr>
                <w:rFonts w:hint="eastAsia"/>
              </w:rPr>
              <w:t>二、受聘僱於公立或已立案之私立大學進行講座、學術研究經教育部認可。</w:t>
            </w:r>
          </w:p>
          <w:p w:rsidR="00B0565D" w:rsidRPr="00434980" w:rsidRDefault="00B0565D" w:rsidP="008D1416">
            <w:pPr>
              <w:spacing w:line="315" w:lineRule="exact"/>
              <w:ind w:leftChars="150" w:left="316" w:rightChars="50" w:right="105" w:firstLineChars="200" w:firstLine="422"/>
            </w:pPr>
            <w:r w:rsidRPr="00434980">
              <w:rPr>
                <w:rFonts w:hint="eastAsia"/>
              </w:rPr>
              <w:t>外國專業人才、外國特定專業人才及外國高級專業人才，其本人、配偶、未成年子女及因身心障礙無法自理生活之成年子女，經許可永久居留者，在我國從事工作，不須向勞動部或教育部申請許可。</w:t>
            </w:r>
          </w:p>
        </w:tc>
        <w:tc>
          <w:tcPr>
            <w:tcW w:w="3043" w:type="dxa"/>
            <w:shd w:val="clear" w:color="auto" w:fill="auto"/>
          </w:tcPr>
          <w:p w:rsidR="00B0565D" w:rsidRPr="00434980" w:rsidRDefault="00B0565D" w:rsidP="008D1416">
            <w:pPr>
              <w:spacing w:line="315" w:lineRule="exact"/>
              <w:ind w:leftChars="50" w:left="105" w:rightChars="50" w:right="105"/>
            </w:pPr>
          </w:p>
        </w:tc>
        <w:tc>
          <w:tcPr>
            <w:tcW w:w="3043" w:type="dxa"/>
            <w:shd w:val="clear" w:color="auto" w:fill="auto"/>
          </w:tcPr>
          <w:p w:rsidR="00B0565D" w:rsidRPr="00434980" w:rsidRDefault="00B0565D" w:rsidP="008D1416">
            <w:pPr>
              <w:spacing w:line="315" w:lineRule="exact"/>
              <w:ind w:leftChars="50" w:left="316" w:rightChars="50" w:right="105" w:hangingChars="100" w:hanging="211"/>
            </w:pPr>
            <w:r w:rsidRPr="00434980">
              <w:rPr>
                <w:rFonts w:hint="eastAsia"/>
              </w:rPr>
              <w:t>一、</w:t>
            </w:r>
            <w:r w:rsidRPr="00434980">
              <w:rPr>
                <w:rFonts w:hint="eastAsia"/>
                <w:u w:val="single"/>
              </w:rPr>
              <w:t>本條新增</w:t>
            </w:r>
            <w:r w:rsidRPr="00434980">
              <w:rPr>
                <w:rFonts w:hint="eastAsia"/>
              </w:rPr>
              <w:t>。</w:t>
            </w:r>
          </w:p>
          <w:p w:rsidR="00B0565D" w:rsidRPr="00434980" w:rsidRDefault="00B0565D" w:rsidP="008D1416">
            <w:pPr>
              <w:spacing w:line="315" w:lineRule="exact"/>
              <w:ind w:leftChars="50" w:left="316" w:rightChars="50" w:right="105" w:hangingChars="100" w:hanging="211"/>
            </w:pPr>
            <w:r w:rsidRPr="00434980">
              <w:rPr>
                <w:rFonts w:hint="eastAsia"/>
              </w:rPr>
              <w:t>二、第一項係參酌就業服務法第四十八條第一項第一款及第三款不須申請工作許可之規定。</w:t>
            </w:r>
          </w:p>
          <w:p w:rsidR="00B0565D" w:rsidRPr="00434980" w:rsidRDefault="00B0565D" w:rsidP="008D1416">
            <w:pPr>
              <w:spacing w:line="315" w:lineRule="exact"/>
              <w:ind w:leftChars="50" w:left="316" w:rightChars="50" w:right="105" w:hangingChars="100" w:hanging="211"/>
            </w:pPr>
            <w:r w:rsidRPr="00434980">
              <w:rPr>
                <w:rFonts w:hint="eastAsia"/>
              </w:rPr>
              <w:t>三、第二項係以就業服務法第五十一條第一項及第二項規定，取得永久居留之外國人受聘僱從事工作，得不經雇主申請，逕向中央主管機關申請工作許可。為提供友善移民環境，爰明定外國專業人才、外國特定專業人才及外國高級專業人才，其本人及依親親屬，經許可永久居留者，無須申請工作許可，以簡化相關手續。</w:t>
            </w:r>
          </w:p>
        </w:tc>
      </w:tr>
      <w:tr w:rsidR="00B0565D" w:rsidRPr="00434980" w:rsidTr="008D1416">
        <w:tc>
          <w:tcPr>
            <w:tcW w:w="3042" w:type="dxa"/>
            <w:shd w:val="clear" w:color="auto" w:fill="auto"/>
          </w:tcPr>
          <w:p w:rsidR="00B0565D" w:rsidRPr="00434980" w:rsidRDefault="00B0565D" w:rsidP="008D1416">
            <w:pPr>
              <w:spacing w:line="315" w:lineRule="exact"/>
              <w:ind w:leftChars="50" w:left="316" w:rightChars="50" w:right="105" w:hangingChars="100" w:hanging="211"/>
            </w:pPr>
            <w:r w:rsidRPr="00434980">
              <w:rPr>
                <w:rFonts w:hint="eastAsia"/>
              </w:rPr>
              <w:t>第</w:t>
            </w:r>
            <w:r w:rsidRPr="00434980">
              <w:rPr>
                <w:rFonts w:hint="eastAsia"/>
                <w:u w:val="single"/>
              </w:rPr>
              <w:t>八</w:t>
            </w:r>
            <w:r w:rsidRPr="00434980">
              <w:rPr>
                <w:rFonts w:hint="eastAsia"/>
              </w:rPr>
              <w:t>條　雇主聘僱從事專業工作之外國特定專業人才，其聘僱許可期間最長為五年，期滿有繼續聘僱之需要者，得申請延期，每次最長為五年。</w:t>
            </w:r>
          </w:p>
          <w:p w:rsidR="00B0565D" w:rsidRPr="00434980" w:rsidRDefault="00B0565D" w:rsidP="008D1416">
            <w:pPr>
              <w:spacing w:line="315" w:lineRule="exact"/>
              <w:ind w:leftChars="150" w:left="316" w:rightChars="50" w:right="105" w:firstLineChars="200" w:firstLine="422"/>
            </w:pPr>
            <w:r w:rsidRPr="00434980">
              <w:rPr>
                <w:rFonts w:hint="eastAsia"/>
              </w:rPr>
              <w:t>前項外國特定專業人才經內政部移民署許可居留者，其外僑居留證之有效期間，自許可之翌日起算，最長為五年；期滿有繼續居留之必要者，得於居留期限屆滿前，向內政部移民署申請延</w:t>
            </w:r>
            <w:r w:rsidRPr="00434980">
              <w:rPr>
                <w:rFonts w:hint="eastAsia"/>
              </w:rPr>
              <w:lastRenderedPageBreak/>
              <w:t>期，每次最長為五年。該外國特定專業人才之配偶、未</w:t>
            </w:r>
            <w:r w:rsidRPr="00434980">
              <w:rPr>
                <w:rFonts w:hint="eastAsia"/>
                <w:u w:val="single"/>
              </w:rPr>
              <w:t>成年</w:t>
            </w:r>
            <w:r w:rsidRPr="00434980">
              <w:rPr>
                <w:rFonts w:hint="eastAsia"/>
              </w:rPr>
              <w:t>子女及因身心障礙無法自理生活之</w:t>
            </w:r>
            <w:r w:rsidRPr="00434980">
              <w:rPr>
                <w:rFonts w:hint="eastAsia"/>
                <w:u w:val="single"/>
              </w:rPr>
              <w:t>成年</w:t>
            </w:r>
            <w:r w:rsidRPr="00434980">
              <w:rPr>
                <w:rFonts w:hint="eastAsia"/>
              </w:rPr>
              <w:t>子女，經內政部移民署許可居留者，其外僑居留證之有效期間及延期期限，亦同。</w:t>
            </w:r>
          </w:p>
        </w:tc>
        <w:tc>
          <w:tcPr>
            <w:tcW w:w="3043" w:type="dxa"/>
            <w:shd w:val="clear" w:color="auto" w:fill="auto"/>
          </w:tcPr>
          <w:p w:rsidR="00B0565D" w:rsidRPr="00434980" w:rsidRDefault="00B0565D" w:rsidP="008D1416">
            <w:pPr>
              <w:spacing w:line="315" w:lineRule="exact"/>
              <w:ind w:leftChars="50" w:left="105" w:rightChars="50" w:right="105"/>
            </w:pPr>
            <w:r w:rsidRPr="00434980">
              <w:rPr>
                <w:rFonts w:hint="eastAsia"/>
              </w:rPr>
              <w:lastRenderedPageBreak/>
              <w:t>（現行一百十年一月二十七日修正公布條文）</w:t>
            </w:r>
          </w:p>
          <w:p w:rsidR="00B0565D" w:rsidRPr="00434980" w:rsidRDefault="00B0565D" w:rsidP="008D1416">
            <w:pPr>
              <w:spacing w:line="315" w:lineRule="exact"/>
              <w:ind w:leftChars="50" w:left="316" w:rightChars="50" w:right="105" w:hangingChars="100" w:hanging="211"/>
            </w:pPr>
            <w:r w:rsidRPr="00434980">
              <w:rPr>
                <w:rFonts w:hint="eastAsia"/>
              </w:rPr>
              <w:t>第七條　雇主聘僱從事專業工作之外國特定專業人才，其聘僱許可期間最長為五年，期滿有繼續聘僱之需要者，得申請延期，每次最長為五年</w:t>
            </w:r>
            <w:r w:rsidRPr="00434980">
              <w:rPr>
                <w:rFonts w:hint="eastAsia"/>
                <w:u w:val="single"/>
              </w:rPr>
              <w:t>，不受就業服務法第五十二條第一項規定之限制</w:t>
            </w:r>
            <w:r w:rsidRPr="00434980">
              <w:rPr>
                <w:rFonts w:hint="eastAsia"/>
              </w:rPr>
              <w:t>。</w:t>
            </w:r>
          </w:p>
          <w:p w:rsidR="00B0565D" w:rsidRPr="00434980" w:rsidRDefault="00B0565D" w:rsidP="008D1416">
            <w:pPr>
              <w:spacing w:line="315" w:lineRule="exact"/>
              <w:ind w:leftChars="150" w:left="316" w:rightChars="50" w:right="105" w:firstLineChars="200" w:firstLine="422"/>
            </w:pPr>
            <w:r w:rsidRPr="00434980">
              <w:rPr>
                <w:rFonts w:hint="eastAsia"/>
              </w:rPr>
              <w:t>前項外國特定專業人才經內政部移民署許可居留者，其外僑居留證之有效期間，自許可之翌日起算，最長</w:t>
            </w:r>
            <w:r w:rsidRPr="00434980">
              <w:rPr>
                <w:rFonts w:hint="eastAsia"/>
              </w:rPr>
              <w:lastRenderedPageBreak/>
              <w:t>為五年；期滿有繼續居留之必要者，得於居留期限屆滿前，向內政部移民署申請延期，每次最長為五年</w:t>
            </w:r>
            <w:r w:rsidRPr="00434980">
              <w:rPr>
                <w:rFonts w:hint="eastAsia"/>
                <w:u w:val="single"/>
              </w:rPr>
              <w:t>，不受入出國及移民法第二十二條第三項及第三十一條第二項規定之限制</w:t>
            </w:r>
            <w:r w:rsidRPr="00434980">
              <w:rPr>
                <w:rFonts w:hint="eastAsia"/>
              </w:rPr>
              <w:t>。該外國特定專業人才之配偶、未滿十八歲子女及其滿十八歲因身心障礙無法自理生活之子女，經內政部移民署許可居留者，其外僑居留證之有效期間及延期期限，亦同。</w:t>
            </w:r>
          </w:p>
        </w:tc>
        <w:tc>
          <w:tcPr>
            <w:tcW w:w="3043" w:type="dxa"/>
            <w:shd w:val="clear" w:color="auto" w:fill="auto"/>
          </w:tcPr>
          <w:p w:rsidR="00B0565D" w:rsidRPr="00434980" w:rsidRDefault="00B0565D" w:rsidP="008D1416">
            <w:pPr>
              <w:spacing w:line="315" w:lineRule="exact"/>
              <w:ind w:leftChars="50" w:left="316" w:rightChars="50" w:right="105" w:hangingChars="100" w:hanging="211"/>
            </w:pPr>
            <w:r w:rsidRPr="00434980">
              <w:rPr>
                <w:rFonts w:hint="eastAsia"/>
              </w:rPr>
              <w:lastRenderedPageBreak/>
              <w:t>一、條次變更。</w:t>
            </w:r>
          </w:p>
          <w:p w:rsidR="00B0565D" w:rsidRPr="00434980" w:rsidRDefault="00B0565D" w:rsidP="008D1416">
            <w:pPr>
              <w:spacing w:line="315" w:lineRule="exact"/>
              <w:ind w:leftChars="50" w:left="316" w:rightChars="50" w:right="105" w:hangingChars="100" w:hanging="211"/>
            </w:pPr>
            <w:r w:rsidRPr="00434980">
              <w:rPr>
                <w:rFonts w:hint="eastAsia"/>
              </w:rPr>
              <w:t>二、修正第一項，以本法係就業服務法之特別法，應優先適用，其不受就業服務法限制為當然之理，無須規定，爰將現行不受就業服務法限制規定刪除。</w:t>
            </w:r>
          </w:p>
          <w:p w:rsidR="00B0565D" w:rsidRPr="00434980" w:rsidRDefault="00B0565D" w:rsidP="008D1416">
            <w:pPr>
              <w:spacing w:line="315" w:lineRule="exact"/>
              <w:ind w:leftChars="50" w:left="316" w:rightChars="50" w:right="105" w:hangingChars="100" w:hanging="211"/>
            </w:pPr>
            <w:r w:rsidRPr="00434980">
              <w:rPr>
                <w:rFonts w:hint="eastAsia"/>
              </w:rPr>
              <w:t>三、以本法所定成年年齡係依我國民法之規定，從而現行條文第二項後段有關外國特定專業人才之子女年齡規定，係配合一百十年一月十三日修正公布之民法第十二條</w:t>
            </w:r>
            <w:r w:rsidRPr="00434980">
              <w:rPr>
                <w:rFonts w:hint="eastAsia"/>
              </w:rPr>
              <w:lastRenderedPageBreak/>
              <w:t>將成年年齡由二十歲調降為十八歲，且為避免外國人成年年齡究係依其本國法律或我國法律之爭議，而將原定「未成年」及「滿二十歲以上」修正為「未滿十八歲」及「滿十八歲」。考量上開民法修正條文係自一百十二年一月一日施行，而本法本次係全案修正，如本次修正條文施行日期在上開民法修正條文施行日前，則在一百十二年一月一日前，所定「十八歲」與本條係規定「成年」年齡之意旨不合，恐致後續執行產生疑義，爰修正第二項，將「未滿十八歲」及「滿十八歲」修正為「未成年」及「成年」，並酌作文字修正。另以本法係入出國及移民法之特別法，應優先適用，其不受入出國及移民法限制為當然之理，無須規定，爰將現行不受入出國及移民法限制規定刪除。</w:t>
            </w:r>
          </w:p>
        </w:tc>
      </w:tr>
      <w:tr w:rsidR="00B0565D" w:rsidRPr="00434980" w:rsidTr="008D1416">
        <w:tc>
          <w:tcPr>
            <w:tcW w:w="3042" w:type="dxa"/>
            <w:shd w:val="clear" w:color="auto" w:fill="auto"/>
          </w:tcPr>
          <w:p w:rsidR="00B0565D" w:rsidRPr="00434980" w:rsidRDefault="00B0565D" w:rsidP="008D1416">
            <w:pPr>
              <w:spacing w:line="315" w:lineRule="exact"/>
              <w:ind w:leftChars="50" w:left="316" w:rightChars="50" w:right="105" w:hangingChars="100" w:hanging="211"/>
            </w:pPr>
            <w:r w:rsidRPr="00434980">
              <w:rPr>
                <w:rFonts w:hint="eastAsia"/>
              </w:rPr>
              <w:lastRenderedPageBreak/>
              <w:t>第</w:t>
            </w:r>
            <w:r w:rsidRPr="00434980">
              <w:rPr>
                <w:rFonts w:hint="eastAsia"/>
                <w:u w:val="single"/>
              </w:rPr>
              <w:t>九</w:t>
            </w:r>
            <w:r w:rsidRPr="00434980">
              <w:rPr>
                <w:rFonts w:hint="eastAsia"/>
              </w:rPr>
              <w:t>條　外國特定專業人才擬在我國從事專業工作者，得</w:t>
            </w:r>
            <w:r w:rsidRPr="00434980">
              <w:rPr>
                <w:rFonts w:hint="eastAsia"/>
                <w:u w:val="single"/>
              </w:rPr>
              <w:t>逕</w:t>
            </w:r>
            <w:r w:rsidRPr="00434980">
              <w:rPr>
                <w:rFonts w:hint="eastAsia"/>
              </w:rPr>
              <w:t>向內政部移民署申請核發具工作許可、居留簽證、外僑居留證及重入國許可四證合一之就業金卡。內政部移民署許可核發就業金卡前，應會同勞動部及外交部審查。</w:t>
            </w:r>
            <w:r w:rsidRPr="00434980">
              <w:rPr>
                <w:rFonts w:hint="eastAsia"/>
                <w:u w:val="single"/>
              </w:rPr>
              <w:t>但已入國之外國特定專業人才申請就業金卡時得免申請居留簽證</w:t>
            </w:r>
            <w:r w:rsidRPr="00434980">
              <w:rPr>
                <w:rFonts w:hint="eastAsia"/>
              </w:rPr>
              <w:t>。</w:t>
            </w:r>
          </w:p>
          <w:p w:rsidR="00B0565D" w:rsidRPr="00434980" w:rsidRDefault="00B0565D" w:rsidP="008D1416">
            <w:pPr>
              <w:spacing w:line="315" w:lineRule="exact"/>
              <w:ind w:leftChars="150" w:left="316" w:rightChars="50" w:right="105" w:firstLineChars="200" w:firstLine="422"/>
            </w:pPr>
            <w:r w:rsidRPr="00434980">
              <w:rPr>
                <w:rFonts w:hint="eastAsia"/>
              </w:rPr>
              <w:t>前項就業金卡有效期間為一年至三年；符合一定條件者，得於有效期間屆滿前</w:t>
            </w:r>
            <w:r w:rsidRPr="00434980">
              <w:rPr>
                <w:rFonts w:hint="eastAsia"/>
                <w:u w:val="single"/>
              </w:rPr>
              <w:t>申請延期，每次最長為三年</w:t>
            </w:r>
            <w:r w:rsidRPr="00434980">
              <w:rPr>
                <w:rFonts w:hint="eastAsia"/>
              </w:rPr>
              <w:t>。</w:t>
            </w:r>
          </w:p>
          <w:p w:rsidR="00B0565D" w:rsidRPr="00434980" w:rsidRDefault="00B0565D" w:rsidP="008D1416">
            <w:pPr>
              <w:spacing w:line="315" w:lineRule="exact"/>
              <w:ind w:leftChars="150" w:left="316" w:rightChars="50" w:right="105" w:firstLineChars="200" w:firstLine="422"/>
            </w:pPr>
            <w:r w:rsidRPr="00434980">
              <w:rPr>
                <w:rFonts w:hint="eastAsia"/>
              </w:rPr>
              <w:t>前二項就業金卡之申請</w:t>
            </w:r>
            <w:r w:rsidRPr="00434980">
              <w:rPr>
                <w:rFonts w:hint="eastAsia"/>
              </w:rPr>
              <w:lastRenderedPageBreak/>
              <w:t>程序、審查、</w:t>
            </w:r>
            <w:r w:rsidRPr="00434980">
              <w:rPr>
                <w:rFonts w:hint="eastAsia"/>
                <w:u w:val="single"/>
              </w:rPr>
              <w:t>延期</w:t>
            </w:r>
            <w:r w:rsidRPr="00434980">
              <w:rPr>
                <w:rFonts w:hint="eastAsia"/>
              </w:rPr>
              <w:t>之一定條件及其他相關事項之辦法，由內政部會商勞動部及外交部定之。</w:t>
            </w:r>
          </w:p>
          <w:p w:rsidR="00B0565D" w:rsidRPr="00434980" w:rsidRDefault="00B0565D" w:rsidP="008D1416">
            <w:pPr>
              <w:spacing w:line="315" w:lineRule="exact"/>
              <w:ind w:leftChars="150" w:left="316" w:rightChars="50" w:right="105" w:firstLineChars="200" w:firstLine="422"/>
            </w:pPr>
            <w:r w:rsidRPr="00434980">
              <w:rPr>
                <w:rFonts w:hint="eastAsia"/>
              </w:rPr>
              <w:t>依第一項</w:t>
            </w:r>
            <w:r w:rsidRPr="00434980">
              <w:rPr>
                <w:rFonts w:hint="eastAsia"/>
                <w:u w:val="single"/>
              </w:rPr>
              <w:t>申請就業金卡</w:t>
            </w:r>
            <w:r w:rsidRPr="00434980">
              <w:rPr>
                <w:rFonts w:hint="eastAsia"/>
              </w:rPr>
              <w:t>或第二項申請</w:t>
            </w:r>
            <w:r w:rsidRPr="00434980">
              <w:rPr>
                <w:rFonts w:hint="eastAsia"/>
                <w:u w:val="single"/>
              </w:rPr>
              <w:t>延期</w:t>
            </w:r>
            <w:r w:rsidRPr="00434980">
              <w:rPr>
                <w:rFonts w:hint="eastAsia"/>
              </w:rPr>
              <w:t>者，由內政部移民署收取規費；其收費標準，由內政部會商勞動部及外交部定之。</w:t>
            </w:r>
          </w:p>
        </w:tc>
        <w:tc>
          <w:tcPr>
            <w:tcW w:w="3043" w:type="dxa"/>
            <w:shd w:val="clear" w:color="auto" w:fill="auto"/>
          </w:tcPr>
          <w:p w:rsidR="00B0565D" w:rsidRPr="00434980" w:rsidRDefault="00B0565D" w:rsidP="008D1416">
            <w:pPr>
              <w:spacing w:line="315" w:lineRule="exact"/>
              <w:ind w:leftChars="50" w:left="316" w:rightChars="50" w:right="105" w:hangingChars="100" w:hanging="211"/>
            </w:pPr>
            <w:r w:rsidRPr="00434980">
              <w:rPr>
                <w:rFonts w:hint="eastAsia"/>
              </w:rPr>
              <w:lastRenderedPageBreak/>
              <w:t>第八條　外國特定專業人才擬在我國從事專業工作者，得向內政部移民署申請核發具工作許可、居留簽證、外僑居留證及重入國許可四證合一之就業金卡。內政部移民署許可核發就業金卡前，應會同勞動部及外交部審查，</w:t>
            </w:r>
            <w:r w:rsidRPr="00434980">
              <w:rPr>
                <w:rFonts w:hint="eastAsia"/>
                <w:u w:val="single"/>
              </w:rPr>
              <w:t>不受就業服務法第四十三條及第五十三條第一項規定之限制</w:t>
            </w:r>
            <w:r w:rsidRPr="00434980">
              <w:rPr>
                <w:rFonts w:hint="eastAsia"/>
              </w:rPr>
              <w:t>。</w:t>
            </w:r>
          </w:p>
          <w:p w:rsidR="00B0565D" w:rsidRPr="00434980" w:rsidRDefault="00B0565D" w:rsidP="008D1416">
            <w:pPr>
              <w:spacing w:line="315" w:lineRule="exact"/>
              <w:ind w:leftChars="150" w:left="316" w:rightChars="50" w:right="105" w:firstLineChars="200" w:firstLine="422"/>
            </w:pPr>
            <w:r w:rsidRPr="00434980">
              <w:rPr>
                <w:rFonts w:hint="eastAsia"/>
              </w:rPr>
              <w:t>前項就業金卡有效期間為一年至三年；符合一定條件者，得於有效期間屆滿前重新申請。</w:t>
            </w:r>
          </w:p>
          <w:p w:rsidR="00B0565D" w:rsidRPr="00434980" w:rsidRDefault="00B0565D" w:rsidP="008D1416">
            <w:pPr>
              <w:spacing w:line="315" w:lineRule="exact"/>
              <w:ind w:leftChars="150" w:left="316" w:rightChars="50" w:right="105" w:firstLineChars="200" w:firstLine="422"/>
            </w:pPr>
            <w:r w:rsidRPr="00434980">
              <w:rPr>
                <w:rFonts w:hint="eastAsia"/>
              </w:rPr>
              <w:t>前二項就業金卡之申請程序、審查、重新申請之一</w:t>
            </w:r>
            <w:r w:rsidRPr="00434980">
              <w:rPr>
                <w:rFonts w:hint="eastAsia"/>
              </w:rPr>
              <w:lastRenderedPageBreak/>
              <w:t>定條件及其他相關事項之辦法，由內政部會商勞動部及外交部定之。</w:t>
            </w:r>
          </w:p>
          <w:p w:rsidR="00B0565D" w:rsidRPr="00434980" w:rsidRDefault="00B0565D" w:rsidP="008D1416">
            <w:pPr>
              <w:spacing w:line="315" w:lineRule="exact"/>
              <w:ind w:leftChars="150" w:left="316" w:rightChars="50" w:right="105" w:firstLineChars="200" w:firstLine="422"/>
            </w:pPr>
            <w:r w:rsidRPr="00434980">
              <w:rPr>
                <w:rFonts w:hint="eastAsia"/>
              </w:rPr>
              <w:t>依第一項或第二項申請</w:t>
            </w:r>
            <w:r w:rsidRPr="00434980">
              <w:rPr>
                <w:rFonts w:hint="eastAsia"/>
                <w:u w:val="single"/>
              </w:rPr>
              <w:t>就業金卡</w:t>
            </w:r>
            <w:r w:rsidRPr="00434980">
              <w:rPr>
                <w:rFonts w:hint="eastAsia"/>
              </w:rPr>
              <w:t>者，由內政部移民署收取規費；其收費標準，由內政部會商勞動部及外交部定之。</w:t>
            </w:r>
          </w:p>
        </w:tc>
        <w:tc>
          <w:tcPr>
            <w:tcW w:w="3043" w:type="dxa"/>
            <w:shd w:val="clear" w:color="auto" w:fill="auto"/>
          </w:tcPr>
          <w:p w:rsidR="00B0565D" w:rsidRPr="00434980" w:rsidRDefault="00B0565D" w:rsidP="008D1416">
            <w:pPr>
              <w:spacing w:line="315" w:lineRule="exact"/>
              <w:ind w:leftChars="50" w:left="316" w:rightChars="50" w:right="105" w:hangingChars="100" w:hanging="211"/>
            </w:pPr>
            <w:r w:rsidRPr="00434980">
              <w:rPr>
                <w:rFonts w:hint="eastAsia"/>
              </w:rPr>
              <w:lastRenderedPageBreak/>
              <w:t>一、條次變更。</w:t>
            </w:r>
          </w:p>
          <w:p w:rsidR="00B0565D" w:rsidRPr="00434980" w:rsidRDefault="00B0565D" w:rsidP="008D1416">
            <w:pPr>
              <w:spacing w:line="315" w:lineRule="exact"/>
              <w:ind w:leftChars="50" w:left="316" w:rightChars="50" w:right="105" w:hangingChars="100" w:hanging="211"/>
            </w:pPr>
            <w:r w:rsidRPr="00434980">
              <w:rPr>
                <w:rFonts w:hint="eastAsia"/>
              </w:rPr>
              <w:t>二、修正第一項，為簡化外國專業人才來臺工作居留申辦手續，爰修正第一項增列但書規定，針對已入國之外國特定專業人才（包含以免簽或持停留簽證入國者），申請就業金卡時得免申請居留簽證。另以本法係就業服務法之特別法，應優先適用，其不受就業服務法限制為當然之理，無須規定，爰將現行不受就業服務法限制規定刪除。</w:t>
            </w:r>
          </w:p>
          <w:p w:rsidR="00B0565D" w:rsidRPr="00434980" w:rsidRDefault="00B0565D" w:rsidP="008D1416">
            <w:pPr>
              <w:spacing w:line="315" w:lineRule="exact"/>
              <w:ind w:leftChars="50" w:left="316" w:rightChars="50" w:right="105" w:hangingChars="100" w:hanging="211"/>
            </w:pPr>
            <w:r w:rsidRPr="00434980">
              <w:rPr>
                <w:rFonts w:hint="eastAsia"/>
              </w:rPr>
              <w:t>三、修正第二項，鑒於本項係規範就業金卡之有效期間，又依入出國及移民法規定，</w:t>
            </w:r>
            <w:r w:rsidRPr="00434980">
              <w:rPr>
                <w:rFonts w:hint="eastAsia"/>
              </w:rPr>
              <w:lastRenderedPageBreak/>
              <w:t>效期屆滿前以申請延期方式辦理，並明定每次延期最長為三年，爰修正之。</w:t>
            </w:r>
          </w:p>
          <w:p w:rsidR="00B0565D" w:rsidRPr="00434980" w:rsidRDefault="00B0565D" w:rsidP="008D1416">
            <w:pPr>
              <w:spacing w:line="315" w:lineRule="exact"/>
              <w:ind w:leftChars="50" w:left="316" w:rightChars="50" w:right="105" w:hangingChars="100" w:hanging="211"/>
            </w:pPr>
            <w:r w:rsidRPr="00434980">
              <w:rPr>
                <w:rFonts w:hint="eastAsia"/>
              </w:rPr>
              <w:t>四、修正第三項係配合第二項之修正，將授權事項之重新申請修正為申請延期。</w:t>
            </w:r>
          </w:p>
          <w:p w:rsidR="00B0565D" w:rsidRPr="00434980" w:rsidRDefault="00B0565D" w:rsidP="008D1416">
            <w:pPr>
              <w:spacing w:line="315" w:lineRule="exact"/>
              <w:ind w:leftChars="50" w:left="316" w:rightChars="50" w:right="105" w:hangingChars="100" w:hanging="211"/>
            </w:pPr>
            <w:r w:rsidRPr="00434980">
              <w:rPr>
                <w:rFonts w:hint="eastAsia"/>
              </w:rPr>
              <w:t>五、修正第四項，配合第二項之修正，酌作文字修正。</w:t>
            </w:r>
          </w:p>
        </w:tc>
      </w:tr>
      <w:tr w:rsidR="00B0565D" w:rsidRPr="00434980" w:rsidTr="008D1416">
        <w:tc>
          <w:tcPr>
            <w:tcW w:w="3042" w:type="dxa"/>
            <w:shd w:val="clear" w:color="auto" w:fill="auto"/>
          </w:tcPr>
          <w:p w:rsidR="00B0565D" w:rsidRPr="00434980" w:rsidRDefault="00B0565D" w:rsidP="008D1416">
            <w:pPr>
              <w:spacing w:line="315" w:lineRule="exact"/>
              <w:ind w:leftChars="50" w:left="316" w:rightChars="50" w:right="105" w:hangingChars="100" w:hanging="211"/>
            </w:pPr>
            <w:r w:rsidRPr="00434980">
              <w:rPr>
                <w:rFonts w:hint="eastAsia"/>
              </w:rPr>
              <w:lastRenderedPageBreak/>
              <w:t>第十條　外國專業人才為藝術工作者，得不經雇主申請，逕向勞動部申請許可，在我國從事藝術工作；其許可期間最長為三年，必要時得申請延期，每次最長為三年。</w:t>
            </w:r>
          </w:p>
          <w:p w:rsidR="00B0565D" w:rsidRPr="00434980" w:rsidRDefault="00B0565D" w:rsidP="008D1416">
            <w:pPr>
              <w:spacing w:line="315" w:lineRule="exact"/>
              <w:ind w:leftChars="150" w:left="316" w:rightChars="50" w:right="105" w:firstLineChars="200" w:firstLine="422"/>
            </w:pPr>
            <w:r w:rsidRPr="00434980">
              <w:rPr>
                <w:rFonts w:hint="eastAsia"/>
              </w:rPr>
              <w:t>前項申請之工作資格、審查基準、申請許可、廢止許可、聘僱管理及其他相關事項之辦法，由勞動部會商文化部定之。</w:t>
            </w:r>
          </w:p>
        </w:tc>
        <w:tc>
          <w:tcPr>
            <w:tcW w:w="3043" w:type="dxa"/>
            <w:shd w:val="clear" w:color="auto" w:fill="auto"/>
          </w:tcPr>
          <w:p w:rsidR="00B0565D" w:rsidRPr="00434980" w:rsidRDefault="00B0565D" w:rsidP="008D1416">
            <w:pPr>
              <w:spacing w:line="315" w:lineRule="exact"/>
              <w:ind w:leftChars="50" w:left="316" w:rightChars="50" w:right="105" w:hangingChars="100" w:hanging="211"/>
            </w:pPr>
            <w:r w:rsidRPr="00434980">
              <w:rPr>
                <w:rFonts w:hint="eastAsia"/>
              </w:rPr>
              <w:t>第十條　外國專業人才為藝術工作者，得不經雇主申請，逕向勞動部申請許可，在我國從事藝術工作</w:t>
            </w:r>
            <w:r w:rsidRPr="00434980">
              <w:rPr>
                <w:rFonts w:hint="eastAsia"/>
                <w:u w:val="single"/>
              </w:rPr>
              <w:t>，不受就業服務法第四十三條規定之限制</w:t>
            </w:r>
            <w:r w:rsidRPr="00434980">
              <w:rPr>
                <w:rFonts w:hint="eastAsia"/>
              </w:rPr>
              <w:t>；其許可期間最長為三年，必要時得申請延期，每次最長為三年。</w:t>
            </w:r>
          </w:p>
          <w:p w:rsidR="00B0565D" w:rsidRPr="00434980" w:rsidRDefault="00B0565D" w:rsidP="008D1416">
            <w:pPr>
              <w:spacing w:line="315" w:lineRule="exact"/>
              <w:ind w:leftChars="150" w:left="316" w:rightChars="50" w:right="105" w:firstLineChars="200" w:firstLine="422"/>
            </w:pPr>
            <w:r w:rsidRPr="00434980">
              <w:rPr>
                <w:rFonts w:hint="eastAsia"/>
              </w:rPr>
              <w:t>前項申請之工作資格、審查基準、申請許可、廢止許可、聘僱管理及其他相關事項之辦法，由勞動部會商文化部定之。</w:t>
            </w:r>
          </w:p>
        </w:tc>
        <w:tc>
          <w:tcPr>
            <w:tcW w:w="3043" w:type="dxa"/>
            <w:shd w:val="clear" w:color="auto" w:fill="auto"/>
          </w:tcPr>
          <w:p w:rsidR="00B0565D" w:rsidRPr="00434980" w:rsidRDefault="00B0565D" w:rsidP="008D1416">
            <w:pPr>
              <w:spacing w:line="315" w:lineRule="exact"/>
              <w:ind w:leftChars="50" w:left="316" w:rightChars="50" w:right="105" w:hangingChars="100" w:hanging="211"/>
            </w:pPr>
            <w:r w:rsidRPr="00434980">
              <w:rPr>
                <w:rFonts w:hint="eastAsia"/>
              </w:rPr>
              <w:t>一、修正第一項，以本法係就業服務法之特別法，應優先適用，其不受就業服務法限制為當然之理，無須規定，爰將現行不受就業服務法限制規定刪除。</w:t>
            </w:r>
          </w:p>
          <w:p w:rsidR="00B0565D" w:rsidRPr="00434980" w:rsidRDefault="00B0565D" w:rsidP="008D1416">
            <w:pPr>
              <w:spacing w:line="315" w:lineRule="exact"/>
              <w:ind w:leftChars="50" w:left="316" w:rightChars="50" w:right="105" w:hangingChars="100" w:hanging="211"/>
            </w:pPr>
            <w:r w:rsidRPr="00434980">
              <w:rPr>
                <w:rFonts w:hint="eastAsia"/>
              </w:rPr>
              <w:t>二、第二項未修正。</w:t>
            </w:r>
          </w:p>
        </w:tc>
      </w:tr>
      <w:tr w:rsidR="00B0565D" w:rsidRPr="00434980" w:rsidTr="008D1416">
        <w:tc>
          <w:tcPr>
            <w:tcW w:w="3042" w:type="dxa"/>
            <w:shd w:val="clear" w:color="auto" w:fill="auto"/>
          </w:tcPr>
          <w:p w:rsidR="00B0565D" w:rsidRPr="00434980" w:rsidRDefault="00B0565D" w:rsidP="008D1416">
            <w:pPr>
              <w:spacing w:line="315" w:lineRule="exact"/>
              <w:ind w:leftChars="50" w:left="316" w:rightChars="50" w:right="105" w:hangingChars="100" w:hanging="211"/>
            </w:pPr>
            <w:r w:rsidRPr="00434980">
              <w:rPr>
                <w:rFonts w:hint="eastAsia"/>
              </w:rPr>
              <w:t>第</w:t>
            </w:r>
            <w:r w:rsidRPr="00434980">
              <w:rPr>
                <w:rFonts w:hint="eastAsia"/>
                <w:u w:val="single"/>
              </w:rPr>
              <w:t>十一</w:t>
            </w:r>
            <w:r w:rsidRPr="00434980">
              <w:rPr>
                <w:rFonts w:hint="eastAsia"/>
              </w:rPr>
              <w:t>條　外國專業人才擬在我國從事專業工作，須長期尋職者，得向駐外館處申請核發三個月有效期限、多次入國、停留期限六個月之停留簽證，總停留期限最長為六個月。</w:t>
            </w:r>
          </w:p>
          <w:p w:rsidR="00B0565D" w:rsidRPr="00434980" w:rsidRDefault="00B0565D" w:rsidP="008D1416">
            <w:pPr>
              <w:spacing w:line="315" w:lineRule="exact"/>
              <w:ind w:leftChars="150" w:left="316" w:rightChars="50" w:right="105" w:firstLineChars="200" w:firstLine="422"/>
            </w:pPr>
            <w:r w:rsidRPr="00434980">
              <w:rPr>
                <w:rFonts w:hint="eastAsia"/>
              </w:rPr>
              <w:t>依前項規定取得停留簽證者，自總停留期限屆滿之日起三年內，不得再依該項規定申請核發停留簽證。</w:t>
            </w:r>
          </w:p>
          <w:p w:rsidR="00B0565D" w:rsidRPr="00434980" w:rsidRDefault="00B0565D" w:rsidP="008D1416">
            <w:pPr>
              <w:spacing w:line="315" w:lineRule="exact"/>
              <w:ind w:leftChars="150" w:left="316" w:rightChars="50" w:right="105" w:firstLineChars="200" w:firstLine="422"/>
            </w:pPr>
            <w:r w:rsidRPr="00434980">
              <w:rPr>
                <w:rFonts w:hint="eastAsia"/>
              </w:rPr>
              <w:t>依第一項規定核發停留簽證之人數，由外交部會同內政部並會商主管機關及中央目的事業主管機關，視人才需求及申請狀況每年公告之。</w:t>
            </w:r>
          </w:p>
          <w:p w:rsidR="00B0565D" w:rsidRPr="00434980" w:rsidRDefault="00B0565D" w:rsidP="008D1416">
            <w:pPr>
              <w:spacing w:line="315" w:lineRule="exact"/>
              <w:ind w:leftChars="150" w:left="316" w:rightChars="50" w:right="105" w:firstLineChars="200" w:firstLine="422"/>
            </w:pPr>
            <w:r w:rsidRPr="00434980">
              <w:rPr>
                <w:rFonts w:hint="eastAsia"/>
              </w:rPr>
              <w:t>第一項申請之條件、程序、審查及其他相關事項之辦法，由外交部會同內政部</w:t>
            </w:r>
            <w:r w:rsidRPr="00434980">
              <w:rPr>
                <w:rFonts w:hint="eastAsia"/>
              </w:rPr>
              <w:lastRenderedPageBreak/>
              <w:t>並會商中央目的事業主管機關，視人才需求定之。</w:t>
            </w:r>
          </w:p>
        </w:tc>
        <w:tc>
          <w:tcPr>
            <w:tcW w:w="3043" w:type="dxa"/>
            <w:shd w:val="clear" w:color="auto" w:fill="auto"/>
          </w:tcPr>
          <w:p w:rsidR="00B0565D" w:rsidRPr="00434980" w:rsidRDefault="00B0565D" w:rsidP="008D1416">
            <w:pPr>
              <w:spacing w:line="315" w:lineRule="exact"/>
              <w:ind w:leftChars="50" w:left="316" w:rightChars="50" w:right="105" w:hangingChars="100" w:hanging="211"/>
            </w:pPr>
            <w:r w:rsidRPr="00434980">
              <w:rPr>
                <w:rFonts w:hint="eastAsia"/>
              </w:rPr>
              <w:lastRenderedPageBreak/>
              <w:t>第十九條　外國專業人才擬在我國從事專業工作，須長期尋職者，得向駐外館處申請核發三個月有效期限、多次入國、停留期限六個月之停留簽證，總停留期限最長為六個月。</w:t>
            </w:r>
          </w:p>
          <w:p w:rsidR="00B0565D" w:rsidRPr="00434980" w:rsidRDefault="00B0565D" w:rsidP="008D1416">
            <w:pPr>
              <w:spacing w:line="315" w:lineRule="exact"/>
              <w:ind w:leftChars="150" w:left="316" w:rightChars="50" w:right="105" w:firstLineChars="200" w:firstLine="422"/>
            </w:pPr>
            <w:r w:rsidRPr="00434980">
              <w:rPr>
                <w:rFonts w:hint="eastAsia"/>
              </w:rPr>
              <w:t>依前項規定取得停留簽證者，自總停留期限屆滿之日起三年內，不得再依該項規定申請核發停留簽證。</w:t>
            </w:r>
          </w:p>
          <w:p w:rsidR="00B0565D" w:rsidRPr="00434980" w:rsidRDefault="00B0565D" w:rsidP="008D1416">
            <w:pPr>
              <w:spacing w:line="315" w:lineRule="exact"/>
              <w:ind w:leftChars="150" w:left="316" w:rightChars="50" w:right="105" w:firstLineChars="200" w:firstLine="422"/>
            </w:pPr>
            <w:r w:rsidRPr="00434980">
              <w:rPr>
                <w:rFonts w:hint="eastAsia"/>
              </w:rPr>
              <w:t>依第一項規定核發停留簽證之人數，由外交部會同內政部並會商主管機關及中央目的事業主管機關，視人才需求及申請狀況每年公告之。</w:t>
            </w:r>
          </w:p>
          <w:p w:rsidR="00B0565D" w:rsidRPr="00434980" w:rsidRDefault="00B0565D" w:rsidP="008D1416">
            <w:pPr>
              <w:spacing w:line="315" w:lineRule="exact"/>
              <w:ind w:leftChars="150" w:left="316" w:rightChars="50" w:right="105" w:firstLineChars="200" w:firstLine="422"/>
            </w:pPr>
            <w:r w:rsidRPr="00434980">
              <w:rPr>
                <w:rFonts w:hint="eastAsia"/>
              </w:rPr>
              <w:t>第一項申請之條件、程序、審查及其他相關事項之辦法，由外交部會同內政部</w:t>
            </w:r>
            <w:r w:rsidRPr="00434980">
              <w:rPr>
                <w:rFonts w:hint="eastAsia"/>
              </w:rPr>
              <w:lastRenderedPageBreak/>
              <w:t>並會商中央目的事業主管機關，視人才需求定之。</w:t>
            </w:r>
          </w:p>
        </w:tc>
        <w:tc>
          <w:tcPr>
            <w:tcW w:w="3043" w:type="dxa"/>
            <w:shd w:val="clear" w:color="auto" w:fill="auto"/>
          </w:tcPr>
          <w:p w:rsidR="00B0565D" w:rsidRPr="00434980" w:rsidRDefault="00B0565D" w:rsidP="008D1416">
            <w:pPr>
              <w:spacing w:line="315" w:lineRule="exact"/>
              <w:ind w:leftChars="50" w:left="105" w:rightChars="50" w:right="105"/>
            </w:pPr>
            <w:r w:rsidRPr="00434980">
              <w:rPr>
                <w:rFonts w:hint="eastAsia"/>
              </w:rPr>
              <w:lastRenderedPageBreak/>
              <w:t>條次變更，內容未修正。</w:t>
            </w:r>
          </w:p>
        </w:tc>
      </w:tr>
      <w:tr w:rsidR="00B0565D" w:rsidRPr="00434980" w:rsidTr="008D1416">
        <w:tc>
          <w:tcPr>
            <w:tcW w:w="3042" w:type="dxa"/>
            <w:shd w:val="clear" w:color="auto" w:fill="auto"/>
          </w:tcPr>
          <w:p w:rsidR="00B0565D" w:rsidRPr="00434980" w:rsidRDefault="00B0565D" w:rsidP="008D1416">
            <w:pPr>
              <w:spacing w:line="315" w:lineRule="exact"/>
              <w:ind w:leftChars="50" w:left="316" w:rightChars="50" w:right="105" w:hangingChars="100" w:hanging="211"/>
            </w:pPr>
            <w:r w:rsidRPr="00434980">
              <w:rPr>
                <w:rFonts w:hint="eastAsia"/>
              </w:rPr>
              <w:lastRenderedPageBreak/>
              <w:t>第十二條　外國專業人才或外國特定專業人才以免簽證或持停留簽證入國，經許可或免經許可在我國從事專業工作者，得逕向內政部移民署申請居留；經許可者，發給外僑居留證。</w:t>
            </w:r>
          </w:p>
          <w:p w:rsidR="00B0565D" w:rsidRPr="00434980" w:rsidRDefault="00B0565D" w:rsidP="008D1416">
            <w:pPr>
              <w:spacing w:line="315" w:lineRule="exact"/>
              <w:ind w:leftChars="150" w:left="316" w:rightChars="50" w:right="105" w:firstLineChars="200" w:firstLine="422"/>
            </w:pPr>
            <w:r w:rsidRPr="00434980">
              <w:rPr>
                <w:rFonts w:hint="eastAsia"/>
              </w:rPr>
              <w:t>外國專業人才及外國特定專業人才經許可居留或永久居留者，其配偶、未成年子女及因身心障礙無法自理生活之成年子女，以免簽證或持停留簽證入國者，得逕向內政部移民署申請居留，經許可者，發給外僑居留證。</w:t>
            </w:r>
          </w:p>
          <w:p w:rsidR="00B0565D" w:rsidRPr="00434980" w:rsidRDefault="00B0565D" w:rsidP="008D1416">
            <w:pPr>
              <w:spacing w:line="315" w:lineRule="exact"/>
              <w:ind w:leftChars="150" w:left="316" w:rightChars="50" w:right="105" w:firstLineChars="200" w:firstLine="422"/>
            </w:pPr>
            <w:r w:rsidRPr="00434980">
              <w:rPr>
                <w:rFonts w:hint="eastAsia"/>
              </w:rPr>
              <w:t>依前二項許可居留並取得外僑居留證之人，因居留原因變更，而有入出國及移民法第二十三條第一項各款情形之一者，得向內政部移民署申請變更居留原因。但有該條第一項第一款但書規定者，不得申請。</w:t>
            </w:r>
          </w:p>
          <w:p w:rsidR="00B0565D" w:rsidRPr="00434980" w:rsidRDefault="00B0565D" w:rsidP="008D1416">
            <w:pPr>
              <w:spacing w:line="315" w:lineRule="exact"/>
              <w:ind w:leftChars="150" w:left="316" w:rightChars="50" w:right="105" w:firstLineChars="200" w:firstLine="422"/>
            </w:pPr>
            <w:r w:rsidRPr="00434980">
              <w:rPr>
                <w:rFonts w:hint="eastAsia"/>
              </w:rPr>
              <w:t>依前三項申請居留或變更居留原因，有入出國及移民法第二十四條第一項各款情形之一者，內政部移民署得不予許可；已許可者，得撤銷或廢止其許可，並註銷其外僑居留證。</w:t>
            </w:r>
          </w:p>
          <w:p w:rsidR="00B0565D" w:rsidRPr="00434980" w:rsidRDefault="00B0565D" w:rsidP="008D1416">
            <w:pPr>
              <w:spacing w:line="315" w:lineRule="exact"/>
              <w:ind w:leftChars="150" w:left="316" w:rightChars="50" w:right="105" w:firstLineChars="200" w:firstLine="422"/>
            </w:pPr>
            <w:r w:rsidRPr="00434980">
              <w:rPr>
                <w:rFonts w:hint="eastAsia"/>
              </w:rPr>
              <w:t>前項之人有入出國及移民法第二十四條第一項第十款或第十一款情形經不予許可者，不予許可之期間，自其出國之翌日起算至少為一年，並不得逾三年。</w:t>
            </w:r>
          </w:p>
        </w:tc>
        <w:tc>
          <w:tcPr>
            <w:tcW w:w="3043" w:type="dxa"/>
            <w:shd w:val="clear" w:color="auto" w:fill="auto"/>
          </w:tcPr>
          <w:p w:rsidR="00B0565D" w:rsidRPr="00434980" w:rsidRDefault="00B0565D" w:rsidP="008D1416">
            <w:pPr>
              <w:spacing w:line="315" w:lineRule="exact"/>
              <w:ind w:leftChars="50" w:left="105" w:rightChars="50" w:right="105"/>
            </w:pPr>
          </w:p>
        </w:tc>
        <w:tc>
          <w:tcPr>
            <w:tcW w:w="3043" w:type="dxa"/>
            <w:shd w:val="clear" w:color="auto" w:fill="auto"/>
          </w:tcPr>
          <w:p w:rsidR="00B0565D" w:rsidRPr="00434980" w:rsidRDefault="00B0565D" w:rsidP="008D1416">
            <w:pPr>
              <w:spacing w:line="315" w:lineRule="exact"/>
              <w:ind w:leftChars="50" w:left="316" w:rightChars="50" w:right="105" w:hangingChars="100" w:hanging="211"/>
            </w:pPr>
            <w:r w:rsidRPr="00434980">
              <w:rPr>
                <w:rFonts w:hint="eastAsia"/>
              </w:rPr>
              <w:t>一、</w:t>
            </w:r>
            <w:r w:rsidRPr="00434980">
              <w:rPr>
                <w:rFonts w:hint="eastAsia"/>
                <w:u w:val="single"/>
              </w:rPr>
              <w:t>本條新增</w:t>
            </w:r>
            <w:r w:rsidRPr="00434980">
              <w:rPr>
                <w:rFonts w:hint="eastAsia"/>
              </w:rPr>
              <w:t>。</w:t>
            </w:r>
          </w:p>
          <w:p w:rsidR="00B0565D" w:rsidRPr="00434980" w:rsidRDefault="00B0565D" w:rsidP="008D1416">
            <w:pPr>
              <w:spacing w:line="315" w:lineRule="exact"/>
              <w:ind w:leftChars="50" w:left="316" w:rightChars="50" w:right="105" w:hangingChars="100" w:hanging="211"/>
            </w:pPr>
            <w:r w:rsidRPr="00434980">
              <w:rPr>
                <w:rFonts w:hint="eastAsia"/>
              </w:rPr>
              <w:t>二、依入出國及移民法第二十二條第一項及第二十三條第一項第三款規定，外國專業人才以免簽證或持停留期限不足六十日之停留簽證入國者，尚需向外交部改辦適當期限之停留簽證，或居留簽證，始得申請外僑居留證；為簡化渠等來臺工作居留申辦手續，爰於第一項放寬外國人以免簽證或持停留簽證入國者，經許可或免經許可在我國從事專業工作，得逕向內政部移民署申請居留；並於第二項併同放寬外國專業人才及外國特定專業人才經許可居留或永久居留者之依親親屬以免簽證或持停留簽證入國者，亦得逕向內政部移民署申請居留證。</w:t>
            </w:r>
          </w:p>
          <w:p w:rsidR="00B0565D" w:rsidRPr="00434980" w:rsidRDefault="00B0565D" w:rsidP="008D1416">
            <w:pPr>
              <w:spacing w:line="315" w:lineRule="exact"/>
              <w:ind w:leftChars="50" w:left="316" w:rightChars="50" w:right="105" w:hangingChars="100" w:hanging="211"/>
            </w:pPr>
            <w:r w:rsidRPr="00434980">
              <w:rPr>
                <w:rFonts w:hint="eastAsia"/>
              </w:rPr>
              <w:t>三、參考入出國及移民法第二十三條第二項規定，爰於第三項明定第一項及第二項以免簽證或持停留簽證入國並取得外僑居留證者，其居留原因變更得向內政部移民署申請變更之規定。</w:t>
            </w:r>
          </w:p>
          <w:p w:rsidR="00B0565D" w:rsidRPr="00434980" w:rsidRDefault="00B0565D" w:rsidP="008D1416">
            <w:pPr>
              <w:spacing w:line="315" w:lineRule="exact"/>
              <w:ind w:leftChars="50" w:left="316" w:rightChars="50" w:right="105" w:hangingChars="100" w:hanging="211"/>
            </w:pPr>
            <w:r w:rsidRPr="00434980">
              <w:rPr>
                <w:rFonts w:hint="eastAsia"/>
              </w:rPr>
              <w:t>四、按修正條文第二條後段規定，本法未規定者，適用就業服務法、入出國及移民法及其他相關法律之規定。查入出國及移民法第二十四條第一項所定內政部移民署得不予許可申請居留或變更居留原因者，以依該法第二十三條規定申請者為限；爰於第四項明定，外國專業人才或外國特定專業人才及其依親親屬申請居留或變更居留</w:t>
            </w:r>
            <w:r w:rsidRPr="00434980">
              <w:rPr>
                <w:rFonts w:hint="eastAsia"/>
              </w:rPr>
              <w:lastRenderedPageBreak/>
              <w:t>原因有入出國及移民法第二十四條第一項各款情形之一者，內政部移民署得不予許可、撤銷或廢止許可之規定。</w:t>
            </w:r>
          </w:p>
          <w:p w:rsidR="00B0565D" w:rsidRPr="00434980" w:rsidRDefault="00B0565D" w:rsidP="008D1416">
            <w:pPr>
              <w:spacing w:line="315" w:lineRule="exact"/>
              <w:ind w:leftChars="50" w:left="316" w:rightChars="50" w:right="105" w:hangingChars="100" w:hanging="211"/>
            </w:pPr>
            <w:r w:rsidRPr="00434980">
              <w:rPr>
                <w:rFonts w:hint="eastAsia"/>
              </w:rPr>
              <w:t>五、參考入出國及移民法第二十四條第三項所定不予許可期間之規定，爰於第五項明定有入出國及移民法第二十四條第一項第十款或第十一款情形，而經不予許可其申請居留或變更居留原因者，其不予許可之期間規定。</w:t>
            </w:r>
          </w:p>
        </w:tc>
      </w:tr>
      <w:tr w:rsidR="00B0565D" w:rsidRPr="00434980" w:rsidTr="008D1416">
        <w:tc>
          <w:tcPr>
            <w:tcW w:w="3042" w:type="dxa"/>
            <w:shd w:val="clear" w:color="auto" w:fill="auto"/>
          </w:tcPr>
          <w:p w:rsidR="00B0565D" w:rsidRPr="00434980" w:rsidRDefault="00B0565D" w:rsidP="008D1416">
            <w:pPr>
              <w:spacing w:line="315" w:lineRule="exact"/>
              <w:ind w:leftChars="50" w:left="316" w:rightChars="50" w:right="105" w:hangingChars="100" w:hanging="211"/>
            </w:pPr>
            <w:r w:rsidRPr="00434980">
              <w:rPr>
                <w:rFonts w:hint="eastAsia"/>
              </w:rPr>
              <w:lastRenderedPageBreak/>
              <w:t>第十三條　外國專業人才在我國從事專業工作、外國特定專業人才依第八條規定取得外僑居留證或依第九條規定取得就業金卡，於居留效期或就業金卡有效期間屆滿前，仍有居留之必要者，其本人及原經許可居留之配偶、未成年子女及因身心障礙無法自理生活之成年子女，得以書面敘明理由，向內政部移民署申請延期居留。</w:t>
            </w:r>
          </w:p>
          <w:p w:rsidR="00B0565D" w:rsidRPr="00434980" w:rsidRDefault="00B0565D" w:rsidP="008D1416">
            <w:pPr>
              <w:spacing w:line="315" w:lineRule="exact"/>
              <w:ind w:leftChars="150" w:left="316" w:rightChars="50" w:right="105" w:firstLineChars="200" w:firstLine="422"/>
            </w:pPr>
            <w:r w:rsidRPr="00434980">
              <w:rPr>
                <w:rFonts w:hint="eastAsia"/>
              </w:rPr>
              <w:t>前項申請延期居留經許可者，發給外僑居留證，其外僑居留證之有效期間，自原居留效期或就業金卡有效期間屆滿之翌日起延期六個月；延期屆滿前，有必要者，得再申請延期一次，總延長居留期間最長為一年。</w:t>
            </w:r>
          </w:p>
        </w:tc>
        <w:tc>
          <w:tcPr>
            <w:tcW w:w="3043" w:type="dxa"/>
            <w:shd w:val="clear" w:color="auto" w:fill="auto"/>
          </w:tcPr>
          <w:p w:rsidR="00B0565D" w:rsidRPr="00434980" w:rsidRDefault="00B0565D" w:rsidP="008D1416">
            <w:pPr>
              <w:spacing w:line="315" w:lineRule="exact"/>
              <w:ind w:leftChars="50" w:left="105" w:rightChars="50" w:right="105"/>
            </w:pPr>
          </w:p>
        </w:tc>
        <w:tc>
          <w:tcPr>
            <w:tcW w:w="3043" w:type="dxa"/>
            <w:shd w:val="clear" w:color="auto" w:fill="auto"/>
          </w:tcPr>
          <w:p w:rsidR="00B0565D" w:rsidRPr="00434980" w:rsidRDefault="00B0565D" w:rsidP="008D1416">
            <w:pPr>
              <w:spacing w:line="315" w:lineRule="exact"/>
              <w:ind w:leftChars="50" w:left="316" w:rightChars="50" w:right="105" w:hangingChars="100" w:hanging="211"/>
            </w:pPr>
            <w:r w:rsidRPr="00434980">
              <w:rPr>
                <w:rFonts w:hint="eastAsia"/>
              </w:rPr>
              <w:t>一、</w:t>
            </w:r>
            <w:r w:rsidRPr="00434980">
              <w:rPr>
                <w:rFonts w:hint="eastAsia"/>
                <w:u w:val="single"/>
              </w:rPr>
              <w:t>本條新增</w:t>
            </w:r>
            <w:r w:rsidRPr="00434980">
              <w:rPr>
                <w:rFonts w:hint="eastAsia"/>
              </w:rPr>
              <w:t>。</w:t>
            </w:r>
          </w:p>
          <w:p w:rsidR="00B0565D" w:rsidRPr="00434980" w:rsidRDefault="00B0565D" w:rsidP="008D1416">
            <w:pPr>
              <w:spacing w:line="315" w:lineRule="exact"/>
              <w:ind w:leftChars="50" w:left="316" w:rightChars="50" w:right="105" w:hangingChars="100" w:hanging="211"/>
            </w:pPr>
            <w:r w:rsidRPr="00434980">
              <w:rPr>
                <w:rFonts w:hint="eastAsia"/>
              </w:rPr>
              <w:t>二、參酌外國人停留居留及永久居留辦法之規定，應聘來我國從事專業工作之外國人，於居留期限屆滿前，得向內政部移民署申請延期居留，總延長居留期間最長為一年，以利渠等留臺尋職，其原經核准居留之依親親屬亦得申請延期居留。考量自由藝術工作者及取得就業金卡之外國特定專業人才均為我國所需之優秀人才，其雖未受聘僱，惟亦有上開延期居留之需求，爰本條規定不論是否受聘僱，均得申請延期居留，總延長居留期間最長為一年之規定，其依親親屬亦同。</w:t>
            </w:r>
          </w:p>
        </w:tc>
      </w:tr>
      <w:tr w:rsidR="00B0565D" w:rsidRPr="00434980" w:rsidTr="008D1416">
        <w:tc>
          <w:tcPr>
            <w:tcW w:w="3042" w:type="dxa"/>
            <w:shd w:val="clear" w:color="auto" w:fill="auto"/>
          </w:tcPr>
          <w:p w:rsidR="00B0565D" w:rsidRPr="00434980" w:rsidRDefault="00B0565D" w:rsidP="008D1416">
            <w:pPr>
              <w:spacing w:line="315" w:lineRule="exact"/>
              <w:ind w:leftChars="50" w:left="316" w:rightChars="50" w:right="105" w:hangingChars="100" w:hanging="211"/>
            </w:pPr>
            <w:r w:rsidRPr="00434980">
              <w:rPr>
                <w:rFonts w:hint="eastAsia"/>
              </w:rPr>
              <w:t>第十四條　外國專業人才在我國合法連續居留五年，平均每年居住一百八十三日以上，並符合下列各款要件者，得向內政部移民署申請永久居留：</w:t>
            </w:r>
          </w:p>
          <w:p w:rsidR="00B0565D" w:rsidRPr="00434980" w:rsidRDefault="00B0565D" w:rsidP="008D1416">
            <w:pPr>
              <w:spacing w:line="315" w:lineRule="exact"/>
              <w:ind w:leftChars="150" w:left="527" w:rightChars="50" w:right="105" w:hangingChars="100" w:hanging="211"/>
            </w:pPr>
            <w:r w:rsidRPr="00434980">
              <w:rPr>
                <w:rFonts w:hint="eastAsia"/>
              </w:rPr>
              <w:t>一、成年。</w:t>
            </w:r>
          </w:p>
          <w:p w:rsidR="00B0565D" w:rsidRPr="00434980" w:rsidRDefault="00B0565D" w:rsidP="008D1416">
            <w:pPr>
              <w:spacing w:line="315" w:lineRule="exact"/>
              <w:ind w:leftChars="150" w:left="527" w:rightChars="50" w:right="105" w:hangingChars="100" w:hanging="211"/>
            </w:pPr>
            <w:r w:rsidRPr="00434980">
              <w:rPr>
                <w:rFonts w:hint="eastAsia"/>
              </w:rPr>
              <w:t>二、無不良素行，且無警察刑事紀錄證明之刑事案件</w:t>
            </w:r>
            <w:r w:rsidRPr="00434980">
              <w:rPr>
                <w:rFonts w:hint="eastAsia"/>
              </w:rPr>
              <w:lastRenderedPageBreak/>
              <w:t>紀錄。</w:t>
            </w:r>
          </w:p>
          <w:p w:rsidR="00B0565D" w:rsidRPr="00434980" w:rsidRDefault="00B0565D" w:rsidP="008D1416">
            <w:pPr>
              <w:spacing w:line="315" w:lineRule="exact"/>
              <w:ind w:leftChars="150" w:left="527" w:rightChars="50" w:right="105" w:hangingChars="100" w:hanging="211"/>
            </w:pPr>
            <w:r w:rsidRPr="00434980">
              <w:rPr>
                <w:rFonts w:hint="eastAsia"/>
              </w:rPr>
              <w:t>三、有相當之財產或技能，足以自立。</w:t>
            </w:r>
          </w:p>
          <w:p w:rsidR="00B0565D" w:rsidRPr="00434980" w:rsidRDefault="00B0565D" w:rsidP="008D1416">
            <w:pPr>
              <w:spacing w:line="315" w:lineRule="exact"/>
              <w:ind w:leftChars="150" w:left="527" w:rightChars="50" w:right="105" w:hangingChars="100" w:hanging="211"/>
            </w:pPr>
            <w:r w:rsidRPr="00434980">
              <w:rPr>
                <w:rFonts w:hint="eastAsia"/>
              </w:rPr>
              <w:t>四、符合我國國家利益。</w:t>
            </w:r>
          </w:p>
          <w:p w:rsidR="00B0565D" w:rsidRPr="00434980" w:rsidRDefault="00B0565D" w:rsidP="008D1416">
            <w:pPr>
              <w:spacing w:line="315" w:lineRule="exact"/>
              <w:ind w:leftChars="150" w:left="316" w:rightChars="50" w:right="105" w:firstLineChars="200" w:firstLine="422"/>
            </w:pPr>
            <w:r w:rsidRPr="00434980">
              <w:rPr>
                <w:rFonts w:hint="eastAsia"/>
              </w:rPr>
              <w:t>以下列各款情形之一為居留原因而經許可在我國居留之期間，不計入前項在我國連續居留期間：</w:t>
            </w:r>
          </w:p>
          <w:p w:rsidR="00B0565D" w:rsidRPr="00434980" w:rsidRDefault="00B0565D" w:rsidP="008D1416">
            <w:pPr>
              <w:spacing w:line="315" w:lineRule="exact"/>
              <w:ind w:leftChars="150" w:left="527" w:rightChars="50" w:right="105" w:hangingChars="100" w:hanging="211"/>
            </w:pPr>
            <w:r w:rsidRPr="00434980">
              <w:rPr>
                <w:rFonts w:hint="eastAsia"/>
              </w:rPr>
              <w:t>一、在我國就學。</w:t>
            </w:r>
          </w:p>
          <w:p w:rsidR="00B0565D" w:rsidRPr="00434980" w:rsidRDefault="00B0565D" w:rsidP="008D1416">
            <w:pPr>
              <w:spacing w:line="315" w:lineRule="exact"/>
              <w:ind w:leftChars="150" w:left="527" w:rightChars="50" w:right="105" w:hangingChars="100" w:hanging="211"/>
            </w:pPr>
            <w:r w:rsidRPr="00434980">
              <w:rPr>
                <w:rFonts w:hint="eastAsia"/>
              </w:rPr>
              <w:t>二、經許可在我國從事就業服務法第四十六條第一項第八款至第十款工作。</w:t>
            </w:r>
          </w:p>
          <w:p w:rsidR="00B0565D" w:rsidRPr="00434980" w:rsidRDefault="00B0565D" w:rsidP="008D1416">
            <w:pPr>
              <w:spacing w:line="315" w:lineRule="exact"/>
              <w:ind w:leftChars="150" w:left="527" w:rightChars="50" w:right="105" w:hangingChars="100" w:hanging="211"/>
            </w:pPr>
            <w:r w:rsidRPr="00434980">
              <w:rPr>
                <w:rFonts w:hint="eastAsia"/>
              </w:rPr>
              <w:t>三、以前二款人員為依親對象經許可居留。</w:t>
            </w:r>
          </w:p>
          <w:p w:rsidR="00B0565D" w:rsidRPr="00434980" w:rsidRDefault="00B0565D" w:rsidP="008D1416">
            <w:pPr>
              <w:spacing w:line="315" w:lineRule="exact"/>
              <w:ind w:leftChars="150" w:left="316" w:rightChars="50" w:right="105" w:firstLineChars="200" w:firstLine="422"/>
            </w:pPr>
            <w:r w:rsidRPr="00434980">
              <w:rPr>
                <w:rFonts w:hint="eastAsia"/>
              </w:rPr>
              <w:t>外國特定專業人才在我國合法連續居留三年，平均每年居住一百八十三日以上，且其居留原因係依第八條取得特定專業人才工作許可或依第九條取得就業金卡，並符合第一項各款要件者，得向內政部移民署申請永久居留。</w:t>
            </w:r>
          </w:p>
          <w:p w:rsidR="00B0565D" w:rsidRPr="00434980" w:rsidRDefault="00B0565D" w:rsidP="008D1416">
            <w:pPr>
              <w:spacing w:line="315" w:lineRule="exact"/>
              <w:ind w:leftChars="150" w:left="316" w:rightChars="50" w:right="105" w:firstLineChars="200" w:firstLine="422"/>
            </w:pPr>
            <w:r w:rsidRPr="00434980">
              <w:rPr>
                <w:rFonts w:hint="eastAsia"/>
              </w:rPr>
              <w:t>外國專業人才及外國特定專業人才在我國就學取得大學校院碩士以上學位者，得依下列規定折抵第一項及第三項之在我國連續居留期間：</w:t>
            </w:r>
          </w:p>
          <w:p w:rsidR="00B0565D" w:rsidRPr="00434980" w:rsidRDefault="00B0565D" w:rsidP="008D1416">
            <w:pPr>
              <w:spacing w:line="315" w:lineRule="exact"/>
              <w:ind w:leftChars="150" w:left="527" w:rightChars="50" w:right="105" w:hangingChars="100" w:hanging="211"/>
            </w:pPr>
            <w:r w:rsidRPr="00434980">
              <w:rPr>
                <w:rFonts w:hint="eastAsia"/>
              </w:rPr>
              <w:t>一、外國專業人才：取得博士學位者折抵二年，碩士學位者折抵一年。二者不得合併折抵。</w:t>
            </w:r>
          </w:p>
          <w:p w:rsidR="00B0565D" w:rsidRPr="00434980" w:rsidRDefault="00B0565D" w:rsidP="008D1416">
            <w:pPr>
              <w:spacing w:line="315" w:lineRule="exact"/>
              <w:ind w:leftChars="150" w:left="527" w:rightChars="50" w:right="105" w:hangingChars="100" w:hanging="211"/>
            </w:pPr>
            <w:r w:rsidRPr="00434980">
              <w:rPr>
                <w:rFonts w:hint="eastAsia"/>
              </w:rPr>
              <w:t>二、外國特定專業人才：取得博士學位者折抵一年。</w:t>
            </w:r>
          </w:p>
          <w:p w:rsidR="00B0565D" w:rsidRPr="00434980" w:rsidRDefault="00B0565D" w:rsidP="008D1416">
            <w:pPr>
              <w:spacing w:line="315" w:lineRule="exact"/>
              <w:ind w:leftChars="150" w:left="316" w:rightChars="50" w:right="105" w:firstLineChars="200" w:firstLine="422"/>
            </w:pPr>
            <w:r w:rsidRPr="00434980">
              <w:rPr>
                <w:rFonts w:hint="eastAsia"/>
              </w:rPr>
              <w:t>依第一項及第三項規定申請永久居留者，應於居留及居住期間屆滿後二年內申請之。</w:t>
            </w:r>
          </w:p>
        </w:tc>
        <w:tc>
          <w:tcPr>
            <w:tcW w:w="3043" w:type="dxa"/>
            <w:shd w:val="clear" w:color="auto" w:fill="auto"/>
          </w:tcPr>
          <w:p w:rsidR="00B0565D" w:rsidRPr="00434980" w:rsidRDefault="00B0565D" w:rsidP="008D1416">
            <w:pPr>
              <w:spacing w:line="315" w:lineRule="exact"/>
              <w:ind w:leftChars="50" w:left="105" w:rightChars="50" w:right="105"/>
            </w:pPr>
          </w:p>
        </w:tc>
        <w:tc>
          <w:tcPr>
            <w:tcW w:w="3043" w:type="dxa"/>
            <w:shd w:val="clear" w:color="auto" w:fill="auto"/>
          </w:tcPr>
          <w:p w:rsidR="00B0565D" w:rsidRPr="00434980" w:rsidRDefault="00B0565D" w:rsidP="008D1416">
            <w:pPr>
              <w:spacing w:line="315" w:lineRule="exact"/>
              <w:ind w:leftChars="50" w:left="316" w:rightChars="50" w:right="105" w:hangingChars="100" w:hanging="211"/>
            </w:pPr>
            <w:r w:rsidRPr="00434980">
              <w:rPr>
                <w:rFonts w:hint="eastAsia"/>
              </w:rPr>
              <w:t>一、</w:t>
            </w:r>
            <w:r w:rsidRPr="00434980">
              <w:rPr>
                <w:rFonts w:hint="eastAsia"/>
                <w:u w:val="single"/>
              </w:rPr>
              <w:t>本條新增</w:t>
            </w:r>
            <w:r w:rsidRPr="00434980">
              <w:rPr>
                <w:rFonts w:hint="eastAsia"/>
              </w:rPr>
              <w:t>。</w:t>
            </w:r>
          </w:p>
          <w:p w:rsidR="00B0565D" w:rsidRPr="00434980" w:rsidRDefault="00B0565D" w:rsidP="008D1416">
            <w:pPr>
              <w:spacing w:line="315" w:lineRule="exact"/>
              <w:ind w:leftChars="50" w:left="316" w:rightChars="50" w:right="105" w:hangingChars="100" w:hanging="211"/>
            </w:pPr>
            <w:r w:rsidRPr="00434980">
              <w:rPr>
                <w:rFonts w:hint="eastAsia"/>
              </w:rPr>
              <w:t>二、依入出國及移民法第二十五條第一項規定，外國人符合所定要件，在我國合法連續居留五年，每年居住超過一百八十三日者，始得申請永久居留。惟考量外國專業人才、外國特定專業人才跨國移動頻繁，為強化延攬力</w:t>
            </w:r>
            <w:r w:rsidRPr="00434980">
              <w:rPr>
                <w:rFonts w:hint="eastAsia"/>
              </w:rPr>
              <w:lastRenderedPageBreak/>
              <w:t>道，爰於第一項放寬外國專業人才申請永久居留條件，改為平均每年居住一百八十三日以上。</w:t>
            </w:r>
          </w:p>
          <w:p w:rsidR="00B0565D" w:rsidRPr="00434980" w:rsidRDefault="00B0565D" w:rsidP="008D1416">
            <w:pPr>
              <w:spacing w:line="315" w:lineRule="exact"/>
              <w:ind w:leftChars="50" w:left="316" w:rightChars="50" w:right="105" w:hangingChars="100" w:hanging="211"/>
            </w:pPr>
            <w:r w:rsidRPr="00434980">
              <w:rPr>
                <w:rFonts w:hint="eastAsia"/>
              </w:rPr>
              <w:t>三、考量在我國就學或從事就業服務法第四十六條第一項第八款至第十款工作者，及其依親居留者，其居留期間均非從事專業工作，該期間不宜計入外國專業人才申請永久居留之在我國合法連續居留期間，爰於第二項明定之。</w:t>
            </w:r>
          </w:p>
          <w:p w:rsidR="00B0565D" w:rsidRPr="00434980" w:rsidRDefault="00B0565D" w:rsidP="008D1416">
            <w:pPr>
              <w:spacing w:line="315" w:lineRule="exact"/>
              <w:ind w:leftChars="50" w:left="316" w:rightChars="50" w:right="105" w:hangingChars="100" w:hanging="211"/>
            </w:pPr>
            <w:r w:rsidRPr="00434980">
              <w:rPr>
                <w:rFonts w:hint="eastAsia"/>
              </w:rPr>
              <w:t>四、考量外國特定專業人才係我國積極延攬各領域之特殊專長者，爰於第三項明定其以第八條特定專業人才工作許可或第九條就業金卡為居留原因者，申請永久居留之在我國合法連續居留期間為三年，且平均每年居住一百八十三日以上。</w:t>
            </w:r>
          </w:p>
          <w:p w:rsidR="00B0565D" w:rsidRPr="00434980" w:rsidRDefault="00B0565D" w:rsidP="008D1416">
            <w:pPr>
              <w:spacing w:line="315" w:lineRule="exact"/>
              <w:ind w:leftChars="50" w:left="316" w:rightChars="50" w:right="105" w:hangingChars="100" w:hanging="211"/>
            </w:pPr>
            <w:r w:rsidRPr="00434980">
              <w:rPr>
                <w:rFonts w:hint="eastAsia"/>
              </w:rPr>
              <w:t>五、為強化吸引僑外碩士、博士畢業生留在我國從事專業工作，爰於第四項明定其在我國就讀取得碩士以上學位者，得折抵申請永久居留之連續居留期間。例如外國專業人才原申請永久居留，須在我國合法連續居留五年，若渠在我國取得博士學位者，則依第一款規定可折抵二年，只須合法連續居留三年，平均每年居住一百八十三日以上，即可向內政部移民署申請永久居留。</w:t>
            </w:r>
          </w:p>
          <w:p w:rsidR="00B0565D" w:rsidRPr="00434980" w:rsidRDefault="00B0565D" w:rsidP="008D1416">
            <w:pPr>
              <w:spacing w:line="315" w:lineRule="exact"/>
              <w:ind w:leftChars="50" w:left="316" w:rightChars="50" w:right="105" w:hangingChars="100" w:hanging="211"/>
            </w:pPr>
            <w:r w:rsidRPr="00434980">
              <w:rPr>
                <w:rFonts w:hint="eastAsia"/>
              </w:rPr>
              <w:t>六、依入出國及移民法第二十五條第九項規定，外國人依該法第二十五條第一項及第二項申請永久居留者，應於居留及居住期間屆滿二年內申請之；為提供相同優惠予</w:t>
            </w:r>
            <w:r w:rsidRPr="00434980">
              <w:rPr>
                <w:rFonts w:hint="eastAsia"/>
              </w:rPr>
              <w:lastRenderedPageBreak/>
              <w:t>依本法申請永久居留者，爰比照入出國及移民法規定，於第五項明定申請永久居留者，應於居留及居住期間屆滿後二年內申請之。</w:t>
            </w:r>
          </w:p>
        </w:tc>
      </w:tr>
      <w:tr w:rsidR="00B0565D" w:rsidRPr="00434980" w:rsidTr="008D1416">
        <w:tc>
          <w:tcPr>
            <w:tcW w:w="3042" w:type="dxa"/>
            <w:shd w:val="clear" w:color="auto" w:fill="auto"/>
          </w:tcPr>
          <w:p w:rsidR="00B0565D" w:rsidRPr="00434980" w:rsidRDefault="00B0565D" w:rsidP="008D1416">
            <w:pPr>
              <w:spacing w:line="315" w:lineRule="exact"/>
              <w:ind w:leftChars="50" w:left="316" w:rightChars="50" w:right="105" w:hangingChars="100" w:hanging="211"/>
            </w:pPr>
            <w:r w:rsidRPr="00434980">
              <w:rPr>
                <w:rFonts w:hint="eastAsia"/>
              </w:rPr>
              <w:lastRenderedPageBreak/>
              <w:t>第</w:t>
            </w:r>
            <w:r w:rsidRPr="00434980">
              <w:rPr>
                <w:rFonts w:hint="eastAsia"/>
                <w:u w:val="single"/>
              </w:rPr>
              <w:t>十五</w:t>
            </w:r>
            <w:r w:rsidRPr="00434980">
              <w:rPr>
                <w:rFonts w:hint="eastAsia"/>
              </w:rPr>
              <w:t>條　外國專業人才</w:t>
            </w:r>
            <w:r w:rsidRPr="00434980">
              <w:rPr>
                <w:rFonts w:hint="eastAsia"/>
                <w:u w:val="single"/>
              </w:rPr>
              <w:t>、外國特定專業人才及外國高級專業人才</w:t>
            </w:r>
            <w:r w:rsidRPr="00434980">
              <w:rPr>
                <w:rFonts w:hint="eastAsia"/>
              </w:rPr>
              <w:t>經內政部移民署許可永久居留者，其</w:t>
            </w:r>
            <w:r w:rsidRPr="00434980">
              <w:rPr>
                <w:rFonts w:hint="eastAsia"/>
                <w:u w:val="single"/>
              </w:rPr>
              <w:t>成年</w:t>
            </w:r>
            <w:r w:rsidRPr="00434980">
              <w:rPr>
                <w:rFonts w:hint="eastAsia"/>
              </w:rPr>
              <w:t>子女經內政部移民署認定符合下列要件之一，得不經雇主申請，逕向勞動部申請許可，在我國從事工作：</w:t>
            </w:r>
          </w:p>
          <w:p w:rsidR="00B0565D" w:rsidRPr="00434980" w:rsidRDefault="00B0565D" w:rsidP="008D1416">
            <w:pPr>
              <w:spacing w:line="315" w:lineRule="exact"/>
              <w:ind w:leftChars="150" w:left="527" w:rightChars="50" w:right="105" w:hangingChars="100" w:hanging="211"/>
            </w:pPr>
            <w:r w:rsidRPr="00434980">
              <w:rPr>
                <w:rFonts w:hint="eastAsia"/>
              </w:rPr>
              <w:t>一、曾在我國合法累計居留十年，每年居住超過二百七十日。</w:t>
            </w:r>
          </w:p>
          <w:p w:rsidR="00B0565D" w:rsidRPr="00434980" w:rsidRDefault="00B0565D" w:rsidP="008D1416">
            <w:pPr>
              <w:spacing w:line="315" w:lineRule="exact"/>
              <w:ind w:leftChars="150" w:left="527" w:rightChars="50" w:right="105" w:hangingChars="100" w:hanging="211"/>
            </w:pPr>
            <w:r w:rsidRPr="00434980">
              <w:rPr>
                <w:rFonts w:hint="eastAsia"/>
              </w:rPr>
              <w:t>二、未滿十四歲入國，每年居住超過二百七十日。</w:t>
            </w:r>
          </w:p>
          <w:p w:rsidR="00B0565D" w:rsidRPr="00434980" w:rsidRDefault="00B0565D" w:rsidP="008D1416">
            <w:pPr>
              <w:spacing w:line="315" w:lineRule="exact"/>
              <w:ind w:leftChars="150" w:left="527" w:rightChars="50" w:right="105" w:hangingChars="100" w:hanging="211"/>
            </w:pPr>
            <w:r w:rsidRPr="00434980">
              <w:rPr>
                <w:rFonts w:hint="eastAsia"/>
              </w:rPr>
              <w:t>三、在我國出生，曾在我國合法累計居留十年，每年居住超過一百八十三日。</w:t>
            </w:r>
          </w:p>
          <w:p w:rsidR="00B0565D" w:rsidRPr="00434980" w:rsidRDefault="00B0565D" w:rsidP="008D1416">
            <w:pPr>
              <w:spacing w:line="315" w:lineRule="exact"/>
              <w:ind w:leftChars="150" w:left="316" w:rightChars="50" w:right="105" w:firstLineChars="200" w:firstLine="422"/>
            </w:pPr>
            <w:r w:rsidRPr="00434980">
              <w:rPr>
                <w:rFonts w:hint="eastAsia"/>
              </w:rPr>
              <w:t>雇主聘僱前項</w:t>
            </w:r>
            <w:r w:rsidRPr="00434980">
              <w:rPr>
                <w:rFonts w:hint="eastAsia"/>
                <w:u w:val="single"/>
              </w:rPr>
              <w:t>成年</w:t>
            </w:r>
            <w:r w:rsidRPr="00434980">
              <w:rPr>
                <w:rFonts w:hint="eastAsia"/>
              </w:rPr>
              <w:t>子女從事工作，得不受就業服務法第四十六條第一項、第三項、第四十七條、第五十二條、第五十三條第三項、第四項、第五十七條第五款、第七十二條第四款及第七十四條規定之限制，並免依第五十五條規定繳納就業安定費。</w:t>
            </w:r>
          </w:p>
          <w:p w:rsidR="00B0565D" w:rsidRPr="00434980" w:rsidRDefault="00B0565D" w:rsidP="008D1416">
            <w:pPr>
              <w:spacing w:line="315" w:lineRule="exact"/>
              <w:ind w:leftChars="150" w:left="316" w:rightChars="50" w:right="105" w:firstLineChars="200" w:firstLine="422"/>
            </w:pPr>
            <w:r w:rsidRPr="00434980">
              <w:rPr>
                <w:rFonts w:hint="eastAsia"/>
              </w:rPr>
              <w:t>第一項外國專業人才</w:t>
            </w:r>
            <w:r w:rsidRPr="00434980">
              <w:rPr>
                <w:rFonts w:hint="eastAsia"/>
                <w:u w:val="single"/>
              </w:rPr>
              <w:t>、外國特定專業人才及外國高級專業人才</w:t>
            </w:r>
            <w:r w:rsidRPr="00434980">
              <w:rPr>
                <w:rFonts w:hint="eastAsia"/>
              </w:rPr>
              <w:t>之子女於中華民國</w:t>
            </w:r>
            <w:r w:rsidRPr="00434980">
              <w:rPr>
                <w:rFonts w:hint="eastAsia"/>
                <w:u w:val="single"/>
              </w:rPr>
              <w:t>一百十二年一月一日</w:t>
            </w:r>
            <w:r w:rsidRPr="00434980">
              <w:rPr>
                <w:rFonts w:hint="eastAsia"/>
              </w:rPr>
              <w:t>前未滿十六歲入國者，得適用</w:t>
            </w:r>
            <w:r w:rsidRPr="00434980">
              <w:rPr>
                <w:rFonts w:hint="eastAsia"/>
                <w:u w:val="single"/>
              </w:rPr>
              <w:t>該項</w:t>
            </w:r>
            <w:r w:rsidRPr="00434980">
              <w:rPr>
                <w:rFonts w:hint="eastAsia"/>
              </w:rPr>
              <w:t>規定，不受該項第二款有關未滿十四歲入國之限制。</w:t>
            </w:r>
          </w:p>
        </w:tc>
        <w:tc>
          <w:tcPr>
            <w:tcW w:w="3043" w:type="dxa"/>
            <w:shd w:val="clear" w:color="auto" w:fill="auto"/>
          </w:tcPr>
          <w:p w:rsidR="00B0565D" w:rsidRPr="00434980" w:rsidRDefault="00B0565D" w:rsidP="008D1416">
            <w:pPr>
              <w:spacing w:line="315" w:lineRule="exact"/>
              <w:ind w:leftChars="50" w:left="105" w:rightChars="50" w:right="105"/>
            </w:pPr>
            <w:r w:rsidRPr="00434980">
              <w:rPr>
                <w:rFonts w:hint="eastAsia"/>
              </w:rPr>
              <w:t>（現行一百十年一月二十七日修正公布條文）</w:t>
            </w:r>
          </w:p>
          <w:p w:rsidR="00B0565D" w:rsidRPr="00434980" w:rsidRDefault="00B0565D" w:rsidP="008D1416">
            <w:pPr>
              <w:spacing w:line="315" w:lineRule="exact"/>
              <w:ind w:leftChars="50" w:left="316" w:rightChars="50" w:right="105" w:hangingChars="100" w:hanging="211"/>
            </w:pPr>
            <w:r w:rsidRPr="00434980">
              <w:rPr>
                <w:rFonts w:hint="eastAsia"/>
              </w:rPr>
              <w:t xml:space="preserve">第十七條　</w:t>
            </w:r>
            <w:r w:rsidRPr="00434980">
              <w:rPr>
                <w:rFonts w:hint="eastAsia"/>
                <w:u w:val="single"/>
              </w:rPr>
              <w:t>受聘僱從事專業工作之</w:t>
            </w:r>
            <w:r w:rsidRPr="00434980">
              <w:rPr>
                <w:rFonts w:hint="eastAsia"/>
              </w:rPr>
              <w:t>外國專業人才經內政部移民署許可永久居留者，其滿十八歲子女經內政部移民署認定符合下列要件之一，得不經雇主申請，逕向勞動部申請許可，在我國從事工作</w:t>
            </w:r>
            <w:r w:rsidRPr="00434980">
              <w:rPr>
                <w:rFonts w:hint="eastAsia"/>
                <w:u w:val="single"/>
              </w:rPr>
              <w:t>，不受就業服務法第四十三條規定之限制</w:t>
            </w:r>
            <w:r w:rsidRPr="00434980">
              <w:rPr>
                <w:rFonts w:hint="eastAsia"/>
              </w:rPr>
              <w:t>：</w:t>
            </w:r>
          </w:p>
          <w:p w:rsidR="00B0565D" w:rsidRPr="00434980" w:rsidRDefault="00B0565D" w:rsidP="008D1416">
            <w:pPr>
              <w:spacing w:line="315" w:lineRule="exact"/>
              <w:ind w:leftChars="150" w:left="527" w:rightChars="50" w:right="105" w:hangingChars="100" w:hanging="211"/>
            </w:pPr>
            <w:r w:rsidRPr="00434980">
              <w:rPr>
                <w:rFonts w:hint="eastAsia"/>
              </w:rPr>
              <w:t>一、曾在我國合法累計居留十年，每年居住超過二百七十日。</w:t>
            </w:r>
          </w:p>
          <w:p w:rsidR="00B0565D" w:rsidRPr="00434980" w:rsidRDefault="00B0565D" w:rsidP="008D1416">
            <w:pPr>
              <w:spacing w:line="315" w:lineRule="exact"/>
              <w:ind w:leftChars="150" w:left="527" w:rightChars="50" w:right="105" w:hangingChars="100" w:hanging="211"/>
            </w:pPr>
            <w:r w:rsidRPr="00434980">
              <w:rPr>
                <w:rFonts w:hint="eastAsia"/>
              </w:rPr>
              <w:t>二、未滿十四歲入國，每年居住超過二百七十日。</w:t>
            </w:r>
          </w:p>
          <w:p w:rsidR="00B0565D" w:rsidRPr="00434980" w:rsidRDefault="00B0565D" w:rsidP="008D1416">
            <w:pPr>
              <w:spacing w:line="315" w:lineRule="exact"/>
              <w:ind w:leftChars="150" w:left="527" w:rightChars="50" w:right="105" w:hangingChars="100" w:hanging="211"/>
            </w:pPr>
            <w:r w:rsidRPr="00434980">
              <w:rPr>
                <w:rFonts w:hint="eastAsia"/>
              </w:rPr>
              <w:t>三、在我國出生，曾在我國合法累計居留十年，每年居住超過一百八十三日。</w:t>
            </w:r>
          </w:p>
          <w:p w:rsidR="00B0565D" w:rsidRPr="00434980" w:rsidRDefault="00B0565D" w:rsidP="008D1416">
            <w:pPr>
              <w:spacing w:line="315" w:lineRule="exact"/>
              <w:ind w:leftChars="150" w:left="316" w:rightChars="50" w:right="105" w:firstLineChars="200" w:firstLine="422"/>
            </w:pPr>
            <w:r w:rsidRPr="00434980">
              <w:rPr>
                <w:rFonts w:hint="eastAsia"/>
              </w:rPr>
              <w:t>雇主聘僱前項滿十八歲子女從事工作，得不受就業服務法第四十六條第一項、第三項、第四十七條、第五十二條、第五十三條第三項、第四項、第五十七條第五款、第七十二條第四款及第七十四條規定之限制，並免依第五十五條規定繳納就業安定費。</w:t>
            </w:r>
          </w:p>
          <w:p w:rsidR="00B0565D" w:rsidRPr="00434980" w:rsidRDefault="00B0565D" w:rsidP="008D1416">
            <w:pPr>
              <w:spacing w:line="315" w:lineRule="exact"/>
              <w:ind w:leftChars="150" w:left="316" w:rightChars="50" w:right="105" w:firstLineChars="200" w:firstLine="422"/>
            </w:pPr>
            <w:r w:rsidRPr="00434980">
              <w:rPr>
                <w:rFonts w:hint="eastAsia"/>
              </w:rPr>
              <w:t>第一項外國專業人才之子女於</w:t>
            </w:r>
            <w:r w:rsidRPr="00434980">
              <w:rPr>
                <w:rFonts w:hint="eastAsia"/>
                <w:u w:val="single"/>
              </w:rPr>
              <w:t>本法</w:t>
            </w:r>
            <w:r w:rsidRPr="00434980">
              <w:rPr>
                <w:rFonts w:hint="eastAsia"/>
              </w:rPr>
              <w:t>中華民國一百零九年十二月三十日</w:t>
            </w:r>
            <w:r w:rsidRPr="00434980">
              <w:rPr>
                <w:rFonts w:hint="eastAsia"/>
                <w:u w:val="single"/>
              </w:rPr>
              <w:t>修正之條文施行</w:t>
            </w:r>
            <w:r w:rsidRPr="00434980">
              <w:rPr>
                <w:rFonts w:hint="eastAsia"/>
              </w:rPr>
              <w:t>前未滿十六歲入國者，得適用修正施行後之規定，不受該項第二款有關未滿十四歲入國之限制。</w:t>
            </w:r>
          </w:p>
        </w:tc>
        <w:tc>
          <w:tcPr>
            <w:tcW w:w="3043" w:type="dxa"/>
            <w:shd w:val="clear" w:color="auto" w:fill="auto"/>
          </w:tcPr>
          <w:p w:rsidR="00B0565D" w:rsidRPr="00434980" w:rsidRDefault="00B0565D" w:rsidP="008D1416">
            <w:pPr>
              <w:spacing w:line="315" w:lineRule="exact"/>
              <w:ind w:leftChars="50" w:left="316" w:rightChars="50" w:right="105" w:hangingChars="100" w:hanging="211"/>
            </w:pPr>
            <w:r w:rsidRPr="00434980">
              <w:rPr>
                <w:rFonts w:hint="eastAsia"/>
              </w:rPr>
              <w:t>一、條次變更。</w:t>
            </w:r>
          </w:p>
          <w:p w:rsidR="00B0565D" w:rsidRPr="00434980" w:rsidRDefault="00B0565D" w:rsidP="008D1416">
            <w:pPr>
              <w:spacing w:line="315" w:lineRule="exact"/>
              <w:ind w:leftChars="50" w:left="316" w:rightChars="50" w:right="105" w:hangingChars="100" w:hanging="211"/>
            </w:pPr>
            <w:r w:rsidRPr="00434980">
              <w:rPr>
                <w:rFonts w:hint="eastAsia"/>
              </w:rPr>
              <w:t>二、修正第一項，說明如下：</w:t>
            </w:r>
          </w:p>
          <w:p w:rsidR="00B0565D" w:rsidRPr="00434980" w:rsidRDefault="00B0565D" w:rsidP="008D1416">
            <w:pPr>
              <w:wordWrap w:val="0"/>
              <w:spacing w:line="315" w:lineRule="exact"/>
              <w:ind w:leftChars="150" w:left="738" w:rightChars="50" w:right="105" w:hangingChars="200" w:hanging="422"/>
              <w:rPr>
                <w:kern w:val="0"/>
              </w:rPr>
            </w:pPr>
            <w:r w:rsidRPr="00434980">
              <w:rPr>
                <w:rFonts w:ascii="華康細明體" w:hint="eastAsia"/>
                <w:kern w:val="0"/>
              </w:rPr>
              <w:t>(</w:t>
            </w:r>
            <w:r w:rsidRPr="00434980">
              <w:rPr>
                <w:rFonts w:hint="eastAsia"/>
                <w:kern w:val="0"/>
              </w:rPr>
              <w:t>一</w:t>
            </w:r>
            <w:r w:rsidRPr="00434980">
              <w:rPr>
                <w:rFonts w:ascii="華康細明體" w:hint="eastAsia"/>
                <w:kern w:val="0"/>
              </w:rPr>
              <w:t>)</w:t>
            </w:r>
            <w:r w:rsidRPr="00434980">
              <w:rPr>
                <w:rFonts w:hint="eastAsia"/>
                <w:kern w:val="0"/>
              </w:rPr>
              <w:t>考量現行所定外國專業人才包括外國特定專業人才，另納入外國高級專業人才為適用對象，爰修正增列「外國特定專業人才及外國高級專業人才」，以期明確。</w:t>
            </w:r>
          </w:p>
          <w:p w:rsidR="00B0565D" w:rsidRPr="00434980" w:rsidRDefault="00B0565D" w:rsidP="008D1416">
            <w:pPr>
              <w:wordWrap w:val="0"/>
              <w:spacing w:line="315" w:lineRule="exact"/>
              <w:ind w:leftChars="150" w:left="738" w:rightChars="50" w:right="105" w:hangingChars="200" w:hanging="422"/>
              <w:rPr>
                <w:kern w:val="0"/>
              </w:rPr>
            </w:pPr>
            <w:r w:rsidRPr="00434980">
              <w:rPr>
                <w:rFonts w:ascii="華康細明體" w:hint="eastAsia"/>
                <w:kern w:val="0"/>
              </w:rPr>
              <w:t>(</w:t>
            </w:r>
            <w:r w:rsidRPr="00434980">
              <w:rPr>
                <w:rFonts w:hint="eastAsia"/>
                <w:kern w:val="0"/>
              </w:rPr>
              <w:t>二</w:t>
            </w:r>
            <w:r w:rsidRPr="00434980">
              <w:rPr>
                <w:rFonts w:ascii="華康細明體" w:hint="eastAsia"/>
                <w:kern w:val="0"/>
              </w:rPr>
              <w:t>)</w:t>
            </w:r>
            <w:r w:rsidRPr="00434980">
              <w:rPr>
                <w:rFonts w:hint="eastAsia"/>
                <w:kern w:val="0"/>
              </w:rPr>
              <w:t>以各該專業人才未必受聘僱從事專業工作（例如藝術工作者、特定專業人才持就業金卡者及高級專業人才），為使其成年子女亦得依本規定申請工作許可，爰刪除「受聘僱從事專業工作」之規定。</w:t>
            </w:r>
          </w:p>
          <w:p w:rsidR="00B0565D" w:rsidRPr="00434980" w:rsidRDefault="00B0565D" w:rsidP="008D1416">
            <w:pPr>
              <w:wordWrap w:val="0"/>
              <w:spacing w:line="315" w:lineRule="exact"/>
              <w:ind w:leftChars="150" w:left="738" w:rightChars="50" w:right="105" w:hangingChars="200" w:hanging="422"/>
              <w:rPr>
                <w:kern w:val="0"/>
              </w:rPr>
            </w:pPr>
            <w:r w:rsidRPr="00434980">
              <w:rPr>
                <w:rFonts w:ascii="華康細明體" w:hint="eastAsia"/>
                <w:kern w:val="0"/>
              </w:rPr>
              <w:t>(</w:t>
            </w:r>
            <w:r w:rsidRPr="00434980">
              <w:rPr>
                <w:rFonts w:hint="eastAsia"/>
                <w:kern w:val="0"/>
              </w:rPr>
              <w:t>三</w:t>
            </w:r>
            <w:r w:rsidRPr="00434980">
              <w:rPr>
                <w:rFonts w:ascii="華康細明體" w:hint="eastAsia"/>
                <w:kern w:val="0"/>
              </w:rPr>
              <w:t>)</w:t>
            </w:r>
            <w:r w:rsidRPr="00434980">
              <w:rPr>
                <w:rFonts w:hint="eastAsia"/>
                <w:kern w:val="0"/>
              </w:rPr>
              <w:t>另以本法係入出國及移民法之特別法，應優先適用，其不受該法限制為當然之理，無須規定，爰將現行不受入出國及移民法限制規定刪除。</w:t>
            </w:r>
          </w:p>
          <w:p w:rsidR="00B0565D" w:rsidRPr="00434980" w:rsidRDefault="00B0565D" w:rsidP="008D1416">
            <w:pPr>
              <w:spacing w:line="315" w:lineRule="exact"/>
              <w:ind w:leftChars="50" w:left="316" w:rightChars="50" w:right="105" w:hangingChars="100" w:hanging="211"/>
            </w:pPr>
            <w:r w:rsidRPr="00434980">
              <w:rPr>
                <w:rFonts w:hint="eastAsia"/>
              </w:rPr>
              <w:t>三、修正「滿十八歲」為「成年」，理由同修正條文第八條之說明三。</w:t>
            </w:r>
          </w:p>
          <w:p w:rsidR="00B0565D" w:rsidRPr="00434980" w:rsidRDefault="00B0565D" w:rsidP="008D1416">
            <w:pPr>
              <w:spacing w:line="315" w:lineRule="exact"/>
              <w:ind w:leftChars="50" w:left="316" w:rightChars="50" w:right="105" w:hangingChars="100" w:hanging="211"/>
            </w:pPr>
            <w:r w:rsidRPr="00434980">
              <w:rPr>
                <w:rFonts w:hint="eastAsia"/>
              </w:rPr>
              <w:t>四、修正第三項，查本條係規定與我國關係較為密切之外國專業人才之成年子女，亦即符合第一項各款要件之一者，得向勞動部申請個人化工作許可。現行第一項第二款所定「未滿十四歲入國」，係配合民法成年年齡下修為十八歲而修正，俾其十八</w:t>
            </w:r>
            <w:r w:rsidRPr="00434980">
              <w:rPr>
                <w:rFonts w:hint="eastAsia"/>
              </w:rPr>
              <w:lastRenderedPageBreak/>
              <w:t>歲成年後，已入國四年以上，又其每年居住超過二百七十日，符合與我國關係較為密切之意旨。惟為保障該次一百零九年十二月三十日修正之條文施行前未滿十六歲已入國之外國專業人才子女權益，現行第三項明定渠等得適用修正施行後之規定。查該次修正條文之施行日期已定為一百十二年一月一日，為期明確，爰修正定明之。</w:t>
            </w:r>
          </w:p>
        </w:tc>
      </w:tr>
      <w:tr w:rsidR="00B0565D" w:rsidRPr="00434980" w:rsidTr="008D1416">
        <w:tc>
          <w:tcPr>
            <w:tcW w:w="3042" w:type="dxa"/>
            <w:shd w:val="clear" w:color="auto" w:fill="auto"/>
          </w:tcPr>
          <w:p w:rsidR="00B0565D" w:rsidRPr="00434980" w:rsidRDefault="00B0565D" w:rsidP="008D1416">
            <w:pPr>
              <w:spacing w:line="315" w:lineRule="exact"/>
              <w:ind w:leftChars="50" w:left="316" w:rightChars="50" w:right="105" w:hangingChars="100" w:hanging="211"/>
            </w:pPr>
            <w:r w:rsidRPr="00434980">
              <w:rPr>
                <w:rFonts w:hint="eastAsia"/>
              </w:rPr>
              <w:lastRenderedPageBreak/>
              <w:t>第</w:t>
            </w:r>
            <w:r w:rsidRPr="00434980">
              <w:rPr>
                <w:rFonts w:hint="eastAsia"/>
                <w:u w:val="single"/>
              </w:rPr>
              <w:t>十六</w:t>
            </w:r>
            <w:r w:rsidRPr="00434980">
              <w:rPr>
                <w:rFonts w:hint="eastAsia"/>
              </w:rPr>
              <w:t>條　外國專業人才經內政部移民署許可永久居留後，其配偶、未</w:t>
            </w:r>
            <w:r w:rsidRPr="00434980">
              <w:rPr>
                <w:rFonts w:hint="eastAsia"/>
                <w:u w:val="single"/>
              </w:rPr>
              <w:t>成年</w:t>
            </w:r>
            <w:r w:rsidRPr="00434980">
              <w:rPr>
                <w:rFonts w:hint="eastAsia"/>
              </w:rPr>
              <w:t>子女及因身心障礙無法自理生活之</w:t>
            </w:r>
            <w:r w:rsidRPr="00434980">
              <w:rPr>
                <w:rFonts w:hint="eastAsia"/>
                <w:u w:val="single"/>
              </w:rPr>
              <w:t>成年</w:t>
            </w:r>
            <w:r w:rsidRPr="00434980">
              <w:rPr>
                <w:rFonts w:hint="eastAsia"/>
              </w:rPr>
              <w:t>子女，在我國</w:t>
            </w:r>
            <w:r w:rsidRPr="00434980">
              <w:rPr>
                <w:rFonts w:hint="eastAsia"/>
                <w:u w:val="single"/>
              </w:rPr>
              <w:t>合法連續</w:t>
            </w:r>
            <w:r w:rsidRPr="00434980">
              <w:rPr>
                <w:rFonts w:hint="eastAsia"/>
              </w:rPr>
              <w:t>居留五年，</w:t>
            </w:r>
            <w:r w:rsidRPr="00434980">
              <w:rPr>
                <w:rFonts w:hint="eastAsia"/>
                <w:u w:val="single"/>
              </w:rPr>
              <w:t>平均</w:t>
            </w:r>
            <w:r w:rsidRPr="00434980">
              <w:rPr>
                <w:rFonts w:hint="eastAsia"/>
              </w:rPr>
              <w:t>每年居住一百八十三日</w:t>
            </w:r>
            <w:r w:rsidRPr="00434980">
              <w:rPr>
                <w:rFonts w:hint="eastAsia"/>
                <w:u w:val="single"/>
              </w:rPr>
              <w:t>以上</w:t>
            </w:r>
            <w:r w:rsidRPr="00434980">
              <w:rPr>
                <w:rFonts w:hint="eastAsia"/>
              </w:rPr>
              <w:t>，</w:t>
            </w:r>
            <w:r w:rsidRPr="00434980">
              <w:rPr>
                <w:rFonts w:hint="eastAsia"/>
                <w:u w:val="single"/>
              </w:rPr>
              <w:t>並符合下列要件者</w:t>
            </w:r>
            <w:r w:rsidRPr="00434980">
              <w:rPr>
                <w:rFonts w:hint="eastAsia"/>
              </w:rPr>
              <w:t>，得向內政部移民署申請永久居留</w:t>
            </w:r>
            <w:r w:rsidRPr="00434980">
              <w:rPr>
                <w:rFonts w:hint="eastAsia"/>
                <w:u w:val="single"/>
              </w:rPr>
              <w:t>：</w:t>
            </w:r>
          </w:p>
          <w:p w:rsidR="00B0565D" w:rsidRPr="00434980" w:rsidRDefault="00B0565D" w:rsidP="008D1416">
            <w:pPr>
              <w:spacing w:line="315" w:lineRule="exact"/>
              <w:ind w:leftChars="150" w:left="527" w:rightChars="50" w:right="105" w:hangingChars="100" w:hanging="211"/>
            </w:pPr>
            <w:r w:rsidRPr="00434980">
              <w:rPr>
                <w:rFonts w:hint="eastAsia"/>
                <w:u w:val="single"/>
              </w:rPr>
              <w:t>一、無不良素行，且無警察刑事紀錄證明之刑事案件紀錄。</w:t>
            </w:r>
          </w:p>
          <w:p w:rsidR="00B0565D" w:rsidRPr="00434980" w:rsidRDefault="00B0565D" w:rsidP="008D1416">
            <w:pPr>
              <w:spacing w:line="315" w:lineRule="exact"/>
              <w:ind w:leftChars="150" w:left="527" w:rightChars="50" w:right="105" w:hangingChars="100" w:hanging="211"/>
            </w:pPr>
            <w:r w:rsidRPr="00434980">
              <w:rPr>
                <w:rFonts w:hint="eastAsia"/>
                <w:u w:val="single"/>
              </w:rPr>
              <w:t>二、符合我國國家利益。</w:t>
            </w:r>
          </w:p>
          <w:p w:rsidR="00B0565D" w:rsidRPr="00434980" w:rsidRDefault="00B0565D" w:rsidP="008D1416">
            <w:pPr>
              <w:spacing w:line="315" w:lineRule="exact"/>
              <w:ind w:leftChars="150" w:left="316" w:rightChars="50" w:right="105" w:firstLineChars="200" w:firstLine="422"/>
            </w:pPr>
            <w:r w:rsidRPr="00434980">
              <w:rPr>
                <w:rFonts w:hint="eastAsia"/>
                <w:u w:val="single"/>
              </w:rPr>
              <w:t>外國特定專業人才依第十四條第三項規定經內政部移民署許可永久居留後，其配偶、未成年子女及因身心障礙無法自理生活之成年子女，在我國合法連續居留三年，平均每年居住一百八十三日以上，並符合前項各款要件者，得向內政部移民署申請永久居留</w:t>
            </w:r>
            <w:r w:rsidRPr="00434980">
              <w:rPr>
                <w:rFonts w:hint="eastAsia"/>
              </w:rPr>
              <w:t>。</w:t>
            </w:r>
          </w:p>
          <w:p w:rsidR="00B0565D" w:rsidRPr="00434980" w:rsidRDefault="00B0565D" w:rsidP="008D1416">
            <w:pPr>
              <w:spacing w:line="315" w:lineRule="exact"/>
              <w:ind w:leftChars="150" w:left="316" w:rightChars="50" w:right="105" w:firstLineChars="200" w:firstLine="422"/>
            </w:pPr>
            <w:r w:rsidRPr="00434980">
              <w:rPr>
                <w:rFonts w:hint="eastAsia"/>
              </w:rPr>
              <w:t>前</w:t>
            </w:r>
            <w:r w:rsidRPr="00434980">
              <w:rPr>
                <w:rFonts w:hint="eastAsia"/>
                <w:u w:val="single"/>
              </w:rPr>
              <w:t>二</w:t>
            </w:r>
            <w:r w:rsidRPr="00434980">
              <w:rPr>
                <w:rFonts w:hint="eastAsia"/>
              </w:rPr>
              <w:t>項外國專業人才</w:t>
            </w:r>
            <w:r w:rsidRPr="00434980">
              <w:rPr>
                <w:rFonts w:hint="eastAsia"/>
                <w:u w:val="single"/>
              </w:rPr>
              <w:t>及外國特定專業人才</w:t>
            </w:r>
            <w:r w:rsidRPr="00434980">
              <w:rPr>
                <w:rFonts w:hint="eastAsia"/>
              </w:rPr>
              <w:t>之永久居留許可</w:t>
            </w:r>
            <w:r w:rsidRPr="00434980">
              <w:rPr>
                <w:rFonts w:hint="eastAsia"/>
                <w:u w:val="single"/>
              </w:rPr>
              <w:t>，</w:t>
            </w:r>
            <w:r w:rsidRPr="00434980">
              <w:rPr>
                <w:rFonts w:hint="eastAsia"/>
              </w:rPr>
              <w:t>依入出國及移民法第三十三條</w:t>
            </w:r>
            <w:r w:rsidRPr="00434980">
              <w:rPr>
                <w:rFonts w:hint="eastAsia"/>
                <w:u w:val="single"/>
              </w:rPr>
              <w:t>第一款至第三款及第八款</w:t>
            </w:r>
            <w:r w:rsidRPr="00434980">
              <w:rPr>
                <w:rFonts w:hint="eastAsia"/>
              </w:rPr>
              <w:t>規定</w:t>
            </w:r>
            <w:r w:rsidRPr="00434980">
              <w:rPr>
                <w:rFonts w:hint="eastAsia"/>
                <w:u w:val="single"/>
              </w:rPr>
              <w:t>經</w:t>
            </w:r>
            <w:r w:rsidRPr="00434980">
              <w:rPr>
                <w:rFonts w:hint="eastAsia"/>
              </w:rPr>
              <w:t>撤銷或廢止者，其配偶、未</w:t>
            </w:r>
            <w:r w:rsidRPr="00434980">
              <w:rPr>
                <w:rFonts w:hint="eastAsia"/>
                <w:u w:val="single"/>
              </w:rPr>
              <w:t>成年</w:t>
            </w:r>
            <w:r w:rsidRPr="00434980">
              <w:rPr>
                <w:rFonts w:hint="eastAsia"/>
              </w:rPr>
              <w:t>子女及</w:t>
            </w:r>
            <w:r w:rsidRPr="00434980">
              <w:rPr>
                <w:rFonts w:hint="eastAsia"/>
              </w:rPr>
              <w:lastRenderedPageBreak/>
              <w:t>因身心障礙無法自理生活之</w:t>
            </w:r>
            <w:r w:rsidRPr="00434980">
              <w:rPr>
                <w:rFonts w:hint="eastAsia"/>
                <w:u w:val="single"/>
              </w:rPr>
              <w:t>成年</w:t>
            </w:r>
            <w:r w:rsidRPr="00434980">
              <w:rPr>
                <w:rFonts w:hint="eastAsia"/>
              </w:rPr>
              <w:t>子女之永久居留許可</w:t>
            </w:r>
            <w:r w:rsidRPr="00434980">
              <w:rPr>
                <w:rFonts w:hint="eastAsia"/>
                <w:u w:val="single"/>
              </w:rPr>
              <w:t>，</w:t>
            </w:r>
            <w:r w:rsidRPr="00434980">
              <w:rPr>
                <w:rFonts w:hint="eastAsia"/>
              </w:rPr>
              <w:t>應併同撤銷或廢止。</w:t>
            </w:r>
          </w:p>
          <w:p w:rsidR="00B0565D" w:rsidRPr="00434980" w:rsidRDefault="00B0565D" w:rsidP="008D1416">
            <w:pPr>
              <w:spacing w:line="315" w:lineRule="exact"/>
              <w:ind w:leftChars="150" w:left="316" w:rightChars="50" w:right="105" w:firstLineChars="200" w:firstLine="422"/>
            </w:pPr>
            <w:r w:rsidRPr="00434980">
              <w:rPr>
                <w:rFonts w:hint="eastAsia"/>
                <w:u w:val="single"/>
              </w:rPr>
              <w:t>依第一項及第二項規定申請永久居留者，應於居留及居住期間屆滿後二年內申請之</w:t>
            </w:r>
            <w:r w:rsidRPr="00434980">
              <w:rPr>
                <w:rFonts w:hint="eastAsia"/>
              </w:rPr>
              <w:t>。</w:t>
            </w:r>
          </w:p>
        </w:tc>
        <w:tc>
          <w:tcPr>
            <w:tcW w:w="3043" w:type="dxa"/>
            <w:shd w:val="clear" w:color="auto" w:fill="auto"/>
          </w:tcPr>
          <w:p w:rsidR="00B0565D" w:rsidRPr="00434980" w:rsidRDefault="00B0565D" w:rsidP="008D1416">
            <w:pPr>
              <w:spacing w:line="315" w:lineRule="exact"/>
              <w:ind w:leftChars="50" w:left="105" w:rightChars="50" w:right="105"/>
            </w:pPr>
            <w:r w:rsidRPr="00434980">
              <w:rPr>
                <w:rFonts w:hint="eastAsia"/>
              </w:rPr>
              <w:lastRenderedPageBreak/>
              <w:t>（現行一百十年一月二十七日修正公布條文）</w:t>
            </w:r>
          </w:p>
          <w:p w:rsidR="00B0565D" w:rsidRPr="00434980" w:rsidRDefault="00B0565D" w:rsidP="008D1416">
            <w:pPr>
              <w:spacing w:line="315" w:lineRule="exact"/>
              <w:ind w:leftChars="50" w:left="316" w:rightChars="50" w:right="105" w:hangingChars="100" w:hanging="211"/>
            </w:pPr>
            <w:r w:rsidRPr="00434980">
              <w:rPr>
                <w:rFonts w:hint="eastAsia"/>
              </w:rPr>
              <w:t xml:space="preserve">第十六條　</w:t>
            </w:r>
            <w:r w:rsidRPr="00434980">
              <w:rPr>
                <w:rFonts w:hint="eastAsia"/>
                <w:u w:val="single"/>
              </w:rPr>
              <w:t>受聘僱從事專業工作之</w:t>
            </w:r>
            <w:r w:rsidRPr="00434980">
              <w:rPr>
                <w:rFonts w:hint="eastAsia"/>
              </w:rPr>
              <w:t>外國專業人才經內政部移民署許可永久居留後，其配偶、未滿十八歲子女及</w:t>
            </w:r>
            <w:r w:rsidRPr="00434980">
              <w:rPr>
                <w:rFonts w:hint="eastAsia"/>
                <w:u w:val="single"/>
              </w:rPr>
              <w:t>其</w:t>
            </w:r>
            <w:r w:rsidRPr="00434980">
              <w:rPr>
                <w:rFonts w:hint="eastAsia"/>
              </w:rPr>
              <w:t>滿十八歲因身心障礙無法自理生活之子女，在我國連續合法居留五年，每年居住超過一百八十三日，品行端正且符合我國國家利益者，得向內政部移民署申請永久居留。</w:t>
            </w:r>
          </w:p>
          <w:p w:rsidR="00B0565D" w:rsidRPr="00434980" w:rsidRDefault="00B0565D" w:rsidP="008D1416">
            <w:pPr>
              <w:spacing w:line="315" w:lineRule="exact"/>
              <w:ind w:leftChars="150" w:left="316" w:rightChars="50" w:right="105" w:firstLineChars="200" w:firstLine="422"/>
            </w:pPr>
            <w:r w:rsidRPr="00434980">
              <w:rPr>
                <w:rFonts w:hint="eastAsia"/>
              </w:rPr>
              <w:t>前項外國專業人才之永久居留許可依</w:t>
            </w:r>
            <w:r w:rsidRPr="00434980">
              <w:rPr>
                <w:rFonts w:hint="eastAsia"/>
                <w:u w:val="single"/>
              </w:rPr>
              <w:t>本法或</w:t>
            </w:r>
            <w:r w:rsidRPr="00434980">
              <w:rPr>
                <w:rFonts w:hint="eastAsia"/>
              </w:rPr>
              <w:t>入出國及移民法第三十三條規定撤銷或廢止者，其配偶、未滿十八歲子女及</w:t>
            </w:r>
            <w:r w:rsidRPr="00434980">
              <w:rPr>
                <w:rFonts w:hint="eastAsia"/>
                <w:u w:val="single"/>
              </w:rPr>
              <w:t>其</w:t>
            </w:r>
            <w:r w:rsidRPr="00434980">
              <w:rPr>
                <w:rFonts w:hint="eastAsia"/>
              </w:rPr>
              <w:t>滿十八歲因身心障礙無法自理生活之子女之永久居留許可應併同撤銷或廢止。</w:t>
            </w:r>
          </w:p>
        </w:tc>
        <w:tc>
          <w:tcPr>
            <w:tcW w:w="3043" w:type="dxa"/>
            <w:shd w:val="clear" w:color="auto" w:fill="auto"/>
          </w:tcPr>
          <w:p w:rsidR="00B0565D" w:rsidRPr="00434980" w:rsidRDefault="00B0565D" w:rsidP="008D1416">
            <w:pPr>
              <w:spacing w:line="315" w:lineRule="exact"/>
              <w:ind w:leftChars="50" w:left="316" w:rightChars="50" w:right="105" w:hangingChars="100" w:hanging="211"/>
            </w:pPr>
            <w:r w:rsidRPr="00434980">
              <w:rPr>
                <w:rFonts w:hint="eastAsia"/>
              </w:rPr>
              <w:t>一、條次變更。</w:t>
            </w:r>
          </w:p>
          <w:p w:rsidR="00B0565D" w:rsidRPr="00434980" w:rsidRDefault="00B0565D" w:rsidP="008D1416">
            <w:pPr>
              <w:spacing w:line="315" w:lineRule="exact"/>
              <w:ind w:leftChars="50" w:left="316" w:rightChars="50" w:right="105" w:hangingChars="100" w:hanging="211"/>
            </w:pPr>
            <w:r w:rsidRPr="00434980">
              <w:rPr>
                <w:rFonts w:hint="eastAsia"/>
              </w:rPr>
              <w:t>二、修正第一項，說明如下：</w:t>
            </w:r>
          </w:p>
          <w:p w:rsidR="00B0565D" w:rsidRPr="00434980" w:rsidRDefault="00B0565D" w:rsidP="008D1416">
            <w:pPr>
              <w:wordWrap w:val="0"/>
              <w:spacing w:line="315" w:lineRule="exact"/>
              <w:ind w:leftChars="150" w:left="738" w:rightChars="50" w:right="105" w:hangingChars="200" w:hanging="422"/>
              <w:rPr>
                <w:kern w:val="0"/>
              </w:rPr>
            </w:pPr>
            <w:r w:rsidRPr="00434980">
              <w:rPr>
                <w:rFonts w:ascii="華康細明體" w:hint="eastAsia"/>
                <w:kern w:val="0"/>
              </w:rPr>
              <w:t>(</w:t>
            </w:r>
            <w:r w:rsidRPr="00434980">
              <w:rPr>
                <w:rFonts w:hint="eastAsia"/>
                <w:kern w:val="0"/>
              </w:rPr>
              <w:t>一</w:t>
            </w:r>
            <w:r w:rsidRPr="00434980">
              <w:rPr>
                <w:rFonts w:ascii="華康細明體" w:hint="eastAsia"/>
                <w:kern w:val="0"/>
              </w:rPr>
              <w:t>)</w:t>
            </w:r>
            <w:r w:rsidRPr="00434980">
              <w:rPr>
                <w:rFonts w:hint="eastAsia"/>
                <w:kern w:val="0"/>
              </w:rPr>
              <w:t>考量外國專業人才從事專業工作未必係受聘僱（例如藝術工作者），為使其依親親屬亦得依本規定申請永久居留，爰修正刪除「受聘僱從事專業工作」文字。</w:t>
            </w:r>
          </w:p>
          <w:p w:rsidR="00B0565D" w:rsidRPr="00434980" w:rsidRDefault="00B0565D" w:rsidP="008D1416">
            <w:pPr>
              <w:wordWrap w:val="0"/>
              <w:spacing w:line="315" w:lineRule="exact"/>
              <w:ind w:leftChars="150" w:left="738" w:rightChars="50" w:right="105" w:hangingChars="200" w:hanging="422"/>
              <w:rPr>
                <w:kern w:val="0"/>
              </w:rPr>
            </w:pPr>
            <w:r w:rsidRPr="00434980">
              <w:rPr>
                <w:rFonts w:ascii="華康細明體" w:hint="eastAsia"/>
                <w:kern w:val="0"/>
              </w:rPr>
              <w:t>(</w:t>
            </w:r>
            <w:r w:rsidRPr="00434980">
              <w:rPr>
                <w:rFonts w:hint="eastAsia"/>
                <w:kern w:val="0"/>
              </w:rPr>
              <w:t>二</w:t>
            </w:r>
            <w:r w:rsidRPr="00434980">
              <w:rPr>
                <w:rFonts w:ascii="華康細明體" w:hint="eastAsia"/>
                <w:kern w:val="0"/>
              </w:rPr>
              <w:t>)</w:t>
            </w:r>
            <w:r w:rsidRPr="00434980">
              <w:rPr>
                <w:rFonts w:hint="eastAsia"/>
                <w:kern w:val="0"/>
              </w:rPr>
              <w:t>配合修正條文第十四條明定外國專業人才申請永久居留之「平均每年居住一百八十三日以上」規定，放寬其依親親屬申請永久居留之每年居住日數亦為「平均每年居住一百八十三日以上」；並配合入出國及移民法第二十五條「合法連續居留」之用語，酌作文字修正。</w:t>
            </w:r>
          </w:p>
          <w:p w:rsidR="00B0565D" w:rsidRPr="00434980" w:rsidRDefault="00B0565D" w:rsidP="008D1416">
            <w:pPr>
              <w:wordWrap w:val="0"/>
              <w:spacing w:line="315" w:lineRule="exact"/>
              <w:ind w:leftChars="150" w:left="738" w:rightChars="50" w:right="105" w:hangingChars="200" w:hanging="422"/>
              <w:rPr>
                <w:kern w:val="0"/>
              </w:rPr>
            </w:pPr>
            <w:r w:rsidRPr="00434980">
              <w:rPr>
                <w:rFonts w:ascii="華康細明體" w:hint="eastAsia"/>
                <w:kern w:val="0"/>
              </w:rPr>
              <w:t>(</w:t>
            </w:r>
            <w:r w:rsidRPr="00434980">
              <w:rPr>
                <w:rFonts w:hint="eastAsia"/>
                <w:kern w:val="0"/>
              </w:rPr>
              <w:t>三</w:t>
            </w:r>
            <w:r w:rsidRPr="00434980">
              <w:rPr>
                <w:rFonts w:ascii="華康細明體" w:hint="eastAsia"/>
                <w:kern w:val="0"/>
              </w:rPr>
              <w:t>)</w:t>
            </w:r>
            <w:r w:rsidRPr="00434980">
              <w:rPr>
                <w:rFonts w:hint="eastAsia"/>
                <w:kern w:val="0"/>
              </w:rPr>
              <w:t>後段所定「品行端正」及「符合我國國家利益」分別移列為第一款及第二款，並配合國籍法第三條第一項第三款規定及警察刑事紀錄證明核發條例用語，將「品行端正」修正為「無不</w:t>
            </w:r>
            <w:r w:rsidRPr="00434980">
              <w:rPr>
                <w:rFonts w:hint="eastAsia"/>
                <w:kern w:val="0"/>
              </w:rPr>
              <w:lastRenderedPageBreak/>
              <w:t>良素行，且無警察刑事紀錄證明之刑事案件紀錄」。</w:t>
            </w:r>
          </w:p>
          <w:p w:rsidR="00B0565D" w:rsidRPr="00434980" w:rsidRDefault="00B0565D" w:rsidP="008D1416">
            <w:pPr>
              <w:spacing w:line="315" w:lineRule="exact"/>
              <w:ind w:leftChars="50" w:left="316" w:rightChars="50" w:right="105" w:hangingChars="100" w:hanging="211"/>
            </w:pPr>
            <w:r w:rsidRPr="00434980">
              <w:rPr>
                <w:rFonts w:hint="eastAsia"/>
              </w:rPr>
              <w:t>三、增訂第二項，配合修正條文第十四條第三項增訂外國特定專業人才申請永久居留之規定，以其依親親屬申請永久居留之在我國居留期間規定同於該外國特定專業人才，爰予定明。另修正條文第十四條第四項所定外國專業人才及外國特定專業人才申請永久居留，得以碩士、博士學位折抵連續居留期間之規定，於其依親親屬不適用之，併予敘明。</w:t>
            </w:r>
          </w:p>
          <w:p w:rsidR="00B0565D" w:rsidRPr="00434980" w:rsidRDefault="00B0565D" w:rsidP="008D1416">
            <w:pPr>
              <w:spacing w:line="315" w:lineRule="exact"/>
              <w:ind w:leftChars="50" w:left="316" w:rightChars="50" w:right="105" w:hangingChars="100" w:hanging="211"/>
            </w:pPr>
            <w:r w:rsidRPr="00434980">
              <w:rPr>
                <w:rFonts w:hint="eastAsia"/>
              </w:rPr>
              <w:t>四、現行第二項移列為第三項，考量外國專業人才及外國特定專業人才之永久居留許可因有修正條文第十九條所定出國五年以上未曾入國，或入出國及移民法第三十三條第五款至第七款所定回復我國國籍、取得我國國籍或兼具我國國籍等事由被撤銷或廢止，致其依親親屬之永久居留許可亦併同撤銷或廢止，恐有違本法留才攬才之立法目的，是以放寬僅在外國專業人才及外國特定專業人才之永久居留許可係依入出國及移民法第三十三條第一款至第三款及第八款規定撤銷或廢止者，其依親親屬之永久居留許可始須併同撤銷或廢止，爰修正刪除「本法或」之文字，並將「入出國及移民法第三十三條規定撤銷或廢止者」修正為「入出國及移民法第三十三條第一款至第三款及第八款規定經撤銷或廢止者」。</w:t>
            </w:r>
          </w:p>
          <w:p w:rsidR="00B0565D" w:rsidRPr="00434980" w:rsidRDefault="00B0565D" w:rsidP="008D1416">
            <w:pPr>
              <w:spacing w:line="315" w:lineRule="exact"/>
              <w:ind w:leftChars="50" w:left="316" w:rightChars="50" w:right="105" w:hangingChars="100" w:hanging="211"/>
            </w:pPr>
            <w:r w:rsidRPr="00434980">
              <w:rPr>
                <w:rFonts w:hint="eastAsia"/>
              </w:rPr>
              <w:lastRenderedPageBreak/>
              <w:t>五、增訂第四項，明定依親親屬申請永久居留者，應於居留及居住期間屆滿後二年內申請之規定，理由同修正條文第十四條之說明六。另未成年子女已符合第一項或第二項申請永久居留之規定者，縱於本項所定二年期間成年，仍得適用本規定，併予敘明。</w:t>
            </w:r>
          </w:p>
          <w:p w:rsidR="00B0565D" w:rsidRPr="00434980" w:rsidRDefault="00B0565D" w:rsidP="008D1416">
            <w:pPr>
              <w:spacing w:line="315" w:lineRule="exact"/>
              <w:ind w:leftChars="50" w:left="316" w:rightChars="50" w:right="105" w:hangingChars="100" w:hanging="211"/>
            </w:pPr>
            <w:r w:rsidRPr="00434980">
              <w:rPr>
                <w:rFonts w:hint="eastAsia"/>
              </w:rPr>
              <w:t>六、修正條文第一項及第三項將「未滿十八歲」修正為「未成年」、「滿十八歲」修正為「成年」，理由同修正條文第八條之說明三。</w:t>
            </w:r>
          </w:p>
        </w:tc>
      </w:tr>
      <w:tr w:rsidR="00B0565D" w:rsidRPr="00434980" w:rsidTr="008D1416">
        <w:tc>
          <w:tcPr>
            <w:tcW w:w="3042" w:type="dxa"/>
            <w:shd w:val="clear" w:color="auto" w:fill="auto"/>
          </w:tcPr>
          <w:p w:rsidR="00B0565D" w:rsidRPr="00434980" w:rsidRDefault="00B0565D" w:rsidP="008D1416">
            <w:pPr>
              <w:spacing w:line="315" w:lineRule="exact"/>
              <w:ind w:leftChars="50" w:left="316" w:rightChars="50" w:right="105" w:hangingChars="100" w:hanging="211"/>
            </w:pPr>
            <w:r w:rsidRPr="00434980">
              <w:rPr>
                <w:rFonts w:hint="eastAsia"/>
              </w:rPr>
              <w:lastRenderedPageBreak/>
              <w:t>第</w:t>
            </w:r>
            <w:r w:rsidRPr="00434980">
              <w:rPr>
                <w:rFonts w:hint="eastAsia"/>
                <w:u w:val="single"/>
              </w:rPr>
              <w:t>十七</w:t>
            </w:r>
            <w:r w:rsidRPr="00434980">
              <w:rPr>
                <w:rFonts w:hint="eastAsia"/>
              </w:rPr>
              <w:t>條　外國高級專業人才依入出國及移民法規定申請永久居留者，其配偶、未</w:t>
            </w:r>
            <w:r w:rsidRPr="00434980">
              <w:rPr>
                <w:rFonts w:hint="eastAsia"/>
                <w:u w:val="single"/>
              </w:rPr>
              <w:t>成年</w:t>
            </w:r>
            <w:r w:rsidRPr="00434980">
              <w:rPr>
                <w:rFonts w:hint="eastAsia"/>
              </w:rPr>
              <w:t>子女及因身心障礙無法自理生活之</w:t>
            </w:r>
            <w:r w:rsidRPr="00434980">
              <w:rPr>
                <w:rFonts w:hint="eastAsia"/>
                <w:u w:val="single"/>
              </w:rPr>
              <w:t>成年</w:t>
            </w:r>
            <w:r w:rsidRPr="00434980">
              <w:rPr>
                <w:rFonts w:hint="eastAsia"/>
              </w:rPr>
              <w:t>子女，得隨同本人申請永久居留。</w:t>
            </w:r>
          </w:p>
          <w:p w:rsidR="00B0565D" w:rsidRPr="00434980" w:rsidRDefault="00B0565D" w:rsidP="008D1416">
            <w:pPr>
              <w:spacing w:line="315" w:lineRule="exact"/>
              <w:ind w:leftChars="150" w:left="316" w:rightChars="50" w:right="105" w:firstLineChars="200" w:firstLine="422"/>
            </w:pPr>
            <w:r w:rsidRPr="00434980">
              <w:rPr>
                <w:rFonts w:hint="eastAsia"/>
              </w:rPr>
              <w:t>前項外國高級專業人才之永久居留許可</w:t>
            </w:r>
            <w:r w:rsidRPr="00434980">
              <w:rPr>
                <w:rFonts w:hint="eastAsia"/>
                <w:u w:val="single"/>
              </w:rPr>
              <w:t>，</w:t>
            </w:r>
            <w:r w:rsidRPr="00434980">
              <w:rPr>
                <w:rFonts w:hint="eastAsia"/>
              </w:rPr>
              <w:t>依入出國及移民法第三十三條</w:t>
            </w:r>
            <w:r w:rsidRPr="00434980">
              <w:rPr>
                <w:rFonts w:hint="eastAsia"/>
                <w:u w:val="single"/>
              </w:rPr>
              <w:t>第一款至第三款及第八款</w:t>
            </w:r>
            <w:r w:rsidRPr="00434980">
              <w:rPr>
                <w:rFonts w:hint="eastAsia"/>
              </w:rPr>
              <w:t>規定</w:t>
            </w:r>
            <w:r w:rsidRPr="00434980">
              <w:rPr>
                <w:rFonts w:hint="eastAsia"/>
                <w:u w:val="single"/>
              </w:rPr>
              <w:t>經</w:t>
            </w:r>
            <w:r w:rsidRPr="00434980">
              <w:rPr>
                <w:rFonts w:hint="eastAsia"/>
              </w:rPr>
              <w:t>撤銷或廢止者，其配偶、未</w:t>
            </w:r>
            <w:r w:rsidRPr="00434980">
              <w:rPr>
                <w:rFonts w:hint="eastAsia"/>
                <w:u w:val="single"/>
              </w:rPr>
              <w:t>成年</w:t>
            </w:r>
            <w:r w:rsidRPr="00434980">
              <w:rPr>
                <w:rFonts w:hint="eastAsia"/>
              </w:rPr>
              <w:t>子女及因身心障礙無法自理生活之</w:t>
            </w:r>
            <w:r w:rsidRPr="00434980">
              <w:rPr>
                <w:rFonts w:hint="eastAsia"/>
                <w:u w:val="single"/>
              </w:rPr>
              <w:t>成年</w:t>
            </w:r>
            <w:r w:rsidRPr="00434980">
              <w:rPr>
                <w:rFonts w:hint="eastAsia"/>
              </w:rPr>
              <w:t>子女之永久居留許可</w:t>
            </w:r>
            <w:r w:rsidRPr="00434980">
              <w:rPr>
                <w:rFonts w:hint="eastAsia"/>
                <w:u w:val="single"/>
              </w:rPr>
              <w:t>，</w:t>
            </w:r>
            <w:r w:rsidRPr="00434980">
              <w:rPr>
                <w:rFonts w:hint="eastAsia"/>
              </w:rPr>
              <w:t>應併同撤銷或廢止。</w:t>
            </w:r>
          </w:p>
        </w:tc>
        <w:tc>
          <w:tcPr>
            <w:tcW w:w="3043" w:type="dxa"/>
            <w:shd w:val="clear" w:color="auto" w:fill="auto"/>
          </w:tcPr>
          <w:p w:rsidR="00B0565D" w:rsidRPr="00434980" w:rsidRDefault="00B0565D" w:rsidP="008D1416">
            <w:pPr>
              <w:spacing w:line="315" w:lineRule="exact"/>
              <w:ind w:leftChars="50" w:left="316" w:rightChars="50" w:right="105" w:hangingChars="100" w:hanging="211"/>
            </w:pPr>
            <w:r w:rsidRPr="00434980">
              <w:rPr>
                <w:rFonts w:hint="eastAsia"/>
              </w:rPr>
              <w:t>（現行一百十年一月二十七日修正公布條文）</w:t>
            </w:r>
          </w:p>
          <w:p w:rsidR="00B0565D" w:rsidRPr="00434980" w:rsidRDefault="00B0565D" w:rsidP="008D1416">
            <w:pPr>
              <w:spacing w:line="315" w:lineRule="exact"/>
              <w:ind w:leftChars="50" w:left="316" w:rightChars="50" w:right="105" w:hangingChars="100" w:hanging="211"/>
            </w:pPr>
            <w:r w:rsidRPr="00434980">
              <w:rPr>
                <w:rFonts w:hint="eastAsia"/>
              </w:rPr>
              <w:t>第十五條　外國高級專業人才依入出國及移民法</w:t>
            </w:r>
            <w:r w:rsidRPr="00434980">
              <w:rPr>
                <w:rFonts w:hint="eastAsia"/>
                <w:u w:val="single"/>
              </w:rPr>
              <w:t>第二十五條第三項第二款</w:t>
            </w:r>
            <w:r w:rsidRPr="00434980">
              <w:rPr>
                <w:rFonts w:hint="eastAsia"/>
              </w:rPr>
              <w:t>規定申請永久居留者，其配偶、未滿十八歲子女及</w:t>
            </w:r>
            <w:r w:rsidRPr="00434980">
              <w:rPr>
                <w:rFonts w:hint="eastAsia"/>
                <w:u w:val="single"/>
              </w:rPr>
              <w:t>其</w:t>
            </w:r>
            <w:r w:rsidRPr="00434980">
              <w:rPr>
                <w:rFonts w:hint="eastAsia"/>
              </w:rPr>
              <w:t>滿十八歲因身心障礙無法自理生活之子女，得隨同本人申請永久居留。</w:t>
            </w:r>
          </w:p>
          <w:p w:rsidR="00B0565D" w:rsidRPr="00434980" w:rsidRDefault="00B0565D" w:rsidP="008D1416">
            <w:pPr>
              <w:spacing w:line="315" w:lineRule="exact"/>
              <w:ind w:leftChars="150" w:left="316" w:rightChars="50" w:right="105" w:firstLineChars="200" w:firstLine="422"/>
            </w:pPr>
            <w:r w:rsidRPr="00434980">
              <w:rPr>
                <w:rFonts w:hint="eastAsia"/>
              </w:rPr>
              <w:t>前項外國高級專業人才之永久居留許可依</w:t>
            </w:r>
            <w:r w:rsidRPr="00434980">
              <w:rPr>
                <w:rFonts w:hint="eastAsia"/>
                <w:u w:val="single"/>
              </w:rPr>
              <w:t>本法或</w:t>
            </w:r>
            <w:r w:rsidRPr="00434980">
              <w:rPr>
                <w:rFonts w:hint="eastAsia"/>
              </w:rPr>
              <w:t>入出國及移民法第三十三條規定撤銷或廢止者，其配偶、未滿十八歲子女及</w:t>
            </w:r>
            <w:r w:rsidRPr="00434980">
              <w:rPr>
                <w:rFonts w:hint="eastAsia"/>
                <w:u w:val="single"/>
              </w:rPr>
              <w:t>其</w:t>
            </w:r>
            <w:r w:rsidRPr="00434980">
              <w:rPr>
                <w:rFonts w:hint="eastAsia"/>
              </w:rPr>
              <w:t>滿十八歲因身心障礙無法自理生活之子女之永久居留許可應併同撤銷或廢止。</w:t>
            </w:r>
          </w:p>
        </w:tc>
        <w:tc>
          <w:tcPr>
            <w:tcW w:w="3043" w:type="dxa"/>
            <w:shd w:val="clear" w:color="auto" w:fill="auto"/>
          </w:tcPr>
          <w:p w:rsidR="00B0565D" w:rsidRPr="00434980" w:rsidRDefault="00B0565D" w:rsidP="008D1416">
            <w:pPr>
              <w:spacing w:line="315" w:lineRule="exact"/>
              <w:ind w:leftChars="50" w:left="316" w:rightChars="50" w:right="105" w:hangingChars="100" w:hanging="211"/>
            </w:pPr>
            <w:r w:rsidRPr="00434980">
              <w:rPr>
                <w:rFonts w:hint="eastAsia"/>
              </w:rPr>
              <w:t>一、條次變更。</w:t>
            </w:r>
          </w:p>
          <w:p w:rsidR="00B0565D" w:rsidRPr="00434980" w:rsidRDefault="00B0565D" w:rsidP="008D1416">
            <w:pPr>
              <w:spacing w:line="315" w:lineRule="exact"/>
              <w:ind w:leftChars="50" w:left="316" w:rightChars="50" w:right="105" w:hangingChars="100" w:hanging="211"/>
            </w:pPr>
            <w:r w:rsidRPr="00434980">
              <w:rPr>
                <w:rFonts w:hint="eastAsia"/>
              </w:rPr>
              <w:t>二、修正第一項，刪除所援引入出國及移民法之「第二十五條第三項第二款」文字，俾免該法嗣後修正而有調整條項款次時之適用疑義。</w:t>
            </w:r>
          </w:p>
          <w:p w:rsidR="00B0565D" w:rsidRPr="00434980" w:rsidRDefault="00B0565D" w:rsidP="008D1416">
            <w:pPr>
              <w:spacing w:line="315" w:lineRule="exact"/>
              <w:ind w:leftChars="50" w:left="316" w:rightChars="50" w:right="105" w:hangingChars="100" w:hanging="211"/>
            </w:pPr>
            <w:r w:rsidRPr="00434980">
              <w:rPr>
                <w:rFonts w:hint="eastAsia"/>
              </w:rPr>
              <w:t>三、修正第二項，考量外國高級專業人才之永久居留許可因有修正條文第十九條所定出國五年以上未曾入國，或入出國及移民法第三十三條第五款至第七款所定回復我國國籍、取得我國國籍或兼具我國國籍等事由被撤銷或廢止，致其依親親屬之永久居留許可亦併同撤銷或廢止，恐有違本法留才攬才之立法目的，是以放寬僅在外國高級專業人才之永久居留許可係依入出國及移民法第三十三條第一款至第三款及第八款規定撤銷或廢止者，其依親親屬之永久居留許可始須併同撤銷或廢止，爰修正刪除「本法或」之文字，並將「入出國及移民法第三十三條規定撤銷或廢止者」修</w:t>
            </w:r>
            <w:r w:rsidRPr="00434980">
              <w:rPr>
                <w:rFonts w:hint="eastAsia"/>
              </w:rPr>
              <w:lastRenderedPageBreak/>
              <w:t>正為「入出國及移民法第三十三條第一款至第三款及第八款規定經撤銷或廢止者」。</w:t>
            </w:r>
          </w:p>
          <w:p w:rsidR="00B0565D" w:rsidRPr="00434980" w:rsidRDefault="00B0565D" w:rsidP="008D1416">
            <w:pPr>
              <w:spacing w:line="315" w:lineRule="exact"/>
              <w:ind w:leftChars="50" w:left="316" w:rightChars="50" w:right="105" w:hangingChars="100" w:hanging="211"/>
            </w:pPr>
            <w:r w:rsidRPr="00434980">
              <w:rPr>
                <w:rFonts w:hint="eastAsia"/>
              </w:rPr>
              <w:t>四、修正第一項及第二項將「未滿十八歲」修正為「未成年」，及「滿十八歲」修正為「成年」，理由同修正條文第八條之說明三。</w:t>
            </w:r>
          </w:p>
        </w:tc>
      </w:tr>
      <w:tr w:rsidR="00B0565D" w:rsidRPr="00434980" w:rsidTr="008D1416">
        <w:tc>
          <w:tcPr>
            <w:tcW w:w="3042" w:type="dxa"/>
            <w:shd w:val="clear" w:color="auto" w:fill="auto"/>
          </w:tcPr>
          <w:p w:rsidR="00B0565D" w:rsidRPr="00434980" w:rsidRDefault="00B0565D" w:rsidP="008D1416">
            <w:pPr>
              <w:spacing w:line="315" w:lineRule="exact"/>
              <w:ind w:leftChars="50" w:left="316" w:rightChars="50" w:right="105" w:hangingChars="100" w:hanging="211"/>
            </w:pPr>
            <w:r w:rsidRPr="00434980">
              <w:rPr>
                <w:rFonts w:hint="eastAsia"/>
              </w:rPr>
              <w:lastRenderedPageBreak/>
              <w:t>第</w:t>
            </w:r>
            <w:r w:rsidRPr="00434980">
              <w:rPr>
                <w:rFonts w:hint="eastAsia"/>
                <w:u w:val="single"/>
              </w:rPr>
              <w:t>十八</w:t>
            </w:r>
            <w:r w:rsidRPr="00434980">
              <w:rPr>
                <w:rFonts w:hint="eastAsia"/>
              </w:rPr>
              <w:t>條　外國特定專業人才</w:t>
            </w:r>
            <w:r w:rsidRPr="00434980">
              <w:rPr>
                <w:rFonts w:hint="eastAsia"/>
                <w:u w:val="single"/>
              </w:rPr>
              <w:t>及外國高級專業人才</w:t>
            </w:r>
            <w:r w:rsidRPr="00434980">
              <w:rPr>
                <w:rFonts w:hint="eastAsia"/>
              </w:rPr>
              <w:t>經內政部移民署許可居留或永久居留者，其直系尊親屬得向外交部或駐外館處申請核發一年效期、多次入國、停留期限六個月及未加註限制不准延期或其他限制之停留簽證；期滿有繼續停留之必要者，得於停留期限屆滿前，向內政部移民署申請延期，並得免出國，每次總停留期間最長為一年。</w:t>
            </w:r>
          </w:p>
        </w:tc>
        <w:tc>
          <w:tcPr>
            <w:tcW w:w="3043" w:type="dxa"/>
            <w:shd w:val="clear" w:color="auto" w:fill="auto"/>
          </w:tcPr>
          <w:p w:rsidR="00B0565D" w:rsidRPr="00434980" w:rsidRDefault="00B0565D" w:rsidP="008D1416">
            <w:pPr>
              <w:spacing w:line="315" w:lineRule="exact"/>
              <w:ind w:leftChars="50" w:left="316" w:rightChars="50" w:right="105" w:hangingChars="100" w:hanging="211"/>
            </w:pPr>
            <w:r w:rsidRPr="00434980">
              <w:rPr>
                <w:rFonts w:hint="eastAsia"/>
              </w:rPr>
              <w:t xml:space="preserve">第十三條　</w:t>
            </w:r>
            <w:r w:rsidRPr="00434980">
              <w:rPr>
                <w:rFonts w:hint="eastAsia"/>
                <w:u w:val="single"/>
              </w:rPr>
              <w:t>受聘僱</w:t>
            </w:r>
            <w:r w:rsidRPr="00434980">
              <w:rPr>
                <w:rFonts w:hint="eastAsia"/>
              </w:rPr>
              <w:t>從事專業工作之外國特定專業人才，經內政部移民署許可居留或永久居留者，其直系尊親屬得向外交部或駐外館處申請核發一年效期、多次入國、停留期限六個月及未加註限制不准延期或其他限制之停留簽證；期滿有繼續停留之必要者，得於停留期限屆滿前，向內政部移民署申請延期，並得免出國，每次總停留期間最長為一年</w:t>
            </w:r>
            <w:r w:rsidRPr="00434980">
              <w:rPr>
                <w:rFonts w:hint="eastAsia"/>
                <w:u w:val="single"/>
              </w:rPr>
              <w:t>，不受入出國及移民法第三條第七款不得逾六個月之限制</w:t>
            </w:r>
            <w:r w:rsidRPr="00434980">
              <w:rPr>
                <w:rFonts w:hint="eastAsia"/>
              </w:rPr>
              <w:t>。</w:t>
            </w:r>
          </w:p>
        </w:tc>
        <w:tc>
          <w:tcPr>
            <w:tcW w:w="3043" w:type="dxa"/>
            <w:shd w:val="clear" w:color="auto" w:fill="auto"/>
          </w:tcPr>
          <w:p w:rsidR="00B0565D" w:rsidRPr="00434980" w:rsidRDefault="00B0565D" w:rsidP="008D1416">
            <w:pPr>
              <w:spacing w:line="315" w:lineRule="exact"/>
              <w:ind w:leftChars="50" w:left="316" w:rightChars="50" w:right="105" w:hangingChars="100" w:hanging="211"/>
            </w:pPr>
            <w:r w:rsidRPr="00434980">
              <w:rPr>
                <w:rFonts w:hint="eastAsia"/>
              </w:rPr>
              <w:t>一、條次變更。</w:t>
            </w:r>
          </w:p>
          <w:p w:rsidR="00B0565D" w:rsidRPr="00434980" w:rsidRDefault="00B0565D" w:rsidP="008D1416">
            <w:pPr>
              <w:spacing w:line="315" w:lineRule="exact"/>
              <w:ind w:leftChars="50" w:left="316" w:rightChars="50" w:right="105" w:hangingChars="100" w:hanging="211"/>
            </w:pPr>
            <w:r w:rsidRPr="00434980">
              <w:rPr>
                <w:rFonts w:hint="eastAsia"/>
              </w:rPr>
              <w:t>二、考量外國特定專業人才未必受聘僱從事專業工作（例如取得就業金卡者），為使其直系尊親屬亦得依本規定申請探親停留簽證，爰修正刪除「受聘僱從事專業工作」之規定；復考量外國高級專業人才亦為我國積極延攬之專業人才，爰增列其為本條之適用對象。另以本法係入出國及移民法之特別法，應優先適用，其不受入出國及移民法限制為當然之理，無須規定，爰將現行不受入出國及移民法限制規定刪除。</w:t>
            </w:r>
          </w:p>
        </w:tc>
      </w:tr>
      <w:tr w:rsidR="00B0565D" w:rsidRPr="00434980" w:rsidTr="008D1416">
        <w:tc>
          <w:tcPr>
            <w:tcW w:w="3042" w:type="dxa"/>
            <w:shd w:val="clear" w:color="auto" w:fill="auto"/>
          </w:tcPr>
          <w:p w:rsidR="00B0565D" w:rsidRPr="00434980" w:rsidRDefault="00B0565D" w:rsidP="008D1416">
            <w:pPr>
              <w:spacing w:line="315" w:lineRule="exact"/>
              <w:ind w:leftChars="50" w:left="316" w:rightChars="50" w:right="105" w:hangingChars="100" w:hanging="211"/>
            </w:pPr>
            <w:r w:rsidRPr="00434980">
              <w:rPr>
                <w:rFonts w:hint="eastAsia"/>
              </w:rPr>
              <w:t>第</w:t>
            </w:r>
            <w:r w:rsidRPr="00434980">
              <w:rPr>
                <w:rFonts w:hint="eastAsia"/>
                <w:u w:val="single"/>
              </w:rPr>
              <w:t>十九</w:t>
            </w:r>
            <w:r w:rsidRPr="00434980">
              <w:rPr>
                <w:rFonts w:hint="eastAsia"/>
              </w:rPr>
              <w:t>條　外國專業人才</w:t>
            </w:r>
            <w:r w:rsidRPr="00434980">
              <w:rPr>
                <w:rFonts w:hint="eastAsia"/>
                <w:u w:val="single"/>
              </w:rPr>
              <w:t>、外國特定專業人才及外國高級專業人才，其本人、配偶、未成年子女及因身心障礙無法自理生活之成年子女，</w:t>
            </w:r>
            <w:r w:rsidRPr="00434980">
              <w:rPr>
                <w:rFonts w:hint="eastAsia"/>
              </w:rPr>
              <w:t>經內政部移民署許可永久居留後，出國五年以上未曾入國者，內政部移民署得廢止其永久居留許可及註銷其外僑永久居留證。</w:t>
            </w:r>
          </w:p>
        </w:tc>
        <w:tc>
          <w:tcPr>
            <w:tcW w:w="3043" w:type="dxa"/>
            <w:shd w:val="clear" w:color="auto" w:fill="auto"/>
          </w:tcPr>
          <w:p w:rsidR="00B0565D" w:rsidRPr="00434980" w:rsidRDefault="00B0565D" w:rsidP="008D1416">
            <w:pPr>
              <w:spacing w:line="315" w:lineRule="exact"/>
              <w:ind w:leftChars="50" w:left="316" w:rightChars="50" w:right="105" w:hangingChars="100" w:hanging="211"/>
            </w:pPr>
            <w:r w:rsidRPr="00434980">
              <w:rPr>
                <w:rFonts w:hint="eastAsia"/>
              </w:rPr>
              <w:t>第十八條　外國專業人才經內政部移民署許可永久居留後，出國五年以上未曾入國者，內政部移民署得廢止其永久居留許可及註銷其外僑永久居留證</w:t>
            </w:r>
            <w:r w:rsidRPr="00434980">
              <w:rPr>
                <w:rFonts w:hint="eastAsia"/>
                <w:u w:val="single"/>
              </w:rPr>
              <w:t>，不適用入出國及移民法第三十三條第一項第四款規定</w:t>
            </w:r>
            <w:r w:rsidRPr="00434980">
              <w:rPr>
                <w:rFonts w:hint="eastAsia"/>
              </w:rPr>
              <w:t>。</w:t>
            </w:r>
          </w:p>
        </w:tc>
        <w:tc>
          <w:tcPr>
            <w:tcW w:w="3043" w:type="dxa"/>
            <w:shd w:val="clear" w:color="auto" w:fill="auto"/>
          </w:tcPr>
          <w:p w:rsidR="00B0565D" w:rsidRPr="00434980" w:rsidRDefault="00B0565D" w:rsidP="008D1416">
            <w:pPr>
              <w:spacing w:line="315" w:lineRule="exact"/>
              <w:ind w:leftChars="50" w:left="316" w:rightChars="50" w:right="105" w:hangingChars="100" w:hanging="211"/>
            </w:pPr>
            <w:r w:rsidRPr="00434980">
              <w:rPr>
                <w:rFonts w:hint="eastAsia"/>
              </w:rPr>
              <w:t>一、條次變更。</w:t>
            </w:r>
          </w:p>
          <w:p w:rsidR="00B0565D" w:rsidRPr="00434980" w:rsidRDefault="00B0565D" w:rsidP="008D1416">
            <w:pPr>
              <w:spacing w:line="315" w:lineRule="exact"/>
              <w:ind w:leftChars="50" w:left="316" w:rightChars="50" w:right="105" w:hangingChars="100" w:hanging="211"/>
            </w:pPr>
            <w:r w:rsidRPr="00434980">
              <w:rPr>
                <w:rFonts w:hint="eastAsia"/>
              </w:rPr>
              <w:t>二、考量外國專業人才、外國特定專業人才及外國高級專業人才長期跨境工作，其依親親屬亦需伴隨移動，爰修正放寬外國專業人才、外國特定專業人才及外國高級專業人才，其本人及依親親屬，經許可永久居留後，出國五年以上未曾入國者，內政部移民署得廢止其永久居留許可及註銷其外僑永久居留證。另以本法係入出國及移民法之特別法，應優先適用，其不適用入出國及移民法為當然之理，無須規定，爰</w:t>
            </w:r>
            <w:r w:rsidRPr="00434980">
              <w:rPr>
                <w:rFonts w:hint="eastAsia"/>
              </w:rPr>
              <w:lastRenderedPageBreak/>
              <w:t>將現行不適用入出國及移民法規定刪除。</w:t>
            </w:r>
          </w:p>
        </w:tc>
      </w:tr>
      <w:tr w:rsidR="00B0565D" w:rsidRPr="00434980" w:rsidTr="008D1416">
        <w:tc>
          <w:tcPr>
            <w:tcW w:w="3042" w:type="dxa"/>
            <w:shd w:val="clear" w:color="auto" w:fill="auto"/>
          </w:tcPr>
          <w:p w:rsidR="00B0565D" w:rsidRPr="00434980" w:rsidRDefault="00B0565D" w:rsidP="008D1416">
            <w:pPr>
              <w:spacing w:line="315" w:lineRule="exact"/>
              <w:ind w:leftChars="50" w:left="316" w:rightChars="50" w:right="105" w:hangingChars="100" w:hanging="211"/>
            </w:pPr>
            <w:r w:rsidRPr="00434980">
              <w:rPr>
                <w:rFonts w:hint="eastAsia"/>
              </w:rPr>
              <w:lastRenderedPageBreak/>
              <w:t>第</w:t>
            </w:r>
            <w:r w:rsidRPr="00434980">
              <w:rPr>
                <w:rFonts w:hint="eastAsia"/>
                <w:u w:val="single"/>
              </w:rPr>
              <w:t>二十</w:t>
            </w:r>
            <w:r w:rsidRPr="00434980">
              <w:rPr>
                <w:rFonts w:hint="eastAsia"/>
              </w:rPr>
              <w:t>條　自</w:t>
            </w:r>
            <w:r w:rsidRPr="00434980">
              <w:rPr>
                <w:rFonts w:hint="eastAsia"/>
                <w:u w:val="single"/>
              </w:rPr>
              <w:t>一百零七</w:t>
            </w:r>
            <w:r w:rsidRPr="00434980">
              <w:rPr>
                <w:rFonts w:hint="eastAsia"/>
              </w:rPr>
              <w:t>年度起，</w:t>
            </w:r>
            <w:r w:rsidRPr="00434980">
              <w:rPr>
                <w:rFonts w:hint="eastAsia"/>
                <w:u w:val="single"/>
              </w:rPr>
              <w:t>在我國未設有戶籍並因工作而首次核准在我國居留</w:t>
            </w:r>
            <w:r w:rsidRPr="00434980">
              <w:rPr>
                <w:rFonts w:hint="eastAsia"/>
              </w:rPr>
              <w:t>且符合一定條件之外國特定專業人才，</w:t>
            </w:r>
            <w:r w:rsidRPr="00434980">
              <w:rPr>
                <w:rFonts w:hint="eastAsia"/>
                <w:u w:val="single"/>
              </w:rPr>
              <w:t>其從事專業工作，</w:t>
            </w:r>
            <w:r w:rsidRPr="00434980">
              <w:rPr>
                <w:rFonts w:hint="eastAsia"/>
              </w:rPr>
              <w:t>或依</w:t>
            </w:r>
            <w:r w:rsidRPr="00434980">
              <w:rPr>
                <w:rFonts w:hint="eastAsia"/>
                <w:u w:val="single"/>
              </w:rPr>
              <w:t>第九</w:t>
            </w:r>
            <w:r w:rsidRPr="00434980">
              <w:rPr>
                <w:rFonts w:hint="eastAsia"/>
              </w:rPr>
              <w:t>條規定取得就業金卡</w:t>
            </w:r>
            <w:r w:rsidRPr="00434980">
              <w:rPr>
                <w:rFonts w:hint="eastAsia"/>
                <w:u w:val="single"/>
              </w:rPr>
              <w:t>並</w:t>
            </w:r>
            <w:r w:rsidRPr="00434980">
              <w:rPr>
                <w:rFonts w:hint="eastAsia"/>
              </w:rPr>
              <w:t>在就業金卡有效期間受聘僱從事專業工作，於首次符合在我國居留滿一百八十三日且薪資所得超過新臺幣三百萬元之課稅年度起算</w:t>
            </w:r>
            <w:r w:rsidRPr="00434980">
              <w:rPr>
                <w:rFonts w:hint="eastAsia"/>
                <w:u w:val="single"/>
              </w:rPr>
              <w:t>五</w:t>
            </w:r>
            <w:r w:rsidRPr="00434980">
              <w:rPr>
                <w:rFonts w:hint="eastAsia"/>
              </w:rPr>
              <w:t>年內，其各該在我國居留滿一百八十三日之課稅年度薪資所得超過新臺幣三百萬元部分之半數免予計入綜合所得總額課稅，且不適用所得基本稅額條例第十二條第一項第一款規定。</w:t>
            </w:r>
          </w:p>
          <w:p w:rsidR="00B0565D" w:rsidRPr="00434980" w:rsidRDefault="00B0565D" w:rsidP="008D1416">
            <w:pPr>
              <w:spacing w:line="315" w:lineRule="exact"/>
              <w:ind w:leftChars="150" w:left="316" w:rightChars="50" w:right="105" w:firstLineChars="200" w:firstLine="422"/>
            </w:pPr>
            <w:r w:rsidRPr="00434980">
              <w:rPr>
                <w:rFonts w:hint="eastAsia"/>
                <w:u w:val="single"/>
              </w:rPr>
              <w:t>前</w:t>
            </w:r>
            <w:r w:rsidRPr="00434980">
              <w:rPr>
                <w:rFonts w:hint="eastAsia"/>
              </w:rPr>
              <w:t>項一定條件、申請適用程序、應檢附之證明文件及其他相關事項之辦法，由財政部會商相關機關定之。</w:t>
            </w:r>
          </w:p>
        </w:tc>
        <w:tc>
          <w:tcPr>
            <w:tcW w:w="3043" w:type="dxa"/>
            <w:shd w:val="clear" w:color="auto" w:fill="auto"/>
          </w:tcPr>
          <w:p w:rsidR="00B0565D" w:rsidRPr="00434980" w:rsidRDefault="00B0565D" w:rsidP="008D1416">
            <w:pPr>
              <w:spacing w:line="315" w:lineRule="exact"/>
              <w:ind w:leftChars="50" w:left="316" w:rightChars="50" w:right="105" w:hangingChars="100" w:hanging="211"/>
            </w:pPr>
            <w:r w:rsidRPr="00434980">
              <w:rPr>
                <w:rFonts w:hint="eastAsia"/>
              </w:rPr>
              <w:t>第九條　自本法施行當年度起，從事專業工作且符合一定條件之外國特定專業人才，在我國無戶籍並因工作而首次核准在我國居留者，或依前條規定取得就業金卡，在就業金卡有效期間受聘僱從事專業工作者，於首次符合在我國居留滿一百八十三日且薪資所得超過新臺幣三百萬元之課稅年度起算三年內，其各該在我國居留滿一百八十三日之課稅年度薪資所得超過新臺幣三百萬元部分之半數免予計入綜合所得總額課稅，且不適用所得基本稅額條例第十二條第一項第一款規定。</w:t>
            </w:r>
          </w:p>
          <w:p w:rsidR="00B0565D" w:rsidRPr="00434980" w:rsidRDefault="00B0565D" w:rsidP="008D1416">
            <w:pPr>
              <w:spacing w:line="315" w:lineRule="exact"/>
              <w:ind w:leftChars="150" w:left="316" w:rightChars="50" w:right="105" w:firstLineChars="200" w:firstLine="422"/>
              <w:rPr>
                <w:u w:val="single"/>
              </w:rPr>
            </w:pPr>
            <w:r w:rsidRPr="00434980">
              <w:rPr>
                <w:rFonts w:hint="eastAsia"/>
                <w:u w:val="single"/>
              </w:rPr>
              <w:t>前項外國特定專業人才於該項所定三年課稅年度之期間，有未在我國居留滿一百八十三日或薪資所得未超過新臺幣三百萬元之情形者，前項租稅優惠得依時序遞延留用至其他在我國工作期間內居留滿一百八十三日且薪資所得超過新臺幣三百萬元之課稅年度。但租稅優惠遞延留用之期間，自首次符合前項規定之年度起算，以五年為限。</w:t>
            </w:r>
          </w:p>
          <w:p w:rsidR="00B0565D" w:rsidRPr="00434980" w:rsidRDefault="00B0565D" w:rsidP="008D1416">
            <w:pPr>
              <w:spacing w:line="315" w:lineRule="exact"/>
              <w:ind w:leftChars="150" w:left="316" w:rightChars="50" w:right="105" w:firstLineChars="200" w:firstLine="422"/>
            </w:pPr>
            <w:r w:rsidRPr="00434980">
              <w:rPr>
                <w:rFonts w:hint="eastAsia"/>
                <w:u w:val="single"/>
              </w:rPr>
              <w:t>第一</w:t>
            </w:r>
            <w:r w:rsidRPr="00434980">
              <w:rPr>
                <w:rFonts w:hint="eastAsia"/>
              </w:rPr>
              <w:t>項一定條件、申請適用程序</w:t>
            </w:r>
            <w:r w:rsidRPr="00434980">
              <w:rPr>
                <w:rFonts w:hint="eastAsia"/>
                <w:u w:val="single"/>
              </w:rPr>
              <w:t>與第二項依時序遞延留用認定方式</w:t>
            </w:r>
            <w:r w:rsidRPr="00434980">
              <w:rPr>
                <w:rFonts w:hint="eastAsia"/>
              </w:rPr>
              <w:t>、應檢附之證明文件及其他相關事項之辦法，由財政部會商相關機關定之。</w:t>
            </w:r>
          </w:p>
        </w:tc>
        <w:tc>
          <w:tcPr>
            <w:tcW w:w="3043" w:type="dxa"/>
            <w:shd w:val="clear" w:color="auto" w:fill="auto"/>
          </w:tcPr>
          <w:p w:rsidR="00B0565D" w:rsidRPr="00434980" w:rsidRDefault="00B0565D" w:rsidP="008D1416">
            <w:pPr>
              <w:spacing w:line="315" w:lineRule="exact"/>
              <w:ind w:leftChars="50" w:left="316" w:rightChars="50" w:right="105" w:hangingChars="100" w:hanging="211"/>
            </w:pPr>
            <w:r w:rsidRPr="00434980">
              <w:rPr>
                <w:rFonts w:hint="eastAsia"/>
              </w:rPr>
              <w:t>一、條次變更。</w:t>
            </w:r>
          </w:p>
          <w:p w:rsidR="00B0565D" w:rsidRPr="00434980" w:rsidRDefault="00B0565D" w:rsidP="008D1416">
            <w:pPr>
              <w:spacing w:line="315" w:lineRule="exact"/>
              <w:ind w:leftChars="50" w:left="316" w:rightChars="50" w:right="105" w:hangingChars="100" w:hanging="211"/>
            </w:pPr>
            <w:r w:rsidRPr="00434980">
              <w:rPr>
                <w:rFonts w:hint="eastAsia"/>
              </w:rPr>
              <w:t>二、參據第八條規定，雇主聘僱從事專業工作之外國特定專業人才，其聘僱許可期間最長為五年，修正第一項規定，延長租稅優惠適用年限為五年，以提高該等人才長期留臺工作誘因，並將租稅優惠適用起始年度「本法施行當年度」修正為「一百零七年度」，使一百零七年度起得適用租稅優惠之外國特定專業人才亦得適用修正後五年租稅優惠。復依本條立法理由，係為延攬及吸引我國產業所需之外國特定專業人才，減緩該等人員受聘僱來臺工作成為居住者致稅負遽增而給予所得稅減免優惠，以提高其來我國工作意願，因此外國特定專業人才無論係取得聘僱許可或就業金卡來臺從事專業工作，均應符合在我國未設有戶籍並因工作而首次核准在我國居留之要件，為期明確，並參考入出國及移民法有關戶籍用詞，爰酌作文字修正。</w:t>
            </w:r>
          </w:p>
          <w:p w:rsidR="00B0565D" w:rsidRPr="00434980" w:rsidRDefault="00B0565D" w:rsidP="008D1416">
            <w:pPr>
              <w:spacing w:line="315" w:lineRule="exact"/>
              <w:ind w:leftChars="50" w:left="316" w:rightChars="50" w:right="105" w:hangingChars="100" w:hanging="211"/>
            </w:pPr>
            <w:r w:rsidRPr="00434980">
              <w:rPr>
                <w:rFonts w:hint="eastAsia"/>
              </w:rPr>
              <w:t>三、配合租稅優惠適用年限延長為五年，納稅義務人在該期間符合條件即得適用租稅優惠規定，爰刪除現行第二項有關得遞延於五年內適用三年租稅優惠之規定。</w:t>
            </w:r>
          </w:p>
          <w:p w:rsidR="00B0565D" w:rsidRPr="00434980" w:rsidRDefault="00B0565D" w:rsidP="008D1416">
            <w:pPr>
              <w:spacing w:line="315" w:lineRule="exact"/>
              <w:ind w:leftChars="50" w:left="316" w:rightChars="50" w:right="105" w:hangingChars="100" w:hanging="211"/>
            </w:pPr>
            <w:r w:rsidRPr="00434980">
              <w:rPr>
                <w:rFonts w:hint="eastAsia"/>
              </w:rPr>
              <w:t>四、現行第三項移列為第二項，並配合現行第二項刪除，酌作文字修正。</w:t>
            </w:r>
          </w:p>
        </w:tc>
      </w:tr>
      <w:tr w:rsidR="00B0565D" w:rsidRPr="00434980" w:rsidTr="008D1416">
        <w:tc>
          <w:tcPr>
            <w:tcW w:w="3042" w:type="dxa"/>
            <w:shd w:val="clear" w:color="auto" w:fill="auto"/>
          </w:tcPr>
          <w:p w:rsidR="00B0565D" w:rsidRPr="00434980" w:rsidRDefault="00B0565D" w:rsidP="008D1416">
            <w:pPr>
              <w:spacing w:line="315" w:lineRule="exact"/>
              <w:ind w:leftChars="50" w:left="316" w:rightChars="50" w:right="105" w:hangingChars="100" w:hanging="211"/>
            </w:pPr>
            <w:r w:rsidRPr="00434980">
              <w:rPr>
                <w:rFonts w:hint="eastAsia"/>
              </w:rPr>
              <w:t>第</w:t>
            </w:r>
            <w:r w:rsidRPr="00434980">
              <w:rPr>
                <w:rFonts w:hint="eastAsia"/>
                <w:u w:val="single"/>
              </w:rPr>
              <w:t>二十一</w:t>
            </w:r>
            <w:r w:rsidRPr="00434980">
              <w:rPr>
                <w:rFonts w:hint="eastAsia"/>
              </w:rPr>
              <w:t>條　外國專業人才</w:t>
            </w:r>
            <w:r w:rsidRPr="00434980">
              <w:rPr>
                <w:rFonts w:hint="eastAsia"/>
                <w:u w:val="single"/>
              </w:rPr>
              <w:t>有下列情形之一者</w:t>
            </w:r>
            <w:r w:rsidRPr="00434980">
              <w:rPr>
                <w:rFonts w:hint="eastAsia"/>
              </w:rPr>
              <w:t>，其</w:t>
            </w:r>
            <w:r w:rsidRPr="00434980">
              <w:rPr>
                <w:rFonts w:hint="eastAsia"/>
                <w:u w:val="single"/>
              </w:rPr>
              <w:t>本人、</w:t>
            </w:r>
            <w:r w:rsidRPr="00434980">
              <w:rPr>
                <w:rFonts w:hint="eastAsia"/>
              </w:rPr>
              <w:t>配偶、未</w:t>
            </w:r>
            <w:r w:rsidRPr="00434980">
              <w:rPr>
                <w:rFonts w:hint="eastAsia"/>
                <w:u w:val="single"/>
              </w:rPr>
              <w:t>成年</w:t>
            </w:r>
            <w:r w:rsidRPr="00434980">
              <w:rPr>
                <w:rFonts w:hint="eastAsia"/>
              </w:rPr>
              <w:t>子女及因身心</w:t>
            </w:r>
            <w:r w:rsidRPr="00434980">
              <w:rPr>
                <w:rFonts w:hint="eastAsia"/>
              </w:rPr>
              <w:lastRenderedPageBreak/>
              <w:t>障礙無法自理生活之</w:t>
            </w:r>
            <w:r w:rsidRPr="00434980">
              <w:rPr>
                <w:rFonts w:hint="eastAsia"/>
                <w:u w:val="single"/>
              </w:rPr>
              <w:t>成年</w:t>
            </w:r>
            <w:r w:rsidRPr="00434980">
              <w:rPr>
                <w:rFonts w:hint="eastAsia"/>
              </w:rPr>
              <w:t>子女，經領有居留證明文件者，應參加全民健康保險為保險對象，不受全民健康保險法第九條第一款在臺居留滿六個月之限制</w:t>
            </w:r>
            <w:r w:rsidRPr="00434980">
              <w:rPr>
                <w:rFonts w:hint="eastAsia"/>
                <w:u w:val="single"/>
              </w:rPr>
              <w:t>：</w:t>
            </w:r>
          </w:p>
          <w:p w:rsidR="00B0565D" w:rsidRPr="00434980" w:rsidRDefault="00B0565D" w:rsidP="008D1416">
            <w:pPr>
              <w:spacing w:line="315" w:lineRule="exact"/>
              <w:ind w:leftChars="150" w:left="527" w:rightChars="50" w:right="105" w:hangingChars="100" w:hanging="211"/>
              <w:rPr>
                <w:u w:val="single"/>
              </w:rPr>
            </w:pPr>
            <w:r w:rsidRPr="00434980">
              <w:rPr>
                <w:rFonts w:hint="eastAsia"/>
                <w:u w:val="single"/>
              </w:rPr>
              <w:t>一、外國專業人才、外國特定專業人才及外國高級專業人才，受聘僱從事專業工作。</w:t>
            </w:r>
          </w:p>
          <w:p w:rsidR="00B0565D" w:rsidRPr="00434980" w:rsidRDefault="00B0565D" w:rsidP="008D1416">
            <w:pPr>
              <w:spacing w:line="315" w:lineRule="exact"/>
              <w:ind w:leftChars="150" w:left="527" w:rightChars="50" w:right="105" w:hangingChars="100" w:hanging="211"/>
            </w:pPr>
            <w:r w:rsidRPr="00434980">
              <w:rPr>
                <w:rFonts w:hint="eastAsia"/>
                <w:u w:val="single"/>
              </w:rPr>
              <w:t>二、外國特定專業人才及外國高級專業人才，具全民健康保險法第十條第一項第一款第四目所定雇主或自營業主之被保險人資格。</w:t>
            </w:r>
          </w:p>
        </w:tc>
        <w:tc>
          <w:tcPr>
            <w:tcW w:w="3043" w:type="dxa"/>
            <w:shd w:val="clear" w:color="auto" w:fill="auto"/>
          </w:tcPr>
          <w:p w:rsidR="00B0565D" w:rsidRPr="00434980" w:rsidRDefault="00B0565D" w:rsidP="008D1416">
            <w:pPr>
              <w:spacing w:line="315" w:lineRule="exact"/>
              <w:ind w:leftChars="50" w:left="316" w:rightChars="50" w:right="105" w:hangingChars="100" w:hanging="211"/>
            </w:pPr>
            <w:r w:rsidRPr="00434980">
              <w:rPr>
                <w:rFonts w:hint="eastAsia"/>
              </w:rPr>
              <w:lastRenderedPageBreak/>
              <w:t>（現行一百十年一月二十七日修正公布條文）</w:t>
            </w:r>
          </w:p>
          <w:p w:rsidR="00B0565D" w:rsidRPr="00434980" w:rsidRDefault="00B0565D" w:rsidP="008D1416">
            <w:pPr>
              <w:spacing w:line="315" w:lineRule="exact"/>
              <w:ind w:leftChars="50" w:left="316" w:rightChars="50" w:right="105" w:hangingChars="100" w:hanging="211"/>
            </w:pPr>
            <w:r w:rsidRPr="00434980">
              <w:rPr>
                <w:rFonts w:hint="eastAsia"/>
              </w:rPr>
              <w:t xml:space="preserve">第十四條　</w:t>
            </w:r>
            <w:r w:rsidRPr="00434980">
              <w:rPr>
                <w:rFonts w:hint="eastAsia"/>
                <w:u w:val="single"/>
              </w:rPr>
              <w:t>受聘僱從事專業工</w:t>
            </w:r>
            <w:r w:rsidRPr="00434980">
              <w:rPr>
                <w:rFonts w:hint="eastAsia"/>
                <w:u w:val="single"/>
              </w:rPr>
              <w:lastRenderedPageBreak/>
              <w:t>作之</w:t>
            </w:r>
            <w:r w:rsidRPr="00434980">
              <w:rPr>
                <w:rFonts w:hint="eastAsia"/>
              </w:rPr>
              <w:t>外國專業人才，其配偶、未滿十八歲子女及</w:t>
            </w:r>
            <w:r w:rsidRPr="00434980">
              <w:rPr>
                <w:rFonts w:hint="eastAsia"/>
                <w:u w:val="single"/>
              </w:rPr>
              <w:t>其</w:t>
            </w:r>
            <w:r w:rsidRPr="00434980">
              <w:rPr>
                <w:rFonts w:hint="eastAsia"/>
              </w:rPr>
              <w:t>滿十八歲因身心障礙無法自理生活之子女，經領有居留證明文件者，應參加全民健康保險為保險對象，不受全民健康保險法第九條第一款在臺居留滿六個月之限制。</w:t>
            </w:r>
          </w:p>
        </w:tc>
        <w:tc>
          <w:tcPr>
            <w:tcW w:w="3043" w:type="dxa"/>
            <w:shd w:val="clear" w:color="auto" w:fill="auto"/>
          </w:tcPr>
          <w:p w:rsidR="00B0565D" w:rsidRPr="00434980" w:rsidRDefault="00B0565D" w:rsidP="008D1416">
            <w:pPr>
              <w:spacing w:line="315" w:lineRule="exact"/>
              <w:ind w:leftChars="50" w:left="316" w:rightChars="50" w:right="105" w:hangingChars="100" w:hanging="211"/>
            </w:pPr>
            <w:r w:rsidRPr="00434980">
              <w:rPr>
                <w:rFonts w:hint="eastAsia"/>
              </w:rPr>
              <w:lastRenderedPageBreak/>
              <w:t>一、條次變更。</w:t>
            </w:r>
          </w:p>
          <w:p w:rsidR="00B0565D" w:rsidRPr="00434980" w:rsidRDefault="00B0565D" w:rsidP="008D1416">
            <w:pPr>
              <w:spacing w:line="315" w:lineRule="exact"/>
              <w:ind w:leftChars="50" w:left="316" w:rightChars="50" w:right="105" w:hangingChars="100" w:hanging="211"/>
            </w:pPr>
            <w:r w:rsidRPr="00434980">
              <w:rPr>
                <w:rFonts w:hint="eastAsia"/>
              </w:rPr>
              <w:t>二、以取得就業金卡之外國特定專業人才及外國高級專業</w:t>
            </w:r>
            <w:r w:rsidRPr="00434980">
              <w:rPr>
                <w:rFonts w:hint="eastAsia"/>
              </w:rPr>
              <w:lastRenderedPageBreak/>
              <w:t>人才均為我國亟需之對象，惟渠等在臺可能未受聘僱從事專業工作，無法適用本條規定，致須在我國連續居留滿六個月始可參加全民健康保險。考量渠等如係以雇主或自營業主等負責人身分在我國發展並貢獻所長，其經濟貢獻並不亞於受聘僱之外國專業人才，甚至可為我國創造更多就業機會或帶動新興技術發展之可能性，爰修正將現行規定酌作修正，移列為第一款，並增列第二款明定渠等具全民健康保險法第十條第一項第一款第四目所定雇主或自營業主之被保險人資格者，其本人及依親親屬應參加全民健康保險，不受在臺居留滿六個月之限制。</w:t>
            </w:r>
          </w:p>
          <w:p w:rsidR="00B0565D" w:rsidRPr="00434980" w:rsidRDefault="00B0565D" w:rsidP="008D1416">
            <w:pPr>
              <w:spacing w:line="315" w:lineRule="exact"/>
              <w:ind w:leftChars="50" w:left="316" w:rightChars="50" w:right="105" w:hangingChars="100" w:hanging="211"/>
            </w:pPr>
            <w:r w:rsidRPr="00434980">
              <w:rPr>
                <w:rFonts w:hint="eastAsia"/>
              </w:rPr>
              <w:t>三、將本條所定「未滿十八歲」及「滿十八歲」修正為「未成年」及「成年」，理由同修正條文第八條之說明三。</w:t>
            </w:r>
          </w:p>
        </w:tc>
      </w:tr>
      <w:tr w:rsidR="00B0565D" w:rsidRPr="00434980" w:rsidTr="008D1416">
        <w:tc>
          <w:tcPr>
            <w:tcW w:w="3042" w:type="dxa"/>
            <w:shd w:val="clear" w:color="auto" w:fill="auto"/>
          </w:tcPr>
          <w:p w:rsidR="00B0565D" w:rsidRPr="00434980" w:rsidRDefault="00B0565D" w:rsidP="008D1416">
            <w:pPr>
              <w:spacing w:line="315" w:lineRule="exact"/>
              <w:ind w:leftChars="50" w:left="316" w:rightChars="50" w:right="105" w:hangingChars="100" w:hanging="211"/>
            </w:pPr>
            <w:r w:rsidRPr="00434980">
              <w:rPr>
                <w:rFonts w:hint="eastAsia"/>
              </w:rPr>
              <w:lastRenderedPageBreak/>
              <w:t>第二十二條　從事專業工作之外國專業人才</w:t>
            </w:r>
            <w:r w:rsidRPr="00434980">
              <w:rPr>
                <w:rFonts w:hint="eastAsia"/>
                <w:u w:val="single"/>
              </w:rPr>
              <w:t>及外國特定專業人才</w:t>
            </w:r>
            <w:r w:rsidRPr="00434980">
              <w:rPr>
                <w:rFonts w:hint="eastAsia"/>
              </w:rPr>
              <w:t>，並經內政部移民署</w:t>
            </w:r>
            <w:r w:rsidRPr="00434980">
              <w:rPr>
                <w:rFonts w:hint="eastAsia"/>
                <w:u w:val="single"/>
              </w:rPr>
              <w:t>依本法規定</w:t>
            </w:r>
            <w:r w:rsidRPr="00434980">
              <w:rPr>
                <w:rFonts w:hint="eastAsia"/>
              </w:rPr>
              <w:t>許可永久居留者，於許可之日起適用勞工退休金條例之退休金制度。但其於</w:t>
            </w:r>
            <w:r w:rsidRPr="00434980">
              <w:rPr>
                <w:rFonts w:hint="eastAsia"/>
                <w:u w:val="single"/>
              </w:rPr>
              <w:t>本法中華民國○年○月○日修正之條文</w:t>
            </w:r>
            <w:r w:rsidRPr="00434980">
              <w:rPr>
                <w:rFonts w:hint="eastAsia"/>
              </w:rPr>
              <w:t>施行前已受僱且仍服務於同一事業單位，於許可之日起六個月內，以書面向雇主表明繼續適用勞動基準法之退休金規定者，不在此限。</w:t>
            </w:r>
          </w:p>
          <w:p w:rsidR="00B0565D" w:rsidRPr="00434980" w:rsidRDefault="00B0565D" w:rsidP="008D1416">
            <w:pPr>
              <w:spacing w:line="315" w:lineRule="exact"/>
              <w:ind w:leftChars="150" w:left="316" w:rightChars="50" w:right="105" w:firstLineChars="200" w:firstLine="422"/>
            </w:pPr>
            <w:r w:rsidRPr="00434980">
              <w:rPr>
                <w:rFonts w:hint="eastAsia"/>
              </w:rPr>
              <w:t>曾依前項但書規定向雇主表明繼續適用勞動基準法之退休金規定者，不得再變</w:t>
            </w:r>
            <w:r w:rsidRPr="00434980">
              <w:rPr>
                <w:rFonts w:hint="eastAsia"/>
              </w:rPr>
              <w:lastRenderedPageBreak/>
              <w:t>更選擇適用勞工退休金條例之退休金制度。</w:t>
            </w:r>
          </w:p>
          <w:p w:rsidR="00B0565D" w:rsidRPr="00434980" w:rsidRDefault="00B0565D" w:rsidP="008D1416">
            <w:pPr>
              <w:spacing w:line="315" w:lineRule="exact"/>
              <w:ind w:leftChars="150" w:left="316" w:rightChars="50" w:right="105" w:firstLineChars="200" w:firstLine="422"/>
            </w:pPr>
            <w:r w:rsidRPr="00434980">
              <w:rPr>
                <w:rFonts w:hint="eastAsia"/>
              </w:rPr>
              <w:t>依第一項規定適用勞工退休金條例退休金制度者，其適用前之工作年資依該條例第十一條規定辦理。</w:t>
            </w:r>
          </w:p>
          <w:p w:rsidR="00B0565D" w:rsidRPr="00434980" w:rsidRDefault="00B0565D" w:rsidP="008D1416">
            <w:pPr>
              <w:spacing w:line="315" w:lineRule="exact"/>
              <w:ind w:leftChars="150" w:left="316" w:rightChars="50" w:right="105" w:firstLineChars="200" w:firstLine="422"/>
            </w:pPr>
            <w:r w:rsidRPr="00434980">
              <w:rPr>
                <w:rFonts w:hint="eastAsia"/>
              </w:rPr>
              <w:t>雇主應為適用勞工退休金條例退休金制度之外國專業人才</w:t>
            </w:r>
            <w:r w:rsidRPr="00434980">
              <w:rPr>
                <w:rFonts w:hint="eastAsia"/>
                <w:u w:val="single"/>
              </w:rPr>
              <w:t>及外國特定專業人才</w:t>
            </w:r>
            <w:r w:rsidRPr="00434980">
              <w:rPr>
                <w:rFonts w:hint="eastAsia"/>
              </w:rPr>
              <w:t>，向勞動部勞工保險局辦理提繳手續，並至遲於第一項規定期限屆滿之日起十五日內申報。</w:t>
            </w:r>
          </w:p>
          <w:p w:rsidR="00B0565D" w:rsidRPr="00434980" w:rsidRDefault="00B0565D" w:rsidP="008D1416">
            <w:pPr>
              <w:spacing w:line="315" w:lineRule="exact"/>
              <w:ind w:leftChars="150" w:left="316" w:rightChars="50" w:right="105" w:firstLineChars="200" w:firstLine="422"/>
            </w:pPr>
            <w:r w:rsidRPr="00434980">
              <w:rPr>
                <w:rFonts w:hint="eastAsia"/>
              </w:rPr>
              <w:t>第一項外國專業人才</w:t>
            </w:r>
            <w:r w:rsidRPr="00434980">
              <w:rPr>
                <w:rFonts w:hint="eastAsia"/>
                <w:u w:val="single"/>
              </w:rPr>
              <w:t>及外國特定專業人才</w:t>
            </w:r>
            <w:r w:rsidRPr="00434980">
              <w:rPr>
                <w:rFonts w:hint="eastAsia"/>
              </w:rPr>
              <w:t>於本法</w:t>
            </w:r>
            <w:r w:rsidRPr="00434980">
              <w:rPr>
                <w:rFonts w:hint="eastAsia"/>
                <w:u w:val="single"/>
              </w:rPr>
              <w:t>中華民國○年○月○日修正之條文</w:t>
            </w:r>
            <w:r w:rsidRPr="00434980">
              <w:rPr>
                <w:rFonts w:hint="eastAsia"/>
              </w:rPr>
              <w:t>施行前已適用勞工退休金條例</w:t>
            </w:r>
            <w:r w:rsidRPr="00434980">
              <w:rPr>
                <w:rFonts w:hint="eastAsia"/>
                <w:u w:val="single"/>
              </w:rPr>
              <w:t>，或已依法向雇主表明繼續適用勞動基準法之退休金制度者</w:t>
            </w:r>
            <w:r w:rsidRPr="00434980">
              <w:rPr>
                <w:rFonts w:hint="eastAsia"/>
              </w:rPr>
              <w:t>，仍依各該規定辦理，不適用前</w:t>
            </w:r>
            <w:r w:rsidRPr="00434980">
              <w:rPr>
                <w:rFonts w:hint="eastAsia"/>
                <w:u w:val="single"/>
              </w:rPr>
              <w:t>四</w:t>
            </w:r>
            <w:r w:rsidRPr="00434980">
              <w:rPr>
                <w:rFonts w:hint="eastAsia"/>
              </w:rPr>
              <w:t>項規定。</w:t>
            </w:r>
          </w:p>
        </w:tc>
        <w:tc>
          <w:tcPr>
            <w:tcW w:w="3043" w:type="dxa"/>
            <w:shd w:val="clear" w:color="auto" w:fill="auto"/>
          </w:tcPr>
          <w:p w:rsidR="00B0565D" w:rsidRPr="00434980" w:rsidRDefault="00B0565D" w:rsidP="008D1416">
            <w:pPr>
              <w:spacing w:line="315" w:lineRule="exact"/>
              <w:ind w:leftChars="50" w:left="316" w:rightChars="50" w:right="105" w:hangingChars="100" w:hanging="211"/>
            </w:pPr>
            <w:r w:rsidRPr="00434980">
              <w:rPr>
                <w:rFonts w:hint="eastAsia"/>
              </w:rPr>
              <w:lastRenderedPageBreak/>
              <w:t xml:space="preserve">第十一條　</w:t>
            </w:r>
            <w:r w:rsidRPr="00434980">
              <w:rPr>
                <w:rFonts w:hint="eastAsia"/>
                <w:u w:val="single"/>
              </w:rPr>
              <w:t>受聘僱</w:t>
            </w:r>
            <w:r w:rsidRPr="00434980">
              <w:rPr>
                <w:rFonts w:hint="eastAsia"/>
              </w:rPr>
              <w:t>從事專業工作之外國專業人才，並經內政部移民署許可永久居留者，自本法施行之日起，適用勞工退休金條例之退休金制度。但於本法施行前已受僱且仍服務於同一事業單位，於本法施行之日起六個月內，以書面向雇主表明繼續適用勞動基準法之退休金規定者，不在此限。</w:t>
            </w:r>
          </w:p>
          <w:p w:rsidR="00B0565D" w:rsidRPr="00434980" w:rsidRDefault="00B0565D" w:rsidP="008D1416">
            <w:pPr>
              <w:spacing w:line="315" w:lineRule="exact"/>
              <w:ind w:leftChars="150" w:left="316" w:rightChars="50" w:right="105" w:firstLineChars="200" w:firstLine="422"/>
            </w:pPr>
            <w:r w:rsidRPr="00434980">
              <w:rPr>
                <w:rFonts w:hint="eastAsia"/>
              </w:rPr>
              <w:t>前項外國專業人才於本法施行後始經許可永久居留者，於許可之日起適用勞工退休金條例之退休金制度。但其於本法施行前已受僱且</w:t>
            </w:r>
            <w:r w:rsidRPr="00434980">
              <w:rPr>
                <w:rFonts w:hint="eastAsia"/>
              </w:rPr>
              <w:lastRenderedPageBreak/>
              <w:t>仍服務於同一事業單位，於許可之日起六個月內，以書面向雇主表明繼續適用勞動基準法之退休金規定者，不在此限。</w:t>
            </w:r>
          </w:p>
          <w:p w:rsidR="00B0565D" w:rsidRPr="00434980" w:rsidRDefault="00B0565D" w:rsidP="008D1416">
            <w:pPr>
              <w:spacing w:line="315" w:lineRule="exact"/>
              <w:ind w:leftChars="150" w:left="316" w:rightChars="50" w:right="105" w:firstLineChars="200" w:firstLine="422"/>
            </w:pPr>
            <w:r w:rsidRPr="00434980">
              <w:rPr>
                <w:rFonts w:hint="eastAsia"/>
              </w:rPr>
              <w:t>曾依前二項但書規定向雇主表明繼續適用勞動基準法之退休金規定者，不得再變更選擇適用勞工退休金條例之退休金制度。</w:t>
            </w:r>
          </w:p>
          <w:p w:rsidR="00B0565D" w:rsidRPr="00434980" w:rsidRDefault="00B0565D" w:rsidP="008D1416">
            <w:pPr>
              <w:spacing w:line="315" w:lineRule="exact"/>
              <w:ind w:leftChars="150" w:left="316" w:rightChars="50" w:right="105" w:firstLineChars="200" w:firstLine="422"/>
            </w:pPr>
            <w:r w:rsidRPr="00434980">
              <w:rPr>
                <w:rFonts w:hint="eastAsia"/>
              </w:rPr>
              <w:t>依第一項及第二項規定適用勞工退休金條例退休金制度者，其適用前之工作年資依該條例第十一條規定辦理。</w:t>
            </w:r>
          </w:p>
          <w:p w:rsidR="00B0565D" w:rsidRPr="00434980" w:rsidRDefault="00B0565D" w:rsidP="008D1416">
            <w:pPr>
              <w:spacing w:line="315" w:lineRule="exact"/>
              <w:ind w:leftChars="150" w:left="316" w:rightChars="50" w:right="105" w:firstLineChars="200" w:firstLine="422"/>
            </w:pPr>
            <w:r w:rsidRPr="00434980">
              <w:rPr>
                <w:rFonts w:hint="eastAsia"/>
              </w:rPr>
              <w:t>雇主應為適用勞工退休金條例退休金制度之外國專業人才，向勞動部勞工保險局辦理提繳手續，並至遲於第一項及第二項規定期限屆滿之日起十五日內申報。</w:t>
            </w:r>
          </w:p>
          <w:p w:rsidR="00B0565D" w:rsidRPr="00434980" w:rsidRDefault="00B0565D" w:rsidP="008D1416">
            <w:pPr>
              <w:spacing w:line="315" w:lineRule="exact"/>
              <w:ind w:leftChars="150" w:left="316" w:rightChars="50" w:right="105" w:firstLineChars="200" w:firstLine="422"/>
            </w:pPr>
            <w:r w:rsidRPr="00434980">
              <w:rPr>
                <w:rFonts w:hint="eastAsia"/>
              </w:rPr>
              <w:t>第一項外國專業人才於本法施行前已適用勞工退休金條例者，不適用前五項規定。</w:t>
            </w:r>
          </w:p>
        </w:tc>
        <w:tc>
          <w:tcPr>
            <w:tcW w:w="3043" w:type="dxa"/>
            <w:shd w:val="clear" w:color="auto" w:fill="auto"/>
          </w:tcPr>
          <w:p w:rsidR="00B0565D" w:rsidRPr="00434980" w:rsidRDefault="00B0565D" w:rsidP="008D1416">
            <w:pPr>
              <w:spacing w:line="315" w:lineRule="exact"/>
              <w:ind w:leftChars="50" w:left="316" w:rightChars="50" w:right="105" w:hangingChars="100" w:hanging="211"/>
            </w:pPr>
            <w:r w:rsidRPr="00434980">
              <w:rPr>
                <w:rFonts w:hint="eastAsia"/>
              </w:rPr>
              <w:lastRenderedPageBreak/>
              <w:t>一、條次變更。</w:t>
            </w:r>
          </w:p>
          <w:p w:rsidR="00B0565D" w:rsidRPr="00434980" w:rsidRDefault="00B0565D" w:rsidP="008D1416">
            <w:pPr>
              <w:spacing w:line="315" w:lineRule="exact"/>
              <w:ind w:leftChars="50" w:left="316" w:rightChars="50" w:right="105" w:hangingChars="100" w:hanging="211"/>
            </w:pPr>
            <w:r w:rsidRPr="00434980">
              <w:rPr>
                <w:rFonts w:hint="eastAsia"/>
              </w:rPr>
              <w:t>二、考量現行所定外國專業人才包括外國特定專業人才，為期明確，予以修正定明。</w:t>
            </w:r>
          </w:p>
          <w:p w:rsidR="00B0565D" w:rsidRPr="00434980" w:rsidRDefault="00B0565D" w:rsidP="008D1416">
            <w:pPr>
              <w:spacing w:line="315" w:lineRule="exact"/>
              <w:ind w:leftChars="50" w:left="316" w:rightChars="50" w:right="105" w:hangingChars="100" w:hanging="211"/>
            </w:pPr>
            <w:r w:rsidRPr="00434980">
              <w:rPr>
                <w:rFonts w:hint="eastAsia"/>
              </w:rPr>
              <w:t>三、有關勞工退休金條例之適用對象，雇主應為適用勞動基準法之人員提繳退休金，該等人員並得自願提繳退休金；至如有該條例第七條第二項所定身分（如：實際從事勞動之雇主、自營作業者、受委任工作者及不適用勞動基準法之勞工），雖未有雇主強制提繳退休金之規定，惟該等人員得自願提繳退休金，以保障退休生活，為</w:t>
            </w:r>
            <w:r w:rsidRPr="00434980">
              <w:rPr>
                <w:rFonts w:hint="eastAsia"/>
              </w:rPr>
              <w:lastRenderedPageBreak/>
              <w:t>使前開規定更為明確，爰酌修文字。</w:t>
            </w:r>
          </w:p>
          <w:p w:rsidR="00B0565D" w:rsidRPr="00434980" w:rsidRDefault="00B0565D" w:rsidP="008D1416">
            <w:pPr>
              <w:spacing w:line="315" w:lineRule="exact"/>
              <w:ind w:leftChars="50" w:left="316" w:rightChars="50" w:right="105" w:hangingChars="100" w:hanging="211"/>
            </w:pPr>
            <w:r w:rsidRPr="00434980">
              <w:rPr>
                <w:rFonts w:hint="eastAsia"/>
              </w:rPr>
              <w:t>四、另配合一百零八年五月十五日修正施行之勞工退休金條例第七條規定，將依入出國及移民法取得永久居留許可之外國人，均納入勞退新制適用對象，不限於外國專業人才。為區分已依入出國及移民法及勞工退休金條例規定，取得永久居留許可而適用勞退新制之外國人，爰修正本條之適用對象限於依本法規定取得永久居留許可之外國專業人才及外國特定專業人才，並配合修正適用時點及相關文字。</w:t>
            </w:r>
          </w:p>
          <w:p w:rsidR="00B0565D" w:rsidRPr="00434980" w:rsidRDefault="00B0565D" w:rsidP="008D1416">
            <w:pPr>
              <w:spacing w:line="315" w:lineRule="exact"/>
              <w:ind w:leftChars="50" w:left="316" w:rightChars="50" w:right="105" w:hangingChars="100" w:hanging="211"/>
            </w:pPr>
            <w:r w:rsidRPr="00434980">
              <w:rPr>
                <w:rFonts w:hint="eastAsia"/>
              </w:rPr>
              <w:t>五、其餘項次遞移，並酌作修正。</w:t>
            </w:r>
          </w:p>
        </w:tc>
      </w:tr>
      <w:tr w:rsidR="00B0565D" w:rsidRPr="00434980" w:rsidTr="008D1416">
        <w:tc>
          <w:tcPr>
            <w:tcW w:w="3042" w:type="dxa"/>
            <w:shd w:val="clear" w:color="auto" w:fill="auto"/>
          </w:tcPr>
          <w:p w:rsidR="00B0565D" w:rsidRPr="00434980" w:rsidRDefault="00B0565D" w:rsidP="008D1416">
            <w:pPr>
              <w:spacing w:line="315" w:lineRule="exact"/>
              <w:ind w:leftChars="50" w:left="316" w:rightChars="50" w:right="105" w:hangingChars="100" w:hanging="211"/>
            </w:pPr>
            <w:r w:rsidRPr="00434980">
              <w:rPr>
                <w:rFonts w:hint="eastAsia"/>
              </w:rPr>
              <w:lastRenderedPageBreak/>
              <w:t>第</w:t>
            </w:r>
            <w:r w:rsidRPr="00434980">
              <w:rPr>
                <w:rFonts w:hint="eastAsia"/>
                <w:u w:val="single"/>
              </w:rPr>
              <w:t>二十三</w:t>
            </w:r>
            <w:r w:rsidRPr="00434980">
              <w:rPr>
                <w:rFonts w:hint="eastAsia"/>
              </w:rPr>
              <w:t>條　外國專業人才</w:t>
            </w:r>
            <w:r w:rsidRPr="00434980">
              <w:rPr>
                <w:rFonts w:hint="eastAsia"/>
                <w:u w:val="single"/>
              </w:rPr>
              <w:t>、外國特定專業人才及外國高級專業人才</w:t>
            </w:r>
            <w:r w:rsidRPr="00434980">
              <w:rPr>
                <w:rFonts w:hint="eastAsia"/>
              </w:rPr>
              <w:t>受聘僱擔任我國公立學校現職編制內專任合格有給之教師</w:t>
            </w:r>
            <w:r w:rsidRPr="00434980">
              <w:rPr>
                <w:rFonts w:hint="eastAsia"/>
                <w:u w:val="single"/>
              </w:rPr>
              <w:t>與研究人員，及政府機關與其所屬學術研究機關（構）現職編制內專任合格有給之研究人員</w:t>
            </w:r>
            <w:r w:rsidRPr="00434980">
              <w:rPr>
                <w:rFonts w:hint="eastAsia"/>
              </w:rPr>
              <w:t>，其退休事項準用公立學校教師之退休規定</w:t>
            </w:r>
            <w:r w:rsidRPr="00434980">
              <w:rPr>
                <w:rFonts w:hint="eastAsia"/>
                <w:u w:val="single"/>
              </w:rPr>
              <w:t>且經許可永久居留者</w:t>
            </w:r>
            <w:r w:rsidRPr="00434980">
              <w:rPr>
                <w:rFonts w:hint="eastAsia"/>
              </w:rPr>
              <w:t>，得擇一支領一次退休金或月退休金。</w:t>
            </w:r>
          </w:p>
          <w:p w:rsidR="00B0565D" w:rsidRPr="00434980" w:rsidRDefault="00B0565D" w:rsidP="008D1416">
            <w:pPr>
              <w:spacing w:line="315" w:lineRule="exact"/>
              <w:ind w:leftChars="150" w:left="316" w:rightChars="50" w:right="105" w:firstLineChars="200" w:firstLine="422"/>
            </w:pPr>
            <w:r w:rsidRPr="00434980">
              <w:rPr>
                <w:rFonts w:hint="eastAsia"/>
              </w:rPr>
              <w:t>前項已支領月退休金</w:t>
            </w:r>
            <w:r w:rsidRPr="00434980">
              <w:rPr>
                <w:rFonts w:hint="eastAsia"/>
                <w:u w:val="single"/>
              </w:rPr>
              <w:t>者</w:t>
            </w:r>
            <w:r w:rsidRPr="00434980">
              <w:rPr>
                <w:rFonts w:hint="eastAsia"/>
              </w:rPr>
              <w:t>，其永久居留許可經內政部移民署撤銷或廢止者，喪失領受月退休金之權利。但因回復我國國籍、取得我國國</w:t>
            </w:r>
            <w:r w:rsidRPr="00434980">
              <w:rPr>
                <w:rFonts w:hint="eastAsia"/>
              </w:rPr>
              <w:lastRenderedPageBreak/>
              <w:t>籍或兼具我國國籍經撤銷或廢止永久居留許可者，不在此限。</w:t>
            </w:r>
          </w:p>
        </w:tc>
        <w:tc>
          <w:tcPr>
            <w:tcW w:w="3043" w:type="dxa"/>
            <w:shd w:val="clear" w:color="auto" w:fill="auto"/>
          </w:tcPr>
          <w:p w:rsidR="00B0565D" w:rsidRPr="00434980" w:rsidRDefault="00B0565D" w:rsidP="008D1416">
            <w:pPr>
              <w:spacing w:line="315" w:lineRule="exact"/>
              <w:ind w:leftChars="50" w:left="316" w:rightChars="50" w:right="105" w:hangingChars="100" w:hanging="211"/>
            </w:pPr>
            <w:r w:rsidRPr="00434980">
              <w:rPr>
                <w:rFonts w:hint="eastAsia"/>
              </w:rPr>
              <w:lastRenderedPageBreak/>
              <w:t>第十二條　外國專業人才受聘僱擔任我國公立學校現職編制內專任合格有給之教師，</w:t>
            </w:r>
            <w:r w:rsidRPr="00434980">
              <w:rPr>
                <w:rFonts w:hint="eastAsia"/>
                <w:u w:val="single"/>
              </w:rPr>
              <w:t>並經內政部移民署許可永久居留者，</w:t>
            </w:r>
            <w:r w:rsidRPr="00434980">
              <w:rPr>
                <w:rFonts w:hint="eastAsia"/>
              </w:rPr>
              <w:t>其退休事項準用公立學校教師之退休規定，</w:t>
            </w:r>
            <w:r w:rsidRPr="00434980">
              <w:rPr>
                <w:rFonts w:hint="eastAsia"/>
                <w:u w:val="single"/>
              </w:rPr>
              <w:t>並</w:t>
            </w:r>
            <w:r w:rsidRPr="00434980">
              <w:rPr>
                <w:rFonts w:hint="eastAsia"/>
              </w:rPr>
              <w:t>得擇一支領一次退休金或月退休金。</w:t>
            </w:r>
          </w:p>
          <w:p w:rsidR="00B0565D" w:rsidRPr="00434980" w:rsidRDefault="00B0565D" w:rsidP="008D1416">
            <w:pPr>
              <w:spacing w:line="315" w:lineRule="exact"/>
              <w:ind w:leftChars="150" w:left="316" w:rightChars="50" w:right="105" w:firstLineChars="200" w:firstLine="422"/>
            </w:pPr>
            <w:r w:rsidRPr="00434980">
              <w:rPr>
                <w:rFonts w:hint="eastAsia"/>
              </w:rPr>
              <w:t>前項已支領月退休金之退休外國教師，其永久居留許可經內政部移民署撤銷或廢止者，喪失領受月退休金之權利。但因回復我國國籍、取得我國國籍或兼具我國國籍經撤銷或廢止永久居留許可者，不在此限。</w:t>
            </w:r>
          </w:p>
        </w:tc>
        <w:tc>
          <w:tcPr>
            <w:tcW w:w="3043" w:type="dxa"/>
            <w:shd w:val="clear" w:color="auto" w:fill="auto"/>
          </w:tcPr>
          <w:p w:rsidR="00B0565D" w:rsidRPr="00434980" w:rsidRDefault="00B0565D" w:rsidP="008D1416">
            <w:pPr>
              <w:spacing w:line="315" w:lineRule="exact"/>
              <w:ind w:leftChars="50" w:left="316" w:rightChars="50" w:right="105" w:hangingChars="100" w:hanging="211"/>
            </w:pPr>
            <w:r w:rsidRPr="00434980">
              <w:rPr>
                <w:rFonts w:hint="eastAsia"/>
              </w:rPr>
              <w:t>一、條次變更。</w:t>
            </w:r>
          </w:p>
          <w:p w:rsidR="00B0565D" w:rsidRPr="00434980" w:rsidRDefault="00B0565D" w:rsidP="008D1416">
            <w:pPr>
              <w:spacing w:line="315" w:lineRule="exact"/>
              <w:ind w:leftChars="50" w:left="316" w:rightChars="50" w:right="105" w:hangingChars="100" w:hanging="211"/>
            </w:pPr>
            <w:r w:rsidRPr="00434980">
              <w:rPr>
                <w:rFonts w:hint="eastAsia"/>
              </w:rPr>
              <w:t>二、考量現行所定外國專業人才包括外國特定專業人才，另納入外國高級專業人才為適用對象，爰修正第一項增列「外國特定專業人才及外國高級專業人才」，以期明確。另考量受聘僱擔任我國公立學校現職編制內專任合格有給之外國研究人員，與政府機關及其所屬學術研究機關（構）現職編制內專任合格有給之外國研究人員，其退休事項係準用公立學校教師之退休規定，以其經許可永久居留者，係以在我國永久居住發展為目的，宜以</w:t>
            </w:r>
            <w:r w:rsidRPr="00434980">
              <w:rPr>
                <w:rFonts w:hint="eastAsia"/>
              </w:rPr>
              <w:lastRenderedPageBreak/>
              <w:t>準國民待遇相待，為保障其老年生活，爰修正納入渠等亦得擇一支領一次退休金或月退休金。</w:t>
            </w:r>
          </w:p>
          <w:p w:rsidR="00B0565D" w:rsidRPr="00434980" w:rsidRDefault="00B0565D" w:rsidP="008D1416">
            <w:pPr>
              <w:spacing w:line="315" w:lineRule="exact"/>
              <w:ind w:leftChars="50" w:left="316" w:rightChars="50" w:right="105" w:hangingChars="100" w:hanging="211"/>
            </w:pPr>
            <w:r w:rsidRPr="00434980">
              <w:rPr>
                <w:rFonts w:hint="eastAsia"/>
              </w:rPr>
              <w:t>三、第二項酌作文字修正。</w:t>
            </w:r>
          </w:p>
        </w:tc>
      </w:tr>
      <w:tr w:rsidR="00B0565D" w:rsidRPr="00434980" w:rsidTr="008D1416">
        <w:tc>
          <w:tcPr>
            <w:tcW w:w="3042" w:type="dxa"/>
            <w:shd w:val="clear" w:color="auto" w:fill="auto"/>
          </w:tcPr>
          <w:p w:rsidR="00B0565D" w:rsidRPr="00434980" w:rsidRDefault="00B0565D" w:rsidP="00FA42AA">
            <w:pPr>
              <w:spacing w:line="325" w:lineRule="exact"/>
              <w:ind w:leftChars="50" w:left="316" w:rightChars="50" w:right="105" w:hangingChars="100" w:hanging="211"/>
            </w:pPr>
            <w:r w:rsidRPr="00434980">
              <w:rPr>
                <w:rFonts w:hint="eastAsia"/>
              </w:rPr>
              <w:lastRenderedPageBreak/>
              <w:t>第</w:t>
            </w:r>
            <w:r w:rsidRPr="00434980">
              <w:rPr>
                <w:rFonts w:hint="eastAsia"/>
                <w:u w:val="single"/>
              </w:rPr>
              <w:t>二十四</w:t>
            </w:r>
            <w:r w:rsidRPr="00434980">
              <w:rPr>
                <w:rFonts w:hint="eastAsia"/>
              </w:rPr>
              <w:t>條　香港或澳門居民在臺灣地區從事專業工作或尋職，準用第五條</w:t>
            </w:r>
            <w:r w:rsidRPr="00434980">
              <w:rPr>
                <w:rFonts w:hint="eastAsia"/>
                <w:u w:val="single"/>
              </w:rPr>
              <w:t>第一項至第四項、</w:t>
            </w:r>
            <w:r w:rsidRPr="00434980">
              <w:rPr>
                <w:rFonts w:hint="eastAsia"/>
              </w:rPr>
              <w:t>第六條、第七條</w:t>
            </w:r>
            <w:r w:rsidRPr="00434980">
              <w:rPr>
                <w:rFonts w:hint="eastAsia"/>
                <w:u w:val="single"/>
              </w:rPr>
              <w:t>第一項、第八條至</w:t>
            </w:r>
            <w:r w:rsidRPr="00434980">
              <w:rPr>
                <w:rFonts w:hint="eastAsia"/>
              </w:rPr>
              <w:t>第十</w:t>
            </w:r>
            <w:r w:rsidRPr="00434980">
              <w:rPr>
                <w:rFonts w:hint="eastAsia"/>
                <w:u w:val="single"/>
              </w:rPr>
              <w:t>一</w:t>
            </w:r>
            <w:r w:rsidRPr="00434980">
              <w:rPr>
                <w:rFonts w:hint="eastAsia"/>
              </w:rPr>
              <w:t>條、第十</w:t>
            </w:r>
            <w:r w:rsidRPr="00434980">
              <w:rPr>
                <w:rFonts w:hint="eastAsia"/>
                <w:u w:val="single"/>
              </w:rPr>
              <w:t>三</w:t>
            </w:r>
            <w:r w:rsidRPr="00434980">
              <w:rPr>
                <w:rFonts w:hint="eastAsia"/>
              </w:rPr>
              <w:t>條、第</w:t>
            </w:r>
            <w:r w:rsidRPr="00434980">
              <w:rPr>
                <w:rFonts w:hint="eastAsia"/>
                <w:u w:val="single"/>
              </w:rPr>
              <w:t>二</w:t>
            </w:r>
            <w:r w:rsidRPr="00434980">
              <w:rPr>
                <w:rFonts w:hint="eastAsia"/>
              </w:rPr>
              <w:t>十</w:t>
            </w:r>
            <w:r w:rsidRPr="00434980">
              <w:rPr>
                <w:rFonts w:hint="eastAsia"/>
                <w:u w:val="single"/>
              </w:rPr>
              <w:t>條及第二十一</w:t>
            </w:r>
            <w:r w:rsidRPr="00434980">
              <w:rPr>
                <w:rFonts w:hint="eastAsia"/>
              </w:rPr>
              <w:t>條規定；有關入境、停留及居留等事項，由內政部依香港澳門關係條例及其相關規定辦理。</w:t>
            </w:r>
          </w:p>
        </w:tc>
        <w:tc>
          <w:tcPr>
            <w:tcW w:w="3043" w:type="dxa"/>
            <w:shd w:val="clear" w:color="auto" w:fill="auto"/>
          </w:tcPr>
          <w:p w:rsidR="00B0565D" w:rsidRPr="00434980" w:rsidRDefault="00B0565D" w:rsidP="00FA42AA">
            <w:pPr>
              <w:spacing w:line="325" w:lineRule="exact"/>
              <w:ind w:leftChars="50" w:left="316" w:rightChars="50" w:right="105" w:hangingChars="100" w:hanging="211"/>
            </w:pPr>
            <w:r w:rsidRPr="00434980">
              <w:rPr>
                <w:rFonts w:hint="eastAsia"/>
              </w:rPr>
              <w:t>第二十條　香港或澳門居民在臺灣地區從事專業工作或尋職，準用第五條、第六條第一項、第二項、第七條至第十條、第十四條、第十九條規定；有關入境、停留及居留等事項，由內政部依香港澳門關係條例及其相關規定辦理。</w:t>
            </w:r>
          </w:p>
        </w:tc>
        <w:tc>
          <w:tcPr>
            <w:tcW w:w="3043" w:type="dxa"/>
            <w:shd w:val="clear" w:color="auto" w:fill="auto"/>
          </w:tcPr>
          <w:p w:rsidR="00B0565D" w:rsidRPr="00434980" w:rsidRDefault="00B0565D" w:rsidP="00FA42AA">
            <w:pPr>
              <w:spacing w:line="325" w:lineRule="exact"/>
              <w:ind w:leftChars="50" w:left="316" w:rightChars="50" w:right="105" w:hangingChars="100" w:hanging="211"/>
            </w:pPr>
            <w:r w:rsidRPr="00434980">
              <w:rPr>
                <w:rFonts w:hint="eastAsia"/>
              </w:rPr>
              <w:t>一、條次變更。</w:t>
            </w:r>
          </w:p>
          <w:p w:rsidR="00B0565D" w:rsidRPr="00434980" w:rsidRDefault="00B0565D" w:rsidP="00FA42AA">
            <w:pPr>
              <w:spacing w:line="325" w:lineRule="exact"/>
              <w:ind w:leftChars="50" w:left="316" w:rightChars="50" w:right="105" w:hangingChars="100" w:hanging="211"/>
            </w:pPr>
            <w:r w:rsidRPr="00434980">
              <w:rPr>
                <w:rFonts w:hint="eastAsia"/>
              </w:rPr>
              <w:t>二、修正香港或澳門居民在臺灣地區從事專業工作、尋職，準用本法相關條文規定。</w:t>
            </w:r>
          </w:p>
        </w:tc>
      </w:tr>
      <w:tr w:rsidR="00B0565D" w:rsidRPr="00434980" w:rsidTr="008D1416">
        <w:tc>
          <w:tcPr>
            <w:tcW w:w="3042" w:type="dxa"/>
            <w:shd w:val="clear" w:color="auto" w:fill="auto"/>
          </w:tcPr>
          <w:p w:rsidR="00B0565D" w:rsidRPr="00434980" w:rsidRDefault="00B0565D" w:rsidP="00FA42AA">
            <w:pPr>
              <w:spacing w:line="325" w:lineRule="exact"/>
              <w:ind w:leftChars="50" w:left="316" w:rightChars="50" w:right="105" w:hangingChars="100" w:hanging="211"/>
              <w:rPr>
                <w:u w:val="single"/>
              </w:rPr>
            </w:pPr>
            <w:r w:rsidRPr="00434980">
              <w:rPr>
                <w:rFonts w:hint="eastAsia"/>
              </w:rPr>
              <w:t>第</w:t>
            </w:r>
            <w:r w:rsidRPr="00434980">
              <w:rPr>
                <w:rFonts w:hint="eastAsia"/>
                <w:u w:val="single"/>
              </w:rPr>
              <w:t>二十五</w:t>
            </w:r>
            <w:r w:rsidRPr="00434980">
              <w:rPr>
                <w:rFonts w:hint="eastAsia"/>
              </w:rPr>
              <w:t>條　我國國民兼具外國國籍而未在我國設有戶籍，並持外國護照至我國從事專業工作或尋職者，依本法有關外國專業人才之規定辦理。</w:t>
            </w:r>
            <w:r w:rsidRPr="00434980">
              <w:rPr>
                <w:rFonts w:hint="eastAsia"/>
                <w:u w:val="single"/>
              </w:rPr>
              <w:t>但其係因歸化取得我國國籍者，得免申請工作許可。</w:t>
            </w:r>
          </w:p>
          <w:p w:rsidR="00B0565D" w:rsidRPr="00434980" w:rsidRDefault="00B0565D" w:rsidP="00FA42AA">
            <w:pPr>
              <w:spacing w:line="325" w:lineRule="exact"/>
              <w:ind w:leftChars="150" w:left="316" w:rightChars="50" w:right="105" w:firstLineChars="200" w:firstLine="422"/>
            </w:pPr>
            <w:r w:rsidRPr="00434980">
              <w:rPr>
                <w:rFonts w:hint="eastAsia"/>
                <w:u w:val="single"/>
              </w:rPr>
              <w:t>經歸化取得我國國籍且兼具外國國籍而未在我國設有戶籍，並持我國護照入國從事專業工作或尋職者，得免申請工作許可。</w:t>
            </w:r>
          </w:p>
        </w:tc>
        <w:tc>
          <w:tcPr>
            <w:tcW w:w="3043" w:type="dxa"/>
            <w:shd w:val="clear" w:color="auto" w:fill="auto"/>
          </w:tcPr>
          <w:p w:rsidR="00B0565D" w:rsidRPr="00434980" w:rsidRDefault="00B0565D" w:rsidP="00FA42AA">
            <w:pPr>
              <w:spacing w:line="325" w:lineRule="exact"/>
              <w:ind w:leftChars="50" w:left="316" w:rightChars="50" w:right="105" w:hangingChars="100" w:hanging="211"/>
            </w:pPr>
            <w:r w:rsidRPr="00434980">
              <w:rPr>
                <w:rFonts w:hint="eastAsia"/>
              </w:rPr>
              <w:t>第二十一條　我國國民兼具外國國籍而未在我國設有戶籍，並持外國護照至我國從事專業工作或尋職者，依本法有關外國專業人才之規定辦理。</w:t>
            </w:r>
          </w:p>
        </w:tc>
        <w:tc>
          <w:tcPr>
            <w:tcW w:w="3043" w:type="dxa"/>
            <w:shd w:val="clear" w:color="auto" w:fill="auto"/>
          </w:tcPr>
          <w:p w:rsidR="00B0565D" w:rsidRPr="00434980" w:rsidRDefault="00B0565D" w:rsidP="00FA42AA">
            <w:pPr>
              <w:spacing w:line="325" w:lineRule="exact"/>
              <w:ind w:leftChars="50" w:left="105" w:rightChars="50" w:right="105"/>
            </w:pPr>
            <w:r w:rsidRPr="00434980">
              <w:rPr>
                <w:rFonts w:hint="eastAsia"/>
              </w:rPr>
              <w:t>基於衡平性及留才攬才之政策目的，爰鬆綁外國專業人才經歸化取得我國國籍者，得免申請工作許可。惟歸化取得我國國籍且持外國護照至我國從事專業工作者，係依本法有關外國人之規定辦理，爰修正第一項增列但書規定其得免申請工作許可；其持我國護照入國從事專業工作者，非依本法有關外國人之規定辦理，惟為放寬其從事專業工作亦得免申請工作許可，爰於第二項明定之。</w:t>
            </w:r>
          </w:p>
        </w:tc>
      </w:tr>
      <w:tr w:rsidR="00B0565D" w:rsidRPr="00434980" w:rsidTr="008D1416">
        <w:tc>
          <w:tcPr>
            <w:tcW w:w="3042" w:type="dxa"/>
            <w:shd w:val="clear" w:color="auto" w:fill="auto"/>
          </w:tcPr>
          <w:p w:rsidR="00B0565D" w:rsidRPr="00434980" w:rsidRDefault="00B0565D" w:rsidP="00FA42AA">
            <w:pPr>
              <w:spacing w:line="325" w:lineRule="exact"/>
              <w:ind w:leftChars="50" w:left="316" w:rightChars="50" w:right="105" w:hangingChars="100" w:hanging="211"/>
            </w:pPr>
            <w:r w:rsidRPr="00434980">
              <w:rPr>
                <w:rFonts w:hint="eastAsia"/>
              </w:rPr>
              <w:t>第二十六條　外國專業人才、外國特定專業人才及外國高級專業人才經歸化取得我國國籍者，其成年子女之工作許可、配偶與未成年子女及因身心障礙無法自理生活之成年子女之永久居留、直系尊親屬探親停留簽證，準用第十五條至第十九條規定。</w:t>
            </w:r>
          </w:p>
        </w:tc>
        <w:tc>
          <w:tcPr>
            <w:tcW w:w="3043" w:type="dxa"/>
            <w:shd w:val="clear" w:color="auto" w:fill="auto"/>
          </w:tcPr>
          <w:p w:rsidR="00B0565D" w:rsidRPr="00434980" w:rsidRDefault="00B0565D" w:rsidP="00FA42AA">
            <w:pPr>
              <w:spacing w:line="325" w:lineRule="exact"/>
              <w:ind w:leftChars="50" w:left="105" w:rightChars="50" w:right="105"/>
            </w:pPr>
          </w:p>
        </w:tc>
        <w:tc>
          <w:tcPr>
            <w:tcW w:w="3043" w:type="dxa"/>
            <w:shd w:val="clear" w:color="auto" w:fill="auto"/>
          </w:tcPr>
          <w:p w:rsidR="00B0565D" w:rsidRPr="00434980" w:rsidRDefault="00B0565D" w:rsidP="00FA42AA">
            <w:pPr>
              <w:spacing w:line="325" w:lineRule="exact"/>
              <w:ind w:leftChars="50" w:left="316" w:rightChars="50" w:right="105" w:hangingChars="100" w:hanging="211"/>
            </w:pPr>
            <w:r w:rsidRPr="00434980">
              <w:rPr>
                <w:rFonts w:hint="eastAsia"/>
              </w:rPr>
              <w:t>一、</w:t>
            </w:r>
            <w:r w:rsidRPr="00434980">
              <w:rPr>
                <w:rFonts w:hint="eastAsia"/>
                <w:u w:val="single"/>
              </w:rPr>
              <w:t>本條新增</w:t>
            </w:r>
            <w:r w:rsidRPr="00434980">
              <w:rPr>
                <w:rFonts w:hint="eastAsia"/>
              </w:rPr>
              <w:t>。</w:t>
            </w:r>
          </w:p>
          <w:p w:rsidR="00B0565D" w:rsidRPr="00434980" w:rsidRDefault="00B0565D" w:rsidP="00FA42AA">
            <w:pPr>
              <w:spacing w:line="325" w:lineRule="exact"/>
              <w:ind w:leftChars="50" w:left="316" w:rightChars="50" w:right="105" w:hangingChars="100" w:hanging="211"/>
            </w:pPr>
            <w:r w:rsidRPr="00434980">
              <w:rPr>
                <w:rFonts w:hint="eastAsia"/>
              </w:rPr>
              <w:t>二、為強化外國專業人才、外國特定專業人才及外國高級專業人才經歸化取得我國國籍者之依親親屬權益，提高優秀人才根留臺灣誘因，爰鬆綁渠等經歸化取得我國國籍後，其依親親屬及尊親屬準用本法相關規定，爰增訂之。</w:t>
            </w:r>
          </w:p>
        </w:tc>
      </w:tr>
      <w:tr w:rsidR="00B0565D" w:rsidRPr="00434980" w:rsidTr="008D1416">
        <w:tc>
          <w:tcPr>
            <w:tcW w:w="3042" w:type="dxa"/>
            <w:shd w:val="clear" w:color="auto" w:fill="auto"/>
          </w:tcPr>
          <w:p w:rsidR="00B0565D" w:rsidRPr="00434980" w:rsidRDefault="002A37B7" w:rsidP="00FA42AA">
            <w:pPr>
              <w:spacing w:line="325" w:lineRule="exact"/>
              <w:ind w:leftChars="50" w:left="316" w:rightChars="50" w:right="105" w:hangingChars="100" w:hanging="211"/>
            </w:pPr>
            <w:r>
              <w:pict>
                <v:line id="DW6961786" o:spid="_x0000_s1031" style="position:absolute;left:0;text-align:left;z-index:251648000;mso-position-horizontal-relative:text;mso-position-vertical-relative:text" from="-2.2pt,32.9pt" to="455.6pt,32.9pt" strokeweight="1.5pt"/>
              </w:pict>
            </w:r>
            <w:r w:rsidR="00B0565D" w:rsidRPr="00434980">
              <w:rPr>
                <w:rFonts w:hint="eastAsia"/>
              </w:rPr>
              <w:t>第</w:t>
            </w:r>
            <w:r w:rsidR="00B0565D" w:rsidRPr="00434980">
              <w:rPr>
                <w:rFonts w:hint="eastAsia"/>
                <w:u w:val="single"/>
              </w:rPr>
              <w:t>二十七</w:t>
            </w:r>
            <w:r w:rsidR="00B0565D" w:rsidRPr="00434980">
              <w:rPr>
                <w:rFonts w:hint="eastAsia"/>
              </w:rPr>
              <w:t>條　本法施行日期，由行政院定之。</w:t>
            </w:r>
          </w:p>
        </w:tc>
        <w:tc>
          <w:tcPr>
            <w:tcW w:w="3043" w:type="dxa"/>
            <w:shd w:val="clear" w:color="auto" w:fill="auto"/>
          </w:tcPr>
          <w:p w:rsidR="00B0565D" w:rsidRPr="00434980" w:rsidRDefault="00B0565D" w:rsidP="00FA42AA">
            <w:pPr>
              <w:spacing w:line="325" w:lineRule="exact"/>
              <w:ind w:leftChars="50" w:left="316" w:rightChars="50" w:right="105" w:hangingChars="100" w:hanging="211"/>
            </w:pPr>
            <w:r w:rsidRPr="00434980">
              <w:rPr>
                <w:rFonts w:hint="eastAsia"/>
              </w:rPr>
              <w:t>第二十二條　本法施行日期，由行政院定之。</w:t>
            </w:r>
          </w:p>
        </w:tc>
        <w:tc>
          <w:tcPr>
            <w:tcW w:w="3043" w:type="dxa"/>
            <w:shd w:val="clear" w:color="auto" w:fill="auto"/>
          </w:tcPr>
          <w:p w:rsidR="00B0565D" w:rsidRPr="00434980" w:rsidRDefault="00B0565D" w:rsidP="00FA42AA">
            <w:pPr>
              <w:spacing w:line="325" w:lineRule="exact"/>
              <w:ind w:leftChars="50" w:left="105" w:rightChars="50" w:right="105"/>
            </w:pPr>
            <w:r w:rsidRPr="00434980">
              <w:rPr>
                <w:rFonts w:hint="eastAsia"/>
              </w:rPr>
              <w:t>條次變更，內容未修正。</w:t>
            </w:r>
          </w:p>
        </w:tc>
      </w:tr>
    </w:tbl>
    <w:p w:rsidR="00B0565D" w:rsidRPr="00085654" w:rsidRDefault="00B0565D" w:rsidP="00B0565D">
      <w:pPr>
        <w:spacing w:line="420" w:lineRule="exact"/>
        <w:jc w:val="left"/>
        <w:rPr>
          <w:rFonts w:ascii="華康中黑體" w:eastAsia="華康中黑體"/>
          <w:kern w:val="0"/>
        </w:rPr>
      </w:pPr>
      <w:r w:rsidRPr="00085654">
        <w:rPr>
          <w:rFonts w:ascii="華康中黑體" w:eastAsia="華康中黑體" w:hint="eastAsia"/>
        </w:rPr>
        <w:lastRenderedPageBreak/>
        <w:t>（三）委員莊競程等提案：</w:t>
      </w:r>
    </w:p>
    <w:p w:rsidR="00B0565D" w:rsidRPr="00085654" w:rsidRDefault="00B0565D" w:rsidP="00B0565D">
      <w:pPr>
        <w:ind w:leftChars="100" w:left="211" w:firstLineChars="100" w:firstLine="211"/>
        <w:jc w:val="left"/>
        <w:rPr>
          <w:kern w:val="0"/>
        </w:rPr>
      </w:pPr>
      <w:r w:rsidRPr="00085654">
        <w:rPr>
          <w:rFonts w:hint="eastAsia"/>
          <w:kern w:val="0"/>
        </w:rPr>
        <w:t>本院委員莊競程、王婉諭、林楚茵等</w:t>
      </w:r>
      <w:r w:rsidRPr="00085654">
        <w:rPr>
          <w:rFonts w:hint="eastAsia"/>
          <w:kern w:val="0"/>
        </w:rPr>
        <w:t>16</w:t>
      </w:r>
      <w:r w:rsidRPr="00085654">
        <w:rPr>
          <w:rFonts w:hint="eastAsia"/>
          <w:kern w:val="0"/>
        </w:rPr>
        <w:t>人，有鑑於全球化浪潮下，世界各國積極競逐高階專業人才，以期帶進創新技術與思維，引領產業趨勢，進而帶動投資與就業，提升國家競爭力。我國「外國專業人才延攬與僱用法」自</w:t>
      </w:r>
      <w:r w:rsidRPr="00085654">
        <w:rPr>
          <w:rFonts w:hint="eastAsia"/>
          <w:kern w:val="0"/>
        </w:rPr>
        <w:t>107</w:t>
      </w:r>
      <w:r w:rsidRPr="00085654">
        <w:rPr>
          <w:rFonts w:hint="eastAsia"/>
          <w:kern w:val="0"/>
        </w:rPr>
        <w:t>年施行以來，外國專業人員聘僱人次雖有增加，但因租稅、工作與居留等制度過於嚴格而欠缺彈性，無法吸引外國專業人才來台常住久居。值此台灣經濟結構轉型之際，政府全力發展戰略產業，對於高階專業人才需求殷切，應全面檢視相關攬才、留才規定，提供更友善的工作及居留環境，提高台灣對於外國專業人才之吸引力，以提升國家整體競爭力，爰擬具「外國專業人才延攬及僱用法修正草案」。是否有當？敬請公決。</w:t>
      </w:r>
    </w:p>
    <w:p w:rsidR="00B0565D" w:rsidRPr="00085654" w:rsidRDefault="00B0565D" w:rsidP="00B0565D">
      <w:pPr>
        <w:ind w:leftChars="1100" w:left="3165" w:rightChars="300" w:right="633" w:hangingChars="400" w:hanging="844"/>
        <w:jc w:val="left"/>
        <w:rPr>
          <w:kern w:val="0"/>
        </w:rPr>
      </w:pPr>
      <w:r w:rsidRPr="00085654">
        <w:rPr>
          <w:rFonts w:hint="eastAsia"/>
          <w:kern w:val="0"/>
        </w:rPr>
        <w:t xml:space="preserve">提案人：莊競程　　王婉諭　　林楚茵　　</w:t>
      </w:r>
    </w:p>
    <w:p w:rsidR="00B0565D" w:rsidRDefault="00B0565D" w:rsidP="00B0565D">
      <w:pPr>
        <w:ind w:leftChars="1100" w:left="3165" w:rightChars="300" w:right="633" w:hangingChars="400" w:hanging="844"/>
        <w:jc w:val="left"/>
        <w:rPr>
          <w:kern w:val="0"/>
        </w:rPr>
      </w:pPr>
      <w:r w:rsidRPr="00085654">
        <w:rPr>
          <w:rFonts w:hint="eastAsia"/>
          <w:kern w:val="0"/>
        </w:rPr>
        <w:t xml:space="preserve">連署人：蔡易餘　　賴惠員　　陳　瑩　　湯蕙禎　　吳玉琴　　邱泰源　　黃秀芳　　陳秀寳　　王美惠　　高嘉瑜　　林宜瑾　　蘇巧慧　　范　雲　　</w:t>
      </w:r>
    </w:p>
    <w:p w:rsidR="00B0565D" w:rsidRPr="00085654" w:rsidRDefault="00B0565D" w:rsidP="00B0565D">
      <w:pPr>
        <w:spacing w:line="420" w:lineRule="exact"/>
        <w:ind w:firstLineChars="200" w:firstLine="422"/>
        <w:jc w:val="left"/>
        <w:rPr>
          <w:rFonts w:ascii="華康中黑體" w:eastAsia="華康中黑體"/>
        </w:rPr>
      </w:pPr>
      <w:r w:rsidRPr="00085654">
        <w:rPr>
          <w:rFonts w:ascii="華康中黑體" w:eastAsia="華康中黑體" w:hint="eastAsia"/>
        </w:rPr>
        <w:t>外國專業人才延攬及僱用法修正草案總說明</w:t>
      </w:r>
    </w:p>
    <w:p w:rsidR="00B0565D" w:rsidRPr="00085654" w:rsidRDefault="00B0565D" w:rsidP="00B0565D">
      <w:pPr>
        <w:ind w:firstLineChars="200" w:firstLine="422"/>
      </w:pPr>
      <w:r w:rsidRPr="00085654">
        <w:rPr>
          <w:rFonts w:hint="eastAsia"/>
        </w:rPr>
        <w:t>外國專業人才延攬及僱用法自</w:t>
      </w:r>
      <w:r w:rsidRPr="00085654">
        <w:rPr>
          <w:rFonts w:hint="eastAsia"/>
        </w:rPr>
        <w:t>107</w:t>
      </w:r>
      <w:r w:rsidRPr="00085654">
        <w:rPr>
          <w:rFonts w:hint="eastAsia"/>
        </w:rPr>
        <w:t>年</w:t>
      </w:r>
      <w:r w:rsidRPr="00085654">
        <w:rPr>
          <w:rFonts w:hint="eastAsia"/>
        </w:rPr>
        <w:t>2</w:t>
      </w:r>
      <w:r w:rsidRPr="00085654">
        <w:rPr>
          <w:rFonts w:hint="eastAsia"/>
        </w:rPr>
        <w:t>月</w:t>
      </w:r>
      <w:r w:rsidRPr="00085654">
        <w:rPr>
          <w:rFonts w:hint="eastAsia"/>
        </w:rPr>
        <w:t>8</w:t>
      </w:r>
      <w:r w:rsidRPr="00085654">
        <w:rPr>
          <w:rFonts w:hint="eastAsia"/>
        </w:rPr>
        <w:t>日施行以來，外國專業人員有效聘僱許可人次雖有增加，然而截至</w:t>
      </w:r>
      <w:r w:rsidRPr="00085654">
        <w:rPr>
          <w:rFonts w:hint="eastAsia"/>
        </w:rPr>
        <w:t>110</w:t>
      </w:r>
      <w:r w:rsidRPr="00085654">
        <w:rPr>
          <w:rFonts w:hint="eastAsia"/>
        </w:rPr>
        <w:t>年</w:t>
      </w:r>
      <w:r w:rsidRPr="00085654">
        <w:rPr>
          <w:rFonts w:hint="eastAsia"/>
        </w:rPr>
        <w:t>2</w:t>
      </w:r>
      <w:r w:rsidRPr="00085654">
        <w:rPr>
          <w:rFonts w:hint="eastAsia"/>
        </w:rPr>
        <w:t>月底，就業金卡核發僅</w:t>
      </w:r>
      <w:r w:rsidRPr="00085654">
        <w:rPr>
          <w:rFonts w:hint="eastAsia"/>
        </w:rPr>
        <w:t>2,447</w:t>
      </w:r>
      <w:r w:rsidRPr="00085654">
        <w:rPr>
          <w:rFonts w:hint="eastAsia"/>
        </w:rPr>
        <w:t>人，外國特定專業人才</w:t>
      </w:r>
      <w:r w:rsidRPr="00085654">
        <w:rPr>
          <w:rFonts w:hint="eastAsia"/>
        </w:rPr>
        <w:t>5</w:t>
      </w:r>
      <w:r w:rsidRPr="00085654">
        <w:rPr>
          <w:rFonts w:hint="eastAsia"/>
        </w:rPr>
        <w:t>年工作許可僅</w:t>
      </w:r>
      <w:r w:rsidRPr="00085654">
        <w:rPr>
          <w:rFonts w:hint="eastAsia"/>
        </w:rPr>
        <w:t>1,883</w:t>
      </w:r>
      <w:r w:rsidRPr="00085654">
        <w:rPr>
          <w:rFonts w:hint="eastAsia"/>
        </w:rPr>
        <w:t>人，顯然未能達成立法之目的，究其原因，我國有關工作、居留、租稅及社會福利等制度過於保守，欠缺誘因，因而在國際人才競逐上欠缺競爭力。為強化延攬外國專業人才來台，簡化、放寬申請工作、居留之程序及條件，增加其長期留台誘因，並完備其家庭團聚及社會保障需求，爰擬具「外國專業人才延攬及僱用法修正草案」，其修正要點如下：</w:t>
      </w:r>
    </w:p>
    <w:p w:rsidR="00B0565D" w:rsidRPr="00085654" w:rsidRDefault="00B0565D" w:rsidP="00B0565D">
      <w:pPr>
        <w:ind w:left="422" w:hangingChars="200" w:hanging="422"/>
        <w:rPr>
          <w:kern w:val="0"/>
        </w:rPr>
      </w:pPr>
      <w:r w:rsidRPr="00085654">
        <w:rPr>
          <w:rFonts w:hint="eastAsia"/>
          <w:kern w:val="0"/>
        </w:rPr>
        <w:t>一、修正專業工作範疇，新增外國學科教師及實驗教育工作。（修正條文第四條）</w:t>
      </w:r>
    </w:p>
    <w:p w:rsidR="00B0565D" w:rsidRPr="00085654" w:rsidRDefault="00B0565D" w:rsidP="00B0565D">
      <w:pPr>
        <w:ind w:left="422" w:hangingChars="200" w:hanging="422"/>
        <w:rPr>
          <w:kern w:val="0"/>
        </w:rPr>
      </w:pPr>
      <w:r w:rsidRPr="00085654">
        <w:rPr>
          <w:rFonts w:hint="eastAsia"/>
          <w:kern w:val="0"/>
        </w:rPr>
        <w:t>二、增訂外國專業人才及其依親親屬不須申請工作許可之規定。（修正條文第六條）</w:t>
      </w:r>
    </w:p>
    <w:p w:rsidR="00B0565D" w:rsidRPr="00085654" w:rsidRDefault="00B0565D" w:rsidP="00B0565D">
      <w:pPr>
        <w:ind w:left="422" w:hangingChars="200" w:hanging="422"/>
        <w:rPr>
          <w:kern w:val="0"/>
        </w:rPr>
      </w:pPr>
      <w:r w:rsidRPr="00085654">
        <w:rPr>
          <w:rFonts w:hint="eastAsia"/>
          <w:kern w:val="0"/>
        </w:rPr>
        <w:t>三、增訂已入國之外國特定專業人才申請就業金卡得免申請居留簽證，並將就業金卡效期屆滿前得「重新申請」修正為「申請延期」。（修正條文第八條）</w:t>
      </w:r>
    </w:p>
    <w:p w:rsidR="00B0565D" w:rsidRPr="00085654" w:rsidRDefault="00B0565D" w:rsidP="00B0565D">
      <w:pPr>
        <w:ind w:left="422" w:hangingChars="200" w:hanging="422"/>
        <w:rPr>
          <w:kern w:val="0"/>
        </w:rPr>
      </w:pPr>
      <w:r w:rsidRPr="00085654">
        <w:rPr>
          <w:rFonts w:hint="eastAsia"/>
          <w:kern w:val="0"/>
        </w:rPr>
        <w:t>四、增訂外國專業人才或外國特定專業人才以免簽證或持停留簽證入國，經許可或免經許可在我國從事專業工作者，得免申請居留簽證，逕向內政部移民署申請居留證，其依親親屬亦同。（修正條文第十一條）</w:t>
      </w:r>
    </w:p>
    <w:p w:rsidR="00B0565D" w:rsidRPr="00085654" w:rsidRDefault="00B0565D" w:rsidP="00B0565D">
      <w:pPr>
        <w:ind w:left="422" w:hangingChars="200" w:hanging="422"/>
        <w:rPr>
          <w:kern w:val="0"/>
        </w:rPr>
      </w:pPr>
      <w:r w:rsidRPr="00085654">
        <w:rPr>
          <w:rFonts w:hint="eastAsia"/>
          <w:kern w:val="0"/>
        </w:rPr>
        <w:t>五、增訂外國專業人才及外國特定專業人才於居留效期或就業金卡有效期間屆滿前，得申請延期居留最長一年之規定。（修正條文第十二條）</w:t>
      </w:r>
    </w:p>
    <w:p w:rsidR="00B0565D" w:rsidRPr="00085654" w:rsidRDefault="00B0565D" w:rsidP="00B0565D">
      <w:pPr>
        <w:ind w:left="422" w:hangingChars="200" w:hanging="422"/>
        <w:rPr>
          <w:kern w:val="0"/>
        </w:rPr>
      </w:pPr>
      <w:r w:rsidRPr="00085654">
        <w:rPr>
          <w:rFonts w:hint="eastAsia"/>
          <w:kern w:val="0"/>
        </w:rPr>
        <w:t>六、放寬外國專業人才取得永久居留條件（修正條文第十三條）</w:t>
      </w:r>
    </w:p>
    <w:p w:rsidR="00B0565D" w:rsidRPr="00085654" w:rsidRDefault="00B0565D" w:rsidP="00B0565D">
      <w:pPr>
        <w:ind w:left="422" w:hangingChars="200" w:hanging="422"/>
        <w:rPr>
          <w:kern w:val="0"/>
        </w:rPr>
      </w:pPr>
      <w:r w:rsidRPr="00085654">
        <w:rPr>
          <w:rFonts w:hint="eastAsia"/>
          <w:kern w:val="0"/>
        </w:rPr>
        <w:t>七、放寬依親對象為外國特定專業人才者，申請永久居留之合法連續居留期間為三年，且平均每年居住一百八十三日以上。（修正條文第十五條）</w:t>
      </w:r>
    </w:p>
    <w:p w:rsidR="00B0565D" w:rsidRPr="00085654" w:rsidRDefault="00B0565D" w:rsidP="00B0565D">
      <w:pPr>
        <w:ind w:left="422" w:hangingChars="200" w:hanging="422"/>
        <w:rPr>
          <w:kern w:val="0"/>
        </w:rPr>
      </w:pPr>
      <w:r w:rsidRPr="00085654">
        <w:rPr>
          <w:rFonts w:hint="eastAsia"/>
          <w:kern w:val="0"/>
        </w:rPr>
        <w:t>八、放寬外國特定專業人才及外國高級專業人才之直系尊親屬得申請一年效期之停留簽證。（修正條文第十七條）</w:t>
      </w:r>
    </w:p>
    <w:p w:rsidR="00B0565D" w:rsidRPr="00085654" w:rsidRDefault="00B0565D" w:rsidP="00B0565D">
      <w:pPr>
        <w:ind w:left="422" w:hangingChars="200" w:hanging="422"/>
        <w:rPr>
          <w:kern w:val="0"/>
        </w:rPr>
      </w:pPr>
      <w:r w:rsidRPr="00085654">
        <w:rPr>
          <w:rFonts w:hint="eastAsia"/>
          <w:kern w:val="0"/>
        </w:rPr>
        <w:t>九、延長外國特定專業人才租稅優惠適用年限至五年，並配合刪除得於五年內適用三年之遞延留用</w:t>
      </w:r>
      <w:r w:rsidRPr="00085654">
        <w:rPr>
          <w:rFonts w:hint="eastAsia"/>
          <w:kern w:val="0"/>
        </w:rPr>
        <w:lastRenderedPageBreak/>
        <w:t>規定。（修正條文第十九條）</w:t>
      </w:r>
    </w:p>
    <w:p w:rsidR="00B0565D" w:rsidRPr="00085654" w:rsidRDefault="00B0565D" w:rsidP="00B0565D">
      <w:pPr>
        <w:ind w:left="422" w:hangingChars="200" w:hanging="422"/>
        <w:rPr>
          <w:kern w:val="0"/>
        </w:rPr>
      </w:pPr>
      <w:r w:rsidRPr="00085654">
        <w:rPr>
          <w:rFonts w:hint="eastAsia"/>
          <w:kern w:val="0"/>
        </w:rPr>
        <w:t>十、放寬外國特定專業人才及外國高級專業人才具全民健康保險法第十條第一項第一款第四目所定雇主及自營業主之被保險人資格者，其本人及依親親屬參加全民健康保險不受六個月等待期限制。（修正條文第二十條）</w:t>
      </w:r>
    </w:p>
    <w:p w:rsidR="00B0565D" w:rsidRPr="00085654" w:rsidRDefault="00B0565D" w:rsidP="00B0565D">
      <w:pPr>
        <w:ind w:left="422" w:hangingChars="200" w:hanging="422"/>
        <w:rPr>
          <w:kern w:val="0"/>
        </w:rPr>
      </w:pPr>
      <w:r w:rsidRPr="00085654">
        <w:rPr>
          <w:rFonts w:hint="eastAsia"/>
          <w:kern w:val="0"/>
        </w:rPr>
        <w:t>十一、放寬政府機關及其所屬學術研究機關（構）之研究人員，其退休事項準用公立學校教師之退休規定且經許可永久居留者，得擇一支領一次退休金或月退休金。（修正條文第二十二條）</w:t>
      </w:r>
    </w:p>
    <w:p w:rsidR="00B0565D" w:rsidRPr="00085654" w:rsidRDefault="00B0565D" w:rsidP="00B0565D">
      <w:pPr>
        <w:ind w:left="422" w:hangingChars="200" w:hanging="422"/>
        <w:rPr>
          <w:kern w:val="0"/>
        </w:rPr>
      </w:pPr>
      <w:r w:rsidRPr="00085654">
        <w:rPr>
          <w:rFonts w:hint="eastAsia"/>
          <w:kern w:val="0"/>
        </w:rPr>
        <w:t>十二、放寬因歸化取得我國國籍者至我國從事專業工作，得免申請工作許可。（修正條文第二十四條）</w:t>
      </w:r>
    </w:p>
    <w:p w:rsidR="00B0565D" w:rsidRPr="00085654" w:rsidRDefault="00B0565D" w:rsidP="00B0565D">
      <w:pPr>
        <w:ind w:left="422" w:hangingChars="200" w:hanging="422"/>
        <w:rPr>
          <w:kern w:val="0"/>
        </w:rPr>
      </w:pPr>
      <w:r w:rsidRPr="00085654">
        <w:rPr>
          <w:rFonts w:hint="eastAsia"/>
          <w:kern w:val="0"/>
        </w:rPr>
        <w:t>十三、增訂外國專業人才經歸化取得我國國籍者，其依親親屬及直系尊親屬得準用本法相關規定。（修正條文第二十五條）</w:t>
      </w:r>
    </w:p>
    <w:tbl>
      <w:tblPr>
        <w:tblW w:w="5000" w:type="pct"/>
        <w:tblBorders>
          <w:left w:val="single" w:sz="12" w:space="0" w:color="auto"/>
          <w:right w:val="single" w:sz="12" w:space="0" w:color="auto"/>
          <w:insideH w:val="single" w:sz="4" w:space="0" w:color="auto"/>
          <w:insideV w:val="single" w:sz="4" w:space="0" w:color="auto"/>
        </w:tblBorders>
        <w:tblCellMar>
          <w:top w:w="28" w:type="dxa"/>
          <w:left w:w="28" w:type="dxa"/>
          <w:bottom w:w="28" w:type="dxa"/>
          <w:right w:w="28" w:type="dxa"/>
        </w:tblCellMar>
        <w:tblLook w:val="04A0" w:firstRow="1" w:lastRow="0" w:firstColumn="1" w:lastColumn="0" w:noHBand="0" w:noVBand="1"/>
      </w:tblPr>
      <w:tblGrid>
        <w:gridCol w:w="3042"/>
        <w:gridCol w:w="3043"/>
        <w:gridCol w:w="3043"/>
      </w:tblGrid>
      <w:tr w:rsidR="00B0565D" w:rsidRPr="00085654" w:rsidTr="008D1416">
        <w:tc>
          <w:tcPr>
            <w:tcW w:w="9128" w:type="dxa"/>
            <w:gridSpan w:val="3"/>
            <w:tcBorders>
              <w:top w:val="nil"/>
              <w:left w:val="nil"/>
              <w:bottom w:val="nil"/>
              <w:right w:val="nil"/>
            </w:tcBorders>
            <w:shd w:val="clear" w:color="auto" w:fill="auto"/>
          </w:tcPr>
          <w:p w:rsidR="00B0565D" w:rsidRPr="00085654" w:rsidRDefault="00B0565D" w:rsidP="008D1416">
            <w:pPr>
              <w:spacing w:before="105" w:after="105" w:line="480" w:lineRule="exact"/>
              <w:ind w:leftChars="500" w:left="1055"/>
              <w:rPr>
                <w:rFonts w:ascii="華康楷書體W5" w:eastAsia="華康楷書體W5"/>
                <w:sz w:val="28"/>
              </w:rPr>
            </w:pPr>
            <w:r w:rsidRPr="00085654">
              <w:rPr>
                <w:rFonts w:ascii="華康楷書體W5" w:eastAsia="華康楷書體W5" w:hint="eastAsia"/>
                <w:sz w:val="28"/>
              </w:rPr>
              <w:br w:type="page"/>
              <w:t>外國專業人才延攬及僱用法修正草案對照表</w:t>
            </w:r>
            <w:bookmarkStart w:id="1" w:name="TA9082910"/>
            <w:bookmarkEnd w:id="1"/>
          </w:p>
        </w:tc>
      </w:tr>
      <w:tr w:rsidR="00B0565D" w:rsidRPr="00085654" w:rsidTr="008D1416">
        <w:tc>
          <w:tcPr>
            <w:tcW w:w="3042" w:type="dxa"/>
            <w:tcBorders>
              <w:top w:val="nil"/>
            </w:tcBorders>
            <w:shd w:val="clear" w:color="auto" w:fill="auto"/>
          </w:tcPr>
          <w:p w:rsidR="00B0565D" w:rsidRPr="00085654" w:rsidRDefault="002A37B7" w:rsidP="008D1416">
            <w:pPr>
              <w:spacing w:line="315" w:lineRule="exact"/>
              <w:ind w:leftChars="50" w:left="105" w:rightChars="50" w:right="105"/>
              <w:jc w:val="distribute"/>
            </w:pPr>
            <w:r>
              <w:pict>
                <v:line id="DW8436046" o:spid="_x0000_s1034" style="position:absolute;left:0;text-align:left;z-index:251651072;mso-position-horizontal-relative:text;mso-position-vertical-relative:text" from="-2pt,-.7pt" to="455.8pt,-.7pt" strokeweight="1.5pt"/>
              </w:pict>
            </w:r>
            <w:r w:rsidR="00B0565D" w:rsidRPr="00085654">
              <w:rPr>
                <w:rFonts w:hint="eastAsia"/>
              </w:rPr>
              <w:t>修正條文</w:t>
            </w:r>
          </w:p>
        </w:tc>
        <w:tc>
          <w:tcPr>
            <w:tcW w:w="3043" w:type="dxa"/>
            <w:tcBorders>
              <w:top w:val="nil"/>
            </w:tcBorders>
            <w:shd w:val="clear" w:color="auto" w:fill="auto"/>
          </w:tcPr>
          <w:p w:rsidR="00B0565D" w:rsidRPr="00085654" w:rsidRDefault="00B0565D" w:rsidP="008D1416">
            <w:pPr>
              <w:spacing w:line="315" w:lineRule="exact"/>
              <w:ind w:leftChars="50" w:left="105" w:rightChars="50" w:right="105"/>
              <w:jc w:val="distribute"/>
            </w:pPr>
            <w:r w:rsidRPr="00085654">
              <w:rPr>
                <w:rFonts w:hint="eastAsia"/>
              </w:rPr>
              <w:t>現行條文</w:t>
            </w:r>
          </w:p>
        </w:tc>
        <w:tc>
          <w:tcPr>
            <w:tcW w:w="3043" w:type="dxa"/>
            <w:tcBorders>
              <w:top w:val="nil"/>
            </w:tcBorders>
            <w:shd w:val="clear" w:color="auto" w:fill="auto"/>
          </w:tcPr>
          <w:p w:rsidR="00B0565D" w:rsidRPr="00085654" w:rsidRDefault="00B0565D" w:rsidP="008D1416">
            <w:pPr>
              <w:spacing w:line="315" w:lineRule="exact"/>
              <w:ind w:leftChars="50" w:left="105" w:rightChars="50" w:right="105"/>
              <w:jc w:val="distribute"/>
            </w:pPr>
            <w:r w:rsidRPr="00085654">
              <w:rPr>
                <w:rFonts w:hint="eastAsia"/>
              </w:rPr>
              <w:t>說明</w:t>
            </w:r>
          </w:p>
        </w:tc>
      </w:tr>
      <w:tr w:rsidR="00B0565D" w:rsidRPr="00085654" w:rsidTr="008D1416">
        <w:tc>
          <w:tcPr>
            <w:tcW w:w="3042" w:type="dxa"/>
            <w:shd w:val="clear" w:color="auto" w:fill="auto"/>
          </w:tcPr>
          <w:p w:rsidR="00B0565D" w:rsidRPr="00085654" w:rsidRDefault="00B0565D" w:rsidP="008D1416">
            <w:pPr>
              <w:spacing w:line="315" w:lineRule="exact"/>
              <w:ind w:leftChars="50" w:left="316" w:rightChars="50" w:right="105" w:hangingChars="100" w:hanging="211"/>
            </w:pPr>
            <w:r w:rsidRPr="00085654">
              <w:rPr>
                <w:rFonts w:hint="eastAsia"/>
              </w:rPr>
              <w:t>第一條　為加強延攬及僱用外國專業人才，以提升國家競爭力，特制定本法。</w:t>
            </w:r>
          </w:p>
        </w:tc>
        <w:tc>
          <w:tcPr>
            <w:tcW w:w="3043" w:type="dxa"/>
            <w:shd w:val="clear" w:color="auto" w:fill="auto"/>
          </w:tcPr>
          <w:p w:rsidR="00B0565D" w:rsidRPr="00085654" w:rsidRDefault="00B0565D" w:rsidP="008D1416">
            <w:pPr>
              <w:spacing w:line="315" w:lineRule="exact"/>
              <w:ind w:leftChars="50" w:left="316" w:rightChars="50" w:right="105" w:hangingChars="100" w:hanging="211"/>
            </w:pPr>
            <w:r w:rsidRPr="00085654">
              <w:rPr>
                <w:rFonts w:hint="eastAsia"/>
              </w:rPr>
              <w:t>第一條　為加強延攬及僱用外國專業人才，以提升國家競爭力，特制定本法。</w:t>
            </w:r>
          </w:p>
        </w:tc>
        <w:tc>
          <w:tcPr>
            <w:tcW w:w="3043" w:type="dxa"/>
            <w:shd w:val="clear" w:color="auto" w:fill="auto"/>
          </w:tcPr>
          <w:p w:rsidR="00B0565D" w:rsidRPr="00085654" w:rsidRDefault="00B0565D" w:rsidP="008D1416">
            <w:pPr>
              <w:spacing w:line="315" w:lineRule="exact"/>
              <w:ind w:leftChars="50" w:left="105" w:rightChars="50" w:right="105"/>
            </w:pPr>
            <w:r w:rsidRPr="00085654">
              <w:rPr>
                <w:rFonts w:hint="eastAsia"/>
              </w:rPr>
              <w:t>本條未修正。</w:t>
            </w:r>
          </w:p>
        </w:tc>
      </w:tr>
      <w:tr w:rsidR="00B0565D" w:rsidRPr="00085654" w:rsidTr="008D1416">
        <w:tc>
          <w:tcPr>
            <w:tcW w:w="3042" w:type="dxa"/>
            <w:shd w:val="clear" w:color="auto" w:fill="auto"/>
          </w:tcPr>
          <w:p w:rsidR="00B0565D" w:rsidRPr="00085654" w:rsidRDefault="00B0565D" w:rsidP="008D1416">
            <w:pPr>
              <w:spacing w:line="315" w:lineRule="exact"/>
              <w:ind w:leftChars="50" w:left="316" w:rightChars="50" w:right="105" w:hangingChars="100" w:hanging="211"/>
            </w:pPr>
            <w:r w:rsidRPr="00085654">
              <w:rPr>
                <w:rFonts w:hint="eastAsia"/>
              </w:rPr>
              <w:t>第二條　外國專業人才在中華民國（以下簡稱我國）從事專業工作、尋職，依本法之規定；本法未規定者，適用就業服務法、入出國及移民法及其他相關法律之規定。</w:t>
            </w:r>
          </w:p>
        </w:tc>
        <w:tc>
          <w:tcPr>
            <w:tcW w:w="3043" w:type="dxa"/>
            <w:shd w:val="clear" w:color="auto" w:fill="auto"/>
          </w:tcPr>
          <w:p w:rsidR="00B0565D" w:rsidRPr="00085654" w:rsidRDefault="00B0565D" w:rsidP="008D1416">
            <w:pPr>
              <w:spacing w:line="315" w:lineRule="exact"/>
              <w:ind w:leftChars="50" w:left="316" w:rightChars="50" w:right="105" w:hangingChars="100" w:hanging="211"/>
            </w:pPr>
            <w:r w:rsidRPr="00085654">
              <w:rPr>
                <w:rFonts w:hint="eastAsia"/>
              </w:rPr>
              <w:t>第二條　外國專業人才在中華民國（以下簡稱我國）從事專業工作、尋職，依本法之規定；本法未規定者，適用就業服務法、入出國及移民法及其他相關法律之規定。</w:t>
            </w:r>
          </w:p>
        </w:tc>
        <w:tc>
          <w:tcPr>
            <w:tcW w:w="3043" w:type="dxa"/>
            <w:shd w:val="clear" w:color="auto" w:fill="auto"/>
          </w:tcPr>
          <w:p w:rsidR="00B0565D" w:rsidRPr="00085654" w:rsidRDefault="00B0565D" w:rsidP="008D1416">
            <w:pPr>
              <w:spacing w:line="315" w:lineRule="exact"/>
              <w:ind w:leftChars="50" w:left="105" w:rightChars="50" w:right="105"/>
            </w:pPr>
            <w:r w:rsidRPr="00085654">
              <w:rPr>
                <w:rFonts w:hint="eastAsia"/>
              </w:rPr>
              <w:t>本條未修正。</w:t>
            </w:r>
          </w:p>
        </w:tc>
      </w:tr>
      <w:tr w:rsidR="00B0565D" w:rsidRPr="00085654" w:rsidTr="008D1416">
        <w:tc>
          <w:tcPr>
            <w:tcW w:w="3042" w:type="dxa"/>
            <w:shd w:val="clear" w:color="auto" w:fill="auto"/>
          </w:tcPr>
          <w:p w:rsidR="00B0565D" w:rsidRPr="00085654" w:rsidRDefault="00B0565D" w:rsidP="008D1416">
            <w:pPr>
              <w:spacing w:line="315" w:lineRule="exact"/>
              <w:ind w:leftChars="50" w:left="316" w:rightChars="50" w:right="105" w:hangingChars="100" w:hanging="211"/>
            </w:pPr>
            <w:r w:rsidRPr="00085654">
              <w:rPr>
                <w:rFonts w:hint="eastAsia"/>
              </w:rPr>
              <w:t>第三條　本法之主管機關為國家發展委員會。</w:t>
            </w:r>
          </w:p>
          <w:p w:rsidR="00B0565D" w:rsidRPr="00085654" w:rsidRDefault="00B0565D" w:rsidP="008D1416">
            <w:pPr>
              <w:spacing w:line="315" w:lineRule="exact"/>
              <w:ind w:leftChars="150" w:left="316" w:rightChars="50" w:right="105" w:firstLineChars="200" w:firstLine="422"/>
            </w:pPr>
            <w:r w:rsidRPr="00085654">
              <w:rPr>
                <w:rFonts w:hint="eastAsia"/>
              </w:rPr>
              <w:t>本法所定事項，涉及中央目的事業主管機關職掌者，由各該機關辦理。</w:t>
            </w:r>
          </w:p>
        </w:tc>
        <w:tc>
          <w:tcPr>
            <w:tcW w:w="3043" w:type="dxa"/>
            <w:shd w:val="clear" w:color="auto" w:fill="auto"/>
          </w:tcPr>
          <w:p w:rsidR="00B0565D" w:rsidRPr="00085654" w:rsidRDefault="00B0565D" w:rsidP="008D1416">
            <w:pPr>
              <w:spacing w:line="315" w:lineRule="exact"/>
              <w:ind w:leftChars="50" w:left="316" w:rightChars="50" w:right="105" w:hangingChars="100" w:hanging="211"/>
            </w:pPr>
            <w:r w:rsidRPr="00085654">
              <w:rPr>
                <w:rFonts w:hint="eastAsia"/>
              </w:rPr>
              <w:t>第三條　本法之主管機關為國家發展委員會。</w:t>
            </w:r>
          </w:p>
          <w:p w:rsidR="00B0565D" w:rsidRPr="00085654" w:rsidRDefault="00B0565D" w:rsidP="008D1416">
            <w:pPr>
              <w:spacing w:line="315" w:lineRule="exact"/>
              <w:ind w:leftChars="150" w:left="316" w:rightChars="50" w:right="105" w:firstLineChars="200" w:firstLine="422"/>
            </w:pPr>
            <w:r w:rsidRPr="00085654">
              <w:rPr>
                <w:rFonts w:hint="eastAsia"/>
              </w:rPr>
              <w:t>本法所定事項，涉及中央目的事業主管機關職掌者，由各該機關辦理。</w:t>
            </w:r>
          </w:p>
        </w:tc>
        <w:tc>
          <w:tcPr>
            <w:tcW w:w="3043" w:type="dxa"/>
            <w:shd w:val="clear" w:color="auto" w:fill="auto"/>
          </w:tcPr>
          <w:p w:rsidR="00B0565D" w:rsidRPr="00085654" w:rsidRDefault="00B0565D" w:rsidP="008D1416">
            <w:pPr>
              <w:spacing w:line="315" w:lineRule="exact"/>
              <w:ind w:leftChars="50" w:left="105" w:rightChars="50" w:right="105"/>
            </w:pPr>
            <w:r w:rsidRPr="00085654">
              <w:rPr>
                <w:rFonts w:hint="eastAsia"/>
              </w:rPr>
              <w:t>本條未修正。</w:t>
            </w:r>
          </w:p>
        </w:tc>
      </w:tr>
      <w:tr w:rsidR="00B0565D" w:rsidRPr="00085654" w:rsidTr="008D1416">
        <w:tc>
          <w:tcPr>
            <w:tcW w:w="3042" w:type="dxa"/>
            <w:shd w:val="clear" w:color="auto" w:fill="auto"/>
          </w:tcPr>
          <w:p w:rsidR="00B0565D" w:rsidRPr="00085654" w:rsidRDefault="00B0565D" w:rsidP="008D1416">
            <w:pPr>
              <w:spacing w:line="315" w:lineRule="exact"/>
              <w:ind w:leftChars="50" w:left="316" w:rightChars="50" w:right="105" w:hangingChars="100" w:hanging="211"/>
            </w:pPr>
            <w:r w:rsidRPr="00085654">
              <w:rPr>
                <w:rFonts w:hint="eastAsia"/>
              </w:rPr>
              <w:t>第四條　本法用詞，定義如下：</w:t>
            </w:r>
          </w:p>
          <w:p w:rsidR="00B0565D" w:rsidRPr="00085654" w:rsidRDefault="00B0565D" w:rsidP="008D1416">
            <w:pPr>
              <w:spacing w:line="315" w:lineRule="exact"/>
              <w:ind w:leftChars="150" w:left="527" w:rightChars="50" w:right="105" w:hangingChars="100" w:hanging="211"/>
            </w:pPr>
            <w:r w:rsidRPr="00085654">
              <w:rPr>
                <w:rFonts w:hint="eastAsia"/>
              </w:rPr>
              <w:t>一、外國專業人才：指得在我國從事專業工作之外國人。</w:t>
            </w:r>
          </w:p>
          <w:p w:rsidR="00B0565D" w:rsidRPr="00085654" w:rsidRDefault="00B0565D" w:rsidP="008D1416">
            <w:pPr>
              <w:spacing w:line="315" w:lineRule="exact"/>
              <w:ind w:leftChars="150" w:left="527" w:rightChars="50" w:right="105" w:hangingChars="100" w:hanging="211"/>
            </w:pPr>
            <w:r w:rsidRPr="00085654">
              <w:rPr>
                <w:rFonts w:hint="eastAsia"/>
              </w:rPr>
              <w:t>二、外國特定專業人才：指外國專業人才具有中央目的事業主管機關公告之我國所需科技、經濟、教育、文化藝術、體育</w:t>
            </w:r>
            <w:r w:rsidRPr="00085654">
              <w:rPr>
                <w:rFonts w:hint="eastAsia"/>
                <w:u w:val="single"/>
              </w:rPr>
              <w:t>、金融、法律、建築設計</w:t>
            </w:r>
            <w:r w:rsidRPr="00085654">
              <w:rPr>
                <w:rFonts w:hint="eastAsia"/>
              </w:rPr>
              <w:t>及其他領域之特殊專長</w:t>
            </w:r>
            <w:r w:rsidRPr="00085654">
              <w:rPr>
                <w:rFonts w:hint="eastAsia"/>
                <w:u w:val="single"/>
              </w:rPr>
              <w:t>，或經主</w:t>
            </w:r>
            <w:r w:rsidRPr="00085654">
              <w:rPr>
                <w:rFonts w:hint="eastAsia"/>
                <w:u w:val="single"/>
              </w:rPr>
              <w:lastRenderedPageBreak/>
              <w:t>管機關會商相關中央目的事業主管機關認定具有特殊專長者。</w:t>
            </w:r>
          </w:p>
          <w:p w:rsidR="00B0565D" w:rsidRPr="00085654" w:rsidRDefault="00B0565D" w:rsidP="008D1416">
            <w:pPr>
              <w:spacing w:line="315" w:lineRule="exact"/>
              <w:ind w:leftChars="150" w:left="527" w:rightChars="50" w:right="105" w:hangingChars="100" w:hanging="211"/>
            </w:pPr>
            <w:r w:rsidRPr="00085654">
              <w:rPr>
                <w:rFonts w:hint="eastAsia"/>
              </w:rPr>
              <w:t>三、外國高級專業人才：指入出國及移民法所定為我國所需之高級專業人才。</w:t>
            </w:r>
          </w:p>
          <w:p w:rsidR="00B0565D" w:rsidRPr="00085654" w:rsidRDefault="00B0565D" w:rsidP="008D1416">
            <w:pPr>
              <w:spacing w:line="315" w:lineRule="exact"/>
              <w:ind w:leftChars="150" w:left="527" w:rightChars="50" w:right="105" w:hangingChars="100" w:hanging="211"/>
            </w:pPr>
            <w:r w:rsidRPr="00085654">
              <w:rPr>
                <w:rFonts w:hint="eastAsia"/>
              </w:rPr>
              <w:t>四、專業工作：指下列工作：</w:t>
            </w:r>
          </w:p>
          <w:p w:rsidR="00B0565D" w:rsidRPr="00085654" w:rsidRDefault="00B0565D" w:rsidP="008D1416">
            <w:pPr>
              <w:wordWrap w:val="0"/>
              <w:spacing w:line="315" w:lineRule="exact"/>
              <w:ind w:leftChars="250" w:left="949" w:rightChars="50" w:right="105" w:hangingChars="200" w:hanging="422"/>
              <w:rPr>
                <w:kern w:val="0"/>
              </w:rPr>
            </w:pPr>
            <w:r w:rsidRPr="00085654">
              <w:rPr>
                <w:rFonts w:ascii="華康細明體" w:hint="eastAsia"/>
                <w:kern w:val="0"/>
              </w:rPr>
              <w:t>(</w:t>
            </w:r>
            <w:r w:rsidRPr="00085654">
              <w:rPr>
                <w:rFonts w:hint="eastAsia"/>
                <w:kern w:val="0"/>
              </w:rPr>
              <w:t>一</w:t>
            </w:r>
            <w:r w:rsidRPr="00085654">
              <w:rPr>
                <w:rFonts w:ascii="華康細明體" w:hint="eastAsia"/>
                <w:kern w:val="0"/>
              </w:rPr>
              <w:t>)</w:t>
            </w:r>
            <w:r w:rsidRPr="00085654">
              <w:rPr>
                <w:rFonts w:hint="eastAsia"/>
                <w:kern w:val="0"/>
              </w:rPr>
              <w:t>就業服務法第四十六條第一項第一款至</w:t>
            </w:r>
            <w:r w:rsidRPr="00085654">
              <w:rPr>
                <w:rFonts w:hint="eastAsia"/>
                <w:kern w:val="0"/>
                <w:u w:val="single"/>
              </w:rPr>
              <w:t>第三款、第五款及</w:t>
            </w:r>
            <w:r w:rsidRPr="00085654">
              <w:rPr>
                <w:rFonts w:hint="eastAsia"/>
                <w:kern w:val="0"/>
              </w:rPr>
              <w:t>第六款</w:t>
            </w:r>
            <w:r w:rsidRPr="00085654">
              <w:rPr>
                <w:rFonts w:hint="eastAsia"/>
                <w:kern w:val="0"/>
                <w:u w:val="single"/>
              </w:rPr>
              <w:t>所定</w:t>
            </w:r>
            <w:r w:rsidRPr="00085654">
              <w:rPr>
                <w:rFonts w:hint="eastAsia"/>
                <w:kern w:val="0"/>
              </w:rPr>
              <w:t>工作。</w:t>
            </w:r>
          </w:p>
          <w:p w:rsidR="00B0565D" w:rsidRPr="00085654" w:rsidRDefault="00B0565D" w:rsidP="008D1416">
            <w:pPr>
              <w:wordWrap w:val="0"/>
              <w:spacing w:line="315" w:lineRule="exact"/>
              <w:ind w:leftChars="250" w:left="949" w:rightChars="50" w:right="105" w:hangingChars="200" w:hanging="422"/>
              <w:rPr>
                <w:kern w:val="0"/>
              </w:rPr>
            </w:pPr>
            <w:r w:rsidRPr="00085654">
              <w:rPr>
                <w:rFonts w:ascii="華康細明體" w:hint="eastAsia"/>
                <w:kern w:val="0"/>
                <w:u w:val="single"/>
              </w:rPr>
              <w:t>(</w:t>
            </w:r>
            <w:r w:rsidRPr="00085654">
              <w:rPr>
                <w:rFonts w:hint="eastAsia"/>
                <w:kern w:val="0"/>
                <w:u w:val="single"/>
              </w:rPr>
              <w:t>二</w:t>
            </w:r>
            <w:r w:rsidRPr="00085654">
              <w:rPr>
                <w:rFonts w:ascii="華康細明體" w:hint="eastAsia"/>
                <w:kern w:val="0"/>
                <w:u w:val="single"/>
              </w:rPr>
              <w:t>)</w:t>
            </w:r>
            <w:r w:rsidRPr="00085654">
              <w:rPr>
                <w:rFonts w:hint="eastAsia"/>
                <w:kern w:val="0"/>
                <w:u w:val="single"/>
              </w:rPr>
              <w:t>就業服務法第四十八條第一項第一款及第三款所定工作。</w:t>
            </w:r>
          </w:p>
          <w:p w:rsidR="00B0565D" w:rsidRPr="00085654" w:rsidRDefault="00B0565D" w:rsidP="008D1416">
            <w:pPr>
              <w:wordWrap w:val="0"/>
              <w:spacing w:line="315" w:lineRule="exact"/>
              <w:ind w:leftChars="250" w:left="949" w:rightChars="50" w:right="105" w:hangingChars="200" w:hanging="422"/>
              <w:rPr>
                <w:kern w:val="0"/>
              </w:rPr>
            </w:pPr>
            <w:r w:rsidRPr="00085654">
              <w:rPr>
                <w:rFonts w:ascii="華康細明體" w:hint="eastAsia"/>
                <w:kern w:val="0"/>
                <w:u w:val="single"/>
              </w:rPr>
              <w:t>(</w:t>
            </w:r>
            <w:r w:rsidRPr="00085654">
              <w:rPr>
                <w:rFonts w:hint="eastAsia"/>
                <w:kern w:val="0"/>
                <w:u w:val="single"/>
              </w:rPr>
              <w:t>三</w:t>
            </w:r>
            <w:r w:rsidRPr="00085654">
              <w:rPr>
                <w:rFonts w:ascii="華康細明體" w:hint="eastAsia"/>
                <w:kern w:val="0"/>
                <w:u w:val="single"/>
              </w:rPr>
              <w:t>)</w:t>
            </w:r>
            <w:r w:rsidRPr="00085654">
              <w:rPr>
                <w:rFonts w:hint="eastAsia"/>
                <w:kern w:val="0"/>
                <w:u w:val="single"/>
              </w:rPr>
              <w:t>依補習及進修教育法立案之短期補習班（以下簡稱短期補習班）之專任外國語文教師，或</w:t>
            </w:r>
            <w:r w:rsidRPr="00085654">
              <w:rPr>
                <w:rFonts w:hint="eastAsia"/>
                <w:kern w:val="0"/>
              </w:rPr>
              <w:t>具專門知識或技術，且經中央目的事業主管機關會商教育部指定之短期補習班教師。</w:t>
            </w:r>
          </w:p>
          <w:p w:rsidR="00B0565D" w:rsidRPr="00085654" w:rsidRDefault="00B0565D" w:rsidP="008D1416">
            <w:pPr>
              <w:wordWrap w:val="0"/>
              <w:spacing w:line="315" w:lineRule="exact"/>
              <w:ind w:leftChars="250" w:left="949" w:rightChars="50" w:right="105" w:hangingChars="200" w:hanging="422"/>
              <w:rPr>
                <w:kern w:val="0"/>
              </w:rPr>
            </w:pPr>
            <w:r w:rsidRPr="00085654">
              <w:rPr>
                <w:rFonts w:ascii="華康細明體" w:hint="eastAsia"/>
                <w:kern w:val="0"/>
                <w:u w:val="single"/>
              </w:rPr>
              <w:t>(</w:t>
            </w:r>
            <w:r w:rsidRPr="00085654">
              <w:rPr>
                <w:rFonts w:hint="eastAsia"/>
                <w:kern w:val="0"/>
                <w:u w:val="single"/>
              </w:rPr>
              <w:t>四</w:t>
            </w:r>
            <w:r w:rsidRPr="00085654">
              <w:rPr>
                <w:rFonts w:ascii="華康細明體" w:hint="eastAsia"/>
                <w:kern w:val="0"/>
                <w:u w:val="single"/>
              </w:rPr>
              <w:t>)</w:t>
            </w:r>
            <w:r w:rsidRPr="00085654">
              <w:rPr>
                <w:rFonts w:hint="eastAsia"/>
                <w:kern w:val="0"/>
                <w:u w:val="single"/>
              </w:rPr>
              <w:t>教育部核定設立招收外國專業人才子女專班之外國語文以外之學科教師。</w:t>
            </w:r>
          </w:p>
          <w:p w:rsidR="00B0565D" w:rsidRPr="00085654" w:rsidRDefault="00B0565D" w:rsidP="008D1416">
            <w:pPr>
              <w:wordWrap w:val="0"/>
              <w:spacing w:line="315" w:lineRule="exact"/>
              <w:ind w:leftChars="250" w:left="949" w:rightChars="50" w:right="105" w:hangingChars="200" w:hanging="422"/>
              <w:rPr>
                <w:kern w:val="0"/>
              </w:rPr>
            </w:pPr>
            <w:r w:rsidRPr="00085654">
              <w:rPr>
                <w:rFonts w:ascii="華康細明體" w:hint="eastAsia"/>
                <w:kern w:val="0"/>
                <w:u w:val="single"/>
              </w:rPr>
              <w:t>(</w:t>
            </w:r>
            <w:r w:rsidRPr="00085654">
              <w:rPr>
                <w:rFonts w:hint="eastAsia"/>
                <w:kern w:val="0"/>
                <w:u w:val="single"/>
              </w:rPr>
              <w:t>五</w:t>
            </w:r>
            <w:r w:rsidRPr="00085654">
              <w:rPr>
                <w:rFonts w:ascii="華康細明體" w:hint="eastAsia"/>
                <w:kern w:val="0"/>
                <w:u w:val="single"/>
              </w:rPr>
              <w:t>)</w:t>
            </w:r>
            <w:r w:rsidRPr="00085654">
              <w:rPr>
                <w:rFonts w:hint="eastAsia"/>
                <w:kern w:val="0"/>
                <w:u w:val="single"/>
              </w:rPr>
              <w:t>學校型態實驗教育實施條例、公立高級中等以下學校委託私人辦理實驗教育條例及高級中等以下教育階段非學校型態實驗教育實施條例所定外國語文課程教學、師資養成、課程研發及活動推廣工作。</w:t>
            </w:r>
          </w:p>
        </w:tc>
        <w:tc>
          <w:tcPr>
            <w:tcW w:w="3043" w:type="dxa"/>
            <w:shd w:val="clear" w:color="auto" w:fill="auto"/>
          </w:tcPr>
          <w:p w:rsidR="00B0565D" w:rsidRPr="00085654" w:rsidRDefault="00B0565D" w:rsidP="008D1416">
            <w:pPr>
              <w:spacing w:line="315" w:lineRule="exact"/>
              <w:ind w:leftChars="50" w:left="316" w:rightChars="50" w:right="105" w:hangingChars="100" w:hanging="211"/>
            </w:pPr>
            <w:r w:rsidRPr="00085654">
              <w:rPr>
                <w:rFonts w:hint="eastAsia"/>
              </w:rPr>
              <w:lastRenderedPageBreak/>
              <w:t>第四條　本法用詞，定義如下：</w:t>
            </w:r>
          </w:p>
          <w:p w:rsidR="00B0565D" w:rsidRPr="00085654" w:rsidRDefault="00B0565D" w:rsidP="008D1416">
            <w:pPr>
              <w:spacing w:line="315" w:lineRule="exact"/>
              <w:ind w:leftChars="150" w:left="527" w:rightChars="50" w:right="105" w:hangingChars="100" w:hanging="211"/>
            </w:pPr>
            <w:r w:rsidRPr="00085654">
              <w:rPr>
                <w:rFonts w:hint="eastAsia"/>
              </w:rPr>
              <w:t>一、外國專業人才：指得在我國從事專業工作之外國人。</w:t>
            </w:r>
          </w:p>
          <w:p w:rsidR="00B0565D" w:rsidRPr="00085654" w:rsidRDefault="00B0565D" w:rsidP="008D1416">
            <w:pPr>
              <w:spacing w:line="315" w:lineRule="exact"/>
              <w:ind w:leftChars="150" w:left="527" w:rightChars="50" w:right="105" w:hangingChars="100" w:hanging="211"/>
            </w:pPr>
            <w:r w:rsidRPr="00085654">
              <w:rPr>
                <w:rFonts w:hint="eastAsia"/>
              </w:rPr>
              <w:t>二、外國特定專業人才：指前款外國專業人才中具有中央目的事業主管機關公告之我國所需科技、經濟、教育、文化</w:t>
            </w:r>
            <w:r w:rsidRPr="00085654">
              <w:rPr>
                <w:rFonts w:hint="eastAsia"/>
                <w:u w:val="single"/>
              </w:rPr>
              <w:t>、</w:t>
            </w:r>
            <w:r w:rsidRPr="00085654">
              <w:rPr>
                <w:rFonts w:hint="eastAsia"/>
              </w:rPr>
              <w:t>藝術、體育及其他領域之特殊專長者。</w:t>
            </w:r>
          </w:p>
          <w:p w:rsidR="00B0565D" w:rsidRPr="00085654" w:rsidRDefault="00B0565D" w:rsidP="008D1416">
            <w:pPr>
              <w:spacing w:line="315" w:lineRule="exact"/>
              <w:ind w:leftChars="150" w:left="527" w:rightChars="50" w:right="105" w:hangingChars="100" w:hanging="211"/>
            </w:pPr>
            <w:r w:rsidRPr="00085654">
              <w:rPr>
                <w:rFonts w:hint="eastAsia"/>
              </w:rPr>
              <w:lastRenderedPageBreak/>
              <w:t>三、外國高級專業人才：指入出國及移民法</w:t>
            </w:r>
            <w:r w:rsidRPr="00085654">
              <w:rPr>
                <w:rFonts w:hint="eastAsia"/>
                <w:u w:val="single"/>
              </w:rPr>
              <w:t>第二十五條第三項第二款</w:t>
            </w:r>
            <w:r w:rsidRPr="00085654">
              <w:rPr>
                <w:rFonts w:hint="eastAsia"/>
              </w:rPr>
              <w:t>所定為我國所需之高級專業人才。</w:t>
            </w:r>
          </w:p>
          <w:p w:rsidR="00B0565D" w:rsidRPr="00085654" w:rsidRDefault="00B0565D" w:rsidP="008D1416">
            <w:pPr>
              <w:spacing w:line="315" w:lineRule="exact"/>
              <w:ind w:leftChars="150" w:left="527" w:rightChars="50" w:right="105" w:hangingChars="100" w:hanging="211"/>
            </w:pPr>
            <w:r w:rsidRPr="00085654">
              <w:rPr>
                <w:rFonts w:hint="eastAsia"/>
              </w:rPr>
              <w:t>四、專業工作：指下列工作：</w:t>
            </w:r>
          </w:p>
          <w:p w:rsidR="00B0565D" w:rsidRPr="00085654" w:rsidRDefault="00B0565D" w:rsidP="008D1416">
            <w:pPr>
              <w:wordWrap w:val="0"/>
              <w:spacing w:line="315" w:lineRule="exact"/>
              <w:ind w:leftChars="250" w:left="949" w:rightChars="50" w:right="105" w:hangingChars="200" w:hanging="422"/>
              <w:rPr>
                <w:kern w:val="0"/>
              </w:rPr>
            </w:pPr>
            <w:r w:rsidRPr="00085654">
              <w:rPr>
                <w:rFonts w:ascii="華康細明體" w:hint="eastAsia"/>
                <w:kern w:val="0"/>
              </w:rPr>
              <w:t>(</w:t>
            </w:r>
            <w:r w:rsidRPr="00085654">
              <w:rPr>
                <w:rFonts w:hint="eastAsia"/>
                <w:kern w:val="0"/>
              </w:rPr>
              <w:t>一</w:t>
            </w:r>
            <w:r w:rsidRPr="00085654">
              <w:rPr>
                <w:rFonts w:ascii="華康細明體" w:hint="eastAsia"/>
                <w:kern w:val="0"/>
              </w:rPr>
              <w:t>)</w:t>
            </w:r>
            <w:r w:rsidRPr="00085654">
              <w:rPr>
                <w:rFonts w:hint="eastAsia"/>
                <w:kern w:val="0"/>
                <w:u w:val="single"/>
              </w:rPr>
              <w:t>依</w:t>
            </w:r>
            <w:r w:rsidRPr="00085654">
              <w:rPr>
                <w:rFonts w:hint="eastAsia"/>
                <w:kern w:val="0"/>
              </w:rPr>
              <w:t>就業服務法第四十六條第一項第一款至第六款之工作。</w:t>
            </w:r>
          </w:p>
          <w:p w:rsidR="00B0565D" w:rsidRPr="00085654" w:rsidRDefault="00B0565D" w:rsidP="008D1416">
            <w:pPr>
              <w:wordWrap w:val="0"/>
              <w:spacing w:line="315" w:lineRule="exact"/>
              <w:ind w:leftChars="250" w:left="949" w:rightChars="50" w:right="105" w:hangingChars="200" w:hanging="422"/>
              <w:rPr>
                <w:kern w:val="0"/>
              </w:rPr>
            </w:pPr>
            <w:r w:rsidRPr="00085654">
              <w:rPr>
                <w:rFonts w:ascii="華康細明體" w:hint="eastAsia"/>
                <w:kern w:val="0"/>
              </w:rPr>
              <w:t>(</w:t>
            </w:r>
            <w:r w:rsidRPr="00085654">
              <w:rPr>
                <w:rFonts w:hint="eastAsia"/>
                <w:kern w:val="0"/>
              </w:rPr>
              <w:t>二</w:t>
            </w:r>
            <w:r w:rsidRPr="00085654">
              <w:rPr>
                <w:rFonts w:ascii="華康細明體" w:hint="eastAsia"/>
                <w:kern w:val="0"/>
              </w:rPr>
              <w:t>)</w:t>
            </w:r>
            <w:r w:rsidRPr="00085654">
              <w:rPr>
                <w:rFonts w:hint="eastAsia"/>
                <w:kern w:val="0"/>
              </w:rPr>
              <w:t>具專門知識或技術，且經中央目的事業主管機關會商教育部指定依補習及進修教育法立案之短期補習班教師。</w:t>
            </w:r>
          </w:p>
        </w:tc>
        <w:tc>
          <w:tcPr>
            <w:tcW w:w="3043" w:type="dxa"/>
            <w:shd w:val="clear" w:color="auto" w:fill="auto"/>
          </w:tcPr>
          <w:p w:rsidR="00B0565D" w:rsidRPr="00085654" w:rsidRDefault="00B0565D" w:rsidP="008D1416">
            <w:pPr>
              <w:spacing w:line="315" w:lineRule="exact"/>
              <w:ind w:leftChars="50" w:left="316" w:rightChars="50" w:right="105" w:hangingChars="100" w:hanging="211"/>
            </w:pPr>
            <w:r w:rsidRPr="00085654">
              <w:rPr>
                <w:rFonts w:hint="eastAsia"/>
              </w:rPr>
              <w:lastRenderedPageBreak/>
              <w:t>一、配合金融、法律、建築設計領域之中央目的事業主管機關業已公告各該領域外國特定專業人才之特殊專長，爰修正第二款，予以明列。另考量現今產業變化快速，企業經營模式及職務不斷出新，為避免申請人無法歸類至本法所列範圍，致無從被認定為特定專業人才，爰增訂「或經主管機關會商相關中央目的事業主管機關認定</w:t>
            </w:r>
            <w:r w:rsidRPr="00085654">
              <w:rPr>
                <w:rFonts w:hint="eastAsia"/>
              </w:rPr>
              <w:lastRenderedPageBreak/>
              <w:t>具有特殊專長者」之規定。</w:t>
            </w:r>
          </w:p>
          <w:p w:rsidR="00B0565D" w:rsidRPr="00085654" w:rsidRDefault="00B0565D" w:rsidP="008D1416">
            <w:pPr>
              <w:spacing w:line="315" w:lineRule="exact"/>
              <w:ind w:leftChars="50" w:left="316" w:rightChars="50" w:right="105" w:hangingChars="100" w:hanging="211"/>
            </w:pPr>
            <w:r w:rsidRPr="00085654">
              <w:rPr>
                <w:rFonts w:hint="eastAsia"/>
              </w:rPr>
              <w:t>二、修正第三款用字。</w:t>
            </w:r>
          </w:p>
          <w:p w:rsidR="00B0565D" w:rsidRPr="00085654" w:rsidRDefault="00B0565D" w:rsidP="008D1416">
            <w:pPr>
              <w:spacing w:line="315" w:lineRule="exact"/>
              <w:ind w:leftChars="50" w:left="316" w:rightChars="50" w:right="105" w:hangingChars="100" w:hanging="211"/>
            </w:pPr>
            <w:r w:rsidRPr="00085654">
              <w:rPr>
                <w:rFonts w:hint="eastAsia"/>
              </w:rPr>
              <w:t>三、第四款規定修正如下：</w:t>
            </w:r>
          </w:p>
          <w:p w:rsidR="00B0565D" w:rsidRPr="00085654" w:rsidRDefault="00B0565D" w:rsidP="008D1416">
            <w:pPr>
              <w:wordWrap w:val="0"/>
              <w:spacing w:line="315" w:lineRule="exact"/>
              <w:ind w:leftChars="150" w:left="738" w:rightChars="50" w:right="105" w:hangingChars="200" w:hanging="422"/>
              <w:rPr>
                <w:kern w:val="0"/>
              </w:rPr>
            </w:pPr>
            <w:r w:rsidRPr="00085654">
              <w:rPr>
                <w:rFonts w:ascii="華康細明體" w:hint="eastAsia"/>
                <w:kern w:val="0"/>
              </w:rPr>
              <w:t>(</w:t>
            </w:r>
            <w:r w:rsidRPr="00085654">
              <w:rPr>
                <w:rFonts w:hint="eastAsia"/>
                <w:kern w:val="0"/>
              </w:rPr>
              <w:t>一</w:t>
            </w:r>
            <w:r w:rsidRPr="00085654">
              <w:rPr>
                <w:rFonts w:ascii="華康細明體" w:hint="eastAsia"/>
                <w:kern w:val="0"/>
              </w:rPr>
              <w:t>)</w:t>
            </w:r>
            <w:r w:rsidRPr="00085654">
              <w:rPr>
                <w:rFonts w:hint="eastAsia"/>
                <w:kern w:val="0"/>
              </w:rPr>
              <w:t>考量就業服務法業已修正第四十六條第一項第四款規定，放寬其工作範圍，為避免影響範圍過大，爰將該款移出，並與原第二目整併為第三目。</w:t>
            </w:r>
          </w:p>
          <w:p w:rsidR="00B0565D" w:rsidRPr="00085654" w:rsidRDefault="00B0565D" w:rsidP="008D1416">
            <w:pPr>
              <w:wordWrap w:val="0"/>
              <w:spacing w:line="315" w:lineRule="exact"/>
              <w:ind w:leftChars="150" w:left="738" w:rightChars="50" w:right="105" w:hangingChars="200" w:hanging="422"/>
              <w:rPr>
                <w:kern w:val="0"/>
              </w:rPr>
            </w:pPr>
            <w:r w:rsidRPr="00085654">
              <w:rPr>
                <w:rFonts w:ascii="華康細明體" w:hint="eastAsia"/>
                <w:kern w:val="0"/>
              </w:rPr>
              <w:t>(</w:t>
            </w:r>
            <w:r w:rsidRPr="00085654">
              <w:rPr>
                <w:rFonts w:hint="eastAsia"/>
                <w:kern w:val="0"/>
              </w:rPr>
              <w:t>二</w:t>
            </w:r>
            <w:r w:rsidRPr="00085654">
              <w:rPr>
                <w:rFonts w:ascii="華康細明體" w:hint="eastAsia"/>
                <w:kern w:val="0"/>
              </w:rPr>
              <w:t>)</w:t>
            </w:r>
            <w:r w:rsidRPr="00085654">
              <w:rPr>
                <w:rFonts w:hint="eastAsia"/>
                <w:kern w:val="0"/>
              </w:rPr>
              <w:t>增訂第二目，明定就業服務法第四十八條第一項第一款及第三款之工作為專業工作。</w:t>
            </w:r>
          </w:p>
          <w:p w:rsidR="00B0565D" w:rsidRPr="00085654" w:rsidRDefault="00B0565D" w:rsidP="008D1416">
            <w:pPr>
              <w:wordWrap w:val="0"/>
              <w:spacing w:line="315" w:lineRule="exact"/>
              <w:ind w:leftChars="150" w:left="738" w:rightChars="50" w:right="105" w:hangingChars="200" w:hanging="422"/>
              <w:rPr>
                <w:kern w:val="0"/>
              </w:rPr>
            </w:pPr>
            <w:r w:rsidRPr="00085654">
              <w:rPr>
                <w:rFonts w:ascii="華康細明體" w:hint="eastAsia"/>
                <w:kern w:val="0"/>
              </w:rPr>
              <w:t>(</w:t>
            </w:r>
            <w:r w:rsidRPr="00085654">
              <w:rPr>
                <w:rFonts w:hint="eastAsia"/>
                <w:kern w:val="0"/>
              </w:rPr>
              <w:t>三</w:t>
            </w:r>
            <w:r w:rsidRPr="00085654">
              <w:rPr>
                <w:rFonts w:ascii="華康細明體" w:hint="eastAsia"/>
                <w:kern w:val="0"/>
              </w:rPr>
              <w:t>)</w:t>
            </w:r>
            <w:r w:rsidRPr="00085654">
              <w:rPr>
                <w:rFonts w:hint="eastAsia"/>
                <w:kern w:val="0"/>
              </w:rPr>
              <w:t>增訂第四目，放寬教育部核定設立招收外國專業人才子女專班亦得聘僱學科教師，以因應其子女教育需求。</w:t>
            </w:r>
          </w:p>
          <w:p w:rsidR="00B0565D" w:rsidRPr="00085654" w:rsidRDefault="00B0565D" w:rsidP="008D1416">
            <w:pPr>
              <w:wordWrap w:val="0"/>
              <w:spacing w:line="315" w:lineRule="exact"/>
              <w:ind w:leftChars="150" w:left="738" w:rightChars="50" w:right="105" w:hangingChars="200" w:hanging="422"/>
              <w:rPr>
                <w:kern w:val="0"/>
              </w:rPr>
            </w:pPr>
            <w:r w:rsidRPr="00085654">
              <w:rPr>
                <w:rFonts w:ascii="華康細明體" w:hint="eastAsia"/>
                <w:kern w:val="0"/>
              </w:rPr>
              <w:t>(</w:t>
            </w:r>
            <w:r w:rsidRPr="00085654">
              <w:rPr>
                <w:rFonts w:hint="eastAsia"/>
                <w:kern w:val="0"/>
              </w:rPr>
              <w:t>四</w:t>
            </w:r>
            <w:r w:rsidRPr="00085654">
              <w:rPr>
                <w:rFonts w:ascii="華康細明體" w:hint="eastAsia"/>
                <w:kern w:val="0"/>
              </w:rPr>
              <w:t>)</w:t>
            </w:r>
            <w:r w:rsidRPr="00085654">
              <w:rPr>
                <w:rFonts w:hint="eastAsia"/>
                <w:kern w:val="0"/>
              </w:rPr>
              <w:t>增訂第五目，考量學校型態實驗教育實施條例、公立高級中等以下學校委託私人辦理實驗教育條例及高級中等以下教育階段非學校型態實驗教育實施條例所定外國語文課程教學、師資養成、課程研發及活動推廣工作亦屬專業工作，爰予以納入。</w:t>
            </w:r>
          </w:p>
        </w:tc>
      </w:tr>
      <w:tr w:rsidR="00B0565D" w:rsidRPr="00085654" w:rsidTr="008D1416">
        <w:tc>
          <w:tcPr>
            <w:tcW w:w="3042" w:type="dxa"/>
            <w:shd w:val="clear" w:color="auto" w:fill="auto"/>
          </w:tcPr>
          <w:p w:rsidR="00B0565D" w:rsidRPr="00085654" w:rsidRDefault="00B0565D" w:rsidP="008D1416">
            <w:pPr>
              <w:spacing w:line="315" w:lineRule="exact"/>
              <w:ind w:leftChars="50" w:left="316" w:rightChars="50" w:right="105" w:hangingChars="100" w:hanging="211"/>
            </w:pPr>
            <w:r w:rsidRPr="00085654">
              <w:rPr>
                <w:rFonts w:hint="eastAsia"/>
              </w:rPr>
              <w:lastRenderedPageBreak/>
              <w:t>第五條　雇主聘僱外國專業人才在我國從事前條第四款之專業工作，</w:t>
            </w:r>
            <w:r w:rsidRPr="00085654">
              <w:rPr>
                <w:rFonts w:hint="eastAsia"/>
                <w:u w:val="single"/>
              </w:rPr>
              <w:t>除依第六條規定不須申請許可者外，</w:t>
            </w:r>
            <w:r w:rsidRPr="00085654">
              <w:rPr>
                <w:rFonts w:hint="eastAsia"/>
              </w:rPr>
              <w:t>應檢具</w:t>
            </w:r>
            <w:r w:rsidRPr="00085654">
              <w:rPr>
                <w:rFonts w:hint="eastAsia"/>
              </w:rPr>
              <w:lastRenderedPageBreak/>
              <w:t>相關文件，向勞動部申請許可，並依就業服務法規定辦理。但聘僱</w:t>
            </w:r>
            <w:r w:rsidRPr="00085654">
              <w:rPr>
                <w:rFonts w:hint="eastAsia"/>
                <w:u w:val="single"/>
              </w:rPr>
              <w:t>從事</w:t>
            </w:r>
            <w:r w:rsidRPr="00085654">
              <w:rPr>
                <w:rFonts w:hint="eastAsia"/>
              </w:rPr>
              <w:t>就業服務法第四十六條第一項第三款</w:t>
            </w:r>
            <w:r w:rsidRPr="00085654">
              <w:rPr>
                <w:rFonts w:hint="eastAsia"/>
                <w:u w:val="single"/>
              </w:rPr>
              <w:t>及前條第四款第四目、第五目之專業工作</w:t>
            </w:r>
            <w:r w:rsidRPr="00085654">
              <w:rPr>
                <w:rFonts w:hint="eastAsia"/>
              </w:rPr>
              <w:t>者，應檢具相關文件，向教育部申請許可。</w:t>
            </w:r>
          </w:p>
          <w:p w:rsidR="00B0565D" w:rsidRPr="00085654" w:rsidRDefault="00B0565D" w:rsidP="008D1416">
            <w:pPr>
              <w:spacing w:line="315" w:lineRule="exact"/>
              <w:ind w:leftChars="150" w:left="316" w:rightChars="50" w:right="105" w:firstLineChars="200" w:firstLine="422"/>
            </w:pPr>
            <w:r w:rsidRPr="00085654">
              <w:rPr>
                <w:rFonts w:hint="eastAsia"/>
                <w:u w:val="single"/>
              </w:rPr>
              <w:t>依前項本文規定</w:t>
            </w:r>
            <w:r w:rsidRPr="00085654">
              <w:rPr>
                <w:rFonts w:hint="eastAsia"/>
              </w:rPr>
              <w:t>聘僱外國專業人才從事前條第四款第三目之專業工作，其工作資格及審查標準，由勞動部會商中央目的事業主管機關定之。</w:t>
            </w:r>
          </w:p>
          <w:p w:rsidR="00B0565D" w:rsidRPr="00085654" w:rsidRDefault="00B0565D" w:rsidP="008D1416">
            <w:pPr>
              <w:spacing w:line="315" w:lineRule="exact"/>
              <w:ind w:leftChars="150" w:left="316" w:rightChars="50" w:right="105" w:firstLineChars="200" w:firstLine="422"/>
            </w:pPr>
            <w:r w:rsidRPr="00085654">
              <w:rPr>
                <w:rFonts w:hint="eastAsia"/>
                <w:u w:val="single"/>
              </w:rPr>
              <w:t>依第一</w:t>
            </w:r>
            <w:r w:rsidRPr="00085654">
              <w:rPr>
                <w:rFonts w:hint="eastAsia"/>
              </w:rPr>
              <w:t>項但書</w:t>
            </w:r>
            <w:r w:rsidRPr="00085654">
              <w:rPr>
                <w:rFonts w:hint="eastAsia"/>
                <w:u w:val="single"/>
              </w:rPr>
              <w:t>規定聘僱外國專業人才從事所定之專業工作，其工作</w:t>
            </w:r>
            <w:r w:rsidRPr="00085654">
              <w:rPr>
                <w:rFonts w:hint="eastAsia"/>
              </w:rPr>
              <w:t>資格、審查基準、申請許可、廢止許可、聘僱管理及其他相關事項之辦法，由教育部定之。</w:t>
            </w:r>
          </w:p>
          <w:p w:rsidR="00B0565D" w:rsidRPr="00085654" w:rsidRDefault="00B0565D" w:rsidP="008D1416">
            <w:pPr>
              <w:spacing w:line="315" w:lineRule="exact"/>
              <w:ind w:leftChars="150" w:left="316" w:rightChars="50" w:right="105" w:firstLineChars="200" w:firstLine="422"/>
            </w:pPr>
            <w:r w:rsidRPr="00085654">
              <w:rPr>
                <w:rFonts w:hint="eastAsia"/>
              </w:rPr>
              <w:t>依</w:t>
            </w:r>
            <w:r w:rsidRPr="00085654">
              <w:rPr>
                <w:rFonts w:hint="eastAsia"/>
                <w:u w:val="single"/>
              </w:rPr>
              <w:t>第一</w:t>
            </w:r>
            <w:r w:rsidRPr="00085654">
              <w:rPr>
                <w:rFonts w:hint="eastAsia"/>
              </w:rPr>
              <w:t>項規定聘僱</w:t>
            </w:r>
            <w:r w:rsidRPr="00085654">
              <w:rPr>
                <w:rFonts w:hint="eastAsia"/>
                <w:u w:val="single"/>
              </w:rPr>
              <w:t>從事前條第四款第四目、第五目專業工作</w:t>
            </w:r>
            <w:r w:rsidRPr="00085654">
              <w:rPr>
                <w:rFonts w:hint="eastAsia"/>
              </w:rPr>
              <w:t>之外國專業人才，其聘僱之管理，除本法另有規定外，依就業服務法有關從事該法第四十六條第一項第一款至第六款工作者之規定辦理。</w:t>
            </w:r>
          </w:p>
          <w:p w:rsidR="00B0565D" w:rsidRPr="00085654" w:rsidRDefault="00B0565D" w:rsidP="008D1416">
            <w:pPr>
              <w:spacing w:line="315" w:lineRule="exact"/>
              <w:ind w:leftChars="150" w:left="316" w:rightChars="50" w:right="105" w:firstLineChars="200" w:firstLine="422"/>
            </w:pPr>
            <w:r w:rsidRPr="00085654">
              <w:rPr>
                <w:rFonts w:hint="eastAsia"/>
                <w:u w:val="single"/>
              </w:rPr>
              <w:t>外國專業人才</w:t>
            </w:r>
            <w:r w:rsidRPr="00085654">
              <w:rPr>
                <w:rFonts w:hint="eastAsia"/>
              </w:rPr>
              <w:t>經許可在我國從事</w:t>
            </w:r>
            <w:r w:rsidRPr="00085654">
              <w:rPr>
                <w:rFonts w:hint="eastAsia"/>
                <w:u w:val="single"/>
              </w:rPr>
              <w:t>前項</w:t>
            </w:r>
            <w:r w:rsidRPr="00085654">
              <w:rPr>
                <w:rFonts w:hint="eastAsia"/>
              </w:rPr>
              <w:t>專業工作者，其停留、居留及永久居留，除本法另有規定外，依入出國及移民法之規定辦理。</w:t>
            </w:r>
          </w:p>
        </w:tc>
        <w:tc>
          <w:tcPr>
            <w:tcW w:w="3043" w:type="dxa"/>
            <w:shd w:val="clear" w:color="auto" w:fill="auto"/>
          </w:tcPr>
          <w:p w:rsidR="00B0565D" w:rsidRPr="00085654" w:rsidRDefault="00B0565D" w:rsidP="008D1416">
            <w:pPr>
              <w:spacing w:line="315" w:lineRule="exact"/>
              <w:ind w:leftChars="50" w:left="316" w:rightChars="50" w:right="105" w:hangingChars="100" w:hanging="211"/>
            </w:pPr>
            <w:r w:rsidRPr="00085654">
              <w:rPr>
                <w:rFonts w:hint="eastAsia"/>
              </w:rPr>
              <w:lastRenderedPageBreak/>
              <w:t>第五條　雇主聘僱外國專業人才在我國從事前條第四款</w:t>
            </w:r>
            <w:r w:rsidRPr="00085654">
              <w:rPr>
                <w:rFonts w:hint="eastAsia"/>
                <w:u w:val="single"/>
              </w:rPr>
              <w:t>第一目</w:t>
            </w:r>
            <w:r w:rsidRPr="00085654">
              <w:rPr>
                <w:rFonts w:hint="eastAsia"/>
              </w:rPr>
              <w:t>之專業工作，應檢具相關文件，向勞動部申請許可</w:t>
            </w:r>
            <w:r w:rsidRPr="00085654">
              <w:rPr>
                <w:rFonts w:hint="eastAsia"/>
              </w:rPr>
              <w:lastRenderedPageBreak/>
              <w:t>，並依就業服務法規定辦理。但聘僱就業服務法第四十六條第一項第三款之學校教師者，應檢具相關文件，向教育部申請許可</w:t>
            </w:r>
            <w:r w:rsidRPr="00085654">
              <w:rPr>
                <w:rFonts w:hint="eastAsia"/>
                <w:u w:val="single"/>
              </w:rPr>
              <w:t>，不適用就業服務法第四十八條第一項本文向勞動部申請許可之規定。</w:t>
            </w:r>
          </w:p>
          <w:p w:rsidR="00B0565D" w:rsidRPr="00085654" w:rsidRDefault="00B0565D" w:rsidP="008D1416">
            <w:pPr>
              <w:spacing w:line="315" w:lineRule="exact"/>
              <w:ind w:leftChars="150" w:left="316" w:rightChars="50" w:right="105" w:firstLineChars="200" w:firstLine="422"/>
            </w:pPr>
            <w:r w:rsidRPr="00085654">
              <w:rPr>
                <w:rFonts w:hint="eastAsia"/>
              </w:rPr>
              <w:t>前項但書之學校教師資格、審查基準、申請許可、廢止許可、聘僱管理及其他相關事項之辦法，由教育部定之</w:t>
            </w:r>
            <w:r w:rsidRPr="00085654">
              <w:rPr>
                <w:rFonts w:hint="eastAsia"/>
                <w:u w:val="single"/>
              </w:rPr>
              <w:t>，不適用就業服務法第四十六條第二項及第四十八條第二項規定。</w:t>
            </w:r>
          </w:p>
          <w:p w:rsidR="00B0565D" w:rsidRPr="00085654" w:rsidRDefault="00B0565D" w:rsidP="008D1416">
            <w:pPr>
              <w:spacing w:line="315" w:lineRule="exact"/>
              <w:ind w:leftChars="50" w:left="316" w:rightChars="50" w:right="105" w:hangingChars="100" w:hanging="211"/>
            </w:pPr>
            <w:r w:rsidRPr="00085654">
              <w:rPr>
                <w:rFonts w:hint="eastAsia"/>
              </w:rPr>
              <w:t>第六條　雇主得向勞動部申請許可，聘僱外國專業人才</w:t>
            </w:r>
            <w:r w:rsidRPr="00085654">
              <w:rPr>
                <w:rFonts w:hint="eastAsia"/>
                <w:u w:val="single"/>
              </w:rPr>
              <w:t>在我國</w:t>
            </w:r>
            <w:r w:rsidRPr="00085654">
              <w:rPr>
                <w:rFonts w:hint="eastAsia"/>
              </w:rPr>
              <w:t>從事第四條第四款第二目之專業工作；其工作資格及審查標準，由勞動部會商中央目的事業主管機關定之。</w:t>
            </w:r>
          </w:p>
          <w:p w:rsidR="00B0565D" w:rsidRPr="00085654" w:rsidRDefault="00B0565D" w:rsidP="008D1416">
            <w:pPr>
              <w:spacing w:line="315" w:lineRule="exact"/>
              <w:ind w:leftChars="150" w:left="316" w:rightChars="50" w:right="105" w:firstLineChars="200" w:firstLine="422"/>
            </w:pPr>
            <w:r w:rsidRPr="00085654">
              <w:rPr>
                <w:rFonts w:hint="eastAsia"/>
              </w:rPr>
              <w:t>依前項規定聘僱之外國專業人才，其聘僱之管理，除本法另有規定外，依就業服務法有關從事該法第四十六條第一項第一款至第六款工作者之規定辦理。</w:t>
            </w:r>
          </w:p>
          <w:p w:rsidR="00B0565D" w:rsidRPr="00085654" w:rsidRDefault="00B0565D" w:rsidP="008D1416">
            <w:pPr>
              <w:spacing w:line="315" w:lineRule="exact"/>
              <w:ind w:leftChars="150" w:left="316" w:rightChars="50" w:right="105" w:firstLineChars="200" w:firstLine="422"/>
            </w:pPr>
            <w:r w:rsidRPr="00085654">
              <w:rPr>
                <w:rFonts w:hint="eastAsia"/>
                <w:u w:val="single"/>
              </w:rPr>
              <w:t>經勞動部依第一項規定</w:t>
            </w:r>
            <w:r w:rsidRPr="00085654">
              <w:rPr>
                <w:rFonts w:hint="eastAsia"/>
              </w:rPr>
              <w:t>許可在我國從事專業工作者，其停留、居留及永久居留，除本法另有規定外，依入出國及移民法之規定辦理。</w:t>
            </w:r>
          </w:p>
        </w:tc>
        <w:tc>
          <w:tcPr>
            <w:tcW w:w="3043" w:type="dxa"/>
            <w:shd w:val="clear" w:color="auto" w:fill="auto"/>
          </w:tcPr>
          <w:p w:rsidR="00B0565D" w:rsidRPr="00085654" w:rsidRDefault="00B0565D" w:rsidP="008D1416">
            <w:pPr>
              <w:spacing w:line="315" w:lineRule="exact"/>
              <w:ind w:leftChars="50" w:left="316" w:rightChars="50" w:right="105" w:hangingChars="100" w:hanging="211"/>
            </w:pPr>
            <w:r w:rsidRPr="00085654">
              <w:rPr>
                <w:rFonts w:hint="eastAsia"/>
              </w:rPr>
              <w:lastRenderedPageBreak/>
              <w:t>一、第一項由現行第五條第一項與第六條第一項前段整併修正，並配合修正條文第四條第四款第二目、第四目、</w:t>
            </w:r>
            <w:r w:rsidRPr="00085654">
              <w:rPr>
                <w:rFonts w:hint="eastAsia"/>
              </w:rPr>
              <w:lastRenderedPageBreak/>
              <w:t>第五目及第六條規定，爰酌作修正。</w:t>
            </w:r>
          </w:p>
          <w:p w:rsidR="00B0565D" w:rsidRPr="00085654" w:rsidRDefault="00B0565D" w:rsidP="008D1416">
            <w:pPr>
              <w:spacing w:line="315" w:lineRule="exact"/>
              <w:ind w:leftChars="50" w:left="316" w:rightChars="50" w:right="105" w:hangingChars="100" w:hanging="211"/>
            </w:pPr>
            <w:r w:rsidRPr="00085654">
              <w:rPr>
                <w:rFonts w:hint="eastAsia"/>
              </w:rPr>
              <w:t>二、第二項由現行第六條第一項後段修正移列，並配合修正條文第四條第四款目次之調整，酌作修正。</w:t>
            </w:r>
          </w:p>
          <w:p w:rsidR="00B0565D" w:rsidRPr="00085654" w:rsidRDefault="00B0565D" w:rsidP="008D1416">
            <w:pPr>
              <w:spacing w:line="315" w:lineRule="exact"/>
              <w:ind w:leftChars="50" w:left="316" w:rightChars="50" w:right="105" w:hangingChars="100" w:hanging="211"/>
            </w:pPr>
            <w:r w:rsidRPr="00085654">
              <w:rPr>
                <w:rFonts w:hint="eastAsia"/>
              </w:rPr>
              <w:t>三、第三項由現行第五條第二項修正移列，並酌作修正。</w:t>
            </w:r>
          </w:p>
          <w:p w:rsidR="00B0565D" w:rsidRPr="00085654" w:rsidRDefault="00B0565D" w:rsidP="008D1416">
            <w:pPr>
              <w:spacing w:line="315" w:lineRule="exact"/>
              <w:ind w:leftChars="50" w:left="316" w:rightChars="50" w:right="105" w:hangingChars="100" w:hanging="211"/>
            </w:pPr>
            <w:r w:rsidRPr="00085654">
              <w:rPr>
                <w:rFonts w:hint="eastAsia"/>
              </w:rPr>
              <w:t>四、第四項及第五項，分別由現行第六條第二項及第三項修正移列，並配合第一項之修正，酌作修正。</w:t>
            </w:r>
          </w:p>
        </w:tc>
      </w:tr>
      <w:tr w:rsidR="00B0565D" w:rsidRPr="00085654" w:rsidTr="008D1416">
        <w:tc>
          <w:tcPr>
            <w:tcW w:w="3042" w:type="dxa"/>
            <w:shd w:val="clear" w:color="auto" w:fill="auto"/>
          </w:tcPr>
          <w:p w:rsidR="00B0565D" w:rsidRPr="00085654" w:rsidRDefault="00B0565D" w:rsidP="008D1416">
            <w:pPr>
              <w:spacing w:line="315" w:lineRule="exact"/>
              <w:ind w:leftChars="50" w:left="316" w:rightChars="50" w:right="105" w:hangingChars="100" w:hanging="211"/>
            </w:pPr>
            <w:r w:rsidRPr="00085654">
              <w:rPr>
                <w:rFonts w:hint="eastAsia"/>
              </w:rPr>
              <w:lastRenderedPageBreak/>
              <w:t>第六條　外國專業人才、外國特定專業人才及外國高級專業人才在我國從事專業工作，有下列情形之一者，不須申請許可：</w:t>
            </w:r>
          </w:p>
          <w:p w:rsidR="00B0565D" w:rsidRPr="00085654" w:rsidRDefault="00B0565D" w:rsidP="008D1416">
            <w:pPr>
              <w:spacing w:line="315" w:lineRule="exact"/>
              <w:ind w:leftChars="150" w:left="527" w:rightChars="50" w:right="105" w:hangingChars="100" w:hanging="211"/>
            </w:pPr>
            <w:r w:rsidRPr="00085654">
              <w:rPr>
                <w:rFonts w:hint="eastAsia"/>
              </w:rPr>
              <w:t>一、受各級政府及其所屬學術研究機關（構）聘請擔任顧問或研究工作。</w:t>
            </w:r>
          </w:p>
          <w:p w:rsidR="00B0565D" w:rsidRPr="00085654" w:rsidRDefault="00B0565D" w:rsidP="008D1416">
            <w:pPr>
              <w:spacing w:line="315" w:lineRule="exact"/>
              <w:ind w:leftChars="150" w:left="527" w:rightChars="50" w:right="105" w:hangingChars="100" w:hanging="211"/>
            </w:pPr>
            <w:r w:rsidRPr="00085654">
              <w:rPr>
                <w:rFonts w:hint="eastAsia"/>
              </w:rPr>
              <w:t>二、受聘僱於公立或已立案</w:t>
            </w:r>
            <w:r w:rsidRPr="00085654">
              <w:rPr>
                <w:rFonts w:hint="eastAsia"/>
              </w:rPr>
              <w:lastRenderedPageBreak/>
              <w:t>之私立大學進行講座、學術研究經教育部認可。</w:t>
            </w:r>
          </w:p>
          <w:p w:rsidR="00B0565D" w:rsidRPr="00085654" w:rsidRDefault="00B0565D" w:rsidP="008D1416">
            <w:pPr>
              <w:spacing w:line="315" w:lineRule="exact"/>
              <w:ind w:leftChars="150" w:left="316" w:rightChars="50" w:right="105" w:firstLineChars="200" w:firstLine="422"/>
            </w:pPr>
            <w:r w:rsidRPr="00085654">
              <w:rPr>
                <w:rFonts w:hint="eastAsia"/>
              </w:rPr>
              <w:t>外國專業人才、外國特定專業人才及外國高級專業人才，其本人、配偶、未成年子女及因身心障礙無法自理生活之成年子女，經許可永久居留者，在我國從事工作，不須向勞動部或教育部申請許可。</w:t>
            </w:r>
          </w:p>
        </w:tc>
        <w:tc>
          <w:tcPr>
            <w:tcW w:w="3043" w:type="dxa"/>
            <w:shd w:val="clear" w:color="auto" w:fill="auto"/>
          </w:tcPr>
          <w:p w:rsidR="00B0565D" w:rsidRPr="00085654" w:rsidRDefault="00B0565D" w:rsidP="008D1416">
            <w:pPr>
              <w:spacing w:line="315" w:lineRule="exact"/>
              <w:ind w:leftChars="50" w:left="105" w:rightChars="50" w:right="105"/>
            </w:pPr>
          </w:p>
        </w:tc>
        <w:tc>
          <w:tcPr>
            <w:tcW w:w="3043" w:type="dxa"/>
            <w:shd w:val="clear" w:color="auto" w:fill="auto"/>
          </w:tcPr>
          <w:p w:rsidR="00B0565D" w:rsidRPr="00085654" w:rsidRDefault="00B0565D" w:rsidP="008D1416">
            <w:pPr>
              <w:spacing w:line="315" w:lineRule="exact"/>
              <w:ind w:leftChars="50" w:left="316" w:rightChars="50" w:right="105" w:hangingChars="100" w:hanging="211"/>
            </w:pPr>
            <w:r w:rsidRPr="00085654">
              <w:rPr>
                <w:rFonts w:hint="eastAsia"/>
              </w:rPr>
              <w:t>一、</w:t>
            </w:r>
            <w:r w:rsidRPr="00085654">
              <w:rPr>
                <w:rFonts w:hint="eastAsia"/>
                <w:u w:val="single"/>
              </w:rPr>
              <w:t>本條新增</w:t>
            </w:r>
            <w:r w:rsidRPr="00085654">
              <w:rPr>
                <w:rFonts w:hint="eastAsia"/>
              </w:rPr>
              <w:t>。</w:t>
            </w:r>
          </w:p>
          <w:p w:rsidR="00B0565D" w:rsidRPr="00085654" w:rsidRDefault="00B0565D" w:rsidP="008D1416">
            <w:pPr>
              <w:spacing w:line="315" w:lineRule="exact"/>
              <w:ind w:leftChars="50" w:left="316" w:rightChars="50" w:right="105" w:hangingChars="100" w:hanging="211"/>
            </w:pPr>
            <w:r w:rsidRPr="00085654">
              <w:rPr>
                <w:rFonts w:hint="eastAsia"/>
              </w:rPr>
              <w:t>二、第一項係參酌就業服務法第四十八條第一項第一款及第三款不須申請工作許可之規定訂定。</w:t>
            </w:r>
          </w:p>
          <w:p w:rsidR="00B0565D" w:rsidRPr="00085654" w:rsidRDefault="00B0565D" w:rsidP="008D1416">
            <w:pPr>
              <w:spacing w:line="315" w:lineRule="exact"/>
              <w:ind w:leftChars="50" w:left="316" w:rightChars="50" w:right="105" w:hangingChars="100" w:hanging="211"/>
            </w:pPr>
            <w:r w:rsidRPr="00085654">
              <w:rPr>
                <w:rFonts w:hint="eastAsia"/>
              </w:rPr>
              <w:t>三、依就業服務法第五十一條第一項第四款及第二項規定，取得永久居留之外國人受聘僱從事工作，得不經雇主</w:t>
            </w:r>
            <w:r w:rsidRPr="00085654">
              <w:rPr>
                <w:rFonts w:hint="eastAsia"/>
              </w:rPr>
              <w:lastRenderedPageBreak/>
              <w:t>申請，逕向中央主管機關申請工作許可。為提供友善移民環境，爰於第二項明定其本人及依親親屬，經許可永久居留者，無須申請工作許可，以簡化相關手續。</w:t>
            </w:r>
          </w:p>
        </w:tc>
      </w:tr>
      <w:tr w:rsidR="00B0565D" w:rsidRPr="00085654" w:rsidTr="008D1416">
        <w:tc>
          <w:tcPr>
            <w:tcW w:w="3042" w:type="dxa"/>
            <w:shd w:val="clear" w:color="auto" w:fill="auto"/>
          </w:tcPr>
          <w:p w:rsidR="00B0565D" w:rsidRPr="00085654" w:rsidRDefault="00B0565D" w:rsidP="008D1416">
            <w:pPr>
              <w:spacing w:line="315" w:lineRule="exact"/>
              <w:ind w:leftChars="50" w:left="316" w:rightChars="50" w:right="105" w:hangingChars="100" w:hanging="211"/>
            </w:pPr>
            <w:r w:rsidRPr="00085654">
              <w:rPr>
                <w:rFonts w:hint="eastAsia"/>
              </w:rPr>
              <w:lastRenderedPageBreak/>
              <w:t>第七條　雇主聘僱從事專業工作之外國特定專業人才，其聘僱許可期間最長為五年，期滿有繼續聘僱之需要者，得申請延期，每次最長為五年。</w:t>
            </w:r>
          </w:p>
          <w:p w:rsidR="00B0565D" w:rsidRPr="00085654" w:rsidRDefault="00B0565D" w:rsidP="008D1416">
            <w:pPr>
              <w:spacing w:line="315" w:lineRule="exact"/>
              <w:ind w:leftChars="150" w:left="316" w:rightChars="50" w:right="105" w:firstLineChars="200" w:firstLine="422"/>
            </w:pPr>
            <w:r w:rsidRPr="00085654">
              <w:rPr>
                <w:rFonts w:hint="eastAsia"/>
              </w:rPr>
              <w:t>前項外國特定專業人才經內政部移民署許可居留者，其外僑居留證之有效期間，自許可之翌日起算，最長為五年；期滿有繼續居留之必要者，得於居留期限屆滿前，向內政部移民署申請延期，每次最長為五年。該外國特定專業人才之配偶、未</w:t>
            </w:r>
            <w:r w:rsidRPr="00085654">
              <w:rPr>
                <w:rFonts w:hint="eastAsia"/>
                <w:u w:val="single"/>
              </w:rPr>
              <w:t>成年</w:t>
            </w:r>
            <w:r w:rsidRPr="00085654">
              <w:rPr>
                <w:rFonts w:hint="eastAsia"/>
              </w:rPr>
              <w:t>子女及因身心障礙無法自理生活之</w:t>
            </w:r>
            <w:r w:rsidRPr="00085654">
              <w:rPr>
                <w:rFonts w:hint="eastAsia"/>
                <w:u w:val="single"/>
              </w:rPr>
              <w:t>成年</w:t>
            </w:r>
            <w:r w:rsidRPr="00085654">
              <w:rPr>
                <w:rFonts w:hint="eastAsia"/>
              </w:rPr>
              <w:t>子女，經內政部移民署許可居留者，其外僑居留證之有效期間及延期期限，亦同。</w:t>
            </w:r>
          </w:p>
        </w:tc>
        <w:tc>
          <w:tcPr>
            <w:tcW w:w="3043" w:type="dxa"/>
            <w:shd w:val="clear" w:color="auto" w:fill="auto"/>
          </w:tcPr>
          <w:p w:rsidR="00B0565D" w:rsidRPr="00085654" w:rsidRDefault="00B0565D" w:rsidP="008D1416">
            <w:pPr>
              <w:spacing w:line="315" w:lineRule="exact"/>
              <w:ind w:leftChars="50" w:left="105" w:rightChars="50" w:right="105"/>
            </w:pPr>
            <w:r w:rsidRPr="00085654">
              <w:rPr>
                <w:rFonts w:hint="eastAsia"/>
              </w:rPr>
              <w:t>（現行一百十年一月二十七日修正公布條文）</w:t>
            </w:r>
          </w:p>
          <w:p w:rsidR="00B0565D" w:rsidRPr="00085654" w:rsidRDefault="00B0565D" w:rsidP="008D1416">
            <w:pPr>
              <w:spacing w:line="315" w:lineRule="exact"/>
              <w:ind w:leftChars="50" w:left="316" w:rightChars="50" w:right="105" w:hangingChars="100" w:hanging="211"/>
            </w:pPr>
            <w:r w:rsidRPr="00085654">
              <w:rPr>
                <w:rFonts w:hint="eastAsia"/>
              </w:rPr>
              <w:t>第七條　雇主聘僱從事專業工作之外國特定專業人才，其聘僱許可期間最長為五年，期滿有繼續聘僱之需要者，得申請延期，每次最長為五年</w:t>
            </w:r>
            <w:r w:rsidRPr="00085654">
              <w:rPr>
                <w:rFonts w:hint="eastAsia"/>
                <w:u w:val="single"/>
              </w:rPr>
              <w:t>，不受就業服務法第五十二條第一項規定之限制。</w:t>
            </w:r>
          </w:p>
          <w:p w:rsidR="00B0565D" w:rsidRPr="00085654" w:rsidRDefault="00B0565D" w:rsidP="008D1416">
            <w:pPr>
              <w:spacing w:line="315" w:lineRule="exact"/>
              <w:ind w:leftChars="150" w:left="316" w:rightChars="50" w:right="105" w:firstLineChars="200" w:firstLine="422"/>
            </w:pPr>
            <w:r w:rsidRPr="00085654">
              <w:rPr>
                <w:rFonts w:hint="eastAsia"/>
              </w:rPr>
              <w:t>前項外國特定專業人才經內政部移民署許可居留者，其外僑居留證之有效期間，自許可之翌日起算，最長為五年；期滿有繼續居留之必要者，得於居留期限屆滿前，向內政部移民署申請延期，每次最長為五年</w:t>
            </w:r>
            <w:r w:rsidRPr="00085654">
              <w:rPr>
                <w:rFonts w:hint="eastAsia"/>
                <w:u w:val="single"/>
              </w:rPr>
              <w:t>，不受入出國及移民法第二十二條第三項及第三十一條第二項規定之限制</w:t>
            </w:r>
            <w:r w:rsidRPr="00085654">
              <w:rPr>
                <w:rFonts w:hint="eastAsia"/>
              </w:rPr>
              <w:t>。該外國特定專業人才之配偶、未滿十八歲子女及</w:t>
            </w:r>
            <w:r w:rsidRPr="00085654">
              <w:rPr>
                <w:rFonts w:hint="eastAsia"/>
                <w:u w:val="single"/>
              </w:rPr>
              <w:t>其</w:t>
            </w:r>
            <w:r w:rsidRPr="00085654">
              <w:rPr>
                <w:rFonts w:hint="eastAsia"/>
              </w:rPr>
              <w:t>滿十八歲因身心障礙無法自理生活之子女，經內政部移民署許可居留者，其外僑居留證之有效期間及延期期限，亦同。</w:t>
            </w:r>
          </w:p>
        </w:tc>
        <w:tc>
          <w:tcPr>
            <w:tcW w:w="3043" w:type="dxa"/>
            <w:shd w:val="clear" w:color="auto" w:fill="auto"/>
          </w:tcPr>
          <w:p w:rsidR="00B0565D" w:rsidRPr="00085654" w:rsidRDefault="00B0565D" w:rsidP="008D1416">
            <w:pPr>
              <w:spacing w:line="315" w:lineRule="exact"/>
              <w:ind w:leftChars="50" w:left="316" w:rightChars="50" w:right="105" w:hangingChars="100" w:hanging="211"/>
            </w:pPr>
            <w:r w:rsidRPr="00085654">
              <w:rPr>
                <w:rFonts w:hint="eastAsia"/>
              </w:rPr>
              <w:t>一、本法係就業服務法之特別法，應優先適用，其不受就業服務法限制為當然之理，無須規定，爰將現行第一項不受就業服務法限制規定刪除。</w:t>
            </w:r>
          </w:p>
          <w:p w:rsidR="00B0565D" w:rsidRPr="00085654" w:rsidRDefault="00B0565D" w:rsidP="008D1416">
            <w:pPr>
              <w:spacing w:line="315" w:lineRule="exact"/>
              <w:ind w:leftChars="50" w:left="316" w:rightChars="50" w:right="105" w:hangingChars="100" w:hanging="211"/>
            </w:pPr>
            <w:r w:rsidRPr="00085654">
              <w:rPr>
                <w:rFonts w:hint="eastAsia"/>
              </w:rPr>
              <w:t>二、本法所定成年年齡係依我國民法之規定，從而現行第二項後段有關外國特定專業人才之子女年齡規定，係配合一百十年一月十三日修正公布之民法第十二條將成年年齡由二十歲調降為十八歲，且為避免外國人成年年齡究係依其本國法律或我國法律之爭議，而將原定「未成年」及「滿二十歲以上」修正為「未滿十八歲」及「滿十八歲」。考量上開民法修正條文係自一百十二年一月一日施行，而本法本次係全案修正，考量立法期程之不確定，避免後續執行產生疑義，爰修正第二項，將「未滿十八歲」及「滿十八歲」修正為「未成年」及「成年」，並酌作文字修正。</w:t>
            </w:r>
          </w:p>
        </w:tc>
      </w:tr>
      <w:tr w:rsidR="00B0565D" w:rsidRPr="00085654" w:rsidTr="008D1416">
        <w:tc>
          <w:tcPr>
            <w:tcW w:w="3042" w:type="dxa"/>
            <w:shd w:val="clear" w:color="auto" w:fill="auto"/>
          </w:tcPr>
          <w:p w:rsidR="00B0565D" w:rsidRPr="00085654" w:rsidRDefault="00B0565D" w:rsidP="008D1416">
            <w:pPr>
              <w:spacing w:line="315" w:lineRule="exact"/>
              <w:ind w:leftChars="50" w:left="316" w:rightChars="50" w:right="105" w:hangingChars="100" w:hanging="211"/>
            </w:pPr>
            <w:r w:rsidRPr="00085654">
              <w:rPr>
                <w:rFonts w:hint="eastAsia"/>
              </w:rPr>
              <w:t>第八條　外國特定專業人才擬在我國從事專業工作者，得逕向內政部移民署申請核發具工作許可、居留簽證、外僑居留證及重入國許可四證</w:t>
            </w:r>
            <w:r w:rsidRPr="00085654">
              <w:rPr>
                <w:rFonts w:hint="eastAsia"/>
              </w:rPr>
              <w:lastRenderedPageBreak/>
              <w:t>合一之就業金卡。內政部移民署許可核發就業金卡前，應會同勞動部及外交部審查。</w:t>
            </w:r>
            <w:r w:rsidRPr="00085654">
              <w:rPr>
                <w:rFonts w:hint="eastAsia"/>
                <w:u w:val="single"/>
              </w:rPr>
              <w:t>但已入國之外國特定專業人才申請就業金卡時得免申請居留簽證</w:t>
            </w:r>
            <w:r w:rsidRPr="00085654">
              <w:rPr>
                <w:rFonts w:hint="eastAsia"/>
              </w:rPr>
              <w:t>。</w:t>
            </w:r>
          </w:p>
          <w:p w:rsidR="00B0565D" w:rsidRPr="00085654" w:rsidRDefault="00B0565D" w:rsidP="008D1416">
            <w:pPr>
              <w:spacing w:line="315" w:lineRule="exact"/>
              <w:ind w:leftChars="150" w:left="316" w:rightChars="50" w:right="105" w:firstLineChars="200" w:firstLine="422"/>
            </w:pPr>
            <w:r w:rsidRPr="00085654">
              <w:rPr>
                <w:rFonts w:hint="eastAsia"/>
              </w:rPr>
              <w:t>前項就業金卡有效期間為一年至三年；符合一定條件者，得於有效期間屆滿前</w:t>
            </w:r>
            <w:r w:rsidRPr="00085654">
              <w:rPr>
                <w:rFonts w:hint="eastAsia"/>
                <w:u w:val="single"/>
              </w:rPr>
              <w:t>申請延期，每次最長為三年</w:t>
            </w:r>
            <w:r w:rsidRPr="00085654">
              <w:rPr>
                <w:rFonts w:hint="eastAsia"/>
              </w:rPr>
              <w:t>。</w:t>
            </w:r>
          </w:p>
          <w:p w:rsidR="00B0565D" w:rsidRPr="00085654" w:rsidRDefault="00B0565D" w:rsidP="008D1416">
            <w:pPr>
              <w:spacing w:line="315" w:lineRule="exact"/>
              <w:ind w:leftChars="150" w:left="316" w:rightChars="50" w:right="105" w:firstLineChars="200" w:firstLine="422"/>
            </w:pPr>
            <w:r w:rsidRPr="00085654">
              <w:rPr>
                <w:rFonts w:hint="eastAsia"/>
              </w:rPr>
              <w:t>前二項就業金卡之申請程序、審查、</w:t>
            </w:r>
            <w:r w:rsidRPr="00085654">
              <w:rPr>
                <w:rFonts w:hint="eastAsia"/>
                <w:u w:val="single"/>
              </w:rPr>
              <w:t>延期</w:t>
            </w:r>
            <w:r w:rsidRPr="00085654">
              <w:rPr>
                <w:rFonts w:hint="eastAsia"/>
              </w:rPr>
              <w:t>之一定條件及其他相關事項之辦法，由內政部會商勞動部及外交部定之。</w:t>
            </w:r>
          </w:p>
          <w:p w:rsidR="00B0565D" w:rsidRPr="00085654" w:rsidRDefault="00B0565D" w:rsidP="008D1416">
            <w:pPr>
              <w:spacing w:line="315" w:lineRule="exact"/>
              <w:ind w:leftChars="150" w:left="316" w:rightChars="50" w:right="105" w:firstLineChars="200" w:firstLine="422"/>
            </w:pPr>
            <w:r w:rsidRPr="00085654">
              <w:rPr>
                <w:rFonts w:hint="eastAsia"/>
              </w:rPr>
              <w:t>依第一項</w:t>
            </w:r>
            <w:r w:rsidRPr="00085654">
              <w:rPr>
                <w:rFonts w:hint="eastAsia"/>
                <w:u w:val="single"/>
              </w:rPr>
              <w:t>申請就業金卡</w:t>
            </w:r>
            <w:r w:rsidRPr="00085654">
              <w:rPr>
                <w:rFonts w:hint="eastAsia"/>
              </w:rPr>
              <w:t>或第二項申請</w:t>
            </w:r>
            <w:r w:rsidRPr="00085654">
              <w:rPr>
                <w:rFonts w:hint="eastAsia"/>
                <w:u w:val="single"/>
              </w:rPr>
              <w:t>延期</w:t>
            </w:r>
            <w:r w:rsidRPr="00085654">
              <w:rPr>
                <w:rFonts w:hint="eastAsia"/>
              </w:rPr>
              <w:t>者，由內政部移民署收取規費；其收費標準，由內政部會商勞動部及外交部定之。</w:t>
            </w:r>
          </w:p>
        </w:tc>
        <w:tc>
          <w:tcPr>
            <w:tcW w:w="3043" w:type="dxa"/>
            <w:shd w:val="clear" w:color="auto" w:fill="auto"/>
          </w:tcPr>
          <w:p w:rsidR="00B0565D" w:rsidRPr="00085654" w:rsidRDefault="00B0565D" w:rsidP="008D1416">
            <w:pPr>
              <w:spacing w:line="315" w:lineRule="exact"/>
              <w:ind w:leftChars="50" w:left="316" w:rightChars="50" w:right="105" w:hangingChars="100" w:hanging="211"/>
            </w:pPr>
            <w:r w:rsidRPr="00085654">
              <w:rPr>
                <w:rFonts w:hint="eastAsia"/>
              </w:rPr>
              <w:lastRenderedPageBreak/>
              <w:t>第八條　外國特定專業人才擬在我國從事專業工作者，得向內政部移民署申請核發具工作許可、居留簽證、外僑居留證及重入國許可四證合</w:t>
            </w:r>
            <w:r w:rsidRPr="00085654">
              <w:rPr>
                <w:rFonts w:hint="eastAsia"/>
              </w:rPr>
              <w:lastRenderedPageBreak/>
              <w:t>一之就業金卡。內政部移民署許可核發就業金卡前，應會同勞動部及外交部審查，</w:t>
            </w:r>
            <w:r w:rsidRPr="00085654">
              <w:rPr>
                <w:rFonts w:hint="eastAsia"/>
                <w:u w:val="single"/>
              </w:rPr>
              <w:t>不受就業服務法第四十三條及第五十三條第一項規定之限制</w:t>
            </w:r>
            <w:r w:rsidRPr="00085654">
              <w:rPr>
                <w:rFonts w:hint="eastAsia"/>
              </w:rPr>
              <w:t>。</w:t>
            </w:r>
          </w:p>
          <w:p w:rsidR="00B0565D" w:rsidRPr="00085654" w:rsidRDefault="00B0565D" w:rsidP="008D1416">
            <w:pPr>
              <w:spacing w:line="315" w:lineRule="exact"/>
              <w:ind w:leftChars="150" w:left="316" w:rightChars="50" w:right="105" w:firstLineChars="200" w:firstLine="422"/>
            </w:pPr>
            <w:r w:rsidRPr="00085654">
              <w:rPr>
                <w:rFonts w:hint="eastAsia"/>
              </w:rPr>
              <w:t>前項就業金卡有效期間為一年至三年；符合一定條件者，得於有效期間屆滿前重新申請。</w:t>
            </w:r>
          </w:p>
          <w:p w:rsidR="00B0565D" w:rsidRPr="00085654" w:rsidRDefault="00B0565D" w:rsidP="008D1416">
            <w:pPr>
              <w:spacing w:line="315" w:lineRule="exact"/>
              <w:ind w:leftChars="150" w:left="316" w:rightChars="50" w:right="105" w:firstLineChars="200" w:firstLine="422"/>
            </w:pPr>
            <w:r w:rsidRPr="00085654">
              <w:rPr>
                <w:rFonts w:hint="eastAsia"/>
              </w:rPr>
              <w:t>前二項就業金卡之申請程序、審查、重新申請之一定條件及其他相關事項之辦法，由內政部會商勞動部及外交部定之。</w:t>
            </w:r>
          </w:p>
          <w:p w:rsidR="00B0565D" w:rsidRPr="00085654" w:rsidRDefault="00B0565D" w:rsidP="008D1416">
            <w:pPr>
              <w:spacing w:line="315" w:lineRule="exact"/>
              <w:ind w:leftChars="150" w:left="316" w:rightChars="50" w:right="105" w:firstLineChars="200" w:firstLine="422"/>
            </w:pPr>
            <w:r w:rsidRPr="00085654">
              <w:rPr>
                <w:rFonts w:hint="eastAsia"/>
              </w:rPr>
              <w:t>依第一項或第二項申請</w:t>
            </w:r>
            <w:r w:rsidRPr="00085654">
              <w:rPr>
                <w:rFonts w:hint="eastAsia"/>
                <w:u w:val="single"/>
              </w:rPr>
              <w:t>就業金卡</w:t>
            </w:r>
            <w:r w:rsidRPr="00085654">
              <w:rPr>
                <w:rFonts w:hint="eastAsia"/>
              </w:rPr>
              <w:t>者，由內政部移民署收取規費；其收費標準，由內政部會商勞動部及外交部定之。</w:t>
            </w:r>
          </w:p>
        </w:tc>
        <w:tc>
          <w:tcPr>
            <w:tcW w:w="3043" w:type="dxa"/>
            <w:shd w:val="clear" w:color="auto" w:fill="auto"/>
          </w:tcPr>
          <w:p w:rsidR="00B0565D" w:rsidRPr="00085654" w:rsidRDefault="00B0565D" w:rsidP="008D1416">
            <w:pPr>
              <w:spacing w:line="315" w:lineRule="exact"/>
              <w:ind w:leftChars="50" w:left="316" w:rightChars="50" w:right="105" w:hangingChars="100" w:hanging="211"/>
            </w:pPr>
            <w:r w:rsidRPr="00085654">
              <w:rPr>
                <w:rFonts w:hint="eastAsia"/>
              </w:rPr>
              <w:lastRenderedPageBreak/>
              <w:t>一、為簡化外國專業人才來臺工作居留申辦手續，爰修正第一項增列但書規定，針對已入國之外國特定專業人才（包含以免簽或持停留簽證</w:t>
            </w:r>
            <w:r w:rsidRPr="00085654">
              <w:rPr>
                <w:rFonts w:hint="eastAsia"/>
              </w:rPr>
              <w:lastRenderedPageBreak/>
              <w:t>入國者），申請就業金卡時得免申請居留簽證。</w:t>
            </w:r>
          </w:p>
          <w:p w:rsidR="00B0565D" w:rsidRPr="00085654" w:rsidRDefault="00B0565D" w:rsidP="008D1416">
            <w:pPr>
              <w:spacing w:line="315" w:lineRule="exact"/>
              <w:ind w:leftChars="50" w:left="316" w:rightChars="50" w:right="105" w:hangingChars="100" w:hanging="211"/>
            </w:pPr>
            <w:r w:rsidRPr="00085654">
              <w:rPr>
                <w:rFonts w:hint="eastAsia"/>
              </w:rPr>
              <w:t>二、鑒於本項係規範就業金卡之有效期間，又依入出國及移民法規定，效期屆滿前以申請延期方式辦理，爰修正第二項規定，並明定每次延期最長為三年。</w:t>
            </w:r>
          </w:p>
          <w:p w:rsidR="00B0565D" w:rsidRPr="00085654" w:rsidRDefault="00B0565D" w:rsidP="008D1416">
            <w:pPr>
              <w:spacing w:line="315" w:lineRule="exact"/>
              <w:ind w:leftChars="50" w:left="316" w:rightChars="50" w:right="105" w:hangingChars="100" w:hanging="211"/>
            </w:pPr>
            <w:r w:rsidRPr="00085654">
              <w:rPr>
                <w:rFonts w:hint="eastAsia"/>
              </w:rPr>
              <w:t>三、配合第二項之修正，將第三項授權事項之重新申請修正為申請延期。</w:t>
            </w:r>
          </w:p>
          <w:p w:rsidR="00B0565D" w:rsidRPr="00085654" w:rsidRDefault="00B0565D" w:rsidP="008D1416">
            <w:pPr>
              <w:spacing w:line="315" w:lineRule="exact"/>
              <w:ind w:leftChars="50" w:left="316" w:rightChars="50" w:right="105" w:hangingChars="100" w:hanging="211"/>
            </w:pPr>
            <w:r w:rsidRPr="00085654">
              <w:rPr>
                <w:rFonts w:hint="eastAsia"/>
              </w:rPr>
              <w:t>四、配合第二項之修正，第四項酌作文字修正。</w:t>
            </w:r>
          </w:p>
        </w:tc>
      </w:tr>
      <w:tr w:rsidR="00B0565D" w:rsidRPr="00085654" w:rsidTr="008D1416">
        <w:tc>
          <w:tcPr>
            <w:tcW w:w="3042" w:type="dxa"/>
            <w:shd w:val="clear" w:color="auto" w:fill="auto"/>
          </w:tcPr>
          <w:p w:rsidR="00B0565D" w:rsidRPr="00085654" w:rsidRDefault="00B0565D" w:rsidP="008D1416">
            <w:pPr>
              <w:spacing w:line="315" w:lineRule="exact"/>
              <w:ind w:leftChars="50" w:left="316" w:rightChars="50" w:right="105" w:hangingChars="100" w:hanging="211"/>
            </w:pPr>
            <w:r w:rsidRPr="00085654">
              <w:rPr>
                <w:rFonts w:hint="eastAsia"/>
              </w:rPr>
              <w:lastRenderedPageBreak/>
              <w:t>第</w:t>
            </w:r>
            <w:r w:rsidRPr="00085654">
              <w:rPr>
                <w:rFonts w:hint="eastAsia"/>
                <w:u w:val="single"/>
              </w:rPr>
              <w:t>九</w:t>
            </w:r>
            <w:r w:rsidRPr="00085654">
              <w:rPr>
                <w:rFonts w:hint="eastAsia"/>
              </w:rPr>
              <w:t>條　外國專業人才為</w:t>
            </w:r>
            <w:r w:rsidRPr="00085654">
              <w:rPr>
                <w:rFonts w:hint="eastAsia"/>
                <w:u w:val="single"/>
              </w:rPr>
              <w:t>文化</w:t>
            </w:r>
            <w:r w:rsidRPr="00085654">
              <w:rPr>
                <w:rFonts w:hint="eastAsia"/>
              </w:rPr>
              <w:t>藝術工作者，得不經雇主申請，逕向勞動部申請許可，在我國從事</w:t>
            </w:r>
            <w:r w:rsidRPr="00085654">
              <w:rPr>
                <w:rFonts w:hint="eastAsia"/>
                <w:u w:val="single"/>
              </w:rPr>
              <w:t>文化</w:t>
            </w:r>
            <w:r w:rsidRPr="00085654">
              <w:rPr>
                <w:rFonts w:hint="eastAsia"/>
              </w:rPr>
              <w:t>藝術工作；其許可期間最長為三年，必要時得申請延期，每次最長為三年。</w:t>
            </w:r>
          </w:p>
          <w:p w:rsidR="00B0565D" w:rsidRPr="00085654" w:rsidRDefault="00B0565D" w:rsidP="008D1416">
            <w:pPr>
              <w:spacing w:line="315" w:lineRule="exact"/>
              <w:ind w:leftChars="150" w:left="316" w:rightChars="50" w:right="105" w:firstLineChars="200" w:firstLine="422"/>
            </w:pPr>
            <w:r w:rsidRPr="00085654">
              <w:rPr>
                <w:rFonts w:hint="eastAsia"/>
              </w:rPr>
              <w:t>前項申請之工作資格、審查基準、申請許可、廢止許可、聘僱管理及其他相關事項之辦法，由勞動部會商文化部定之。</w:t>
            </w:r>
          </w:p>
        </w:tc>
        <w:tc>
          <w:tcPr>
            <w:tcW w:w="3043" w:type="dxa"/>
            <w:shd w:val="clear" w:color="auto" w:fill="auto"/>
          </w:tcPr>
          <w:p w:rsidR="00B0565D" w:rsidRPr="00085654" w:rsidRDefault="00B0565D" w:rsidP="008D1416">
            <w:pPr>
              <w:spacing w:line="315" w:lineRule="exact"/>
              <w:ind w:leftChars="50" w:left="316" w:rightChars="50" w:right="105" w:hangingChars="100" w:hanging="211"/>
            </w:pPr>
            <w:r w:rsidRPr="00085654">
              <w:rPr>
                <w:rFonts w:hint="eastAsia"/>
              </w:rPr>
              <w:t>第十條　外國專業人才為藝術工作者，得不經雇主申請，逕向勞動部申請許可，在我國從事藝術工作</w:t>
            </w:r>
            <w:r w:rsidRPr="00085654">
              <w:rPr>
                <w:rFonts w:hint="eastAsia"/>
                <w:u w:val="single"/>
              </w:rPr>
              <w:t>，不受就業服務法第四十三條規定之限制</w:t>
            </w:r>
            <w:r w:rsidRPr="00085654">
              <w:rPr>
                <w:rFonts w:hint="eastAsia"/>
              </w:rPr>
              <w:t>；其許可期間最長為三年，必要時得申請延期，每次最長為三年。</w:t>
            </w:r>
          </w:p>
          <w:p w:rsidR="00B0565D" w:rsidRPr="00085654" w:rsidRDefault="00B0565D" w:rsidP="008D1416">
            <w:pPr>
              <w:spacing w:line="315" w:lineRule="exact"/>
              <w:ind w:leftChars="150" w:left="316" w:rightChars="50" w:right="105" w:firstLineChars="200" w:firstLine="422"/>
            </w:pPr>
            <w:r w:rsidRPr="00085654">
              <w:rPr>
                <w:rFonts w:hint="eastAsia"/>
              </w:rPr>
              <w:t>前項申請之工作資格、審查基準、申請許可、廢止許可、聘僱管理及其他相關事項之辦法，由勞動部會商文化部定之。</w:t>
            </w:r>
          </w:p>
        </w:tc>
        <w:tc>
          <w:tcPr>
            <w:tcW w:w="3043" w:type="dxa"/>
            <w:shd w:val="clear" w:color="auto" w:fill="auto"/>
          </w:tcPr>
          <w:p w:rsidR="00B0565D" w:rsidRPr="00085654" w:rsidRDefault="00B0565D" w:rsidP="008D1416">
            <w:pPr>
              <w:spacing w:line="315" w:lineRule="exact"/>
              <w:ind w:leftChars="50" w:left="316" w:rightChars="50" w:right="105" w:hangingChars="100" w:hanging="211"/>
            </w:pPr>
            <w:r w:rsidRPr="00085654">
              <w:rPr>
                <w:rFonts w:hint="eastAsia"/>
              </w:rPr>
              <w:t>一、條次變更。</w:t>
            </w:r>
          </w:p>
          <w:p w:rsidR="00B0565D" w:rsidRPr="00085654" w:rsidRDefault="00B0565D" w:rsidP="008D1416">
            <w:pPr>
              <w:spacing w:line="315" w:lineRule="exact"/>
              <w:ind w:leftChars="50" w:left="316" w:rightChars="50" w:right="105" w:hangingChars="100" w:hanging="211"/>
            </w:pPr>
            <w:r w:rsidRPr="00085654">
              <w:rPr>
                <w:rFonts w:hint="eastAsia"/>
              </w:rPr>
              <w:t>二、參照文化部公告專業人才係包含文化及藝術工作者，爰修正第一項文藝，俾使範圍更為周全。</w:t>
            </w:r>
          </w:p>
          <w:p w:rsidR="00B0565D" w:rsidRPr="00085654" w:rsidRDefault="00B0565D" w:rsidP="008D1416">
            <w:pPr>
              <w:spacing w:line="315" w:lineRule="exact"/>
              <w:ind w:leftChars="50" w:left="316" w:rightChars="50" w:right="105" w:hangingChars="100" w:hanging="211"/>
            </w:pPr>
            <w:r w:rsidRPr="00085654">
              <w:rPr>
                <w:rFonts w:hint="eastAsia"/>
              </w:rPr>
              <w:t>三、第二項未修正。</w:t>
            </w:r>
          </w:p>
        </w:tc>
      </w:tr>
      <w:tr w:rsidR="00B0565D" w:rsidRPr="00085654" w:rsidTr="008D1416">
        <w:tc>
          <w:tcPr>
            <w:tcW w:w="3042" w:type="dxa"/>
            <w:shd w:val="clear" w:color="auto" w:fill="auto"/>
          </w:tcPr>
          <w:p w:rsidR="00B0565D" w:rsidRPr="00085654" w:rsidRDefault="00B0565D" w:rsidP="008D1416">
            <w:pPr>
              <w:spacing w:line="315" w:lineRule="exact"/>
              <w:ind w:leftChars="50" w:left="316" w:rightChars="50" w:right="105" w:hangingChars="100" w:hanging="211"/>
            </w:pPr>
            <w:r w:rsidRPr="00085654">
              <w:rPr>
                <w:rFonts w:hint="eastAsia"/>
              </w:rPr>
              <w:t>第</w:t>
            </w:r>
            <w:r w:rsidRPr="00085654">
              <w:rPr>
                <w:rFonts w:hint="eastAsia"/>
                <w:u w:val="single"/>
              </w:rPr>
              <w:t>十</w:t>
            </w:r>
            <w:r w:rsidRPr="00085654">
              <w:rPr>
                <w:rFonts w:hint="eastAsia"/>
              </w:rPr>
              <w:t>條　外國專業人才擬在我國從事專業工作，須長期尋職者，得向駐外館處申請核發三個月有效期限、多次入國、停留期限六個月之停留簽證，總停留期限最長為六個月。</w:t>
            </w:r>
          </w:p>
          <w:p w:rsidR="00B0565D" w:rsidRPr="00085654" w:rsidRDefault="00B0565D" w:rsidP="008D1416">
            <w:pPr>
              <w:spacing w:line="315" w:lineRule="exact"/>
              <w:ind w:leftChars="150" w:left="316" w:rightChars="50" w:right="105" w:firstLineChars="200" w:firstLine="422"/>
            </w:pPr>
            <w:r w:rsidRPr="00085654">
              <w:rPr>
                <w:rFonts w:hint="eastAsia"/>
              </w:rPr>
              <w:t>依前項規定取得停留簽</w:t>
            </w:r>
            <w:r w:rsidRPr="00085654">
              <w:rPr>
                <w:rFonts w:hint="eastAsia"/>
              </w:rPr>
              <w:lastRenderedPageBreak/>
              <w:t>證者，自總停留期限屆滿之日起三年內，不得再依該項規定申請核發停留簽證。</w:t>
            </w:r>
          </w:p>
          <w:p w:rsidR="00B0565D" w:rsidRPr="00085654" w:rsidRDefault="00B0565D" w:rsidP="008D1416">
            <w:pPr>
              <w:spacing w:line="315" w:lineRule="exact"/>
              <w:ind w:leftChars="150" w:left="316" w:rightChars="50" w:right="105" w:firstLineChars="200" w:firstLine="422"/>
            </w:pPr>
            <w:r w:rsidRPr="00085654">
              <w:rPr>
                <w:rFonts w:hint="eastAsia"/>
              </w:rPr>
              <w:t>依第一項規定核發停留簽證之人數，由外交部會同內政部並會商主管機關及中央目的事業主管機關，視人才需求及申請狀況每年公告之。</w:t>
            </w:r>
          </w:p>
          <w:p w:rsidR="00B0565D" w:rsidRPr="00085654" w:rsidRDefault="00B0565D" w:rsidP="008D1416">
            <w:pPr>
              <w:spacing w:line="315" w:lineRule="exact"/>
              <w:ind w:leftChars="150" w:left="316" w:rightChars="50" w:right="105" w:firstLineChars="200" w:firstLine="422"/>
            </w:pPr>
            <w:r w:rsidRPr="00085654">
              <w:rPr>
                <w:rFonts w:hint="eastAsia"/>
              </w:rPr>
              <w:t>第一項申請之條件、程序、審查及其他相關事項之辦法，由外交部會同內政部並會商中央目的事業主管機關，視人才需求定之。</w:t>
            </w:r>
          </w:p>
        </w:tc>
        <w:tc>
          <w:tcPr>
            <w:tcW w:w="3043" w:type="dxa"/>
            <w:shd w:val="clear" w:color="auto" w:fill="auto"/>
          </w:tcPr>
          <w:p w:rsidR="00B0565D" w:rsidRPr="00085654" w:rsidRDefault="00B0565D" w:rsidP="008D1416">
            <w:pPr>
              <w:spacing w:line="315" w:lineRule="exact"/>
              <w:ind w:leftChars="50" w:left="316" w:rightChars="50" w:right="105" w:hangingChars="100" w:hanging="211"/>
            </w:pPr>
            <w:r w:rsidRPr="00085654">
              <w:rPr>
                <w:rFonts w:hint="eastAsia"/>
              </w:rPr>
              <w:lastRenderedPageBreak/>
              <w:t>第十九條　外國專業人才擬在我國從事專業工作，須長期尋職者，得向駐外館處申請核發三個月有效期限、多次入國、停留期限六個月之停留簽證，總停留期限最長為六個月。</w:t>
            </w:r>
          </w:p>
          <w:p w:rsidR="00B0565D" w:rsidRPr="00085654" w:rsidRDefault="00B0565D" w:rsidP="008D1416">
            <w:pPr>
              <w:spacing w:line="315" w:lineRule="exact"/>
              <w:ind w:leftChars="150" w:left="316" w:rightChars="50" w:right="105" w:firstLineChars="200" w:firstLine="422"/>
            </w:pPr>
            <w:r w:rsidRPr="00085654">
              <w:rPr>
                <w:rFonts w:hint="eastAsia"/>
              </w:rPr>
              <w:t>依前項規定取得停留簽</w:t>
            </w:r>
            <w:r w:rsidRPr="00085654">
              <w:rPr>
                <w:rFonts w:hint="eastAsia"/>
              </w:rPr>
              <w:lastRenderedPageBreak/>
              <w:t>證者，自總停留期限屆滿之日起三年內，不得再依該項規定申請核發停留簽證。</w:t>
            </w:r>
          </w:p>
          <w:p w:rsidR="00B0565D" w:rsidRPr="00085654" w:rsidRDefault="00B0565D" w:rsidP="008D1416">
            <w:pPr>
              <w:spacing w:line="315" w:lineRule="exact"/>
              <w:ind w:leftChars="150" w:left="316" w:rightChars="50" w:right="105" w:firstLineChars="200" w:firstLine="422"/>
            </w:pPr>
            <w:r w:rsidRPr="00085654">
              <w:rPr>
                <w:rFonts w:hint="eastAsia"/>
              </w:rPr>
              <w:t>依第一項規定核發停留簽證之人數，由外交部會同內政部並會商主管機關及中央目的事業主管機關，視人才需求及申請狀況每年公告之。</w:t>
            </w:r>
          </w:p>
          <w:p w:rsidR="00B0565D" w:rsidRPr="00085654" w:rsidRDefault="00B0565D" w:rsidP="008D1416">
            <w:pPr>
              <w:spacing w:line="315" w:lineRule="exact"/>
              <w:ind w:leftChars="150" w:left="316" w:rightChars="50" w:right="105" w:firstLineChars="200" w:firstLine="422"/>
            </w:pPr>
            <w:r w:rsidRPr="00085654">
              <w:rPr>
                <w:rFonts w:hint="eastAsia"/>
              </w:rPr>
              <w:t>第一項申請之條件、程序、審查及其他相關事項之辦法，由外交部會同內政部並會商中央目的事業主管機關，視人才需求定之。</w:t>
            </w:r>
          </w:p>
        </w:tc>
        <w:tc>
          <w:tcPr>
            <w:tcW w:w="3043" w:type="dxa"/>
            <w:shd w:val="clear" w:color="auto" w:fill="auto"/>
          </w:tcPr>
          <w:p w:rsidR="00B0565D" w:rsidRPr="00085654" w:rsidRDefault="00B0565D" w:rsidP="008D1416">
            <w:pPr>
              <w:spacing w:line="315" w:lineRule="exact"/>
              <w:ind w:leftChars="50" w:left="105" w:rightChars="50" w:right="105"/>
            </w:pPr>
            <w:r w:rsidRPr="00085654">
              <w:rPr>
                <w:rFonts w:hint="eastAsia"/>
              </w:rPr>
              <w:lastRenderedPageBreak/>
              <w:t>條次變更。</w:t>
            </w:r>
          </w:p>
        </w:tc>
      </w:tr>
      <w:tr w:rsidR="00B0565D" w:rsidRPr="00085654" w:rsidTr="008D1416">
        <w:tc>
          <w:tcPr>
            <w:tcW w:w="3042" w:type="dxa"/>
            <w:shd w:val="clear" w:color="auto" w:fill="auto"/>
          </w:tcPr>
          <w:p w:rsidR="00B0565D" w:rsidRPr="00085654" w:rsidRDefault="00B0565D" w:rsidP="008D1416">
            <w:pPr>
              <w:spacing w:line="315" w:lineRule="exact"/>
              <w:ind w:leftChars="50" w:left="316" w:rightChars="50" w:right="105" w:hangingChars="100" w:hanging="211"/>
            </w:pPr>
            <w:r w:rsidRPr="00085654">
              <w:rPr>
                <w:rFonts w:hint="eastAsia"/>
              </w:rPr>
              <w:lastRenderedPageBreak/>
              <w:t>第十一條　外國專業人才或外國特定專業人才以免簽證或持停留簽證入國，經許可或免經許可在我國從事專業工作者，得逕向內政部移民署申請居留；經許可者，發給外僑居留證。</w:t>
            </w:r>
          </w:p>
          <w:p w:rsidR="00B0565D" w:rsidRPr="00085654" w:rsidRDefault="00B0565D" w:rsidP="008D1416">
            <w:pPr>
              <w:spacing w:line="315" w:lineRule="exact"/>
              <w:ind w:leftChars="150" w:left="316" w:rightChars="50" w:right="105" w:firstLineChars="200" w:firstLine="422"/>
            </w:pPr>
            <w:r w:rsidRPr="00085654">
              <w:rPr>
                <w:rFonts w:hint="eastAsia"/>
              </w:rPr>
              <w:t>外國專業人才在我國從事專業工作及外國特定專業人才，經許可居留或永久居留者，其配偶、未成年子女及因身心障礙無法自理生活之成年子女，以免簽證或持停留簽證入國者，得逕向內政部移民署申請居留，經許可者，發給外僑居留證。</w:t>
            </w:r>
          </w:p>
          <w:p w:rsidR="00B0565D" w:rsidRPr="00085654" w:rsidRDefault="00B0565D" w:rsidP="008D1416">
            <w:pPr>
              <w:spacing w:line="315" w:lineRule="exact"/>
              <w:ind w:leftChars="150" w:left="316" w:rightChars="50" w:right="105" w:firstLineChars="200" w:firstLine="422"/>
            </w:pPr>
            <w:r w:rsidRPr="00085654">
              <w:rPr>
                <w:rFonts w:hint="eastAsia"/>
              </w:rPr>
              <w:t>依前二項許可居留並取得外僑居留證之人，因居留原因變更，而有入出國及移民法第二十三條第一項各款情形之一者，得向內政部移民署申請變更居留原因。但有該條第一項第一款但書規定者，不得申請。</w:t>
            </w:r>
          </w:p>
          <w:p w:rsidR="00B0565D" w:rsidRPr="00085654" w:rsidRDefault="00B0565D" w:rsidP="008D1416">
            <w:pPr>
              <w:spacing w:line="315" w:lineRule="exact"/>
              <w:ind w:leftChars="150" w:left="316" w:rightChars="50" w:right="105" w:firstLineChars="200" w:firstLine="422"/>
            </w:pPr>
            <w:r w:rsidRPr="00085654">
              <w:rPr>
                <w:rFonts w:hint="eastAsia"/>
              </w:rPr>
              <w:t>依前三項申請居留或變更居留原因，有入出國及移民法第二十四條第一項各款情形之一者，內政部移民署</w:t>
            </w:r>
            <w:r w:rsidRPr="00085654">
              <w:rPr>
                <w:rFonts w:hint="eastAsia"/>
              </w:rPr>
              <w:lastRenderedPageBreak/>
              <w:t>得不予許可；已許可者，得撤銷或廢止其許可，並註銷其外僑居留證。</w:t>
            </w:r>
          </w:p>
          <w:p w:rsidR="00B0565D" w:rsidRPr="00085654" w:rsidRDefault="00B0565D" w:rsidP="008D1416">
            <w:pPr>
              <w:spacing w:line="315" w:lineRule="exact"/>
              <w:ind w:leftChars="150" w:left="316" w:rightChars="50" w:right="105" w:firstLineChars="200" w:firstLine="422"/>
            </w:pPr>
            <w:r w:rsidRPr="00085654">
              <w:rPr>
                <w:rFonts w:hint="eastAsia"/>
              </w:rPr>
              <w:t>前項之人有入出國及移民法第二十四條第一項第十款或第十一款情形經不予許可者，不予許可之期間，自其出國之翌日起算至少為一年，並不得逾三年。</w:t>
            </w:r>
          </w:p>
        </w:tc>
        <w:tc>
          <w:tcPr>
            <w:tcW w:w="3043" w:type="dxa"/>
            <w:shd w:val="clear" w:color="auto" w:fill="auto"/>
          </w:tcPr>
          <w:p w:rsidR="00B0565D" w:rsidRPr="00085654" w:rsidRDefault="00B0565D" w:rsidP="008D1416">
            <w:pPr>
              <w:spacing w:line="315" w:lineRule="exact"/>
              <w:ind w:leftChars="50" w:left="105" w:rightChars="50" w:right="105"/>
            </w:pPr>
          </w:p>
        </w:tc>
        <w:tc>
          <w:tcPr>
            <w:tcW w:w="3043" w:type="dxa"/>
            <w:shd w:val="clear" w:color="auto" w:fill="auto"/>
          </w:tcPr>
          <w:p w:rsidR="00B0565D" w:rsidRPr="00085654" w:rsidRDefault="00B0565D" w:rsidP="008D1416">
            <w:pPr>
              <w:spacing w:line="315" w:lineRule="exact"/>
              <w:ind w:leftChars="50" w:left="316" w:rightChars="50" w:right="105" w:hangingChars="100" w:hanging="211"/>
            </w:pPr>
            <w:r w:rsidRPr="00085654">
              <w:rPr>
                <w:rFonts w:hint="eastAsia"/>
              </w:rPr>
              <w:t>一、</w:t>
            </w:r>
            <w:r w:rsidRPr="00085654">
              <w:rPr>
                <w:rFonts w:hint="eastAsia"/>
                <w:u w:val="single"/>
              </w:rPr>
              <w:t>本條新增</w:t>
            </w:r>
            <w:r w:rsidRPr="00085654">
              <w:rPr>
                <w:rFonts w:hint="eastAsia"/>
              </w:rPr>
              <w:t>。</w:t>
            </w:r>
          </w:p>
          <w:p w:rsidR="00B0565D" w:rsidRPr="00085654" w:rsidRDefault="00B0565D" w:rsidP="008D1416">
            <w:pPr>
              <w:spacing w:line="315" w:lineRule="exact"/>
              <w:ind w:leftChars="50" w:left="316" w:rightChars="50" w:right="105" w:hangingChars="100" w:hanging="211"/>
            </w:pPr>
            <w:r w:rsidRPr="00085654">
              <w:rPr>
                <w:rFonts w:hint="eastAsia"/>
              </w:rPr>
              <w:t>二、依入出國及移民法第二十二條第一項及第二十三條第一項第三款規定，外國專業人才以免簽證或持停留期限不足六十日之停留簽證入國者，尚未能申請居留，而需向外交部改辦適當期限之停留簽證或居留簽證，始得申請外僑居留證；為簡化渠等來臺工作居留申辦手續，爰於第一項放寬外國專業人才或外國特定專業人才以免簽證或持停留簽證入國者，經許可或免經許可在我國從事專業工作，得逕向內政部移民署申請居留；並於第二項併同放寬外國專業人才在我國從事專業工作及外國特定專業人才，經許可居留或永久居留者之依親親屬以免簽證或持停留簽證入國者，亦得逕向內政部移民署申請居留證。</w:t>
            </w:r>
          </w:p>
          <w:p w:rsidR="00B0565D" w:rsidRPr="00085654" w:rsidRDefault="00B0565D" w:rsidP="008D1416">
            <w:pPr>
              <w:spacing w:line="315" w:lineRule="exact"/>
              <w:ind w:leftChars="50" w:left="316" w:rightChars="50" w:right="105" w:hangingChars="100" w:hanging="211"/>
            </w:pPr>
            <w:r w:rsidRPr="00085654">
              <w:rPr>
                <w:rFonts w:hint="eastAsia"/>
              </w:rPr>
              <w:t>三、參考入出國及移民法第二十三條第二項規定，爰於第三項明定第一項及第二項以免簽證或持停留簽證入國並</w:t>
            </w:r>
            <w:r w:rsidRPr="00085654">
              <w:rPr>
                <w:rFonts w:hint="eastAsia"/>
              </w:rPr>
              <w:lastRenderedPageBreak/>
              <w:t>取得外僑居留證者，其居留原因變更得向內政部移民署申請變更之規定。</w:t>
            </w:r>
          </w:p>
          <w:p w:rsidR="00B0565D" w:rsidRPr="00085654" w:rsidRDefault="00B0565D" w:rsidP="008D1416">
            <w:pPr>
              <w:spacing w:line="315" w:lineRule="exact"/>
              <w:ind w:leftChars="50" w:left="316" w:rightChars="50" w:right="105" w:hangingChars="100" w:hanging="211"/>
            </w:pPr>
            <w:r w:rsidRPr="00085654">
              <w:rPr>
                <w:rFonts w:hint="eastAsia"/>
              </w:rPr>
              <w:t>四、查入出國及移民法第二十四條第一項所定內政部移民署得不予許可申請居留或變更居留原因者，以依該法第二十三條規定申請者為限，爰於第四項明定，外國專業人才或外國特定專業人才及其依親親屬申請居留或變更居留原因有入出國及移民法第二十四條第一項各款情形之一者，內政部移民署得不予許可、撤銷或廢止許可之規定。</w:t>
            </w:r>
          </w:p>
          <w:p w:rsidR="00B0565D" w:rsidRPr="00085654" w:rsidRDefault="00B0565D" w:rsidP="008D1416">
            <w:pPr>
              <w:spacing w:line="315" w:lineRule="exact"/>
              <w:ind w:leftChars="50" w:left="316" w:rightChars="50" w:right="105" w:hangingChars="100" w:hanging="211"/>
            </w:pPr>
            <w:r w:rsidRPr="00085654">
              <w:rPr>
                <w:rFonts w:hint="eastAsia"/>
              </w:rPr>
              <w:t>五、參考入出國及移民法第二十四條第三項所定不予許可期間之規定，爰於第五項明定有入出國及移民法第二十四條第一項第十款或第十一款情形，而經不予許可其申請居留或變更居留原因者，其不予許可之期間規定。</w:t>
            </w:r>
          </w:p>
        </w:tc>
      </w:tr>
      <w:tr w:rsidR="00B0565D" w:rsidRPr="00085654" w:rsidTr="008D1416">
        <w:tc>
          <w:tcPr>
            <w:tcW w:w="3042" w:type="dxa"/>
            <w:shd w:val="clear" w:color="auto" w:fill="auto"/>
          </w:tcPr>
          <w:p w:rsidR="00B0565D" w:rsidRPr="00085654" w:rsidRDefault="00B0565D" w:rsidP="008D1416">
            <w:pPr>
              <w:spacing w:line="315" w:lineRule="exact"/>
              <w:ind w:leftChars="50" w:left="316" w:rightChars="50" w:right="105" w:hangingChars="100" w:hanging="211"/>
            </w:pPr>
            <w:r w:rsidRPr="00085654">
              <w:rPr>
                <w:rFonts w:hint="eastAsia"/>
              </w:rPr>
              <w:lastRenderedPageBreak/>
              <w:t>第十二條　外國專業人才在我國從事專業工作、外國特定專業人才依第七條第二項規定取得外僑居留證或依第八條規定取得就業金卡，於居留效期或就業金卡有效期間屆滿前，仍有居留之必要者，其本人及原經許可居留之配偶、未成年子女及因身心障礙無法自理生活之成年子女，得以書面敘明理由，向內政部移民署申請延期居留。</w:t>
            </w:r>
          </w:p>
          <w:p w:rsidR="00B0565D" w:rsidRPr="00085654" w:rsidRDefault="00B0565D" w:rsidP="008D1416">
            <w:pPr>
              <w:spacing w:line="315" w:lineRule="exact"/>
              <w:ind w:leftChars="150" w:left="316" w:rightChars="50" w:right="105" w:firstLineChars="200" w:firstLine="422"/>
            </w:pPr>
            <w:r w:rsidRPr="00085654">
              <w:rPr>
                <w:rFonts w:hint="eastAsia"/>
              </w:rPr>
              <w:t>前項申請延期居留經許可者，發給外僑居留證，其外僑居留證之有效期間，自原居留效期或就業金卡有效期間屆滿之翌日起延期六個</w:t>
            </w:r>
            <w:r w:rsidRPr="00085654">
              <w:rPr>
                <w:rFonts w:hint="eastAsia"/>
              </w:rPr>
              <w:lastRenderedPageBreak/>
              <w:t>月；延期屆滿前，有必要者，得再申請延期一次，總延長居留期間最長為一年。</w:t>
            </w:r>
          </w:p>
        </w:tc>
        <w:tc>
          <w:tcPr>
            <w:tcW w:w="3043" w:type="dxa"/>
            <w:shd w:val="clear" w:color="auto" w:fill="auto"/>
          </w:tcPr>
          <w:p w:rsidR="00B0565D" w:rsidRPr="00085654" w:rsidRDefault="00B0565D" w:rsidP="008D1416">
            <w:pPr>
              <w:spacing w:line="315" w:lineRule="exact"/>
              <w:ind w:leftChars="50" w:left="105" w:rightChars="50" w:right="105"/>
            </w:pPr>
          </w:p>
        </w:tc>
        <w:tc>
          <w:tcPr>
            <w:tcW w:w="3043" w:type="dxa"/>
            <w:shd w:val="clear" w:color="auto" w:fill="auto"/>
          </w:tcPr>
          <w:p w:rsidR="00B0565D" w:rsidRPr="00085654" w:rsidRDefault="00B0565D" w:rsidP="008D1416">
            <w:pPr>
              <w:spacing w:line="315" w:lineRule="exact"/>
              <w:ind w:leftChars="50" w:left="316" w:rightChars="50" w:right="105" w:hangingChars="100" w:hanging="211"/>
            </w:pPr>
            <w:r w:rsidRPr="00085654">
              <w:rPr>
                <w:rFonts w:hint="eastAsia"/>
              </w:rPr>
              <w:t>一、</w:t>
            </w:r>
            <w:r w:rsidRPr="00085654">
              <w:rPr>
                <w:rFonts w:hint="eastAsia"/>
                <w:u w:val="single"/>
              </w:rPr>
              <w:t>本條新增</w:t>
            </w:r>
            <w:r w:rsidRPr="00085654">
              <w:rPr>
                <w:rFonts w:hint="eastAsia"/>
              </w:rPr>
              <w:t>。</w:t>
            </w:r>
          </w:p>
          <w:p w:rsidR="00B0565D" w:rsidRPr="00085654" w:rsidRDefault="00B0565D" w:rsidP="008D1416">
            <w:pPr>
              <w:spacing w:line="315" w:lineRule="exact"/>
              <w:ind w:leftChars="50" w:left="316" w:rightChars="50" w:right="105" w:hangingChars="100" w:hanging="211"/>
            </w:pPr>
            <w:r w:rsidRPr="00085654">
              <w:rPr>
                <w:rFonts w:hint="eastAsia"/>
              </w:rPr>
              <w:t>二、參酌現行外國人停留居留及永久居留辦法第二十二條規定，應聘來我國從事專業工作之外國人，於居留期限屆滿前，得向內政部移民署申請延期居留，總延長居留期間最長為一年，以利渠等留臺尋職，其原經核准居留之依親親屬亦得申請延期居留。考量自由藝術工作者及取得就業金卡之外國特定專業人才均為我國所需之優秀人才，亦有上開延期居留之需求，其依親親屬亦同，爰增訂本條。</w:t>
            </w:r>
          </w:p>
        </w:tc>
      </w:tr>
      <w:tr w:rsidR="00B0565D" w:rsidRPr="00085654" w:rsidTr="008D1416">
        <w:tc>
          <w:tcPr>
            <w:tcW w:w="3042" w:type="dxa"/>
            <w:shd w:val="clear" w:color="auto" w:fill="auto"/>
          </w:tcPr>
          <w:p w:rsidR="00B0565D" w:rsidRPr="00085654" w:rsidRDefault="00B0565D" w:rsidP="008D1416">
            <w:pPr>
              <w:spacing w:line="315" w:lineRule="exact"/>
              <w:ind w:leftChars="50" w:left="316" w:rightChars="50" w:right="105" w:hangingChars="100" w:hanging="211"/>
            </w:pPr>
            <w:r w:rsidRPr="00085654">
              <w:rPr>
                <w:rFonts w:hint="eastAsia"/>
              </w:rPr>
              <w:lastRenderedPageBreak/>
              <w:t>第十三條　外國專業人才在我國從事專業工作，合法連續居留五年，平均每年居住一百八十三日以上，並符合下列各款要件者，得向內政部移民署申請永久居留：</w:t>
            </w:r>
          </w:p>
          <w:p w:rsidR="00B0565D" w:rsidRPr="00085654" w:rsidRDefault="00B0565D" w:rsidP="008D1416">
            <w:pPr>
              <w:spacing w:line="315" w:lineRule="exact"/>
              <w:ind w:leftChars="150" w:left="527" w:rightChars="50" w:right="105" w:hangingChars="100" w:hanging="211"/>
            </w:pPr>
            <w:r w:rsidRPr="00085654">
              <w:rPr>
                <w:rFonts w:hint="eastAsia"/>
              </w:rPr>
              <w:t>一、成年。</w:t>
            </w:r>
          </w:p>
          <w:p w:rsidR="00B0565D" w:rsidRPr="00085654" w:rsidRDefault="00B0565D" w:rsidP="008D1416">
            <w:pPr>
              <w:spacing w:line="315" w:lineRule="exact"/>
              <w:ind w:leftChars="150" w:left="527" w:rightChars="50" w:right="105" w:hangingChars="100" w:hanging="211"/>
            </w:pPr>
            <w:r w:rsidRPr="00085654">
              <w:rPr>
                <w:rFonts w:hint="eastAsia"/>
              </w:rPr>
              <w:t>二、無不良素行，且無警察刑事紀錄證明之刑事案件紀錄。</w:t>
            </w:r>
          </w:p>
          <w:p w:rsidR="00B0565D" w:rsidRPr="00085654" w:rsidRDefault="00B0565D" w:rsidP="008D1416">
            <w:pPr>
              <w:spacing w:line="315" w:lineRule="exact"/>
              <w:ind w:leftChars="150" w:left="527" w:rightChars="50" w:right="105" w:hangingChars="100" w:hanging="211"/>
            </w:pPr>
            <w:r w:rsidRPr="00085654">
              <w:rPr>
                <w:rFonts w:hint="eastAsia"/>
              </w:rPr>
              <w:t>三、有相當之財產或技能，足以自立。</w:t>
            </w:r>
          </w:p>
          <w:p w:rsidR="00B0565D" w:rsidRPr="00085654" w:rsidRDefault="00B0565D" w:rsidP="008D1416">
            <w:pPr>
              <w:spacing w:line="315" w:lineRule="exact"/>
              <w:ind w:leftChars="150" w:left="527" w:rightChars="50" w:right="105" w:hangingChars="100" w:hanging="211"/>
            </w:pPr>
            <w:r w:rsidRPr="00085654">
              <w:rPr>
                <w:rFonts w:hint="eastAsia"/>
              </w:rPr>
              <w:t>四、符合我國國家利益。</w:t>
            </w:r>
          </w:p>
          <w:p w:rsidR="00B0565D" w:rsidRPr="00085654" w:rsidRDefault="00B0565D" w:rsidP="008D1416">
            <w:pPr>
              <w:spacing w:line="315" w:lineRule="exact"/>
              <w:ind w:leftChars="150" w:left="316" w:rightChars="50" w:right="105" w:firstLineChars="200" w:firstLine="422"/>
            </w:pPr>
            <w:r w:rsidRPr="00085654">
              <w:rPr>
                <w:rFonts w:hint="eastAsia"/>
              </w:rPr>
              <w:t>以下列各款情形之一為居留原因而經許可在我國居留之期間，不計入前項在我國連續居留期間：</w:t>
            </w:r>
          </w:p>
          <w:p w:rsidR="00B0565D" w:rsidRPr="00085654" w:rsidRDefault="00B0565D" w:rsidP="008D1416">
            <w:pPr>
              <w:spacing w:line="315" w:lineRule="exact"/>
              <w:ind w:leftChars="150" w:left="527" w:rightChars="50" w:right="105" w:hangingChars="100" w:hanging="211"/>
            </w:pPr>
            <w:r w:rsidRPr="00085654">
              <w:rPr>
                <w:rFonts w:hint="eastAsia"/>
              </w:rPr>
              <w:t>一、在我國就學。</w:t>
            </w:r>
          </w:p>
          <w:p w:rsidR="00B0565D" w:rsidRPr="00085654" w:rsidRDefault="00B0565D" w:rsidP="008D1416">
            <w:pPr>
              <w:spacing w:line="315" w:lineRule="exact"/>
              <w:ind w:leftChars="150" w:left="527" w:rightChars="50" w:right="105" w:hangingChars="100" w:hanging="211"/>
            </w:pPr>
            <w:r w:rsidRPr="00085654">
              <w:rPr>
                <w:rFonts w:hint="eastAsia"/>
              </w:rPr>
              <w:t>二、經許可在我國從事就業服務法第四十六條第一項第八款至第十款工作。</w:t>
            </w:r>
          </w:p>
          <w:p w:rsidR="00B0565D" w:rsidRPr="00085654" w:rsidRDefault="00B0565D" w:rsidP="008D1416">
            <w:pPr>
              <w:spacing w:line="315" w:lineRule="exact"/>
              <w:ind w:leftChars="150" w:left="527" w:rightChars="50" w:right="105" w:hangingChars="100" w:hanging="211"/>
            </w:pPr>
            <w:r w:rsidRPr="00085654">
              <w:rPr>
                <w:rFonts w:hint="eastAsia"/>
              </w:rPr>
              <w:t>三、以前二款人員為依親對象經許可居留。</w:t>
            </w:r>
          </w:p>
          <w:p w:rsidR="00B0565D" w:rsidRPr="00085654" w:rsidRDefault="00B0565D" w:rsidP="008D1416">
            <w:pPr>
              <w:spacing w:line="315" w:lineRule="exact"/>
              <w:ind w:leftChars="150" w:left="316" w:rightChars="50" w:right="105" w:firstLineChars="200" w:firstLine="422"/>
            </w:pPr>
            <w:r w:rsidRPr="00085654">
              <w:rPr>
                <w:rFonts w:hint="eastAsia"/>
              </w:rPr>
              <w:t>外國特定專業人才在我國合法連續居留三年，平均每年居住一百八十三日以上，且其居留原因係依第七條第一項規定取得特定專業人才工作許可或依第八條規定取得就業金卡，並符合第一項各款要件者，得向內政部移民署申請永久居留。</w:t>
            </w:r>
          </w:p>
          <w:p w:rsidR="00B0565D" w:rsidRPr="00085654" w:rsidRDefault="00B0565D" w:rsidP="008D1416">
            <w:pPr>
              <w:spacing w:line="315" w:lineRule="exact"/>
              <w:ind w:leftChars="150" w:left="316" w:rightChars="50" w:right="105" w:firstLineChars="200" w:firstLine="422"/>
            </w:pPr>
            <w:r w:rsidRPr="00085654">
              <w:rPr>
                <w:rFonts w:hint="eastAsia"/>
              </w:rPr>
              <w:t>外國專業人才及外國特定專業人才在我國就學取得大學校院碩士以上學位者，得依下列規定折抵第一項及前項之在我國連續居留期間：</w:t>
            </w:r>
          </w:p>
          <w:p w:rsidR="00B0565D" w:rsidRPr="00085654" w:rsidRDefault="00B0565D" w:rsidP="008D1416">
            <w:pPr>
              <w:spacing w:line="315" w:lineRule="exact"/>
              <w:ind w:leftChars="150" w:left="527" w:rightChars="50" w:right="105" w:hangingChars="100" w:hanging="211"/>
            </w:pPr>
            <w:r w:rsidRPr="00085654">
              <w:rPr>
                <w:rFonts w:hint="eastAsia"/>
              </w:rPr>
              <w:t>一、外國專業人才：取得博</w:t>
            </w:r>
            <w:r w:rsidRPr="00085654">
              <w:rPr>
                <w:rFonts w:hint="eastAsia"/>
              </w:rPr>
              <w:lastRenderedPageBreak/>
              <w:t>士學位者折抵二年，碩士學位者折抵一年。二者不得合併折抵。</w:t>
            </w:r>
          </w:p>
          <w:p w:rsidR="00B0565D" w:rsidRPr="00085654" w:rsidRDefault="00B0565D" w:rsidP="008D1416">
            <w:pPr>
              <w:spacing w:line="315" w:lineRule="exact"/>
              <w:ind w:leftChars="150" w:left="527" w:rightChars="50" w:right="105" w:hangingChars="100" w:hanging="211"/>
            </w:pPr>
            <w:r w:rsidRPr="00085654">
              <w:rPr>
                <w:rFonts w:hint="eastAsia"/>
              </w:rPr>
              <w:t>二、外國特定專業人才：取得博士學位者折抵一年。</w:t>
            </w:r>
          </w:p>
          <w:p w:rsidR="00B0565D" w:rsidRPr="00085654" w:rsidRDefault="00B0565D" w:rsidP="008D1416">
            <w:pPr>
              <w:spacing w:line="315" w:lineRule="exact"/>
              <w:ind w:leftChars="150" w:left="316" w:rightChars="50" w:right="105" w:firstLineChars="200" w:firstLine="422"/>
            </w:pPr>
            <w:r w:rsidRPr="00085654">
              <w:rPr>
                <w:rFonts w:hint="eastAsia"/>
              </w:rPr>
              <w:t>依第一項及第三項規定申請永久居留者，應於居留及居住期間屆滿後二年內申請之。</w:t>
            </w:r>
          </w:p>
        </w:tc>
        <w:tc>
          <w:tcPr>
            <w:tcW w:w="3043" w:type="dxa"/>
            <w:shd w:val="clear" w:color="auto" w:fill="auto"/>
          </w:tcPr>
          <w:p w:rsidR="00B0565D" w:rsidRPr="00085654" w:rsidRDefault="00B0565D" w:rsidP="008D1416">
            <w:pPr>
              <w:spacing w:line="315" w:lineRule="exact"/>
              <w:ind w:leftChars="50" w:left="105" w:rightChars="50" w:right="105"/>
            </w:pPr>
          </w:p>
        </w:tc>
        <w:tc>
          <w:tcPr>
            <w:tcW w:w="3043" w:type="dxa"/>
            <w:shd w:val="clear" w:color="auto" w:fill="auto"/>
          </w:tcPr>
          <w:p w:rsidR="00B0565D" w:rsidRPr="00085654" w:rsidRDefault="00B0565D" w:rsidP="008D1416">
            <w:pPr>
              <w:spacing w:line="315" w:lineRule="exact"/>
              <w:ind w:leftChars="50" w:left="316" w:rightChars="50" w:right="105" w:hangingChars="100" w:hanging="211"/>
            </w:pPr>
            <w:r w:rsidRPr="00085654">
              <w:rPr>
                <w:rFonts w:hint="eastAsia"/>
              </w:rPr>
              <w:t>一、</w:t>
            </w:r>
            <w:r w:rsidRPr="00085654">
              <w:rPr>
                <w:rFonts w:hint="eastAsia"/>
                <w:u w:val="single"/>
              </w:rPr>
              <w:t>本條新增</w:t>
            </w:r>
            <w:r w:rsidRPr="00085654">
              <w:rPr>
                <w:rFonts w:hint="eastAsia"/>
              </w:rPr>
              <w:t>。</w:t>
            </w:r>
          </w:p>
          <w:p w:rsidR="00B0565D" w:rsidRPr="00085654" w:rsidRDefault="00B0565D" w:rsidP="008D1416">
            <w:pPr>
              <w:spacing w:line="315" w:lineRule="exact"/>
              <w:ind w:leftChars="50" w:left="316" w:rightChars="50" w:right="105" w:hangingChars="100" w:hanging="211"/>
            </w:pPr>
            <w:r w:rsidRPr="00085654">
              <w:rPr>
                <w:rFonts w:hint="eastAsia"/>
              </w:rPr>
              <w:t>二、考量外國專業人才、外國特定專業人才跨國移動頻繁，為強化延攬力道，爰於第一項放寬外國專業人才申請永久居留條件，改為平均每年居住一百八十三日以上。</w:t>
            </w:r>
          </w:p>
          <w:p w:rsidR="00B0565D" w:rsidRPr="00085654" w:rsidRDefault="00B0565D" w:rsidP="008D1416">
            <w:pPr>
              <w:spacing w:line="315" w:lineRule="exact"/>
              <w:ind w:leftChars="50" w:left="316" w:rightChars="50" w:right="105" w:hangingChars="100" w:hanging="211"/>
            </w:pPr>
            <w:r w:rsidRPr="00085654">
              <w:rPr>
                <w:rFonts w:hint="eastAsia"/>
              </w:rPr>
              <w:t>三、考量在我國就學或從事就業服務法第四十六條第一項第八款至第十款工作者，及其依親居留者，其居留期間均非從事專業工作，該期間不宜計入外國專業人才申請永久居留之在我國合法連續居留期間，爰於第二項明定之。</w:t>
            </w:r>
          </w:p>
          <w:p w:rsidR="00B0565D" w:rsidRPr="00085654" w:rsidRDefault="00B0565D" w:rsidP="008D1416">
            <w:pPr>
              <w:spacing w:line="315" w:lineRule="exact"/>
              <w:ind w:leftChars="50" w:left="316" w:rightChars="50" w:right="105" w:hangingChars="100" w:hanging="211"/>
            </w:pPr>
            <w:r w:rsidRPr="00085654">
              <w:rPr>
                <w:rFonts w:hint="eastAsia"/>
              </w:rPr>
              <w:t>四、考量外國特定專業人才係我國積極延攬各領域之特殊專長者，爰於第三項明定其以第七條第一項特定專業人才工作許可或第八條就業金卡為居留原因者，申請永久居留之在我國合法連續居留期間為三年，且平均每年居住一百八十三日以上。</w:t>
            </w:r>
          </w:p>
          <w:p w:rsidR="00B0565D" w:rsidRPr="00085654" w:rsidRDefault="00B0565D" w:rsidP="008D1416">
            <w:pPr>
              <w:spacing w:line="315" w:lineRule="exact"/>
              <w:ind w:leftChars="50" w:left="316" w:rightChars="50" w:right="105" w:hangingChars="100" w:hanging="211"/>
            </w:pPr>
            <w:r w:rsidRPr="00085654">
              <w:rPr>
                <w:rFonts w:hint="eastAsia"/>
              </w:rPr>
              <w:t>五、為強化吸引僑外碩士、博士畢業生留在我國從事專業工作，爰於第四項明定其在我國就讀取得碩士以上學位者，得折抵申請永久居留之連續居留期間。</w:t>
            </w:r>
          </w:p>
          <w:p w:rsidR="00B0565D" w:rsidRPr="00085654" w:rsidRDefault="00B0565D" w:rsidP="008D1416">
            <w:pPr>
              <w:spacing w:line="315" w:lineRule="exact"/>
              <w:ind w:leftChars="50" w:left="316" w:rightChars="50" w:right="105" w:hangingChars="100" w:hanging="211"/>
            </w:pPr>
            <w:r w:rsidRPr="00085654">
              <w:rPr>
                <w:rFonts w:hint="eastAsia"/>
              </w:rPr>
              <w:t>六、依入出國及移民法第二十五條第九項規定，外國人申請永久居留者，應於居留及居住期間屆滿二年內申請之；為提供相同優惠予依本法申請永久居留者，爰比照入出國及移民法規定，於第五項明定。</w:t>
            </w:r>
          </w:p>
        </w:tc>
      </w:tr>
      <w:tr w:rsidR="00B0565D" w:rsidRPr="00085654" w:rsidTr="008D1416">
        <w:tc>
          <w:tcPr>
            <w:tcW w:w="3042" w:type="dxa"/>
            <w:shd w:val="clear" w:color="auto" w:fill="auto"/>
          </w:tcPr>
          <w:p w:rsidR="00B0565D" w:rsidRPr="00085654" w:rsidRDefault="00B0565D" w:rsidP="008D1416">
            <w:pPr>
              <w:spacing w:line="315" w:lineRule="exact"/>
              <w:ind w:leftChars="50" w:left="316" w:rightChars="50" w:right="105" w:hangingChars="100" w:hanging="211"/>
            </w:pPr>
            <w:r w:rsidRPr="00085654">
              <w:rPr>
                <w:rFonts w:hint="eastAsia"/>
              </w:rPr>
              <w:lastRenderedPageBreak/>
              <w:t>第</w:t>
            </w:r>
            <w:r w:rsidRPr="00085654">
              <w:rPr>
                <w:rFonts w:hint="eastAsia"/>
                <w:u w:val="single"/>
              </w:rPr>
              <w:t>十四</w:t>
            </w:r>
            <w:r w:rsidRPr="00085654">
              <w:rPr>
                <w:rFonts w:hint="eastAsia"/>
              </w:rPr>
              <w:t xml:space="preserve">條　</w:t>
            </w:r>
            <w:r w:rsidRPr="00085654">
              <w:rPr>
                <w:rFonts w:hint="eastAsia"/>
                <w:u w:val="single"/>
              </w:rPr>
              <w:t>外國專業人才在我國從事專業工作、外國特定專業人才及外國高級專業人才，</w:t>
            </w:r>
            <w:r w:rsidRPr="00085654">
              <w:rPr>
                <w:rFonts w:hint="eastAsia"/>
              </w:rPr>
              <w:t>經內政部移民署許可永久居留者，其</w:t>
            </w:r>
            <w:r w:rsidRPr="00085654">
              <w:rPr>
                <w:rFonts w:hint="eastAsia"/>
                <w:u w:val="single"/>
              </w:rPr>
              <w:t>成年</w:t>
            </w:r>
            <w:r w:rsidRPr="00085654">
              <w:rPr>
                <w:rFonts w:hint="eastAsia"/>
              </w:rPr>
              <w:t>子女經內政部移民署認定符合下列要件之一，得不經雇主申請，逕向勞動部申請許可，在我國從事工作：</w:t>
            </w:r>
          </w:p>
          <w:p w:rsidR="00B0565D" w:rsidRPr="00085654" w:rsidRDefault="00B0565D" w:rsidP="008D1416">
            <w:pPr>
              <w:spacing w:line="315" w:lineRule="exact"/>
              <w:ind w:leftChars="150" w:left="527" w:rightChars="50" w:right="105" w:hangingChars="100" w:hanging="211"/>
            </w:pPr>
            <w:r w:rsidRPr="00085654">
              <w:rPr>
                <w:rFonts w:hint="eastAsia"/>
              </w:rPr>
              <w:t>一、曾在我國合法累計居留十年，每年居住超過二百七十日。</w:t>
            </w:r>
          </w:p>
          <w:p w:rsidR="00B0565D" w:rsidRPr="00085654" w:rsidRDefault="00B0565D" w:rsidP="008D1416">
            <w:pPr>
              <w:spacing w:line="315" w:lineRule="exact"/>
              <w:ind w:leftChars="150" w:left="527" w:rightChars="50" w:right="105" w:hangingChars="100" w:hanging="211"/>
            </w:pPr>
            <w:r w:rsidRPr="00085654">
              <w:rPr>
                <w:rFonts w:hint="eastAsia"/>
              </w:rPr>
              <w:t>二、未滿十四歲入國，每年居住超過二百七十日。</w:t>
            </w:r>
          </w:p>
          <w:p w:rsidR="00B0565D" w:rsidRPr="00085654" w:rsidRDefault="00B0565D" w:rsidP="008D1416">
            <w:pPr>
              <w:spacing w:line="315" w:lineRule="exact"/>
              <w:ind w:leftChars="150" w:left="527" w:rightChars="50" w:right="105" w:hangingChars="100" w:hanging="211"/>
            </w:pPr>
            <w:r w:rsidRPr="00085654">
              <w:rPr>
                <w:rFonts w:hint="eastAsia"/>
              </w:rPr>
              <w:t>三、在我國出生，曾在我國合法累計居留十年，每年居住超過一百八十三日。</w:t>
            </w:r>
          </w:p>
          <w:p w:rsidR="00B0565D" w:rsidRPr="00085654" w:rsidRDefault="00B0565D" w:rsidP="008D1416">
            <w:pPr>
              <w:spacing w:line="315" w:lineRule="exact"/>
              <w:ind w:leftChars="150" w:left="316" w:rightChars="50" w:right="105" w:firstLineChars="200" w:firstLine="422"/>
            </w:pPr>
            <w:r w:rsidRPr="00085654">
              <w:rPr>
                <w:rFonts w:hint="eastAsia"/>
              </w:rPr>
              <w:t>雇主聘僱前項成年子女從事工作，得不受就業服務法第四十六條第一項、第三項、第四十七條、第五十二條、第五十三條第三項、第四項、第五十七條第五款、第七十二條第四款及第七十四條規定之限制，並免依第五十五條規定繳納就業安定費。</w:t>
            </w:r>
          </w:p>
          <w:p w:rsidR="00B0565D" w:rsidRPr="00085654" w:rsidRDefault="00B0565D" w:rsidP="008D1416">
            <w:pPr>
              <w:spacing w:line="315" w:lineRule="exact"/>
              <w:ind w:leftChars="150" w:left="316" w:rightChars="50" w:right="105" w:firstLineChars="200" w:firstLine="422"/>
            </w:pPr>
            <w:r w:rsidRPr="00085654">
              <w:rPr>
                <w:rFonts w:hint="eastAsia"/>
              </w:rPr>
              <w:t>第一項外國專業人才</w:t>
            </w:r>
            <w:r w:rsidRPr="00085654">
              <w:rPr>
                <w:rFonts w:hint="eastAsia"/>
                <w:u w:val="single"/>
              </w:rPr>
              <w:t>、外國特定專業人才及外國高級專業人才</w:t>
            </w:r>
            <w:r w:rsidRPr="00085654">
              <w:rPr>
                <w:rFonts w:hint="eastAsia"/>
              </w:rPr>
              <w:t>之子女於中華民國</w:t>
            </w:r>
            <w:r w:rsidRPr="00085654">
              <w:rPr>
                <w:rFonts w:hint="eastAsia"/>
                <w:u w:val="single"/>
              </w:rPr>
              <w:t>一百十二年一月一日</w:t>
            </w:r>
            <w:r w:rsidRPr="00085654">
              <w:rPr>
                <w:rFonts w:hint="eastAsia"/>
              </w:rPr>
              <w:t>前未滿十六歲入國者，得適用</w:t>
            </w:r>
            <w:r w:rsidRPr="00085654">
              <w:rPr>
                <w:rFonts w:hint="eastAsia"/>
                <w:u w:val="single"/>
              </w:rPr>
              <w:t>該項</w:t>
            </w:r>
            <w:r w:rsidRPr="00085654">
              <w:rPr>
                <w:rFonts w:hint="eastAsia"/>
              </w:rPr>
              <w:t>規定，不受該項第二款有</w:t>
            </w:r>
            <w:r w:rsidRPr="00085654">
              <w:rPr>
                <w:rFonts w:hint="eastAsia"/>
              </w:rPr>
              <w:lastRenderedPageBreak/>
              <w:t>關未滿十四歲入國之限制。</w:t>
            </w:r>
          </w:p>
        </w:tc>
        <w:tc>
          <w:tcPr>
            <w:tcW w:w="3043" w:type="dxa"/>
            <w:shd w:val="clear" w:color="auto" w:fill="auto"/>
          </w:tcPr>
          <w:p w:rsidR="00B0565D" w:rsidRPr="00085654" w:rsidRDefault="00B0565D" w:rsidP="008D1416">
            <w:pPr>
              <w:spacing w:line="315" w:lineRule="exact"/>
              <w:ind w:leftChars="50" w:left="105" w:rightChars="50" w:right="105"/>
            </w:pPr>
            <w:r w:rsidRPr="00085654">
              <w:rPr>
                <w:rFonts w:hint="eastAsia"/>
              </w:rPr>
              <w:lastRenderedPageBreak/>
              <w:t>（現行一百十年一月二十七日修正公布條文）</w:t>
            </w:r>
          </w:p>
          <w:p w:rsidR="00B0565D" w:rsidRPr="00085654" w:rsidRDefault="00B0565D" w:rsidP="008D1416">
            <w:pPr>
              <w:spacing w:line="315" w:lineRule="exact"/>
              <w:ind w:leftChars="50" w:left="316" w:rightChars="50" w:right="105" w:hangingChars="100" w:hanging="211"/>
            </w:pPr>
            <w:r w:rsidRPr="00085654">
              <w:rPr>
                <w:rFonts w:hint="eastAsia"/>
              </w:rPr>
              <w:t>第十七條　受聘僱從事專業工作之外國專業人才經內政部移民署許可永久居留者，其滿十八歲子女經內政部移民署認定符合下列要件之一，得不經雇主申請，逕向勞動部申請許可，在我國從事工作</w:t>
            </w:r>
            <w:r w:rsidRPr="00085654">
              <w:rPr>
                <w:rFonts w:hint="eastAsia"/>
                <w:u w:val="single"/>
              </w:rPr>
              <w:t>，不受就業服務法第四十三條規定之限制</w:t>
            </w:r>
            <w:r w:rsidRPr="00085654">
              <w:rPr>
                <w:rFonts w:hint="eastAsia"/>
              </w:rPr>
              <w:t>：</w:t>
            </w:r>
          </w:p>
          <w:p w:rsidR="00B0565D" w:rsidRPr="00085654" w:rsidRDefault="00B0565D" w:rsidP="008D1416">
            <w:pPr>
              <w:spacing w:line="315" w:lineRule="exact"/>
              <w:ind w:leftChars="150" w:left="527" w:rightChars="50" w:right="105" w:hangingChars="100" w:hanging="211"/>
            </w:pPr>
            <w:r w:rsidRPr="00085654">
              <w:rPr>
                <w:rFonts w:hint="eastAsia"/>
              </w:rPr>
              <w:t>一、曾在我國合法累計居留十年，每年居住超過二百七十日。</w:t>
            </w:r>
          </w:p>
          <w:p w:rsidR="00B0565D" w:rsidRPr="00085654" w:rsidRDefault="00B0565D" w:rsidP="008D1416">
            <w:pPr>
              <w:spacing w:line="315" w:lineRule="exact"/>
              <w:ind w:leftChars="150" w:left="527" w:rightChars="50" w:right="105" w:hangingChars="100" w:hanging="211"/>
            </w:pPr>
            <w:r w:rsidRPr="00085654">
              <w:rPr>
                <w:rFonts w:hint="eastAsia"/>
              </w:rPr>
              <w:t>二、未滿十四歲入國，每年居住超過二百七十日。</w:t>
            </w:r>
          </w:p>
          <w:p w:rsidR="00B0565D" w:rsidRPr="00085654" w:rsidRDefault="00B0565D" w:rsidP="008D1416">
            <w:pPr>
              <w:spacing w:line="315" w:lineRule="exact"/>
              <w:ind w:leftChars="150" w:left="527" w:rightChars="50" w:right="105" w:hangingChars="100" w:hanging="211"/>
            </w:pPr>
            <w:r w:rsidRPr="00085654">
              <w:rPr>
                <w:rFonts w:hint="eastAsia"/>
              </w:rPr>
              <w:t>三、在我國出生，曾在我國合法累計居留十年，每年居住超過一百八十三日。</w:t>
            </w:r>
          </w:p>
          <w:p w:rsidR="00B0565D" w:rsidRPr="00085654" w:rsidRDefault="00B0565D" w:rsidP="008D1416">
            <w:pPr>
              <w:spacing w:line="315" w:lineRule="exact"/>
              <w:ind w:leftChars="150" w:left="316" w:rightChars="50" w:right="105" w:firstLineChars="200" w:firstLine="422"/>
            </w:pPr>
            <w:r w:rsidRPr="00085654">
              <w:rPr>
                <w:rFonts w:hint="eastAsia"/>
              </w:rPr>
              <w:t>雇主聘僱前項滿十八歲子女從事工作，得不受就業服務法第四十六條第一項、第三項、第四十七條、第五十二條、第五十三條第三項、第四項、第五十七條第五款、第七十二條第四款及第七十四條規定之限制，並免依第五十五條規定繳納就業安定費。</w:t>
            </w:r>
          </w:p>
          <w:p w:rsidR="00B0565D" w:rsidRPr="00085654" w:rsidRDefault="00B0565D" w:rsidP="008D1416">
            <w:pPr>
              <w:spacing w:line="315" w:lineRule="exact"/>
              <w:ind w:leftChars="150" w:left="316" w:rightChars="50" w:right="105" w:firstLineChars="200" w:firstLine="422"/>
            </w:pPr>
            <w:r w:rsidRPr="00085654">
              <w:rPr>
                <w:rFonts w:hint="eastAsia"/>
              </w:rPr>
              <w:t>第一項外國專業人才之子女於</w:t>
            </w:r>
            <w:r w:rsidRPr="00085654">
              <w:rPr>
                <w:rFonts w:hint="eastAsia"/>
                <w:u w:val="single"/>
              </w:rPr>
              <w:t>本法</w:t>
            </w:r>
            <w:r w:rsidRPr="00085654">
              <w:rPr>
                <w:rFonts w:hint="eastAsia"/>
              </w:rPr>
              <w:t>中華民國一百零九年十二月三十日</w:t>
            </w:r>
            <w:r w:rsidRPr="00085654">
              <w:rPr>
                <w:rFonts w:hint="eastAsia"/>
                <w:u w:val="single"/>
              </w:rPr>
              <w:t>修正之條文施行</w:t>
            </w:r>
            <w:r w:rsidRPr="00085654">
              <w:rPr>
                <w:rFonts w:hint="eastAsia"/>
              </w:rPr>
              <w:t>前未滿十六歲入國者</w:t>
            </w:r>
            <w:r w:rsidRPr="00085654">
              <w:rPr>
                <w:rFonts w:hint="eastAsia"/>
              </w:rPr>
              <w:lastRenderedPageBreak/>
              <w:t>，得適用修正施行後之規定，不受該項第二款有關未滿十四歲入國之限制。</w:t>
            </w:r>
          </w:p>
        </w:tc>
        <w:tc>
          <w:tcPr>
            <w:tcW w:w="3043" w:type="dxa"/>
            <w:shd w:val="clear" w:color="auto" w:fill="auto"/>
          </w:tcPr>
          <w:p w:rsidR="00B0565D" w:rsidRPr="00085654" w:rsidRDefault="00B0565D" w:rsidP="008D1416">
            <w:pPr>
              <w:spacing w:line="315" w:lineRule="exact"/>
              <w:ind w:leftChars="50" w:left="316" w:rightChars="50" w:right="105" w:hangingChars="100" w:hanging="211"/>
            </w:pPr>
            <w:r w:rsidRPr="00085654">
              <w:rPr>
                <w:rFonts w:hint="eastAsia"/>
              </w:rPr>
              <w:lastRenderedPageBreak/>
              <w:t>一、條次變更。</w:t>
            </w:r>
          </w:p>
          <w:p w:rsidR="00B0565D" w:rsidRPr="00085654" w:rsidRDefault="00B0565D" w:rsidP="008D1416">
            <w:pPr>
              <w:spacing w:line="315" w:lineRule="exact"/>
              <w:ind w:leftChars="50" w:left="316" w:rightChars="50" w:right="105" w:hangingChars="100" w:hanging="211"/>
            </w:pPr>
            <w:r w:rsidRPr="00085654">
              <w:rPr>
                <w:rFonts w:hint="eastAsia"/>
              </w:rPr>
              <w:t>二、第一項修正如下：</w:t>
            </w:r>
          </w:p>
          <w:p w:rsidR="00B0565D" w:rsidRPr="00085654" w:rsidRDefault="00B0565D" w:rsidP="008D1416">
            <w:pPr>
              <w:wordWrap w:val="0"/>
              <w:spacing w:line="315" w:lineRule="exact"/>
              <w:ind w:leftChars="150" w:left="738" w:rightChars="50" w:right="105" w:hangingChars="200" w:hanging="422"/>
              <w:rPr>
                <w:kern w:val="0"/>
              </w:rPr>
            </w:pPr>
            <w:r w:rsidRPr="00085654">
              <w:rPr>
                <w:rFonts w:ascii="華康細明體" w:hint="eastAsia"/>
                <w:kern w:val="0"/>
              </w:rPr>
              <w:t>(</w:t>
            </w:r>
            <w:r w:rsidRPr="00085654">
              <w:rPr>
                <w:rFonts w:hint="eastAsia"/>
                <w:kern w:val="0"/>
              </w:rPr>
              <w:t>一</w:t>
            </w:r>
            <w:r w:rsidRPr="00085654">
              <w:rPr>
                <w:rFonts w:ascii="華康細明體" w:hint="eastAsia"/>
                <w:kern w:val="0"/>
              </w:rPr>
              <w:t>)</w:t>
            </w:r>
            <w:r w:rsidRPr="00085654">
              <w:rPr>
                <w:rFonts w:hint="eastAsia"/>
                <w:kern w:val="0"/>
              </w:rPr>
              <w:t>除現行所定受聘僱從事專業工作之外國專業人才外，為擴及修正條文第九條未受聘僱之自由藝術工作者，以及外國特定專業人才、外國高級專業人才，爰修正本項適用對象。</w:t>
            </w:r>
          </w:p>
          <w:p w:rsidR="00B0565D" w:rsidRPr="00085654" w:rsidRDefault="00B0565D" w:rsidP="008D1416">
            <w:pPr>
              <w:wordWrap w:val="0"/>
              <w:spacing w:line="315" w:lineRule="exact"/>
              <w:ind w:leftChars="150" w:left="738" w:rightChars="50" w:right="105" w:hangingChars="200" w:hanging="422"/>
              <w:rPr>
                <w:kern w:val="0"/>
              </w:rPr>
            </w:pPr>
            <w:r w:rsidRPr="00085654">
              <w:rPr>
                <w:rFonts w:ascii="華康細明體" w:hint="eastAsia"/>
                <w:kern w:val="0"/>
              </w:rPr>
              <w:t>(</w:t>
            </w:r>
            <w:r w:rsidRPr="00085654">
              <w:rPr>
                <w:rFonts w:hint="eastAsia"/>
                <w:kern w:val="0"/>
              </w:rPr>
              <w:t>二</w:t>
            </w:r>
            <w:r w:rsidRPr="00085654">
              <w:rPr>
                <w:rFonts w:ascii="華康細明體" w:hint="eastAsia"/>
                <w:kern w:val="0"/>
              </w:rPr>
              <w:t>)</w:t>
            </w:r>
            <w:r w:rsidRPr="00085654">
              <w:rPr>
                <w:rFonts w:hint="eastAsia"/>
                <w:kern w:val="0"/>
              </w:rPr>
              <w:t>修正「滿十八歲」為「成年」。</w:t>
            </w:r>
          </w:p>
          <w:p w:rsidR="00B0565D" w:rsidRPr="00085654" w:rsidRDefault="00B0565D" w:rsidP="008D1416">
            <w:pPr>
              <w:spacing w:line="315" w:lineRule="exact"/>
              <w:ind w:leftChars="50" w:left="316" w:rightChars="50" w:right="105" w:hangingChars="100" w:hanging="211"/>
            </w:pPr>
            <w:r w:rsidRPr="00085654">
              <w:rPr>
                <w:rFonts w:hint="eastAsia"/>
              </w:rPr>
              <w:t>三、第二項配合第一項酌作文字修正。</w:t>
            </w:r>
          </w:p>
          <w:p w:rsidR="00B0565D" w:rsidRPr="00085654" w:rsidRDefault="00B0565D" w:rsidP="008D1416">
            <w:pPr>
              <w:spacing w:line="315" w:lineRule="exact"/>
              <w:ind w:leftChars="50" w:left="316" w:rightChars="50" w:right="105" w:hangingChars="100" w:hanging="211"/>
            </w:pPr>
            <w:r w:rsidRPr="00085654">
              <w:rPr>
                <w:rFonts w:hint="eastAsia"/>
              </w:rPr>
              <w:t>四、現行第三項係於一百十年一月二十七日修正增訂，因應當時第一項第二款規定配合民法修正，將「未滿十六歲入國」修正為「未滿十四歲入國」，為保障該次修正施行前未滿十六歲已入國之外國專業人才子女權益，而訂定該項規定。鑒於該次修正條文之施行日期已定為一百十二年一月一日，為期明確，爰予定明。另考量除現行所定外國專業人才外，外國特定專業人才及外國高級專業人才之子女亦有納入規範必要，爰予修正。</w:t>
            </w:r>
          </w:p>
        </w:tc>
      </w:tr>
      <w:tr w:rsidR="00B0565D" w:rsidRPr="00085654" w:rsidTr="00FA42AA">
        <w:tc>
          <w:tcPr>
            <w:tcW w:w="3042" w:type="dxa"/>
            <w:tcBorders>
              <w:bottom w:val="single" w:sz="4" w:space="0" w:color="auto"/>
            </w:tcBorders>
            <w:shd w:val="clear" w:color="auto" w:fill="auto"/>
          </w:tcPr>
          <w:p w:rsidR="00B0565D" w:rsidRPr="00085654" w:rsidRDefault="00B0565D" w:rsidP="008D1416">
            <w:pPr>
              <w:spacing w:line="315" w:lineRule="exact"/>
              <w:ind w:leftChars="50" w:left="316" w:rightChars="50" w:right="105" w:hangingChars="100" w:hanging="211"/>
            </w:pPr>
            <w:r w:rsidRPr="00085654">
              <w:rPr>
                <w:rFonts w:hint="eastAsia"/>
              </w:rPr>
              <w:lastRenderedPageBreak/>
              <w:t>第</w:t>
            </w:r>
            <w:r w:rsidRPr="00085654">
              <w:rPr>
                <w:rFonts w:hint="eastAsia"/>
                <w:u w:val="single"/>
              </w:rPr>
              <w:t>十五</w:t>
            </w:r>
            <w:r w:rsidRPr="00085654">
              <w:rPr>
                <w:rFonts w:hint="eastAsia"/>
              </w:rPr>
              <w:t xml:space="preserve">條　</w:t>
            </w:r>
            <w:r w:rsidRPr="00085654">
              <w:rPr>
                <w:rFonts w:hint="eastAsia"/>
                <w:u w:val="single"/>
              </w:rPr>
              <w:t>外國專業人才在我國從事專業工作</w:t>
            </w:r>
            <w:r w:rsidRPr="00085654">
              <w:rPr>
                <w:rFonts w:hint="eastAsia"/>
              </w:rPr>
              <w:t>，經內政部移民署許可永久居留後，其配偶、未</w:t>
            </w:r>
            <w:r w:rsidRPr="00085654">
              <w:rPr>
                <w:rFonts w:hint="eastAsia"/>
                <w:u w:val="single"/>
              </w:rPr>
              <w:t>成年</w:t>
            </w:r>
            <w:r w:rsidRPr="00085654">
              <w:rPr>
                <w:rFonts w:hint="eastAsia"/>
              </w:rPr>
              <w:t>子女及因身心障礙無法自理生活之成年子女，在我國</w:t>
            </w:r>
            <w:r w:rsidRPr="00085654">
              <w:rPr>
                <w:rFonts w:hint="eastAsia"/>
                <w:u w:val="single"/>
              </w:rPr>
              <w:t>合法連續</w:t>
            </w:r>
            <w:r w:rsidRPr="00085654">
              <w:rPr>
                <w:rFonts w:hint="eastAsia"/>
              </w:rPr>
              <w:t>居留五年，</w:t>
            </w:r>
            <w:r w:rsidRPr="00085654">
              <w:rPr>
                <w:rFonts w:hint="eastAsia"/>
                <w:u w:val="single"/>
              </w:rPr>
              <w:t>平均</w:t>
            </w:r>
            <w:r w:rsidRPr="00085654">
              <w:rPr>
                <w:rFonts w:hint="eastAsia"/>
              </w:rPr>
              <w:t>每年居住一百八十三日</w:t>
            </w:r>
            <w:r w:rsidRPr="00085654">
              <w:rPr>
                <w:rFonts w:hint="eastAsia"/>
                <w:u w:val="single"/>
              </w:rPr>
              <w:t>以上</w:t>
            </w:r>
            <w:r w:rsidRPr="00085654">
              <w:rPr>
                <w:rFonts w:hint="eastAsia"/>
              </w:rPr>
              <w:t>，</w:t>
            </w:r>
            <w:r w:rsidRPr="00085654">
              <w:rPr>
                <w:rFonts w:hint="eastAsia"/>
                <w:u w:val="single"/>
              </w:rPr>
              <w:t>並符合下列要件者</w:t>
            </w:r>
            <w:r w:rsidRPr="00085654">
              <w:rPr>
                <w:rFonts w:hint="eastAsia"/>
              </w:rPr>
              <w:t>，得向內政部移民署申請永久居留：</w:t>
            </w:r>
          </w:p>
          <w:p w:rsidR="00B0565D" w:rsidRPr="00085654" w:rsidRDefault="00B0565D" w:rsidP="008D1416">
            <w:pPr>
              <w:spacing w:line="315" w:lineRule="exact"/>
              <w:ind w:leftChars="150" w:left="527" w:rightChars="50" w:right="105" w:hangingChars="100" w:hanging="211"/>
            </w:pPr>
            <w:r w:rsidRPr="00085654">
              <w:rPr>
                <w:rFonts w:hint="eastAsia"/>
                <w:u w:val="single"/>
              </w:rPr>
              <w:t>一、無不良素行，且無警察刑事紀錄證明之刑事案件紀錄。</w:t>
            </w:r>
          </w:p>
          <w:p w:rsidR="00B0565D" w:rsidRPr="00085654" w:rsidRDefault="00B0565D" w:rsidP="008D1416">
            <w:pPr>
              <w:spacing w:line="315" w:lineRule="exact"/>
              <w:ind w:leftChars="150" w:left="527" w:rightChars="50" w:right="105" w:hangingChars="100" w:hanging="211"/>
            </w:pPr>
            <w:r w:rsidRPr="00085654">
              <w:rPr>
                <w:rFonts w:hint="eastAsia"/>
                <w:u w:val="single"/>
              </w:rPr>
              <w:t>二、</w:t>
            </w:r>
            <w:r w:rsidRPr="00085654">
              <w:rPr>
                <w:rFonts w:hint="eastAsia"/>
              </w:rPr>
              <w:t>符合我國國家利益</w:t>
            </w:r>
            <w:r w:rsidRPr="00085654">
              <w:rPr>
                <w:rFonts w:hint="eastAsia"/>
                <w:u w:val="single"/>
              </w:rPr>
              <w:t>。</w:t>
            </w:r>
          </w:p>
          <w:p w:rsidR="00B0565D" w:rsidRPr="00085654" w:rsidRDefault="00B0565D" w:rsidP="008D1416">
            <w:pPr>
              <w:spacing w:line="315" w:lineRule="exact"/>
              <w:ind w:leftChars="150" w:left="316" w:rightChars="50" w:right="105" w:firstLineChars="200" w:firstLine="422"/>
            </w:pPr>
            <w:r w:rsidRPr="00085654">
              <w:rPr>
                <w:rFonts w:hint="eastAsia"/>
                <w:u w:val="single"/>
              </w:rPr>
              <w:t>外國特定專業人才依第十三條第三項規定經內政部移民署許可永久居留後，其配偶、未成年子女及因身心障礙無法自理生活之成年子女，在我國合法連續居留三年，平均每年居住一百八十三日以上，並符合前項各款要件者，得向內政部移民署申請永久居留</w:t>
            </w:r>
            <w:r w:rsidRPr="00085654">
              <w:rPr>
                <w:rFonts w:hint="eastAsia"/>
              </w:rPr>
              <w:t>。</w:t>
            </w:r>
          </w:p>
          <w:p w:rsidR="00B0565D" w:rsidRPr="00085654" w:rsidRDefault="00B0565D" w:rsidP="008D1416">
            <w:pPr>
              <w:spacing w:line="315" w:lineRule="exact"/>
              <w:ind w:leftChars="150" w:left="316" w:rightChars="50" w:right="105" w:firstLineChars="200" w:firstLine="422"/>
            </w:pPr>
            <w:r w:rsidRPr="00085654">
              <w:rPr>
                <w:rFonts w:hint="eastAsia"/>
              </w:rPr>
              <w:t>前</w:t>
            </w:r>
            <w:r w:rsidRPr="00085654">
              <w:rPr>
                <w:rFonts w:hint="eastAsia"/>
                <w:u w:val="single"/>
              </w:rPr>
              <w:t>二</w:t>
            </w:r>
            <w:r w:rsidRPr="00085654">
              <w:rPr>
                <w:rFonts w:hint="eastAsia"/>
              </w:rPr>
              <w:t>項外國專業人才</w:t>
            </w:r>
            <w:r w:rsidRPr="00085654">
              <w:rPr>
                <w:rFonts w:hint="eastAsia"/>
                <w:u w:val="single"/>
              </w:rPr>
              <w:t>及外國特定專業人才</w:t>
            </w:r>
            <w:r w:rsidRPr="00085654">
              <w:rPr>
                <w:rFonts w:hint="eastAsia"/>
              </w:rPr>
              <w:t>之永久居留許可</w:t>
            </w:r>
            <w:r w:rsidRPr="00085654">
              <w:rPr>
                <w:rFonts w:hint="eastAsia"/>
                <w:u w:val="single"/>
              </w:rPr>
              <w:t>，</w:t>
            </w:r>
            <w:r w:rsidRPr="00085654">
              <w:rPr>
                <w:rFonts w:hint="eastAsia"/>
              </w:rPr>
              <w:t>依入出國及移民法第三十三條</w:t>
            </w:r>
            <w:r w:rsidRPr="00085654">
              <w:rPr>
                <w:rFonts w:hint="eastAsia"/>
                <w:u w:val="single"/>
              </w:rPr>
              <w:t>第一款至第三款及第八款</w:t>
            </w:r>
            <w:r w:rsidRPr="00085654">
              <w:rPr>
                <w:rFonts w:hint="eastAsia"/>
              </w:rPr>
              <w:t>規定</w:t>
            </w:r>
            <w:r w:rsidRPr="00085654">
              <w:rPr>
                <w:rFonts w:hint="eastAsia"/>
                <w:u w:val="single"/>
              </w:rPr>
              <w:t>經</w:t>
            </w:r>
            <w:r w:rsidRPr="00085654">
              <w:rPr>
                <w:rFonts w:hint="eastAsia"/>
              </w:rPr>
              <w:t>撤銷或廢止者，其配偶、未</w:t>
            </w:r>
            <w:r w:rsidRPr="00085654">
              <w:rPr>
                <w:rFonts w:hint="eastAsia"/>
                <w:u w:val="single"/>
              </w:rPr>
              <w:t>成年</w:t>
            </w:r>
            <w:r w:rsidRPr="00085654">
              <w:rPr>
                <w:rFonts w:hint="eastAsia"/>
              </w:rPr>
              <w:t>子女及因身心障礙無法自理生活之</w:t>
            </w:r>
            <w:r w:rsidRPr="00085654">
              <w:rPr>
                <w:rFonts w:hint="eastAsia"/>
                <w:u w:val="single"/>
              </w:rPr>
              <w:t>成年</w:t>
            </w:r>
            <w:r w:rsidRPr="00085654">
              <w:rPr>
                <w:rFonts w:hint="eastAsia"/>
              </w:rPr>
              <w:t>子女之永久居留許可</w:t>
            </w:r>
            <w:r w:rsidRPr="00085654">
              <w:rPr>
                <w:rFonts w:hint="eastAsia"/>
                <w:u w:val="single"/>
              </w:rPr>
              <w:t>，</w:t>
            </w:r>
            <w:r w:rsidRPr="00085654">
              <w:rPr>
                <w:rFonts w:hint="eastAsia"/>
              </w:rPr>
              <w:t>應併同撤銷或廢止。</w:t>
            </w:r>
          </w:p>
          <w:p w:rsidR="00B0565D" w:rsidRPr="00085654" w:rsidRDefault="00B0565D" w:rsidP="008D1416">
            <w:pPr>
              <w:spacing w:line="315" w:lineRule="exact"/>
              <w:ind w:leftChars="150" w:left="316" w:rightChars="50" w:right="105" w:firstLineChars="200" w:firstLine="422"/>
            </w:pPr>
            <w:r w:rsidRPr="00085654">
              <w:rPr>
                <w:rFonts w:hint="eastAsia"/>
                <w:u w:val="single"/>
              </w:rPr>
              <w:t>依第一項及第二項規定申請永久居留者，應於居留及居住期間屆滿後二年內申請之</w:t>
            </w:r>
            <w:r w:rsidRPr="00085654">
              <w:rPr>
                <w:rFonts w:hint="eastAsia"/>
              </w:rPr>
              <w:t>。</w:t>
            </w:r>
          </w:p>
        </w:tc>
        <w:tc>
          <w:tcPr>
            <w:tcW w:w="3043" w:type="dxa"/>
            <w:tcBorders>
              <w:bottom w:val="single" w:sz="4" w:space="0" w:color="auto"/>
            </w:tcBorders>
            <w:shd w:val="clear" w:color="auto" w:fill="auto"/>
          </w:tcPr>
          <w:p w:rsidR="00B0565D" w:rsidRPr="00085654" w:rsidRDefault="00B0565D" w:rsidP="008D1416">
            <w:pPr>
              <w:spacing w:line="315" w:lineRule="exact"/>
              <w:ind w:leftChars="50" w:left="105" w:rightChars="50" w:right="105"/>
            </w:pPr>
            <w:r w:rsidRPr="00085654">
              <w:rPr>
                <w:rFonts w:hint="eastAsia"/>
              </w:rPr>
              <w:t>（現行一百十年一月二十七日修正公布條文）</w:t>
            </w:r>
          </w:p>
          <w:p w:rsidR="00B0565D" w:rsidRPr="00085654" w:rsidRDefault="00B0565D" w:rsidP="008D1416">
            <w:pPr>
              <w:spacing w:line="315" w:lineRule="exact"/>
              <w:ind w:leftChars="50" w:left="316" w:rightChars="50" w:right="105" w:hangingChars="100" w:hanging="211"/>
            </w:pPr>
            <w:r w:rsidRPr="00085654">
              <w:rPr>
                <w:rFonts w:hint="eastAsia"/>
              </w:rPr>
              <w:t>第十六條　受聘僱從事專業工作之外國專業人才經內政部移民署許可永久居留後，其配偶、未滿十八歲子女及其滿十八歲因身心障礙無法自理生活之子女，在我國連續合法居留五年，每年居住超過一百八十三日，品行端正且符合我國國家利益者，得向內政部移民署申請永久居留。</w:t>
            </w:r>
          </w:p>
          <w:p w:rsidR="00B0565D" w:rsidRPr="00085654" w:rsidRDefault="00B0565D" w:rsidP="008D1416">
            <w:pPr>
              <w:spacing w:line="315" w:lineRule="exact"/>
              <w:ind w:leftChars="150" w:left="316" w:rightChars="50" w:right="105" w:firstLineChars="200" w:firstLine="422"/>
            </w:pPr>
            <w:r w:rsidRPr="00085654">
              <w:rPr>
                <w:rFonts w:hint="eastAsia"/>
              </w:rPr>
              <w:t>前項外國專業人才之永久居留許可依</w:t>
            </w:r>
            <w:r w:rsidRPr="00085654">
              <w:rPr>
                <w:rFonts w:hint="eastAsia"/>
                <w:u w:val="single"/>
              </w:rPr>
              <w:t>本法或</w:t>
            </w:r>
            <w:r w:rsidRPr="00085654">
              <w:rPr>
                <w:rFonts w:hint="eastAsia"/>
              </w:rPr>
              <w:t>入出國及移民法第三十三條規定撤銷或廢止者，其配偶、未滿十八歲子女及其滿十八歲因身心障礙無法自理生活之子女之永久居留許可應併同撤銷或廢止。</w:t>
            </w:r>
          </w:p>
        </w:tc>
        <w:tc>
          <w:tcPr>
            <w:tcW w:w="3043" w:type="dxa"/>
            <w:tcBorders>
              <w:bottom w:val="single" w:sz="4" w:space="0" w:color="auto"/>
            </w:tcBorders>
            <w:shd w:val="clear" w:color="auto" w:fill="auto"/>
          </w:tcPr>
          <w:p w:rsidR="00B0565D" w:rsidRPr="00085654" w:rsidRDefault="00B0565D" w:rsidP="008D1416">
            <w:pPr>
              <w:spacing w:line="315" w:lineRule="exact"/>
              <w:ind w:leftChars="50" w:left="316" w:rightChars="50" w:right="105" w:hangingChars="100" w:hanging="211"/>
            </w:pPr>
            <w:r w:rsidRPr="00085654">
              <w:rPr>
                <w:rFonts w:hint="eastAsia"/>
              </w:rPr>
              <w:t>一、條次變更。</w:t>
            </w:r>
          </w:p>
          <w:p w:rsidR="00B0565D" w:rsidRPr="00085654" w:rsidRDefault="00B0565D" w:rsidP="008D1416">
            <w:pPr>
              <w:spacing w:line="315" w:lineRule="exact"/>
              <w:ind w:leftChars="50" w:left="316" w:rightChars="50" w:right="105" w:hangingChars="100" w:hanging="211"/>
            </w:pPr>
            <w:r w:rsidRPr="00085654">
              <w:rPr>
                <w:rFonts w:hint="eastAsia"/>
              </w:rPr>
              <w:t>二、第一項修正如下：</w:t>
            </w:r>
          </w:p>
          <w:p w:rsidR="00B0565D" w:rsidRPr="00085654" w:rsidRDefault="00B0565D" w:rsidP="008D1416">
            <w:pPr>
              <w:wordWrap w:val="0"/>
              <w:spacing w:line="315" w:lineRule="exact"/>
              <w:ind w:leftChars="150" w:left="738" w:rightChars="50" w:right="105" w:hangingChars="200" w:hanging="422"/>
              <w:rPr>
                <w:kern w:val="0"/>
              </w:rPr>
            </w:pPr>
            <w:r w:rsidRPr="00085654">
              <w:rPr>
                <w:rFonts w:ascii="華康細明體" w:hint="eastAsia"/>
                <w:kern w:val="0"/>
              </w:rPr>
              <w:t>(</w:t>
            </w:r>
            <w:r w:rsidRPr="00085654">
              <w:rPr>
                <w:rFonts w:hint="eastAsia"/>
                <w:kern w:val="0"/>
              </w:rPr>
              <w:t>一</w:t>
            </w:r>
            <w:r w:rsidRPr="00085654">
              <w:rPr>
                <w:rFonts w:ascii="華康細明體" w:hint="eastAsia"/>
                <w:kern w:val="0"/>
              </w:rPr>
              <w:t>)</w:t>
            </w:r>
            <w:r w:rsidRPr="00085654">
              <w:rPr>
                <w:rFonts w:hint="eastAsia"/>
                <w:kern w:val="0"/>
              </w:rPr>
              <w:t>除現行所定受聘僱從事專業工作之外國專業人才外，為擴及修正條文第九條未受聘僱之自由藝術工作者，爰修正本項適用對象。</w:t>
            </w:r>
          </w:p>
          <w:p w:rsidR="00B0565D" w:rsidRPr="00085654" w:rsidRDefault="00B0565D" w:rsidP="008D1416">
            <w:pPr>
              <w:wordWrap w:val="0"/>
              <w:spacing w:line="315" w:lineRule="exact"/>
              <w:ind w:leftChars="150" w:left="738" w:rightChars="50" w:right="105" w:hangingChars="200" w:hanging="422"/>
              <w:rPr>
                <w:kern w:val="0"/>
              </w:rPr>
            </w:pPr>
            <w:r w:rsidRPr="00085654">
              <w:rPr>
                <w:rFonts w:ascii="華康細明體" w:hint="eastAsia"/>
                <w:kern w:val="0"/>
              </w:rPr>
              <w:t>(</w:t>
            </w:r>
            <w:r w:rsidRPr="00085654">
              <w:rPr>
                <w:rFonts w:hint="eastAsia"/>
                <w:kern w:val="0"/>
              </w:rPr>
              <w:t>二</w:t>
            </w:r>
            <w:r w:rsidRPr="00085654">
              <w:rPr>
                <w:rFonts w:ascii="華康細明體" w:hint="eastAsia"/>
                <w:kern w:val="0"/>
              </w:rPr>
              <w:t>)</w:t>
            </w:r>
            <w:r w:rsidRPr="00085654">
              <w:rPr>
                <w:rFonts w:hint="eastAsia"/>
                <w:kern w:val="0"/>
              </w:rPr>
              <w:t>配合修正條文第十三條第一項放寬外國專業人才申請永久居留之規定，其依親親屬申請永久居留之要件亦修正為「平均每年居住一百八十三日以上」，並酌作文字修正。</w:t>
            </w:r>
          </w:p>
          <w:p w:rsidR="00B0565D" w:rsidRPr="00085654" w:rsidRDefault="00B0565D" w:rsidP="008D1416">
            <w:pPr>
              <w:wordWrap w:val="0"/>
              <w:spacing w:line="315" w:lineRule="exact"/>
              <w:ind w:leftChars="150" w:left="738" w:rightChars="50" w:right="105" w:hangingChars="200" w:hanging="422"/>
              <w:rPr>
                <w:kern w:val="0"/>
              </w:rPr>
            </w:pPr>
            <w:r w:rsidRPr="00085654">
              <w:rPr>
                <w:rFonts w:ascii="華康細明體" w:hint="eastAsia"/>
                <w:kern w:val="0"/>
              </w:rPr>
              <w:t>(</w:t>
            </w:r>
            <w:r w:rsidRPr="00085654">
              <w:rPr>
                <w:rFonts w:hint="eastAsia"/>
                <w:kern w:val="0"/>
              </w:rPr>
              <w:t>三</w:t>
            </w:r>
            <w:r w:rsidRPr="00085654">
              <w:rPr>
                <w:rFonts w:ascii="華康細明體" w:hint="eastAsia"/>
                <w:kern w:val="0"/>
              </w:rPr>
              <w:t>)</w:t>
            </w:r>
            <w:r w:rsidRPr="00085654">
              <w:rPr>
                <w:rFonts w:hint="eastAsia"/>
                <w:kern w:val="0"/>
              </w:rPr>
              <w:t>現行「品行端正」及「符合我國國家利益」之規定，分別移列為第一款及第二款，並配合國籍法第三條第一項第三款規定及警察刑事紀錄證明核發條例用語，將「品行端正」修正為「無不良素行，且無警察刑事紀錄證明之刑事案件紀錄」。</w:t>
            </w:r>
          </w:p>
          <w:p w:rsidR="00B0565D" w:rsidRPr="00085654" w:rsidRDefault="00B0565D" w:rsidP="008D1416">
            <w:pPr>
              <w:spacing w:line="315" w:lineRule="exact"/>
              <w:ind w:leftChars="50" w:left="316" w:rightChars="50" w:right="105" w:hangingChars="100" w:hanging="211"/>
            </w:pPr>
            <w:r w:rsidRPr="00085654">
              <w:rPr>
                <w:rFonts w:hint="eastAsia"/>
              </w:rPr>
              <w:t>三、配合修正條文第十三條第三項增訂外國特定專業人才申請永久居留之規定，增訂第二項，明定其依親親屬申請永久居留之在我國居留期間規定同於該外國特定專業人才。另修正條文第十三條第四項所定外國專業人才及外國特定專業人才申請永久居留，得以碩士、博士學位折抵連續居留期間之規定，於其依親親屬不適用之，併</w:t>
            </w:r>
            <w:r w:rsidRPr="00085654">
              <w:rPr>
                <w:rFonts w:hint="eastAsia"/>
              </w:rPr>
              <w:lastRenderedPageBreak/>
              <w:t>予敘明。</w:t>
            </w:r>
          </w:p>
          <w:p w:rsidR="00B0565D" w:rsidRPr="00085654" w:rsidRDefault="00B0565D" w:rsidP="008D1416">
            <w:pPr>
              <w:spacing w:line="315" w:lineRule="exact"/>
              <w:ind w:leftChars="50" w:left="316" w:rightChars="50" w:right="105" w:hangingChars="100" w:hanging="211"/>
            </w:pPr>
            <w:r w:rsidRPr="00085654">
              <w:rPr>
                <w:rFonts w:hint="eastAsia"/>
              </w:rPr>
              <w:t>四、現行第二項移列為第三項，考量外國專業人才及外國特定專業人才之永久居留許可因有修正條文第十八條所定出國五年以上未曾入國，或入出國及移民法第三十三條第五款至第七款所定回復我國國籍、取得我國國籍或兼具我國國籍等事由被撤銷或廢止，致其依親親屬之永久居留許可亦併同撤銷或廢止，恐有違本法留才攬才之立法目的，是以放寬僅在外國專業人才及外國特定專業人才之永久居留許可係依入出國及移民法第三十三條第一款至第三款及第八款規定撤銷或廢止者，其依親親屬之永久居留許可始須併同撤銷或廢止，爰修正刪除「本法或」之文字，並將「入出國及移民法第三十三條規定撤銷或廢止者」修正為「入出國及移民法第三十三條第一款至第三款及第八款規定經撤銷或廢止者」。</w:t>
            </w:r>
          </w:p>
          <w:p w:rsidR="00B0565D" w:rsidRPr="00085654" w:rsidRDefault="00B0565D" w:rsidP="008D1416">
            <w:pPr>
              <w:spacing w:line="315" w:lineRule="exact"/>
              <w:ind w:leftChars="50" w:left="316" w:rightChars="50" w:right="105" w:hangingChars="100" w:hanging="211"/>
            </w:pPr>
            <w:r w:rsidRPr="00085654">
              <w:rPr>
                <w:rFonts w:hint="eastAsia"/>
              </w:rPr>
              <w:t>五、增訂第四項，明定依親親屬申請永久居留者，應於居留及居住期間屆滿後二年內申請之規定，理由同修正條文第十三條之說明六。另未成年子女已符合第一項或第二項申請永久居留之規定者，縱於本項所定二年期間成年，仍得適用本規定，併予敘明。</w:t>
            </w:r>
          </w:p>
          <w:p w:rsidR="00B0565D" w:rsidRPr="00085654" w:rsidRDefault="00B0565D" w:rsidP="008D1416">
            <w:pPr>
              <w:spacing w:line="315" w:lineRule="exact"/>
              <w:ind w:leftChars="50" w:left="316" w:rightChars="50" w:right="105" w:hangingChars="100" w:hanging="211"/>
            </w:pPr>
            <w:r w:rsidRPr="00085654">
              <w:rPr>
                <w:rFonts w:hint="eastAsia"/>
              </w:rPr>
              <w:t>六、第一項及第三項將「未滿十八歲」修正為「未成年」、「滿十八歲」修正為「成年」，理由同修正條文第七條說明二。</w:t>
            </w:r>
          </w:p>
        </w:tc>
      </w:tr>
      <w:tr w:rsidR="00B0565D" w:rsidRPr="00085654" w:rsidTr="00FA42AA">
        <w:tc>
          <w:tcPr>
            <w:tcW w:w="3042" w:type="dxa"/>
            <w:tcBorders>
              <w:top w:val="single" w:sz="4" w:space="0" w:color="auto"/>
              <w:bottom w:val="single" w:sz="4" w:space="0" w:color="auto"/>
            </w:tcBorders>
            <w:shd w:val="clear" w:color="auto" w:fill="auto"/>
          </w:tcPr>
          <w:p w:rsidR="00B0565D" w:rsidRPr="00085654" w:rsidRDefault="00B0565D" w:rsidP="008D1416">
            <w:pPr>
              <w:spacing w:line="315" w:lineRule="exact"/>
              <w:ind w:leftChars="50" w:left="316" w:rightChars="50" w:right="105" w:hangingChars="100" w:hanging="211"/>
            </w:pPr>
            <w:r w:rsidRPr="00085654">
              <w:rPr>
                <w:rFonts w:hint="eastAsia"/>
              </w:rPr>
              <w:lastRenderedPageBreak/>
              <w:t>第</w:t>
            </w:r>
            <w:r w:rsidRPr="00085654">
              <w:rPr>
                <w:rFonts w:hint="eastAsia"/>
                <w:u w:val="single"/>
              </w:rPr>
              <w:t>十六</w:t>
            </w:r>
            <w:r w:rsidRPr="00085654">
              <w:rPr>
                <w:rFonts w:hint="eastAsia"/>
              </w:rPr>
              <w:t>條　外國高級專業人才依入出國及移民法規定申請永久居留者，其配偶、未</w:t>
            </w:r>
            <w:r w:rsidRPr="00085654">
              <w:rPr>
                <w:rFonts w:hint="eastAsia"/>
                <w:u w:val="single"/>
              </w:rPr>
              <w:t>成年</w:t>
            </w:r>
            <w:r w:rsidRPr="00085654">
              <w:rPr>
                <w:rFonts w:hint="eastAsia"/>
              </w:rPr>
              <w:t>子女及因身心障礙無法自理生活之</w:t>
            </w:r>
            <w:r w:rsidRPr="00085654">
              <w:rPr>
                <w:rFonts w:hint="eastAsia"/>
                <w:u w:val="single"/>
              </w:rPr>
              <w:t>成年</w:t>
            </w:r>
            <w:r w:rsidRPr="00085654">
              <w:rPr>
                <w:rFonts w:hint="eastAsia"/>
              </w:rPr>
              <w:t>子女，得隨同本人申請永久居留。</w:t>
            </w:r>
          </w:p>
          <w:p w:rsidR="00B0565D" w:rsidRPr="00085654" w:rsidRDefault="00B0565D" w:rsidP="008D1416">
            <w:pPr>
              <w:spacing w:line="315" w:lineRule="exact"/>
              <w:ind w:leftChars="150" w:left="316" w:rightChars="50" w:right="105" w:firstLineChars="200" w:firstLine="422"/>
            </w:pPr>
            <w:r w:rsidRPr="00085654">
              <w:rPr>
                <w:rFonts w:hint="eastAsia"/>
              </w:rPr>
              <w:t>前項外國高級專業人才之永久居留許可</w:t>
            </w:r>
            <w:r w:rsidRPr="00085654">
              <w:rPr>
                <w:rFonts w:hint="eastAsia"/>
                <w:u w:val="single"/>
              </w:rPr>
              <w:t>，</w:t>
            </w:r>
            <w:r w:rsidRPr="00085654">
              <w:rPr>
                <w:rFonts w:hint="eastAsia"/>
              </w:rPr>
              <w:t>依入出國及移民法第三十三條</w:t>
            </w:r>
            <w:r w:rsidRPr="00085654">
              <w:rPr>
                <w:rFonts w:hint="eastAsia"/>
                <w:u w:val="single"/>
              </w:rPr>
              <w:t>第一款至第三款及第八款</w:t>
            </w:r>
            <w:r w:rsidRPr="00085654">
              <w:rPr>
                <w:rFonts w:hint="eastAsia"/>
              </w:rPr>
              <w:t>規定經撤銷或廢止者，其配偶、未</w:t>
            </w:r>
            <w:r w:rsidRPr="00085654">
              <w:rPr>
                <w:rFonts w:hint="eastAsia"/>
                <w:u w:val="single"/>
              </w:rPr>
              <w:t>成年</w:t>
            </w:r>
            <w:r w:rsidRPr="00085654">
              <w:rPr>
                <w:rFonts w:hint="eastAsia"/>
              </w:rPr>
              <w:t>子女及因身心障礙無法自理生活之</w:t>
            </w:r>
            <w:r w:rsidRPr="00085654">
              <w:rPr>
                <w:rFonts w:hint="eastAsia"/>
                <w:u w:val="single"/>
              </w:rPr>
              <w:t>成年</w:t>
            </w:r>
            <w:r w:rsidRPr="00085654">
              <w:rPr>
                <w:rFonts w:hint="eastAsia"/>
              </w:rPr>
              <w:t>子女之永久居留許可</w:t>
            </w:r>
            <w:r w:rsidRPr="00085654">
              <w:rPr>
                <w:rFonts w:hint="eastAsia"/>
                <w:u w:val="single"/>
              </w:rPr>
              <w:t>，</w:t>
            </w:r>
            <w:r w:rsidRPr="00085654">
              <w:rPr>
                <w:rFonts w:hint="eastAsia"/>
              </w:rPr>
              <w:t>應併同撤銷或廢止。</w:t>
            </w:r>
          </w:p>
        </w:tc>
        <w:tc>
          <w:tcPr>
            <w:tcW w:w="3043" w:type="dxa"/>
            <w:tcBorders>
              <w:top w:val="single" w:sz="4" w:space="0" w:color="auto"/>
              <w:bottom w:val="single" w:sz="4" w:space="0" w:color="auto"/>
            </w:tcBorders>
            <w:shd w:val="clear" w:color="auto" w:fill="auto"/>
          </w:tcPr>
          <w:p w:rsidR="00B0565D" w:rsidRPr="00085654" w:rsidRDefault="00B0565D" w:rsidP="008D1416">
            <w:pPr>
              <w:spacing w:line="315" w:lineRule="exact"/>
              <w:ind w:leftChars="50" w:left="105" w:rightChars="50" w:right="105"/>
            </w:pPr>
            <w:r w:rsidRPr="00085654">
              <w:rPr>
                <w:rFonts w:hint="eastAsia"/>
              </w:rPr>
              <w:t>（現行一百十年一月二十七日修正公布條文）</w:t>
            </w:r>
          </w:p>
          <w:p w:rsidR="00B0565D" w:rsidRPr="00085654" w:rsidRDefault="00B0565D" w:rsidP="008D1416">
            <w:pPr>
              <w:spacing w:line="315" w:lineRule="exact"/>
              <w:ind w:leftChars="50" w:left="316" w:rightChars="50" w:right="105" w:hangingChars="100" w:hanging="211"/>
            </w:pPr>
            <w:r w:rsidRPr="00085654">
              <w:rPr>
                <w:rFonts w:hint="eastAsia"/>
              </w:rPr>
              <w:t>第十五條　外國高級專業人才依入出國及移民法</w:t>
            </w:r>
            <w:r w:rsidRPr="00085654">
              <w:rPr>
                <w:rFonts w:hint="eastAsia"/>
                <w:u w:val="single"/>
              </w:rPr>
              <w:t>第二十五條第三項第二款</w:t>
            </w:r>
            <w:r w:rsidRPr="00085654">
              <w:rPr>
                <w:rFonts w:hint="eastAsia"/>
              </w:rPr>
              <w:t>規定申請永久居留者，其配偶、未滿十八歲子女及</w:t>
            </w:r>
            <w:r w:rsidRPr="00085654">
              <w:rPr>
                <w:rFonts w:hint="eastAsia"/>
                <w:u w:val="single"/>
              </w:rPr>
              <w:t>其</w:t>
            </w:r>
            <w:r w:rsidRPr="00085654">
              <w:rPr>
                <w:rFonts w:hint="eastAsia"/>
              </w:rPr>
              <w:t>滿十八歲因身心障礙無法自理生活之子女，得隨同本人申請永久居留。</w:t>
            </w:r>
          </w:p>
          <w:p w:rsidR="00B0565D" w:rsidRPr="00085654" w:rsidRDefault="00B0565D" w:rsidP="008D1416">
            <w:pPr>
              <w:spacing w:line="315" w:lineRule="exact"/>
              <w:ind w:leftChars="150" w:left="316" w:rightChars="50" w:right="105" w:firstLineChars="200" w:firstLine="422"/>
            </w:pPr>
            <w:r w:rsidRPr="00085654">
              <w:rPr>
                <w:rFonts w:hint="eastAsia"/>
              </w:rPr>
              <w:t>前項外國高級專業人才之永久居留許可依</w:t>
            </w:r>
            <w:r w:rsidRPr="00085654">
              <w:rPr>
                <w:rFonts w:hint="eastAsia"/>
                <w:u w:val="single"/>
              </w:rPr>
              <w:t>本法或</w:t>
            </w:r>
            <w:r w:rsidRPr="00085654">
              <w:rPr>
                <w:rFonts w:hint="eastAsia"/>
              </w:rPr>
              <w:t>入出國及移民法第三十三條規定撤銷或廢止者，其配偶、未滿十八歲子女及</w:t>
            </w:r>
            <w:r w:rsidRPr="00085654">
              <w:rPr>
                <w:rFonts w:hint="eastAsia"/>
                <w:u w:val="single"/>
              </w:rPr>
              <w:t>其</w:t>
            </w:r>
            <w:r w:rsidRPr="00085654">
              <w:rPr>
                <w:rFonts w:hint="eastAsia"/>
              </w:rPr>
              <w:t>滿十八歲因身心障礙無法自理生活之子女之永久居留許可應併同撤銷或廢止。</w:t>
            </w:r>
          </w:p>
        </w:tc>
        <w:tc>
          <w:tcPr>
            <w:tcW w:w="3043" w:type="dxa"/>
            <w:tcBorders>
              <w:top w:val="single" w:sz="4" w:space="0" w:color="auto"/>
              <w:bottom w:val="single" w:sz="4" w:space="0" w:color="auto"/>
            </w:tcBorders>
            <w:shd w:val="clear" w:color="auto" w:fill="auto"/>
          </w:tcPr>
          <w:p w:rsidR="00B0565D" w:rsidRPr="00085654" w:rsidRDefault="00B0565D" w:rsidP="008D1416">
            <w:pPr>
              <w:spacing w:line="315" w:lineRule="exact"/>
              <w:ind w:leftChars="50" w:left="316" w:rightChars="50" w:right="105" w:hangingChars="100" w:hanging="211"/>
            </w:pPr>
            <w:r w:rsidRPr="00085654">
              <w:rPr>
                <w:rFonts w:hint="eastAsia"/>
              </w:rPr>
              <w:t>一、條次變更。</w:t>
            </w:r>
          </w:p>
          <w:p w:rsidR="00B0565D" w:rsidRPr="00085654" w:rsidRDefault="00B0565D" w:rsidP="008D1416">
            <w:pPr>
              <w:spacing w:line="315" w:lineRule="exact"/>
              <w:ind w:leftChars="50" w:left="316" w:rightChars="50" w:right="105" w:hangingChars="100" w:hanging="211"/>
            </w:pPr>
            <w:r w:rsidRPr="00085654">
              <w:rPr>
                <w:rFonts w:hint="eastAsia"/>
              </w:rPr>
              <w:t>二、第一項刪除所援引入出國及移民法之「第二十五條第三項第二款」文字，俾免該法嗣後修正而有調整條項款次時之適用疑義。</w:t>
            </w:r>
          </w:p>
          <w:p w:rsidR="00B0565D" w:rsidRPr="00085654" w:rsidRDefault="00B0565D" w:rsidP="008D1416">
            <w:pPr>
              <w:spacing w:line="315" w:lineRule="exact"/>
              <w:ind w:leftChars="50" w:left="316" w:rightChars="50" w:right="105" w:hangingChars="100" w:hanging="211"/>
            </w:pPr>
            <w:r w:rsidRPr="00085654">
              <w:rPr>
                <w:rFonts w:hint="eastAsia"/>
              </w:rPr>
              <w:t>三、第二項刪除「本法或」之文字，並將「入出國及移民法第三十三條規定撤銷或廢止者」修正為「入出國及移民法第三十三條第一款至第三款及第八款規定經撤銷或廢止者」，理由同修正條文第十五條說明四。</w:t>
            </w:r>
          </w:p>
          <w:p w:rsidR="00B0565D" w:rsidRPr="00085654" w:rsidRDefault="00B0565D" w:rsidP="008D1416">
            <w:pPr>
              <w:spacing w:line="315" w:lineRule="exact"/>
              <w:ind w:leftChars="50" w:left="316" w:rightChars="50" w:right="105" w:hangingChars="100" w:hanging="211"/>
            </w:pPr>
            <w:r w:rsidRPr="00085654">
              <w:rPr>
                <w:rFonts w:hint="eastAsia"/>
              </w:rPr>
              <w:t>四、第一項及第二項將「未滿十八歲」修正為「未成年」，及「滿十八歲」修正為「成年」，理由同修正條文第七條說明二。</w:t>
            </w:r>
          </w:p>
        </w:tc>
      </w:tr>
      <w:tr w:rsidR="00B0565D" w:rsidRPr="00085654" w:rsidTr="00FA42AA">
        <w:tc>
          <w:tcPr>
            <w:tcW w:w="3042" w:type="dxa"/>
            <w:tcBorders>
              <w:top w:val="single" w:sz="4" w:space="0" w:color="auto"/>
            </w:tcBorders>
            <w:shd w:val="clear" w:color="auto" w:fill="auto"/>
          </w:tcPr>
          <w:p w:rsidR="00B0565D" w:rsidRPr="00085654" w:rsidRDefault="00B0565D" w:rsidP="008D1416">
            <w:pPr>
              <w:spacing w:line="315" w:lineRule="exact"/>
              <w:ind w:leftChars="50" w:left="316" w:rightChars="50" w:right="105" w:hangingChars="100" w:hanging="211"/>
            </w:pPr>
            <w:r w:rsidRPr="00085654">
              <w:rPr>
                <w:rFonts w:hint="eastAsia"/>
              </w:rPr>
              <w:t>第</w:t>
            </w:r>
            <w:r w:rsidRPr="00085654">
              <w:rPr>
                <w:rFonts w:hint="eastAsia"/>
                <w:u w:val="single"/>
              </w:rPr>
              <w:t>十七</w:t>
            </w:r>
            <w:r w:rsidRPr="00085654">
              <w:rPr>
                <w:rFonts w:hint="eastAsia"/>
              </w:rPr>
              <w:t>條　外國特定專業人才</w:t>
            </w:r>
            <w:r w:rsidRPr="00085654">
              <w:rPr>
                <w:rFonts w:hint="eastAsia"/>
                <w:u w:val="single"/>
              </w:rPr>
              <w:t>及外國高級專業人才</w:t>
            </w:r>
            <w:r w:rsidRPr="00085654">
              <w:rPr>
                <w:rFonts w:hint="eastAsia"/>
              </w:rPr>
              <w:t>經內政部移民署許可居留或永久居留者，其直系尊親屬得向外交部或駐外館處申請核發一年效期、多次入國、停留期限六個月及未加註限制不准延期或其他限制之停留簽證；期滿有繼續停留之必要者，得於停留期限屆滿前，向內政部移民署申請延期，並得免出國，每次總停留期間最長為一年。</w:t>
            </w:r>
          </w:p>
        </w:tc>
        <w:tc>
          <w:tcPr>
            <w:tcW w:w="3043" w:type="dxa"/>
            <w:tcBorders>
              <w:top w:val="single" w:sz="4" w:space="0" w:color="auto"/>
            </w:tcBorders>
            <w:shd w:val="clear" w:color="auto" w:fill="auto"/>
          </w:tcPr>
          <w:p w:rsidR="00B0565D" w:rsidRPr="00085654" w:rsidRDefault="00B0565D" w:rsidP="008D1416">
            <w:pPr>
              <w:spacing w:line="315" w:lineRule="exact"/>
              <w:ind w:leftChars="50" w:left="316" w:rightChars="50" w:right="105" w:hangingChars="100" w:hanging="211"/>
            </w:pPr>
            <w:r w:rsidRPr="00085654">
              <w:rPr>
                <w:rFonts w:hint="eastAsia"/>
              </w:rPr>
              <w:t xml:space="preserve">第十三條　</w:t>
            </w:r>
            <w:r w:rsidRPr="00085654">
              <w:rPr>
                <w:rFonts w:hint="eastAsia"/>
                <w:u w:val="single"/>
              </w:rPr>
              <w:t>受聘僱從事專業工作</w:t>
            </w:r>
            <w:r w:rsidRPr="00085654">
              <w:rPr>
                <w:rFonts w:hint="eastAsia"/>
              </w:rPr>
              <w:t>之外國特定專業人才，經內政部移民署許可居留或永久居留者，其直系尊親屬得向外交部或駐外館處申請核發一年效期、多次入國、停留期限六個月及未加註限制不准延期或其他限制之停留簽證；期滿有繼續停留之必要者，得於停留期限屆滿前，向內政部移民署申請延期，並得免出國，每次總停留期間最長為一年</w:t>
            </w:r>
            <w:r w:rsidRPr="00085654">
              <w:rPr>
                <w:rFonts w:hint="eastAsia"/>
                <w:u w:val="single"/>
              </w:rPr>
              <w:t>，不受入出國及移民法第三條第七款不得逾六個月之限制</w:t>
            </w:r>
            <w:r w:rsidRPr="00085654">
              <w:rPr>
                <w:rFonts w:hint="eastAsia"/>
              </w:rPr>
              <w:t>。</w:t>
            </w:r>
          </w:p>
        </w:tc>
        <w:tc>
          <w:tcPr>
            <w:tcW w:w="3043" w:type="dxa"/>
            <w:tcBorders>
              <w:top w:val="single" w:sz="4" w:space="0" w:color="auto"/>
            </w:tcBorders>
            <w:shd w:val="clear" w:color="auto" w:fill="auto"/>
          </w:tcPr>
          <w:p w:rsidR="00B0565D" w:rsidRPr="00085654" w:rsidRDefault="00B0565D" w:rsidP="008D1416">
            <w:pPr>
              <w:spacing w:line="315" w:lineRule="exact"/>
              <w:ind w:leftChars="50" w:left="316" w:rightChars="50" w:right="105" w:hangingChars="100" w:hanging="211"/>
            </w:pPr>
            <w:r w:rsidRPr="00085654">
              <w:rPr>
                <w:rFonts w:hint="eastAsia"/>
              </w:rPr>
              <w:t>一、條次變更。</w:t>
            </w:r>
          </w:p>
          <w:p w:rsidR="00B0565D" w:rsidRPr="00085654" w:rsidRDefault="00B0565D" w:rsidP="008D1416">
            <w:pPr>
              <w:spacing w:line="315" w:lineRule="exact"/>
              <w:ind w:leftChars="50" w:left="316" w:rightChars="50" w:right="105" w:hangingChars="100" w:hanging="211"/>
            </w:pPr>
            <w:r w:rsidRPr="00085654">
              <w:rPr>
                <w:rFonts w:hint="eastAsia"/>
              </w:rPr>
              <w:t>二、除現行所定受聘僱從事專業工作之外國特定專業人才外，考量外國特定專業人才亦可來臺創業、設立公司等非受聘僱之形式，另外國高級專業人才亦為我國積極延攬之專業人才，爰修正本條之適用對象。另以本法係入出國及移民法之特別法，應優先適用，其不受入出國及移民法限制為當然之理，無須規定，爰將現行不受入出國及移民法限制規定刪除。</w:t>
            </w:r>
          </w:p>
        </w:tc>
      </w:tr>
      <w:tr w:rsidR="00B0565D" w:rsidRPr="00085654" w:rsidTr="008D1416">
        <w:tc>
          <w:tcPr>
            <w:tcW w:w="3042" w:type="dxa"/>
            <w:shd w:val="clear" w:color="auto" w:fill="auto"/>
          </w:tcPr>
          <w:p w:rsidR="00B0565D" w:rsidRPr="00085654" w:rsidRDefault="00B0565D" w:rsidP="008D1416">
            <w:pPr>
              <w:spacing w:line="315" w:lineRule="exact"/>
              <w:ind w:leftChars="50" w:left="316" w:rightChars="50" w:right="105" w:hangingChars="100" w:hanging="211"/>
            </w:pPr>
            <w:r w:rsidRPr="00085654">
              <w:rPr>
                <w:rFonts w:hint="eastAsia"/>
              </w:rPr>
              <w:t>第十八條　外國專業人才</w:t>
            </w:r>
            <w:r w:rsidRPr="00085654">
              <w:rPr>
                <w:rFonts w:hint="eastAsia"/>
                <w:u w:val="single"/>
              </w:rPr>
              <w:t>、外國特定專業人才及外國高級專業人才，其本人、配偶、未成年子女及因身心障礙無法自理生活之成年子女，</w:t>
            </w:r>
            <w:r w:rsidRPr="00085654">
              <w:rPr>
                <w:rFonts w:hint="eastAsia"/>
              </w:rPr>
              <w:t>經內政部移民署許可永久居留後，出國五年以上未曾入國者，內政部移民署得廢止其</w:t>
            </w:r>
            <w:r w:rsidRPr="00085654">
              <w:rPr>
                <w:rFonts w:hint="eastAsia"/>
              </w:rPr>
              <w:lastRenderedPageBreak/>
              <w:t>永久居留許可及註銷其外僑永久居留證。</w:t>
            </w:r>
          </w:p>
        </w:tc>
        <w:tc>
          <w:tcPr>
            <w:tcW w:w="3043" w:type="dxa"/>
            <w:shd w:val="clear" w:color="auto" w:fill="auto"/>
          </w:tcPr>
          <w:p w:rsidR="00B0565D" w:rsidRPr="00085654" w:rsidRDefault="00B0565D" w:rsidP="008D1416">
            <w:pPr>
              <w:spacing w:line="315" w:lineRule="exact"/>
              <w:ind w:leftChars="50" w:left="316" w:rightChars="50" w:right="105" w:hangingChars="100" w:hanging="211"/>
            </w:pPr>
            <w:r w:rsidRPr="00085654">
              <w:rPr>
                <w:rFonts w:hint="eastAsia"/>
              </w:rPr>
              <w:lastRenderedPageBreak/>
              <w:t>第十八條　外國專業人才經內政部移民署許可永久居留後，出國五年以上未曾入國者，內政部移民署得廢止其永久居留許可及註銷其外僑永久居留證</w:t>
            </w:r>
            <w:r w:rsidRPr="00085654">
              <w:rPr>
                <w:rFonts w:hint="eastAsia"/>
                <w:u w:val="single"/>
              </w:rPr>
              <w:t>，不適用入出國及移民法第三十三條第一項第四款規定</w:t>
            </w:r>
            <w:r w:rsidRPr="00085654">
              <w:rPr>
                <w:rFonts w:hint="eastAsia"/>
              </w:rPr>
              <w:t>。</w:t>
            </w:r>
          </w:p>
        </w:tc>
        <w:tc>
          <w:tcPr>
            <w:tcW w:w="3043" w:type="dxa"/>
            <w:shd w:val="clear" w:color="auto" w:fill="auto"/>
          </w:tcPr>
          <w:p w:rsidR="00B0565D" w:rsidRPr="00085654" w:rsidRDefault="00B0565D" w:rsidP="008D1416">
            <w:pPr>
              <w:spacing w:line="315" w:lineRule="exact"/>
              <w:ind w:leftChars="50" w:left="105" w:rightChars="50" w:right="105"/>
            </w:pPr>
            <w:r w:rsidRPr="00085654">
              <w:rPr>
                <w:rFonts w:hint="eastAsia"/>
              </w:rPr>
              <w:t>考量外國專業人才、外國特定專業人才及外國高級專業人才長期跨境工作，其依親親屬亦需伴隨移動，爰修正放寬外國專業人才、外國特定專業人才及外國高級專業人才，其本人及依親親屬，經許可永久居留後，出國五年以上未曾入國者</w:t>
            </w:r>
            <w:r w:rsidRPr="00085654">
              <w:rPr>
                <w:rFonts w:hint="eastAsia"/>
              </w:rPr>
              <w:lastRenderedPageBreak/>
              <w:t>，內政部移民署得廢止其永久居留許可及註銷其外僑永久居留證。另以本法係入出國及移民法之特別法，應優先適用，其不適用入出國及移民法為當然之理，無須規定，爰將現行不適用入出國及移民法規定刪除。</w:t>
            </w:r>
          </w:p>
        </w:tc>
      </w:tr>
      <w:tr w:rsidR="00B0565D" w:rsidRPr="00085654" w:rsidTr="008D1416">
        <w:tc>
          <w:tcPr>
            <w:tcW w:w="3042" w:type="dxa"/>
            <w:shd w:val="clear" w:color="auto" w:fill="auto"/>
          </w:tcPr>
          <w:p w:rsidR="00B0565D" w:rsidRPr="00085654" w:rsidRDefault="00B0565D" w:rsidP="008D1416">
            <w:pPr>
              <w:spacing w:line="315" w:lineRule="exact"/>
              <w:ind w:leftChars="50" w:left="316" w:rightChars="50" w:right="105" w:hangingChars="100" w:hanging="211"/>
            </w:pPr>
            <w:r w:rsidRPr="00085654">
              <w:rPr>
                <w:rFonts w:hint="eastAsia"/>
              </w:rPr>
              <w:lastRenderedPageBreak/>
              <w:t>第</w:t>
            </w:r>
            <w:r w:rsidRPr="00085654">
              <w:rPr>
                <w:rFonts w:hint="eastAsia"/>
                <w:u w:val="single"/>
              </w:rPr>
              <w:t>十九</w:t>
            </w:r>
            <w:r w:rsidRPr="00085654">
              <w:rPr>
                <w:rFonts w:hint="eastAsia"/>
              </w:rPr>
              <w:t>條　自</w:t>
            </w:r>
            <w:r w:rsidRPr="00085654">
              <w:rPr>
                <w:rFonts w:hint="eastAsia"/>
                <w:u w:val="single"/>
              </w:rPr>
              <w:t>一百零七</w:t>
            </w:r>
            <w:r w:rsidRPr="00085654">
              <w:rPr>
                <w:rFonts w:hint="eastAsia"/>
              </w:rPr>
              <w:t>年度起，在我國</w:t>
            </w:r>
            <w:r w:rsidRPr="00085654">
              <w:rPr>
                <w:rFonts w:hint="eastAsia"/>
                <w:u w:val="single"/>
              </w:rPr>
              <w:t>未設有</w:t>
            </w:r>
            <w:r w:rsidRPr="00085654">
              <w:rPr>
                <w:rFonts w:hint="eastAsia"/>
              </w:rPr>
              <w:t>戶籍並因工作而首次核准在我國居留且符合一定條件之外國特定專業人才，</w:t>
            </w:r>
            <w:r w:rsidRPr="00085654">
              <w:rPr>
                <w:rFonts w:hint="eastAsia"/>
                <w:u w:val="single"/>
              </w:rPr>
              <w:t>其</w:t>
            </w:r>
            <w:r w:rsidRPr="00085654">
              <w:rPr>
                <w:rFonts w:hint="eastAsia"/>
              </w:rPr>
              <w:t>從事專業工作，或依</w:t>
            </w:r>
            <w:r w:rsidRPr="00085654">
              <w:rPr>
                <w:rFonts w:hint="eastAsia"/>
                <w:u w:val="single"/>
              </w:rPr>
              <w:t>第八</w:t>
            </w:r>
            <w:r w:rsidRPr="00085654">
              <w:rPr>
                <w:rFonts w:hint="eastAsia"/>
              </w:rPr>
              <w:t>條規定取得就業金卡</w:t>
            </w:r>
            <w:r w:rsidRPr="00085654">
              <w:rPr>
                <w:rFonts w:hint="eastAsia"/>
                <w:u w:val="single"/>
              </w:rPr>
              <w:t>並</w:t>
            </w:r>
            <w:r w:rsidRPr="00085654">
              <w:rPr>
                <w:rFonts w:hint="eastAsia"/>
              </w:rPr>
              <w:t>在就業金卡有效期間受聘僱從事專業工作，於首次符合在我國居留滿一百八十三日且薪資所得超過新臺幣三百萬元之課稅年度起算</w:t>
            </w:r>
            <w:r w:rsidRPr="00085654">
              <w:rPr>
                <w:rFonts w:hint="eastAsia"/>
                <w:u w:val="single"/>
              </w:rPr>
              <w:t>五</w:t>
            </w:r>
            <w:r w:rsidRPr="00085654">
              <w:rPr>
                <w:rFonts w:hint="eastAsia"/>
              </w:rPr>
              <w:t>年內，其各該在我國居留滿一百八十三日之課稅年度薪資所得超過新臺幣三百萬元部分之半數免予計入綜合所得總額課稅，且不適用所得基本稅額條例第十二條第一項第一款規定。</w:t>
            </w:r>
          </w:p>
          <w:p w:rsidR="00B0565D" w:rsidRPr="00085654" w:rsidRDefault="00B0565D" w:rsidP="008D1416">
            <w:pPr>
              <w:spacing w:line="315" w:lineRule="exact"/>
              <w:ind w:leftChars="150" w:left="316" w:rightChars="50" w:right="105" w:firstLineChars="200" w:firstLine="422"/>
            </w:pPr>
            <w:r w:rsidRPr="00085654">
              <w:rPr>
                <w:rFonts w:hint="eastAsia"/>
                <w:u w:val="single"/>
              </w:rPr>
              <w:t>前</w:t>
            </w:r>
            <w:r w:rsidRPr="00085654">
              <w:rPr>
                <w:rFonts w:hint="eastAsia"/>
              </w:rPr>
              <w:t>項一定條件、申請適用程序、應檢附之證明文件及其他相關事項之辦法，由財政部會商相關機關定之。</w:t>
            </w:r>
          </w:p>
        </w:tc>
        <w:tc>
          <w:tcPr>
            <w:tcW w:w="3043" w:type="dxa"/>
            <w:shd w:val="clear" w:color="auto" w:fill="auto"/>
          </w:tcPr>
          <w:p w:rsidR="00B0565D" w:rsidRPr="00085654" w:rsidRDefault="00B0565D" w:rsidP="008D1416">
            <w:pPr>
              <w:spacing w:line="315" w:lineRule="exact"/>
              <w:ind w:leftChars="50" w:left="316" w:rightChars="50" w:right="105" w:hangingChars="100" w:hanging="211"/>
            </w:pPr>
            <w:r w:rsidRPr="00085654">
              <w:rPr>
                <w:rFonts w:hint="eastAsia"/>
              </w:rPr>
              <w:t>第九條　自本法施行當年度起，從事專業工作且符合一定條件之外國特定專業人才，在我國無戶籍並因工作而首次核准在我國居留者，或依前條規定取得就業金卡</w:t>
            </w:r>
            <w:r w:rsidRPr="00085654">
              <w:rPr>
                <w:rFonts w:hint="eastAsia"/>
                <w:u w:val="single"/>
              </w:rPr>
              <w:t>，</w:t>
            </w:r>
            <w:r w:rsidRPr="00085654">
              <w:rPr>
                <w:rFonts w:hint="eastAsia"/>
              </w:rPr>
              <w:t>在就業金卡有效期間受聘僱從事專業工作</w:t>
            </w:r>
            <w:r w:rsidRPr="00085654">
              <w:rPr>
                <w:rFonts w:hint="eastAsia"/>
                <w:u w:val="single"/>
              </w:rPr>
              <w:t>者</w:t>
            </w:r>
            <w:r w:rsidRPr="00085654">
              <w:rPr>
                <w:rFonts w:hint="eastAsia"/>
              </w:rPr>
              <w:t>，於首次符合在我國居留滿一百八十三日且薪資所得超過新臺幣三百萬元之課稅年度起算三年內，其各該在我國居留滿一百八十三日之課稅年度薪資所得超過新臺幣三百萬元部分之半數免予計入綜合所得總額課稅，且不適用所得基本稅額條例第十二條第一項第一款規定。</w:t>
            </w:r>
          </w:p>
          <w:p w:rsidR="00B0565D" w:rsidRPr="00085654" w:rsidRDefault="00B0565D" w:rsidP="008D1416">
            <w:pPr>
              <w:spacing w:line="315" w:lineRule="exact"/>
              <w:ind w:leftChars="150" w:left="316" w:rightChars="50" w:right="105" w:firstLineChars="200" w:firstLine="422"/>
            </w:pPr>
            <w:r w:rsidRPr="00085654">
              <w:rPr>
                <w:rFonts w:hint="eastAsia"/>
                <w:u w:val="single"/>
              </w:rPr>
              <w:t>前項外國特定專業人才於該項所定三年課稅年度之期間，有未在我國居留滿一百八十三日或薪資所得未超過新臺幣三百萬元之情形者，前項租稅優惠得依時序遞延留用至其他在我國工作期間內居留滿一百八十三日且薪資所得超過新臺幣三百萬元之課稅年度。但租稅優惠遞延留用之期間，自首次符合前項規定之年度起算，以五年為限。</w:t>
            </w:r>
          </w:p>
          <w:p w:rsidR="00B0565D" w:rsidRPr="00085654" w:rsidRDefault="00B0565D" w:rsidP="008D1416">
            <w:pPr>
              <w:spacing w:line="315" w:lineRule="exact"/>
              <w:ind w:leftChars="150" w:left="316" w:rightChars="50" w:right="105" w:firstLineChars="200" w:firstLine="422"/>
            </w:pPr>
            <w:r w:rsidRPr="00085654">
              <w:rPr>
                <w:rFonts w:hint="eastAsia"/>
              </w:rPr>
              <w:t>第一項一定條件、申請適用程序</w:t>
            </w:r>
            <w:r w:rsidRPr="00085654">
              <w:rPr>
                <w:rFonts w:hint="eastAsia"/>
                <w:u w:val="single"/>
              </w:rPr>
              <w:t>與第二項依時序遞延留用認定方式</w:t>
            </w:r>
            <w:r w:rsidRPr="00085654">
              <w:rPr>
                <w:rFonts w:hint="eastAsia"/>
              </w:rPr>
              <w:t>、應檢附之</w:t>
            </w:r>
            <w:r w:rsidRPr="00085654">
              <w:rPr>
                <w:rFonts w:hint="eastAsia"/>
              </w:rPr>
              <w:lastRenderedPageBreak/>
              <w:t>證明文件及其他相關事項之辦法，由財政部會商相關機關定之。</w:t>
            </w:r>
          </w:p>
        </w:tc>
        <w:tc>
          <w:tcPr>
            <w:tcW w:w="3043" w:type="dxa"/>
            <w:shd w:val="clear" w:color="auto" w:fill="auto"/>
          </w:tcPr>
          <w:p w:rsidR="00B0565D" w:rsidRPr="00085654" w:rsidRDefault="00B0565D" w:rsidP="008D1416">
            <w:pPr>
              <w:spacing w:line="315" w:lineRule="exact"/>
              <w:ind w:leftChars="50" w:left="316" w:rightChars="50" w:right="105" w:hangingChars="100" w:hanging="211"/>
            </w:pPr>
            <w:r w:rsidRPr="00085654">
              <w:rPr>
                <w:rFonts w:hint="eastAsia"/>
              </w:rPr>
              <w:lastRenderedPageBreak/>
              <w:t>一、條次變更。</w:t>
            </w:r>
          </w:p>
          <w:p w:rsidR="00B0565D" w:rsidRPr="00085654" w:rsidRDefault="00B0565D" w:rsidP="008D1416">
            <w:pPr>
              <w:spacing w:line="315" w:lineRule="exact"/>
              <w:ind w:leftChars="50" w:left="316" w:rightChars="50" w:right="105" w:hangingChars="100" w:hanging="211"/>
            </w:pPr>
            <w:r w:rsidRPr="00085654">
              <w:rPr>
                <w:rFonts w:hint="eastAsia"/>
              </w:rPr>
              <w:t>二、參考修正條文第七條規定，雇主聘僱從事專業工作之外國特定專業人才，其聘僱許可期間最長為五年，爰修正第一項規定，延長租稅優惠適用年限為五年，以提高該等人才長期留臺工作誘因，並將租稅優惠適用起始年度「本法施行當年度」修正為「一百零七年度」，使一百零七年度起得適用租稅優惠之外國特定專業人才亦得適用修正後五年租稅優惠。</w:t>
            </w:r>
          </w:p>
          <w:p w:rsidR="00B0565D" w:rsidRPr="00085654" w:rsidRDefault="00B0565D" w:rsidP="008D1416">
            <w:pPr>
              <w:spacing w:line="315" w:lineRule="exact"/>
              <w:ind w:leftChars="50" w:left="316" w:rightChars="50" w:right="105" w:hangingChars="100" w:hanging="211"/>
            </w:pPr>
            <w:r w:rsidRPr="00085654">
              <w:rPr>
                <w:rFonts w:hint="eastAsia"/>
              </w:rPr>
              <w:t>三、配合第一項租稅優惠適用年限延長為五年，納稅義務人在該期間符合條件即得適用租稅優惠規定，爰刪除現行第二項有關得遞延於五年內適用三年租稅優惠之規定。</w:t>
            </w:r>
          </w:p>
          <w:p w:rsidR="00B0565D" w:rsidRPr="00085654" w:rsidRDefault="00B0565D" w:rsidP="008D1416">
            <w:pPr>
              <w:spacing w:line="315" w:lineRule="exact"/>
              <w:ind w:leftChars="50" w:left="316" w:rightChars="50" w:right="105" w:hangingChars="100" w:hanging="211"/>
            </w:pPr>
            <w:r w:rsidRPr="00085654">
              <w:rPr>
                <w:rFonts w:hint="eastAsia"/>
              </w:rPr>
              <w:t>四、現行第三項移列為第二項，並配合現行第二項刪除，酌作文字修正。</w:t>
            </w:r>
          </w:p>
        </w:tc>
      </w:tr>
      <w:tr w:rsidR="00B0565D" w:rsidRPr="00085654" w:rsidTr="008D1416">
        <w:tc>
          <w:tcPr>
            <w:tcW w:w="3042" w:type="dxa"/>
            <w:shd w:val="clear" w:color="auto" w:fill="auto"/>
          </w:tcPr>
          <w:p w:rsidR="00B0565D" w:rsidRPr="00085654" w:rsidRDefault="00B0565D" w:rsidP="008D1416">
            <w:pPr>
              <w:spacing w:line="315" w:lineRule="exact"/>
              <w:ind w:leftChars="50" w:left="316" w:rightChars="50" w:right="105" w:hangingChars="100" w:hanging="211"/>
            </w:pPr>
            <w:r w:rsidRPr="00085654">
              <w:rPr>
                <w:rFonts w:hint="eastAsia"/>
              </w:rPr>
              <w:lastRenderedPageBreak/>
              <w:t>第</w:t>
            </w:r>
            <w:r w:rsidRPr="00085654">
              <w:rPr>
                <w:rFonts w:hint="eastAsia"/>
                <w:u w:val="single"/>
              </w:rPr>
              <w:t>二十</w:t>
            </w:r>
            <w:r w:rsidRPr="00085654">
              <w:rPr>
                <w:rFonts w:hint="eastAsia"/>
              </w:rPr>
              <w:t>條　外國專業人才</w:t>
            </w:r>
            <w:r w:rsidRPr="00085654">
              <w:rPr>
                <w:rFonts w:hint="eastAsia"/>
                <w:u w:val="single"/>
              </w:rPr>
              <w:t>、外國特定專業人才及外國高級專業人才有下列情形之一者</w:t>
            </w:r>
            <w:r w:rsidRPr="00085654">
              <w:rPr>
                <w:rFonts w:hint="eastAsia"/>
              </w:rPr>
              <w:t>，其</w:t>
            </w:r>
            <w:r w:rsidRPr="00085654">
              <w:rPr>
                <w:rFonts w:hint="eastAsia"/>
                <w:u w:val="single"/>
              </w:rPr>
              <w:t>本人、</w:t>
            </w:r>
            <w:r w:rsidRPr="00085654">
              <w:rPr>
                <w:rFonts w:hint="eastAsia"/>
              </w:rPr>
              <w:t>配偶、未</w:t>
            </w:r>
            <w:r w:rsidRPr="00085654">
              <w:rPr>
                <w:rFonts w:hint="eastAsia"/>
                <w:u w:val="single"/>
              </w:rPr>
              <w:t>成年</w:t>
            </w:r>
            <w:r w:rsidRPr="00085654">
              <w:rPr>
                <w:rFonts w:hint="eastAsia"/>
              </w:rPr>
              <w:t>子女及因身心障礙無法自理生活之</w:t>
            </w:r>
            <w:r w:rsidRPr="00085654">
              <w:rPr>
                <w:rFonts w:hint="eastAsia"/>
                <w:u w:val="single"/>
              </w:rPr>
              <w:t>成年</w:t>
            </w:r>
            <w:r w:rsidRPr="00085654">
              <w:rPr>
                <w:rFonts w:hint="eastAsia"/>
              </w:rPr>
              <w:t>子女，經領有居留證明文件者，應參加全民健康保險為保險對象，不受全民健康保險法第九條第一款在臺居留滿六個月之限制</w:t>
            </w:r>
            <w:r w:rsidRPr="00085654">
              <w:rPr>
                <w:rFonts w:hint="eastAsia"/>
                <w:u w:val="single"/>
              </w:rPr>
              <w:t>：</w:t>
            </w:r>
          </w:p>
          <w:p w:rsidR="00B0565D" w:rsidRPr="00085654" w:rsidRDefault="00B0565D" w:rsidP="008D1416">
            <w:pPr>
              <w:spacing w:line="315" w:lineRule="exact"/>
              <w:ind w:leftChars="150" w:left="527" w:rightChars="50" w:right="105" w:hangingChars="100" w:hanging="211"/>
            </w:pPr>
            <w:r w:rsidRPr="00085654">
              <w:rPr>
                <w:rFonts w:hint="eastAsia"/>
                <w:u w:val="single"/>
              </w:rPr>
              <w:t>一、</w:t>
            </w:r>
            <w:r w:rsidRPr="00085654">
              <w:rPr>
                <w:rFonts w:hint="eastAsia"/>
              </w:rPr>
              <w:t>受聘僱從事專業工作。</w:t>
            </w:r>
          </w:p>
          <w:p w:rsidR="00B0565D" w:rsidRPr="00085654" w:rsidRDefault="00B0565D" w:rsidP="008D1416">
            <w:pPr>
              <w:spacing w:line="315" w:lineRule="exact"/>
              <w:ind w:leftChars="150" w:left="527" w:rightChars="50" w:right="105" w:hangingChars="100" w:hanging="211"/>
            </w:pPr>
            <w:r w:rsidRPr="00085654">
              <w:rPr>
                <w:rFonts w:hint="eastAsia"/>
                <w:u w:val="single"/>
              </w:rPr>
              <w:t>二、外國特定專業人才及外國高級專業人才，具全民健康保險法第十條第一項第一款第四目所定雇主或自營業主之被保險人資格。</w:t>
            </w:r>
          </w:p>
        </w:tc>
        <w:tc>
          <w:tcPr>
            <w:tcW w:w="3043" w:type="dxa"/>
            <w:shd w:val="clear" w:color="auto" w:fill="auto"/>
          </w:tcPr>
          <w:p w:rsidR="00B0565D" w:rsidRPr="00085654" w:rsidRDefault="00B0565D" w:rsidP="008D1416">
            <w:pPr>
              <w:spacing w:line="315" w:lineRule="exact"/>
              <w:ind w:leftChars="50" w:left="105" w:rightChars="50" w:right="105"/>
            </w:pPr>
            <w:r w:rsidRPr="00085654">
              <w:rPr>
                <w:rFonts w:hint="eastAsia"/>
              </w:rPr>
              <w:t>（現行一百十年一月二十七日修正公布條文）</w:t>
            </w:r>
          </w:p>
          <w:p w:rsidR="00B0565D" w:rsidRPr="00085654" w:rsidRDefault="00B0565D" w:rsidP="008D1416">
            <w:pPr>
              <w:spacing w:line="315" w:lineRule="exact"/>
              <w:ind w:leftChars="50" w:left="316" w:rightChars="50" w:right="105" w:hangingChars="100" w:hanging="211"/>
            </w:pPr>
            <w:r w:rsidRPr="00085654">
              <w:rPr>
                <w:rFonts w:hint="eastAsia"/>
              </w:rPr>
              <w:t>第十四條　受聘僱從事專業工作之外國專業人才，其配偶、未滿十八歲子女及</w:t>
            </w:r>
            <w:r w:rsidRPr="00085654">
              <w:rPr>
                <w:rFonts w:hint="eastAsia"/>
                <w:u w:val="single"/>
              </w:rPr>
              <w:t>其</w:t>
            </w:r>
            <w:r w:rsidRPr="00085654">
              <w:rPr>
                <w:rFonts w:hint="eastAsia"/>
              </w:rPr>
              <w:t>滿十八歲因身心障礙無法自理生活之子女，經領有居留證明文件者，應參加全民健康保險為保險對象，不受全民健康保險法第九條第一款在臺居留滿六個月之限制。</w:t>
            </w:r>
          </w:p>
        </w:tc>
        <w:tc>
          <w:tcPr>
            <w:tcW w:w="3043" w:type="dxa"/>
            <w:shd w:val="clear" w:color="auto" w:fill="auto"/>
          </w:tcPr>
          <w:p w:rsidR="00B0565D" w:rsidRPr="00085654" w:rsidRDefault="00B0565D" w:rsidP="008D1416">
            <w:pPr>
              <w:spacing w:line="315" w:lineRule="exact"/>
              <w:ind w:leftChars="50" w:left="316" w:rightChars="50" w:right="105" w:hangingChars="100" w:hanging="211"/>
            </w:pPr>
            <w:r w:rsidRPr="00085654">
              <w:rPr>
                <w:rFonts w:hint="eastAsia"/>
              </w:rPr>
              <w:t>一、條次變更。</w:t>
            </w:r>
          </w:p>
          <w:p w:rsidR="00B0565D" w:rsidRPr="00085654" w:rsidRDefault="00B0565D" w:rsidP="008D1416">
            <w:pPr>
              <w:spacing w:line="315" w:lineRule="exact"/>
              <w:ind w:leftChars="50" w:left="316" w:rightChars="50" w:right="105" w:hangingChars="100" w:hanging="211"/>
            </w:pPr>
            <w:r w:rsidRPr="00085654">
              <w:rPr>
                <w:rFonts w:hint="eastAsia"/>
              </w:rPr>
              <w:t>二、以取得就業金卡之外國特定專業人才及外國高級專業人才均為我國亟需之對象，惟渠等在臺可能未受聘僱從事專業工作，無法適用本條規定，致須在我國連續居留滿六個月始可參加全民健康保險。考量渠等如係以雇主或自營業主等負責人身分在我國發展並貢獻所長，其經濟貢獻並不亞於受聘僱之外國專業人才，甚至可為我國創造更多就業機會或帶動新興技術發展之可能性，爰將現行受聘僱從事專業工作之情形列為第一款，並增列第二款明定渠等具全民健康保險法第十條第一項第一款第四目所定雇主或自營業主之被保險人資格者，其本人及依親親屬應參加全民健康保險，不受在臺居留滿六個月之限制。</w:t>
            </w:r>
          </w:p>
          <w:p w:rsidR="00B0565D" w:rsidRPr="00085654" w:rsidRDefault="00B0565D" w:rsidP="008D1416">
            <w:pPr>
              <w:spacing w:line="315" w:lineRule="exact"/>
              <w:ind w:leftChars="50" w:left="316" w:rightChars="50" w:right="105" w:hangingChars="100" w:hanging="211"/>
            </w:pPr>
            <w:r w:rsidRPr="00085654">
              <w:rPr>
                <w:rFonts w:hint="eastAsia"/>
              </w:rPr>
              <w:t>三、將本條所定「未滿十八歲」及「滿十八歲」修正為「未成年」及「成年」。</w:t>
            </w:r>
          </w:p>
        </w:tc>
      </w:tr>
      <w:tr w:rsidR="00B0565D" w:rsidRPr="00085654" w:rsidTr="008D1416">
        <w:tc>
          <w:tcPr>
            <w:tcW w:w="3042" w:type="dxa"/>
            <w:shd w:val="clear" w:color="auto" w:fill="auto"/>
          </w:tcPr>
          <w:p w:rsidR="00B0565D" w:rsidRPr="00085654" w:rsidRDefault="00B0565D" w:rsidP="008D1416">
            <w:pPr>
              <w:spacing w:line="315" w:lineRule="exact"/>
              <w:ind w:leftChars="50" w:left="316" w:rightChars="50" w:right="105" w:hangingChars="100" w:hanging="211"/>
            </w:pPr>
            <w:r w:rsidRPr="00085654">
              <w:rPr>
                <w:rFonts w:hint="eastAsia"/>
              </w:rPr>
              <w:t>第</w:t>
            </w:r>
            <w:r w:rsidRPr="00085654">
              <w:rPr>
                <w:rFonts w:hint="eastAsia"/>
                <w:u w:val="single"/>
              </w:rPr>
              <w:t>二十一</w:t>
            </w:r>
            <w:r w:rsidRPr="00085654">
              <w:rPr>
                <w:rFonts w:hint="eastAsia"/>
              </w:rPr>
              <w:t>條　從事專業工作之外國專業人才</w:t>
            </w:r>
            <w:r w:rsidRPr="00085654">
              <w:rPr>
                <w:rFonts w:hint="eastAsia"/>
                <w:u w:val="single"/>
              </w:rPr>
              <w:t>及外國特定專業人才</w:t>
            </w:r>
            <w:r w:rsidRPr="00085654">
              <w:rPr>
                <w:rFonts w:hint="eastAsia"/>
              </w:rPr>
              <w:t>，並經內政部移民署</w:t>
            </w:r>
            <w:r w:rsidRPr="00085654">
              <w:rPr>
                <w:rFonts w:hint="eastAsia"/>
                <w:u w:val="single"/>
              </w:rPr>
              <w:t>依本法規定</w:t>
            </w:r>
            <w:r w:rsidRPr="00085654">
              <w:rPr>
                <w:rFonts w:hint="eastAsia"/>
              </w:rPr>
              <w:t>許可永久居留者，於許可之日起適用勞工退休金條例之退休金制度。但其於</w:t>
            </w:r>
            <w:r w:rsidRPr="00085654">
              <w:rPr>
                <w:rFonts w:hint="eastAsia"/>
                <w:u w:val="single"/>
              </w:rPr>
              <w:t>本法中華民國○年○月○日修正之條文</w:t>
            </w:r>
            <w:r w:rsidRPr="00085654">
              <w:rPr>
                <w:rFonts w:hint="eastAsia"/>
              </w:rPr>
              <w:t>施行前已受僱且仍服務於同一事業單位，於許可之日起六個月內，以書面向雇主表明繼續適用勞動基準法之退休金規定者</w:t>
            </w:r>
            <w:r w:rsidRPr="00085654">
              <w:rPr>
                <w:rFonts w:hint="eastAsia"/>
              </w:rPr>
              <w:lastRenderedPageBreak/>
              <w:t>，不在此限。</w:t>
            </w:r>
          </w:p>
          <w:p w:rsidR="00B0565D" w:rsidRPr="00085654" w:rsidRDefault="00B0565D" w:rsidP="008D1416">
            <w:pPr>
              <w:spacing w:line="315" w:lineRule="exact"/>
              <w:ind w:leftChars="150" w:left="316" w:rightChars="50" w:right="105" w:firstLineChars="200" w:firstLine="422"/>
            </w:pPr>
            <w:r w:rsidRPr="00085654">
              <w:rPr>
                <w:rFonts w:hint="eastAsia"/>
              </w:rPr>
              <w:t>曾依前項但書規定向雇主表明繼續適用勞動基準法之退休金規定者，不得再變更選擇適用勞工退休金條例之退休金制度。</w:t>
            </w:r>
          </w:p>
          <w:p w:rsidR="00B0565D" w:rsidRPr="00085654" w:rsidRDefault="00B0565D" w:rsidP="008D1416">
            <w:pPr>
              <w:spacing w:line="315" w:lineRule="exact"/>
              <w:ind w:leftChars="150" w:left="316" w:rightChars="50" w:right="105" w:firstLineChars="200" w:firstLine="422"/>
            </w:pPr>
            <w:r w:rsidRPr="00085654">
              <w:rPr>
                <w:rFonts w:hint="eastAsia"/>
              </w:rPr>
              <w:t>依第一項規定適用勞工退休金條例退休金制度者，其適用前之工作年資依該條例第十一條規定辦理。</w:t>
            </w:r>
          </w:p>
          <w:p w:rsidR="00B0565D" w:rsidRPr="00085654" w:rsidRDefault="00B0565D" w:rsidP="008D1416">
            <w:pPr>
              <w:spacing w:line="315" w:lineRule="exact"/>
              <w:ind w:leftChars="150" w:left="316" w:rightChars="50" w:right="105" w:firstLineChars="200" w:firstLine="422"/>
            </w:pPr>
            <w:r w:rsidRPr="00085654">
              <w:rPr>
                <w:rFonts w:hint="eastAsia"/>
              </w:rPr>
              <w:t>雇主應為適用勞工退休金條例退休金制度之外國專業人才</w:t>
            </w:r>
            <w:r w:rsidRPr="00085654">
              <w:rPr>
                <w:rFonts w:hint="eastAsia"/>
                <w:u w:val="single"/>
              </w:rPr>
              <w:t>及外國特定專業人才</w:t>
            </w:r>
            <w:r w:rsidRPr="00085654">
              <w:rPr>
                <w:rFonts w:hint="eastAsia"/>
              </w:rPr>
              <w:t>，向勞動部勞工保險局辦理提繳手續，並至遲於第一項規定期限屆滿之日起十五日內申報。</w:t>
            </w:r>
          </w:p>
          <w:p w:rsidR="00B0565D" w:rsidRPr="00085654" w:rsidRDefault="00B0565D" w:rsidP="008D1416">
            <w:pPr>
              <w:spacing w:line="315" w:lineRule="exact"/>
              <w:ind w:leftChars="150" w:left="316" w:rightChars="50" w:right="105" w:firstLineChars="200" w:firstLine="422"/>
            </w:pPr>
            <w:r w:rsidRPr="00085654">
              <w:rPr>
                <w:rFonts w:hint="eastAsia"/>
              </w:rPr>
              <w:t>第一項外國專業人才</w:t>
            </w:r>
            <w:r w:rsidRPr="00085654">
              <w:rPr>
                <w:rFonts w:hint="eastAsia"/>
                <w:u w:val="single"/>
              </w:rPr>
              <w:t>及外國特定專業人才</w:t>
            </w:r>
            <w:r w:rsidRPr="00085654">
              <w:rPr>
                <w:rFonts w:hint="eastAsia"/>
              </w:rPr>
              <w:t>於本法</w:t>
            </w:r>
            <w:r w:rsidRPr="00085654">
              <w:rPr>
                <w:rFonts w:hint="eastAsia"/>
                <w:u w:val="single"/>
              </w:rPr>
              <w:t>中華民國○年○月○日修正之條文</w:t>
            </w:r>
            <w:r w:rsidRPr="00085654">
              <w:rPr>
                <w:rFonts w:hint="eastAsia"/>
              </w:rPr>
              <w:t>施行前已適用勞工退休金條例</w:t>
            </w:r>
            <w:r w:rsidRPr="00085654">
              <w:rPr>
                <w:rFonts w:hint="eastAsia"/>
                <w:u w:val="single"/>
              </w:rPr>
              <w:t>，或已依法向雇主表明繼續適用勞動基準法之退休金制度者</w:t>
            </w:r>
            <w:r w:rsidRPr="00085654">
              <w:rPr>
                <w:rFonts w:hint="eastAsia"/>
              </w:rPr>
              <w:t>，仍依各該規定辦理，不適用前</w:t>
            </w:r>
            <w:r w:rsidRPr="00085654">
              <w:rPr>
                <w:rFonts w:hint="eastAsia"/>
                <w:u w:val="single"/>
              </w:rPr>
              <w:t>四</w:t>
            </w:r>
            <w:r w:rsidRPr="00085654">
              <w:rPr>
                <w:rFonts w:hint="eastAsia"/>
              </w:rPr>
              <w:t>項規定。</w:t>
            </w:r>
          </w:p>
        </w:tc>
        <w:tc>
          <w:tcPr>
            <w:tcW w:w="3043" w:type="dxa"/>
            <w:shd w:val="clear" w:color="auto" w:fill="auto"/>
          </w:tcPr>
          <w:p w:rsidR="00B0565D" w:rsidRPr="00085654" w:rsidRDefault="00B0565D" w:rsidP="008D1416">
            <w:pPr>
              <w:spacing w:line="315" w:lineRule="exact"/>
              <w:ind w:leftChars="50" w:left="316" w:rightChars="50" w:right="105" w:hangingChars="100" w:hanging="211"/>
            </w:pPr>
            <w:r w:rsidRPr="00085654">
              <w:rPr>
                <w:rFonts w:hint="eastAsia"/>
              </w:rPr>
              <w:lastRenderedPageBreak/>
              <w:t xml:space="preserve">第十一條　</w:t>
            </w:r>
            <w:r w:rsidRPr="00085654">
              <w:rPr>
                <w:rFonts w:hint="eastAsia"/>
                <w:u w:val="single"/>
              </w:rPr>
              <w:t>受聘僱</w:t>
            </w:r>
            <w:r w:rsidRPr="00085654">
              <w:rPr>
                <w:rFonts w:hint="eastAsia"/>
              </w:rPr>
              <w:t>從事專業工作之外國專業人才，並經內政部移民署許可永久居留者，自本法施行之日起，適用勞工退休金條例之退休金制度。但於本法施行前已受僱且仍服務於同一事業單位，於本法施行之日起六個月內，以書面向雇主表明繼續適用勞動基準法之退休金規定者，不在此限。</w:t>
            </w:r>
          </w:p>
          <w:p w:rsidR="00B0565D" w:rsidRPr="00085654" w:rsidRDefault="00B0565D" w:rsidP="008D1416">
            <w:pPr>
              <w:spacing w:line="315" w:lineRule="exact"/>
              <w:ind w:leftChars="150" w:left="316" w:rightChars="50" w:right="105" w:firstLineChars="200" w:firstLine="422"/>
            </w:pPr>
            <w:r w:rsidRPr="00085654">
              <w:rPr>
                <w:rFonts w:hint="eastAsia"/>
              </w:rPr>
              <w:t>前項外國專業人才於本</w:t>
            </w:r>
            <w:r w:rsidRPr="00085654">
              <w:rPr>
                <w:rFonts w:hint="eastAsia"/>
              </w:rPr>
              <w:lastRenderedPageBreak/>
              <w:t>法施行後始經許可永久居留者，於許可之日起適用勞工退休金條例之退休金制度。但其於本法施行前已受僱且仍服務於同一事業單位，於許可之日起六個月內，以書面向雇主表明繼續適用勞動基準法之退休金規定者，不在此限。</w:t>
            </w:r>
          </w:p>
          <w:p w:rsidR="00B0565D" w:rsidRPr="00085654" w:rsidRDefault="00B0565D" w:rsidP="008D1416">
            <w:pPr>
              <w:spacing w:line="315" w:lineRule="exact"/>
              <w:ind w:leftChars="150" w:left="316" w:rightChars="50" w:right="105" w:firstLineChars="200" w:firstLine="422"/>
            </w:pPr>
            <w:r w:rsidRPr="00085654">
              <w:rPr>
                <w:rFonts w:hint="eastAsia"/>
              </w:rPr>
              <w:t>曾依前</w:t>
            </w:r>
            <w:r w:rsidRPr="00085654">
              <w:rPr>
                <w:rFonts w:hint="eastAsia"/>
                <w:u w:val="single"/>
              </w:rPr>
              <w:t>二</w:t>
            </w:r>
            <w:r w:rsidRPr="00085654">
              <w:rPr>
                <w:rFonts w:hint="eastAsia"/>
              </w:rPr>
              <w:t>項但書規定向雇主表明繼續適用勞動基準法之退休金規定者，不得再變更選擇適用勞工退休金條例之退休金制度。</w:t>
            </w:r>
          </w:p>
          <w:p w:rsidR="00B0565D" w:rsidRPr="00085654" w:rsidRDefault="00B0565D" w:rsidP="008D1416">
            <w:pPr>
              <w:spacing w:line="315" w:lineRule="exact"/>
              <w:ind w:leftChars="150" w:left="316" w:rightChars="50" w:right="105" w:firstLineChars="200" w:firstLine="422"/>
            </w:pPr>
            <w:r w:rsidRPr="00085654">
              <w:rPr>
                <w:rFonts w:hint="eastAsia"/>
              </w:rPr>
              <w:t>依第一項</w:t>
            </w:r>
            <w:r w:rsidRPr="00085654">
              <w:rPr>
                <w:rFonts w:hint="eastAsia"/>
                <w:u w:val="single"/>
              </w:rPr>
              <w:t>及第二項</w:t>
            </w:r>
            <w:r w:rsidRPr="00085654">
              <w:rPr>
                <w:rFonts w:hint="eastAsia"/>
              </w:rPr>
              <w:t>規定適用勞工退休金條例退休金制度者，其適用前之工作年資依該條例第十一條規定辦理。</w:t>
            </w:r>
          </w:p>
          <w:p w:rsidR="00B0565D" w:rsidRPr="00085654" w:rsidRDefault="00B0565D" w:rsidP="008D1416">
            <w:pPr>
              <w:spacing w:line="315" w:lineRule="exact"/>
              <w:ind w:leftChars="150" w:left="316" w:rightChars="50" w:right="105" w:firstLineChars="200" w:firstLine="422"/>
            </w:pPr>
            <w:r w:rsidRPr="00085654">
              <w:rPr>
                <w:rFonts w:hint="eastAsia"/>
              </w:rPr>
              <w:t>雇主應為適用勞工退休金條例退休金制度之外國專業人才，向勞動部勞工保險局辦理提繳手續，並至遲於第一項</w:t>
            </w:r>
            <w:r w:rsidRPr="00085654">
              <w:rPr>
                <w:rFonts w:hint="eastAsia"/>
                <w:u w:val="single"/>
              </w:rPr>
              <w:t>及第二項</w:t>
            </w:r>
            <w:r w:rsidRPr="00085654">
              <w:rPr>
                <w:rFonts w:hint="eastAsia"/>
              </w:rPr>
              <w:t>規定期限屆滿之日起十五日內申報。</w:t>
            </w:r>
          </w:p>
          <w:p w:rsidR="00B0565D" w:rsidRPr="00085654" w:rsidRDefault="00B0565D" w:rsidP="008D1416">
            <w:pPr>
              <w:spacing w:line="315" w:lineRule="exact"/>
              <w:ind w:leftChars="150" w:left="316" w:rightChars="50" w:right="105" w:firstLineChars="200" w:firstLine="422"/>
            </w:pPr>
            <w:r w:rsidRPr="00085654">
              <w:rPr>
                <w:rFonts w:hint="eastAsia"/>
              </w:rPr>
              <w:t>第一項外國專業人才於本法施行前已適用勞工退休金條例者，不適用前五項規定。</w:t>
            </w:r>
          </w:p>
        </w:tc>
        <w:tc>
          <w:tcPr>
            <w:tcW w:w="3043" w:type="dxa"/>
            <w:shd w:val="clear" w:color="auto" w:fill="auto"/>
          </w:tcPr>
          <w:p w:rsidR="00B0565D" w:rsidRPr="00085654" w:rsidRDefault="00B0565D" w:rsidP="008D1416">
            <w:pPr>
              <w:spacing w:line="315" w:lineRule="exact"/>
              <w:ind w:leftChars="50" w:left="316" w:rightChars="50" w:right="105" w:hangingChars="100" w:hanging="211"/>
            </w:pPr>
            <w:r w:rsidRPr="00085654">
              <w:rPr>
                <w:rFonts w:hint="eastAsia"/>
              </w:rPr>
              <w:lastRenderedPageBreak/>
              <w:t>一、條次變更。</w:t>
            </w:r>
          </w:p>
          <w:p w:rsidR="00B0565D" w:rsidRPr="00085654" w:rsidRDefault="00B0565D" w:rsidP="008D1416">
            <w:pPr>
              <w:spacing w:line="315" w:lineRule="exact"/>
              <w:ind w:leftChars="50" w:left="316" w:rightChars="50" w:right="105" w:hangingChars="100" w:hanging="211"/>
            </w:pPr>
            <w:r w:rsidRPr="00085654">
              <w:rPr>
                <w:rFonts w:hint="eastAsia"/>
              </w:rPr>
              <w:t>二、現行第一項及第二項整併為第一項，並修正如下：</w:t>
            </w:r>
          </w:p>
          <w:p w:rsidR="00B0565D" w:rsidRPr="00085654" w:rsidRDefault="00B0565D" w:rsidP="008D1416">
            <w:pPr>
              <w:wordWrap w:val="0"/>
              <w:spacing w:line="315" w:lineRule="exact"/>
              <w:ind w:leftChars="150" w:left="738" w:rightChars="50" w:right="105" w:hangingChars="200" w:hanging="422"/>
              <w:rPr>
                <w:kern w:val="0"/>
              </w:rPr>
            </w:pPr>
            <w:r w:rsidRPr="00085654">
              <w:rPr>
                <w:rFonts w:ascii="華康細明體" w:hint="eastAsia"/>
                <w:kern w:val="0"/>
              </w:rPr>
              <w:t>(</w:t>
            </w:r>
            <w:r w:rsidRPr="00085654">
              <w:rPr>
                <w:rFonts w:hint="eastAsia"/>
                <w:kern w:val="0"/>
              </w:rPr>
              <w:t>一</w:t>
            </w:r>
            <w:r w:rsidRPr="00085654">
              <w:rPr>
                <w:rFonts w:ascii="華康細明體" w:hint="eastAsia"/>
                <w:kern w:val="0"/>
              </w:rPr>
              <w:t>)</w:t>
            </w:r>
            <w:r w:rsidRPr="00085654">
              <w:rPr>
                <w:rFonts w:hint="eastAsia"/>
                <w:kern w:val="0"/>
              </w:rPr>
              <w:t>勞工退休金條例第七條明定該條例之適用對象，雇主應為適用勞動基準法之人員提繳退休金，該等人員並得自願提繳退休金；至如有該條例第七條第二項所定身分（如：實際從事勞動之雇主、自營作業者、</w:t>
            </w:r>
            <w:r w:rsidRPr="00085654">
              <w:rPr>
                <w:rFonts w:hint="eastAsia"/>
                <w:kern w:val="0"/>
              </w:rPr>
              <w:lastRenderedPageBreak/>
              <w:t>受委任工作者及不適用勞動基準法之勞工），雖未有雇主強制提繳退休金之規定，惟該等人員得自願提繳退休金，以保障退休生活。是以本項適用對象除現行所定受聘僱從事專業工作之外國專業人才外，修正條文第九條未受聘僱之自由藝術工作者及外國特定專業人才亦有必要納入，爰予修正。</w:t>
            </w:r>
          </w:p>
          <w:p w:rsidR="00B0565D" w:rsidRPr="00085654" w:rsidRDefault="00B0565D" w:rsidP="008D1416">
            <w:pPr>
              <w:wordWrap w:val="0"/>
              <w:spacing w:line="315" w:lineRule="exact"/>
              <w:ind w:leftChars="150" w:left="738" w:rightChars="50" w:right="105" w:hangingChars="200" w:hanging="422"/>
              <w:rPr>
                <w:kern w:val="0"/>
              </w:rPr>
            </w:pPr>
            <w:r w:rsidRPr="00085654">
              <w:rPr>
                <w:rFonts w:ascii="華康細明體" w:hint="eastAsia"/>
                <w:kern w:val="0"/>
              </w:rPr>
              <w:t>(</w:t>
            </w:r>
            <w:r w:rsidRPr="00085654">
              <w:rPr>
                <w:rFonts w:hint="eastAsia"/>
                <w:kern w:val="0"/>
              </w:rPr>
              <w:t>二</w:t>
            </w:r>
            <w:r w:rsidRPr="00085654">
              <w:rPr>
                <w:rFonts w:ascii="華康細明體" w:hint="eastAsia"/>
                <w:kern w:val="0"/>
              </w:rPr>
              <w:t>)</w:t>
            </w:r>
            <w:r w:rsidRPr="00085654">
              <w:rPr>
                <w:rFonts w:hint="eastAsia"/>
                <w:kern w:val="0"/>
              </w:rPr>
              <w:t>另配合一百零八年五月十五日修正施行之勞工退休金條例第七條第一項第四款規定，將依入出國及移民法取得永久居留許可之外國人，均納入勞退新制適用對象，不限於外國專業人才。為區分已依入出國及移民法及勞工退休金條例規定，取得永久居留許可而適用勞退新制之外國人，爰修正本條之適用對象限於依本法規定取得永久居留許可之外國專業人才及外國特定專業人才，並配合修正適用時點及相關文字。</w:t>
            </w:r>
          </w:p>
          <w:p w:rsidR="00B0565D" w:rsidRPr="00085654" w:rsidRDefault="00B0565D" w:rsidP="008D1416">
            <w:pPr>
              <w:spacing w:line="315" w:lineRule="exact"/>
              <w:ind w:leftChars="50" w:left="316" w:rightChars="50" w:right="105" w:hangingChars="100" w:hanging="211"/>
            </w:pPr>
            <w:r w:rsidRPr="00085654">
              <w:rPr>
                <w:rFonts w:hint="eastAsia"/>
              </w:rPr>
              <w:t>三、現行第三項至第六項遞移為第二項至第五項，並酌作修正。</w:t>
            </w:r>
          </w:p>
        </w:tc>
      </w:tr>
      <w:tr w:rsidR="00B0565D" w:rsidRPr="00085654" w:rsidTr="008D1416">
        <w:tc>
          <w:tcPr>
            <w:tcW w:w="3042" w:type="dxa"/>
            <w:shd w:val="clear" w:color="auto" w:fill="auto"/>
          </w:tcPr>
          <w:p w:rsidR="00B0565D" w:rsidRPr="00085654" w:rsidRDefault="00B0565D" w:rsidP="008D1416">
            <w:pPr>
              <w:spacing w:line="315" w:lineRule="exact"/>
              <w:ind w:leftChars="50" w:left="316" w:rightChars="50" w:right="105" w:hangingChars="100" w:hanging="211"/>
            </w:pPr>
            <w:r w:rsidRPr="00085654">
              <w:rPr>
                <w:rFonts w:hint="eastAsia"/>
              </w:rPr>
              <w:lastRenderedPageBreak/>
              <w:t>第</w:t>
            </w:r>
            <w:r w:rsidRPr="00085654">
              <w:rPr>
                <w:rFonts w:hint="eastAsia"/>
                <w:u w:val="single"/>
              </w:rPr>
              <w:t>二十二</w:t>
            </w:r>
            <w:r w:rsidRPr="00085654">
              <w:rPr>
                <w:rFonts w:hint="eastAsia"/>
              </w:rPr>
              <w:t>條　外國專業人才</w:t>
            </w:r>
            <w:r w:rsidRPr="00085654">
              <w:rPr>
                <w:rFonts w:hint="eastAsia"/>
                <w:u w:val="single"/>
              </w:rPr>
              <w:t>、外國特定專業人才及外國高級專業人才</w:t>
            </w:r>
            <w:r w:rsidRPr="00085654">
              <w:rPr>
                <w:rFonts w:hint="eastAsia"/>
              </w:rPr>
              <w:t>受聘僱擔任我國公立學校現職編制內專任合格有給之教師</w:t>
            </w:r>
            <w:r w:rsidRPr="00085654">
              <w:rPr>
                <w:rFonts w:hint="eastAsia"/>
                <w:u w:val="single"/>
              </w:rPr>
              <w:t>與研究人員</w:t>
            </w:r>
            <w:r w:rsidRPr="00085654">
              <w:rPr>
                <w:rFonts w:hint="eastAsia"/>
              </w:rPr>
              <w:t>，</w:t>
            </w:r>
            <w:r w:rsidRPr="00085654">
              <w:rPr>
                <w:rFonts w:hint="eastAsia"/>
                <w:u w:val="single"/>
              </w:rPr>
              <w:t>及政府機關與其所屬學術研究機關（構）現職編制內專</w:t>
            </w:r>
            <w:r w:rsidRPr="00085654">
              <w:rPr>
                <w:rFonts w:hint="eastAsia"/>
                <w:u w:val="single"/>
              </w:rPr>
              <w:lastRenderedPageBreak/>
              <w:t>任合格有給之研究人員</w:t>
            </w:r>
            <w:r w:rsidRPr="00085654">
              <w:rPr>
                <w:rFonts w:hint="eastAsia"/>
              </w:rPr>
              <w:t>，其退休事項準用公立學校教師之退休規定</w:t>
            </w:r>
            <w:r w:rsidRPr="00085654">
              <w:rPr>
                <w:rFonts w:hint="eastAsia"/>
                <w:u w:val="single"/>
              </w:rPr>
              <w:t>且</w:t>
            </w:r>
            <w:r w:rsidRPr="00085654">
              <w:rPr>
                <w:rFonts w:hint="eastAsia"/>
              </w:rPr>
              <w:t>經許可永久居留者，得擇一支領一次退休金或月退休金。</w:t>
            </w:r>
          </w:p>
          <w:p w:rsidR="00B0565D" w:rsidRPr="00085654" w:rsidRDefault="00B0565D" w:rsidP="008D1416">
            <w:pPr>
              <w:spacing w:line="315" w:lineRule="exact"/>
              <w:ind w:leftChars="150" w:left="316" w:rightChars="50" w:right="105" w:firstLineChars="200" w:firstLine="422"/>
            </w:pPr>
            <w:r w:rsidRPr="00085654">
              <w:rPr>
                <w:rFonts w:hint="eastAsia"/>
                <w:u w:val="single"/>
              </w:rPr>
              <w:t>已依</w:t>
            </w:r>
            <w:r w:rsidRPr="00085654">
              <w:rPr>
                <w:rFonts w:hint="eastAsia"/>
              </w:rPr>
              <w:t>前項</w:t>
            </w:r>
            <w:r w:rsidRPr="00085654">
              <w:rPr>
                <w:rFonts w:hint="eastAsia"/>
                <w:u w:val="single"/>
              </w:rPr>
              <w:t>規定</w:t>
            </w:r>
            <w:r w:rsidRPr="00085654">
              <w:rPr>
                <w:rFonts w:hint="eastAsia"/>
              </w:rPr>
              <w:t>支領月退休金</w:t>
            </w:r>
            <w:r w:rsidRPr="00085654">
              <w:rPr>
                <w:rFonts w:hint="eastAsia"/>
                <w:u w:val="single"/>
              </w:rPr>
              <w:t>而</w:t>
            </w:r>
            <w:r w:rsidRPr="00085654">
              <w:rPr>
                <w:rFonts w:hint="eastAsia"/>
              </w:rPr>
              <w:t>經內政部移民署撤銷或廢止其永久居留許可者，喪失領受月退休金之權利。但因回復我國國籍、取得我國國籍或兼具我國國籍經撤銷或廢止永久居留許可者，不在此限。</w:t>
            </w:r>
          </w:p>
        </w:tc>
        <w:tc>
          <w:tcPr>
            <w:tcW w:w="3043" w:type="dxa"/>
            <w:shd w:val="clear" w:color="auto" w:fill="auto"/>
          </w:tcPr>
          <w:p w:rsidR="00B0565D" w:rsidRPr="00085654" w:rsidRDefault="00B0565D" w:rsidP="008D1416">
            <w:pPr>
              <w:spacing w:line="315" w:lineRule="exact"/>
              <w:ind w:leftChars="50" w:left="316" w:rightChars="50" w:right="105" w:hangingChars="100" w:hanging="211"/>
            </w:pPr>
            <w:r w:rsidRPr="00085654">
              <w:rPr>
                <w:rFonts w:hint="eastAsia"/>
              </w:rPr>
              <w:lastRenderedPageBreak/>
              <w:t>第十二條　外國專業人才受聘僱擔任我國公立學校現職編制內專任合格有給之教師，並</w:t>
            </w:r>
            <w:r w:rsidRPr="00085654">
              <w:rPr>
                <w:rFonts w:hint="eastAsia"/>
                <w:u w:val="single"/>
              </w:rPr>
              <w:t>經內政部移民署</w:t>
            </w:r>
            <w:r w:rsidRPr="00085654">
              <w:rPr>
                <w:rFonts w:hint="eastAsia"/>
              </w:rPr>
              <w:t>許可永久居留者</w:t>
            </w:r>
            <w:r w:rsidRPr="00085654">
              <w:rPr>
                <w:rFonts w:hint="eastAsia"/>
                <w:u w:val="single"/>
              </w:rPr>
              <w:t>，</w:t>
            </w:r>
            <w:r w:rsidRPr="00085654">
              <w:rPr>
                <w:rFonts w:hint="eastAsia"/>
              </w:rPr>
              <w:t>其退休事項準用公立學校教師之退休規定，</w:t>
            </w:r>
            <w:r w:rsidRPr="00085654">
              <w:rPr>
                <w:rFonts w:hint="eastAsia"/>
                <w:u w:val="single"/>
              </w:rPr>
              <w:t>並</w:t>
            </w:r>
            <w:r w:rsidRPr="00085654">
              <w:rPr>
                <w:rFonts w:hint="eastAsia"/>
              </w:rPr>
              <w:t>得擇一支領一次退休金或月</w:t>
            </w:r>
            <w:r w:rsidRPr="00085654">
              <w:rPr>
                <w:rFonts w:hint="eastAsia"/>
              </w:rPr>
              <w:lastRenderedPageBreak/>
              <w:t>退休金。</w:t>
            </w:r>
          </w:p>
          <w:p w:rsidR="00B0565D" w:rsidRPr="00085654" w:rsidRDefault="00B0565D" w:rsidP="008D1416">
            <w:pPr>
              <w:spacing w:line="315" w:lineRule="exact"/>
              <w:ind w:leftChars="150" w:left="316" w:rightChars="50" w:right="105" w:firstLineChars="200" w:firstLine="422"/>
            </w:pPr>
            <w:r w:rsidRPr="00085654">
              <w:rPr>
                <w:rFonts w:hint="eastAsia"/>
              </w:rPr>
              <w:t>前項已支領月退休金之退休外國教師，其永久居留許可經內政部移民署撤銷或廢止者，喪失領受月退休金之權利。但因回復我國國籍、取得我國國籍或兼具我國國籍經撤銷或廢止永久居留許可者，不在此限。</w:t>
            </w:r>
          </w:p>
        </w:tc>
        <w:tc>
          <w:tcPr>
            <w:tcW w:w="3043" w:type="dxa"/>
            <w:shd w:val="clear" w:color="auto" w:fill="auto"/>
          </w:tcPr>
          <w:p w:rsidR="00B0565D" w:rsidRPr="00085654" w:rsidRDefault="00B0565D" w:rsidP="008D1416">
            <w:pPr>
              <w:spacing w:line="315" w:lineRule="exact"/>
              <w:ind w:leftChars="50" w:left="316" w:rightChars="50" w:right="105" w:hangingChars="100" w:hanging="211"/>
            </w:pPr>
            <w:r w:rsidRPr="00085654">
              <w:rPr>
                <w:rFonts w:hint="eastAsia"/>
              </w:rPr>
              <w:lastRenderedPageBreak/>
              <w:t>一、條次變更。</w:t>
            </w:r>
          </w:p>
          <w:p w:rsidR="00B0565D" w:rsidRPr="00085654" w:rsidRDefault="00B0565D" w:rsidP="008D1416">
            <w:pPr>
              <w:spacing w:line="315" w:lineRule="exact"/>
              <w:ind w:leftChars="50" w:left="316" w:rightChars="50" w:right="105" w:hangingChars="100" w:hanging="211"/>
            </w:pPr>
            <w:r w:rsidRPr="00085654">
              <w:rPr>
                <w:rFonts w:hint="eastAsia"/>
              </w:rPr>
              <w:t>二、考量除現行所定在我國從事專業工作之外國專業人才外，另納入外國特定專業人才、外國高級專業人才為適用對象，爰修正增列「外國特定專業人才及外國高級專</w:t>
            </w:r>
            <w:r w:rsidRPr="00085654">
              <w:rPr>
                <w:rFonts w:hint="eastAsia"/>
              </w:rPr>
              <w:lastRenderedPageBreak/>
              <w:t>業人才」，以期明確。另考量受聘僱擔任我國公立學校現職編制內專任合格有給之外國研究人員，與政府機關及其所屬學術研究機關（構）現職編制內專任合格有給之外國研究人員，其退休事項係準用公立學校教師之退休規定，如經許可永久居留者，係以在我國永久居住發展為目的，宜以準國民待遇相待，為保障其老年生活，爰修正納入渠等亦得擇一支領一次退休金或月退休金。</w:t>
            </w:r>
          </w:p>
          <w:p w:rsidR="00B0565D" w:rsidRPr="00085654" w:rsidRDefault="00B0565D" w:rsidP="008D1416">
            <w:pPr>
              <w:spacing w:line="315" w:lineRule="exact"/>
              <w:ind w:leftChars="50" w:left="316" w:rightChars="50" w:right="105" w:hangingChars="100" w:hanging="211"/>
            </w:pPr>
            <w:r w:rsidRPr="00085654">
              <w:rPr>
                <w:rFonts w:hint="eastAsia"/>
              </w:rPr>
              <w:t>三、第二項酌作文字修正。</w:t>
            </w:r>
          </w:p>
        </w:tc>
      </w:tr>
      <w:tr w:rsidR="00B0565D" w:rsidRPr="00085654" w:rsidTr="008D1416">
        <w:tc>
          <w:tcPr>
            <w:tcW w:w="3042" w:type="dxa"/>
            <w:shd w:val="clear" w:color="auto" w:fill="auto"/>
          </w:tcPr>
          <w:p w:rsidR="00B0565D" w:rsidRPr="00085654" w:rsidRDefault="00B0565D" w:rsidP="008D1416">
            <w:pPr>
              <w:spacing w:line="315" w:lineRule="exact"/>
              <w:ind w:leftChars="50" w:left="316" w:rightChars="50" w:right="105" w:hangingChars="100" w:hanging="211"/>
            </w:pPr>
            <w:r w:rsidRPr="00085654">
              <w:rPr>
                <w:rFonts w:hint="eastAsia"/>
              </w:rPr>
              <w:lastRenderedPageBreak/>
              <w:t>第</w:t>
            </w:r>
            <w:r w:rsidRPr="00085654">
              <w:rPr>
                <w:rFonts w:hint="eastAsia"/>
                <w:u w:val="single"/>
              </w:rPr>
              <w:t>二十三</w:t>
            </w:r>
            <w:r w:rsidRPr="00085654">
              <w:rPr>
                <w:rFonts w:hint="eastAsia"/>
              </w:rPr>
              <w:t>條　香港或澳門居民在臺灣地區從事專業工作或尋職，準用第五條</w:t>
            </w:r>
            <w:r w:rsidRPr="00085654">
              <w:rPr>
                <w:rFonts w:hint="eastAsia"/>
                <w:u w:val="single"/>
              </w:rPr>
              <w:t>第一項至第四項、</w:t>
            </w:r>
            <w:r w:rsidRPr="00085654">
              <w:rPr>
                <w:rFonts w:hint="eastAsia"/>
              </w:rPr>
              <w:t>第六條第一項、第七條至第十條、第十</w:t>
            </w:r>
            <w:r w:rsidRPr="00085654">
              <w:rPr>
                <w:rFonts w:hint="eastAsia"/>
                <w:u w:val="single"/>
              </w:rPr>
              <w:t>二</w:t>
            </w:r>
            <w:r w:rsidRPr="00085654">
              <w:rPr>
                <w:rFonts w:hint="eastAsia"/>
              </w:rPr>
              <w:t>條、第十九</w:t>
            </w:r>
            <w:r w:rsidRPr="00085654">
              <w:rPr>
                <w:rFonts w:hint="eastAsia"/>
                <w:u w:val="single"/>
              </w:rPr>
              <w:t>條及第二十</w:t>
            </w:r>
            <w:r w:rsidRPr="00085654">
              <w:rPr>
                <w:rFonts w:hint="eastAsia"/>
              </w:rPr>
              <w:t>條規定；有關入境、停留及居留等事項，由內政部依香港澳門關係條例及其相關規定辦理。</w:t>
            </w:r>
          </w:p>
        </w:tc>
        <w:tc>
          <w:tcPr>
            <w:tcW w:w="3043" w:type="dxa"/>
            <w:shd w:val="clear" w:color="auto" w:fill="auto"/>
          </w:tcPr>
          <w:p w:rsidR="00B0565D" w:rsidRPr="00085654" w:rsidRDefault="00B0565D" w:rsidP="008D1416">
            <w:pPr>
              <w:spacing w:line="315" w:lineRule="exact"/>
              <w:ind w:leftChars="50" w:left="316" w:rightChars="50" w:right="105" w:hangingChars="100" w:hanging="211"/>
            </w:pPr>
            <w:r w:rsidRPr="00085654">
              <w:rPr>
                <w:rFonts w:hint="eastAsia"/>
              </w:rPr>
              <w:t>第二十條　香港或澳門居民在臺灣地區從事專業工作或尋職，準用第五條、第六條第一項、第二項、第七條至第十條、第十四條、第十九條規定；有關入境、停留及居留等事項，由內政部依香港澳門關係條例及其相關規定辦理。</w:t>
            </w:r>
          </w:p>
        </w:tc>
        <w:tc>
          <w:tcPr>
            <w:tcW w:w="3043" w:type="dxa"/>
            <w:shd w:val="clear" w:color="auto" w:fill="auto"/>
          </w:tcPr>
          <w:p w:rsidR="00B0565D" w:rsidRPr="00085654" w:rsidRDefault="00B0565D" w:rsidP="008D1416">
            <w:pPr>
              <w:spacing w:line="315" w:lineRule="exact"/>
              <w:ind w:leftChars="50" w:left="316" w:rightChars="50" w:right="105" w:hangingChars="100" w:hanging="211"/>
            </w:pPr>
            <w:r w:rsidRPr="00085654">
              <w:rPr>
                <w:rFonts w:hint="eastAsia"/>
              </w:rPr>
              <w:t>一、條次變更。</w:t>
            </w:r>
          </w:p>
          <w:p w:rsidR="00B0565D" w:rsidRPr="00085654" w:rsidRDefault="00B0565D" w:rsidP="008D1416">
            <w:pPr>
              <w:spacing w:line="315" w:lineRule="exact"/>
              <w:ind w:leftChars="50" w:left="316" w:rightChars="50" w:right="105" w:hangingChars="100" w:hanging="211"/>
            </w:pPr>
            <w:r w:rsidRPr="00085654">
              <w:rPr>
                <w:rFonts w:hint="eastAsia"/>
              </w:rPr>
              <w:t>二、配合本次修正條文內容，修正香港或澳門居民在臺灣地區從事專業工作、尋職準用本法條文之範圍。</w:t>
            </w:r>
          </w:p>
        </w:tc>
      </w:tr>
      <w:tr w:rsidR="00B0565D" w:rsidRPr="00085654" w:rsidTr="008D1416">
        <w:tc>
          <w:tcPr>
            <w:tcW w:w="3042" w:type="dxa"/>
            <w:shd w:val="clear" w:color="auto" w:fill="auto"/>
          </w:tcPr>
          <w:p w:rsidR="00B0565D" w:rsidRPr="00085654" w:rsidRDefault="00B0565D" w:rsidP="008D1416">
            <w:pPr>
              <w:spacing w:line="315" w:lineRule="exact"/>
              <w:ind w:leftChars="50" w:left="316" w:rightChars="50" w:right="105" w:hangingChars="100" w:hanging="211"/>
            </w:pPr>
            <w:r w:rsidRPr="00085654">
              <w:rPr>
                <w:rFonts w:hint="eastAsia"/>
              </w:rPr>
              <w:t>第</w:t>
            </w:r>
            <w:r w:rsidRPr="00085654">
              <w:rPr>
                <w:rFonts w:hint="eastAsia"/>
                <w:u w:val="single"/>
              </w:rPr>
              <w:t>二十四</w:t>
            </w:r>
            <w:r w:rsidRPr="00085654">
              <w:rPr>
                <w:rFonts w:hint="eastAsia"/>
              </w:rPr>
              <w:t>條　我國國民兼具外國國籍而未在我國設有戶籍，並持外國護照至我國從事專業工作或尋職者，依本法有關外國專業人才之規定辦理。</w:t>
            </w:r>
            <w:r w:rsidRPr="00085654">
              <w:rPr>
                <w:rFonts w:hint="eastAsia"/>
                <w:u w:val="single"/>
              </w:rPr>
              <w:t>但其係因歸化取得我國國籍者，得免申請工作許可。</w:t>
            </w:r>
          </w:p>
          <w:p w:rsidR="00B0565D" w:rsidRPr="00085654" w:rsidRDefault="002A37B7" w:rsidP="008D1416">
            <w:pPr>
              <w:spacing w:line="315" w:lineRule="exact"/>
              <w:ind w:leftChars="150" w:left="316" w:rightChars="50" w:right="105" w:firstLineChars="200" w:firstLine="422"/>
            </w:pPr>
            <w:r>
              <w:pict>
                <v:line id="_x0000_s1060" style="position:absolute;left:0;text-align:left;z-index:251666432;mso-position-horizontal-relative:text;mso-position-vertical-relative:text" from="-2.8pt,142.4pt" to="455pt,142.4pt" strokeweight=".5pt"/>
              </w:pict>
            </w:r>
            <w:r w:rsidR="00B0565D" w:rsidRPr="00085654">
              <w:rPr>
                <w:rFonts w:hint="eastAsia"/>
                <w:u w:val="single"/>
              </w:rPr>
              <w:t>經歸化取得我國國籍且兼具外國國籍而未在我國設有戶籍，並持我國護照入國從事專業工作或尋職者，得免申請工作許可。</w:t>
            </w:r>
          </w:p>
        </w:tc>
        <w:tc>
          <w:tcPr>
            <w:tcW w:w="3043" w:type="dxa"/>
            <w:shd w:val="clear" w:color="auto" w:fill="auto"/>
          </w:tcPr>
          <w:p w:rsidR="00B0565D" w:rsidRPr="00085654" w:rsidRDefault="00B0565D" w:rsidP="008D1416">
            <w:pPr>
              <w:spacing w:line="315" w:lineRule="exact"/>
              <w:ind w:leftChars="50" w:left="316" w:rightChars="50" w:right="105" w:hangingChars="100" w:hanging="211"/>
            </w:pPr>
            <w:r w:rsidRPr="00085654">
              <w:rPr>
                <w:rFonts w:hint="eastAsia"/>
              </w:rPr>
              <w:t>第二十一條　我國國民兼具外國國籍而未在我國設有戶籍，並持外國護照至我國從事專業工作或尋職者，依本法有關外國專業人才之規定辦理。</w:t>
            </w:r>
          </w:p>
        </w:tc>
        <w:tc>
          <w:tcPr>
            <w:tcW w:w="3043" w:type="dxa"/>
            <w:shd w:val="clear" w:color="auto" w:fill="auto"/>
          </w:tcPr>
          <w:p w:rsidR="00B0565D" w:rsidRPr="00085654" w:rsidRDefault="00B0565D" w:rsidP="008D1416">
            <w:pPr>
              <w:spacing w:line="315" w:lineRule="exact"/>
              <w:ind w:leftChars="50" w:left="316" w:rightChars="50" w:right="105" w:hangingChars="100" w:hanging="211"/>
            </w:pPr>
            <w:r w:rsidRPr="00085654">
              <w:rPr>
                <w:rFonts w:hint="eastAsia"/>
              </w:rPr>
              <w:t>一、條次變更。</w:t>
            </w:r>
          </w:p>
          <w:p w:rsidR="00B0565D" w:rsidRPr="00085654" w:rsidRDefault="00B0565D" w:rsidP="008D1416">
            <w:pPr>
              <w:spacing w:line="315" w:lineRule="exact"/>
              <w:ind w:leftChars="50" w:left="316" w:rightChars="50" w:right="105" w:hangingChars="100" w:hanging="211"/>
            </w:pPr>
            <w:r w:rsidRPr="00085654">
              <w:rPr>
                <w:rFonts w:hint="eastAsia"/>
              </w:rPr>
              <w:t>二、現行條文列為第一項，歸化取得我國國籍且持外國護照至我國從事專業工作者，係依本法有關外國專業人才之規定辦理，基於衡平性及留才攬才之政策目的，爰增訂但書規定，鬆綁外國專業人才經歸化取得我國國籍者，得免申請工作許可。</w:t>
            </w:r>
          </w:p>
          <w:p w:rsidR="00B0565D" w:rsidRPr="00085654" w:rsidRDefault="00B0565D" w:rsidP="008D1416">
            <w:pPr>
              <w:spacing w:line="315" w:lineRule="exact"/>
              <w:ind w:leftChars="50" w:left="316" w:rightChars="50" w:right="105" w:hangingChars="100" w:hanging="211"/>
            </w:pPr>
            <w:r w:rsidRPr="00085654">
              <w:rPr>
                <w:rFonts w:hint="eastAsia"/>
              </w:rPr>
              <w:t>三、前開人員持我國護照入國從事專業工作者，依就業服務法第七十九條規定，應依該法有關外國人之規定辦理，為放寬其從事專業工作亦得免申請工作許可，爰增訂第二項規定。</w:t>
            </w:r>
          </w:p>
        </w:tc>
      </w:tr>
      <w:tr w:rsidR="00B0565D" w:rsidRPr="00085654" w:rsidTr="008D1416">
        <w:tc>
          <w:tcPr>
            <w:tcW w:w="3042" w:type="dxa"/>
            <w:shd w:val="clear" w:color="auto" w:fill="auto"/>
          </w:tcPr>
          <w:p w:rsidR="00B0565D" w:rsidRPr="00085654" w:rsidRDefault="002A37B7" w:rsidP="008D1416">
            <w:pPr>
              <w:spacing w:line="315" w:lineRule="exact"/>
              <w:ind w:leftChars="50" w:left="316" w:rightChars="50" w:right="105" w:hangingChars="100" w:hanging="211"/>
            </w:pPr>
            <w:r>
              <w:lastRenderedPageBreak/>
              <w:pict>
                <v:line id="_x0000_s1061" style="position:absolute;left:0;text-align:left;z-index:251667456;mso-position-horizontal-relative:text;mso-position-vertical-relative:text" from="-2.2pt,-1.6pt" to="455.6pt,-1.6pt" strokeweight=".5pt"/>
              </w:pict>
            </w:r>
            <w:r w:rsidR="00B0565D" w:rsidRPr="00085654">
              <w:rPr>
                <w:rFonts w:hint="eastAsia"/>
              </w:rPr>
              <w:t>第二十五條　外國專業人才經歸化取得我國國籍者，其成年子女之工作許可、配偶與未成年子女及因身心障礙無法自理生活之成年子女之永久居留、直系尊親屬探親停留簽證，準用第十四條至第十八條規定。</w:t>
            </w:r>
          </w:p>
        </w:tc>
        <w:tc>
          <w:tcPr>
            <w:tcW w:w="3043" w:type="dxa"/>
            <w:shd w:val="clear" w:color="auto" w:fill="auto"/>
          </w:tcPr>
          <w:p w:rsidR="00B0565D" w:rsidRPr="00085654" w:rsidRDefault="00B0565D" w:rsidP="008D1416">
            <w:pPr>
              <w:spacing w:line="315" w:lineRule="exact"/>
              <w:ind w:leftChars="50" w:left="105" w:rightChars="50" w:right="105"/>
            </w:pPr>
          </w:p>
        </w:tc>
        <w:tc>
          <w:tcPr>
            <w:tcW w:w="3043" w:type="dxa"/>
            <w:shd w:val="clear" w:color="auto" w:fill="auto"/>
          </w:tcPr>
          <w:p w:rsidR="00B0565D" w:rsidRPr="00085654" w:rsidRDefault="00B0565D" w:rsidP="008D1416">
            <w:pPr>
              <w:spacing w:line="315" w:lineRule="exact"/>
              <w:ind w:leftChars="50" w:left="316" w:rightChars="50" w:right="105" w:hangingChars="100" w:hanging="211"/>
            </w:pPr>
            <w:r w:rsidRPr="00085654">
              <w:rPr>
                <w:rFonts w:hint="eastAsia"/>
              </w:rPr>
              <w:t>一、</w:t>
            </w:r>
            <w:r w:rsidRPr="00085654">
              <w:rPr>
                <w:rFonts w:hint="eastAsia"/>
                <w:u w:val="single"/>
              </w:rPr>
              <w:t>本條新增</w:t>
            </w:r>
            <w:r w:rsidRPr="00085654">
              <w:rPr>
                <w:rFonts w:hint="eastAsia"/>
              </w:rPr>
              <w:t>。</w:t>
            </w:r>
          </w:p>
          <w:p w:rsidR="00B0565D" w:rsidRPr="00085654" w:rsidRDefault="00B0565D" w:rsidP="008D1416">
            <w:pPr>
              <w:spacing w:line="315" w:lineRule="exact"/>
              <w:ind w:leftChars="50" w:left="316" w:rightChars="50" w:right="105" w:hangingChars="100" w:hanging="211"/>
            </w:pPr>
            <w:r w:rsidRPr="00085654">
              <w:rPr>
                <w:rFonts w:hint="eastAsia"/>
              </w:rPr>
              <w:t>二、為強化外國專業人才經歸化取得我國國籍者之依親親屬權益，提高優秀人才根留臺灣誘因，爰增訂本條，鬆綁渠等經歸化取得我國國籍後，其依親親屬及尊親屬準用本法相關規定。</w:t>
            </w:r>
          </w:p>
        </w:tc>
      </w:tr>
      <w:tr w:rsidR="00B0565D" w:rsidRPr="00085654" w:rsidTr="008D1416">
        <w:tc>
          <w:tcPr>
            <w:tcW w:w="3042" w:type="dxa"/>
            <w:shd w:val="clear" w:color="auto" w:fill="auto"/>
          </w:tcPr>
          <w:p w:rsidR="00B0565D" w:rsidRPr="00085654" w:rsidRDefault="002A37B7" w:rsidP="008D1416">
            <w:pPr>
              <w:spacing w:line="315" w:lineRule="exact"/>
              <w:ind w:leftChars="50" w:left="316" w:rightChars="50" w:right="105" w:hangingChars="100" w:hanging="211"/>
            </w:pPr>
            <w:r>
              <w:pict>
                <v:line id="DW5985681" o:spid="_x0000_s1033" style="position:absolute;left:0;text-align:left;z-index:251650048;mso-position-horizontal-relative:text;mso-position-vertical-relative:text" from="-2.2pt,32.9pt" to="455.6pt,32.9pt" strokeweight="1.5pt"/>
              </w:pict>
            </w:r>
            <w:r w:rsidR="00B0565D" w:rsidRPr="00085654">
              <w:rPr>
                <w:rFonts w:hint="eastAsia"/>
              </w:rPr>
              <w:t>第</w:t>
            </w:r>
            <w:r w:rsidR="00B0565D" w:rsidRPr="00085654">
              <w:rPr>
                <w:rFonts w:hint="eastAsia"/>
                <w:u w:val="single"/>
              </w:rPr>
              <w:t>二十六</w:t>
            </w:r>
            <w:r w:rsidR="00B0565D" w:rsidRPr="00085654">
              <w:rPr>
                <w:rFonts w:hint="eastAsia"/>
              </w:rPr>
              <w:t>條　本法施行日期，由行政院定之。</w:t>
            </w:r>
          </w:p>
        </w:tc>
        <w:tc>
          <w:tcPr>
            <w:tcW w:w="3043" w:type="dxa"/>
            <w:shd w:val="clear" w:color="auto" w:fill="auto"/>
          </w:tcPr>
          <w:p w:rsidR="00B0565D" w:rsidRPr="00085654" w:rsidRDefault="00B0565D" w:rsidP="008D1416">
            <w:pPr>
              <w:spacing w:line="315" w:lineRule="exact"/>
              <w:ind w:leftChars="50" w:left="316" w:rightChars="50" w:right="105" w:hangingChars="100" w:hanging="211"/>
            </w:pPr>
            <w:r w:rsidRPr="00085654">
              <w:rPr>
                <w:rFonts w:hint="eastAsia"/>
              </w:rPr>
              <w:t>第二十二條　本法施行日期，由行政院定之。</w:t>
            </w:r>
          </w:p>
        </w:tc>
        <w:tc>
          <w:tcPr>
            <w:tcW w:w="3043" w:type="dxa"/>
            <w:shd w:val="clear" w:color="auto" w:fill="auto"/>
          </w:tcPr>
          <w:p w:rsidR="00B0565D" w:rsidRPr="00085654" w:rsidRDefault="00B0565D" w:rsidP="008D1416">
            <w:pPr>
              <w:spacing w:line="315" w:lineRule="exact"/>
              <w:ind w:leftChars="50" w:left="105" w:rightChars="50" w:right="105"/>
            </w:pPr>
            <w:r w:rsidRPr="00085654">
              <w:rPr>
                <w:rFonts w:hint="eastAsia"/>
              </w:rPr>
              <w:t>條次變更。</w:t>
            </w:r>
          </w:p>
        </w:tc>
      </w:tr>
    </w:tbl>
    <w:p w:rsidR="00B0565D" w:rsidRDefault="00B0565D" w:rsidP="00B0565D">
      <w:pPr>
        <w:spacing w:line="400" w:lineRule="exact"/>
      </w:pPr>
      <w:r w:rsidRPr="00085654">
        <w:rPr>
          <w:rFonts w:ascii="華康中黑體" w:eastAsia="華康中黑體" w:hint="eastAsia"/>
        </w:rPr>
        <w:t>（</w:t>
      </w:r>
      <w:r>
        <w:rPr>
          <w:rFonts w:ascii="華康中黑體" w:eastAsia="華康中黑體" w:hint="eastAsia"/>
        </w:rPr>
        <w:t>四</w:t>
      </w:r>
      <w:r w:rsidRPr="00085654">
        <w:rPr>
          <w:rFonts w:ascii="華康中黑體" w:eastAsia="華康中黑體" w:hint="eastAsia"/>
        </w:rPr>
        <w:t>）委員</w:t>
      </w:r>
      <w:r>
        <w:rPr>
          <w:rFonts w:ascii="華康中黑體" w:eastAsia="華康中黑體" w:hint="eastAsia"/>
        </w:rPr>
        <w:t>吳玉琴</w:t>
      </w:r>
      <w:r w:rsidRPr="00085654">
        <w:rPr>
          <w:rFonts w:ascii="華康中黑體" w:eastAsia="華康中黑體" w:hint="eastAsia"/>
        </w:rPr>
        <w:t>等提案：</w:t>
      </w:r>
    </w:p>
    <w:p w:rsidR="00B0565D" w:rsidRPr="00773652" w:rsidRDefault="00B0565D" w:rsidP="005C162F">
      <w:pPr>
        <w:ind w:leftChars="100" w:left="211" w:firstLineChars="100" w:firstLine="211"/>
      </w:pPr>
      <w:r w:rsidRPr="00773652">
        <w:rPr>
          <w:rFonts w:hint="eastAsia"/>
        </w:rPr>
        <w:t>本院委員吳玉琴、林楚茵、林宜瑾、吳秉叡、何志偉、蔡易餘、陳亭妃、羅致政、黃國書、高嘉瑜等</w:t>
      </w:r>
      <w:r w:rsidRPr="00773652">
        <w:rPr>
          <w:rFonts w:hint="eastAsia"/>
        </w:rPr>
        <w:t>24</w:t>
      </w:r>
      <w:r w:rsidRPr="00773652">
        <w:rPr>
          <w:rFonts w:hint="eastAsia"/>
        </w:rPr>
        <w:t>人，為強化延攬外國專業人才，簡化申請工作、居留之程序，增加渠等長期留臺誘因，並完備其家庭團聚及社會保障需求。爰提出「外國專業人才延攬及僱用法修正草案」。是否有當？敬請公決。</w:t>
      </w:r>
    </w:p>
    <w:p w:rsidR="00B0565D" w:rsidRPr="00773652" w:rsidRDefault="00B0565D" w:rsidP="00B0565D">
      <w:pPr>
        <w:ind w:leftChars="1100" w:left="3165" w:rightChars="300" w:right="633" w:hangingChars="400" w:hanging="844"/>
        <w:jc w:val="left"/>
        <w:rPr>
          <w:kern w:val="0"/>
        </w:rPr>
      </w:pPr>
      <w:r w:rsidRPr="00773652">
        <w:rPr>
          <w:rFonts w:hint="eastAsia"/>
          <w:kern w:val="0"/>
        </w:rPr>
        <w:t xml:space="preserve">提案人：吳玉琴　　林楚茵　　林宜瑾　　吳秉叡　　何志偉　　蔡易餘　　陳亭妃　　羅致政　　黃國書　　高嘉瑜　　</w:t>
      </w:r>
    </w:p>
    <w:p w:rsidR="00B0565D" w:rsidRDefault="00B0565D" w:rsidP="00B0565D">
      <w:pPr>
        <w:ind w:leftChars="1100" w:left="3165" w:rightChars="300" w:right="633" w:hangingChars="400" w:hanging="844"/>
        <w:jc w:val="left"/>
        <w:rPr>
          <w:kern w:val="0"/>
        </w:rPr>
      </w:pPr>
      <w:r w:rsidRPr="00773652">
        <w:rPr>
          <w:rFonts w:hint="eastAsia"/>
          <w:kern w:val="0"/>
        </w:rPr>
        <w:t xml:space="preserve">連署人：陳秀寳　　賴惠員　　余　天　　湯蕙禎　　莊瑞雄　　王美惠　　邱泰源　　蔡適應　　羅美玲　　鍾佳濱　　江永昌　　莊競程　　邱議瑩　　沈發惠　　</w:t>
      </w:r>
    </w:p>
    <w:p w:rsidR="00B0565D" w:rsidRPr="00773652" w:rsidRDefault="00B0565D" w:rsidP="00B0565D">
      <w:pPr>
        <w:ind w:firstLineChars="200" w:firstLine="422"/>
        <w:rPr>
          <w:rFonts w:ascii="華康中黑體" w:eastAsia="華康中黑體"/>
        </w:rPr>
      </w:pPr>
      <w:r w:rsidRPr="00773652">
        <w:rPr>
          <w:rFonts w:ascii="華康中黑體" w:eastAsia="華康中黑體" w:hint="eastAsia"/>
        </w:rPr>
        <w:t>外國專業人才延攬及僱用法修正草案總說明</w:t>
      </w:r>
    </w:p>
    <w:p w:rsidR="00B0565D" w:rsidRPr="00773652" w:rsidRDefault="00B0565D" w:rsidP="00B0565D">
      <w:pPr>
        <w:ind w:firstLineChars="200" w:firstLine="422"/>
      </w:pPr>
      <w:r w:rsidRPr="00773652">
        <w:rPr>
          <w:rFonts w:hint="eastAsia"/>
        </w:rPr>
        <w:t>外國專業人才延攬及僱用法（以下簡稱本法）於一百零六年十一月二十二日制定公布，自一百零七年二月八日施行，嗣為配合民法修正成年年齡，於一百十年一月二十七日修正公布，惟尚未施行。為強化延攬外國專業人才，簡化申請工作、居留之程序，增加渠等長期留臺誘因，並完備其家庭團聚及社會保障需求，爰擬具本法修正草案，其修正要點如下：</w:t>
      </w:r>
    </w:p>
    <w:p w:rsidR="00B0565D" w:rsidRPr="00773652" w:rsidRDefault="00B0565D" w:rsidP="00B0565D">
      <w:pPr>
        <w:ind w:left="422" w:hangingChars="200" w:hanging="422"/>
        <w:rPr>
          <w:kern w:val="0"/>
        </w:rPr>
      </w:pPr>
      <w:r w:rsidRPr="00773652">
        <w:rPr>
          <w:rFonts w:hint="eastAsia"/>
          <w:kern w:val="0"/>
        </w:rPr>
        <w:t>一、增訂外國人、僑生及其他華裔學生，取得我國碩士以上學位，受聘僱在我國從事就業服務法第四十六條第一項第一款專門性或技術性工作，不須具備一定期間工作經驗之規定。（修正條文第六條）</w:t>
      </w:r>
    </w:p>
    <w:p w:rsidR="00B0565D" w:rsidRPr="00773652" w:rsidRDefault="00B0565D" w:rsidP="00B0565D">
      <w:pPr>
        <w:ind w:left="422" w:hangingChars="200" w:hanging="422"/>
        <w:rPr>
          <w:kern w:val="0"/>
        </w:rPr>
      </w:pPr>
      <w:r w:rsidRPr="00773652">
        <w:rPr>
          <w:rFonts w:hint="eastAsia"/>
          <w:kern w:val="0"/>
        </w:rPr>
        <w:t>二、增訂外國專業人才、外國特定專業人才、外國高級專業人才及其依親親屬不須申請工作許可之規定。（修正條文第七條）</w:t>
      </w:r>
    </w:p>
    <w:p w:rsidR="00B0565D" w:rsidRPr="00773652" w:rsidRDefault="00B0565D" w:rsidP="00B0565D">
      <w:pPr>
        <w:ind w:left="422" w:hangingChars="200" w:hanging="422"/>
        <w:rPr>
          <w:kern w:val="0"/>
        </w:rPr>
      </w:pPr>
      <w:r w:rsidRPr="00773652">
        <w:rPr>
          <w:rFonts w:hint="eastAsia"/>
          <w:kern w:val="0"/>
        </w:rPr>
        <w:t>三、增訂已入國之外國特定專業人才申請就業金卡得免申請居留簽證，並將就業金卡效期屆滿前得「重新申請」修正為「申請延期」。（修正條文第九條）</w:t>
      </w:r>
    </w:p>
    <w:p w:rsidR="00B0565D" w:rsidRPr="00773652" w:rsidRDefault="00B0565D" w:rsidP="00B0565D">
      <w:pPr>
        <w:ind w:left="422" w:hangingChars="200" w:hanging="422"/>
        <w:rPr>
          <w:kern w:val="0"/>
        </w:rPr>
      </w:pPr>
      <w:r w:rsidRPr="00773652">
        <w:rPr>
          <w:rFonts w:hint="eastAsia"/>
          <w:kern w:val="0"/>
        </w:rPr>
        <w:t>四、增訂外國專業人才或外國特定專業人才以免簽證或持停留簽證入國，經許可或免經許可在我國從事專業工作者，得免申請居留簽證，逕向內政部移民署申請居留證，其依親親屬亦同。（修正條文第十二條）</w:t>
      </w:r>
    </w:p>
    <w:p w:rsidR="00B0565D" w:rsidRPr="00773652" w:rsidRDefault="00B0565D" w:rsidP="00B0565D">
      <w:pPr>
        <w:ind w:left="422" w:hangingChars="200" w:hanging="422"/>
        <w:rPr>
          <w:kern w:val="0"/>
        </w:rPr>
      </w:pPr>
      <w:r w:rsidRPr="00773652">
        <w:rPr>
          <w:rFonts w:hint="eastAsia"/>
          <w:kern w:val="0"/>
        </w:rPr>
        <w:t>五、增訂外國專業人才及外國特定專業人才於居留效期或就業金卡有效期間屆滿前，得申請延期居</w:t>
      </w:r>
      <w:r w:rsidRPr="00773652">
        <w:rPr>
          <w:rFonts w:hint="eastAsia"/>
          <w:kern w:val="0"/>
        </w:rPr>
        <w:lastRenderedPageBreak/>
        <w:t>留最長一年之規定。（修正條文第十三條）</w:t>
      </w:r>
    </w:p>
    <w:p w:rsidR="00B0565D" w:rsidRPr="00773652" w:rsidRDefault="00B0565D" w:rsidP="00B0565D">
      <w:pPr>
        <w:ind w:left="422" w:hangingChars="200" w:hanging="422"/>
        <w:rPr>
          <w:kern w:val="0"/>
        </w:rPr>
      </w:pPr>
      <w:r w:rsidRPr="00773652">
        <w:rPr>
          <w:rFonts w:hint="eastAsia"/>
          <w:kern w:val="0"/>
        </w:rPr>
        <w:t>六、放寬外國專業人才取得永久居留條件為合法連續居留五年、平均每年居住一百八十三日以上，外國特定專業人才申請永久居留之合法連續居留期間為三年規定。（修正條文第十四條）</w:t>
      </w:r>
    </w:p>
    <w:p w:rsidR="00B0565D" w:rsidRPr="00773652" w:rsidRDefault="00B0565D" w:rsidP="00B0565D">
      <w:pPr>
        <w:ind w:left="422" w:hangingChars="200" w:hanging="422"/>
        <w:rPr>
          <w:kern w:val="0"/>
        </w:rPr>
      </w:pPr>
      <w:r w:rsidRPr="00773652">
        <w:rPr>
          <w:rFonts w:hint="eastAsia"/>
          <w:kern w:val="0"/>
        </w:rPr>
        <w:t>七、明定依親對象為外國專業人才或外國特定專業人才者，申請永久居留之合法連續居留期間為三年，且平均每年居住一百八十三日以上。（修正條文第十六條）</w:t>
      </w:r>
    </w:p>
    <w:p w:rsidR="00B0565D" w:rsidRPr="00773652" w:rsidRDefault="00B0565D" w:rsidP="00B0565D">
      <w:pPr>
        <w:ind w:left="422" w:hangingChars="200" w:hanging="422"/>
        <w:rPr>
          <w:kern w:val="0"/>
        </w:rPr>
      </w:pPr>
      <w:r w:rsidRPr="00773652">
        <w:rPr>
          <w:rFonts w:hint="eastAsia"/>
          <w:kern w:val="0"/>
        </w:rPr>
        <w:t>八、放寬外國特定專業人才及外國高級專業人才之直系尊親屬得申請一年效期之停留簽證。（修正條文第十八條）</w:t>
      </w:r>
    </w:p>
    <w:p w:rsidR="00B0565D" w:rsidRPr="00773652" w:rsidRDefault="00B0565D" w:rsidP="00B0565D">
      <w:pPr>
        <w:ind w:left="422" w:hangingChars="200" w:hanging="422"/>
        <w:rPr>
          <w:kern w:val="0"/>
        </w:rPr>
      </w:pPr>
      <w:r w:rsidRPr="00773652">
        <w:rPr>
          <w:rFonts w:hint="eastAsia"/>
          <w:kern w:val="0"/>
        </w:rPr>
        <w:t>九、放寬外國特定專業人才及外國高級專業人才具全民健康保險法第十條第一項第一款第四目所定雇主及自營業主之被保險人資格者，其本人及依親親屬參加全民健康保險不受六個月等待期限制。（修正條文第二十一條）</w:t>
      </w:r>
    </w:p>
    <w:p w:rsidR="00B0565D" w:rsidRPr="00773652" w:rsidRDefault="00B0565D" w:rsidP="00B0565D">
      <w:pPr>
        <w:ind w:left="422" w:hangingChars="200" w:hanging="422"/>
        <w:rPr>
          <w:kern w:val="0"/>
        </w:rPr>
      </w:pPr>
      <w:r w:rsidRPr="00773652">
        <w:rPr>
          <w:rFonts w:hint="eastAsia"/>
          <w:kern w:val="0"/>
        </w:rPr>
        <w:t>十、放寬政府機關及其所屬學術研究機關（構）之研究人員，其退休事項準用公立學校教師之退休規定且經許可永久居留者，得擇一支領一次退休金或月退休金。（修正條文第二十三條）</w:t>
      </w:r>
    </w:p>
    <w:p w:rsidR="00B0565D" w:rsidRPr="00773652" w:rsidRDefault="00B0565D" w:rsidP="00B0565D">
      <w:pPr>
        <w:ind w:left="422" w:hangingChars="200" w:hanging="422"/>
        <w:rPr>
          <w:kern w:val="0"/>
        </w:rPr>
      </w:pPr>
      <w:r w:rsidRPr="00773652">
        <w:rPr>
          <w:rFonts w:hint="eastAsia"/>
          <w:kern w:val="0"/>
        </w:rPr>
        <w:t>十一、放寬因歸化取得我國國籍者至我國從事專業工作，得免申請工作許可。（修正條文第二十五條）</w:t>
      </w:r>
    </w:p>
    <w:p w:rsidR="00B0565D" w:rsidRPr="00773652" w:rsidRDefault="00B0565D" w:rsidP="00B0565D">
      <w:pPr>
        <w:ind w:left="422" w:hangingChars="200" w:hanging="422"/>
        <w:rPr>
          <w:kern w:val="0"/>
        </w:rPr>
      </w:pPr>
      <w:r w:rsidRPr="00773652">
        <w:rPr>
          <w:rFonts w:hint="eastAsia"/>
          <w:kern w:val="0"/>
        </w:rPr>
        <w:t>十二、增訂外國專業人才、外國特定專業人才及外國高級專業人才經歸化取得我國國籍者，其依親親屬及直系尊親屬得準用本法相關規定。（修正條文第二十六條）</w:t>
      </w:r>
    </w:p>
    <w:tbl>
      <w:tblPr>
        <w:tblW w:w="5000" w:type="pct"/>
        <w:tblBorders>
          <w:left w:val="single" w:sz="12" w:space="0" w:color="auto"/>
          <w:right w:val="single" w:sz="12" w:space="0" w:color="auto"/>
          <w:insideH w:val="single" w:sz="4" w:space="0" w:color="auto"/>
          <w:insideV w:val="single" w:sz="4" w:space="0" w:color="auto"/>
        </w:tblBorders>
        <w:tblCellMar>
          <w:top w:w="28" w:type="dxa"/>
          <w:left w:w="28" w:type="dxa"/>
          <w:bottom w:w="28" w:type="dxa"/>
          <w:right w:w="28" w:type="dxa"/>
        </w:tblCellMar>
        <w:tblLook w:val="04A0" w:firstRow="1" w:lastRow="0" w:firstColumn="1" w:lastColumn="0" w:noHBand="0" w:noVBand="1"/>
      </w:tblPr>
      <w:tblGrid>
        <w:gridCol w:w="3042"/>
        <w:gridCol w:w="3043"/>
        <w:gridCol w:w="3043"/>
      </w:tblGrid>
      <w:tr w:rsidR="00B0565D" w:rsidRPr="00773652" w:rsidTr="008D1416">
        <w:tc>
          <w:tcPr>
            <w:tcW w:w="9128" w:type="dxa"/>
            <w:gridSpan w:val="3"/>
            <w:tcBorders>
              <w:top w:val="nil"/>
              <w:left w:val="nil"/>
              <w:bottom w:val="nil"/>
              <w:right w:val="nil"/>
            </w:tcBorders>
            <w:shd w:val="clear" w:color="auto" w:fill="auto"/>
          </w:tcPr>
          <w:p w:rsidR="00B0565D" w:rsidRPr="00773652" w:rsidRDefault="00B0565D" w:rsidP="008D1416">
            <w:pPr>
              <w:spacing w:before="105" w:after="105" w:line="480" w:lineRule="exact"/>
              <w:ind w:leftChars="500" w:left="1055"/>
              <w:rPr>
                <w:rFonts w:ascii="華康楷書體W5" w:eastAsia="華康楷書體W5"/>
                <w:sz w:val="28"/>
              </w:rPr>
            </w:pPr>
            <w:r w:rsidRPr="00773652">
              <w:rPr>
                <w:rFonts w:ascii="華康楷書體W5" w:eastAsia="華康楷書體W5" w:hint="eastAsia"/>
                <w:sz w:val="28"/>
              </w:rPr>
              <w:br w:type="page"/>
              <w:t>外國專業人才延攬及僱用法修正草案對照表</w:t>
            </w:r>
            <w:bookmarkStart w:id="2" w:name="TA2301097"/>
            <w:bookmarkEnd w:id="2"/>
          </w:p>
        </w:tc>
      </w:tr>
      <w:tr w:rsidR="00B0565D" w:rsidRPr="00773652" w:rsidTr="008D1416">
        <w:tc>
          <w:tcPr>
            <w:tcW w:w="3042" w:type="dxa"/>
            <w:tcBorders>
              <w:top w:val="nil"/>
            </w:tcBorders>
            <w:shd w:val="clear" w:color="auto" w:fill="auto"/>
          </w:tcPr>
          <w:p w:rsidR="00B0565D" w:rsidRPr="00773652" w:rsidRDefault="002A37B7" w:rsidP="008D1416">
            <w:pPr>
              <w:spacing w:line="315" w:lineRule="exact"/>
              <w:ind w:leftChars="50" w:left="105" w:rightChars="50" w:right="105"/>
              <w:jc w:val="distribute"/>
            </w:pPr>
            <w:r>
              <w:pict>
                <v:line id="DW5139063" o:spid="_x0000_s1040" style="position:absolute;left:0;text-align:left;z-index:251657216;mso-position-horizontal-relative:text;mso-position-vertical-relative:text" from="-2pt,-.7pt" to="455.8pt,-.7pt" strokeweight="1.5pt"/>
              </w:pict>
            </w:r>
            <w:r w:rsidR="00B0565D" w:rsidRPr="00773652">
              <w:rPr>
                <w:rFonts w:hint="eastAsia"/>
              </w:rPr>
              <w:t>修正條文</w:t>
            </w:r>
          </w:p>
        </w:tc>
        <w:tc>
          <w:tcPr>
            <w:tcW w:w="3043" w:type="dxa"/>
            <w:tcBorders>
              <w:top w:val="nil"/>
            </w:tcBorders>
            <w:shd w:val="clear" w:color="auto" w:fill="auto"/>
          </w:tcPr>
          <w:p w:rsidR="00B0565D" w:rsidRPr="00773652" w:rsidRDefault="00B0565D" w:rsidP="008D1416">
            <w:pPr>
              <w:spacing w:line="315" w:lineRule="exact"/>
              <w:ind w:leftChars="50" w:left="105" w:rightChars="50" w:right="105"/>
              <w:jc w:val="distribute"/>
            </w:pPr>
            <w:r w:rsidRPr="00773652">
              <w:rPr>
                <w:rFonts w:hint="eastAsia"/>
              </w:rPr>
              <w:t>現行條文</w:t>
            </w:r>
          </w:p>
        </w:tc>
        <w:tc>
          <w:tcPr>
            <w:tcW w:w="3043" w:type="dxa"/>
            <w:tcBorders>
              <w:top w:val="nil"/>
            </w:tcBorders>
            <w:shd w:val="clear" w:color="auto" w:fill="auto"/>
          </w:tcPr>
          <w:p w:rsidR="00B0565D" w:rsidRPr="00773652" w:rsidRDefault="00B0565D" w:rsidP="008D1416">
            <w:pPr>
              <w:spacing w:line="315" w:lineRule="exact"/>
              <w:ind w:leftChars="50" w:left="105" w:rightChars="50" w:right="105"/>
              <w:jc w:val="distribute"/>
            </w:pPr>
            <w:r w:rsidRPr="00773652">
              <w:rPr>
                <w:rFonts w:hint="eastAsia"/>
              </w:rPr>
              <w:t>說明</w:t>
            </w:r>
          </w:p>
        </w:tc>
      </w:tr>
      <w:tr w:rsidR="00B0565D" w:rsidRPr="00773652" w:rsidTr="008D1416">
        <w:tc>
          <w:tcPr>
            <w:tcW w:w="3042" w:type="dxa"/>
            <w:shd w:val="clear" w:color="auto" w:fill="auto"/>
          </w:tcPr>
          <w:p w:rsidR="00B0565D" w:rsidRPr="00773652" w:rsidRDefault="00B0565D" w:rsidP="008D1416">
            <w:pPr>
              <w:spacing w:line="315" w:lineRule="exact"/>
              <w:ind w:leftChars="50" w:left="316" w:rightChars="50" w:right="105" w:hangingChars="100" w:hanging="211"/>
            </w:pPr>
            <w:r w:rsidRPr="00773652">
              <w:rPr>
                <w:rFonts w:hint="eastAsia"/>
              </w:rPr>
              <w:t>第一條　為加強延攬及僱用外國專業人才，以提升國家競爭力，特制定本法。</w:t>
            </w:r>
          </w:p>
        </w:tc>
        <w:tc>
          <w:tcPr>
            <w:tcW w:w="3043" w:type="dxa"/>
            <w:shd w:val="clear" w:color="auto" w:fill="auto"/>
          </w:tcPr>
          <w:p w:rsidR="00B0565D" w:rsidRPr="00773652" w:rsidRDefault="00B0565D" w:rsidP="008D1416">
            <w:pPr>
              <w:spacing w:line="315" w:lineRule="exact"/>
              <w:ind w:leftChars="50" w:left="316" w:rightChars="50" w:right="105" w:hangingChars="100" w:hanging="211"/>
            </w:pPr>
            <w:r w:rsidRPr="00773652">
              <w:rPr>
                <w:rFonts w:hint="eastAsia"/>
              </w:rPr>
              <w:t>第一條　為加強延攬及僱用外國專業人才，以提升國家競爭力，特制定本法。</w:t>
            </w:r>
          </w:p>
        </w:tc>
        <w:tc>
          <w:tcPr>
            <w:tcW w:w="3043" w:type="dxa"/>
            <w:shd w:val="clear" w:color="auto" w:fill="auto"/>
          </w:tcPr>
          <w:p w:rsidR="00B0565D" w:rsidRPr="00773652" w:rsidRDefault="00B0565D" w:rsidP="008D1416">
            <w:pPr>
              <w:spacing w:line="315" w:lineRule="exact"/>
              <w:ind w:leftChars="50" w:left="105" w:rightChars="50" w:right="105"/>
            </w:pPr>
            <w:r w:rsidRPr="00773652">
              <w:rPr>
                <w:rFonts w:hint="eastAsia"/>
              </w:rPr>
              <w:t>本條未修正。</w:t>
            </w:r>
          </w:p>
        </w:tc>
      </w:tr>
      <w:tr w:rsidR="00B0565D" w:rsidRPr="00773652" w:rsidTr="008D1416">
        <w:tc>
          <w:tcPr>
            <w:tcW w:w="3042" w:type="dxa"/>
            <w:shd w:val="clear" w:color="auto" w:fill="auto"/>
          </w:tcPr>
          <w:p w:rsidR="00B0565D" w:rsidRPr="00773652" w:rsidRDefault="00B0565D" w:rsidP="008D1416">
            <w:pPr>
              <w:spacing w:line="315" w:lineRule="exact"/>
              <w:ind w:leftChars="50" w:left="316" w:rightChars="50" w:right="105" w:hangingChars="100" w:hanging="211"/>
            </w:pPr>
            <w:r w:rsidRPr="00773652">
              <w:rPr>
                <w:rFonts w:hint="eastAsia"/>
              </w:rPr>
              <w:t>第二條　外國專業人才在中華民國（以下簡稱我國）從事專業工作、尋職，依本法之規定；本法未規定者，適用就業服務法、入出國及移民法及其他相關法律之規定。</w:t>
            </w:r>
          </w:p>
        </w:tc>
        <w:tc>
          <w:tcPr>
            <w:tcW w:w="3043" w:type="dxa"/>
            <w:shd w:val="clear" w:color="auto" w:fill="auto"/>
          </w:tcPr>
          <w:p w:rsidR="00B0565D" w:rsidRPr="00773652" w:rsidRDefault="00B0565D" w:rsidP="008D1416">
            <w:pPr>
              <w:spacing w:line="315" w:lineRule="exact"/>
              <w:ind w:leftChars="50" w:left="316" w:rightChars="50" w:right="105" w:hangingChars="100" w:hanging="211"/>
            </w:pPr>
            <w:r w:rsidRPr="00773652">
              <w:rPr>
                <w:rFonts w:hint="eastAsia"/>
              </w:rPr>
              <w:t>第二條　外國專業人才在中華民國（以下簡稱我國）從事專業工作、尋職，依本法之規定；本法未規定者，適用就業服務法、入出國及移民法及其他相關法律之規定。</w:t>
            </w:r>
          </w:p>
        </w:tc>
        <w:tc>
          <w:tcPr>
            <w:tcW w:w="3043" w:type="dxa"/>
            <w:shd w:val="clear" w:color="auto" w:fill="auto"/>
          </w:tcPr>
          <w:p w:rsidR="00B0565D" w:rsidRPr="00773652" w:rsidRDefault="00B0565D" w:rsidP="008D1416">
            <w:pPr>
              <w:spacing w:line="315" w:lineRule="exact"/>
              <w:ind w:leftChars="50" w:left="105" w:rightChars="50" w:right="105"/>
            </w:pPr>
            <w:r w:rsidRPr="00773652">
              <w:rPr>
                <w:rFonts w:hint="eastAsia"/>
              </w:rPr>
              <w:t>本條未修正。</w:t>
            </w:r>
          </w:p>
        </w:tc>
      </w:tr>
      <w:tr w:rsidR="00B0565D" w:rsidRPr="00773652" w:rsidTr="008D1416">
        <w:tc>
          <w:tcPr>
            <w:tcW w:w="3042" w:type="dxa"/>
            <w:shd w:val="clear" w:color="auto" w:fill="auto"/>
          </w:tcPr>
          <w:p w:rsidR="00B0565D" w:rsidRPr="00773652" w:rsidRDefault="00B0565D" w:rsidP="008D1416">
            <w:pPr>
              <w:spacing w:line="315" w:lineRule="exact"/>
              <w:ind w:leftChars="50" w:left="316" w:rightChars="50" w:right="105" w:hangingChars="100" w:hanging="211"/>
            </w:pPr>
            <w:r w:rsidRPr="00773652">
              <w:rPr>
                <w:rFonts w:hint="eastAsia"/>
              </w:rPr>
              <w:t>第三條　本法之主管機關為國家發展委員會。</w:t>
            </w:r>
          </w:p>
          <w:p w:rsidR="00B0565D" w:rsidRPr="00773652" w:rsidRDefault="00B0565D" w:rsidP="008D1416">
            <w:pPr>
              <w:spacing w:line="315" w:lineRule="exact"/>
              <w:ind w:leftChars="150" w:left="316" w:rightChars="50" w:right="105" w:firstLineChars="200" w:firstLine="422"/>
            </w:pPr>
            <w:r w:rsidRPr="00773652">
              <w:rPr>
                <w:rFonts w:hint="eastAsia"/>
              </w:rPr>
              <w:t>本法所定事項，涉及中央目的事業主管機關職掌者，由各該機關辦理。</w:t>
            </w:r>
          </w:p>
        </w:tc>
        <w:tc>
          <w:tcPr>
            <w:tcW w:w="3043" w:type="dxa"/>
            <w:shd w:val="clear" w:color="auto" w:fill="auto"/>
          </w:tcPr>
          <w:p w:rsidR="00B0565D" w:rsidRPr="00773652" w:rsidRDefault="00B0565D" w:rsidP="008D1416">
            <w:pPr>
              <w:spacing w:line="315" w:lineRule="exact"/>
              <w:ind w:leftChars="50" w:left="316" w:rightChars="50" w:right="105" w:hangingChars="100" w:hanging="211"/>
            </w:pPr>
            <w:r w:rsidRPr="00773652">
              <w:rPr>
                <w:rFonts w:hint="eastAsia"/>
              </w:rPr>
              <w:t>第三條　本法之主管機關為國家發展委員會。</w:t>
            </w:r>
          </w:p>
          <w:p w:rsidR="00B0565D" w:rsidRPr="00773652" w:rsidRDefault="00B0565D" w:rsidP="008D1416">
            <w:pPr>
              <w:spacing w:line="315" w:lineRule="exact"/>
              <w:ind w:leftChars="150" w:left="316" w:rightChars="50" w:right="105" w:firstLineChars="200" w:firstLine="422"/>
            </w:pPr>
            <w:r w:rsidRPr="00773652">
              <w:rPr>
                <w:rFonts w:hint="eastAsia"/>
              </w:rPr>
              <w:t>本法所定事項，涉及中央目的事業主管機關職掌者，由各該機關辦理。</w:t>
            </w:r>
          </w:p>
        </w:tc>
        <w:tc>
          <w:tcPr>
            <w:tcW w:w="3043" w:type="dxa"/>
            <w:shd w:val="clear" w:color="auto" w:fill="auto"/>
          </w:tcPr>
          <w:p w:rsidR="00B0565D" w:rsidRPr="00773652" w:rsidRDefault="00B0565D" w:rsidP="008D1416">
            <w:pPr>
              <w:spacing w:line="315" w:lineRule="exact"/>
              <w:ind w:leftChars="50" w:left="105" w:rightChars="50" w:right="105"/>
            </w:pPr>
            <w:r w:rsidRPr="00773652">
              <w:rPr>
                <w:rFonts w:hint="eastAsia"/>
              </w:rPr>
              <w:t>本條未修正。</w:t>
            </w:r>
          </w:p>
        </w:tc>
      </w:tr>
      <w:tr w:rsidR="00B0565D" w:rsidRPr="00773652" w:rsidTr="008D1416">
        <w:tc>
          <w:tcPr>
            <w:tcW w:w="3042" w:type="dxa"/>
            <w:shd w:val="clear" w:color="auto" w:fill="auto"/>
          </w:tcPr>
          <w:p w:rsidR="00B0565D" w:rsidRPr="00773652" w:rsidRDefault="00B0565D" w:rsidP="008D1416">
            <w:pPr>
              <w:spacing w:line="315" w:lineRule="exact"/>
              <w:ind w:leftChars="50" w:left="316" w:rightChars="50" w:right="105" w:hangingChars="100" w:hanging="211"/>
            </w:pPr>
            <w:r w:rsidRPr="00773652">
              <w:rPr>
                <w:rFonts w:hint="eastAsia"/>
              </w:rPr>
              <w:t>第四條　本法用詞，定義如下：</w:t>
            </w:r>
          </w:p>
          <w:p w:rsidR="00B0565D" w:rsidRPr="00773652" w:rsidRDefault="00B0565D" w:rsidP="008D1416">
            <w:pPr>
              <w:spacing w:line="315" w:lineRule="exact"/>
              <w:ind w:leftChars="150" w:left="527" w:rightChars="50" w:right="105" w:hangingChars="100" w:hanging="211"/>
            </w:pPr>
            <w:r w:rsidRPr="00773652">
              <w:rPr>
                <w:rFonts w:hint="eastAsia"/>
              </w:rPr>
              <w:t>一、外國專業人才：指得在我國從事專業工作之外國</w:t>
            </w:r>
            <w:r w:rsidRPr="00773652">
              <w:rPr>
                <w:rFonts w:hint="eastAsia"/>
              </w:rPr>
              <w:lastRenderedPageBreak/>
              <w:t>人。</w:t>
            </w:r>
          </w:p>
          <w:p w:rsidR="00B0565D" w:rsidRPr="00773652" w:rsidRDefault="00B0565D" w:rsidP="008D1416">
            <w:pPr>
              <w:spacing w:line="315" w:lineRule="exact"/>
              <w:ind w:leftChars="150" w:left="527" w:rightChars="50" w:right="105" w:hangingChars="100" w:hanging="211"/>
            </w:pPr>
            <w:r w:rsidRPr="00773652">
              <w:rPr>
                <w:rFonts w:hint="eastAsia"/>
              </w:rPr>
              <w:t>二、外國特定專業人才：指外國專業人才具有中央目的事業主管機關公告之我國所需科技、經濟、教育、文化藝術、體育</w:t>
            </w:r>
            <w:r w:rsidRPr="00773652">
              <w:rPr>
                <w:rFonts w:hint="eastAsia"/>
                <w:u w:val="single"/>
              </w:rPr>
              <w:t>、金融、法律、建築設計</w:t>
            </w:r>
            <w:r w:rsidRPr="00773652">
              <w:rPr>
                <w:rFonts w:hint="eastAsia"/>
              </w:rPr>
              <w:t>及其他領域之特殊專長</w:t>
            </w:r>
            <w:r w:rsidRPr="00773652">
              <w:rPr>
                <w:rFonts w:hint="eastAsia"/>
                <w:u w:val="single"/>
              </w:rPr>
              <w:t>，或經主管機關會商相關中央目的事業主管機關認定具有特殊專長者</w:t>
            </w:r>
            <w:r w:rsidRPr="00773652">
              <w:rPr>
                <w:rFonts w:hint="eastAsia"/>
              </w:rPr>
              <w:t>。</w:t>
            </w:r>
          </w:p>
          <w:p w:rsidR="00B0565D" w:rsidRPr="00773652" w:rsidRDefault="00B0565D" w:rsidP="008D1416">
            <w:pPr>
              <w:spacing w:line="315" w:lineRule="exact"/>
              <w:ind w:leftChars="150" w:left="527" w:rightChars="50" w:right="105" w:hangingChars="100" w:hanging="211"/>
            </w:pPr>
            <w:r w:rsidRPr="00773652">
              <w:rPr>
                <w:rFonts w:hint="eastAsia"/>
              </w:rPr>
              <w:t>三、外國高級專業人才：指入出國及移民法所定為我國所需之高級專業人才。</w:t>
            </w:r>
          </w:p>
          <w:p w:rsidR="00B0565D" w:rsidRPr="00773652" w:rsidRDefault="00B0565D" w:rsidP="008D1416">
            <w:pPr>
              <w:spacing w:line="315" w:lineRule="exact"/>
              <w:ind w:leftChars="150" w:left="527" w:rightChars="50" w:right="105" w:hangingChars="100" w:hanging="211"/>
            </w:pPr>
            <w:r w:rsidRPr="00773652">
              <w:rPr>
                <w:rFonts w:hint="eastAsia"/>
              </w:rPr>
              <w:t>四、專業工作：指下列工作：</w:t>
            </w:r>
          </w:p>
          <w:p w:rsidR="00B0565D" w:rsidRPr="00773652" w:rsidRDefault="00B0565D" w:rsidP="008D1416">
            <w:pPr>
              <w:wordWrap w:val="0"/>
              <w:spacing w:line="315" w:lineRule="exact"/>
              <w:ind w:leftChars="250" w:left="949" w:rightChars="50" w:right="105" w:hangingChars="200" w:hanging="422"/>
              <w:rPr>
                <w:kern w:val="0"/>
              </w:rPr>
            </w:pPr>
            <w:r w:rsidRPr="00773652">
              <w:rPr>
                <w:rFonts w:ascii="華康細明體" w:hint="eastAsia"/>
                <w:kern w:val="0"/>
              </w:rPr>
              <w:t>(</w:t>
            </w:r>
            <w:r w:rsidRPr="00773652">
              <w:rPr>
                <w:rFonts w:hint="eastAsia"/>
                <w:kern w:val="0"/>
              </w:rPr>
              <w:t>一</w:t>
            </w:r>
            <w:r w:rsidRPr="00773652">
              <w:rPr>
                <w:rFonts w:ascii="華康細明體" w:hint="eastAsia"/>
                <w:kern w:val="0"/>
              </w:rPr>
              <w:t>)</w:t>
            </w:r>
            <w:r w:rsidRPr="00773652">
              <w:rPr>
                <w:rFonts w:hint="eastAsia"/>
                <w:kern w:val="0"/>
              </w:rPr>
              <w:t>就業服務法第四十六條第一項第一款至</w:t>
            </w:r>
            <w:r w:rsidRPr="00773652">
              <w:rPr>
                <w:rFonts w:hint="eastAsia"/>
                <w:kern w:val="0"/>
                <w:u w:val="single"/>
              </w:rPr>
              <w:t>第三款、第五款及</w:t>
            </w:r>
            <w:r w:rsidRPr="00773652">
              <w:rPr>
                <w:rFonts w:hint="eastAsia"/>
                <w:kern w:val="0"/>
              </w:rPr>
              <w:t>第六款</w:t>
            </w:r>
            <w:r w:rsidRPr="00773652">
              <w:rPr>
                <w:rFonts w:hint="eastAsia"/>
                <w:kern w:val="0"/>
                <w:u w:val="single"/>
              </w:rPr>
              <w:t>所定</w:t>
            </w:r>
            <w:r w:rsidRPr="00773652">
              <w:rPr>
                <w:rFonts w:hint="eastAsia"/>
                <w:kern w:val="0"/>
              </w:rPr>
              <w:t>工作。</w:t>
            </w:r>
          </w:p>
          <w:p w:rsidR="00B0565D" w:rsidRPr="00773652" w:rsidRDefault="00B0565D" w:rsidP="008D1416">
            <w:pPr>
              <w:wordWrap w:val="0"/>
              <w:spacing w:line="315" w:lineRule="exact"/>
              <w:ind w:leftChars="250" w:left="949" w:rightChars="50" w:right="105" w:hangingChars="200" w:hanging="422"/>
              <w:rPr>
                <w:kern w:val="0"/>
              </w:rPr>
            </w:pPr>
            <w:r w:rsidRPr="00773652">
              <w:rPr>
                <w:rFonts w:ascii="華康細明體" w:hint="eastAsia"/>
                <w:kern w:val="0"/>
                <w:u w:val="single"/>
              </w:rPr>
              <w:t>(</w:t>
            </w:r>
            <w:r w:rsidRPr="00773652">
              <w:rPr>
                <w:rFonts w:hint="eastAsia"/>
                <w:kern w:val="0"/>
                <w:u w:val="single"/>
              </w:rPr>
              <w:t>二</w:t>
            </w:r>
            <w:r w:rsidRPr="00773652">
              <w:rPr>
                <w:rFonts w:ascii="華康細明體" w:hint="eastAsia"/>
                <w:kern w:val="0"/>
                <w:u w:val="single"/>
              </w:rPr>
              <w:t>)</w:t>
            </w:r>
            <w:r w:rsidRPr="00773652">
              <w:rPr>
                <w:rFonts w:hint="eastAsia"/>
                <w:kern w:val="0"/>
                <w:u w:val="single"/>
              </w:rPr>
              <w:t>就業服務法第四十八條第一項第一款及第三款所定工作。</w:t>
            </w:r>
          </w:p>
          <w:p w:rsidR="00B0565D" w:rsidRPr="00773652" w:rsidRDefault="00B0565D" w:rsidP="008D1416">
            <w:pPr>
              <w:wordWrap w:val="0"/>
              <w:spacing w:line="315" w:lineRule="exact"/>
              <w:ind w:leftChars="250" w:left="949" w:rightChars="50" w:right="105" w:hangingChars="200" w:hanging="422"/>
              <w:rPr>
                <w:kern w:val="0"/>
              </w:rPr>
            </w:pPr>
            <w:r w:rsidRPr="00773652">
              <w:rPr>
                <w:rFonts w:ascii="華康細明體" w:hint="eastAsia"/>
                <w:kern w:val="0"/>
                <w:u w:val="single"/>
              </w:rPr>
              <w:t>(</w:t>
            </w:r>
            <w:r w:rsidRPr="00773652">
              <w:rPr>
                <w:rFonts w:hint="eastAsia"/>
                <w:kern w:val="0"/>
                <w:u w:val="single"/>
              </w:rPr>
              <w:t>三</w:t>
            </w:r>
            <w:r w:rsidRPr="00773652">
              <w:rPr>
                <w:rFonts w:ascii="華康細明體" w:hint="eastAsia"/>
                <w:kern w:val="0"/>
                <w:u w:val="single"/>
              </w:rPr>
              <w:t>)</w:t>
            </w:r>
            <w:r w:rsidRPr="00773652">
              <w:rPr>
                <w:rFonts w:hint="eastAsia"/>
                <w:kern w:val="0"/>
                <w:u w:val="single"/>
              </w:rPr>
              <w:t>依補習及進修教育法立案之短期補習班（以下簡稱短期補習班）之專任外國語文教師，或</w:t>
            </w:r>
            <w:r w:rsidRPr="00773652">
              <w:rPr>
                <w:rFonts w:hint="eastAsia"/>
                <w:kern w:val="0"/>
              </w:rPr>
              <w:t>具專門知識或技術，且經中央目的事業主管機關會商教育部指定之短期補習班教師。</w:t>
            </w:r>
          </w:p>
          <w:p w:rsidR="00B0565D" w:rsidRPr="00773652" w:rsidRDefault="00B0565D" w:rsidP="008D1416">
            <w:pPr>
              <w:wordWrap w:val="0"/>
              <w:spacing w:line="315" w:lineRule="exact"/>
              <w:ind w:leftChars="250" w:left="949" w:rightChars="50" w:right="105" w:hangingChars="200" w:hanging="422"/>
              <w:rPr>
                <w:kern w:val="0"/>
              </w:rPr>
            </w:pPr>
            <w:r w:rsidRPr="00773652">
              <w:rPr>
                <w:rFonts w:ascii="華康細明體" w:hint="eastAsia"/>
                <w:kern w:val="0"/>
                <w:u w:val="single"/>
              </w:rPr>
              <w:t>(</w:t>
            </w:r>
            <w:r w:rsidRPr="00773652">
              <w:rPr>
                <w:rFonts w:hint="eastAsia"/>
                <w:kern w:val="0"/>
                <w:u w:val="single"/>
              </w:rPr>
              <w:t>四</w:t>
            </w:r>
            <w:r w:rsidRPr="00773652">
              <w:rPr>
                <w:rFonts w:ascii="華康細明體" w:hint="eastAsia"/>
                <w:kern w:val="0"/>
                <w:u w:val="single"/>
              </w:rPr>
              <w:t>)</w:t>
            </w:r>
            <w:r w:rsidRPr="00773652">
              <w:rPr>
                <w:rFonts w:hint="eastAsia"/>
                <w:kern w:val="0"/>
                <w:u w:val="single"/>
              </w:rPr>
              <w:t>學校型態實驗教育實施條例、公立高級中等以下學校委託私人辦理實驗教育條例及高級中等以下教育階段非學校型態實驗教育實施條例所定學科、外國語文課程教學、師資養成、課程研發及活動推廣工作。</w:t>
            </w:r>
          </w:p>
        </w:tc>
        <w:tc>
          <w:tcPr>
            <w:tcW w:w="3043" w:type="dxa"/>
            <w:shd w:val="clear" w:color="auto" w:fill="auto"/>
          </w:tcPr>
          <w:p w:rsidR="00B0565D" w:rsidRPr="00773652" w:rsidRDefault="00B0565D" w:rsidP="008D1416">
            <w:pPr>
              <w:spacing w:line="315" w:lineRule="exact"/>
              <w:ind w:leftChars="50" w:left="316" w:rightChars="50" w:right="105" w:hangingChars="100" w:hanging="211"/>
            </w:pPr>
            <w:r w:rsidRPr="00773652">
              <w:rPr>
                <w:rFonts w:hint="eastAsia"/>
              </w:rPr>
              <w:lastRenderedPageBreak/>
              <w:t>第四條　本法用詞，定義如下：</w:t>
            </w:r>
          </w:p>
          <w:p w:rsidR="00B0565D" w:rsidRPr="00773652" w:rsidRDefault="00B0565D" w:rsidP="008D1416">
            <w:pPr>
              <w:spacing w:line="315" w:lineRule="exact"/>
              <w:ind w:leftChars="150" w:left="527" w:rightChars="50" w:right="105" w:hangingChars="100" w:hanging="211"/>
            </w:pPr>
            <w:r w:rsidRPr="00773652">
              <w:rPr>
                <w:rFonts w:hint="eastAsia"/>
              </w:rPr>
              <w:t>一、外國專業人才：指得在我國從事專業工作之外國</w:t>
            </w:r>
            <w:r w:rsidRPr="00773652">
              <w:rPr>
                <w:rFonts w:hint="eastAsia"/>
              </w:rPr>
              <w:lastRenderedPageBreak/>
              <w:t>人。</w:t>
            </w:r>
          </w:p>
          <w:p w:rsidR="00B0565D" w:rsidRPr="00773652" w:rsidRDefault="00B0565D" w:rsidP="008D1416">
            <w:pPr>
              <w:spacing w:line="315" w:lineRule="exact"/>
              <w:ind w:leftChars="150" w:left="527" w:rightChars="50" w:right="105" w:hangingChars="100" w:hanging="211"/>
            </w:pPr>
            <w:r w:rsidRPr="00773652">
              <w:rPr>
                <w:rFonts w:hint="eastAsia"/>
              </w:rPr>
              <w:t>二、外國特定專業人才：指前款外國專業人才中具有中央目的事業主管機關公告之我國所需科技、經濟、教育、文化</w:t>
            </w:r>
            <w:r w:rsidRPr="00773652">
              <w:rPr>
                <w:rFonts w:hint="eastAsia"/>
                <w:u w:val="single"/>
              </w:rPr>
              <w:t>、</w:t>
            </w:r>
            <w:r w:rsidRPr="00773652">
              <w:rPr>
                <w:rFonts w:hint="eastAsia"/>
              </w:rPr>
              <w:t>藝術、體育及其他領域之特殊專長者。</w:t>
            </w:r>
          </w:p>
          <w:p w:rsidR="00B0565D" w:rsidRPr="00773652" w:rsidRDefault="00B0565D" w:rsidP="008D1416">
            <w:pPr>
              <w:spacing w:line="315" w:lineRule="exact"/>
              <w:ind w:leftChars="150" w:left="527" w:rightChars="50" w:right="105" w:hangingChars="100" w:hanging="211"/>
            </w:pPr>
            <w:r w:rsidRPr="00773652">
              <w:rPr>
                <w:rFonts w:hint="eastAsia"/>
              </w:rPr>
              <w:t>三、外國高級專業人才：指入出國及移民法</w:t>
            </w:r>
            <w:r w:rsidRPr="00773652">
              <w:rPr>
                <w:rFonts w:hint="eastAsia"/>
                <w:u w:val="single"/>
              </w:rPr>
              <w:t>第二十五條第三項第二款</w:t>
            </w:r>
            <w:r w:rsidRPr="00773652">
              <w:rPr>
                <w:rFonts w:hint="eastAsia"/>
              </w:rPr>
              <w:t>所定為我國所需之高級專業人才。</w:t>
            </w:r>
          </w:p>
          <w:p w:rsidR="00B0565D" w:rsidRPr="00773652" w:rsidRDefault="00B0565D" w:rsidP="008D1416">
            <w:pPr>
              <w:spacing w:line="315" w:lineRule="exact"/>
              <w:ind w:leftChars="150" w:left="527" w:rightChars="50" w:right="105" w:hangingChars="100" w:hanging="211"/>
            </w:pPr>
            <w:r w:rsidRPr="00773652">
              <w:rPr>
                <w:rFonts w:hint="eastAsia"/>
              </w:rPr>
              <w:t>四、專業工作：指下列工作：</w:t>
            </w:r>
          </w:p>
          <w:p w:rsidR="00B0565D" w:rsidRPr="00773652" w:rsidRDefault="00B0565D" w:rsidP="008D1416">
            <w:pPr>
              <w:wordWrap w:val="0"/>
              <w:spacing w:line="315" w:lineRule="exact"/>
              <w:ind w:leftChars="250" w:left="949" w:rightChars="50" w:right="105" w:hangingChars="200" w:hanging="422"/>
              <w:rPr>
                <w:kern w:val="0"/>
              </w:rPr>
            </w:pPr>
            <w:r w:rsidRPr="00773652">
              <w:rPr>
                <w:rFonts w:ascii="華康細明體" w:hint="eastAsia"/>
                <w:kern w:val="0"/>
              </w:rPr>
              <w:t>(</w:t>
            </w:r>
            <w:r w:rsidRPr="00773652">
              <w:rPr>
                <w:rFonts w:hint="eastAsia"/>
                <w:kern w:val="0"/>
              </w:rPr>
              <w:t>一</w:t>
            </w:r>
            <w:r w:rsidRPr="00773652">
              <w:rPr>
                <w:rFonts w:ascii="華康細明體" w:hint="eastAsia"/>
                <w:kern w:val="0"/>
              </w:rPr>
              <w:t>)</w:t>
            </w:r>
            <w:r w:rsidRPr="00773652">
              <w:rPr>
                <w:rFonts w:hint="eastAsia"/>
                <w:kern w:val="0"/>
                <w:u w:val="single"/>
              </w:rPr>
              <w:t>依</w:t>
            </w:r>
            <w:r w:rsidRPr="00773652">
              <w:rPr>
                <w:rFonts w:hint="eastAsia"/>
                <w:kern w:val="0"/>
              </w:rPr>
              <w:t>就業服務法第四十六條第一項第一款至第六款之工作。</w:t>
            </w:r>
          </w:p>
          <w:p w:rsidR="00B0565D" w:rsidRPr="00773652" w:rsidRDefault="00B0565D" w:rsidP="008D1416">
            <w:pPr>
              <w:wordWrap w:val="0"/>
              <w:spacing w:line="315" w:lineRule="exact"/>
              <w:ind w:leftChars="250" w:left="949" w:rightChars="50" w:right="105" w:hangingChars="200" w:hanging="422"/>
              <w:rPr>
                <w:kern w:val="0"/>
              </w:rPr>
            </w:pPr>
            <w:r w:rsidRPr="00773652">
              <w:rPr>
                <w:rFonts w:ascii="華康細明體" w:hint="eastAsia"/>
                <w:kern w:val="0"/>
              </w:rPr>
              <w:t>(</w:t>
            </w:r>
            <w:r w:rsidRPr="00773652">
              <w:rPr>
                <w:rFonts w:hint="eastAsia"/>
                <w:kern w:val="0"/>
              </w:rPr>
              <w:t>二</w:t>
            </w:r>
            <w:r w:rsidRPr="00773652">
              <w:rPr>
                <w:rFonts w:ascii="華康細明體" w:hint="eastAsia"/>
                <w:kern w:val="0"/>
              </w:rPr>
              <w:t>)</w:t>
            </w:r>
            <w:r w:rsidRPr="00773652">
              <w:rPr>
                <w:rFonts w:hint="eastAsia"/>
                <w:kern w:val="0"/>
              </w:rPr>
              <w:t>具專門知識或技術，且經中央目的事業主管機關會商教育部指定依補習及進修教育法立案之短期補習班教師。</w:t>
            </w:r>
          </w:p>
        </w:tc>
        <w:tc>
          <w:tcPr>
            <w:tcW w:w="3043" w:type="dxa"/>
            <w:shd w:val="clear" w:color="auto" w:fill="auto"/>
          </w:tcPr>
          <w:p w:rsidR="00B0565D" w:rsidRPr="00773652" w:rsidRDefault="00B0565D" w:rsidP="008D1416">
            <w:pPr>
              <w:spacing w:line="315" w:lineRule="exact"/>
              <w:ind w:leftChars="50" w:left="316" w:rightChars="50" w:right="105" w:hangingChars="100" w:hanging="211"/>
            </w:pPr>
            <w:r w:rsidRPr="00773652">
              <w:rPr>
                <w:rFonts w:hint="eastAsia"/>
              </w:rPr>
              <w:lastRenderedPageBreak/>
              <w:t>一、配合金融、法律、建築設計領域之中央目的事業主管機關業已公告各該領域外國特定專業人才之特殊專長，</w:t>
            </w:r>
            <w:r w:rsidRPr="00773652">
              <w:rPr>
                <w:rFonts w:hint="eastAsia"/>
              </w:rPr>
              <w:lastRenderedPageBreak/>
              <w:t>爰修正第二款，予以完整明列，並酌作文字修正。另考量現今數位時代，產業變化快速，新型態產業、企業經營、發展模式及職務不斷出新，致申請人雖然資格條件相當，卻無法歸類至現行各領域中央目的事業主管機關業管範圍，致無從被認定為特定專業人才；為解決是類問題，爰增訂「或經主管機關會商相關中央目的事業主管機關認定具有特殊專長者」之規定。</w:t>
            </w:r>
          </w:p>
          <w:p w:rsidR="00B0565D" w:rsidRPr="00773652" w:rsidRDefault="00B0565D" w:rsidP="008D1416">
            <w:pPr>
              <w:spacing w:line="315" w:lineRule="exact"/>
              <w:ind w:leftChars="50" w:left="316" w:rightChars="50" w:right="105" w:hangingChars="100" w:hanging="211"/>
            </w:pPr>
            <w:r w:rsidRPr="00773652">
              <w:rPr>
                <w:rFonts w:hint="eastAsia"/>
              </w:rPr>
              <w:t>二、修正第三款，刪除所援引入出國及移民法之「第二十五條第三項第二款」文字，俾免該法嗣後修正調整條項款次時，致本款規定適用之疑義。</w:t>
            </w:r>
          </w:p>
          <w:p w:rsidR="00B0565D" w:rsidRPr="00773652" w:rsidRDefault="00B0565D" w:rsidP="008D1416">
            <w:pPr>
              <w:spacing w:line="315" w:lineRule="exact"/>
              <w:ind w:leftChars="50" w:left="316" w:rightChars="50" w:right="105" w:hangingChars="100" w:hanging="211"/>
            </w:pPr>
            <w:r w:rsidRPr="00773652">
              <w:rPr>
                <w:rFonts w:hint="eastAsia"/>
              </w:rPr>
              <w:t>三、第四款規定修正如下：</w:t>
            </w:r>
          </w:p>
          <w:p w:rsidR="00B0565D" w:rsidRPr="00773652" w:rsidRDefault="00B0565D" w:rsidP="008D1416">
            <w:pPr>
              <w:wordWrap w:val="0"/>
              <w:spacing w:line="315" w:lineRule="exact"/>
              <w:ind w:leftChars="150" w:left="738" w:rightChars="50" w:right="105" w:hangingChars="200" w:hanging="422"/>
              <w:rPr>
                <w:kern w:val="0"/>
              </w:rPr>
            </w:pPr>
            <w:r w:rsidRPr="00773652">
              <w:rPr>
                <w:rFonts w:ascii="華康細明體" w:hint="eastAsia"/>
                <w:kern w:val="0"/>
              </w:rPr>
              <w:t>(</w:t>
            </w:r>
            <w:r w:rsidRPr="00773652">
              <w:rPr>
                <w:rFonts w:hint="eastAsia"/>
                <w:kern w:val="0"/>
              </w:rPr>
              <w:t>一</w:t>
            </w:r>
            <w:r w:rsidRPr="00773652">
              <w:rPr>
                <w:rFonts w:ascii="華康細明體" w:hint="eastAsia"/>
                <w:kern w:val="0"/>
              </w:rPr>
              <w:t>)</w:t>
            </w:r>
            <w:r w:rsidRPr="00773652">
              <w:rPr>
                <w:rFonts w:hint="eastAsia"/>
                <w:kern w:val="0"/>
              </w:rPr>
              <w:t>就業服務法於一百零七年十一月二十八日修正第四十六條第一項第四款規定，放寬其工作範圍為「依補習及進修教育法立案之短期補習班之專任教師」，惟考量實務上仍有必要依現行第二目所定程序，由中央目的事業主管機關會商教育部指定開放類科，爰修正現行第一目，不列入該款情形。</w:t>
            </w:r>
          </w:p>
          <w:p w:rsidR="00B0565D" w:rsidRPr="00773652" w:rsidRDefault="00B0565D" w:rsidP="008D1416">
            <w:pPr>
              <w:wordWrap w:val="0"/>
              <w:spacing w:line="315" w:lineRule="exact"/>
              <w:ind w:leftChars="150" w:left="738" w:rightChars="50" w:right="105" w:hangingChars="200" w:hanging="422"/>
              <w:rPr>
                <w:kern w:val="0"/>
              </w:rPr>
            </w:pPr>
            <w:r w:rsidRPr="00773652">
              <w:rPr>
                <w:rFonts w:ascii="華康細明體" w:hint="eastAsia"/>
                <w:kern w:val="0"/>
              </w:rPr>
              <w:t>(</w:t>
            </w:r>
            <w:r w:rsidRPr="00773652">
              <w:rPr>
                <w:rFonts w:hint="eastAsia"/>
                <w:kern w:val="0"/>
              </w:rPr>
              <w:t>二</w:t>
            </w:r>
            <w:r w:rsidRPr="00773652">
              <w:rPr>
                <w:rFonts w:ascii="華康細明體" w:hint="eastAsia"/>
                <w:kern w:val="0"/>
              </w:rPr>
              <w:t>)</w:t>
            </w:r>
            <w:r w:rsidRPr="00773652">
              <w:rPr>
                <w:rFonts w:hint="eastAsia"/>
                <w:kern w:val="0"/>
              </w:rPr>
              <w:t>增訂第二目，明定就業服務法第四十八條第一項第一款及第三款之工作為專業工作。</w:t>
            </w:r>
          </w:p>
          <w:p w:rsidR="00B0565D" w:rsidRPr="00773652" w:rsidRDefault="00B0565D" w:rsidP="008D1416">
            <w:pPr>
              <w:wordWrap w:val="0"/>
              <w:spacing w:line="315" w:lineRule="exact"/>
              <w:ind w:leftChars="150" w:left="738" w:rightChars="50" w:right="105" w:hangingChars="200" w:hanging="422"/>
              <w:rPr>
                <w:kern w:val="0"/>
              </w:rPr>
            </w:pPr>
            <w:r w:rsidRPr="00773652">
              <w:rPr>
                <w:rFonts w:ascii="華康細明體" w:hint="eastAsia"/>
                <w:kern w:val="0"/>
              </w:rPr>
              <w:t>(</w:t>
            </w:r>
            <w:r w:rsidRPr="00773652">
              <w:rPr>
                <w:rFonts w:hint="eastAsia"/>
                <w:kern w:val="0"/>
              </w:rPr>
              <w:t>三</w:t>
            </w:r>
            <w:r w:rsidRPr="00773652">
              <w:rPr>
                <w:rFonts w:ascii="華康細明體" w:hint="eastAsia"/>
                <w:kern w:val="0"/>
              </w:rPr>
              <w:t>)</w:t>
            </w:r>
            <w:r w:rsidRPr="00773652">
              <w:rPr>
                <w:rFonts w:hint="eastAsia"/>
                <w:kern w:val="0"/>
              </w:rPr>
              <w:t>現行第二目移列為第三目，除維持現行所定工作外，另考量就業服務法第四十六條第一項第</w:t>
            </w:r>
            <w:r w:rsidRPr="00773652">
              <w:rPr>
                <w:rFonts w:hint="eastAsia"/>
                <w:kern w:val="0"/>
              </w:rPr>
              <w:lastRenderedPageBreak/>
              <w:t>四款原包括「依補習及進修教育法立案之短期補習班之專任外國語文教師」，仍有納入規範必要，爰配合修正。</w:t>
            </w:r>
          </w:p>
          <w:p w:rsidR="00B0565D" w:rsidRPr="00773652" w:rsidRDefault="00B0565D" w:rsidP="008D1416">
            <w:pPr>
              <w:wordWrap w:val="0"/>
              <w:spacing w:line="315" w:lineRule="exact"/>
              <w:ind w:leftChars="150" w:left="738" w:rightChars="50" w:right="105" w:hangingChars="200" w:hanging="422"/>
              <w:rPr>
                <w:kern w:val="0"/>
              </w:rPr>
            </w:pPr>
            <w:r w:rsidRPr="00773652">
              <w:rPr>
                <w:rFonts w:ascii="華康細明體" w:hint="eastAsia"/>
                <w:kern w:val="0"/>
              </w:rPr>
              <w:t>(</w:t>
            </w:r>
            <w:r w:rsidRPr="00773652">
              <w:rPr>
                <w:rFonts w:hint="eastAsia"/>
                <w:kern w:val="0"/>
              </w:rPr>
              <w:t>四</w:t>
            </w:r>
            <w:r w:rsidRPr="00773652">
              <w:rPr>
                <w:rFonts w:ascii="華康細明體" w:hint="eastAsia"/>
                <w:kern w:val="0"/>
              </w:rPr>
              <w:t>)</w:t>
            </w:r>
            <w:r w:rsidRPr="00773652">
              <w:rPr>
                <w:rFonts w:hint="eastAsia"/>
                <w:kern w:val="0"/>
              </w:rPr>
              <w:t>增訂第四目，考量學校型態實驗教育實施條例、公立高級中等以下學校委託私人辦理實驗教育條例及高級中等以下教育階段非學校型態實驗教育實施條例所定學科、外國語文課程教學、師資養成、課程研發及活動推廣工作亦屬專業工作，爰予以納入。</w:t>
            </w:r>
          </w:p>
        </w:tc>
      </w:tr>
      <w:tr w:rsidR="00B0565D" w:rsidRPr="00773652" w:rsidTr="008D1416">
        <w:tc>
          <w:tcPr>
            <w:tcW w:w="3042" w:type="dxa"/>
            <w:shd w:val="clear" w:color="auto" w:fill="auto"/>
          </w:tcPr>
          <w:p w:rsidR="00B0565D" w:rsidRPr="00773652" w:rsidRDefault="00B0565D" w:rsidP="008D1416">
            <w:pPr>
              <w:spacing w:line="315" w:lineRule="exact"/>
              <w:ind w:leftChars="50" w:left="316" w:rightChars="50" w:right="105" w:hangingChars="100" w:hanging="211"/>
            </w:pPr>
            <w:r w:rsidRPr="00773652">
              <w:rPr>
                <w:rFonts w:hint="eastAsia"/>
              </w:rPr>
              <w:lastRenderedPageBreak/>
              <w:t>第五條　雇主聘僱外國專業人才在我國從事前條第四款之專業工作，</w:t>
            </w:r>
            <w:r w:rsidRPr="00773652">
              <w:rPr>
                <w:rFonts w:hint="eastAsia"/>
                <w:u w:val="single"/>
              </w:rPr>
              <w:t>除依第七條規定不須申請許可者外，</w:t>
            </w:r>
            <w:r w:rsidRPr="00773652">
              <w:rPr>
                <w:rFonts w:hint="eastAsia"/>
              </w:rPr>
              <w:t>應檢具相關文件，向勞動部申請許可，並依就業服務法規定辦理。但聘僱</w:t>
            </w:r>
            <w:r w:rsidRPr="00773652">
              <w:rPr>
                <w:rFonts w:hint="eastAsia"/>
                <w:u w:val="single"/>
              </w:rPr>
              <w:t>從事</w:t>
            </w:r>
            <w:r w:rsidRPr="00773652">
              <w:rPr>
                <w:rFonts w:hint="eastAsia"/>
              </w:rPr>
              <w:t>就業服務法第四十六條第一項第三款</w:t>
            </w:r>
            <w:r w:rsidRPr="00773652">
              <w:rPr>
                <w:rFonts w:hint="eastAsia"/>
                <w:u w:val="single"/>
              </w:rPr>
              <w:t>及前條第四款第四目</w:t>
            </w:r>
            <w:r w:rsidRPr="00773652">
              <w:rPr>
                <w:rFonts w:hint="eastAsia"/>
              </w:rPr>
              <w:t>之</w:t>
            </w:r>
            <w:r w:rsidRPr="00773652">
              <w:rPr>
                <w:rFonts w:hint="eastAsia"/>
                <w:u w:val="single"/>
              </w:rPr>
              <w:t>專業工作</w:t>
            </w:r>
            <w:r w:rsidRPr="00773652">
              <w:rPr>
                <w:rFonts w:hint="eastAsia"/>
              </w:rPr>
              <w:t>者，應檢具相關文件，向教育部申請許可。</w:t>
            </w:r>
          </w:p>
          <w:p w:rsidR="00B0565D" w:rsidRPr="00773652" w:rsidRDefault="00B0565D" w:rsidP="008D1416">
            <w:pPr>
              <w:spacing w:line="315" w:lineRule="exact"/>
              <w:ind w:leftChars="150" w:left="316" w:rightChars="50" w:right="105" w:firstLineChars="200" w:firstLine="422"/>
            </w:pPr>
            <w:r w:rsidRPr="00773652">
              <w:rPr>
                <w:rFonts w:hint="eastAsia"/>
                <w:u w:val="single"/>
              </w:rPr>
              <w:t>依前項規定</w:t>
            </w:r>
            <w:r w:rsidRPr="00773652">
              <w:rPr>
                <w:rFonts w:hint="eastAsia"/>
              </w:rPr>
              <w:t>聘僱外國專業人才從事前條第四款第三目之專業工作，其工作資格及審查標準，由勞動部會商中央目的事業主管機關定之。</w:t>
            </w:r>
          </w:p>
          <w:p w:rsidR="00B0565D" w:rsidRPr="00773652" w:rsidRDefault="00B0565D" w:rsidP="008D1416">
            <w:pPr>
              <w:spacing w:line="315" w:lineRule="exact"/>
              <w:ind w:leftChars="150" w:left="316" w:rightChars="50" w:right="105" w:firstLineChars="200" w:firstLine="422"/>
            </w:pPr>
            <w:r w:rsidRPr="00773652">
              <w:rPr>
                <w:rFonts w:hint="eastAsia"/>
                <w:u w:val="single"/>
              </w:rPr>
              <w:t>依第一</w:t>
            </w:r>
            <w:r w:rsidRPr="00773652">
              <w:rPr>
                <w:rFonts w:hint="eastAsia"/>
              </w:rPr>
              <w:t>項但書</w:t>
            </w:r>
            <w:r w:rsidRPr="00773652">
              <w:rPr>
                <w:rFonts w:hint="eastAsia"/>
                <w:u w:val="single"/>
              </w:rPr>
              <w:t>規定聘僱外國專業人才從事所定之專業工作，其工作</w:t>
            </w:r>
            <w:r w:rsidRPr="00773652">
              <w:rPr>
                <w:rFonts w:hint="eastAsia"/>
              </w:rPr>
              <w:t>資格、審查基準、申請許可、廢止許可、聘僱管理及其他相關事項之辦法，由教育部定之。</w:t>
            </w:r>
          </w:p>
          <w:p w:rsidR="00B0565D" w:rsidRPr="00773652" w:rsidRDefault="00B0565D" w:rsidP="008D1416">
            <w:pPr>
              <w:spacing w:line="315" w:lineRule="exact"/>
              <w:ind w:leftChars="150" w:left="316" w:rightChars="50" w:right="105" w:firstLineChars="200" w:firstLine="422"/>
            </w:pPr>
            <w:r w:rsidRPr="00773652">
              <w:rPr>
                <w:rFonts w:hint="eastAsia"/>
              </w:rPr>
              <w:t>依</w:t>
            </w:r>
            <w:r w:rsidRPr="00773652">
              <w:rPr>
                <w:rFonts w:hint="eastAsia"/>
                <w:u w:val="single"/>
              </w:rPr>
              <w:t>第一</w:t>
            </w:r>
            <w:r w:rsidRPr="00773652">
              <w:rPr>
                <w:rFonts w:hint="eastAsia"/>
              </w:rPr>
              <w:t>項規定聘僱</w:t>
            </w:r>
            <w:r w:rsidRPr="00773652">
              <w:rPr>
                <w:rFonts w:hint="eastAsia"/>
                <w:u w:val="single"/>
              </w:rPr>
              <w:t>從事前條第四款第四目專業工作</w:t>
            </w:r>
            <w:r w:rsidRPr="00773652">
              <w:rPr>
                <w:rFonts w:hint="eastAsia"/>
              </w:rPr>
              <w:t>之外國專業人才，其聘僱之</w:t>
            </w:r>
            <w:r w:rsidRPr="00773652">
              <w:rPr>
                <w:rFonts w:hint="eastAsia"/>
              </w:rPr>
              <w:lastRenderedPageBreak/>
              <w:t>管理，除本法另有規定外，依就業服務法有關從事該法第四十六條第一項第一款至第六款工作者之規定辦理。</w:t>
            </w:r>
          </w:p>
          <w:p w:rsidR="00B0565D" w:rsidRPr="00773652" w:rsidRDefault="00B0565D" w:rsidP="008D1416">
            <w:pPr>
              <w:spacing w:line="315" w:lineRule="exact"/>
              <w:ind w:leftChars="150" w:left="316" w:rightChars="50" w:right="105" w:firstLineChars="200" w:firstLine="422"/>
            </w:pPr>
            <w:r w:rsidRPr="00773652">
              <w:rPr>
                <w:rFonts w:hint="eastAsia"/>
                <w:u w:val="single"/>
              </w:rPr>
              <w:t>外國專業人才</w:t>
            </w:r>
            <w:r w:rsidRPr="00773652">
              <w:rPr>
                <w:rFonts w:hint="eastAsia"/>
              </w:rPr>
              <w:t>經許可在我國從事</w:t>
            </w:r>
            <w:r w:rsidRPr="00773652">
              <w:rPr>
                <w:rFonts w:hint="eastAsia"/>
                <w:u w:val="single"/>
              </w:rPr>
              <w:t>前項</w:t>
            </w:r>
            <w:r w:rsidRPr="00773652">
              <w:rPr>
                <w:rFonts w:hint="eastAsia"/>
              </w:rPr>
              <w:t>專業工作者，其停留、居留及永久居留，除本法另有規定外，依入出國及移民法之規定辦理。</w:t>
            </w:r>
          </w:p>
          <w:p w:rsidR="00B0565D" w:rsidRPr="00773652" w:rsidRDefault="00B0565D" w:rsidP="008D1416">
            <w:pPr>
              <w:spacing w:line="315" w:lineRule="exact"/>
              <w:ind w:leftChars="150" w:left="316" w:rightChars="50" w:right="105" w:firstLineChars="200" w:firstLine="422"/>
            </w:pPr>
            <w:r w:rsidRPr="00773652">
              <w:rPr>
                <w:rFonts w:hint="eastAsia"/>
              </w:rPr>
              <w:t>依</w:t>
            </w:r>
            <w:r w:rsidRPr="00773652">
              <w:rPr>
                <w:rFonts w:hint="eastAsia"/>
                <w:u w:val="single"/>
              </w:rPr>
              <w:t>第一</w:t>
            </w:r>
            <w:r w:rsidRPr="00773652">
              <w:rPr>
                <w:rFonts w:hint="eastAsia"/>
              </w:rPr>
              <w:t>項規定聘僱</w:t>
            </w:r>
            <w:r w:rsidRPr="00773652">
              <w:rPr>
                <w:rFonts w:hint="eastAsia"/>
                <w:u w:val="single"/>
              </w:rPr>
              <w:t>從事第四條第四款第一目、第二目專業工作之外國專業人才，其聘僱之管理，除本法另有規定外，依就業服務法第四十六條第一項第一款至第六款、第四十八條第一項第一款及第三款工作者之規定辦理。</w:t>
            </w:r>
          </w:p>
        </w:tc>
        <w:tc>
          <w:tcPr>
            <w:tcW w:w="3043" w:type="dxa"/>
            <w:shd w:val="clear" w:color="auto" w:fill="auto"/>
          </w:tcPr>
          <w:p w:rsidR="00B0565D" w:rsidRPr="00773652" w:rsidRDefault="00B0565D" w:rsidP="008D1416">
            <w:pPr>
              <w:spacing w:line="315" w:lineRule="exact"/>
              <w:ind w:leftChars="50" w:left="316" w:rightChars="50" w:right="105" w:hangingChars="100" w:hanging="211"/>
            </w:pPr>
            <w:r w:rsidRPr="00773652">
              <w:rPr>
                <w:rFonts w:hint="eastAsia"/>
              </w:rPr>
              <w:lastRenderedPageBreak/>
              <w:t>第五條　雇主聘僱外國專業人才在我國從事前條第四款</w:t>
            </w:r>
            <w:r w:rsidRPr="00773652">
              <w:rPr>
                <w:rFonts w:hint="eastAsia"/>
                <w:u w:val="single"/>
              </w:rPr>
              <w:t>第一目</w:t>
            </w:r>
            <w:r w:rsidRPr="00773652">
              <w:rPr>
                <w:rFonts w:hint="eastAsia"/>
              </w:rPr>
              <w:t>之專業工作，應檢具相關文件，向勞動部申請許可，並依就業服務法規定辦理。但聘僱就業服務法第四十六條第一項第三款之學校教師者，應檢具相關文件，向教育部申請許可</w:t>
            </w:r>
            <w:r w:rsidRPr="00773652">
              <w:rPr>
                <w:rFonts w:hint="eastAsia"/>
                <w:u w:val="single"/>
              </w:rPr>
              <w:t>，不適用就業服務法第四十八條第一項本文向勞動部申請許可之規定</w:t>
            </w:r>
            <w:r w:rsidRPr="00773652">
              <w:rPr>
                <w:rFonts w:hint="eastAsia"/>
              </w:rPr>
              <w:t>。</w:t>
            </w:r>
          </w:p>
          <w:p w:rsidR="00B0565D" w:rsidRPr="00773652" w:rsidRDefault="00B0565D" w:rsidP="008D1416">
            <w:pPr>
              <w:spacing w:line="315" w:lineRule="exact"/>
              <w:ind w:leftChars="150" w:left="316" w:rightChars="50" w:right="105" w:firstLineChars="200" w:firstLine="422"/>
            </w:pPr>
            <w:r w:rsidRPr="00773652">
              <w:rPr>
                <w:rFonts w:hint="eastAsia"/>
              </w:rPr>
              <w:t>前項但書之學校教師資格、審查基準、申請許可、廢止許可、聘僱管理及其他相關事項之辦法，由教育部定之</w:t>
            </w:r>
            <w:r w:rsidRPr="00773652">
              <w:rPr>
                <w:rFonts w:hint="eastAsia"/>
                <w:u w:val="single"/>
              </w:rPr>
              <w:t>，不適用就業服務法第四十六條第二項及第四十八條第二項規定</w:t>
            </w:r>
            <w:r w:rsidRPr="00773652">
              <w:rPr>
                <w:rFonts w:hint="eastAsia"/>
              </w:rPr>
              <w:t>。</w:t>
            </w:r>
          </w:p>
          <w:p w:rsidR="00B0565D" w:rsidRPr="00773652" w:rsidRDefault="00B0565D" w:rsidP="008D1416">
            <w:pPr>
              <w:spacing w:line="315" w:lineRule="exact"/>
              <w:ind w:leftChars="50" w:left="316" w:rightChars="50" w:right="105" w:hangingChars="100" w:hanging="211"/>
            </w:pPr>
            <w:r w:rsidRPr="00773652">
              <w:rPr>
                <w:rFonts w:hint="eastAsia"/>
              </w:rPr>
              <w:t>第六條　雇主得向勞動部申請許可，聘僱外國專業人才</w:t>
            </w:r>
            <w:r w:rsidRPr="00773652">
              <w:rPr>
                <w:rFonts w:hint="eastAsia"/>
                <w:u w:val="single"/>
              </w:rPr>
              <w:t>在我國</w:t>
            </w:r>
            <w:r w:rsidRPr="00773652">
              <w:rPr>
                <w:rFonts w:hint="eastAsia"/>
              </w:rPr>
              <w:t>從事第四條第四款第二目之專業工作；其工作資格及審查標準，由勞動部會商中央目的事業主管機關定之。</w:t>
            </w:r>
          </w:p>
          <w:p w:rsidR="00B0565D" w:rsidRPr="00773652" w:rsidRDefault="00B0565D" w:rsidP="008D1416">
            <w:pPr>
              <w:spacing w:line="315" w:lineRule="exact"/>
              <w:ind w:leftChars="150" w:left="316" w:rightChars="50" w:right="105" w:firstLineChars="200" w:firstLine="422"/>
            </w:pPr>
            <w:r w:rsidRPr="00773652">
              <w:rPr>
                <w:rFonts w:hint="eastAsia"/>
              </w:rPr>
              <w:lastRenderedPageBreak/>
              <w:t>依前項規定聘僱之外國專業人才，其聘僱之管理，除本法另有規定外，依就業服務法有關從事該法第四十六條第一項第一款至第六款工作者之規定辦理。</w:t>
            </w:r>
          </w:p>
          <w:p w:rsidR="00B0565D" w:rsidRPr="00773652" w:rsidRDefault="00B0565D" w:rsidP="008D1416">
            <w:pPr>
              <w:spacing w:line="315" w:lineRule="exact"/>
              <w:ind w:leftChars="150" w:left="316" w:rightChars="50" w:right="105" w:firstLineChars="200" w:firstLine="422"/>
            </w:pPr>
            <w:r w:rsidRPr="00773652">
              <w:rPr>
                <w:rFonts w:hint="eastAsia"/>
              </w:rPr>
              <w:t>經</w:t>
            </w:r>
            <w:r w:rsidRPr="00773652">
              <w:rPr>
                <w:rFonts w:hint="eastAsia"/>
                <w:u w:val="single"/>
              </w:rPr>
              <w:t>勞動部依第一項規定</w:t>
            </w:r>
            <w:r w:rsidRPr="00773652">
              <w:rPr>
                <w:rFonts w:hint="eastAsia"/>
              </w:rPr>
              <w:t>許可在我國從事專業工作者，其停留、居留及永久居留，除本法另有規定外，依入出國及移民法之規定辦理。</w:t>
            </w:r>
          </w:p>
        </w:tc>
        <w:tc>
          <w:tcPr>
            <w:tcW w:w="3043" w:type="dxa"/>
            <w:shd w:val="clear" w:color="auto" w:fill="auto"/>
          </w:tcPr>
          <w:p w:rsidR="00B0565D" w:rsidRPr="00773652" w:rsidRDefault="00B0565D" w:rsidP="008D1416">
            <w:pPr>
              <w:spacing w:line="315" w:lineRule="exact"/>
              <w:ind w:leftChars="50" w:left="316" w:rightChars="50" w:right="105" w:hangingChars="100" w:hanging="211"/>
            </w:pPr>
            <w:r w:rsidRPr="00773652">
              <w:rPr>
                <w:rFonts w:hint="eastAsia"/>
              </w:rPr>
              <w:lastRenderedPageBreak/>
              <w:t>一、第一項由現行第五條第一項與第六條第一項前段整併修正，並配合修正條文第四條第四款第二目、第四目、第五目及第六條規定，爰酌作修正。另以本法係就業服務法之特別法，應優先適用，其不適用就業服務法為當然之理，無須規定，爰將現行不適用就業服務法之規定刪除。</w:t>
            </w:r>
          </w:p>
          <w:p w:rsidR="00B0565D" w:rsidRPr="00773652" w:rsidRDefault="00B0565D" w:rsidP="008D1416">
            <w:pPr>
              <w:spacing w:line="315" w:lineRule="exact"/>
              <w:ind w:leftChars="50" w:left="316" w:rightChars="50" w:right="105" w:hangingChars="100" w:hanging="211"/>
            </w:pPr>
            <w:r w:rsidRPr="00773652">
              <w:rPr>
                <w:rFonts w:hint="eastAsia"/>
              </w:rPr>
              <w:t>二、第二項由現行第六條第一項後段修正移列，並配合修正條文第四條第四款目次之調整，酌作修正。另將現行不適用就業服務法之規定刪除，理由同說明一。</w:t>
            </w:r>
          </w:p>
          <w:p w:rsidR="00B0565D" w:rsidRPr="00773652" w:rsidRDefault="00B0565D" w:rsidP="008D1416">
            <w:pPr>
              <w:spacing w:line="315" w:lineRule="exact"/>
              <w:ind w:leftChars="50" w:left="316" w:rightChars="50" w:right="105" w:hangingChars="100" w:hanging="211"/>
            </w:pPr>
            <w:r w:rsidRPr="00773652">
              <w:rPr>
                <w:rFonts w:hint="eastAsia"/>
              </w:rPr>
              <w:t>三、第三項由現行第五條第二項修正移列，並酌作修正。</w:t>
            </w:r>
          </w:p>
          <w:p w:rsidR="00B0565D" w:rsidRPr="00773652" w:rsidRDefault="00B0565D" w:rsidP="008D1416">
            <w:pPr>
              <w:spacing w:line="315" w:lineRule="exact"/>
              <w:ind w:leftChars="50" w:left="316" w:rightChars="50" w:right="105" w:hangingChars="100" w:hanging="211"/>
            </w:pPr>
            <w:r w:rsidRPr="00773652">
              <w:rPr>
                <w:rFonts w:hint="eastAsia"/>
              </w:rPr>
              <w:t>四、第四項及第五項，分別由現行第六條第二項及第三項修正移列，並配合第一項之修正，酌作修正。</w:t>
            </w:r>
          </w:p>
          <w:p w:rsidR="00B0565D" w:rsidRPr="00773652" w:rsidRDefault="00B0565D" w:rsidP="008D1416">
            <w:pPr>
              <w:spacing w:line="315" w:lineRule="exact"/>
              <w:ind w:leftChars="50" w:left="316" w:rightChars="50" w:right="105" w:hangingChars="100" w:hanging="211"/>
            </w:pPr>
            <w:r w:rsidRPr="00773652">
              <w:rPr>
                <w:rFonts w:hint="eastAsia"/>
              </w:rPr>
              <w:t>五、第五項明定第四條第四款第一目、第二目之專業工作者，於本法為詳盡規定事，</w:t>
            </w:r>
            <w:r w:rsidRPr="00773652">
              <w:rPr>
                <w:rFonts w:hint="eastAsia"/>
              </w:rPr>
              <w:lastRenderedPageBreak/>
              <w:t>應爰用就業服務法第四十六條第一項第一款至第六款、第四十八條第一項第一款及第三款工作者之規定辦理。</w:t>
            </w:r>
          </w:p>
        </w:tc>
      </w:tr>
      <w:tr w:rsidR="00B0565D" w:rsidRPr="00773652" w:rsidTr="008D1416">
        <w:tc>
          <w:tcPr>
            <w:tcW w:w="3042" w:type="dxa"/>
            <w:shd w:val="clear" w:color="auto" w:fill="auto"/>
          </w:tcPr>
          <w:p w:rsidR="00B0565D" w:rsidRPr="00773652" w:rsidRDefault="00B0565D" w:rsidP="008D1416">
            <w:pPr>
              <w:spacing w:line="315" w:lineRule="exact"/>
              <w:ind w:leftChars="50" w:left="316" w:rightChars="50" w:right="105" w:hangingChars="100" w:hanging="211"/>
            </w:pPr>
            <w:r w:rsidRPr="00773652">
              <w:rPr>
                <w:rFonts w:hint="eastAsia"/>
              </w:rPr>
              <w:lastRenderedPageBreak/>
              <w:t>第六條　外國人、僑生及其他華裔學生，取得我國碩士以上學位，受聘僱在我國從事就業服務法第四十六條第一項第一款專門性或技術性工作，除勞動部規定之特定工作外，無須具備一定期間工作經驗。</w:t>
            </w:r>
          </w:p>
        </w:tc>
        <w:tc>
          <w:tcPr>
            <w:tcW w:w="3043" w:type="dxa"/>
            <w:shd w:val="clear" w:color="auto" w:fill="auto"/>
          </w:tcPr>
          <w:p w:rsidR="00B0565D" w:rsidRPr="00773652" w:rsidRDefault="00B0565D" w:rsidP="008D1416">
            <w:pPr>
              <w:spacing w:line="315" w:lineRule="exact"/>
              <w:ind w:leftChars="50" w:left="105" w:rightChars="50" w:right="105"/>
            </w:pPr>
          </w:p>
        </w:tc>
        <w:tc>
          <w:tcPr>
            <w:tcW w:w="3043" w:type="dxa"/>
            <w:shd w:val="clear" w:color="auto" w:fill="auto"/>
          </w:tcPr>
          <w:p w:rsidR="00B0565D" w:rsidRPr="00773652" w:rsidRDefault="00B0565D" w:rsidP="008D1416">
            <w:pPr>
              <w:spacing w:line="315" w:lineRule="exact"/>
              <w:ind w:leftChars="50" w:left="316" w:rightChars="50" w:right="105" w:hangingChars="100" w:hanging="211"/>
            </w:pPr>
            <w:r w:rsidRPr="00773652">
              <w:rPr>
                <w:rFonts w:hint="eastAsia"/>
              </w:rPr>
              <w:t>一、</w:t>
            </w:r>
            <w:r w:rsidRPr="00773652">
              <w:rPr>
                <w:rFonts w:hint="eastAsia"/>
                <w:u w:val="single"/>
              </w:rPr>
              <w:t>本條新增</w:t>
            </w:r>
            <w:r w:rsidRPr="00773652">
              <w:rPr>
                <w:rFonts w:hint="eastAsia"/>
              </w:rPr>
              <w:t>。</w:t>
            </w:r>
          </w:p>
          <w:p w:rsidR="00B0565D" w:rsidRPr="00773652" w:rsidRDefault="00B0565D" w:rsidP="008D1416">
            <w:pPr>
              <w:spacing w:line="315" w:lineRule="exact"/>
              <w:ind w:leftChars="50" w:left="316" w:rightChars="50" w:right="105" w:hangingChars="100" w:hanging="211"/>
            </w:pPr>
            <w:r w:rsidRPr="00773652">
              <w:rPr>
                <w:rFonts w:hint="eastAsia"/>
              </w:rPr>
              <w:t>二、依外國人從事就業服務法第四十六條第一項第一款至第六款工作資格及審查標準第五條第二款規定，外國人取得國內外大學學士學位者，尚需有兩年以上工作經驗，始得受聘僱從事就業服務法第四十六條第一項第一款專門性或技術性工作。考量經我國大專院校培訓，取得碩士以上學位者，應列為我國積極招募之對象，爰開放工作經驗之限制，予以納入其在我國從事專業工作之資格。</w:t>
            </w:r>
          </w:p>
        </w:tc>
      </w:tr>
      <w:tr w:rsidR="00B0565D" w:rsidRPr="00773652" w:rsidTr="008D1416">
        <w:tc>
          <w:tcPr>
            <w:tcW w:w="3042" w:type="dxa"/>
            <w:shd w:val="clear" w:color="auto" w:fill="auto"/>
          </w:tcPr>
          <w:p w:rsidR="00B0565D" w:rsidRPr="00773652" w:rsidRDefault="00B0565D" w:rsidP="008D1416">
            <w:pPr>
              <w:spacing w:line="315" w:lineRule="exact"/>
              <w:ind w:leftChars="50" w:left="316" w:rightChars="50" w:right="105" w:hangingChars="100" w:hanging="211"/>
            </w:pPr>
            <w:r w:rsidRPr="00773652">
              <w:rPr>
                <w:rFonts w:hint="eastAsia"/>
              </w:rPr>
              <w:t>第七條　外國專業人才、外國特定專業人才及外國高級專業人才在我國從事專業工作，有下列情形之一者，不須申請許可：</w:t>
            </w:r>
          </w:p>
          <w:p w:rsidR="00B0565D" w:rsidRPr="00773652" w:rsidRDefault="00B0565D" w:rsidP="008D1416">
            <w:pPr>
              <w:spacing w:line="315" w:lineRule="exact"/>
              <w:ind w:leftChars="150" w:left="527" w:rightChars="50" w:right="105" w:hangingChars="100" w:hanging="211"/>
            </w:pPr>
            <w:r w:rsidRPr="00773652">
              <w:rPr>
                <w:rFonts w:hint="eastAsia"/>
              </w:rPr>
              <w:t>一、受各級政府及其所屬學術研究機關（構）聘請擔任顧問或研究工作。</w:t>
            </w:r>
          </w:p>
          <w:p w:rsidR="00B0565D" w:rsidRPr="00773652" w:rsidRDefault="00B0565D" w:rsidP="008D1416">
            <w:pPr>
              <w:spacing w:line="315" w:lineRule="exact"/>
              <w:ind w:leftChars="150" w:left="527" w:rightChars="50" w:right="105" w:hangingChars="100" w:hanging="211"/>
            </w:pPr>
            <w:r w:rsidRPr="00773652">
              <w:rPr>
                <w:rFonts w:hint="eastAsia"/>
              </w:rPr>
              <w:lastRenderedPageBreak/>
              <w:t>二、受聘僱於公立或已立案之私立大學進行講座、學術研究經教育部認可。</w:t>
            </w:r>
          </w:p>
          <w:p w:rsidR="00B0565D" w:rsidRPr="00773652" w:rsidRDefault="00B0565D" w:rsidP="008D1416">
            <w:pPr>
              <w:spacing w:line="315" w:lineRule="exact"/>
              <w:ind w:leftChars="150" w:left="316" w:rightChars="50" w:right="105" w:firstLineChars="200" w:firstLine="422"/>
            </w:pPr>
            <w:r w:rsidRPr="00773652">
              <w:rPr>
                <w:rFonts w:hint="eastAsia"/>
              </w:rPr>
              <w:t>外國專業人才、外國特定專業人才及外國高級專業人才，其本人、配偶、未成年子女及因身心障礙無法自理生活之成年子女，經許可永久居留者，在我國從事工作，不須向本法規定之目的事業主管機關申請許可。</w:t>
            </w:r>
          </w:p>
        </w:tc>
        <w:tc>
          <w:tcPr>
            <w:tcW w:w="3043" w:type="dxa"/>
            <w:shd w:val="clear" w:color="auto" w:fill="auto"/>
          </w:tcPr>
          <w:p w:rsidR="00B0565D" w:rsidRPr="00773652" w:rsidRDefault="00B0565D" w:rsidP="008D1416">
            <w:pPr>
              <w:spacing w:line="315" w:lineRule="exact"/>
              <w:ind w:leftChars="50" w:left="105" w:rightChars="50" w:right="105"/>
            </w:pPr>
          </w:p>
        </w:tc>
        <w:tc>
          <w:tcPr>
            <w:tcW w:w="3043" w:type="dxa"/>
            <w:shd w:val="clear" w:color="auto" w:fill="auto"/>
          </w:tcPr>
          <w:p w:rsidR="00B0565D" w:rsidRPr="00773652" w:rsidRDefault="00B0565D" w:rsidP="008D1416">
            <w:pPr>
              <w:spacing w:line="315" w:lineRule="exact"/>
              <w:ind w:leftChars="50" w:left="316" w:rightChars="50" w:right="105" w:hangingChars="100" w:hanging="211"/>
            </w:pPr>
            <w:r w:rsidRPr="00773652">
              <w:rPr>
                <w:rFonts w:hint="eastAsia"/>
              </w:rPr>
              <w:t>一、</w:t>
            </w:r>
            <w:r w:rsidRPr="00773652">
              <w:rPr>
                <w:rFonts w:hint="eastAsia"/>
                <w:u w:val="single"/>
              </w:rPr>
              <w:t>本條新增</w:t>
            </w:r>
            <w:r w:rsidRPr="00773652">
              <w:rPr>
                <w:rFonts w:hint="eastAsia"/>
              </w:rPr>
              <w:t>。</w:t>
            </w:r>
          </w:p>
          <w:p w:rsidR="00B0565D" w:rsidRPr="00773652" w:rsidRDefault="00B0565D" w:rsidP="008D1416">
            <w:pPr>
              <w:spacing w:line="315" w:lineRule="exact"/>
              <w:ind w:leftChars="50" w:left="316" w:rightChars="50" w:right="105" w:hangingChars="100" w:hanging="211"/>
            </w:pPr>
            <w:r w:rsidRPr="00773652">
              <w:rPr>
                <w:rFonts w:hint="eastAsia"/>
              </w:rPr>
              <w:t>二、第一項係參酌就業服務法第四十八條第一項第一款及第三款不須申請工作許可之規定訂定。</w:t>
            </w:r>
          </w:p>
          <w:p w:rsidR="00B0565D" w:rsidRPr="00773652" w:rsidRDefault="00B0565D" w:rsidP="008D1416">
            <w:pPr>
              <w:spacing w:line="315" w:lineRule="exact"/>
              <w:ind w:leftChars="50" w:left="316" w:rightChars="50" w:right="105" w:hangingChars="100" w:hanging="211"/>
            </w:pPr>
            <w:r w:rsidRPr="00773652">
              <w:rPr>
                <w:rFonts w:hint="eastAsia"/>
              </w:rPr>
              <w:t>三、依就業服務法第五十一條第一項第四款及第二項規定，取得永久居留之外國人受</w:t>
            </w:r>
            <w:r w:rsidRPr="00773652">
              <w:rPr>
                <w:rFonts w:hint="eastAsia"/>
              </w:rPr>
              <w:lastRenderedPageBreak/>
              <w:t>聘僱從事工作，得不經雇主申請，逕向中央主管機關申請工作許可。為提供友善移民環境，爰於第二項明定外國專業人才、外國特定專業人才及外國高級專業人才，其本人及依親親屬，經許可永久居留者，無須申請工作許可，以簡化相關手續。</w:t>
            </w:r>
          </w:p>
        </w:tc>
      </w:tr>
      <w:tr w:rsidR="00B0565D" w:rsidRPr="00773652" w:rsidTr="008D1416">
        <w:tc>
          <w:tcPr>
            <w:tcW w:w="3042" w:type="dxa"/>
            <w:shd w:val="clear" w:color="auto" w:fill="auto"/>
          </w:tcPr>
          <w:p w:rsidR="00B0565D" w:rsidRPr="00773652" w:rsidRDefault="00B0565D" w:rsidP="008D1416">
            <w:pPr>
              <w:spacing w:line="315" w:lineRule="exact"/>
              <w:ind w:leftChars="50" w:left="316" w:rightChars="50" w:right="105" w:hangingChars="100" w:hanging="211"/>
            </w:pPr>
            <w:r w:rsidRPr="00773652">
              <w:rPr>
                <w:rFonts w:hint="eastAsia"/>
              </w:rPr>
              <w:lastRenderedPageBreak/>
              <w:t xml:space="preserve">第八條　</w:t>
            </w:r>
            <w:r w:rsidRPr="00773652">
              <w:rPr>
                <w:rFonts w:hint="eastAsia"/>
                <w:u w:val="single"/>
              </w:rPr>
              <w:t>雇主聘僱從事專業工作之外國專業人才，其聘僱許可期間最長為三年，期滿有繼續聘僱之需要者，得申請延期，每次最長為三年。</w:t>
            </w:r>
          </w:p>
          <w:p w:rsidR="00B0565D" w:rsidRPr="00773652" w:rsidRDefault="00B0565D" w:rsidP="008D1416">
            <w:pPr>
              <w:spacing w:line="315" w:lineRule="exact"/>
              <w:ind w:leftChars="150" w:left="316" w:rightChars="50" w:right="105" w:firstLineChars="200" w:firstLine="422"/>
            </w:pPr>
            <w:r w:rsidRPr="00773652">
              <w:rPr>
                <w:rFonts w:hint="eastAsia"/>
              </w:rPr>
              <w:t>雇主聘僱從事專業工作之外國特定專業人才，其聘僱許可期間最長為五年，期滿有繼續聘僱之需要者，得申請延期，每次最長為五年。</w:t>
            </w:r>
          </w:p>
          <w:p w:rsidR="00B0565D" w:rsidRPr="00773652" w:rsidRDefault="00B0565D" w:rsidP="008D1416">
            <w:pPr>
              <w:spacing w:line="315" w:lineRule="exact"/>
              <w:ind w:leftChars="150" w:left="316" w:rightChars="50" w:right="105" w:firstLineChars="200" w:firstLine="422"/>
            </w:pPr>
            <w:r w:rsidRPr="00773652">
              <w:rPr>
                <w:rFonts w:hint="eastAsia"/>
              </w:rPr>
              <w:t>前項外國特定專業人才經內政部移民署許可居留者，其外僑居留證之有效期間，自許可之翌日起算，最長為五年；期滿有繼續居留之必要者，得於居留期限屆滿前，向內政部移民署申請延期，每次最長為五年。該外國特定專業人才之配偶、未</w:t>
            </w:r>
            <w:r w:rsidRPr="00773652">
              <w:rPr>
                <w:rFonts w:hint="eastAsia"/>
                <w:u w:val="single"/>
              </w:rPr>
              <w:t>成年</w:t>
            </w:r>
            <w:r w:rsidRPr="00773652">
              <w:rPr>
                <w:rFonts w:hint="eastAsia"/>
              </w:rPr>
              <w:t>子女及因身心障礙無法自理生活之</w:t>
            </w:r>
            <w:r w:rsidRPr="00773652">
              <w:rPr>
                <w:rFonts w:hint="eastAsia"/>
                <w:u w:val="single"/>
              </w:rPr>
              <w:t>成年</w:t>
            </w:r>
            <w:r w:rsidRPr="00773652">
              <w:rPr>
                <w:rFonts w:hint="eastAsia"/>
              </w:rPr>
              <w:t>子女，經內政部移民署許可居留者，其外僑居留證之有效期間及延期期限，亦同。</w:t>
            </w:r>
          </w:p>
        </w:tc>
        <w:tc>
          <w:tcPr>
            <w:tcW w:w="3043" w:type="dxa"/>
            <w:shd w:val="clear" w:color="auto" w:fill="auto"/>
          </w:tcPr>
          <w:p w:rsidR="00B0565D" w:rsidRPr="00773652" w:rsidRDefault="00B0565D" w:rsidP="008D1416">
            <w:pPr>
              <w:spacing w:line="315" w:lineRule="exact"/>
              <w:ind w:leftChars="50" w:left="105" w:rightChars="50" w:right="105"/>
            </w:pPr>
            <w:r w:rsidRPr="00773652">
              <w:rPr>
                <w:rFonts w:hint="eastAsia"/>
              </w:rPr>
              <w:t>（現行一百十年一月二十七日修正公布條文）</w:t>
            </w:r>
          </w:p>
          <w:p w:rsidR="00B0565D" w:rsidRPr="00773652" w:rsidRDefault="00B0565D" w:rsidP="008D1416">
            <w:pPr>
              <w:spacing w:line="315" w:lineRule="exact"/>
              <w:ind w:leftChars="50" w:left="316" w:rightChars="50" w:right="105" w:hangingChars="100" w:hanging="211"/>
            </w:pPr>
            <w:r w:rsidRPr="00773652">
              <w:rPr>
                <w:rFonts w:hint="eastAsia"/>
              </w:rPr>
              <w:t>第七條　雇主聘僱從事專業工作之外國特定專業人才，其聘僱許可期間最長為五年，期滿有繼續聘僱之需要者，得申請延期，每次最長為五年</w:t>
            </w:r>
            <w:r w:rsidRPr="00773652">
              <w:rPr>
                <w:rFonts w:hint="eastAsia"/>
                <w:u w:val="single"/>
              </w:rPr>
              <w:t>，不受就業服務法第五十二條第一項規定之限制。</w:t>
            </w:r>
          </w:p>
          <w:p w:rsidR="00B0565D" w:rsidRPr="00773652" w:rsidRDefault="00B0565D" w:rsidP="008D1416">
            <w:pPr>
              <w:spacing w:line="315" w:lineRule="exact"/>
              <w:ind w:leftChars="150" w:left="316" w:rightChars="50" w:right="105" w:firstLineChars="200" w:firstLine="422"/>
            </w:pPr>
            <w:r w:rsidRPr="00773652">
              <w:rPr>
                <w:rFonts w:hint="eastAsia"/>
              </w:rPr>
              <w:t>前項外國特定專業人才經內政部移民署許可居留者，其外僑居留證之有效期間，自許可之翌日起算，最長為五年；期滿有繼續居留之必要者，得於居留期限屆滿前，向內政部移民署申請延期，每次最長為五年</w:t>
            </w:r>
            <w:r w:rsidRPr="00773652">
              <w:rPr>
                <w:rFonts w:hint="eastAsia"/>
                <w:u w:val="single"/>
              </w:rPr>
              <w:t>，不受入出國及移民法第二十二條第三項及第三十一條第二項規定之限制</w:t>
            </w:r>
            <w:r w:rsidRPr="00773652">
              <w:rPr>
                <w:rFonts w:hint="eastAsia"/>
              </w:rPr>
              <w:t>。該外國特定專業人才之配偶、未滿十八歲子女及</w:t>
            </w:r>
            <w:r w:rsidRPr="00773652">
              <w:rPr>
                <w:rFonts w:hint="eastAsia"/>
                <w:u w:val="single"/>
              </w:rPr>
              <w:t>其</w:t>
            </w:r>
            <w:r w:rsidRPr="00773652">
              <w:rPr>
                <w:rFonts w:hint="eastAsia"/>
              </w:rPr>
              <w:t>滿十八歲因身心障礙無法自理生活之子女，經內政部移民署許可居留者，其外僑居留證之有效期間及延期期限，亦同。</w:t>
            </w:r>
          </w:p>
        </w:tc>
        <w:tc>
          <w:tcPr>
            <w:tcW w:w="3043" w:type="dxa"/>
            <w:shd w:val="clear" w:color="auto" w:fill="auto"/>
          </w:tcPr>
          <w:p w:rsidR="00B0565D" w:rsidRPr="00773652" w:rsidRDefault="00B0565D" w:rsidP="008D1416">
            <w:pPr>
              <w:spacing w:line="315" w:lineRule="exact"/>
              <w:ind w:leftChars="50" w:left="316" w:rightChars="50" w:right="105" w:hangingChars="100" w:hanging="211"/>
            </w:pPr>
            <w:r w:rsidRPr="00773652">
              <w:rPr>
                <w:rFonts w:hint="eastAsia"/>
              </w:rPr>
              <w:t>一、本法係就業服務法之特別法，應優先適用，其不受就業服務法限制為當然之理，無須規定，爰將現行第一項不受就業服務法限制規定刪除。</w:t>
            </w:r>
          </w:p>
          <w:p w:rsidR="00B0565D" w:rsidRPr="00773652" w:rsidRDefault="00B0565D" w:rsidP="008D1416">
            <w:pPr>
              <w:spacing w:line="315" w:lineRule="exact"/>
              <w:ind w:leftChars="50" w:left="316" w:rightChars="50" w:right="105" w:hangingChars="100" w:hanging="211"/>
            </w:pPr>
            <w:r w:rsidRPr="00773652">
              <w:rPr>
                <w:rFonts w:hint="eastAsia"/>
              </w:rPr>
              <w:t>二、增列第一項以明定在我國從事專業工作之外國專業人才聘僱許可年限最長三年，特定外國專業人才為五年，得展延，展延後之最長期限同。</w:t>
            </w:r>
          </w:p>
          <w:p w:rsidR="00B0565D" w:rsidRPr="00773652" w:rsidRDefault="00B0565D" w:rsidP="008D1416">
            <w:pPr>
              <w:spacing w:line="315" w:lineRule="exact"/>
              <w:ind w:leftChars="50" w:left="316" w:rightChars="50" w:right="105" w:hangingChars="100" w:hanging="211"/>
            </w:pPr>
            <w:r w:rsidRPr="00773652">
              <w:rPr>
                <w:rFonts w:hint="eastAsia"/>
              </w:rPr>
              <w:t>三、原第一項該改項目為第二項，以下類推。</w:t>
            </w:r>
          </w:p>
          <w:p w:rsidR="00B0565D" w:rsidRPr="00773652" w:rsidRDefault="00B0565D" w:rsidP="008D1416">
            <w:pPr>
              <w:spacing w:line="315" w:lineRule="exact"/>
              <w:ind w:leftChars="50" w:left="316" w:rightChars="50" w:right="105" w:hangingChars="100" w:hanging="211"/>
            </w:pPr>
            <w:r w:rsidRPr="00773652">
              <w:rPr>
                <w:rFonts w:hint="eastAsia"/>
              </w:rPr>
              <w:t>四、本法所定成年年齡係依我國民法之規定，從而現行第二項後段有關外國特定專業人才之子女年齡規定，係配合一百十年一月十三日修正公布之民法第十二條將成年年齡由二十歲調降為十八歲，且為避免外國人成年年齡究係依其本國法律或我國法律之爭議，而將原定「未成年」及「滿二十歲以上」修正為「未滿十八歲」及「滿十八歲」。考量上開民法修正條文係自一百十二年一月一日施行，而本法本次係全案修正，如本次修正條文施行日期在上開民法修正條文</w:t>
            </w:r>
            <w:r w:rsidRPr="00773652">
              <w:rPr>
                <w:rFonts w:hint="eastAsia"/>
              </w:rPr>
              <w:lastRenderedPageBreak/>
              <w:t>施行日前，則在一百十二年一月一日前，所定「十八歲」與本條規定「成年」年齡之意旨不合，恐致後續執行產生疑義，爰修正第二項，將「未滿十八歲」及「滿十八歲」修正為「未成年」及「成年」，並酌作文字修正。另以本法係入出國及移民法之特別法，應優先適用，其不受入出國及移民法限制為當然之理，無須規定，爰將現行前段有關不受入出國及移民法限制規定刪除。</w:t>
            </w:r>
          </w:p>
        </w:tc>
      </w:tr>
      <w:tr w:rsidR="00B0565D" w:rsidRPr="00773652" w:rsidTr="008D1416">
        <w:tc>
          <w:tcPr>
            <w:tcW w:w="3042" w:type="dxa"/>
            <w:shd w:val="clear" w:color="auto" w:fill="auto"/>
          </w:tcPr>
          <w:p w:rsidR="00B0565D" w:rsidRPr="00773652" w:rsidRDefault="00B0565D" w:rsidP="008D1416">
            <w:pPr>
              <w:spacing w:line="315" w:lineRule="exact"/>
              <w:ind w:leftChars="50" w:left="316" w:rightChars="50" w:right="105" w:hangingChars="100" w:hanging="211"/>
            </w:pPr>
            <w:r w:rsidRPr="00773652">
              <w:rPr>
                <w:rFonts w:hint="eastAsia"/>
              </w:rPr>
              <w:lastRenderedPageBreak/>
              <w:t>第九條　外國特定專業人才擬在我國從事專業工作者，得</w:t>
            </w:r>
            <w:r w:rsidRPr="00773652">
              <w:rPr>
                <w:rFonts w:hint="eastAsia"/>
                <w:u w:val="single"/>
              </w:rPr>
              <w:t>逕</w:t>
            </w:r>
            <w:r w:rsidRPr="00773652">
              <w:rPr>
                <w:rFonts w:hint="eastAsia"/>
              </w:rPr>
              <w:t>向內政部移民署申請核發具工作許可、居留簽證、外僑居留證及重入國許可四證合一之就業金卡。內政部移民署許可核發就業金卡前，應會同勞動部及外交部審查。</w:t>
            </w:r>
            <w:r w:rsidRPr="00773652">
              <w:rPr>
                <w:rFonts w:hint="eastAsia"/>
                <w:u w:val="single"/>
              </w:rPr>
              <w:t>但已入國之外國特定專業人才申請就業金卡時得免申請居留簽證</w:t>
            </w:r>
            <w:r w:rsidRPr="00773652">
              <w:rPr>
                <w:rFonts w:hint="eastAsia"/>
              </w:rPr>
              <w:t>。</w:t>
            </w:r>
          </w:p>
          <w:p w:rsidR="00B0565D" w:rsidRPr="00773652" w:rsidRDefault="00B0565D" w:rsidP="008D1416">
            <w:pPr>
              <w:spacing w:line="315" w:lineRule="exact"/>
              <w:ind w:leftChars="150" w:left="316" w:rightChars="50" w:right="105" w:firstLineChars="200" w:firstLine="422"/>
            </w:pPr>
            <w:r w:rsidRPr="00773652">
              <w:rPr>
                <w:rFonts w:hint="eastAsia"/>
              </w:rPr>
              <w:t>前項就業金卡有效期間</w:t>
            </w:r>
            <w:r w:rsidRPr="00773652">
              <w:rPr>
                <w:rFonts w:hint="eastAsia"/>
                <w:u w:val="single"/>
              </w:rPr>
              <w:t>與外國人居留效期同</w:t>
            </w:r>
            <w:r w:rsidRPr="00773652">
              <w:rPr>
                <w:rFonts w:hint="eastAsia"/>
              </w:rPr>
              <w:t>；符合一定條件者，得於有效期間屆滿前</w:t>
            </w:r>
            <w:r w:rsidRPr="00773652">
              <w:rPr>
                <w:rFonts w:hint="eastAsia"/>
                <w:u w:val="single"/>
              </w:rPr>
              <w:t>申請延期</w:t>
            </w:r>
            <w:r w:rsidRPr="00773652">
              <w:rPr>
                <w:rFonts w:hint="eastAsia"/>
              </w:rPr>
              <w:t>。</w:t>
            </w:r>
          </w:p>
          <w:p w:rsidR="00B0565D" w:rsidRPr="00773652" w:rsidRDefault="00B0565D" w:rsidP="008D1416">
            <w:pPr>
              <w:spacing w:line="315" w:lineRule="exact"/>
              <w:ind w:leftChars="150" w:left="316" w:rightChars="50" w:right="105" w:firstLineChars="200" w:firstLine="422"/>
            </w:pPr>
            <w:r w:rsidRPr="00773652">
              <w:rPr>
                <w:rFonts w:hint="eastAsia"/>
              </w:rPr>
              <w:t>前二項就業金卡之申請程序、審查、</w:t>
            </w:r>
            <w:r w:rsidRPr="00773652">
              <w:rPr>
                <w:rFonts w:hint="eastAsia"/>
                <w:u w:val="single"/>
              </w:rPr>
              <w:t>延期</w:t>
            </w:r>
            <w:r w:rsidRPr="00773652">
              <w:rPr>
                <w:rFonts w:hint="eastAsia"/>
              </w:rPr>
              <w:t>之一定條件及其他相關事項之辦法，由內政部會商勞動部及外交部定之。</w:t>
            </w:r>
          </w:p>
          <w:p w:rsidR="00B0565D" w:rsidRPr="00773652" w:rsidRDefault="00B0565D" w:rsidP="008D1416">
            <w:pPr>
              <w:spacing w:line="315" w:lineRule="exact"/>
              <w:ind w:leftChars="150" w:left="316" w:rightChars="50" w:right="105" w:firstLineChars="200" w:firstLine="422"/>
            </w:pPr>
            <w:r w:rsidRPr="00773652">
              <w:rPr>
                <w:rFonts w:hint="eastAsia"/>
              </w:rPr>
              <w:t>依第一項</w:t>
            </w:r>
            <w:r w:rsidRPr="00773652">
              <w:rPr>
                <w:rFonts w:hint="eastAsia"/>
                <w:u w:val="single"/>
              </w:rPr>
              <w:t>申請就業金卡</w:t>
            </w:r>
            <w:r w:rsidRPr="00773652">
              <w:rPr>
                <w:rFonts w:hint="eastAsia"/>
              </w:rPr>
              <w:t>或第二項申請</w:t>
            </w:r>
            <w:r w:rsidRPr="00773652">
              <w:rPr>
                <w:rFonts w:hint="eastAsia"/>
                <w:u w:val="single"/>
              </w:rPr>
              <w:t>延期</w:t>
            </w:r>
            <w:r w:rsidRPr="00773652">
              <w:rPr>
                <w:rFonts w:hint="eastAsia"/>
              </w:rPr>
              <w:t>者，由內政部移民署收取規費；其收費標準，由內政部會商勞動部及外交部定之。</w:t>
            </w:r>
          </w:p>
        </w:tc>
        <w:tc>
          <w:tcPr>
            <w:tcW w:w="3043" w:type="dxa"/>
            <w:shd w:val="clear" w:color="auto" w:fill="auto"/>
          </w:tcPr>
          <w:p w:rsidR="00B0565D" w:rsidRPr="00773652" w:rsidRDefault="00B0565D" w:rsidP="008D1416">
            <w:pPr>
              <w:spacing w:line="315" w:lineRule="exact"/>
              <w:ind w:leftChars="50" w:left="316" w:rightChars="50" w:right="105" w:hangingChars="100" w:hanging="211"/>
            </w:pPr>
            <w:r w:rsidRPr="00773652">
              <w:rPr>
                <w:rFonts w:hint="eastAsia"/>
              </w:rPr>
              <w:t>第八條　外國特定專業人才擬在我國從事專業工作者，得向內政部移民署申請核發具工作許可、居留簽證、外僑居留證及重入國許可四證合一之就業金卡。內政部移民署許可核發就業金卡前，應會同勞動部及外交部審查，</w:t>
            </w:r>
            <w:r w:rsidRPr="00773652">
              <w:rPr>
                <w:rFonts w:hint="eastAsia"/>
                <w:u w:val="single"/>
              </w:rPr>
              <w:t>不受就業服務法第四十三條及第五十三條第一項規定之限制</w:t>
            </w:r>
            <w:r w:rsidRPr="00773652">
              <w:rPr>
                <w:rFonts w:hint="eastAsia"/>
              </w:rPr>
              <w:t>。</w:t>
            </w:r>
          </w:p>
          <w:p w:rsidR="00B0565D" w:rsidRPr="00773652" w:rsidRDefault="00B0565D" w:rsidP="008D1416">
            <w:pPr>
              <w:spacing w:line="315" w:lineRule="exact"/>
              <w:ind w:leftChars="150" w:left="316" w:rightChars="50" w:right="105" w:firstLineChars="200" w:firstLine="422"/>
            </w:pPr>
            <w:r w:rsidRPr="00773652">
              <w:rPr>
                <w:rFonts w:hint="eastAsia"/>
              </w:rPr>
              <w:t>前項就業金卡有效期間為一年至三年；符合一定條件者，得於有效期間屆滿前重新申請。</w:t>
            </w:r>
          </w:p>
          <w:p w:rsidR="00B0565D" w:rsidRPr="00773652" w:rsidRDefault="00B0565D" w:rsidP="008D1416">
            <w:pPr>
              <w:spacing w:line="315" w:lineRule="exact"/>
              <w:ind w:leftChars="150" w:left="316" w:rightChars="50" w:right="105" w:firstLineChars="200" w:firstLine="422"/>
            </w:pPr>
            <w:r w:rsidRPr="00773652">
              <w:rPr>
                <w:rFonts w:hint="eastAsia"/>
              </w:rPr>
              <w:t>前二項就業金卡之申請程序、審查、重新申請之一定條件及其他相關事項之辦法，由內政部會商勞動部及外交部定之。</w:t>
            </w:r>
          </w:p>
          <w:p w:rsidR="00B0565D" w:rsidRPr="00773652" w:rsidRDefault="00B0565D" w:rsidP="008D1416">
            <w:pPr>
              <w:spacing w:line="315" w:lineRule="exact"/>
              <w:ind w:leftChars="150" w:left="316" w:rightChars="50" w:right="105" w:firstLineChars="200" w:firstLine="422"/>
            </w:pPr>
            <w:r w:rsidRPr="00773652">
              <w:rPr>
                <w:rFonts w:hint="eastAsia"/>
              </w:rPr>
              <w:t>依第一項或第二項申請</w:t>
            </w:r>
            <w:r w:rsidRPr="00773652">
              <w:rPr>
                <w:rFonts w:hint="eastAsia"/>
                <w:u w:val="single"/>
              </w:rPr>
              <w:t>就業金卡</w:t>
            </w:r>
            <w:r w:rsidRPr="00773652">
              <w:rPr>
                <w:rFonts w:hint="eastAsia"/>
              </w:rPr>
              <w:t>者，由內政部移民署收取規費；其收費標準，由內政部會商勞動部及外交部定之。</w:t>
            </w:r>
          </w:p>
        </w:tc>
        <w:tc>
          <w:tcPr>
            <w:tcW w:w="3043" w:type="dxa"/>
            <w:shd w:val="clear" w:color="auto" w:fill="auto"/>
          </w:tcPr>
          <w:p w:rsidR="00B0565D" w:rsidRPr="00773652" w:rsidRDefault="00B0565D" w:rsidP="008D1416">
            <w:pPr>
              <w:spacing w:line="315" w:lineRule="exact"/>
              <w:ind w:leftChars="50" w:left="316" w:rightChars="50" w:right="105" w:hangingChars="100" w:hanging="211"/>
            </w:pPr>
            <w:r w:rsidRPr="00773652">
              <w:rPr>
                <w:rFonts w:hint="eastAsia"/>
              </w:rPr>
              <w:t>一、為簡化外國專業人才來臺工作居留申辦手續，爰修正第一項增列但書規定，針對已入國之外國特定專業人才（包含以免簽或持停留簽證入國者），申請就業金卡時得免申請居留簽證。另以本法係就業服務法之特別法，應優先適用，其不受就業服務法限制為當然之理，無須規定，爰將現行不受就業服務法限制規定刪除。</w:t>
            </w:r>
          </w:p>
          <w:p w:rsidR="00B0565D" w:rsidRPr="00773652" w:rsidRDefault="00B0565D" w:rsidP="008D1416">
            <w:pPr>
              <w:spacing w:line="315" w:lineRule="exact"/>
              <w:ind w:leftChars="50" w:left="316" w:rightChars="50" w:right="105" w:hangingChars="100" w:hanging="211"/>
            </w:pPr>
            <w:r w:rsidRPr="00773652">
              <w:rPr>
                <w:rFonts w:hint="eastAsia"/>
              </w:rPr>
              <w:t>二、鑒於本項係規範就業金卡之有效期間，又依入出國及移民法規定，效期屆滿前以申請延期方式辦理，爰修正第二項規定，並明定就業金卡效期與居留效期同，亦即有效居留效期內，就業金卡有效。反之，則併失效。</w:t>
            </w:r>
          </w:p>
          <w:p w:rsidR="00B0565D" w:rsidRPr="00773652" w:rsidRDefault="00B0565D" w:rsidP="008D1416">
            <w:pPr>
              <w:spacing w:line="315" w:lineRule="exact"/>
              <w:ind w:leftChars="50" w:left="316" w:rightChars="50" w:right="105" w:hangingChars="100" w:hanging="211"/>
            </w:pPr>
            <w:r w:rsidRPr="00773652">
              <w:rPr>
                <w:rFonts w:hint="eastAsia"/>
              </w:rPr>
              <w:t>三、配合第二項之修正，將第三項授權事項之重新申請修正為申請延期。</w:t>
            </w:r>
          </w:p>
          <w:p w:rsidR="00B0565D" w:rsidRPr="00773652" w:rsidRDefault="00B0565D" w:rsidP="008D1416">
            <w:pPr>
              <w:spacing w:line="315" w:lineRule="exact"/>
              <w:ind w:leftChars="50" w:left="316" w:rightChars="50" w:right="105" w:hangingChars="100" w:hanging="211"/>
            </w:pPr>
            <w:r w:rsidRPr="00773652">
              <w:rPr>
                <w:rFonts w:hint="eastAsia"/>
              </w:rPr>
              <w:t>四、配合第二項之修正，第四項酌作文字修正。</w:t>
            </w:r>
          </w:p>
        </w:tc>
      </w:tr>
      <w:tr w:rsidR="00B0565D" w:rsidRPr="00773652" w:rsidTr="008D1416">
        <w:tc>
          <w:tcPr>
            <w:tcW w:w="3042" w:type="dxa"/>
            <w:shd w:val="clear" w:color="auto" w:fill="auto"/>
          </w:tcPr>
          <w:p w:rsidR="00B0565D" w:rsidRPr="00773652" w:rsidRDefault="00B0565D" w:rsidP="008D1416">
            <w:pPr>
              <w:spacing w:line="315" w:lineRule="exact"/>
              <w:ind w:leftChars="50" w:left="316" w:rightChars="50" w:right="105" w:hangingChars="100" w:hanging="211"/>
            </w:pPr>
            <w:r w:rsidRPr="00773652">
              <w:rPr>
                <w:rFonts w:hint="eastAsia"/>
              </w:rPr>
              <w:t>第十條　外國專業人才及外國特定專業人才為藝術工作者，得不經雇主申請，逕向勞</w:t>
            </w:r>
            <w:r w:rsidRPr="00773652">
              <w:rPr>
                <w:rFonts w:hint="eastAsia"/>
              </w:rPr>
              <w:lastRenderedPageBreak/>
              <w:t>動部申請許可，在我國從事藝術工作；其許可期間最長為三年，必要時得申請延期，每次最長為三年。</w:t>
            </w:r>
          </w:p>
          <w:p w:rsidR="00B0565D" w:rsidRPr="00773652" w:rsidRDefault="00B0565D" w:rsidP="008D1416">
            <w:pPr>
              <w:spacing w:line="315" w:lineRule="exact"/>
              <w:ind w:leftChars="150" w:left="316" w:rightChars="50" w:right="105" w:firstLineChars="200" w:firstLine="422"/>
            </w:pPr>
            <w:r w:rsidRPr="00773652">
              <w:rPr>
                <w:rFonts w:hint="eastAsia"/>
              </w:rPr>
              <w:t>前項申請之工作資格、審查基準、申請許可、廢止許可、聘僱管理及其他相關事項之辦法，由勞動部會商文化部定之。</w:t>
            </w:r>
          </w:p>
        </w:tc>
        <w:tc>
          <w:tcPr>
            <w:tcW w:w="3043" w:type="dxa"/>
            <w:shd w:val="clear" w:color="auto" w:fill="auto"/>
          </w:tcPr>
          <w:p w:rsidR="00B0565D" w:rsidRPr="00773652" w:rsidRDefault="00B0565D" w:rsidP="008D1416">
            <w:pPr>
              <w:spacing w:line="315" w:lineRule="exact"/>
              <w:ind w:leftChars="50" w:left="316" w:rightChars="50" w:right="105" w:hangingChars="100" w:hanging="211"/>
            </w:pPr>
            <w:r w:rsidRPr="00773652">
              <w:rPr>
                <w:rFonts w:hint="eastAsia"/>
              </w:rPr>
              <w:lastRenderedPageBreak/>
              <w:t>第十條　外國專業人才為藝術工作者，得不經雇主申請，逕向勞動部申請許可，在我</w:t>
            </w:r>
            <w:r w:rsidRPr="00773652">
              <w:rPr>
                <w:rFonts w:hint="eastAsia"/>
              </w:rPr>
              <w:lastRenderedPageBreak/>
              <w:t>國從事藝術工作</w:t>
            </w:r>
            <w:r w:rsidRPr="00773652">
              <w:rPr>
                <w:rFonts w:hint="eastAsia"/>
                <w:u w:val="single"/>
              </w:rPr>
              <w:t>，不受就業服務法第四十三條規定之限制</w:t>
            </w:r>
            <w:r w:rsidRPr="00773652">
              <w:rPr>
                <w:rFonts w:hint="eastAsia"/>
              </w:rPr>
              <w:t>；其許可期間最長為三年，必要時得申請延期，每次最長為三年。</w:t>
            </w:r>
          </w:p>
          <w:p w:rsidR="00B0565D" w:rsidRPr="00773652" w:rsidRDefault="00B0565D" w:rsidP="008D1416">
            <w:pPr>
              <w:spacing w:line="315" w:lineRule="exact"/>
              <w:ind w:leftChars="150" w:left="316" w:rightChars="50" w:right="105" w:firstLineChars="200" w:firstLine="422"/>
            </w:pPr>
            <w:r w:rsidRPr="00773652">
              <w:rPr>
                <w:rFonts w:hint="eastAsia"/>
              </w:rPr>
              <w:t>前項申請之工作資格、審查基準、申請許可、廢止許可、聘僱管理及其他相關事項之辦法，由勞動部會商文化部定之。</w:t>
            </w:r>
          </w:p>
        </w:tc>
        <w:tc>
          <w:tcPr>
            <w:tcW w:w="3043" w:type="dxa"/>
            <w:shd w:val="clear" w:color="auto" w:fill="auto"/>
          </w:tcPr>
          <w:p w:rsidR="00B0565D" w:rsidRPr="00773652" w:rsidRDefault="00B0565D" w:rsidP="008D1416">
            <w:pPr>
              <w:spacing w:line="315" w:lineRule="exact"/>
              <w:ind w:leftChars="50" w:left="316" w:rightChars="50" w:right="105" w:hangingChars="100" w:hanging="211"/>
            </w:pPr>
            <w:r w:rsidRPr="00773652">
              <w:rPr>
                <w:rFonts w:hint="eastAsia"/>
              </w:rPr>
              <w:lastRenderedPageBreak/>
              <w:t>一、條次變更。</w:t>
            </w:r>
          </w:p>
          <w:p w:rsidR="00B0565D" w:rsidRPr="00773652" w:rsidRDefault="00B0565D" w:rsidP="008D1416">
            <w:pPr>
              <w:spacing w:line="315" w:lineRule="exact"/>
              <w:ind w:leftChars="50" w:left="316" w:rightChars="50" w:right="105" w:hangingChars="100" w:hanging="211"/>
            </w:pPr>
            <w:r w:rsidRPr="00773652">
              <w:rPr>
                <w:rFonts w:hint="eastAsia"/>
              </w:rPr>
              <w:t>二、本法係就業服務法之特別法，應優先適用，其不受就</w:t>
            </w:r>
            <w:r w:rsidRPr="00773652">
              <w:rPr>
                <w:rFonts w:hint="eastAsia"/>
              </w:rPr>
              <w:lastRenderedPageBreak/>
              <w:t>業服務法限制為當然之理，無須規定，爰將現行第一項不受就業服務法限制規定刪除。</w:t>
            </w:r>
          </w:p>
          <w:p w:rsidR="00B0565D" w:rsidRPr="00773652" w:rsidRDefault="00B0565D" w:rsidP="008D1416">
            <w:pPr>
              <w:spacing w:line="315" w:lineRule="exact"/>
              <w:ind w:leftChars="50" w:left="316" w:rightChars="50" w:right="105" w:hangingChars="100" w:hanging="211"/>
            </w:pPr>
            <w:r w:rsidRPr="00773652">
              <w:rPr>
                <w:rFonts w:hint="eastAsia"/>
              </w:rPr>
              <w:t>三、第二項未修正。</w:t>
            </w:r>
          </w:p>
        </w:tc>
      </w:tr>
      <w:tr w:rsidR="00B0565D" w:rsidRPr="00773652" w:rsidTr="008D1416">
        <w:tc>
          <w:tcPr>
            <w:tcW w:w="3042" w:type="dxa"/>
            <w:shd w:val="clear" w:color="auto" w:fill="auto"/>
          </w:tcPr>
          <w:p w:rsidR="00B0565D" w:rsidRPr="00773652" w:rsidRDefault="00B0565D" w:rsidP="008D1416">
            <w:pPr>
              <w:spacing w:line="315" w:lineRule="exact"/>
              <w:ind w:leftChars="50" w:left="316" w:rightChars="50" w:right="105" w:hangingChars="100" w:hanging="211"/>
            </w:pPr>
            <w:r w:rsidRPr="00773652">
              <w:rPr>
                <w:rFonts w:hint="eastAsia"/>
              </w:rPr>
              <w:lastRenderedPageBreak/>
              <w:t>第</w:t>
            </w:r>
            <w:r w:rsidRPr="00773652">
              <w:rPr>
                <w:rFonts w:hint="eastAsia"/>
                <w:u w:val="single"/>
              </w:rPr>
              <w:t>十一</w:t>
            </w:r>
            <w:r w:rsidRPr="00773652">
              <w:rPr>
                <w:rFonts w:hint="eastAsia"/>
              </w:rPr>
              <w:t>條　外國專業人才擬在我國從事專業工作，須長期尋職者，得向駐外館處申請核發三個月有效期限、多次入國、停留期限六個月之停留簽證，總停留期限最長為六個月。</w:t>
            </w:r>
          </w:p>
          <w:p w:rsidR="00B0565D" w:rsidRPr="00773652" w:rsidRDefault="00B0565D" w:rsidP="008D1416">
            <w:pPr>
              <w:spacing w:line="315" w:lineRule="exact"/>
              <w:ind w:leftChars="150" w:left="316" w:rightChars="50" w:right="105" w:firstLineChars="200" w:firstLine="422"/>
            </w:pPr>
            <w:r w:rsidRPr="00773652">
              <w:rPr>
                <w:rFonts w:hint="eastAsia"/>
              </w:rPr>
              <w:t>依前項規定取得停留簽證者，自總停留期限屆滿之日起三年內，不得再依該項規定申請核發停留簽證。</w:t>
            </w:r>
          </w:p>
          <w:p w:rsidR="00B0565D" w:rsidRPr="00773652" w:rsidRDefault="00B0565D" w:rsidP="008D1416">
            <w:pPr>
              <w:spacing w:line="315" w:lineRule="exact"/>
              <w:ind w:leftChars="150" w:left="316" w:rightChars="50" w:right="105" w:firstLineChars="200" w:firstLine="422"/>
            </w:pPr>
            <w:r w:rsidRPr="00773652">
              <w:rPr>
                <w:rFonts w:hint="eastAsia"/>
              </w:rPr>
              <w:t>依第一項規定核發停留簽證之人數，由外交部會同內政部並會商主管機關及中央目的事業主管機關，視人才需求及申請狀況每年公告之。</w:t>
            </w:r>
          </w:p>
          <w:p w:rsidR="00B0565D" w:rsidRPr="00773652" w:rsidRDefault="00B0565D" w:rsidP="008D1416">
            <w:pPr>
              <w:spacing w:line="315" w:lineRule="exact"/>
              <w:ind w:leftChars="150" w:left="316" w:rightChars="50" w:right="105" w:firstLineChars="200" w:firstLine="422"/>
            </w:pPr>
            <w:r w:rsidRPr="00773652">
              <w:rPr>
                <w:rFonts w:hint="eastAsia"/>
              </w:rPr>
              <w:t>第一項申請之條件、程序、審查及其他相關事項之辦法，由外交部會同內政部並會商中央目的事業主管機關，視人才需求定之。</w:t>
            </w:r>
          </w:p>
        </w:tc>
        <w:tc>
          <w:tcPr>
            <w:tcW w:w="3043" w:type="dxa"/>
            <w:shd w:val="clear" w:color="auto" w:fill="auto"/>
          </w:tcPr>
          <w:p w:rsidR="00B0565D" w:rsidRPr="00773652" w:rsidRDefault="00B0565D" w:rsidP="008D1416">
            <w:pPr>
              <w:spacing w:line="315" w:lineRule="exact"/>
              <w:ind w:leftChars="50" w:left="316" w:rightChars="50" w:right="105" w:hangingChars="100" w:hanging="211"/>
            </w:pPr>
            <w:r w:rsidRPr="00773652">
              <w:rPr>
                <w:rFonts w:hint="eastAsia"/>
              </w:rPr>
              <w:t>第十九條　外國專業人才擬在我國從事專業工作，須長期尋職者，得向駐外館處申請核發三個月有效期限、多次入國、停留期限六個月之停留簽證，總停留期限最長為六個月。</w:t>
            </w:r>
          </w:p>
          <w:p w:rsidR="00B0565D" w:rsidRPr="00773652" w:rsidRDefault="00B0565D" w:rsidP="008D1416">
            <w:pPr>
              <w:spacing w:line="315" w:lineRule="exact"/>
              <w:ind w:leftChars="150" w:left="316" w:rightChars="50" w:right="105" w:firstLineChars="200" w:firstLine="422"/>
            </w:pPr>
            <w:r w:rsidRPr="00773652">
              <w:rPr>
                <w:rFonts w:hint="eastAsia"/>
              </w:rPr>
              <w:t>依前項規定取得停留簽證者，自總停留期限屆滿之日起三年內，不得再依該項規定申請核發停留簽證。</w:t>
            </w:r>
          </w:p>
          <w:p w:rsidR="00B0565D" w:rsidRPr="00773652" w:rsidRDefault="00B0565D" w:rsidP="008D1416">
            <w:pPr>
              <w:spacing w:line="315" w:lineRule="exact"/>
              <w:ind w:leftChars="150" w:left="316" w:rightChars="50" w:right="105" w:firstLineChars="200" w:firstLine="422"/>
            </w:pPr>
            <w:r w:rsidRPr="00773652">
              <w:rPr>
                <w:rFonts w:hint="eastAsia"/>
              </w:rPr>
              <w:t>依第一項規定核發停留簽證之人數，由外交部會同內政部並會商主管機關及中央目的事業主管機關，視人才需求及申請狀況每年公告之。</w:t>
            </w:r>
          </w:p>
          <w:p w:rsidR="00B0565D" w:rsidRPr="00773652" w:rsidRDefault="00B0565D" w:rsidP="008D1416">
            <w:pPr>
              <w:spacing w:line="315" w:lineRule="exact"/>
              <w:ind w:leftChars="150" w:left="316" w:rightChars="50" w:right="105" w:firstLineChars="200" w:firstLine="422"/>
            </w:pPr>
            <w:r w:rsidRPr="00773652">
              <w:rPr>
                <w:rFonts w:hint="eastAsia"/>
              </w:rPr>
              <w:t>第一項申請之條件、程序、審查及其他相關事項之辦法，由外交部會同內政部並會商中央目的事業主管機關，視人才需求定之。</w:t>
            </w:r>
          </w:p>
        </w:tc>
        <w:tc>
          <w:tcPr>
            <w:tcW w:w="3043" w:type="dxa"/>
            <w:shd w:val="clear" w:color="auto" w:fill="auto"/>
          </w:tcPr>
          <w:p w:rsidR="00B0565D" w:rsidRPr="00773652" w:rsidRDefault="00B0565D" w:rsidP="008D1416">
            <w:pPr>
              <w:spacing w:line="315" w:lineRule="exact"/>
              <w:ind w:leftChars="50" w:left="105" w:rightChars="50" w:right="105"/>
            </w:pPr>
            <w:r w:rsidRPr="00773652">
              <w:rPr>
                <w:rFonts w:hint="eastAsia"/>
              </w:rPr>
              <w:t>條次變更，內容未修正。</w:t>
            </w:r>
          </w:p>
        </w:tc>
      </w:tr>
      <w:tr w:rsidR="00B0565D" w:rsidRPr="00773652" w:rsidTr="008D1416">
        <w:tc>
          <w:tcPr>
            <w:tcW w:w="3042" w:type="dxa"/>
            <w:shd w:val="clear" w:color="auto" w:fill="auto"/>
          </w:tcPr>
          <w:p w:rsidR="00B0565D" w:rsidRPr="00773652" w:rsidRDefault="00B0565D" w:rsidP="008D1416">
            <w:pPr>
              <w:spacing w:line="315" w:lineRule="exact"/>
              <w:ind w:leftChars="50" w:left="316" w:rightChars="50" w:right="105" w:hangingChars="100" w:hanging="211"/>
            </w:pPr>
            <w:r w:rsidRPr="00773652">
              <w:rPr>
                <w:rFonts w:hint="eastAsia"/>
              </w:rPr>
              <w:t>第十二條　外國專業人才或外國特定專業人才以免簽證或持停留簽證入國，經許可或免經許可在我國從事專業工作者，得逕向內政部移民署申請居留；經許可者，發給外僑居留證。</w:t>
            </w:r>
          </w:p>
          <w:p w:rsidR="00B0565D" w:rsidRPr="00773652" w:rsidRDefault="00B0565D" w:rsidP="008D1416">
            <w:pPr>
              <w:spacing w:line="315" w:lineRule="exact"/>
              <w:ind w:leftChars="150" w:left="316" w:rightChars="50" w:right="105" w:firstLineChars="200" w:firstLine="422"/>
            </w:pPr>
            <w:r w:rsidRPr="00773652">
              <w:rPr>
                <w:rFonts w:hint="eastAsia"/>
              </w:rPr>
              <w:t>外國專業人才在我國從事專業工作及外國特定專業人才，經許可居留或永久居</w:t>
            </w:r>
            <w:r w:rsidRPr="00773652">
              <w:rPr>
                <w:rFonts w:hint="eastAsia"/>
              </w:rPr>
              <w:lastRenderedPageBreak/>
              <w:t>留者，其配偶、未成年子女及因身心障礙無法自理生活之成年子女，以免簽證或持停留簽證入國者，得逕向內政部移民署申請居留，經許可者，發給外僑居留證。</w:t>
            </w:r>
          </w:p>
          <w:p w:rsidR="00B0565D" w:rsidRPr="00773652" w:rsidRDefault="00B0565D" w:rsidP="008D1416">
            <w:pPr>
              <w:spacing w:line="315" w:lineRule="exact"/>
              <w:ind w:leftChars="150" w:left="316" w:rightChars="50" w:right="105" w:firstLineChars="200" w:firstLine="422"/>
            </w:pPr>
            <w:r w:rsidRPr="00773652">
              <w:rPr>
                <w:rFonts w:hint="eastAsia"/>
              </w:rPr>
              <w:t>依前二項許可居留並取得外僑居留證之人，因居留原因變更，而有入出國及移民法第二十三條第一項各款情形之一者，得向內政部移民署申請變更居留原因。但有該條第一項第一款但書規定者，不得申請。</w:t>
            </w:r>
          </w:p>
          <w:p w:rsidR="00B0565D" w:rsidRPr="00773652" w:rsidRDefault="00B0565D" w:rsidP="008D1416">
            <w:pPr>
              <w:spacing w:line="315" w:lineRule="exact"/>
              <w:ind w:leftChars="150" w:left="316" w:rightChars="50" w:right="105" w:firstLineChars="200" w:firstLine="422"/>
            </w:pPr>
            <w:r w:rsidRPr="00773652">
              <w:rPr>
                <w:rFonts w:hint="eastAsia"/>
              </w:rPr>
              <w:t>依前三項申請居留或變更居留原因，有入出國及移民法第二十四條第一項各款情形之一者，內政部移民署得不予許可；已許可者，得撤銷或廢止其許可，並註銷其外僑居留證。</w:t>
            </w:r>
          </w:p>
          <w:p w:rsidR="00B0565D" w:rsidRPr="00773652" w:rsidRDefault="002A37B7" w:rsidP="008D1416">
            <w:pPr>
              <w:spacing w:line="315" w:lineRule="exact"/>
              <w:ind w:leftChars="150" w:left="316" w:rightChars="50" w:right="105" w:firstLineChars="200" w:firstLine="422"/>
            </w:pPr>
            <w:r>
              <w:pict>
                <v:line id="DW7774621" o:spid="_x0000_s1035" style="position:absolute;left:0;text-align:left;z-index:251652096;mso-position-horizontal-relative:text;mso-position-vertical-relative:text" from="-2.95pt,330.65pt" to="454.85pt,330.65pt" strokeweight=".5pt"/>
              </w:pict>
            </w:r>
            <w:r w:rsidR="00B0565D" w:rsidRPr="00773652">
              <w:rPr>
                <w:rFonts w:hint="eastAsia"/>
              </w:rPr>
              <w:t>前項之人有入出國及移民法第二十四條第一項第十款或第十一款情形經不予許可者，不予許可之期間，自其出國之翌日起算至少為一年，並不得逾三年。</w:t>
            </w:r>
          </w:p>
        </w:tc>
        <w:tc>
          <w:tcPr>
            <w:tcW w:w="3043" w:type="dxa"/>
            <w:shd w:val="clear" w:color="auto" w:fill="auto"/>
          </w:tcPr>
          <w:p w:rsidR="00B0565D" w:rsidRPr="00773652" w:rsidRDefault="00B0565D" w:rsidP="008D1416">
            <w:pPr>
              <w:spacing w:line="315" w:lineRule="exact"/>
              <w:ind w:leftChars="50" w:left="105" w:rightChars="50" w:right="105"/>
            </w:pPr>
          </w:p>
        </w:tc>
        <w:tc>
          <w:tcPr>
            <w:tcW w:w="3043" w:type="dxa"/>
            <w:shd w:val="clear" w:color="auto" w:fill="auto"/>
          </w:tcPr>
          <w:p w:rsidR="00B0565D" w:rsidRPr="00773652" w:rsidRDefault="00B0565D" w:rsidP="008D1416">
            <w:pPr>
              <w:spacing w:line="315" w:lineRule="exact"/>
              <w:ind w:leftChars="50" w:left="316" w:rightChars="50" w:right="105" w:hangingChars="100" w:hanging="211"/>
            </w:pPr>
            <w:r w:rsidRPr="00773652">
              <w:rPr>
                <w:rFonts w:hint="eastAsia"/>
              </w:rPr>
              <w:t>一、</w:t>
            </w:r>
            <w:r w:rsidRPr="00773652">
              <w:rPr>
                <w:rFonts w:hint="eastAsia"/>
                <w:u w:val="single"/>
              </w:rPr>
              <w:t>本條新增</w:t>
            </w:r>
            <w:r w:rsidRPr="00773652">
              <w:rPr>
                <w:rFonts w:hint="eastAsia"/>
              </w:rPr>
              <w:t>。</w:t>
            </w:r>
          </w:p>
          <w:p w:rsidR="00B0565D" w:rsidRPr="00773652" w:rsidRDefault="00B0565D" w:rsidP="008D1416">
            <w:pPr>
              <w:spacing w:line="315" w:lineRule="exact"/>
              <w:ind w:leftChars="50" w:left="316" w:rightChars="50" w:right="105" w:hangingChars="100" w:hanging="211"/>
            </w:pPr>
            <w:r w:rsidRPr="00773652">
              <w:rPr>
                <w:rFonts w:hint="eastAsia"/>
              </w:rPr>
              <w:t>二、依入出國及移民法第二十二條第一項及第二十三條第一項第三款規定，外國專業人才以免簽證或持停留期限不足六十日之停留簽證入國者，尚未能申請居留，而需向外交部改辦適當期限之停留簽證或居留簽證，始得申請外僑居留證；為簡化渠等</w:t>
            </w:r>
            <w:r w:rsidRPr="00773652">
              <w:rPr>
                <w:rFonts w:hint="eastAsia"/>
              </w:rPr>
              <w:lastRenderedPageBreak/>
              <w:t>來臺工作居留申辦手續，爰於第一項放寬外國專業人才或外國特定專業人才以免簽證或持停留簽證入國者，經許可或免經許可在我國從事專業工作，得逕向內政部移民署申請居留；並於第二項併同放寬外國專業人才在我國從事專業工作及外國特定專業人才，經許可居留或永久居留者之依親親屬以免簽證或持停留簽證入國者，亦得逕向內政部移民署申請居留證。</w:t>
            </w:r>
          </w:p>
          <w:p w:rsidR="00B0565D" w:rsidRPr="00773652" w:rsidRDefault="00B0565D" w:rsidP="008D1416">
            <w:pPr>
              <w:spacing w:line="315" w:lineRule="exact"/>
              <w:ind w:leftChars="50" w:left="316" w:rightChars="50" w:right="105" w:hangingChars="100" w:hanging="211"/>
            </w:pPr>
            <w:r w:rsidRPr="00773652">
              <w:rPr>
                <w:rFonts w:hint="eastAsia"/>
              </w:rPr>
              <w:t>三、參考入出國及移民法第二十三條第二項規定，爰於第三項明定第一項及第二項以免簽證或持停留簽證入國並取得外僑居留證者，其居留原因變更得向內政部移民署申請變更之規定。</w:t>
            </w:r>
          </w:p>
          <w:p w:rsidR="00B0565D" w:rsidRPr="00773652" w:rsidRDefault="00B0565D" w:rsidP="008D1416">
            <w:pPr>
              <w:spacing w:line="315" w:lineRule="exact"/>
              <w:ind w:leftChars="50" w:left="316" w:rightChars="50" w:right="105" w:hangingChars="100" w:hanging="211"/>
            </w:pPr>
            <w:r w:rsidRPr="00773652">
              <w:rPr>
                <w:rFonts w:hint="eastAsia"/>
              </w:rPr>
              <w:t>四、查入出國及移民法第二十四條第一項所定內政部移民署得不予許可申請居留或變更居留原因者，以依該法第二十三條規定申請者為限，爰於第四項明定，外國專業人才或外國特定專業人才及其依親親屬申請居留或變更居留原因有入出國及移民法第二十四條第一項各款情形之一者，內政部移民署得不予許可、撤銷或廢止許可之規定。</w:t>
            </w:r>
          </w:p>
          <w:p w:rsidR="00B0565D" w:rsidRPr="00773652" w:rsidRDefault="00B0565D" w:rsidP="008D1416">
            <w:pPr>
              <w:spacing w:line="315" w:lineRule="exact"/>
              <w:ind w:leftChars="50" w:left="316" w:rightChars="50" w:right="105" w:hangingChars="100" w:hanging="211"/>
            </w:pPr>
            <w:r w:rsidRPr="00773652">
              <w:rPr>
                <w:rFonts w:hint="eastAsia"/>
              </w:rPr>
              <w:t>五、參考入出國及移民法第二十四條第三項所定不予許可期間之規定，爰於第五項明定有入出國及移民法第二十四條第一項第十款或第十一款情形，而經不予許可其申請居留或變更居留原因者，其不予許可之期間規定。</w:t>
            </w:r>
          </w:p>
        </w:tc>
      </w:tr>
      <w:tr w:rsidR="00B0565D" w:rsidRPr="00773652" w:rsidTr="008D1416">
        <w:tc>
          <w:tcPr>
            <w:tcW w:w="3042" w:type="dxa"/>
            <w:shd w:val="clear" w:color="auto" w:fill="auto"/>
          </w:tcPr>
          <w:p w:rsidR="00B0565D" w:rsidRPr="00773652" w:rsidRDefault="002A37B7" w:rsidP="008D1416">
            <w:pPr>
              <w:spacing w:line="315" w:lineRule="exact"/>
              <w:ind w:leftChars="50" w:left="316" w:rightChars="50" w:right="105" w:hangingChars="100" w:hanging="211"/>
            </w:pPr>
            <w:r>
              <w:lastRenderedPageBreak/>
              <w:pict>
                <v:line id="DW4482647" o:spid="_x0000_s1036" style="position:absolute;left:0;text-align:left;z-index:251653120;mso-position-horizontal-relative:text;mso-position-vertical-relative:text" from="-2.2pt,-1pt" to="455.6pt,-1pt" strokeweight=".5pt"/>
              </w:pict>
            </w:r>
            <w:r w:rsidR="00B0565D" w:rsidRPr="00773652">
              <w:rPr>
                <w:rFonts w:hint="eastAsia"/>
              </w:rPr>
              <w:t>第十三條　外國專業人才在我國從事專業工作、外國特定專業人才依第七條第二項規定取得外僑居留證或依第八條規定取得就業金卡，於居留效期或就業金卡有效期間屆滿前，仍有居留之必要者，其本人及原經許可居留之配偶、未成年子女及因身心障礙無法自理生活之成年子女，得向內政部移民署申請延期居留。</w:t>
            </w:r>
          </w:p>
          <w:p w:rsidR="00B0565D" w:rsidRPr="00773652" w:rsidRDefault="00B0565D" w:rsidP="008D1416">
            <w:pPr>
              <w:spacing w:line="315" w:lineRule="exact"/>
              <w:ind w:leftChars="150" w:left="316" w:rightChars="50" w:right="105" w:firstLineChars="200" w:firstLine="422"/>
            </w:pPr>
            <w:r w:rsidRPr="00773652">
              <w:rPr>
                <w:rFonts w:hint="eastAsia"/>
              </w:rPr>
              <w:t>前項申請延期居留經許可者，發給外僑居留證，其外僑居留證之有效期間，自原居留效期或就業金卡有效期間屆滿之翌日起延期六個月；延期屆滿前，有必要者，得再申請延期一次，總延長居留期間最長為一年。</w:t>
            </w:r>
          </w:p>
        </w:tc>
        <w:tc>
          <w:tcPr>
            <w:tcW w:w="3043" w:type="dxa"/>
            <w:shd w:val="clear" w:color="auto" w:fill="auto"/>
          </w:tcPr>
          <w:p w:rsidR="00B0565D" w:rsidRPr="00773652" w:rsidRDefault="00B0565D" w:rsidP="008D1416">
            <w:pPr>
              <w:spacing w:line="315" w:lineRule="exact"/>
              <w:ind w:leftChars="50" w:left="105" w:rightChars="50" w:right="105"/>
            </w:pPr>
          </w:p>
        </w:tc>
        <w:tc>
          <w:tcPr>
            <w:tcW w:w="3043" w:type="dxa"/>
            <w:shd w:val="clear" w:color="auto" w:fill="auto"/>
          </w:tcPr>
          <w:p w:rsidR="00B0565D" w:rsidRPr="00773652" w:rsidRDefault="00B0565D" w:rsidP="008D1416">
            <w:pPr>
              <w:spacing w:line="315" w:lineRule="exact"/>
              <w:ind w:leftChars="50" w:left="316" w:rightChars="50" w:right="105" w:hangingChars="100" w:hanging="211"/>
            </w:pPr>
            <w:r w:rsidRPr="00773652">
              <w:rPr>
                <w:rFonts w:hint="eastAsia"/>
              </w:rPr>
              <w:t>一、</w:t>
            </w:r>
            <w:r w:rsidRPr="00773652">
              <w:rPr>
                <w:rFonts w:hint="eastAsia"/>
                <w:u w:val="single"/>
              </w:rPr>
              <w:t>本條新增</w:t>
            </w:r>
            <w:r w:rsidRPr="00773652">
              <w:rPr>
                <w:rFonts w:hint="eastAsia"/>
              </w:rPr>
              <w:t>。</w:t>
            </w:r>
          </w:p>
          <w:p w:rsidR="00B0565D" w:rsidRPr="00773652" w:rsidRDefault="00B0565D" w:rsidP="008D1416">
            <w:pPr>
              <w:spacing w:line="315" w:lineRule="exact"/>
              <w:ind w:leftChars="50" w:left="316" w:rightChars="50" w:right="105" w:hangingChars="100" w:hanging="211"/>
            </w:pPr>
            <w:r w:rsidRPr="00773652">
              <w:rPr>
                <w:rFonts w:hint="eastAsia"/>
              </w:rPr>
              <w:t>二、參酌現行外國人停留居留及永久居留辦法第二十二條規定，應聘來我國從事專業工作之外國人，於居留期限屆滿前，得向內政部移民署申請延期居留，總延長居留期間最長為一年，以利渠等留臺尋職，其原經核准居留之依親親屬亦得申請延期居留。考量自由藝術工作者及取得就業金卡之外國特定專業人才均為我國所需之優秀人才，亦有上開延期居留之需求，其依親親屬亦同，爰增訂本條。</w:t>
            </w:r>
          </w:p>
        </w:tc>
      </w:tr>
      <w:tr w:rsidR="00B0565D" w:rsidRPr="00773652" w:rsidTr="008D1416">
        <w:tc>
          <w:tcPr>
            <w:tcW w:w="3042" w:type="dxa"/>
            <w:shd w:val="clear" w:color="auto" w:fill="auto"/>
          </w:tcPr>
          <w:p w:rsidR="00B0565D" w:rsidRPr="00773652" w:rsidRDefault="002A37B7" w:rsidP="008D1416">
            <w:pPr>
              <w:spacing w:line="315" w:lineRule="exact"/>
              <w:ind w:leftChars="50" w:left="316" w:rightChars="50" w:right="105" w:hangingChars="100" w:hanging="211"/>
            </w:pPr>
            <w:r>
              <w:pict>
                <v:line id="DW7047693" o:spid="_x0000_s1038" style="position:absolute;left:0;text-align:left;z-index:251655168;mso-position-horizontal-relative:text;mso-position-vertical-relative:text" from="-2.2pt,663.05pt" to="455.6pt,663.05pt" strokeweight=".5pt"/>
              </w:pict>
            </w:r>
            <w:r w:rsidR="00B0565D" w:rsidRPr="00773652">
              <w:rPr>
                <w:rFonts w:hint="eastAsia"/>
              </w:rPr>
              <w:t>第十四條　外國專業人才在我國從事專業工作，合法連續居留五年，平均每年居住一百八十三日以上，並符合下列各款要件者，得向內政部移民署申請永久居留：</w:t>
            </w:r>
          </w:p>
          <w:p w:rsidR="00B0565D" w:rsidRPr="00773652" w:rsidRDefault="00B0565D" w:rsidP="008D1416">
            <w:pPr>
              <w:spacing w:line="315" w:lineRule="exact"/>
              <w:ind w:leftChars="150" w:left="527" w:rightChars="50" w:right="105" w:hangingChars="100" w:hanging="211"/>
            </w:pPr>
            <w:r w:rsidRPr="00773652">
              <w:rPr>
                <w:rFonts w:hint="eastAsia"/>
              </w:rPr>
              <w:t>一、成年。</w:t>
            </w:r>
          </w:p>
          <w:p w:rsidR="00B0565D" w:rsidRPr="00773652" w:rsidRDefault="00B0565D" w:rsidP="008D1416">
            <w:pPr>
              <w:spacing w:line="315" w:lineRule="exact"/>
              <w:ind w:leftChars="150" w:left="527" w:rightChars="50" w:right="105" w:hangingChars="100" w:hanging="211"/>
            </w:pPr>
            <w:r w:rsidRPr="00773652">
              <w:rPr>
                <w:rFonts w:hint="eastAsia"/>
              </w:rPr>
              <w:t>二、無不良素行，且無警察刑事紀錄證明之刑事案件紀錄。</w:t>
            </w:r>
          </w:p>
          <w:p w:rsidR="00B0565D" w:rsidRPr="00773652" w:rsidRDefault="00B0565D" w:rsidP="008D1416">
            <w:pPr>
              <w:spacing w:line="315" w:lineRule="exact"/>
              <w:ind w:leftChars="150" w:left="527" w:rightChars="50" w:right="105" w:hangingChars="100" w:hanging="211"/>
            </w:pPr>
            <w:r w:rsidRPr="00773652">
              <w:rPr>
                <w:rFonts w:hint="eastAsia"/>
              </w:rPr>
              <w:t>三、有相當之財產或技能，足以自立。</w:t>
            </w:r>
          </w:p>
          <w:p w:rsidR="00B0565D" w:rsidRPr="00773652" w:rsidRDefault="00B0565D" w:rsidP="008D1416">
            <w:pPr>
              <w:spacing w:line="315" w:lineRule="exact"/>
              <w:ind w:leftChars="150" w:left="527" w:rightChars="50" w:right="105" w:hangingChars="100" w:hanging="211"/>
            </w:pPr>
            <w:r w:rsidRPr="00773652">
              <w:rPr>
                <w:rFonts w:hint="eastAsia"/>
              </w:rPr>
              <w:t>四、符合我國國家利益。</w:t>
            </w:r>
          </w:p>
          <w:p w:rsidR="00B0565D" w:rsidRPr="00773652" w:rsidRDefault="00B0565D" w:rsidP="008D1416">
            <w:pPr>
              <w:spacing w:line="315" w:lineRule="exact"/>
              <w:ind w:leftChars="150" w:left="316" w:rightChars="50" w:right="105" w:firstLineChars="200" w:firstLine="422"/>
            </w:pPr>
            <w:r w:rsidRPr="00773652">
              <w:rPr>
                <w:rFonts w:hint="eastAsia"/>
              </w:rPr>
              <w:t>以下列各款情形之一為居留原因而經許可在我國居留之期間，不計入前項在我國連續居留期間：</w:t>
            </w:r>
          </w:p>
          <w:p w:rsidR="00B0565D" w:rsidRPr="00773652" w:rsidRDefault="00B0565D" w:rsidP="008D1416">
            <w:pPr>
              <w:spacing w:line="315" w:lineRule="exact"/>
              <w:ind w:leftChars="150" w:left="527" w:rightChars="50" w:right="105" w:hangingChars="100" w:hanging="211"/>
            </w:pPr>
            <w:r w:rsidRPr="00773652">
              <w:rPr>
                <w:rFonts w:hint="eastAsia"/>
              </w:rPr>
              <w:t>一、在我國就學。</w:t>
            </w:r>
          </w:p>
          <w:p w:rsidR="00B0565D" w:rsidRPr="00773652" w:rsidRDefault="00B0565D" w:rsidP="008D1416">
            <w:pPr>
              <w:spacing w:line="315" w:lineRule="exact"/>
              <w:ind w:leftChars="150" w:left="527" w:rightChars="50" w:right="105" w:hangingChars="100" w:hanging="211"/>
            </w:pPr>
            <w:r w:rsidRPr="00773652">
              <w:rPr>
                <w:rFonts w:hint="eastAsia"/>
              </w:rPr>
              <w:t>二、經許可在我國從事就業服務法第四十六條第一項第八款至第十款工作。</w:t>
            </w:r>
          </w:p>
          <w:p w:rsidR="00B0565D" w:rsidRPr="00773652" w:rsidRDefault="00B0565D" w:rsidP="008D1416">
            <w:pPr>
              <w:spacing w:line="315" w:lineRule="exact"/>
              <w:ind w:leftChars="150" w:left="527" w:rightChars="50" w:right="105" w:hangingChars="100" w:hanging="211"/>
            </w:pPr>
            <w:r w:rsidRPr="00773652">
              <w:rPr>
                <w:rFonts w:hint="eastAsia"/>
              </w:rPr>
              <w:t>三、以前二款人員為依親對</w:t>
            </w:r>
            <w:r w:rsidRPr="00773652">
              <w:rPr>
                <w:rFonts w:hint="eastAsia"/>
              </w:rPr>
              <w:lastRenderedPageBreak/>
              <w:t>象經許可居留。</w:t>
            </w:r>
          </w:p>
          <w:p w:rsidR="00B0565D" w:rsidRPr="00773652" w:rsidRDefault="00B0565D" w:rsidP="008D1416">
            <w:pPr>
              <w:spacing w:line="315" w:lineRule="exact"/>
              <w:ind w:leftChars="150" w:left="316" w:rightChars="50" w:right="105" w:firstLineChars="200" w:firstLine="422"/>
            </w:pPr>
            <w:r w:rsidRPr="00773652">
              <w:rPr>
                <w:rFonts w:hint="eastAsia"/>
              </w:rPr>
              <w:t>外國特定專業人才在我國合法連續居留三年，平均每年居住一百八十三日以上，且其居留原因係依第七條第一項規定取得特定專業人才工作許可或依第八條規定取得就業金卡，並符合第一項各款要件者，得向內政部移民署申請永久居留。</w:t>
            </w:r>
          </w:p>
          <w:p w:rsidR="00B0565D" w:rsidRPr="00773652" w:rsidRDefault="00B0565D" w:rsidP="008D1416">
            <w:pPr>
              <w:spacing w:line="315" w:lineRule="exact"/>
              <w:ind w:leftChars="150" w:left="316" w:rightChars="50" w:right="105" w:firstLineChars="200" w:firstLine="422"/>
            </w:pPr>
            <w:r w:rsidRPr="00773652">
              <w:rPr>
                <w:rFonts w:hint="eastAsia"/>
              </w:rPr>
              <w:t>依第一項及第三項規定申請永久居留者，應於居留及居住期間屆滿後二年內申請之。</w:t>
            </w:r>
          </w:p>
        </w:tc>
        <w:tc>
          <w:tcPr>
            <w:tcW w:w="3043" w:type="dxa"/>
            <w:shd w:val="clear" w:color="auto" w:fill="auto"/>
          </w:tcPr>
          <w:p w:rsidR="00B0565D" w:rsidRPr="00773652" w:rsidRDefault="00B0565D" w:rsidP="008D1416">
            <w:pPr>
              <w:spacing w:line="315" w:lineRule="exact"/>
              <w:ind w:leftChars="50" w:left="105" w:rightChars="50" w:right="105"/>
            </w:pPr>
          </w:p>
        </w:tc>
        <w:tc>
          <w:tcPr>
            <w:tcW w:w="3043" w:type="dxa"/>
            <w:shd w:val="clear" w:color="auto" w:fill="auto"/>
          </w:tcPr>
          <w:p w:rsidR="00B0565D" w:rsidRPr="00773652" w:rsidRDefault="00B0565D" w:rsidP="008D1416">
            <w:pPr>
              <w:spacing w:line="315" w:lineRule="exact"/>
              <w:ind w:leftChars="50" w:left="316" w:rightChars="50" w:right="105" w:hangingChars="100" w:hanging="211"/>
            </w:pPr>
            <w:r w:rsidRPr="00773652">
              <w:rPr>
                <w:rFonts w:hint="eastAsia"/>
              </w:rPr>
              <w:t>一、</w:t>
            </w:r>
            <w:r w:rsidRPr="00773652">
              <w:rPr>
                <w:rFonts w:hint="eastAsia"/>
                <w:u w:val="single"/>
              </w:rPr>
              <w:t>本條新增</w:t>
            </w:r>
            <w:r w:rsidRPr="00773652">
              <w:rPr>
                <w:rFonts w:hint="eastAsia"/>
              </w:rPr>
              <w:t>。</w:t>
            </w:r>
          </w:p>
          <w:p w:rsidR="00B0565D" w:rsidRPr="00773652" w:rsidRDefault="00B0565D" w:rsidP="008D1416">
            <w:pPr>
              <w:spacing w:line="315" w:lineRule="exact"/>
              <w:ind w:leftChars="50" w:left="316" w:rightChars="50" w:right="105" w:hangingChars="100" w:hanging="211"/>
            </w:pPr>
            <w:r w:rsidRPr="00773652">
              <w:rPr>
                <w:rFonts w:hint="eastAsia"/>
              </w:rPr>
              <w:t>二、依入出國及移民法第二十五條第一項規定，外國人符合所定要件，在我國合法連續居留五年，每年居住超過一百八十三日者，始得申請永久居留。惟考量外國專業人才、外國特定專業人才跨國移動頻繁，為強化延攬力道，爰於第一項放寬外國專業人才申請永久居留條件，改為平均每年居住一百八十三日以上。</w:t>
            </w:r>
          </w:p>
          <w:p w:rsidR="00B0565D" w:rsidRPr="00773652" w:rsidRDefault="00B0565D" w:rsidP="008D1416">
            <w:pPr>
              <w:spacing w:line="315" w:lineRule="exact"/>
              <w:ind w:leftChars="50" w:left="316" w:rightChars="50" w:right="105" w:hangingChars="100" w:hanging="211"/>
            </w:pPr>
            <w:r w:rsidRPr="00773652">
              <w:rPr>
                <w:rFonts w:hint="eastAsia"/>
              </w:rPr>
              <w:t>三、考量在我國就學或從事就業服務法第四十六條第一項第八款至第十款工作者，及其依親居留者，其居留期間均非從事專業工作，該期間不宜計入外國專業人才申請永久居留之在我國合法連續居留期間，爰於第二項明定之。</w:t>
            </w:r>
          </w:p>
          <w:p w:rsidR="00B0565D" w:rsidRPr="00773652" w:rsidRDefault="00B0565D" w:rsidP="008D1416">
            <w:pPr>
              <w:spacing w:line="315" w:lineRule="exact"/>
              <w:ind w:leftChars="50" w:left="316" w:rightChars="50" w:right="105" w:hangingChars="100" w:hanging="211"/>
            </w:pPr>
            <w:r w:rsidRPr="00773652">
              <w:rPr>
                <w:rFonts w:hint="eastAsia"/>
              </w:rPr>
              <w:lastRenderedPageBreak/>
              <w:t>四、考量外國特定專業人才係我國積極延攬各領域之特殊專長者，爰於第三項明定其以第七條第一項特定專業人才工作許可或第八條就業金卡為居留原因者，申請永久居留之在我國合法連續居留期間為三年，且平均每年居住一百八十三日以上。</w:t>
            </w:r>
          </w:p>
          <w:p w:rsidR="00B0565D" w:rsidRPr="00773652" w:rsidRDefault="00B0565D" w:rsidP="008D1416">
            <w:pPr>
              <w:spacing w:line="315" w:lineRule="exact"/>
              <w:ind w:leftChars="50" w:left="316" w:rightChars="50" w:right="105" w:hangingChars="100" w:hanging="211"/>
            </w:pPr>
            <w:r w:rsidRPr="00773652">
              <w:rPr>
                <w:rFonts w:hint="eastAsia"/>
              </w:rPr>
              <w:t>五、依入出國及移民法第二十五條第九項規定，外國人依該法第二十五條第一項及第二項申請永久居留者，應於居留及居住期間屆滿二年內申請之；為提供相同優惠予依本法申請永久居留者，爰比照入出國及移民法規定，於第五項明定申請永久居留者，應於居留及居住期間屆滿後二年內申請之。</w:t>
            </w:r>
          </w:p>
        </w:tc>
      </w:tr>
      <w:tr w:rsidR="00B0565D" w:rsidRPr="00773652" w:rsidTr="008D1416">
        <w:tc>
          <w:tcPr>
            <w:tcW w:w="3042" w:type="dxa"/>
            <w:shd w:val="clear" w:color="auto" w:fill="auto"/>
          </w:tcPr>
          <w:p w:rsidR="00B0565D" w:rsidRPr="00773652" w:rsidRDefault="002A37B7" w:rsidP="008D1416">
            <w:pPr>
              <w:spacing w:line="315" w:lineRule="exact"/>
              <w:ind w:leftChars="50" w:left="316" w:rightChars="50" w:right="105" w:hangingChars="100" w:hanging="211"/>
            </w:pPr>
            <w:r>
              <w:lastRenderedPageBreak/>
              <w:pict>
                <v:line id="DW2903187" o:spid="_x0000_s1037" style="position:absolute;left:0;text-align:left;z-index:251654144;mso-position-horizontal-relative:text;mso-position-vertical-relative:text" from="-2.35pt,-1.4pt" to="455.45pt,-1.4pt" strokeweight=".5pt"/>
              </w:pict>
            </w:r>
            <w:r w:rsidR="00B0565D" w:rsidRPr="00773652">
              <w:rPr>
                <w:rFonts w:hint="eastAsia"/>
              </w:rPr>
              <w:t>第</w:t>
            </w:r>
            <w:r w:rsidR="00B0565D" w:rsidRPr="00773652">
              <w:rPr>
                <w:rFonts w:hint="eastAsia"/>
                <w:u w:val="single"/>
              </w:rPr>
              <w:t>十五</w:t>
            </w:r>
            <w:r w:rsidR="00B0565D" w:rsidRPr="00773652">
              <w:rPr>
                <w:rFonts w:hint="eastAsia"/>
              </w:rPr>
              <w:t>條　外國專業人才、外國</w:t>
            </w:r>
            <w:r w:rsidR="00B0565D" w:rsidRPr="00773652">
              <w:rPr>
                <w:rFonts w:hint="eastAsia"/>
                <w:u w:val="single"/>
              </w:rPr>
              <w:t>在我國</w:t>
            </w:r>
            <w:r w:rsidR="00B0565D" w:rsidRPr="00773652">
              <w:rPr>
                <w:rFonts w:hint="eastAsia"/>
              </w:rPr>
              <w:t>從事專業工作</w:t>
            </w:r>
            <w:r w:rsidR="00B0565D" w:rsidRPr="00773652">
              <w:rPr>
                <w:rFonts w:hint="eastAsia"/>
                <w:u w:val="single"/>
              </w:rPr>
              <w:t>、外國特定專業人才及外國高級專業人才，</w:t>
            </w:r>
            <w:r w:rsidR="00B0565D" w:rsidRPr="00773652">
              <w:rPr>
                <w:rFonts w:hint="eastAsia"/>
              </w:rPr>
              <w:t>經內政部移民署許可永久居留者，其</w:t>
            </w:r>
            <w:r w:rsidR="00B0565D" w:rsidRPr="00773652">
              <w:rPr>
                <w:rFonts w:hint="eastAsia"/>
                <w:u w:val="single"/>
              </w:rPr>
              <w:t>成年</w:t>
            </w:r>
            <w:r w:rsidR="00B0565D" w:rsidRPr="00773652">
              <w:rPr>
                <w:rFonts w:hint="eastAsia"/>
              </w:rPr>
              <w:t>子女經內政部移民署認定符合下列要件之一，得不經雇主申請，逕向勞動部申請許可，在我國從事工作：</w:t>
            </w:r>
          </w:p>
          <w:p w:rsidR="00B0565D" w:rsidRPr="00773652" w:rsidRDefault="00B0565D" w:rsidP="008D1416">
            <w:pPr>
              <w:spacing w:line="315" w:lineRule="exact"/>
              <w:ind w:leftChars="150" w:left="527" w:rightChars="50" w:right="105" w:hangingChars="100" w:hanging="211"/>
            </w:pPr>
            <w:r w:rsidRPr="00773652">
              <w:rPr>
                <w:rFonts w:hint="eastAsia"/>
              </w:rPr>
              <w:t>一、曾在我國合法累計居留十年，每年居住超過二百七十日。</w:t>
            </w:r>
          </w:p>
          <w:p w:rsidR="00B0565D" w:rsidRPr="00773652" w:rsidRDefault="00B0565D" w:rsidP="008D1416">
            <w:pPr>
              <w:spacing w:line="315" w:lineRule="exact"/>
              <w:ind w:leftChars="150" w:left="527" w:rightChars="50" w:right="105" w:hangingChars="100" w:hanging="211"/>
            </w:pPr>
            <w:r w:rsidRPr="00773652">
              <w:rPr>
                <w:rFonts w:hint="eastAsia"/>
              </w:rPr>
              <w:t>二、未滿十四歲入國，每年居住超過二百七十日。</w:t>
            </w:r>
          </w:p>
          <w:p w:rsidR="00B0565D" w:rsidRPr="00773652" w:rsidRDefault="00B0565D" w:rsidP="008D1416">
            <w:pPr>
              <w:spacing w:line="315" w:lineRule="exact"/>
              <w:ind w:leftChars="150" w:left="527" w:rightChars="50" w:right="105" w:hangingChars="100" w:hanging="211"/>
            </w:pPr>
            <w:r w:rsidRPr="00773652">
              <w:rPr>
                <w:rFonts w:hint="eastAsia"/>
              </w:rPr>
              <w:t>三、在我國出生，曾在我國合法累計居留十年，每年居住超過一百八十三日。</w:t>
            </w:r>
          </w:p>
          <w:p w:rsidR="00B0565D" w:rsidRPr="00773652" w:rsidRDefault="00B0565D" w:rsidP="008D1416">
            <w:pPr>
              <w:spacing w:line="315" w:lineRule="exact"/>
              <w:ind w:leftChars="150" w:left="316" w:rightChars="50" w:right="105" w:firstLineChars="200" w:firstLine="422"/>
            </w:pPr>
            <w:r w:rsidRPr="00773652">
              <w:rPr>
                <w:rFonts w:hint="eastAsia"/>
              </w:rPr>
              <w:t>雇主聘僱前項</w:t>
            </w:r>
            <w:r w:rsidRPr="00773652">
              <w:rPr>
                <w:rFonts w:hint="eastAsia"/>
                <w:u w:val="single"/>
              </w:rPr>
              <w:t>成年</w:t>
            </w:r>
            <w:r w:rsidRPr="00773652">
              <w:rPr>
                <w:rFonts w:hint="eastAsia"/>
              </w:rPr>
              <w:t>子女從事工作，得不受就業服務法第四十六條第一項、第三項、第四十七條、第五十二條、第五十三條第三項、第</w:t>
            </w:r>
            <w:r w:rsidRPr="00773652">
              <w:rPr>
                <w:rFonts w:hint="eastAsia"/>
              </w:rPr>
              <w:lastRenderedPageBreak/>
              <w:t>四項、第五十七條第五款、第七十二條第四款及第七十四條規定之限制，並免依第五十五條規定繳納就業安定費。</w:t>
            </w:r>
          </w:p>
          <w:p w:rsidR="00B0565D" w:rsidRPr="00773652" w:rsidRDefault="00B0565D" w:rsidP="008D1416">
            <w:pPr>
              <w:spacing w:line="315" w:lineRule="exact"/>
              <w:ind w:leftChars="150" w:left="316" w:rightChars="50" w:right="105" w:firstLineChars="200" w:firstLine="422"/>
            </w:pPr>
            <w:r w:rsidRPr="00773652">
              <w:rPr>
                <w:rFonts w:hint="eastAsia"/>
              </w:rPr>
              <w:t>第一項外國專業人才</w:t>
            </w:r>
            <w:r w:rsidRPr="00773652">
              <w:rPr>
                <w:rFonts w:hint="eastAsia"/>
                <w:u w:val="single"/>
              </w:rPr>
              <w:t>、外國特定專業人才及外國高級專業人才</w:t>
            </w:r>
            <w:r w:rsidRPr="00773652">
              <w:rPr>
                <w:rFonts w:hint="eastAsia"/>
              </w:rPr>
              <w:t>之子女於中華民國</w:t>
            </w:r>
            <w:r w:rsidRPr="00773652">
              <w:rPr>
                <w:rFonts w:hint="eastAsia"/>
                <w:u w:val="single"/>
              </w:rPr>
              <w:t>一百十二年一月一日</w:t>
            </w:r>
            <w:r w:rsidRPr="00773652">
              <w:rPr>
                <w:rFonts w:hint="eastAsia"/>
              </w:rPr>
              <w:t>前未滿十六歲入國者，得適用</w:t>
            </w:r>
            <w:r w:rsidRPr="00773652">
              <w:rPr>
                <w:rFonts w:hint="eastAsia"/>
                <w:u w:val="single"/>
              </w:rPr>
              <w:t>該項</w:t>
            </w:r>
            <w:r w:rsidRPr="00773652">
              <w:rPr>
                <w:rFonts w:hint="eastAsia"/>
              </w:rPr>
              <w:t>規定，不受該項第二款有關未滿十四歲入國之限制。</w:t>
            </w:r>
          </w:p>
        </w:tc>
        <w:tc>
          <w:tcPr>
            <w:tcW w:w="3043" w:type="dxa"/>
            <w:shd w:val="clear" w:color="auto" w:fill="auto"/>
          </w:tcPr>
          <w:p w:rsidR="00B0565D" w:rsidRPr="00773652" w:rsidRDefault="00B0565D" w:rsidP="008D1416">
            <w:pPr>
              <w:spacing w:line="315" w:lineRule="exact"/>
              <w:ind w:leftChars="50" w:left="105" w:rightChars="50" w:right="105"/>
            </w:pPr>
            <w:r w:rsidRPr="00773652">
              <w:rPr>
                <w:rFonts w:hint="eastAsia"/>
              </w:rPr>
              <w:lastRenderedPageBreak/>
              <w:t>（現行一百十年一月二十七日修正公布條文）</w:t>
            </w:r>
          </w:p>
          <w:p w:rsidR="00B0565D" w:rsidRPr="00773652" w:rsidRDefault="00B0565D" w:rsidP="008D1416">
            <w:pPr>
              <w:spacing w:line="315" w:lineRule="exact"/>
              <w:ind w:leftChars="50" w:left="316" w:rightChars="50" w:right="105" w:hangingChars="100" w:hanging="211"/>
            </w:pPr>
            <w:r w:rsidRPr="00773652">
              <w:rPr>
                <w:rFonts w:hint="eastAsia"/>
              </w:rPr>
              <w:t xml:space="preserve">第十七條　</w:t>
            </w:r>
            <w:r w:rsidRPr="00773652">
              <w:rPr>
                <w:rFonts w:hint="eastAsia"/>
                <w:u w:val="single"/>
              </w:rPr>
              <w:t>受聘僱</w:t>
            </w:r>
            <w:r w:rsidRPr="00773652">
              <w:rPr>
                <w:rFonts w:hint="eastAsia"/>
              </w:rPr>
              <w:t>從事專業工作</w:t>
            </w:r>
            <w:r w:rsidRPr="00773652">
              <w:rPr>
                <w:rFonts w:hint="eastAsia"/>
                <w:u w:val="single"/>
              </w:rPr>
              <w:t>之</w:t>
            </w:r>
            <w:r w:rsidRPr="00773652">
              <w:rPr>
                <w:rFonts w:hint="eastAsia"/>
              </w:rPr>
              <w:t>外國專業人才經內政部移民署許可永久居留者，其滿十八歲子女經內政部移民署認定符合下列要件之一，得不經雇主申請，逕向勞動部申請許可，在我國從事工作</w:t>
            </w:r>
            <w:r w:rsidRPr="00773652">
              <w:rPr>
                <w:rFonts w:hint="eastAsia"/>
                <w:u w:val="single"/>
              </w:rPr>
              <w:t>，不受就業服務法第四十三條規定之限制</w:t>
            </w:r>
            <w:r w:rsidRPr="00773652">
              <w:rPr>
                <w:rFonts w:hint="eastAsia"/>
              </w:rPr>
              <w:t>：</w:t>
            </w:r>
          </w:p>
          <w:p w:rsidR="00B0565D" w:rsidRPr="00773652" w:rsidRDefault="00B0565D" w:rsidP="008D1416">
            <w:pPr>
              <w:spacing w:line="315" w:lineRule="exact"/>
              <w:ind w:leftChars="150" w:left="527" w:rightChars="50" w:right="105" w:hangingChars="100" w:hanging="211"/>
            </w:pPr>
            <w:r w:rsidRPr="00773652">
              <w:rPr>
                <w:rFonts w:hint="eastAsia"/>
              </w:rPr>
              <w:t>一、曾在我國合法累計居留十年，每年居住超過二百七十日。</w:t>
            </w:r>
          </w:p>
          <w:p w:rsidR="00B0565D" w:rsidRPr="00773652" w:rsidRDefault="00B0565D" w:rsidP="008D1416">
            <w:pPr>
              <w:spacing w:line="315" w:lineRule="exact"/>
              <w:ind w:leftChars="150" w:left="527" w:rightChars="50" w:right="105" w:hangingChars="100" w:hanging="211"/>
            </w:pPr>
            <w:r w:rsidRPr="00773652">
              <w:rPr>
                <w:rFonts w:hint="eastAsia"/>
              </w:rPr>
              <w:t>二、未滿十四歲入國，每年居住超過二百七十日。</w:t>
            </w:r>
          </w:p>
          <w:p w:rsidR="00B0565D" w:rsidRPr="00773652" w:rsidRDefault="00B0565D" w:rsidP="008D1416">
            <w:pPr>
              <w:spacing w:line="315" w:lineRule="exact"/>
              <w:ind w:leftChars="150" w:left="527" w:rightChars="50" w:right="105" w:hangingChars="100" w:hanging="211"/>
            </w:pPr>
            <w:r w:rsidRPr="00773652">
              <w:rPr>
                <w:rFonts w:hint="eastAsia"/>
              </w:rPr>
              <w:t>三、在我國出生，曾在我國合法累計居留十年，每年居住超過一百八十三日。</w:t>
            </w:r>
          </w:p>
          <w:p w:rsidR="00B0565D" w:rsidRPr="00773652" w:rsidRDefault="00B0565D" w:rsidP="008D1416">
            <w:pPr>
              <w:spacing w:line="315" w:lineRule="exact"/>
              <w:ind w:leftChars="150" w:left="316" w:rightChars="50" w:right="105" w:firstLineChars="200" w:firstLine="422"/>
            </w:pPr>
            <w:r w:rsidRPr="00773652">
              <w:rPr>
                <w:rFonts w:hint="eastAsia"/>
              </w:rPr>
              <w:t>雇主聘僱前項滿十八歲子女從事工作，得不受就業服務法第四十六條第一項、</w:t>
            </w:r>
            <w:r w:rsidRPr="00773652">
              <w:rPr>
                <w:rFonts w:hint="eastAsia"/>
              </w:rPr>
              <w:lastRenderedPageBreak/>
              <w:t>第三項、第四十七條、第五十二條、第五十三條第三項、第四項、第五十七條第五款、第七十二條第四款及第七十四條規定之限制，並免依第五十五條規定繳納就業安定費。</w:t>
            </w:r>
          </w:p>
          <w:p w:rsidR="00B0565D" w:rsidRPr="00773652" w:rsidRDefault="00B0565D" w:rsidP="008D1416">
            <w:pPr>
              <w:spacing w:line="315" w:lineRule="exact"/>
              <w:ind w:leftChars="150" w:left="316" w:rightChars="50" w:right="105" w:firstLineChars="200" w:firstLine="422"/>
            </w:pPr>
            <w:r w:rsidRPr="00773652">
              <w:rPr>
                <w:rFonts w:hint="eastAsia"/>
              </w:rPr>
              <w:t>第一項外國專業人才之子女於</w:t>
            </w:r>
            <w:r w:rsidRPr="00773652">
              <w:rPr>
                <w:rFonts w:hint="eastAsia"/>
                <w:u w:val="single"/>
              </w:rPr>
              <w:t>本法</w:t>
            </w:r>
            <w:r w:rsidRPr="00773652">
              <w:rPr>
                <w:rFonts w:hint="eastAsia"/>
              </w:rPr>
              <w:t>中華民國一百零九年十二月三十日</w:t>
            </w:r>
            <w:r w:rsidRPr="00773652">
              <w:rPr>
                <w:rFonts w:hint="eastAsia"/>
                <w:u w:val="single"/>
              </w:rPr>
              <w:t>修正之條文施行</w:t>
            </w:r>
            <w:r w:rsidRPr="00773652">
              <w:rPr>
                <w:rFonts w:hint="eastAsia"/>
              </w:rPr>
              <w:t>前未滿十六歲入國者，得適用修正施行後之規定，不受該項第二款有關未滿十四歲入國之限制。</w:t>
            </w:r>
          </w:p>
        </w:tc>
        <w:tc>
          <w:tcPr>
            <w:tcW w:w="3043" w:type="dxa"/>
            <w:shd w:val="clear" w:color="auto" w:fill="auto"/>
          </w:tcPr>
          <w:p w:rsidR="00B0565D" w:rsidRPr="00773652" w:rsidRDefault="00B0565D" w:rsidP="008D1416">
            <w:pPr>
              <w:spacing w:line="315" w:lineRule="exact"/>
              <w:ind w:leftChars="50" w:left="316" w:rightChars="50" w:right="105" w:hangingChars="100" w:hanging="211"/>
            </w:pPr>
            <w:r w:rsidRPr="00773652">
              <w:rPr>
                <w:rFonts w:hint="eastAsia"/>
              </w:rPr>
              <w:lastRenderedPageBreak/>
              <w:t>一、條次變更。</w:t>
            </w:r>
          </w:p>
          <w:p w:rsidR="00B0565D" w:rsidRPr="00773652" w:rsidRDefault="00B0565D" w:rsidP="008D1416">
            <w:pPr>
              <w:spacing w:line="315" w:lineRule="exact"/>
              <w:ind w:leftChars="50" w:left="316" w:rightChars="50" w:right="105" w:hangingChars="100" w:hanging="211"/>
            </w:pPr>
            <w:r w:rsidRPr="00773652">
              <w:rPr>
                <w:rFonts w:hint="eastAsia"/>
              </w:rPr>
              <w:t>二、第一項修正如下：</w:t>
            </w:r>
          </w:p>
          <w:p w:rsidR="00B0565D" w:rsidRPr="00773652" w:rsidRDefault="00B0565D" w:rsidP="008D1416">
            <w:pPr>
              <w:wordWrap w:val="0"/>
              <w:spacing w:line="315" w:lineRule="exact"/>
              <w:ind w:leftChars="150" w:left="738" w:rightChars="50" w:right="105" w:hangingChars="200" w:hanging="422"/>
              <w:rPr>
                <w:kern w:val="0"/>
              </w:rPr>
            </w:pPr>
            <w:r w:rsidRPr="00773652">
              <w:rPr>
                <w:rFonts w:ascii="華康細明體" w:hint="eastAsia"/>
                <w:kern w:val="0"/>
              </w:rPr>
              <w:t>(</w:t>
            </w:r>
            <w:r w:rsidRPr="00773652">
              <w:rPr>
                <w:rFonts w:hint="eastAsia"/>
                <w:kern w:val="0"/>
              </w:rPr>
              <w:t>一</w:t>
            </w:r>
            <w:r w:rsidRPr="00773652">
              <w:rPr>
                <w:rFonts w:ascii="華康細明體" w:hint="eastAsia"/>
                <w:kern w:val="0"/>
              </w:rPr>
              <w:t>)</w:t>
            </w:r>
            <w:r w:rsidRPr="00773652">
              <w:rPr>
                <w:rFonts w:hint="eastAsia"/>
                <w:kern w:val="0"/>
              </w:rPr>
              <w:t>除現行所定受聘僱從事專業工作之外國專業人才外，為擴及修正條文第九條未受聘僱之自由藝術工作者，以及外國特定專業人才、外國高級專業人才，爰修正本項適用對象。</w:t>
            </w:r>
          </w:p>
          <w:p w:rsidR="00B0565D" w:rsidRPr="00773652" w:rsidRDefault="00B0565D" w:rsidP="008D1416">
            <w:pPr>
              <w:wordWrap w:val="0"/>
              <w:spacing w:line="315" w:lineRule="exact"/>
              <w:ind w:leftChars="150" w:left="738" w:rightChars="50" w:right="105" w:hangingChars="200" w:hanging="422"/>
              <w:rPr>
                <w:kern w:val="0"/>
              </w:rPr>
            </w:pPr>
            <w:r w:rsidRPr="00773652">
              <w:rPr>
                <w:rFonts w:ascii="華康細明體" w:hint="eastAsia"/>
                <w:kern w:val="0"/>
              </w:rPr>
              <w:t>(</w:t>
            </w:r>
            <w:r w:rsidRPr="00773652">
              <w:rPr>
                <w:rFonts w:hint="eastAsia"/>
                <w:kern w:val="0"/>
              </w:rPr>
              <w:t>二</w:t>
            </w:r>
            <w:r w:rsidRPr="00773652">
              <w:rPr>
                <w:rFonts w:ascii="華康細明體" w:hint="eastAsia"/>
                <w:kern w:val="0"/>
              </w:rPr>
              <w:t>)</w:t>
            </w:r>
            <w:r w:rsidRPr="00773652">
              <w:rPr>
                <w:rFonts w:hint="eastAsia"/>
                <w:kern w:val="0"/>
              </w:rPr>
              <w:t>另以本法係入出國及移民法之特別法，應優先適用，其不受該法限制為當然之理，無須規定，爰將現行不受入出國及移民法限制規定刪除。</w:t>
            </w:r>
          </w:p>
          <w:p w:rsidR="00B0565D" w:rsidRPr="00773652" w:rsidRDefault="00B0565D" w:rsidP="008D1416">
            <w:pPr>
              <w:wordWrap w:val="0"/>
              <w:spacing w:line="315" w:lineRule="exact"/>
              <w:ind w:leftChars="150" w:left="738" w:rightChars="50" w:right="105" w:hangingChars="200" w:hanging="422"/>
              <w:rPr>
                <w:kern w:val="0"/>
              </w:rPr>
            </w:pPr>
            <w:r w:rsidRPr="00773652">
              <w:rPr>
                <w:rFonts w:ascii="華康細明體" w:hint="eastAsia"/>
                <w:kern w:val="0"/>
              </w:rPr>
              <w:t>(</w:t>
            </w:r>
            <w:r w:rsidRPr="00773652">
              <w:rPr>
                <w:rFonts w:hint="eastAsia"/>
                <w:kern w:val="0"/>
              </w:rPr>
              <w:t>三</w:t>
            </w:r>
            <w:r w:rsidRPr="00773652">
              <w:rPr>
                <w:rFonts w:ascii="華康細明體" w:hint="eastAsia"/>
                <w:kern w:val="0"/>
              </w:rPr>
              <w:t>)</w:t>
            </w:r>
            <w:r w:rsidRPr="00773652">
              <w:rPr>
                <w:rFonts w:hint="eastAsia"/>
                <w:kern w:val="0"/>
              </w:rPr>
              <w:t>修正「滿十八歲」為「成年」，理由同修正條文第七條說明二。</w:t>
            </w:r>
          </w:p>
          <w:p w:rsidR="00B0565D" w:rsidRPr="00773652" w:rsidRDefault="00B0565D" w:rsidP="008D1416">
            <w:pPr>
              <w:spacing w:line="315" w:lineRule="exact"/>
              <w:ind w:leftChars="50" w:left="316" w:rightChars="50" w:right="105" w:hangingChars="100" w:hanging="211"/>
            </w:pPr>
            <w:r w:rsidRPr="00773652">
              <w:rPr>
                <w:rFonts w:hint="eastAsia"/>
              </w:rPr>
              <w:t>三、第二項配合第一項酌作文字修正。</w:t>
            </w:r>
          </w:p>
          <w:p w:rsidR="00B0565D" w:rsidRPr="00773652" w:rsidRDefault="00B0565D" w:rsidP="008D1416">
            <w:pPr>
              <w:spacing w:line="315" w:lineRule="exact"/>
              <w:ind w:leftChars="50" w:left="316" w:rightChars="50" w:right="105" w:hangingChars="100" w:hanging="211"/>
            </w:pPr>
            <w:r w:rsidRPr="00773652">
              <w:rPr>
                <w:rFonts w:hint="eastAsia"/>
              </w:rPr>
              <w:lastRenderedPageBreak/>
              <w:t>四、現行第三項係於一百十年一月二十七日修正增訂，因應當時第一項第二款規定配合民法修正，將「未滿十六歲入國」修正為「未滿十四歲入國」，為保障該次修正施行前未滿十六歲已入國之外國專業人才子女權益，而訂定該項規定。鑒於該次修正條文之施行日期已定為一百十二年一月一日，為期明確，爰予定明。另考量除現行所定外國專業人才外，外國特定專業人才及外國高級專業人才之子女亦有納入規範必要，爰予修正。</w:t>
            </w:r>
          </w:p>
        </w:tc>
      </w:tr>
      <w:tr w:rsidR="00B0565D" w:rsidRPr="00773652" w:rsidTr="008D1416">
        <w:tc>
          <w:tcPr>
            <w:tcW w:w="3042" w:type="dxa"/>
            <w:shd w:val="clear" w:color="auto" w:fill="auto"/>
          </w:tcPr>
          <w:p w:rsidR="00B0565D" w:rsidRPr="00773652" w:rsidRDefault="00B0565D" w:rsidP="008D1416">
            <w:pPr>
              <w:spacing w:line="315" w:lineRule="exact"/>
              <w:ind w:leftChars="50" w:left="316" w:rightChars="50" w:right="105" w:hangingChars="100" w:hanging="211"/>
            </w:pPr>
            <w:r w:rsidRPr="00773652">
              <w:rPr>
                <w:rFonts w:hint="eastAsia"/>
              </w:rPr>
              <w:lastRenderedPageBreak/>
              <w:t>第</w:t>
            </w:r>
            <w:r w:rsidRPr="00773652">
              <w:rPr>
                <w:rFonts w:hint="eastAsia"/>
                <w:u w:val="single"/>
              </w:rPr>
              <w:t>十六</w:t>
            </w:r>
            <w:r w:rsidRPr="00773652">
              <w:rPr>
                <w:rFonts w:hint="eastAsia"/>
              </w:rPr>
              <w:t>條　外國專業人才</w:t>
            </w:r>
            <w:r w:rsidRPr="00773652">
              <w:rPr>
                <w:rFonts w:hint="eastAsia"/>
                <w:u w:val="single"/>
              </w:rPr>
              <w:t>在我國</w:t>
            </w:r>
            <w:r w:rsidRPr="00773652">
              <w:rPr>
                <w:rFonts w:hint="eastAsia"/>
              </w:rPr>
              <w:t>從事專業工作、</w:t>
            </w:r>
            <w:r w:rsidRPr="00773652">
              <w:rPr>
                <w:rFonts w:hint="eastAsia"/>
                <w:u w:val="single"/>
              </w:rPr>
              <w:t>外國特定專業人才</w:t>
            </w:r>
            <w:r w:rsidRPr="00773652">
              <w:rPr>
                <w:rFonts w:hint="eastAsia"/>
              </w:rPr>
              <w:t>，經內政部移民署許可永久居留後，其配偶、未</w:t>
            </w:r>
            <w:r w:rsidRPr="00773652">
              <w:rPr>
                <w:rFonts w:hint="eastAsia"/>
                <w:u w:val="single"/>
              </w:rPr>
              <w:t>成年</w:t>
            </w:r>
            <w:r w:rsidRPr="00773652">
              <w:rPr>
                <w:rFonts w:hint="eastAsia"/>
              </w:rPr>
              <w:t>子女及因身心障礙無法自理生活之</w:t>
            </w:r>
            <w:r w:rsidRPr="00773652">
              <w:rPr>
                <w:rFonts w:hint="eastAsia"/>
                <w:u w:val="single"/>
              </w:rPr>
              <w:t>成年</w:t>
            </w:r>
            <w:r w:rsidRPr="00773652">
              <w:rPr>
                <w:rFonts w:hint="eastAsia"/>
              </w:rPr>
              <w:t>子女，在我國</w:t>
            </w:r>
            <w:r w:rsidRPr="00773652">
              <w:rPr>
                <w:rFonts w:hint="eastAsia"/>
                <w:u w:val="single"/>
              </w:rPr>
              <w:t>合法連續</w:t>
            </w:r>
            <w:r w:rsidRPr="00773652">
              <w:rPr>
                <w:rFonts w:hint="eastAsia"/>
              </w:rPr>
              <w:t>居留五年，</w:t>
            </w:r>
            <w:r w:rsidRPr="00773652">
              <w:rPr>
                <w:rFonts w:hint="eastAsia"/>
                <w:u w:val="single"/>
              </w:rPr>
              <w:t>平均</w:t>
            </w:r>
            <w:r w:rsidRPr="00773652">
              <w:rPr>
                <w:rFonts w:hint="eastAsia"/>
              </w:rPr>
              <w:t>每年居住一百八十三日</w:t>
            </w:r>
            <w:r w:rsidRPr="00773652">
              <w:rPr>
                <w:rFonts w:hint="eastAsia"/>
                <w:u w:val="single"/>
              </w:rPr>
              <w:t>以上</w:t>
            </w:r>
            <w:r w:rsidRPr="00773652">
              <w:rPr>
                <w:rFonts w:hint="eastAsia"/>
              </w:rPr>
              <w:t>，</w:t>
            </w:r>
            <w:r w:rsidRPr="00773652">
              <w:rPr>
                <w:rFonts w:hint="eastAsia"/>
                <w:u w:val="single"/>
              </w:rPr>
              <w:t>並符合下列要件者</w:t>
            </w:r>
            <w:r w:rsidRPr="00773652">
              <w:rPr>
                <w:rFonts w:hint="eastAsia"/>
              </w:rPr>
              <w:t>，得向內政部移民署申請永久居留</w:t>
            </w:r>
            <w:r w:rsidRPr="00773652">
              <w:rPr>
                <w:rFonts w:hint="eastAsia"/>
                <w:u w:val="single"/>
              </w:rPr>
              <w:t>：</w:t>
            </w:r>
          </w:p>
          <w:p w:rsidR="00B0565D" w:rsidRPr="00773652" w:rsidRDefault="00B0565D" w:rsidP="008D1416">
            <w:pPr>
              <w:spacing w:line="315" w:lineRule="exact"/>
              <w:ind w:leftChars="150" w:left="527" w:rightChars="50" w:right="105" w:hangingChars="100" w:hanging="211"/>
            </w:pPr>
            <w:r w:rsidRPr="00773652">
              <w:rPr>
                <w:rFonts w:hint="eastAsia"/>
                <w:u w:val="single"/>
              </w:rPr>
              <w:t>一、無不良素行，且無警察刑事紀錄證明之刑事案件紀錄。</w:t>
            </w:r>
          </w:p>
          <w:p w:rsidR="00B0565D" w:rsidRPr="00773652" w:rsidRDefault="00B0565D" w:rsidP="008D1416">
            <w:pPr>
              <w:spacing w:line="315" w:lineRule="exact"/>
              <w:ind w:leftChars="150" w:left="527" w:rightChars="50" w:right="105" w:hangingChars="100" w:hanging="211"/>
            </w:pPr>
            <w:r w:rsidRPr="00773652">
              <w:rPr>
                <w:rFonts w:hint="eastAsia"/>
                <w:u w:val="single"/>
              </w:rPr>
              <w:t>二、</w:t>
            </w:r>
            <w:r w:rsidRPr="00773652">
              <w:rPr>
                <w:rFonts w:hint="eastAsia"/>
              </w:rPr>
              <w:t>符合我國國家利益</w:t>
            </w:r>
            <w:r w:rsidRPr="00773652">
              <w:rPr>
                <w:rFonts w:hint="eastAsia"/>
                <w:u w:val="single"/>
              </w:rPr>
              <w:t>。</w:t>
            </w:r>
          </w:p>
          <w:p w:rsidR="00B0565D" w:rsidRPr="00773652" w:rsidRDefault="00B0565D" w:rsidP="008D1416">
            <w:pPr>
              <w:spacing w:line="315" w:lineRule="exact"/>
              <w:ind w:leftChars="150" w:left="316" w:rightChars="50" w:right="105" w:firstLineChars="200" w:firstLine="422"/>
            </w:pPr>
            <w:r w:rsidRPr="00773652">
              <w:rPr>
                <w:rFonts w:hint="eastAsia"/>
              </w:rPr>
              <w:t>前項外國專業人才、</w:t>
            </w:r>
            <w:r w:rsidRPr="00773652">
              <w:rPr>
                <w:rFonts w:hint="eastAsia"/>
                <w:u w:val="single"/>
              </w:rPr>
              <w:t>外國特定專業人才</w:t>
            </w:r>
            <w:r w:rsidRPr="00773652">
              <w:rPr>
                <w:rFonts w:hint="eastAsia"/>
              </w:rPr>
              <w:t>之永久居留許可</w:t>
            </w:r>
            <w:r w:rsidRPr="00773652">
              <w:rPr>
                <w:rFonts w:hint="eastAsia"/>
                <w:u w:val="single"/>
              </w:rPr>
              <w:t>，</w:t>
            </w:r>
            <w:r w:rsidRPr="00773652">
              <w:rPr>
                <w:rFonts w:hint="eastAsia"/>
              </w:rPr>
              <w:t>依入出國及移民法第三十三條</w:t>
            </w:r>
            <w:r w:rsidRPr="00773652">
              <w:rPr>
                <w:rFonts w:hint="eastAsia"/>
                <w:u w:val="single"/>
              </w:rPr>
              <w:t>第一款至第三款及第八款</w:t>
            </w:r>
            <w:r w:rsidRPr="00773652">
              <w:rPr>
                <w:rFonts w:hint="eastAsia"/>
              </w:rPr>
              <w:t>規定</w:t>
            </w:r>
            <w:r w:rsidRPr="00773652">
              <w:rPr>
                <w:rFonts w:hint="eastAsia"/>
                <w:u w:val="single"/>
              </w:rPr>
              <w:t>經</w:t>
            </w:r>
            <w:r w:rsidRPr="00773652">
              <w:rPr>
                <w:rFonts w:hint="eastAsia"/>
              </w:rPr>
              <w:t>撤銷或廢止者，其配偶、未</w:t>
            </w:r>
            <w:r w:rsidRPr="00773652">
              <w:rPr>
                <w:rFonts w:hint="eastAsia"/>
                <w:u w:val="single"/>
              </w:rPr>
              <w:t>成年</w:t>
            </w:r>
            <w:r w:rsidRPr="00773652">
              <w:rPr>
                <w:rFonts w:hint="eastAsia"/>
              </w:rPr>
              <w:t>子女及因身心障礙無法自理生活之</w:t>
            </w:r>
            <w:r w:rsidRPr="00773652">
              <w:rPr>
                <w:rFonts w:hint="eastAsia"/>
                <w:u w:val="single"/>
              </w:rPr>
              <w:t>成年</w:t>
            </w:r>
            <w:r w:rsidRPr="00773652">
              <w:rPr>
                <w:rFonts w:hint="eastAsia"/>
              </w:rPr>
              <w:t>子女之永久居留許可</w:t>
            </w:r>
            <w:r w:rsidRPr="00773652">
              <w:rPr>
                <w:rFonts w:hint="eastAsia"/>
                <w:u w:val="single"/>
              </w:rPr>
              <w:t>，</w:t>
            </w:r>
            <w:r w:rsidRPr="00773652">
              <w:rPr>
                <w:rFonts w:hint="eastAsia"/>
              </w:rPr>
              <w:t>應併同撤銷或廢止。</w:t>
            </w:r>
          </w:p>
          <w:p w:rsidR="00B0565D" w:rsidRPr="00773652" w:rsidRDefault="00B0565D" w:rsidP="008D1416">
            <w:pPr>
              <w:spacing w:line="315" w:lineRule="exact"/>
              <w:ind w:leftChars="150" w:left="316" w:rightChars="50" w:right="105" w:firstLineChars="200" w:firstLine="422"/>
            </w:pPr>
            <w:r w:rsidRPr="00773652">
              <w:rPr>
                <w:rFonts w:hint="eastAsia"/>
                <w:u w:val="single"/>
              </w:rPr>
              <w:t>依第一項及第二項規定申請永久居留者，應於居留</w:t>
            </w:r>
            <w:r w:rsidRPr="00773652">
              <w:rPr>
                <w:rFonts w:hint="eastAsia"/>
                <w:u w:val="single"/>
              </w:rPr>
              <w:lastRenderedPageBreak/>
              <w:t>及居住期間屆滿後二年內申請之</w:t>
            </w:r>
            <w:r w:rsidRPr="00773652">
              <w:rPr>
                <w:rFonts w:hint="eastAsia"/>
              </w:rPr>
              <w:t>。</w:t>
            </w:r>
          </w:p>
        </w:tc>
        <w:tc>
          <w:tcPr>
            <w:tcW w:w="3043" w:type="dxa"/>
            <w:shd w:val="clear" w:color="auto" w:fill="auto"/>
          </w:tcPr>
          <w:p w:rsidR="00B0565D" w:rsidRPr="00773652" w:rsidRDefault="00B0565D" w:rsidP="008D1416">
            <w:pPr>
              <w:spacing w:line="315" w:lineRule="exact"/>
              <w:ind w:leftChars="50" w:left="105" w:rightChars="50" w:right="105"/>
            </w:pPr>
            <w:r w:rsidRPr="00773652">
              <w:rPr>
                <w:rFonts w:hint="eastAsia"/>
              </w:rPr>
              <w:lastRenderedPageBreak/>
              <w:t>（現行一百十年一月二十七日修正公布條文）</w:t>
            </w:r>
          </w:p>
          <w:p w:rsidR="00B0565D" w:rsidRPr="00773652" w:rsidRDefault="00B0565D" w:rsidP="008D1416">
            <w:pPr>
              <w:spacing w:line="315" w:lineRule="exact"/>
              <w:ind w:leftChars="50" w:left="316" w:rightChars="50" w:right="105" w:hangingChars="100" w:hanging="211"/>
            </w:pPr>
            <w:r w:rsidRPr="00773652">
              <w:rPr>
                <w:rFonts w:hint="eastAsia"/>
              </w:rPr>
              <w:t xml:space="preserve">第十六條　</w:t>
            </w:r>
            <w:r w:rsidRPr="00773652">
              <w:rPr>
                <w:rFonts w:hint="eastAsia"/>
                <w:u w:val="single"/>
              </w:rPr>
              <w:t>受聘僱</w:t>
            </w:r>
            <w:r w:rsidRPr="00773652">
              <w:rPr>
                <w:rFonts w:hint="eastAsia"/>
              </w:rPr>
              <w:t>從事專業工作之外國專業人才經內政部移民署許可永久居留後，其配偶、未滿十八歲子女及</w:t>
            </w:r>
            <w:r w:rsidRPr="00773652">
              <w:rPr>
                <w:rFonts w:hint="eastAsia"/>
                <w:u w:val="single"/>
              </w:rPr>
              <w:t>其</w:t>
            </w:r>
            <w:r w:rsidRPr="00773652">
              <w:rPr>
                <w:rFonts w:hint="eastAsia"/>
              </w:rPr>
              <w:t>滿十八歲因身心障礙無法自理生活之子女，在我國連續合法居留五年，每年居住超過一百八十三日，品行端正且符合我國國家利益者，得向內政部移民署申請永久居留。</w:t>
            </w:r>
          </w:p>
          <w:p w:rsidR="00B0565D" w:rsidRPr="00773652" w:rsidRDefault="00B0565D" w:rsidP="008D1416">
            <w:pPr>
              <w:spacing w:line="315" w:lineRule="exact"/>
              <w:ind w:leftChars="150" w:left="316" w:rightChars="50" w:right="105" w:firstLineChars="200" w:firstLine="422"/>
            </w:pPr>
            <w:r w:rsidRPr="00773652">
              <w:rPr>
                <w:rFonts w:hint="eastAsia"/>
              </w:rPr>
              <w:t>前項外國專業人才之永久居留許可依</w:t>
            </w:r>
            <w:r w:rsidRPr="00773652">
              <w:rPr>
                <w:rFonts w:hint="eastAsia"/>
                <w:u w:val="single"/>
              </w:rPr>
              <w:t>本法或</w:t>
            </w:r>
            <w:r w:rsidRPr="00773652">
              <w:rPr>
                <w:rFonts w:hint="eastAsia"/>
              </w:rPr>
              <w:t>入出國及移民法第三十三條規定撤銷或廢止者，其配偶、未滿十八歲子女及</w:t>
            </w:r>
            <w:r w:rsidRPr="00773652">
              <w:rPr>
                <w:rFonts w:hint="eastAsia"/>
                <w:u w:val="single"/>
              </w:rPr>
              <w:t>其</w:t>
            </w:r>
            <w:r w:rsidRPr="00773652">
              <w:rPr>
                <w:rFonts w:hint="eastAsia"/>
              </w:rPr>
              <w:t>滿十八歲因身心障礙無法自理生活之子女之永久居留許可應併同撤銷或廢止。</w:t>
            </w:r>
          </w:p>
        </w:tc>
        <w:tc>
          <w:tcPr>
            <w:tcW w:w="3043" w:type="dxa"/>
            <w:shd w:val="clear" w:color="auto" w:fill="auto"/>
          </w:tcPr>
          <w:p w:rsidR="00B0565D" w:rsidRPr="00773652" w:rsidRDefault="00B0565D" w:rsidP="008D1416">
            <w:pPr>
              <w:spacing w:line="315" w:lineRule="exact"/>
              <w:ind w:leftChars="50" w:left="316" w:rightChars="50" w:right="105" w:hangingChars="100" w:hanging="211"/>
            </w:pPr>
            <w:r w:rsidRPr="00773652">
              <w:rPr>
                <w:rFonts w:hint="eastAsia"/>
              </w:rPr>
              <w:t>一、條次變更。</w:t>
            </w:r>
          </w:p>
          <w:p w:rsidR="00B0565D" w:rsidRPr="00773652" w:rsidRDefault="00B0565D" w:rsidP="008D1416">
            <w:pPr>
              <w:spacing w:line="315" w:lineRule="exact"/>
              <w:ind w:leftChars="50" w:left="316" w:rightChars="50" w:right="105" w:hangingChars="100" w:hanging="211"/>
            </w:pPr>
            <w:r w:rsidRPr="00773652">
              <w:rPr>
                <w:rFonts w:hint="eastAsia"/>
              </w:rPr>
              <w:t>二、第一項修正如下：</w:t>
            </w:r>
          </w:p>
          <w:p w:rsidR="00B0565D" w:rsidRPr="00773652" w:rsidRDefault="00B0565D" w:rsidP="008D1416">
            <w:pPr>
              <w:wordWrap w:val="0"/>
              <w:spacing w:line="315" w:lineRule="exact"/>
              <w:ind w:leftChars="150" w:left="738" w:rightChars="50" w:right="105" w:hangingChars="200" w:hanging="422"/>
              <w:rPr>
                <w:kern w:val="0"/>
              </w:rPr>
            </w:pPr>
            <w:r w:rsidRPr="00773652">
              <w:rPr>
                <w:rFonts w:ascii="華康細明體" w:hint="eastAsia"/>
                <w:kern w:val="0"/>
              </w:rPr>
              <w:t>(</w:t>
            </w:r>
            <w:r w:rsidRPr="00773652">
              <w:rPr>
                <w:rFonts w:hint="eastAsia"/>
                <w:kern w:val="0"/>
              </w:rPr>
              <w:t>一</w:t>
            </w:r>
            <w:r w:rsidRPr="00773652">
              <w:rPr>
                <w:rFonts w:ascii="華康細明體" w:hint="eastAsia"/>
                <w:kern w:val="0"/>
              </w:rPr>
              <w:t>)</w:t>
            </w:r>
            <w:r w:rsidRPr="00773652">
              <w:rPr>
                <w:rFonts w:hint="eastAsia"/>
                <w:kern w:val="0"/>
              </w:rPr>
              <w:t>除現行所定受聘僱從事專業工作之外國專業人才外，為擴及修正條文第九條未受聘僱之自由藝術工作者，爰修正本項適用對象。</w:t>
            </w:r>
          </w:p>
          <w:p w:rsidR="00B0565D" w:rsidRPr="00773652" w:rsidRDefault="00B0565D" w:rsidP="008D1416">
            <w:pPr>
              <w:wordWrap w:val="0"/>
              <w:spacing w:line="315" w:lineRule="exact"/>
              <w:ind w:leftChars="150" w:left="738" w:rightChars="50" w:right="105" w:hangingChars="200" w:hanging="422"/>
              <w:rPr>
                <w:kern w:val="0"/>
              </w:rPr>
            </w:pPr>
            <w:r w:rsidRPr="00773652">
              <w:rPr>
                <w:rFonts w:ascii="華康細明體" w:hint="eastAsia"/>
                <w:kern w:val="0"/>
              </w:rPr>
              <w:t>(</w:t>
            </w:r>
            <w:r w:rsidRPr="00773652">
              <w:rPr>
                <w:rFonts w:hint="eastAsia"/>
                <w:kern w:val="0"/>
              </w:rPr>
              <w:t>二</w:t>
            </w:r>
            <w:r w:rsidRPr="00773652">
              <w:rPr>
                <w:rFonts w:ascii="華康細明體" w:hint="eastAsia"/>
                <w:kern w:val="0"/>
              </w:rPr>
              <w:t>)</w:t>
            </w:r>
            <w:r w:rsidRPr="00773652">
              <w:rPr>
                <w:rFonts w:hint="eastAsia"/>
                <w:kern w:val="0"/>
              </w:rPr>
              <w:t>配合修正條文第十三條第一項明定外國專業人才、外國特定專業人才，申請永久居留之「平均每年居住一百八十三日以上」規定，放寬其依親親屬申請永久居留之每年居住日數亦為「平均每年居住一百八十三日以上」；並配合入出國及移民法第二十五條「合法連續居留」之用語，酌作文字修正。</w:t>
            </w:r>
          </w:p>
          <w:p w:rsidR="00B0565D" w:rsidRPr="00773652" w:rsidRDefault="00B0565D" w:rsidP="008D1416">
            <w:pPr>
              <w:wordWrap w:val="0"/>
              <w:spacing w:line="315" w:lineRule="exact"/>
              <w:ind w:leftChars="150" w:left="738" w:rightChars="50" w:right="105" w:hangingChars="200" w:hanging="422"/>
              <w:rPr>
                <w:kern w:val="0"/>
              </w:rPr>
            </w:pPr>
            <w:r w:rsidRPr="00773652">
              <w:rPr>
                <w:rFonts w:ascii="華康細明體" w:hint="eastAsia"/>
                <w:kern w:val="0"/>
              </w:rPr>
              <w:t>(</w:t>
            </w:r>
            <w:r w:rsidRPr="00773652">
              <w:rPr>
                <w:rFonts w:hint="eastAsia"/>
                <w:kern w:val="0"/>
              </w:rPr>
              <w:t>三</w:t>
            </w:r>
            <w:r w:rsidRPr="00773652">
              <w:rPr>
                <w:rFonts w:ascii="華康細明體" w:hint="eastAsia"/>
                <w:kern w:val="0"/>
              </w:rPr>
              <w:t>)</w:t>
            </w:r>
            <w:r w:rsidRPr="00773652">
              <w:rPr>
                <w:rFonts w:hint="eastAsia"/>
                <w:kern w:val="0"/>
              </w:rPr>
              <w:t>現行「品行端正」及「符合我國國家利益」之規定，分別移列為第一款及第二款，並配合國籍法第三條第一項第三</w:t>
            </w:r>
            <w:r w:rsidRPr="00773652">
              <w:rPr>
                <w:rFonts w:hint="eastAsia"/>
                <w:kern w:val="0"/>
              </w:rPr>
              <w:lastRenderedPageBreak/>
              <w:t>款規定及警察刑事紀錄證明核發條例用語，將「品行端正」修正為「無不良素行，且無警察刑事紀錄證明之刑事案件紀錄」。</w:t>
            </w:r>
          </w:p>
          <w:p w:rsidR="00B0565D" w:rsidRPr="00773652" w:rsidRDefault="00B0565D" w:rsidP="008D1416">
            <w:pPr>
              <w:spacing w:line="315" w:lineRule="exact"/>
              <w:ind w:leftChars="50" w:left="316" w:rightChars="50" w:right="105" w:hangingChars="100" w:hanging="211"/>
            </w:pPr>
            <w:r w:rsidRPr="00773652">
              <w:rPr>
                <w:rFonts w:hint="eastAsia"/>
              </w:rPr>
              <w:t>三、第二項，考量外國專業人才及外國特定專業人才之永久居留許可因有修正條文第十八條所定出國五年以上未曾入國，或入出國及移民法第三十三條第五款至第七款所定回復我國國籍、取得我國國籍或兼具我國國籍等事由被撤銷或廢止，致其依親親屬之永久居留許可亦併同撤銷或廢止，恐有違本法留才攬才之立法目的，是以放寬僅在外國專業人才及外國特定專業人才之永久居留許可係依入出國及移民法第三十三條第一款至第三款及第八款規定撤銷或廢止者，其依親親屬之永久居留許可始須併同撤銷或廢止，爰修正刪除「本法或」之文字，並將「入出國及移民法第三十三條規定撤銷或廢止者」修正為「入出國及移民法第三十三條第一款至第三款及第八款規定經撤銷或廢止者」。</w:t>
            </w:r>
          </w:p>
          <w:p w:rsidR="00B0565D" w:rsidRPr="00773652" w:rsidRDefault="00B0565D" w:rsidP="008D1416">
            <w:pPr>
              <w:spacing w:line="315" w:lineRule="exact"/>
              <w:ind w:leftChars="50" w:left="316" w:rightChars="50" w:right="105" w:hangingChars="100" w:hanging="211"/>
            </w:pPr>
            <w:r w:rsidRPr="00773652">
              <w:rPr>
                <w:rFonts w:hint="eastAsia"/>
              </w:rPr>
              <w:t>四、增訂第三項，明定依親親屬申請永久居留者，應於居留及居住期間屆滿後二年內申請之規定，理由同修正條文第十三條之說明六。另未成年子女已符合第一項或第二項申請永久居留之規定者，縱於本項所定二年期間成年，仍得適用本規定，併予敘明。</w:t>
            </w:r>
          </w:p>
          <w:p w:rsidR="00B0565D" w:rsidRPr="00773652" w:rsidRDefault="00B0565D" w:rsidP="008D1416">
            <w:pPr>
              <w:spacing w:line="315" w:lineRule="exact"/>
              <w:ind w:leftChars="50" w:left="316" w:rightChars="50" w:right="105" w:hangingChars="100" w:hanging="211"/>
            </w:pPr>
            <w:r w:rsidRPr="00773652">
              <w:rPr>
                <w:rFonts w:hint="eastAsia"/>
              </w:rPr>
              <w:lastRenderedPageBreak/>
              <w:t>五、第一項及第三項將「未滿十八歲」修正為「未成年」、「滿十八歲」修正為「成年」，理由同修正條文第七條說明二。</w:t>
            </w:r>
          </w:p>
        </w:tc>
      </w:tr>
      <w:tr w:rsidR="00B0565D" w:rsidRPr="00773652" w:rsidTr="008D1416">
        <w:tc>
          <w:tcPr>
            <w:tcW w:w="3042" w:type="dxa"/>
            <w:shd w:val="clear" w:color="auto" w:fill="auto"/>
          </w:tcPr>
          <w:p w:rsidR="00B0565D" w:rsidRPr="00773652" w:rsidRDefault="00B0565D" w:rsidP="008D1416">
            <w:pPr>
              <w:spacing w:line="315" w:lineRule="exact"/>
              <w:ind w:leftChars="50" w:left="316" w:rightChars="50" w:right="105" w:hangingChars="100" w:hanging="211"/>
            </w:pPr>
            <w:r w:rsidRPr="00773652">
              <w:rPr>
                <w:rFonts w:hint="eastAsia"/>
              </w:rPr>
              <w:lastRenderedPageBreak/>
              <w:t>第</w:t>
            </w:r>
            <w:r w:rsidRPr="00773652">
              <w:rPr>
                <w:rFonts w:hint="eastAsia"/>
                <w:u w:val="single"/>
              </w:rPr>
              <w:t>十七</w:t>
            </w:r>
            <w:r w:rsidRPr="00773652">
              <w:rPr>
                <w:rFonts w:hint="eastAsia"/>
              </w:rPr>
              <w:t>條　外國高級專業人才依入出國及移民法規定申請永久居留者，其配偶、未</w:t>
            </w:r>
            <w:r w:rsidRPr="00773652">
              <w:rPr>
                <w:rFonts w:hint="eastAsia"/>
                <w:u w:val="single"/>
              </w:rPr>
              <w:t>成年</w:t>
            </w:r>
            <w:r w:rsidRPr="00773652">
              <w:rPr>
                <w:rFonts w:hint="eastAsia"/>
              </w:rPr>
              <w:t>子女及因身心障礙無法自理生活之</w:t>
            </w:r>
            <w:r w:rsidRPr="00773652">
              <w:rPr>
                <w:rFonts w:hint="eastAsia"/>
                <w:u w:val="single"/>
              </w:rPr>
              <w:t>成年</w:t>
            </w:r>
            <w:r w:rsidRPr="00773652">
              <w:rPr>
                <w:rFonts w:hint="eastAsia"/>
              </w:rPr>
              <w:t>子女，得隨同本人申請永久居留。</w:t>
            </w:r>
          </w:p>
          <w:p w:rsidR="00B0565D" w:rsidRPr="00773652" w:rsidRDefault="00B0565D" w:rsidP="008D1416">
            <w:pPr>
              <w:spacing w:line="315" w:lineRule="exact"/>
              <w:ind w:leftChars="150" w:left="316" w:rightChars="50" w:right="105" w:firstLineChars="200" w:firstLine="422"/>
            </w:pPr>
            <w:r w:rsidRPr="00773652">
              <w:rPr>
                <w:rFonts w:hint="eastAsia"/>
              </w:rPr>
              <w:t>前項外國高級專業人才之永久居留許可</w:t>
            </w:r>
            <w:r w:rsidRPr="00773652">
              <w:rPr>
                <w:rFonts w:hint="eastAsia"/>
                <w:u w:val="single"/>
              </w:rPr>
              <w:t>，</w:t>
            </w:r>
            <w:r w:rsidRPr="00773652">
              <w:rPr>
                <w:rFonts w:hint="eastAsia"/>
              </w:rPr>
              <w:t>依入出國及移民法第三十三條</w:t>
            </w:r>
            <w:r w:rsidRPr="00773652">
              <w:rPr>
                <w:rFonts w:hint="eastAsia"/>
                <w:u w:val="single"/>
              </w:rPr>
              <w:t>第一款至第三款及第八款</w:t>
            </w:r>
            <w:r w:rsidRPr="00773652">
              <w:rPr>
                <w:rFonts w:hint="eastAsia"/>
              </w:rPr>
              <w:t>規定</w:t>
            </w:r>
            <w:r w:rsidRPr="00773652">
              <w:rPr>
                <w:rFonts w:hint="eastAsia"/>
                <w:u w:val="single"/>
              </w:rPr>
              <w:t>經</w:t>
            </w:r>
            <w:r w:rsidRPr="00773652">
              <w:rPr>
                <w:rFonts w:hint="eastAsia"/>
              </w:rPr>
              <w:t>撤銷或廢止者，其配偶、未</w:t>
            </w:r>
            <w:r w:rsidRPr="00773652">
              <w:rPr>
                <w:rFonts w:hint="eastAsia"/>
                <w:u w:val="single"/>
              </w:rPr>
              <w:t>成年</w:t>
            </w:r>
            <w:r w:rsidRPr="00773652">
              <w:rPr>
                <w:rFonts w:hint="eastAsia"/>
              </w:rPr>
              <w:t>子女及因身心障礙無法自理生活之</w:t>
            </w:r>
            <w:r w:rsidRPr="00773652">
              <w:rPr>
                <w:rFonts w:hint="eastAsia"/>
                <w:u w:val="single"/>
              </w:rPr>
              <w:t>成年</w:t>
            </w:r>
            <w:r w:rsidRPr="00773652">
              <w:rPr>
                <w:rFonts w:hint="eastAsia"/>
              </w:rPr>
              <w:t>子女之永久居留許可</w:t>
            </w:r>
            <w:r w:rsidRPr="00773652">
              <w:rPr>
                <w:rFonts w:hint="eastAsia"/>
                <w:u w:val="single"/>
              </w:rPr>
              <w:t>，</w:t>
            </w:r>
            <w:r w:rsidRPr="00773652">
              <w:rPr>
                <w:rFonts w:hint="eastAsia"/>
              </w:rPr>
              <w:t>應併同撤銷或廢止。</w:t>
            </w:r>
          </w:p>
        </w:tc>
        <w:tc>
          <w:tcPr>
            <w:tcW w:w="3043" w:type="dxa"/>
            <w:shd w:val="clear" w:color="auto" w:fill="auto"/>
          </w:tcPr>
          <w:p w:rsidR="00B0565D" w:rsidRPr="00773652" w:rsidRDefault="00B0565D" w:rsidP="008D1416">
            <w:pPr>
              <w:spacing w:line="315" w:lineRule="exact"/>
              <w:ind w:leftChars="50" w:left="105" w:rightChars="50" w:right="105"/>
            </w:pPr>
            <w:r w:rsidRPr="00773652">
              <w:rPr>
                <w:rFonts w:hint="eastAsia"/>
              </w:rPr>
              <w:t>（現行一百十年一月二十七日修正公布條文）</w:t>
            </w:r>
          </w:p>
          <w:p w:rsidR="00B0565D" w:rsidRPr="00773652" w:rsidRDefault="00B0565D" w:rsidP="008D1416">
            <w:pPr>
              <w:spacing w:line="315" w:lineRule="exact"/>
              <w:ind w:leftChars="50" w:left="316" w:rightChars="50" w:right="105" w:hangingChars="100" w:hanging="211"/>
            </w:pPr>
            <w:r w:rsidRPr="00773652">
              <w:rPr>
                <w:rFonts w:hint="eastAsia"/>
              </w:rPr>
              <w:t>第十五條　外國高級專業人才依入出國及移民法</w:t>
            </w:r>
            <w:r w:rsidRPr="00773652">
              <w:rPr>
                <w:rFonts w:hint="eastAsia"/>
                <w:u w:val="single"/>
              </w:rPr>
              <w:t>第二十五條第三項第二款</w:t>
            </w:r>
            <w:r w:rsidRPr="00773652">
              <w:rPr>
                <w:rFonts w:hint="eastAsia"/>
              </w:rPr>
              <w:t>規定申請永久居留者，其配偶、未滿十八歲子女及</w:t>
            </w:r>
            <w:r w:rsidRPr="00773652">
              <w:rPr>
                <w:rFonts w:hint="eastAsia"/>
                <w:u w:val="single"/>
              </w:rPr>
              <w:t>其</w:t>
            </w:r>
            <w:r w:rsidRPr="00773652">
              <w:rPr>
                <w:rFonts w:hint="eastAsia"/>
              </w:rPr>
              <w:t>滿十八歲因身心障礙無法自理生活之子女，得隨同本人申請永久居留。</w:t>
            </w:r>
          </w:p>
          <w:p w:rsidR="00B0565D" w:rsidRPr="00773652" w:rsidRDefault="00B0565D" w:rsidP="008D1416">
            <w:pPr>
              <w:spacing w:line="315" w:lineRule="exact"/>
              <w:ind w:leftChars="150" w:left="316" w:rightChars="50" w:right="105" w:firstLineChars="200" w:firstLine="422"/>
            </w:pPr>
            <w:r w:rsidRPr="00773652">
              <w:rPr>
                <w:rFonts w:hint="eastAsia"/>
              </w:rPr>
              <w:t>前項外國高級專業人才之永久居留許可依</w:t>
            </w:r>
            <w:r w:rsidRPr="00773652">
              <w:rPr>
                <w:rFonts w:hint="eastAsia"/>
                <w:u w:val="single"/>
              </w:rPr>
              <w:t>本法或</w:t>
            </w:r>
            <w:r w:rsidRPr="00773652">
              <w:rPr>
                <w:rFonts w:hint="eastAsia"/>
              </w:rPr>
              <w:t>入出國及移民法第三十三條規定撤銷或廢止者，其配偶、未滿十八歲子女及其滿十八歲因身心障礙無法自理生活之子女之永久居留許可應併同撤銷或廢止。</w:t>
            </w:r>
          </w:p>
        </w:tc>
        <w:tc>
          <w:tcPr>
            <w:tcW w:w="3043" w:type="dxa"/>
            <w:shd w:val="clear" w:color="auto" w:fill="auto"/>
          </w:tcPr>
          <w:p w:rsidR="00B0565D" w:rsidRPr="00773652" w:rsidRDefault="00B0565D" w:rsidP="008D1416">
            <w:pPr>
              <w:spacing w:line="315" w:lineRule="exact"/>
              <w:ind w:leftChars="50" w:left="316" w:rightChars="50" w:right="105" w:hangingChars="100" w:hanging="211"/>
            </w:pPr>
            <w:r w:rsidRPr="00773652">
              <w:rPr>
                <w:rFonts w:hint="eastAsia"/>
              </w:rPr>
              <w:t>一、條次變更。</w:t>
            </w:r>
          </w:p>
          <w:p w:rsidR="00B0565D" w:rsidRPr="00773652" w:rsidRDefault="00B0565D" w:rsidP="008D1416">
            <w:pPr>
              <w:spacing w:line="315" w:lineRule="exact"/>
              <w:ind w:leftChars="50" w:left="316" w:rightChars="50" w:right="105" w:hangingChars="100" w:hanging="211"/>
            </w:pPr>
            <w:r w:rsidRPr="00773652">
              <w:rPr>
                <w:rFonts w:hint="eastAsia"/>
              </w:rPr>
              <w:t>二、第一項刪除所援引入出國及移民法之「第二十五條第三項第二款」文字，俾免該法嗣後修正而有調整條項款次時之適用疑義。</w:t>
            </w:r>
          </w:p>
          <w:p w:rsidR="00B0565D" w:rsidRPr="00773652" w:rsidRDefault="00B0565D" w:rsidP="008D1416">
            <w:pPr>
              <w:spacing w:line="315" w:lineRule="exact"/>
              <w:ind w:leftChars="50" w:left="316" w:rightChars="50" w:right="105" w:hangingChars="100" w:hanging="211"/>
            </w:pPr>
            <w:r w:rsidRPr="00773652">
              <w:rPr>
                <w:rFonts w:hint="eastAsia"/>
              </w:rPr>
              <w:t>三、第二項刪除「本法或」之文字，並將「入出國及移民法第三十三條規定撤銷或廢止者」修正為「入出國及移民法第三十三條第一款至第三款及第八款規定經撤銷或廢止者」，理由同修正條文第十五條說明四。</w:t>
            </w:r>
          </w:p>
          <w:p w:rsidR="00B0565D" w:rsidRPr="00773652" w:rsidRDefault="00B0565D" w:rsidP="008D1416">
            <w:pPr>
              <w:spacing w:line="315" w:lineRule="exact"/>
              <w:ind w:leftChars="50" w:left="316" w:rightChars="50" w:right="105" w:hangingChars="100" w:hanging="211"/>
            </w:pPr>
            <w:r w:rsidRPr="00773652">
              <w:rPr>
                <w:rFonts w:hint="eastAsia"/>
              </w:rPr>
              <w:t>四、第一項及第二項將「未滿十八歲」修正為「未成年」，及「滿十八歲」修正為「成年」，理由同修正條文第七條說明二。</w:t>
            </w:r>
          </w:p>
        </w:tc>
      </w:tr>
      <w:tr w:rsidR="00B0565D" w:rsidRPr="00773652" w:rsidTr="008D1416">
        <w:tc>
          <w:tcPr>
            <w:tcW w:w="3042" w:type="dxa"/>
            <w:shd w:val="clear" w:color="auto" w:fill="auto"/>
          </w:tcPr>
          <w:p w:rsidR="00B0565D" w:rsidRPr="00773652" w:rsidRDefault="00B0565D" w:rsidP="008D1416">
            <w:pPr>
              <w:spacing w:line="315" w:lineRule="exact"/>
              <w:ind w:leftChars="50" w:left="316" w:rightChars="50" w:right="105" w:hangingChars="100" w:hanging="211"/>
            </w:pPr>
            <w:r w:rsidRPr="00773652">
              <w:rPr>
                <w:rFonts w:hint="eastAsia"/>
              </w:rPr>
              <w:t>第</w:t>
            </w:r>
            <w:r w:rsidRPr="00773652">
              <w:rPr>
                <w:rFonts w:hint="eastAsia"/>
                <w:u w:val="single"/>
              </w:rPr>
              <w:t>十八</w:t>
            </w:r>
            <w:r w:rsidRPr="00773652">
              <w:rPr>
                <w:rFonts w:hint="eastAsia"/>
              </w:rPr>
              <w:t>條　外國特定專業人才</w:t>
            </w:r>
            <w:r w:rsidRPr="00773652">
              <w:rPr>
                <w:rFonts w:hint="eastAsia"/>
                <w:u w:val="single"/>
              </w:rPr>
              <w:t>及外國高級專業人才</w:t>
            </w:r>
            <w:r w:rsidRPr="00773652">
              <w:rPr>
                <w:rFonts w:hint="eastAsia"/>
              </w:rPr>
              <w:t>經內政部移民署許可居留或永久居留者，其直系尊親屬得向外交部或駐外館處申請核發一年效期、多次入國、停留期限六個月及未加註限制不准延期或其他限制之停留簽證；期滿有繼續停留之必要者，得於停留期限屆滿前，向內政部移民署申請延期，並得免出國，每次總停留期間最長為一年。</w:t>
            </w:r>
          </w:p>
        </w:tc>
        <w:tc>
          <w:tcPr>
            <w:tcW w:w="3043" w:type="dxa"/>
            <w:shd w:val="clear" w:color="auto" w:fill="auto"/>
          </w:tcPr>
          <w:p w:rsidR="00B0565D" w:rsidRPr="00773652" w:rsidRDefault="00B0565D" w:rsidP="008D1416">
            <w:pPr>
              <w:spacing w:line="315" w:lineRule="exact"/>
              <w:ind w:leftChars="50" w:left="316" w:rightChars="50" w:right="105" w:hangingChars="100" w:hanging="211"/>
            </w:pPr>
            <w:r w:rsidRPr="00773652">
              <w:rPr>
                <w:rFonts w:hint="eastAsia"/>
              </w:rPr>
              <w:t xml:space="preserve">第十三條　</w:t>
            </w:r>
            <w:r w:rsidRPr="00773652">
              <w:rPr>
                <w:rFonts w:hint="eastAsia"/>
                <w:u w:val="single"/>
              </w:rPr>
              <w:t>受聘僱從事專業工作之</w:t>
            </w:r>
            <w:r w:rsidRPr="00773652">
              <w:rPr>
                <w:rFonts w:hint="eastAsia"/>
              </w:rPr>
              <w:t>外國特定專業人才</w:t>
            </w:r>
            <w:r w:rsidRPr="00773652">
              <w:rPr>
                <w:rFonts w:hint="eastAsia"/>
                <w:u w:val="single"/>
              </w:rPr>
              <w:t>，</w:t>
            </w:r>
            <w:r w:rsidRPr="00773652">
              <w:rPr>
                <w:rFonts w:hint="eastAsia"/>
              </w:rPr>
              <w:t>經內政部移民署許可居留或永久居留者，其直系尊親屬得向外交部或駐外館處申請核發一年效期、多次入國、停留期限六個月及未加註限制不准延期或其他限制之停留簽證；期滿有繼續停留之必要者，得於停留期限屆滿前，向內政部移民署申請延期，並得免出國，每次總停留期間最長為一年</w:t>
            </w:r>
            <w:r w:rsidRPr="00773652">
              <w:rPr>
                <w:rFonts w:hint="eastAsia"/>
                <w:u w:val="single"/>
              </w:rPr>
              <w:t>，不受入出國及移民法第三條第七款不得逾六個月之限制</w:t>
            </w:r>
            <w:r w:rsidRPr="00773652">
              <w:rPr>
                <w:rFonts w:hint="eastAsia"/>
              </w:rPr>
              <w:t>。</w:t>
            </w:r>
          </w:p>
        </w:tc>
        <w:tc>
          <w:tcPr>
            <w:tcW w:w="3043" w:type="dxa"/>
            <w:shd w:val="clear" w:color="auto" w:fill="auto"/>
          </w:tcPr>
          <w:p w:rsidR="00B0565D" w:rsidRPr="00773652" w:rsidRDefault="00B0565D" w:rsidP="008D1416">
            <w:pPr>
              <w:spacing w:line="315" w:lineRule="exact"/>
              <w:ind w:leftChars="50" w:left="316" w:rightChars="50" w:right="105" w:hangingChars="100" w:hanging="211"/>
            </w:pPr>
            <w:r w:rsidRPr="00773652">
              <w:rPr>
                <w:rFonts w:hint="eastAsia"/>
              </w:rPr>
              <w:t>一、條次變更。</w:t>
            </w:r>
          </w:p>
          <w:p w:rsidR="00B0565D" w:rsidRPr="00773652" w:rsidRDefault="00B0565D" w:rsidP="008D1416">
            <w:pPr>
              <w:spacing w:line="315" w:lineRule="exact"/>
              <w:ind w:leftChars="50" w:left="316" w:rightChars="50" w:right="105" w:hangingChars="100" w:hanging="211"/>
            </w:pPr>
            <w:r w:rsidRPr="00773652">
              <w:rPr>
                <w:rFonts w:hint="eastAsia"/>
              </w:rPr>
              <w:t>二、除現行所定受聘僱從事專業工作之外國特定專業人才外，考量外國特定專業人才亦可來臺創業、設立公司等非受聘僱之形式，另外國高級專業人才亦為我國積極延攬之專業人才，爰修正本條之適用對象。另以本法係入出國及移民法之特別法，應優先適用，其不受入出國及移民法限制為當然之理，無須規定，爰將現行不受入出國及移民法限制規定刪除。</w:t>
            </w:r>
          </w:p>
        </w:tc>
      </w:tr>
      <w:tr w:rsidR="00B0565D" w:rsidRPr="00773652" w:rsidTr="008D1416">
        <w:tc>
          <w:tcPr>
            <w:tcW w:w="3042" w:type="dxa"/>
            <w:shd w:val="clear" w:color="auto" w:fill="auto"/>
          </w:tcPr>
          <w:p w:rsidR="00B0565D" w:rsidRPr="00773652" w:rsidRDefault="00B0565D" w:rsidP="008D1416">
            <w:pPr>
              <w:spacing w:line="315" w:lineRule="exact"/>
              <w:ind w:leftChars="50" w:left="316" w:rightChars="50" w:right="105" w:hangingChars="100" w:hanging="211"/>
            </w:pPr>
            <w:r w:rsidRPr="00773652">
              <w:rPr>
                <w:rFonts w:hint="eastAsia"/>
              </w:rPr>
              <w:t>第十九條　外國專業人才</w:t>
            </w:r>
            <w:r w:rsidRPr="00773652">
              <w:rPr>
                <w:rFonts w:hint="eastAsia"/>
                <w:u w:val="single"/>
              </w:rPr>
              <w:t>、外國特定專業人才及外國高級</w:t>
            </w:r>
            <w:r w:rsidRPr="00773652">
              <w:rPr>
                <w:rFonts w:hint="eastAsia"/>
                <w:u w:val="single"/>
              </w:rPr>
              <w:lastRenderedPageBreak/>
              <w:t>專業人才，其本人、配偶、未成年子女及因身心障礙無法自理生活之成年子女，</w:t>
            </w:r>
            <w:r w:rsidRPr="00773652">
              <w:rPr>
                <w:rFonts w:hint="eastAsia"/>
              </w:rPr>
              <w:t>經內政部移民署許可永久居留後，出國五年以上未曾入國者，內政部移民署得廢止其永久居留許可及註銷其外僑永久居留證。</w:t>
            </w:r>
          </w:p>
        </w:tc>
        <w:tc>
          <w:tcPr>
            <w:tcW w:w="3043" w:type="dxa"/>
            <w:shd w:val="clear" w:color="auto" w:fill="auto"/>
          </w:tcPr>
          <w:p w:rsidR="00B0565D" w:rsidRPr="00773652" w:rsidRDefault="00B0565D" w:rsidP="008D1416">
            <w:pPr>
              <w:spacing w:line="315" w:lineRule="exact"/>
              <w:ind w:leftChars="50" w:left="316" w:rightChars="50" w:right="105" w:hangingChars="100" w:hanging="211"/>
            </w:pPr>
            <w:r w:rsidRPr="00773652">
              <w:rPr>
                <w:rFonts w:hint="eastAsia"/>
              </w:rPr>
              <w:lastRenderedPageBreak/>
              <w:t>第十八條　外國專業人才經內政部移民署許可永久居留後</w:t>
            </w:r>
            <w:r w:rsidRPr="00773652">
              <w:rPr>
                <w:rFonts w:hint="eastAsia"/>
              </w:rPr>
              <w:lastRenderedPageBreak/>
              <w:t>，出國五年以上未曾入國者，內政部移民署得廢止其永久居留許可及註銷其外僑永久居留證</w:t>
            </w:r>
            <w:r w:rsidRPr="00773652">
              <w:rPr>
                <w:rFonts w:hint="eastAsia"/>
                <w:u w:val="single"/>
              </w:rPr>
              <w:t>，不適用入出國及移民法第三十三條第一項第四款規定</w:t>
            </w:r>
            <w:r w:rsidRPr="00773652">
              <w:rPr>
                <w:rFonts w:hint="eastAsia"/>
              </w:rPr>
              <w:t>。</w:t>
            </w:r>
          </w:p>
        </w:tc>
        <w:tc>
          <w:tcPr>
            <w:tcW w:w="3043" w:type="dxa"/>
            <w:shd w:val="clear" w:color="auto" w:fill="auto"/>
          </w:tcPr>
          <w:p w:rsidR="00B0565D" w:rsidRPr="00773652" w:rsidRDefault="00B0565D" w:rsidP="008D1416">
            <w:pPr>
              <w:spacing w:line="315" w:lineRule="exact"/>
              <w:ind w:leftChars="50" w:left="105" w:rightChars="50" w:right="105"/>
            </w:pPr>
            <w:r w:rsidRPr="00773652">
              <w:rPr>
                <w:rFonts w:hint="eastAsia"/>
              </w:rPr>
              <w:lastRenderedPageBreak/>
              <w:t>考量外國專業人才、外國特定專業人才及外國高級專業人才</w:t>
            </w:r>
            <w:r w:rsidRPr="00773652">
              <w:rPr>
                <w:rFonts w:hint="eastAsia"/>
              </w:rPr>
              <w:lastRenderedPageBreak/>
              <w:t>長期跨境工作，其依親親屬亦需伴隨移動，爰修正放寬外國專業人才、外國特定專業人才及外國高級專業人才，其本人及依親親屬，經許可永久居留後，出國五年以上未曾入國者，內政部移民署得廢止其永久居留許可及註銷其外僑永久居留證。另以本法係入出國及移民法之特別法，應優先適用，其不適用入出國及移民法為當然之理，無須規定，爰將現行不適用入出國及移民法規定刪除。</w:t>
            </w:r>
          </w:p>
        </w:tc>
      </w:tr>
      <w:tr w:rsidR="00B0565D" w:rsidRPr="00773652" w:rsidTr="008D1416">
        <w:tc>
          <w:tcPr>
            <w:tcW w:w="3042" w:type="dxa"/>
            <w:shd w:val="clear" w:color="auto" w:fill="auto"/>
          </w:tcPr>
          <w:p w:rsidR="00B0565D" w:rsidRPr="00773652" w:rsidRDefault="00B0565D" w:rsidP="008D1416">
            <w:pPr>
              <w:spacing w:line="315" w:lineRule="exact"/>
              <w:ind w:leftChars="50" w:left="316" w:rightChars="50" w:right="105" w:hangingChars="100" w:hanging="211"/>
            </w:pPr>
            <w:r w:rsidRPr="00773652">
              <w:rPr>
                <w:rFonts w:hint="eastAsia"/>
              </w:rPr>
              <w:lastRenderedPageBreak/>
              <w:t>第二十條　自本法施行當年度起，從事專業工作且符合一定條件之外國特定專業人才，在我國無戶籍並因工作而首次核准在我國居留者，或依前條規定取得就業金卡，在就業金卡有效期間受聘僱從事專業工作者，於首次符合在我國居留滿一百八十三日且薪資所得超過新臺幣三百萬元之課稅年度起算三年內，其各該在我國居留滿一百八十三日之課稅年度薪資所得超過新臺幣三百萬元部分之半數免予計入綜合所得總額課稅，且不適用所得基本稅額條例第十二條第一項第一款規定。</w:t>
            </w:r>
          </w:p>
          <w:p w:rsidR="00B0565D" w:rsidRPr="00773652" w:rsidRDefault="00B0565D" w:rsidP="008D1416">
            <w:pPr>
              <w:spacing w:line="315" w:lineRule="exact"/>
              <w:ind w:leftChars="150" w:left="316" w:rightChars="50" w:right="105" w:firstLineChars="200" w:firstLine="422"/>
            </w:pPr>
            <w:r w:rsidRPr="00773652">
              <w:rPr>
                <w:rFonts w:hint="eastAsia"/>
              </w:rPr>
              <w:t>前項外國特定專業人才於該項所定三年課稅年度之期間，有未在我國居留滿一百八十三日或薪資所得未超過新臺幣三百萬元之情形者，前項租稅優惠得依時序遞延留用至其他在我國工作期間內居留滿一百八十三日且薪資所得超過新臺幣三百萬元之課稅年度。但租稅優惠</w:t>
            </w:r>
            <w:r w:rsidRPr="00773652">
              <w:rPr>
                <w:rFonts w:hint="eastAsia"/>
              </w:rPr>
              <w:lastRenderedPageBreak/>
              <w:t>遞延留用之期間，自首次符合前項規定之年度起算，以五年為限。</w:t>
            </w:r>
          </w:p>
          <w:p w:rsidR="00B0565D" w:rsidRPr="00773652" w:rsidRDefault="00B0565D" w:rsidP="008D1416">
            <w:pPr>
              <w:spacing w:line="315" w:lineRule="exact"/>
              <w:ind w:leftChars="150" w:left="316" w:rightChars="50" w:right="105" w:firstLineChars="200" w:firstLine="422"/>
            </w:pPr>
            <w:r w:rsidRPr="00773652">
              <w:rPr>
                <w:rFonts w:hint="eastAsia"/>
              </w:rPr>
              <w:t>第一項一定條件、申請適用程序與第二項依時序遞延留用認定方式、應檢附之證明文件及其他相關事項之辦法，由財政部會商相關機關定之。</w:t>
            </w:r>
          </w:p>
        </w:tc>
        <w:tc>
          <w:tcPr>
            <w:tcW w:w="3043" w:type="dxa"/>
            <w:shd w:val="clear" w:color="auto" w:fill="auto"/>
          </w:tcPr>
          <w:p w:rsidR="00B0565D" w:rsidRPr="00773652" w:rsidRDefault="00B0565D" w:rsidP="008D1416">
            <w:pPr>
              <w:spacing w:line="315" w:lineRule="exact"/>
              <w:ind w:leftChars="50" w:left="316" w:rightChars="50" w:right="105" w:hangingChars="100" w:hanging="211"/>
            </w:pPr>
            <w:r w:rsidRPr="00773652">
              <w:rPr>
                <w:rFonts w:hint="eastAsia"/>
              </w:rPr>
              <w:lastRenderedPageBreak/>
              <w:t>第九條　自本法施行當年度起，從事專業工作且符合一定條件之外國特定專業人才，在我國無戶籍並因工作而首次核准在我國居留者，或依前條規定取得就業金卡，在就業金卡有效期間受聘僱從事專業工作者，於首次符合在我國居留滿一百八十三日且薪資所得超過新臺幣三百萬元之課稅年度起算三年內，其各該在我國居留滿一百八十三日之課稅年度薪資所得超過新臺幣三百萬元部分之半數免予計入綜合所得總額課稅，且不適用所得基本稅額條例第十二條第一項第一款規定。</w:t>
            </w:r>
          </w:p>
          <w:p w:rsidR="00B0565D" w:rsidRPr="00773652" w:rsidRDefault="00B0565D" w:rsidP="008D1416">
            <w:pPr>
              <w:spacing w:line="315" w:lineRule="exact"/>
              <w:ind w:leftChars="150" w:left="316" w:rightChars="50" w:right="105" w:firstLineChars="200" w:firstLine="422"/>
            </w:pPr>
            <w:r w:rsidRPr="00773652">
              <w:rPr>
                <w:rFonts w:hint="eastAsia"/>
              </w:rPr>
              <w:t>前項外國特定專業人才於該項所定三年課稅年度之期間，有未在我國居留滿一百八十三日或薪資所得未超過新臺幣三百萬元之情形者，前項租稅優惠得依時序遞延留用至其他在我國工作期間內居留滿一百八十三日且薪資所得超過新臺幣三百萬元之課稅年度。但租稅優惠</w:t>
            </w:r>
            <w:r w:rsidRPr="00773652">
              <w:rPr>
                <w:rFonts w:hint="eastAsia"/>
              </w:rPr>
              <w:lastRenderedPageBreak/>
              <w:t>遞延留用之期間，自首次符合前項規定之年度起算，以五年為限。</w:t>
            </w:r>
          </w:p>
          <w:p w:rsidR="00B0565D" w:rsidRPr="00773652" w:rsidRDefault="00B0565D" w:rsidP="008D1416">
            <w:pPr>
              <w:spacing w:line="315" w:lineRule="exact"/>
              <w:ind w:leftChars="150" w:left="316" w:rightChars="50" w:right="105" w:firstLineChars="200" w:firstLine="422"/>
            </w:pPr>
            <w:r w:rsidRPr="00773652">
              <w:rPr>
                <w:rFonts w:hint="eastAsia"/>
              </w:rPr>
              <w:t>第一項一定條件、申請適用程序與第二項依時序遞延留用認定方式、應檢附之證明文件及其他相關事項之辦法，由財政部會商相關機關定之。</w:t>
            </w:r>
          </w:p>
        </w:tc>
        <w:tc>
          <w:tcPr>
            <w:tcW w:w="3043" w:type="dxa"/>
            <w:shd w:val="clear" w:color="auto" w:fill="auto"/>
          </w:tcPr>
          <w:p w:rsidR="00B0565D" w:rsidRPr="00773652" w:rsidRDefault="00B0565D" w:rsidP="008D1416">
            <w:pPr>
              <w:spacing w:line="315" w:lineRule="exact"/>
              <w:ind w:leftChars="50" w:left="105" w:rightChars="50" w:right="105"/>
            </w:pPr>
            <w:r w:rsidRPr="00773652">
              <w:rPr>
                <w:rFonts w:hint="eastAsia"/>
              </w:rPr>
              <w:lastRenderedPageBreak/>
              <w:t>條次變更，條文未修正。</w:t>
            </w:r>
          </w:p>
        </w:tc>
      </w:tr>
      <w:tr w:rsidR="00B0565D" w:rsidRPr="00773652" w:rsidTr="008D1416">
        <w:tc>
          <w:tcPr>
            <w:tcW w:w="3042" w:type="dxa"/>
            <w:shd w:val="clear" w:color="auto" w:fill="auto"/>
          </w:tcPr>
          <w:p w:rsidR="00B0565D" w:rsidRPr="00773652" w:rsidRDefault="00B0565D" w:rsidP="008D1416">
            <w:pPr>
              <w:spacing w:line="315" w:lineRule="exact"/>
              <w:ind w:leftChars="50" w:left="316" w:rightChars="50" w:right="105" w:hangingChars="100" w:hanging="211"/>
            </w:pPr>
            <w:r w:rsidRPr="00773652">
              <w:rPr>
                <w:rFonts w:hint="eastAsia"/>
              </w:rPr>
              <w:lastRenderedPageBreak/>
              <w:t>第</w:t>
            </w:r>
            <w:r w:rsidRPr="00773652">
              <w:rPr>
                <w:rFonts w:hint="eastAsia"/>
                <w:u w:val="single"/>
              </w:rPr>
              <w:t>二十一</w:t>
            </w:r>
            <w:r w:rsidRPr="00773652">
              <w:rPr>
                <w:rFonts w:hint="eastAsia"/>
              </w:rPr>
              <w:t>條　外國專業人才</w:t>
            </w:r>
            <w:r w:rsidRPr="00773652">
              <w:rPr>
                <w:rFonts w:hint="eastAsia"/>
                <w:u w:val="single"/>
              </w:rPr>
              <w:t>、外國特定專業人才及外國高級專業人才有下列情形之一者</w:t>
            </w:r>
            <w:r w:rsidRPr="00773652">
              <w:rPr>
                <w:rFonts w:hint="eastAsia"/>
              </w:rPr>
              <w:t>，其</w:t>
            </w:r>
            <w:r w:rsidRPr="00773652">
              <w:rPr>
                <w:rFonts w:hint="eastAsia"/>
                <w:u w:val="single"/>
              </w:rPr>
              <w:t>本人、</w:t>
            </w:r>
            <w:r w:rsidRPr="00773652">
              <w:rPr>
                <w:rFonts w:hint="eastAsia"/>
              </w:rPr>
              <w:t>配偶、</w:t>
            </w:r>
            <w:r w:rsidRPr="00773652">
              <w:rPr>
                <w:rFonts w:hint="eastAsia"/>
                <w:u w:val="single"/>
              </w:rPr>
              <w:t>未成年</w:t>
            </w:r>
            <w:r w:rsidRPr="00773652">
              <w:rPr>
                <w:rFonts w:hint="eastAsia"/>
              </w:rPr>
              <w:t>子女及因身心障礙無法自理生活之</w:t>
            </w:r>
            <w:r w:rsidRPr="00773652">
              <w:rPr>
                <w:rFonts w:hint="eastAsia"/>
                <w:u w:val="single"/>
              </w:rPr>
              <w:t>成年</w:t>
            </w:r>
            <w:r w:rsidRPr="00773652">
              <w:rPr>
                <w:rFonts w:hint="eastAsia"/>
              </w:rPr>
              <w:t>子女，經領有居留證明文件者，應參加全民健康保險為保險對象，不受全民健康保險法第九條第一款在臺居留滿六個月之限制</w:t>
            </w:r>
            <w:r w:rsidRPr="00773652">
              <w:rPr>
                <w:rFonts w:hint="eastAsia"/>
                <w:u w:val="single"/>
              </w:rPr>
              <w:t>：</w:t>
            </w:r>
          </w:p>
          <w:p w:rsidR="00B0565D" w:rsidRPr="00773652" w:rsidRDefault="00B0565D" w:rsidP="008D1416">
            <w:pPr>
              <w:spacing w:line="315" w:lineRule="exact"/>
              <w:ind w:leftChars="150" w:left="527" w:rightChars="50" w:right="105" w:hangingChars="100" w:hanging="211"/>
            </w:pPr>
            <w:r w:rsidRPr="00773652">
              <w:rPr>
                <w:rFonts w:hint="eastAsia"/>
                <w:u w:val="single"/>
              </w:rPr>
              <w:t>一、</w:t>
            </w:r>
            <w:r w:rsidRPr="00773652">
              <w:rPr>
                <w:rFonts w:hint="eastAsia"/>
              </w:rPr>
              <w:t>受聘僱從事專業工作。</w:t>
            </w:r>
          </w:p>
          <w:p w:rsidR="00B0565D" w:rsidRPr="00773652" w:rsidRDefault="00B0565D" w:rsidP="008D1416">
            <w:pPr>
              <w:spacing w:line="315" w:lineRule="exact"/>
              <w:ind w:leftChars="150" w:left="527" w:rightChars="50" w:right="105" w:hangingChars="100" w:hanging="211"/>
            </w:pPr>
            <w:r w:rsidRPr="00773652">
              <w:rPr>
                <w:rFonts w:hint="eastAsia"/>
                <w:u w:val="single"/>
              </w:rPr>
              <w:t>二、外國特定專業人才及外國高級專業人才，具全民健康保險法第十條第一項第一款第四目所定雇主或自營業主之被保險人資格。</w:t>
            </w:r>
          </w:p>
        </w:tc>
        <w:tc>
          <w:tcPr>
            <w:tcW w:w="3043" w:type="dxa"/>
            <w:shd w:val="clear" w:color="auto" w:fill="auto"/>
          </w:tcPr>
          <w:p w:rsidR="00B0565D" w:rsidRPr="00773652" w:rsidRDefault="00B0565D" w:rsidP="008D1416">
            <w:pPr>
              <w:spacing w:line="315" w:lineRule="exact"/>
              <w:ind w:leftChars="50" w:left="105" w:rightChars="50" w:right="105"/>
            </w:pPr>
            <w:r w:rsidRPr="00773652">
              <w:rPr>
                <w:rFonts w:hint="eastAsia"/>
              </w:rPr>
              <w:t>（現行一百十年一月二十七日修正公布條文）</w:t>
            </w:r>
          </w:p>
          <w:p w:rsidR="00B0565D" w:rsidRPr="00773652" w:rsidRDefault="00B0565D" w:rsidP="008D1416">
            <w:pPr>
              <w:spacing w:line="315" w:lineRule="exact"/>
              <w:ind w:leftChars="50" w:left="316" w:rightChars="50" w:right="105" w:hangingChars="100" w:hanging="211"/>
            </w:pPr>
            <w:r w:rsidRPr="00773652">
              <w:rPr>
                <w:rFonts w:hint="eastAsia"/>
              </w:rPr>
              <w:t>第十四條　受聘僱從事專業工作之外國專業人才，其配偶、未滿十八歲子女及其滿十八歲因身心障礙無法自理生活之子女，經領有居留證明文件者，應參加全民健康保險為保險對象，不受全民健康保險法第九條第一款在臺居留滿六個月之限制。</w:t>
            </w:r>
          </w:p>
        </w:tc>
        <w:tc>
          <w:tcPr>
            <w:tcW w:w="3043" w:type="dxa"/>
            <w:shd w:val="clear" w:color="auto" w:fill="auto"/>
          </w:tcPr>
          <w:p w:rsidR="00B0565D" w:rsidRPr="00773652" w:rsidRDefault="00B0565D" w:rsidP="008D1416">
            <w:pPr>
              <w:spacing w:line="315" w:lineRule="exact"/>
              <w:ind w:leftChars="50" w:left="316" w:rightChars="50" w:right="105" w:hangingChars="100" w:hanging="211"/>
            </w:pPr>
            <w:r w:rsidRPr="00773652">
              <w:rPr>
                <w:rFonts w:hint="eastAsia"/>
              </w:rPr>
              <w:t>一、條次變更。</w:t>
            </w:r>
          </w:p>
          <w:p w:rsidR="00B0565D" w:rsidRPr="00773652" w:rsidRDefault="00B0565D" w:rsidP="008D1416">
            <w:pPr>
              <w:spacing w:line="315" w:lineRule="exact"/>
              <w:ind w:leftChars="50" w:left="316" w:rightChars="50" w:right="105" w:hangingChars="100" w:hanging="211"/>
            </w:pPr>
            <w:r w:rsidRPr="00773652">
              <w:rPr>
                <w:rFonts w:hint="eastAsia"/>
              </w:rPr>
              <w:t>二、以取得就業金卡之外國特定專業人才及外國高級專業人才均為我國亟需之對象，惟渠等在臺可能未受聘僱從事專業工作，無法適用本條規定，致須在我國連續居留滿六個月始可參加全民健康保險。考量渠等如係以雇主或自營業主等負責人身分在我國發展並貢獻所長，其經濟貢獻並不亞於受聘僱之外國專業人才，甚至可為我國創造更多就業機會或帶動新興技術發展之可能性，爰將現行受聘僱從事專業工作之情形列為第一款，並增列第二款明定渠等具全民健康保險法第十條第一項第一款第四目所定雇主或自營業主之被保險人資格者，其本人及依親親屬應參加全民健康保險，不受在臺居留滿六個月之限制。</w:t>
            </w:r>
          </w:p>
          <w:p w:rsidR="00B0565D" w:rsidRPr="00773652" w:rsidRDefault="00B0565D" w:rsidP="008D1416">
            <w:pPr>
              <w:spacing w:line="315" w:lineRule="exact"/>
              <w:ind w:leftChars="50" w:left="316" w:rightChars="50" w:right="105" w:hangingChars="100" w:hanging="211"/>
            </w:pPr>
            <w:r w:rsidRPr="00773652">
              <w:rPr>
                <w:rFonts w:hint="eastAsia"/>
              </w:rPr>
              <w:t>三、將本條所定「未滿十八歲」及「滿十八歲」修正為「未成年」及「成年」，理由同修正條文第七條說明二。</w:t>
            </w:r>
          </w:p>
        </w:tc>
      </w:tr>
      <w:tr w:rsidR="00B0565D" w:rsidRPr="00773652" w:rsidTr="008D1416">
        <w:tc>
          <w:tcPr>
            <w:tcW w:w="3042" w:type="dxa"/>
            <w:shd w:val="clear" w:color="auto" w:fill="auto"/>
          </w:tcPr>
          <w:p w:rsidR="00B0565D" w:rsidRPr="00773652" w:rsidRDefault="00B0565D" w:rsidP="008D1416">
            <w:pPr>
              <w:spacing w:line="315" w:lineRule="exact"/>
              <w:ind w:leftChars="50" w:left="316" w:rightChars="50" w:right="105" w:hangingChars="100" w:hanging="211"/>
            </w:pPr>
            <w:r w:rsidRPr="00773652">
              <w:rPr>
                <w:rFonts w:hint="eastAsia"/>
              </w:rPr>
              <w:t>第二十二條　從事專業工作之外國專業人才</w:t>
            </w:r>
            <w:r w:rsidRPr="00773652">
              <w:rPr>
                <w:rFonts w:hint="eastAsia"/>
                <w:u w:val="single"/>
              </w:rPr>
              <w:t>及外國特定專業人才</w:t>
            </w:r>
            <w:r w:rsidRPr="00773652">
              <w:rPr>
                <w:rFonts w:hint="eastAsia"/>
              </w:rPr>
              <w:t>，並經內政部移民署許可永久居留者，自本法施行之日起，適用勞工退休金</w:t>
            </w:r>
            <w:r w:rsidRPr="00773652">
              <w:rPr>
                <w:rFonts w:hint="eastAsia"/>
              </w:rPr>
              <w:lastRenderedPageBreak/>
              <w:t>條例之退休金制度。但於本法施行前已受僱且仍服務於同一事業單位，於本法施行之日起六個月內，以書面向雇主表明繼續適用勞動基準法之退休金規定者，不在此限。</w:t>
            </w:r>
          </w:p>
          <w:p w:rsidR="00B0565D" w:rsidRPr="00773652" w:rsidRDefault="00B0565D" w:rsidP="008D1416">
            <w:pPr>
              <w:spacing w:line="315" w:lineRule="exact"/>
              <w:ind w:leftChars="150" w:left="316" w:rightChars="50" w:right="105" w:firstLineChars="200" w:firstLine="422"/>
            </w:pPr>
            <w:r w:rsidRPr="00773652">
              <w:rPr>
                <w:rFonts w:hint="eastAsia"/>
              </w:rPr>
              <w:t>前項外國專業人才</w:t>
            </w:r>
            <w:r w:rsidRPr="00773652">
              <w:rPr>
                <w:rFonts w:hint="eastAsia"/>
                <w:u w:val="single"/>
              </w:rPr>
              <w:t>及外國特定專業人才</w:t>
            </w:r>
            <w:r w:rsidRPr="00773652">
              <w:rPr>
                <w:rFonts w:hint="eastAsia"/>
              </w:rPr>
              <w:t>於本法施行後始經許可永久居留者，於許可之日起適用勞工退休金條例之退休金制度。但其於本法施行前已受僱且仍服務於同一事業單位，於許可之日起六個月內，以書面向雇主表明繼續適用勞動基準法之退休金規定者，不在此限。</w:t>
            </w:r>
          </w:p>
          <w:p w:rsidR="00B0565D" w:rsidRPr="00773652" w:rsidRDefault="00B0565D" w:rsidP="008D1416">
            <w:pPr>
              <w:spacing w:line="315" w:lineRule="exact"/>
              <w:ind w:leftChars="150" w:left="316" w:rightChars="50" w:right="105" w:firstLineChars="200" w:firstLine="422"/>
            </w:pPr>
            <w:r w:rsidRPr="00773652">
              <w:rPr>
                <w:rFonts w:hint="eastAsia"/>
              </w:rPr>
              <w:t>曾依前二項但書規定向雇主表明繼續適用勞動基準法之退休金規定者，不得再變更選擇適用勞工退休金條例之退休金制度。</w:t>
            </w:r>
          </w:p>
          <w:p w:rsidR="00B0565D" w:rsidRPr="00773652" w:rsidRDefault="00B0565D" w:rsidP="008D1416">
            <w:pPr>
              <w:spacing w:line="315" w:lineRule="exact"/>
              <w:ind w:leftChars="150" w:left="316" w:rightChars="50" w:right="105" w:firstLineChars="200" w:firstLine="422"/>
            </w:pPr>
            <w:r w:rsidRPr="00773652">
              <w:rPr>
                <w:rFonts w:hint="eastAsia"/>
              </w:rPr>
              <w:t>依第一項及第二項規定適用勞工退休金條例退休金制度者，其適用前之工作年資依該條例第十一條規定辦理。</w:t>
            </w:r>
          </w:p>
          <w:p w:rsidR="00B0565D" w:rsidRPr="00773652" w:rsidRDefault="00B0565D" w:rsidP="008D1416">
            <w:pPr>
              <w:spacing w:line="315" w:lineRule="exact"/>
              <w:ind w:leftChars="150" w:left="316" w:rightChars="50" w:right="105" w:firstLineChars="200" w:firstLine="422"/>
            </w:pPr>
            <w:r w:rsidRPr="00773652">
              <w:rPr>
                <w:rFonts w:hint="eastAsia"/>
              </w:rPr>
              <w:t>雇主應為適用勞工退休金條例退休金制度之外國專業人才</w:t>
            </w:r>
            <w:r w:rsidRPr="00773652">
              <w:rPr>
                <w:rFonts w:hint="eastAsia"/>
                <w:u w:val="single"/>
              </w:rPr>
              <w:t>及外國特定專業人才</w:t>
            </w:r>
            <w:r w:rsidRPr="00773652">
              <w:rPr>
                <w:rFonts w:hint="eastAsia"/>
              </w:rPr>
              <w:t>，向勞動部勞工保險局辦理提繳手續，並至遲於第一項及第二項規定期限屆滿之日起十五日內申報。</w:t>
            </w:r>
          </w:p>
          <w:p w:rsidR="00B0565D" w:rsidRPr="00773652" w:rsidRDefault="00B0565D" w:rsidP="008D1416">
            <w:pPr>
              <w:spacing w:line="315" w:lineRule="exact"/>
              <w:ind w:leftChars="150" w:left="316" w:rightChars="50" w:right="105" w:firstLineChars="200" w:firstLine="422"/>
            </w:pPr>
            <w:r w:rsidRPr="00773652">
              <w:rPr>
                <w:rFonts w:hint="eastAsia"/>
              </w:rPr>
              <w:t>第一項外國專業人才於本法施行前已適用勞工退休金條例者，不適用前五項規定。</w:t>
            </w:r>
          </w:p>
        </w:tc>
        <w:tc>
          <w:tcPr>
            <w:tcW w:w="3043" w:type="dxa"/>
            <w:shd w:val="clear" w:color="auto" w:fill="auto"/>
          </w:tcPr>
          <w:p w:rsidR="00B0565D" w:rsidRPr="00773652" w:rsidRDefault="00B0565D" w:rsidP="008D1416">
            <w:pPr>
              <w:spacing w:line="315" w:lineRule="exact"/>
              <w:ind w:leftChars="50" w:left="316" w:rightChars="50" w:right="105" w:hangingChars="100" w:hanging="211"/>
            </w:pPr>
            <w:r w:rsidRPr="00773652">
              <w:rPr>
                <w:rFonts w:hint="eastAsia"/>
              </w:rPr>
              <w:lastRenderedPageBreak/>
              <w:t xml:space="preserve">第十一條　</w:t>
            </w:r>
            <w:r w:rsidRPr="00773652">
              <w:rPr>
                <w:rFonts w:hint="eastAsia"/>
                <w:u w:val="single"/>
              </w:rPr>
              <w:t>受聘僱</w:t>
            </w:r>
            <w:r w:rsidRPr="00773652">
              <w:rPr>
                <w:rFonts w:hint="eastAsia"/>
              </w:rPr>
              <w:t>從事專業工作之外國專業人才，並經內政部移民署許可永久居留者，自本法施行之日起，適用勞工退休金條例之退休金制</w:t>
            </w:r>
            <w:r w:rsidRPr="00773652">
              <w:rPr>
                <w:rFonts w:hint="eastAsia"/>
              </w:rPr>
              <w:lastRenderedPageBreak/>
              <w:t>度。但於本法施行前已受僱且仍服務於同一事業單位，於本法施行之日起六個月內，以書面向雇主表明繼續適用勞動基準法之退休金規定者，不在此限。</w:t>
            </w:r>
          </w:p>
          <w:p w:rsidR="00B0565D" w:rsidRPr="00773652" w:rsidRDefault="00B0565D" w:rsidP="008D1416">
            <w:pPr>
              <w:spacing w:line="315" w:lineRule="exact"/>
              <w:ind w:leftChars="150" w:left="316" w:rightChars="50" w:right="105" w:firstLineChars="200" w:firstLine="422"/>
            </w:pPr>
            <w:r w:rsidRPr="00773652">
              <w:rPr>
                <w:rFonts w:hint="eastAsia"/>
              </w:rPr>
              <w:t>前項外國專業人才於本法施行後始經許可永久居留者，於許可之日起適用勞工退休金條例之退休金制度。但其於本法施行前已受僱且仍服務於同一事業單位，於許可之日起六個月內，以書面向雇主表明繼續適用勞動基準法之退休金規定者，不在此限。</w:t>
            </w:r>
          </w:p>
          <w:p w:rsidR="00B0565D" w:rsidRPr="00773652" w:rsidRDefault="00B0565D" w:rsidP="008D1416">
            <w:pPr>
              <w:spacing w:line="315" w:lineRule="exact"/>
              <w:ind w:leftChars="150" w:left="316" w:rightChars="50" w:right="105" w:firstLineChars="200" w:firstLine="422"/>
            </w:pPr>
            <w:r w:rsidRPr="00773652">
              <w:rPr>
                <w:rFonts w:hint="eastAsia"/>
              </w:rPr>
              <w:t>曾依前</w:t>
            </w:r>
            <w:r w:rsidRPr="00773652">
              <w:rPr>
                <w:rFonts w:hint="eastAsia"/>
                <w:u w:val="single"/>
              </w:rPr>
              <w:t>二</w:t>
            </w:r>
            <w:r w:rsidRPr="00773652">
              <w:rPr>
                <w:rFonts w:hint="eastAsia"/>
              </w:rPr>
              <w:t>項但書規定向雇主表明繼續適用勞動基準法之退休金規定者，不得再變更選擇適用勞工退休金條例之退休金制度。</w:t>
            </w:r>
          </w:p>
          <w:p w:rsidR="00B0565D" w:rsidRPr="00773652" w:rsidRDefault="00B0565D" w:rsidP="008D1416">
            <w:pPr>
              <w:spacing w:line="315" w:lineRule="exact"/>
              <w:ind w:leftChars="150" w:left="316" w:rightChars="50" w:right="105" w:firstLineChars="200" w:firstLine="422"/>
            </w:pPr>
            <w:r w:rsidRPr="00773652">
              <w:rPr>
                <w:rFonts w:hint="eastAsia"/>
              </w:rPr>
              <w:t>依第一項</w:t>
            </w:r>
            <w:r w:rsidRPr="00773652">
              <w:rPr>
                <w:rFonts w:hint="eastAsia"/>
                <w:u w:val="single"/>
              </w:rPr>
              <w:t>及第二項</w:t>
            </w:r>
            <w:r w:rsidRPr="00773652">
              <w:rPr>
                <w:rFonts w:hint="eastAsia"/>
              </w:rPr>
              <w:t>規定適用勞工退休金條例退休金制度者，其適用前之工作年資依該條例第十一條規定辦理。</w:t>
            </w:r>
          </w:p>
          <w:p w:rsidR="00B0565D" w:rsidRPr="00773652" w:rsidRDefault="00B0565D" w:rsidP="008D1416">
            <w:pPr>
              <w:spacing w:line="315" w:lineRule="exact"/>
              <w:ind w:leftChars="150" w:left="316" w:rightChars="50" w:right="105" w:firstLineChars="200" w:firstLine="422"/>
            </w:pPr>
            <w:r w:rsidRPr="00773652">
              <w:rPr>
                <w:rFonts w:hint="eastAsia"/>
              </w:rPr>
              <w:t>雇主應為適用勞工退休金條例退休金制度之外國專業人才，向勞動部勞工保險局辦理提繳手續，並至遲於第一項</w:t>
            </w:r>
            <w:r w:rsidRPr="00773652">
              <w:rPr>
                <w:rFonts w:hint="eastAsia"/>
                <w:u w:val="single"/>
              </w:rPr>
              <w:t>及第二項</w:t>
            </w:r>
            <w:r w:rsidRPr="00773652">
              <w:rPr>
                <w:rFonts w:hint="eastAsia"/>
              </w:rPr>
              <w:t>規定期限屆滿之日起十五日內申報。</w:t>
            </w:r>
          </w:p>
          <w:p w:rsidR="00B0565D" w:rsidRPr="00773652" w:rsidRDefault="00B0565D" w:rsidP="008D1416">
            <w:pPr>
              <w:spacing w:line="315" w:lineRule="exact"/>
              <w:ind w:leftChars="150" w:left="316" w:rightChars="50" w:right="105" w:firstLineChars="200" w:firstLine="422"/>
            </w:pPr>
            <w:r w:rsidRPr="00773652">
              <w:rPr>
                <w:rFonts w:hint="eastAsia"/>
              </w:rPr>
              <w:t>第一項外國專業人才於本法施行前已適用勞工退休金條例者，不適用前五項規定。</w:t>
            </w:r>
          </w:p>
        </w:tc>
        <w:tc>
          <w:tcPr>
            <w:tcW w:w="3043" w:type="dxa"/>
            <w:shd w:val="clear" w:color="auto" w:fill="auto"/>
          </w:tcPr>
          <w:p w:rsidR="00B0565D" w:rsidRPr="00773652" w:rsidRDefault="00B0565D" w:rsidP="008D1416">
            <w:pPr>
              <w:spacing w:line="315" w:lineRule="exact"/>
              <w:ind w:leftChars="50" w:left="316" w:rightChars="50" w:right="105" w:hangingChars="100" w:hanging="211"/>
            </w:pPr>
            <w:r w:rsidRPr="00773652">
              <w:rPr>
                <w:rFonts w:hint="eastAsia"/>
              </w:rPr>
              <w:lastRenderedPageBreak/>
              <w:t>一、條次變更。</w:t>
            </w:r>
          </w:p>
          <w:p w:rsidR="00B0565D" w:rsidRPr="00773652" w:rsidRDefault="00B0565D" w:rsidP="008D1416">
            <w:pPr>
              <w:spacing w:line="315" w:lineRule="exact"/>
              <w:ind w:leftChars="50" w:left="316" w:rightChars="50" w:right="105" w:hangingChars="100" w:hanging="211"/>
            </w:pPr>
            <w:r w:rsidRPr="00773652">
              <w:rPr>
                <w:rFonts w:hint="eastAsia"/>
              </w:rPr>
              <w:t>二、勞工退休金條例第七條明定該條例之適用對象，雇主應為適用勞動基準法之人員提繳退休金，該等人員並得</w:t>
            </w:r>
            <w:r w:rsidRPr="00773652">
              <w:rPr>
                <w:rFonts w:hint="eastAsia"/>
              </w:rPr>
              <w:lastRenderedPageBreak/>
              <w:t>自願提繳退休金；至如有該條例第七條第二項所定身分（如：實際從事勞動之雇主、自營作業者、受委任工作者及不適用勞動基準法之勞工），雖未有雇主強制提繳退休金之規定，惟該等人員得自願提繳退休金，以保障退休生活。是以本項適用對象除現行所定受聘僱從事專業工作之外國專業人才外，修正條文第九條未受聘僱之自由藝術工作者及外國特定專業人才亦有必要納入，爰予修正。</w:t>
            </w:r>
          </w:p>
        </w:tc>
      </w:tr>
      <w:tr w:rsidR="00B0565D" w:rsidRPr="00773652" w:rsidTr="008D1416">
        <w:tc>
          <w:tcPr>
            <w:tcW w:w="3042" w:type="dxa"/>
            <w:shd w:val="clear" w:color="auto" w:fill="auto"/>
          </w:tcPr>
          <w:p w:rsidR="00B0565D" w:rsidRPr="00773652" w:rsidRDefault="00B0565D" w:rsidP="008D1416">
            <w:pPr>
              <w:spacing w:line="315" w:lineRule="exact"/>
              <w:ind w:leftChars="50" w:left="316" w:rightChars="50" w:right="105" w:hangingChars="100" w:hanging="211"/>
            </w:pPr>
            <w:r w:rsidRPr="00773652">
              <w:rPr>
                <w:rFonts w:hint="eastAsia"/>
              </w:rPr>
              <w:lastRenderedPageBreak/>
              <w:t>第</w:t>
            </w:r>
            <w:r w:rsidRPr="00773652">
              <w:rPr>
                <w:rFonts w:hint="eastAsia"/>
                <w:u w:val="single"/>
              </w:rPr>
              <w:t>二十三</w:t>
            </w:r>
            <w:r w:rsidRPr="00773652">
              <w:rPr>
                <w:rFonts w:hint="eastAsia"/>
              </w:rPr>
              <w:t>條　外國專業人才</w:t>
            </w:r>
            <w:r w:rsidRPr="00773652">
              <w:rPr>
                <w:rFonts w:hint="eastAsia"/>
                <w:u w:val="single"/>
              </w:rPr>
              <w:t>、外國特定專業人才及外國高級專業人才</w:t>
            </w:r>
            <w:r w:rsidRPr="00773652">
              <w:rPr>
                <w:rFonts w:hint="eastAsia"/>
              </w:rPr>
              <w:t>受聘僱擔任我國</w:t>
            </w:r>
            <w:r w:rsidRPr="00773652">
              <w:rPr>
                <w:rFonts w:hint="eastAsia"/>
              </w:rPr>
              <w:lastRenderedPageBreak/>
              <w:t>公立學校現職編制內專任合格有給之教師</w:t>
            </w:r>
            <w:r w:rsidRPr="00773652">
              <w:rPr>
                <w:rFonts w:hint="eastAsia"/>
                <w:u w:val="single"/>
              </w:rPr>
              <w:t>與研究人員</w:t>
            </w:r>
            <w:r w:rsidRPr="00773652">
              <w:rPr>
                <w:rFonts w:hint="eastAsia"/>
              </w:rPr>
              <w:t>，</w:t>
            </w:r>
            <w:r w:rsidRPr="00773652">
              <w:rPr>
                <w:rFonts w:hint="eastAsia"/>
                <w:u w:val="single"/>
              </w:rPr>
              <w:t>及政府機關與其所屬學術研究機關（構）現職編制內專任合格有給之研究人員</w:t>
            </w:r>
            <w:r w:rsidRPr="00773652">
              <w:rPr>
                <w:rFonts w:hint="eastAsia"/>
              </w:rPr>
              <w:t>，其退休事項準用公立學校教師之退休規定</w:t>
            </w:r>
            <w:r w:rsidRPr="00773652">
              <w:rPr>
                <w:rFonts w:hint="eastAsia"/>
                <w:u w:val="single"/>
              </w:rPr>
              <w:t>且</w:t>
            </w:r>
            <w:r w:rsidRPr="00773652">
              <w:rPr>
                <w:rFonts w:hint="eastAsia"/>
              </w:rPr>
              <w:t>經許可永久居留者，得擇一支領一次退休金或月退休金。</w:t>
            </w:r>
          </w:p>
          <w:p w:rsidR="00B0565D" w:rsidRPr="00773652" w:rsidRDefault="00B0565D" w:rsidP="008D1416">
            <w:pPr>
              <w:spacing w:line="315" w:lineRule="exact"/>
              <w:ind w:leftChars="150" w:left="316" w:rightChars="50" w:right="105" w:firstLineChars="200" w:firstLine="422"/>
            </w:pPr>
            <w:r w:rsidRPr="00773652">
              <w:rPr>
                <w:rFonts w:hint="eastAsia"/>
                <w:u w:val="single"/>
              </w:rPr>
              <w:t>已依</w:t>
            </w:r>
            <w:r w:rsidRPr="00773652">
              <w:rPr>
                <w:rFonts w:hint="eastAsia"/>
              </w:rPr>
              <w:t>前項</w:t>
            </w:r>
            <w:r w:rsidRPr="00773652">
              <w:rPr>
                <w:rFonts w:hint="eastAsia"/>
                <w:u w:val="single"/>
              </w:rPr>
              <w:t>規定</w:t>
            </w:r>
            <w:r w:rsidRPr="00773652">
              <w:rPr>
                <w:rFonts w:hint="eastAsia"/>
              </w:rPr>
              <w:t>支領月退休金</w:t>
            </w:r>
            <w:r w:rsidRPr="00773652">
              <w:rPr>
                <w:rFonts w:hint="eastAsia"/>
                <w:u w:val="single"/>
              </w:rPr>
              <w:t>而</w:t>
            </w:r>
            <w:r w:rsidRPr="00773652">
              <w:rPr>
                <w:rFonts w:hint="eastAsia"/>
              </w:rPr>
              <w:t>經內政部移民署撤銷或廢止其永久居留許可者，喪失領受月退休金之權利。但因回復我國國籍、取得我國國籍或兼具我國國籍經撤銷或廢止永久居留許可者，不在此限。</w:t>
            </w:r>
          </w:p>
        </w:tc>
        <w:tc>
          <w:tcPr>
            <w:tcW w:w="3043" w:type="dxa"/>
            <w:shd w:val="clear" w:color="auto" w:fill="auto"/>
          </w:tcPr>
          <w:p w:rsidR="00B0565D" w:rsidRPr="00773652" w:rsidRDefault="00B0565D" w:rsidP="008D1416">
            <w:pPr>
              <w:spacing w:line="315" w:lineRule="exact"/>
              <w:ind w:leftChars="50" w:left="316" w:rightChars="50" w:right="105" w:hangingChars="100" w:hanging="211"/>
            </w:pPr>
            <w:r w:rsidRPr="00773652">
              <w:rPr>
                <w:rFonts w:hint="eastAsia"/>
              </w:rPr>
              <w:lastRenderedPageBreak/>
              <w:t>第十二條　外國專業人才受聘僱擔任我國公立學校現職編制內專任合格有給之教師，</w:t>
            </w:r>
            <w:r w:rsidRPr="00773652">
              <w:rPr>
                <w:rFonts w:hint="eastAsia"/>
              </w:rPr>
              <w:lastRenderedPageBreak/>
              <w:t>並</w:t>
            </w:r>
            <w:r w:rsidRPr="00773652">
              <w:rPr>
                <w:rFonts w:hint="eastAsia"/>
                <w:u w:val="single"/>
              </w:rPr>
              <w:t>經內政部移民署</w:t>
            </w:r>
            <w:r w:rsidRPr="00773652">
              <w:rPr>
                <w:rFonts w:hint="eastAsia"/>
              </w:rPr>
              <w:t>許可永久居留者</w:t>
            </w:r>
            <w:r w:rsidRPr="00773652">
              <w:rPr>
                <w:rFonts w:hint="eastAsia"/>
                <w:u w:val="single"/>
              </w:rPr>
              <w:t>，</w:t>
            </w:r>
            <w:r w:rsidRPr="00773652">
              <w:rPr>
                <w:rFonts w:hint="eastAsia"/>
              </w:rPr>
              <w:t>其退休事項準用公立學校教師之退休規定，</w:t>
            </w:r>
            <w:r w:rsidRPr="00773652">
              <w:rPr>
                <w:rFonts w:hint="eastAsia"/>
                <w:u w:val="single"/>
              </w:rPr>
              <w:t>並</w:t>
            </w:r>
            <w:r w:rsidRPr="00773652">
              <w:rPr>
                <w:rFonts w:hint="eastAsia"/>
              </w:rPr>
              <w:t>得擇一支領一次退休金或月退休金。</w:t>
            </w:r>
          </w:p>
          <w:p w:rsidR="00B0565D" w:rsidRPr="00773652" w:rsidRDefault="00B0565D" w:rsidP="008D1416">
            <w:pPr>
              <w:spacing w:line="315" w:lineRule="exact"/>
              <w:ind w:leftChars="150" w:left="316" w:rightChars="50" w:right="105" w:firstLineChars="200" w:firstLine="422"/>
            </w:pPr>
            <w:r w:rsidRPr="00773652">
              <w:rPr>
                <w:rFonts w:hint="eastAsia"/>
              </w:rPr>
              <w:t>前項已支領月退休金之退休外國教師，其永久居留許可經內政部移民署撤銷或廢止者，喪失領受月退休金之權利。但因回復我國國籍、取得我國國籍或兼具我國國籍經撤銷或廢止永久居留許可者，不在此限。</w:t>
            </w:r>
          </w:p>
        </w:tc>
        <w:tc>
          <w:tcPr>
            <w:tcW w:w="3043" w:type="dxa"/>
            <w:shd w:val="clear" w:color="auto" w:fill="auto"/>
          </w:tcPr>
          <w:p w:rsidR="00B0565D" w:rsidRPr="00773652" w:rsidRDefault="00B0565D" w:rsidP="008D1416">
            <w:pPr>
              <w:spacing w:line="315" w:lineRule="exact"/>
              <w:ind w:leftChars="50" w:left="316" w:rightChars="50" w:right="105" w:hangingChars="100" w:hanging="211"/>
            </w:pPr>
            <w:r w:rsidRPr="00773652">
              <w:rPr>
                <w:rFonts w:hint="eastAsia"/>
              </w:rPr>
              <w:lastRenderedPageBreak/>
              <w:t>一、條次變更。</w:t>
            </w:r>
          </w:p>
          <w:p w:rsidR="00B0565D" w:rsidRPr="00773652" w:rsidRDefault="00B0565D" w:rsidP="008D1416">
            <w:pPr>
              <w:spacing w:line="315" w:lineRule="exact"/>
              <w:ind w:leftChars="50" w:left="316" w:rightChars="50" w:right="105" w:hangingChars="100" w:hanging="211"/>
            </w:pPr>
            <w:r w:rsidRPr="00773652">
              <w:rPr>
                <w:rFonts w:hint="eastAsia"/>
              </w:rPr>
              <w:t>二、考量除現行所定在我國從事專業工作之外國專業人才</w:t>
            </w:r>
            <w:r w:rsidRPr="00773652">
              <w:rPr>
                <w:rFonts w:hint="eastAsia"/>
              </w:rPr>
              <w:lastRenderedPageBreak/>
              <w:t>外，另納入外國特定專業人才、外國高級專業人才為適用對象，爰修正增列「外國特定專業人才及外國高級專業人才」，以期明確。另考量受聘僱擔任我國公立學校現職編制內專任合格有給之外國研究人員，與政府機關及其所屬學術研究機關（構）現職編制內專任合格有給之外國研究人員，其退休事項係準用公立學校教師之退休規定，如經許可永久居留者，係以在我國永久居住發展為目的，宜以準國民待遇相待，為保障其老年生活，爰修正納入渠等亦得擇一支領一次退休金或月退休金。</w:t>
            </w:r>
          </w:p>
          <w:p w:rsidR="00B0565D" w:rsidRPr="00773652" w:rsidRDefault="00B0565D" w:rsidP="008D1416">
            <w:pPr>
              <w:spacing w:line="315" w:lineRule="exact"/>
              <w:ind w:leftChars="50" w:left="316" w:rightChars="50" w:right="105" w:hangingChars="100" w:hanging="211"/>
            </w:pPr>
            <w:r w:rsidRPr="00773652">
              <w:rPr>
                <w:rFonts w:hint="eastAsia"/>
              </w:rPr>
              <w:t>三、第二項酌作文字修正。</w:t>
            </w:r>
          </w:p>
        </w:tc>
      </w:tr>
      <w:tr w:rsidR="00B0565D" w:rsidRPr="00773652" w:rsidTr="008D1416">
        <w:tc>
          <w:tcPr>
            <w:tcW w:w="3042" w:type="dxa"/>
            <w:shd w:val="clear" w:color="auto" w:fill="auto"/>
          </w:tcPr>
          <w:p w:rsidR="00B0565D" w:rsidRPr="00773652" w:rsidRDefault="00B0565D" w:rsidP="008D1416">
            <w:pPr>
              <w:spacing w:line="315" w:lineRule="exact"/>
              <w:ind w:leftChars="50" w:left="316" w:rightChars="50" w:right="105" w:hangingChars="100" w:hanging="211"/>
            </w:pPr>
            <w:r w:rsidRPr="00773652">
              <w:rPr>
                <w:rFonts w:hint="eastAsia"/>
              </w:rPr>
              <w:lastRenderedPageBreak/>
              <w:t>第</w:t>
            </w:r>
            <w:r w:rsidRPr="00773652">
              <w:rPr>
                <w:rFonts w:hint="eastAsia"/>
                <w:u w:val="single"/>
              </w:rPr>
              <w:t>二十四</w:t>
            </w:r>
            <w:r w:rsidRPr="00773652">
              <w:rPr>
                <w:rFonts w:hint="eastAsia"/>
              </w:rPr>
              <w:t>條　香港或澳門居民在臺灣地區從事專業工作或尋職，準用</w:t>
            </w:r>
            <w:r w:rsidRPr="00773652">
              <w:rPr>
                <w:rFonts w:hint="eastAsia"/>
                <w:u w:val="single"/>
              </w:rPr>
              <w:t>第五條第一項至第四項、第六項、第七條第一項、第八條至第十一條、第十三條、第二十條及第二十一條規定</w:t>
            </w:r>
            <w:r w:rsidRPr="00773652">
              <w:rPr>
                <w:rFonts w:hint="eastAsia"/>
              </w:rPr>
              <w:t>；有關入境、停留及居留等事項，由內政部依香港澳門關係條例及其相關規定辦理。</w:t>
            </w:r>
          </w:p>
        </w:tc>
        <w:tc>
          <w:tcPr>
            <w:tcW w:w="3043" w:type="dxa"/>
            <w:shd w:val="clear" w:color="auto" w:fill="auto"/>
          </w:tcPr>
          <w:p w:rsidR="00B0565D" w:rsidRPr="00773652" w:rsidRDefault="00B0565D" w:rsidP="008D1416">
            <w:pPr>
              <w:spacing w:line="315" w:lineRule="exact"/>
              <w:ind w:leftChars="50" w:left="316" w:rightChars="50" w:right="105" w:hangingChars="100" w:hanging="211"/>
            </w:pPr>
            <w:r w:rsidRPr="00773652">
              <w:rPr>
                <w:rFonts w:hint="eastAsia"/>
              </w:rPr>
              <w:t>第二十條　香港或澳門居民在臺灣地區從事專業工作或尋職，準用</w:t>
            </w:r>
            <w:r w:rsidRPr="00773652">
              <w:rPr>
                <w:rFonts w:hint="eastAsia"/>
                <w:u w:val="single"/>
              </w:rPr>
              <w:t>第五條、第六條第一項、第二項、第七條至第十條、第十四條、第十九條規定</w:t>
            </w:r>
            <w:r w:rsidRPr="00773652">
              <w:rPr>
                <w:rFonts w:hint="eastAsia"/>
              </w:rPr>
              <w:t>；有關入境、停留及居留等事項，由內政部依香港澳門關係條例及其相關規定辦理。</w:t>
            </w:r>
          </w:p>
        </w:tc>
        <w:tc>
          <w:tcPr>
            <w:tcW w:w="3043" w:type="dxa"/>
            <w:shd w:val="clear" w:color="auto" w:fill="auto"/>
          </w:tcPr>
          <w:p w:rsidR="00B0565D" w:rsidRPr="00773652" w:rsidRDefault="00B0565D" w:rsidP="008D1416">
            <w:pPr>
              <w:spacing w:line="315" w:lineRule="exact"/>
              <w:ind w:leftChars="50" w:left="316" w:rightChars="50" w:right="105" w:hangingChars="100" w:hanging="211"/>
            </w:pPr>
            <w:r w:rsidRPr="00773652">
              <w:rPr>
                <w:rFonts w:hint="eastAsia"/>
              </w:rPr>
              <w:t>一、條次變更。</w:t>
            </w:r>
          </w:p>
          <w:p w:rsidR="00B0565D" w:rsidRPr="00773652" w:rsidRDefault="00B0565D" w:rsidP="008D1416">
            <w:pPr>
              <w:spacing w:line="315" w:lineRule="exact"/>
              <w:ind w:leftChars="50" w:left="316" w:rightChars="50" w:right="105" w:hangingChars="100" w:hanging="211"/>
            </w:pPr>
            <w:r w:rsidRPr="00773652">
              <w:rPr>
                <w:rFonts w:hint="eastAsia"/>
              </w:rPr>
              <w:t>二、配合本次修正條文內容，修正香港或澳門居民在臺灣地區從事專業工作、尋職準用本法條文之範圍。</w:t>
            </w:r>
          </w:p>
        </w:tc>
      </w:tr>
      <w:tr w:rsidR="00B0565D" w:rsidRPr="00773652" w:rsidTr="008D1416">
        <w:tc>
          <w:tcPr>
            <w:tcW w:w="3042" w:type="dxa"/>
            <w:shd w:val="clear" w:color="auto" w:fill="auto"/>
          </w:tcPr>
          <w:p w:rsidR="00B0565D" w:rsidRPr="00773652" w:rsidRDefault="00B0565D" w:rsidP="008D1416">
            <w:pPr>
              <w:spacing w:line="315" w:lineRule="exact"/>
              <w:ind w:leftChars="50" w:left="316" w:rightChars="50" w:right="105" w:hangingChars="100" w:hanging="211"/>
            </w:pPr>
            <w:r w:rsidRPr="00773652">
              <w:rPr>
                <w:rFonts w:hint="eastAsia"/>
              </w:rPr>
              <w:t>第</w:t>
            </w:r>
            <w:r w:rsidRPr="00773652">
              <w:rPr>
                <w:rFonts w:hint="eastAsia"/>
                <w:u w:val="single"/>
              </w:rPr>
              <w:t>二十五</w:t>
            </w:r>
            <w:r w:rsidRPr="00773652">
              <w:rPr>
                <w:rFonts w:hint="eastAsia"/>
              </w:rPr>
              <w:t>條　我國國民兼具外國國籍而未在我國設有戶籍，並持外國護照至我國從事專業工作或尋職者，依本法有關外國專業人才之規定辦理。</w:t>
            </w:r>
            <w:r w:rsidRPr="00773652">
              <w:rPr>
                <w:rFonts w:hint="eastAsia"/>
                <w:u w:val="single"/>
              </w:rPr>
              <w:t>但其係因歸化取得我國國籍者，得免申請工作許可。</w:t>
            </w:r>
          </w:p>
          <w:p w:rsidR="00B0565D" w:rsidRPr="00773652" w:rsidRDefault="00B0565D" w:rsidP="008D1416">
            <w:pPr>
              <w:spacing w:line="315" w:lineRule="exact"/>
              <w:ind w:leftChars="150" w:left="316" w:rightChars="50" w:right="105" w:firstLineChars="200" w:firstLine="422"/>
            </w:pPr>
            <w:r w:rsidRPr="00773652">
              <w:rPr>
                <w:rFonts w:hint="eastAsia"/>
                <w:u w:val="single"/>
              </w:rPr>
              <w:t>經歸化取得我國國籍且兼具外國國籍而未在我國設有戶籍，並持我國護照入國從事專業工作或尋職者，得免申請工作許可。</w:t>
            </w:r>
          </w:p>
        </w:tc>
        <w:tc>
          <w:tcPr>
            <w:tcW w:w="3043" w:type="dxa"/>
            <w:shd w:val="clear" w:color="auto" w:fill="auto"/>
          </w:tcPr>
          <w:p w:rsidR="00B0565D" w:rsidRPr="00773652" w:rsidRDefault="00B0565D" w:rsidP="008D1416">
            <w:pPr>
              <w:spacing w:line="315" w:lineRule="exact"/>
              <w:ind w:leftChars="50" w:left="316" w:rightChars="50" w:right="105" w:hangingChars="100" w:hanging="211"/>
            </w:pPr>
            <w:r w:rsidRPr="00773652">
              <w:rPr>
                <w:rFonts w:hint="eastAsia"/>
              </w:rPr>
              <w:t>第二十一條　我國國民兼具外國國籍而未在我國設有戶籍，並持外國護照至我國從事專業工作或尋職者，依本法有關外國專業人才之規定辦理。</w:t>
            </w:r>
          </w:p>
        </w:tc>
        <w:tc>
          <w:tcPr>
            <w:tcW w:w="3043" w:type="dxa"/>
            <w:shd w:val="clear" w:color="auto" w:fill="auto"/>
          </w:tcPr>
          <w:p w:rsidR="00B0565D" w:rsidRPr="00773652" w:rsidRDefault="00B0565D" w:rsidP="008D1416">
            <w:pPr>
              <w:spacing w:line="315" w:lineRule="exact"/>
              <w:ind w:leftChars="50" w:left="316" w:rightChars="50" w:right="105" w:hangingChars="100" w:hanging="211"/>
            </w:pPr>
            <w:r w:rsidRPr="00773652">
              <w:rPr>
                <w:rFonts w:hint="eastAsia"/>
              </w:rPr>
              <w:t>一、條次變更。</w:t>
            </w:r>
          </w:p>
          <w:p w:rsidR="00B0565D" w:rsidRPr="00773652" w:rsidRDefault="00B0565D" w:rsidP="008D1416">
            <w:pPr>
              <w:spacing w:line="315" w:lineRule="exact"/>
              <w:ind w:leftChars="50" w:left="316" w:rightChars="50" w:right="105" w:hangingChars="100" w:hanging="211"/>
            </w:pPr>
            <w:r w:rsidRPr="00773652">
              <w:rPr>
                <w:rFonts w:hint="eastAsia"/>
              </w:rPr>
              <w:t>二、現行條文列為第一項，歸化取得我國國籍且持外國護照至我國從事專業工作者，係依本法有關外國專業人才之規定辦理，基於衡平性及留才攬才之政策目的，爰增訂但書規定，鬆綁外國專業人才經歸化取得我國國籍者，得免申請工作許可。</w:t>
            </w:r>
          </w:p>
          <w:p w:rsidR="00B0565D" w:rsidRPr="00773652" w:rsidRDefault="00B0565D" w:rsidP="008D1416">
            <w:pPr>
              <w:spacing w:line="315" w:lineRule="exact"/>
              <w:ind w:leftChars="50" w:left="316" w:rightChars="50" w:right="105" w:hangingChars="100" w:hanging="211"/>
            </w:pPr>
            <w:r w:rsidRPr="00773652">
              <w:rPr>
                <w:rFonts w:hint="eastAsia"/>
              </w:rPr>
              <w:t>三、前開人員持我國護照入國從事專業工作者，依就業服務法第七十九條規定，應依</w:t>
            </w:r>
            <w:r w:rsidRPr="00773652">
              <w:rPr>
                <w:rFonts w:hint="eastAsia"/>
              </w:rPr>
              <w:lastRenderedPageBreak/>
              <w:t>該法有關外國人之規定辦理，為放寬其從事專業工作亦得免申請工作許可，爰增訂第二項規定。</w:t>
            </w:r>
          </w:p>
        </w:tc>
      </w:tr>
      <w:tr w:rsidR="00B0565D" w:rsidRPr="00773652" w:rsidTr="008D1416">
        <w:tc>
          <w:tcPr>
            <w:tcW w:w="3042" w:type="dxa"/>
            <w:shd w:val="clear" w:color="auto" w:fill="auto"/>
          </w:tcPr>
          <w:p w:rsidR="00B0565D" w:rsidRPr="00773652" w:rsidRDefault="00B0565D" w:rsidP="008D1416">
            <w:pPr>
              <w:spacing w:line="315" w:lineRule="exact"/>
              <w:ind w:leftChars="50" w:left="316" w:rightChars="50" w:right="105" w:hangingChars="100" w:hanging="211"/>
            </w:pPr>
            <w:r w:rsidRPr="00773652">
              <w:rPr>
                <w:rFonts w:hint="eastAsia"/>
              </w:rPr>
              <w:lastRenderedPageBreak/>
              <w:t>第二十六條　外國專業人才、外國特定專業人才及外國高級專業人才經歸化取得我國國籍者，其成年子女之工作許可、配偶與未成年子女及因身心障礙無法自理生活之成年子女之永久居留、直系尊親屬探親停留簽證，準用第十四條至第十八條規定。</w:t>
            </w:r>
          </w:p>
        </w:tc>
        <w:tc>
          <w:tcPr>
            <w:tcW w:w="3043" w:type="dxa"/>
            <w:shd w:val="clear" w:color="auto" w:fill="auto"/>
          </w:tcPr>
          <w:p w:rsidR="00B0565D" w:rsidRPr="00773652" w:rsidRDefault="00B0565D" w:rsidP="008D1416">
            <w:pPr>
              <w:spacing w:line="315" w:lineRule="exact"/>
              <w:ind w:leftChars="50" w:left="105" w:rightChars="50" w:right="105"/>
            </w:pPr>
          </w:p>
        </w:tc>
        <w:tc>
          <w:tcPr>
            <w:tcW w:w="3043" w:type="dxa"/>
            <w:shd w:val="clear" w:color="auto" w:fill="auto"/>
          </w:tcPr>
          <w:p w:rsidR="00B0565D" w:rsidRPr="00773652" w:rsidRDefault="00B0565D" w:rsidP="008D1416">
            <w:pPr>
              <w:spacing w:line="315" w:lineRule="exact"/>
              <w:ind w:leftChars="50" w:left="316" w:rightChars="50" w:right="105" w:hangingChars="100" w:hanging="211"/>
            </w:pPr>
            <w:r w:rsidRPr="00773652">
              <w:rPr>
                <w:rFonts w:hint="eastAsia"/>
              </w:rPr>
              <w:t>一、</w:t>
            </w:r>
            <w:r w:rsidRPr="00773652">
              <w:rPr>
                <w:rFonts w:hint="eastAsia"/>
                <w:u w:val="single"/>
              </w:rPr>
              <w:t>本條新增</w:t>
            </w:r>
            <w:r w:rsidRPr="00773652">
              <w:rPr>
                <w:rFonts w:hint="eastAsia"/>
              </w:rPr>
              <w:t>。</w:t>
            </w:r>
          </w:p>
          <w:p w:rsidR="00B0565D" w:rsidRPr="00773652" w:rsidRDefault="00B0565D" w:rsidP="008D1416">
            <w:pPr>
              <w:spacing w:line="315" w:lineRule="exact"/>
              <w:ind w:leftChars="50" w:left="316" w:rightChars="50" w:right="105" w:hangingChars="100" w:hanging="211"/>
            </w:pPr>
            <w:r w:rsidRPr="00773652">
              <w:rPr>
                <w:rFonts w:hint="eastAsia"/>
              </w:rPr>
              <w:t>二、為強化外國專業人才、外國特定專業人才及外國高級專業人才經歸化取得我國國籍者之依親親屬權益，提高優秀人才根留臺灣誘因，爰增訂本條，鬆綁渠等經歸化取得我國國籍後，其依親親屬及尊親屬準用本法相關規定。</w:t>
            </w:r>
          </w:p>
        </w:tc>
      </w:tr>
      <w:tr w:rsidR="00B0565D" w:rsidRPr="00773652" w:rsidTr="008D1416">
        <w:tc>
          <w:tcPr>
            <w:tcW w:w="3042" w:type="dxa"/>
            <w:shd w:val="clear" w:color="auto" w:fill="auto"/>
          </w:tcPr>
          <w:p w:rsidR="00B0565D" w:rsidRPr="00773652" w:rsidRDefault="002A37B7" w:rsidP="008D1416">
            <w:pPr>
              <w:spacing w:line="315" w:lineRule="exact"/>
              <w:ind w:leftChars="50" w:left="316" w:rightChars="50" w:right="105" w:hangingChars="100" w:hanging="211"/>
            </w:pPr>
            <w:r>
              <w:pict>
                <v:line id="DW7834543" o:spid="_x0000_s1039" style="position:absolute;left:0;text-align:left;z-index:251656192;mso-position-horizontal-relative:text;mso-position-vertical-relative:text" from="-2.2pt,32.75pt" to="455.6pt,32.75pt" strokeweight="1.5pt"/>
              </w:pict>
            </w:r>
            <w:r w:rsidR="00B0565D" w:rsidRPr="00773652">
              <w:rPr>
                <w:rFonts w:hint="eastAsia"/>
              </w:rPr>
              <w:t>第</w:t>
            </w:r>
            <w:r w:rsidR="00B0565D" w:rsidRPr="00773652">
              <w:rPr>
                <w:rFonts w:hint="eastAsia"/>
                <w:u w:val="single"/>
              </w:rPr>
              <w:t>二十七</w:t>
            </w:r>
            <w:r w:rsidR="00B0565D" w:rsidRPr="00773652">
              <w:rPr>
                <w:rFonts w:hint="eastAsia"/>
              </w:rPr>
              <w:t>條　本法施行日期，由行政院定之。</w:t>
            </w:r>
          </w:p>
        </w:tc>
        <w:tc>
          <w:tcPr>
            <w:tcW w:w="3043" w:type="dxa"/>
            <w:shd w:val="clear" w:color="auto" w:fill="auto"/>
          </w:tcPr>
          <w:p w:rsidR="00B0565D" w:rsidRPr="00773652" w:rsidRDefault="00B0565D" w:rsidP="008D1416">
            <w:pPr>
              <w:spacing w:line="315" w:lineRule="exact"/>
              <w:ind w:leftChars="50" w:left="316" w:rightChars="50" w:right="105" w:hangingChars="100" w:hanging="211"/>
            </w:pPr>
            <w:r w:rsidRPr="00773652">
              <w:rPr>
                <w:rFonts w:hint="eastAsia"/>
              </w:rPr>
              <w:t>第二十二條　本法施行日期，由行政院定之。</w:t>
            </w:r>
          </w:p>
        </w:tc>
        <w:tc>
          <w:tcPr>
            <w:tcW w:w="3043" w:type="dxa"/>
            <w:shd w:val="clear" w:color="auto" w:fill="auto"/>
          </w:tcPr>
          <w:p w:rsidR="00B0565D" w:rsidRPr="00773652" w:rsidRDefault="00B0565D" w:rsidP="008D1416">
            <w:pPr>
              <w:spacing w:line="315" w:lineRule="exact"/>
              <w:ind w:leftChars="50" w:left="105" w:rightChars="50" w:right="105"/>
            </w:pPr>
            <w:r w:rsidRPr="00773652">
              <w:rPr>
                <w:rFonts w:hint="eastAsia"/>
              </w:rPr>
              <w:t>條次變更，內容未修正。</w:t>
            </w:r>
          </w:p>
        </w:tc>
      </w:tr>
    </w:tbl>
    <w:p w:rsidR="00B0565D" w:rsidRPr="00B337FC" w:rsidRDefault="00B0565D" w:rsidP="00B0565D">
      <w:pPr>
        <w:spacing w:line="420" w:lineRule="exact"/>
        <w:rPr>
          <w:kern w:val="0"/>
        </w:rPr>
      </w:pPr>
      <w:r w:rsidRPr="00085654">
        <w:rPr>
          <w:rFonts w:ascii="華康中黑體" w:eastAsia="華康中黑體" w:hint="eastAsia"/>
        </w:rPr>
        <w:t>（</w:t>
      </w:r>
      <w:r>
        <w:rPr>
          <w:rFonts w:ascii="華康中黑體" w:eastAsia="華康中黑體" w:hint="eastAsia"/>
        </w:rPr>
        <w:t>五</w:t>
      </w:r>
      <w:r w:rsidRPr="00085654">
        <w:rPr>
          <w:rFonts w:ascii="華康中黑體" w:eastAsia="華康中黑體" w:hint="eastAsia"/>
        </w:rPr>
        <w:t>）委員</w:t>
      </w:r>
      <w:r>
        <w:rPr>
          <w:rFonts w:ascii="華康中黑體" w:eastAsia="華康中黑體" w:hint="eastAsia"/>
        </w:rPr>
        <w:t>蘇治芬</w:t>
      </w:r>
      <w:r w:rsidRPr="00085654">
        <w:rPr>
          <w:rFonts w:ascii="華康中黑體" w:eastAsia="華康中黑體" w:hint="eastAsia"/>
        </w:rPr>
        <w:t>等提案：</w:t>
      </w:r>
    </w:p>
    <w:p w:rsidR="00B0565D" w:rsidRPr="00B337FC" w:rsidRDefault="00B0565D" w:rsidP="00B0565D">
      <w:pPr>
        <w:spacing w:line="420" w:lineRule="exact"/>
        <w:ind w:leftChars="100" w:left="211" w:firstLineChars="100" w:firstLine="211"/>
        <w:rPr>
          <w:kern w:val="0"/>
        </w:rPr>
      </w:pPr>
      <w:r w:rsidRPr="00B337FC">
        <w:rPr>
          <w:rFonts w:hint="eastAsia"/>
          <w:kern w:val="0"/>
        </w:rPr>
        <w:t>本院委員蘇治芬、蔡易餘等</w:t>
      </w:r>
      <w:r w:rsidRPr="00B337FC">
        <w:rPr>
          <w:rFonts w:hint="eastAsia"/>
          <w:kern w:val="0"/>
        </w:rPr>
        <w:t>16</w:t>
      </w:r>
      <w:r w:rsidRPr="00B337FC">
        <w:rPr>
          <w:rFonts w:hint="eastAsia"/>
          <w:kern w:val="0"/>
        </w:rPr>
        <w:t>人，擬具「外國專業人才延攬及僱用法」修正草案。是否有當？敬請公決。</w:t>
      </w:r>
    </w:p>
    <w:p w:rsidR="00B0565D" w:rsidRPr="00B337FC" w:rsidRDefault="00B0565D" w:rsidP="00B0565D">
      <w:pPr>
        <w:spacing w:line="420" w:lineRule="exact"/>
        <w:ind w:left="633" w:hangingChars="300" w:hanging="633"/>
        <w:rPr>
          <w:kern w:val="0"/>
        </w:rPr>
      </w:pPr>
      <w:r w:rsidRPr="00B337FC">
        <w:rPr>
          <w:rFonts w:hint="eastAsia"/>
          <w:kern w:val="0"/>
        </w:rPr>
        <w:t>說明：外國專業人才延攬及僱用法（以下簡稱本法）於一百零六年十一月二十二日制定公布，自一百零七年二月八日施行，嗣為配合民法修正成年年齡，於一百十年一月二十七日修正公布，惟尚未施行。為強化延攬外國專業人才，簡化申請工作、居留之程序，增加渠等長期留臺誘因，並完備其家庭團聚及社會保障需求，爰擬具本法修正草案，其修正要點如下：</w:t>
      </w:r>
    </w:p>
    <w:p w:rsidR="00B0565D" w:rsidRPr="00B337FC" w:rsidRDefault="00B0565D" w:rsidP="00B0565D">
      <w:pPr>
        <w:spacing w:line="420" w:lineRule="exact"/>
        <w:ind w:leftChars="100" w:left="633" w:hangingChars="200" w:hanging="422"/>
        <w:rPr>
          <w:kern w:val="0"/>
        </w:rPr>
      </w:pPr>
      <w:r w:rsidRPr="00B337FC">
        <w:rPr>
          <w:rFonts w:hint="eastAsia"/>
          <w:kern w:val="0"/>
        </w:rPr>
        <w:t>一、修正專業工作範疇，新增外國學科教師及實驗教育工作。（修正條文第四條）</w:t>
      </w:r>
    </w:p>
    <w:p w:rsidR="00B0565D" w:rsidRPr="00B337FC" w:rsidRDefault="00B0565D" w:rsidP="00B0565D">
      <w:pPr>
        <w:spacing w:line="420" w:lineRule="exact"/>
        <w:ind w:leftChars="100" w:left="633" w:hangingChars="200" w:hanging="422"/>
        <w:rPr>
          <w:kern w:val="0"/>
        </w:rPr>
      </w:pPr>
      <w:r w:rsidRPr="00B337FC">
        <w:rPr>
          <w:rFonts w:hint="eastAsia"/>
          <w:kern w:val="0"/>
        </w:rPr>
        <w:t>二、增訂外國專業人才、外國特定專業人才、外國高級專業人才及其依親親屬不須申請工作許可之規定。（修正條文第六條）</w:t>
      </w:r>
    </w:p>
    <w:p w:rsidR="00B0565D" w:rsidRPr="00B337FC" w:rsidRDefault="00B0565D" w:rsidP="00B0565D">
      <w:pPr>
        <w:spacing w:line="420" w:lineRule="exact"/>
        <w:ind w:leftChars="100" w:left="633" w:hangingChars="200" w:hanging="422"/>
        <w:rPr>
          <w:kern w:val="0"/>
        </w:rPr>
      </w:pPr>
      <w:r w:rsidRPr="00B337FC">
        <w:rPr>
          <w:rFonts w:hint="eastAsia"/>
          <w:kern w:val="0"/>
        </w:rPr>
        <w:t>三、增訂已入國之外國特定專業人才申請就業金卡得免申請居留簽證，並將就業金卡效期屆滿前得「重新申請」修正為「申請延期」。（修正條文第八條）</w:t>
      </w:r>
    </w:p>
    <w:p w:rsidR="00B0565D" w:rsidRPr="00B337FC" w:rsidRDefault="00B0565D" w:rsidP="00B0565D">
      <w:pPr>
        <w:spacing w:line="420" w:lineRule="exact"/>
        <w:ind w:leftChars="100" w:left="633" w:hangingChars="200" w:hanging="422"/>
        <w:rPr>
          <w:kern w:val="0"/>
        </w:rPr>
      </w:pPr>
      <w:r w:rsidRPr="00B337FC">
        <w:rPr>
          <w:rFonts w:hint="eastAsia"/>
          <w:kern w:val="0"/>
        </w:rPr>
        <w:t>四、增訂外國專業人才或外國特定專業人才以免簽證或持停留簽證入國，經許可或免經許可在我國從事專業工作者，得免申請居留簽證，逕向內政部移民署申請居留證，其依親親屬亦同。（修正條文第十一條）</w:t>
      </w:r>
    </w:p>
    <w:p w:rsidR="00B0565D" w:rsidRPr="00B337FC" w:rsidRDefault="00B0565D" w:rsidP="00B0565D">
      <w:pPr>
        <w:spacing w:line="420" w:lineRule="exact"/>
        <w:ind w:leftChars="100" w:left="633" w:hangingChars="200" w:hanging="422"/>
        <w:rPr>
          <w:kern w:val="0"/>
        </w:rPr>
      </w:pPr>
      <w:r w:rsidRPr="00B337FC">
        <w:rPr>
          <w:rFonts w:hint="eastAsia"/>
          <w:kern w:val="0"/>
        </w:rPr>
        <w:t>五、增訂外國專業人才及外國特定專業人才於居留效期或就業金卡有效期間屆滿前，得申請延期居留最長一年之規定。（修正條文第十二條）</w:t>
      </w:r>
    </w:p>
    <w:p w:rsidR="00B0565D" w:rsidRPr="00B337FC" w:rsidRDefault="00B0565D" w:rsidP="00B0565D">
      <w:pPr>
        <w:spacing w:line="420" w:lineRule="exact"/>
        <w:ind w:leftChars="100" w:left="633" w:hangingChars="200" w:hanging="422"/>
        <w:rPr>
          <w:kern w:val="0"/>
        </w:rPr>
      </w:pPr>
      <w:r w:rsidRPr="00B337FC">
        <w:rPr>
          <w:rFonts w:hint="eastAsia"/>
          <w:kern w:val="0"/>
        </w:rPr>
        <w:t>六、放寬外國專業人才取得永久居留條件為合法連續居留五年、平均每年居住一百八十三日以上，外國特定專業人才申請永久居留之合法連續居留期間為三年；及在我國就讀大學校院</w:t>
      </w:r>
      <w:r w:rsidRPr="00B337FC">
        <w:rPr>
          <w:rFonts w:hint="eastAsia"/>
          <w:kern w:val="0"/>
        </w:rPr>
        <w:lastRenderedPageBreak/>
        <w:t>取得碩士以上學位者，得折抵該合法連續居留期間。（修正條文第十三條）</w:t>
      </w:r>
    </w:p>
    <w:p w:rsidR="00B0565D" w:rsidRPr="00B337FC" w:rsidRDefault="00B0565D" w:rsidP="00B0565D">
      <w:pPr>
        <w:spacing w:line="420" w:lineRule="exact"/>
        <w:ind w:leftChars="100" w:left="633" w:hangingChars="200" w:hanging="422"/>
        <w:rPr>
          <w:kern w:val="0"/>
        </w:rPr>
      </w:pPr>
      <w:r w:rsidRPr="00B337FC">
        <w:rPr>
          <w:rFonts w:hint="eastAsia"/>
          <w:kern w:val="0"/>
        </w:rPr>
        <w:t>七、放寬依親對象為外國特定專業人才者，申請永久居留之合法連續居留期間為三年，且平均每年居住一百八十三日以上。（修正條文第十五條）</w:t>
      </w:r>
    </w:p>
    <w:p w:rsidR="00B0565D" w:rsidRPr="00B337FC" w:rsidRDefault="00B0565D" w:rsidP="00B0565D">
      <w:pPr>
        <w:spacing w:line="420" w:lineRule="exact"/>
        <w:ind w:leftChars="100" w:left="633" w:hangingChars="200" w:hanging="422"/>
        <w:rPr>
          <w:kern w:val="0"/>
        </w:rPr>
      </w:pPr>
      <w:r w:rsidRPr="00B337FC">
        <w:rPr>
          <w:rFonts w:hint="eastAsia"/>
          <w:kern w:val="0"/>
        </w:rPr>
        <w:t>八、放寬外國特定專業人才及外國高級專業人才之直系尊親屬得申請一年效期之停留簽證。（修正條文第十七條）</w:t>
      </w:r>
    </w:p>
    <w:p w:rsidR="00B0565D" w:rsidRPr="00B337FC" w:rsidRDefault="00B0565D" w:rsidP="00B0565D">
      <w:pPr>
        <w:spacing w:line="420" w:lineRule="exact"/>
        <w:ind w:leftChars="100" w:left="633" w:hangingChars="200" w:hanging="422"/>
        <w:rPr>
          <w:kern w:val="0"/>
        </w:rPr>
      </w:pPr>
      <w:r w:rsidRPr="00B337FC">
        <w:rPr>
          <w:rFonts w:hint="eastAsia"/>
          <w:kern w:val="0"/>
        </w:rPr>
        <w:t>九、延長外國特定專業人才租稅優惠適用年限至五年，並配合刪除得於五年內適用三年之遞延留用規定。（修正條文第十九條）</w:t>
      </w:r>
    </w:p>
    <w:p w:rsidR="00B0565D" w:rsidRPr="00B337FC" w:rsidRDefault="00B0565D" w:rsidP="00B0565D">
      <w:pPr>
        <w:spacing w:line="420" w:lineRule="exact"/>
        <w:ind w:leftChars="100" w:left="633" w:hangingChars="200" w:hanging="422"/>
        <w:rPr>
          <w:kern w:val="0"/>
        </w:rPr>
      </w:pPr>
      <w:r w:rsidRPr="00B337FC">
        <w:rPr>
          <w:rFonts w:hint="eastAsia"/>
          <w:kern w:val="0"/>
        </w:rPr>
        <w:t>十、放寬外國特定專業人才及外國高級專業人才具全民健康保險法第十條第一項第一款第四目所定雇主及自營業主之被保險人資格者，其本人及依親親屬參加全民健康保險不受六個月等待期限制。（修正條文第二十條）</w:t>
      </w:r>
    </w:p>
    <w:p w:rsidR="00B0565D" w:rsidRPr="00B337FC" w:rsidRDefault="00B0565D" w:rsidP="00B0565D">
      <w:pPr>
        <w:spacing w:line="420" w:lineRule="exact"/>
        <w:ind w:leftChars="100" w:left="633" w:hangingChars="200" w:hanging="422"/>
        <w:rPr>
          <w:kern w:val="0"/>
        </w:rPr>
      </w:pPr>
      <w:r w:rsidRPr="00B337FC">
        <w:rPr>
          <w:rFonts w:hint="eastAsia"/>
          <w:kern w:val="0"/>
        </w:rPr>
        <w:t>十一、放寬政府機關及其所屬學術研究機關（構）之研究人員，其退休事項準用公立學校教師之退休規定且經許可永久居留者，得擇一支領一次退休金或月退休金。（修正條文第二十二條）</w:t>
      </w:r>
    </w:p>
    <w:p w:rsidR="00B0565D" w:rsidRPr="00B337FC" w:rsidRDefault="00B0565D" w:rsidP="00B0565D">
      <w:pPr>
        <w:spacing w:line="420" w:lineRule="exact"/>
        <w:ind w:leftChars="100" w:left="633" w:hangingChars="200" w:hanging="422"/>
        <w:rPr>
          <w:kern w:val="0"/>
        </w:rPr>
      </w:pPr>
      <w:r w:rsidRPr="00B337FC">
        <w:rPr>
          <w:rFonts w:hint="eastAsia"/>
          <w:kern w:val="0"/>
        </w:rPr>
        <w:t>十二、放寬因歸化取得我國國籍者至我國從事專業工作，得免申請工作許可。（修正條文第二十四條）</w:t>
      </w:r>
    </w:p>
    <w:p w:rsidR="00B0565D" w:rsidRPr="00B337FC" w:rsidRDefault="00B0565D" w:rsidP="00B0565D">
      <w:pPr>
        <w:spacing w:line="420" w:lineRule="exact"/>
        <w:ind w:leftChars="100" w:left="633" w:hangingChars="200" w:hanging="422"/>
        <w:rPr>
          <w:kern w:val="0"/>
        </w:rPr>
      </w:pPr>
      <w:r w:rsidRPr="00B337FC">
        <w:rPr>
          <w:rFonts w:hint="eastAsia"/>
          <w:kern w:val="0"/>
        </w:rPr>
        <w:t>十三、增訂外國專業人才、外國特定專業人才及外國高級專業人才經歸化取得我國國籍者，其依親親屬及直系尊親屬得準用本法相關規定。（修正條文第二十五條）</w:t>
      </w:r>
    </w:p>
    <w:p w:rsidR="00B0565D" w:rsidRPr="00B337FC" w:rsidRDefault="00B0565D" w:rsidP="00B0565D">
      <w:pPr>
        <w:spacing w:line="420" w:lineRule="exact"/>
        <w:ind w:leftChars="1100" w:left="3165" w:rightChars="300" w:right="633" w:hangingChars="400" w:hanging="844"/>
        <w:jc w:val="left"/>
        <w:rPr>
          <w:kern w:val="0"/>
        </w:rPr>
      </w:pPr>
      <w:r w:rsidRPr="00B337FC">
        <w:rPr>
          <w:rFonts w:hint="eastAsia"/>
          <w:kern w:val="0"/>
        </w:rPr>
        <w:t xml:space="preserve">提案人：蘇治芬　　蔡易餘　　</w:t>
      </w:r>
    </w:p>
    <w:p w:rsidR="00B0565D" w:rsidRPr="00B337FC" w:rsidRDefault="00B0565D" w:rsidP="00B0565D">
      <w:pPr>
        <w:spacing w:line="420" w:lineRule="exact"/>
        <w:ind w:leftChars="1100" w:left="3165" w:rightChars="300" w:right="633" w:hangingChars="400" w:hanging="844"/>
        <w:jc w:val="left"/>
        <w:rPr>
          <w:kern w:val="0"/>
        </w:rPr>
      </w:pPr>
      <w:r w:rsidRPr="00B337FC">
        <w:rPr>
          <w:rFonts w:hint="eastAsia"/>
          <w:kern w:val="0"/>
        </w:rPr>
        <w:t>連署人：何欣純　　王美惠　　莊競程　　陳　瑩　　陳明文　　鄭運鵬　　吳秉叡　　伍麗華</w:t>
      </w:r>
      <w:r w:rsidRPr="00B337FC">
        <w:rPr>
          <w:rFonts w:hint="eastAsia"/>
          <w:kern w:val="0"/>
        </w:rPr>
        <w:t>Saidhai Tahovecahe</w:t>
      </w:r>
      <w:r w:rsidRPr="00B337FC">
        <w:rPr>
          <w:rFonts w:hint="eastAsia"/>
          <w:kern w:val="0"/>
        </w:rPr>
        <w:t xml:space="preserve">　　　</w:t>
      </w:r>
      <w:r w:rsidRPr="00B337FC">
        <w:rPr>
          <w:rFonts w:hint="eastAsia"/>
          <w:kern w:val="0"/>
          <w:sz w:val="14"/>
        </w:rPr>
        <w:t xml:space="preserve">　</w:t>
      </w:r>
      <w:r w:rsidRPr="00B337FC">
        <w:rPr>
          <w:rFonts w:hint="eastAsia"/>
          <w:kern w:val="0"/>
        </w:rPr>
        <w:t xml:space="preserve">何志偉　　吳玉琴　　蘇巧慧　　鍾佳濱　　周春米　　范　雲　　</w:t>
      </w:r>
    </w:p>
    <w:tbl>
      <w:tblPr>
        <w:tblW w:w="5000" w:type="pct"/>
        <w:tblBorders>
          <w:left w:val="single" w:sz="12" w:space="0" w:color="auto"/>
          <w:right w:val="single" w:sz="12" w:space="0" w:color="auto"/>
          <w:insideH w:val="single" w:sz="4" w:space="0" w:color="auto"/>
          <w:insideV w:val="single" w:sz="4" w:space="0" w:color="auto"/>
        </w:tblBorders>
        <w:tblCellMar>
          <w:top w:w="28" w:type="dxa"/>
          <w:left w:w="28" w:type="dxa"/>
          <w:bottom w:w="28" w:type="dxa"/>
          <w:right w:w="28" w:type="dxa"/>
        </w:tblCellMar>
        <w:tblLook w:val="04A0" w:firstRow="1" w:lastRow="0" w:firstColumn="1" w:lastColumn="0" w:noHBand="0" w:noVBand="1"/>
      </w:tblPr>
      <w:tblGrid>
        <w:gridCol w:w="3042"/>
        <w:gridCol w:w="3043"/>
        <w:gridCol w:w="3043"/>
      </w:tblGrid>
      <w:tr w:rsidR="00B0565D" w:rsidRPr="00B337FC" w:rsidTr="008D1416">
        <w:tc>
          <w:tcPr>
            <w:tcW w:w="9128" w:type="dxa"/>
            <w:gridSpan w:val="3"/>
            <w:tcBorders>
              <w:top w:val="nil"/>
              <w:left w:val="nil"/>
              <w:bottom w:val="nil"/>
              <w:right w:val="nil"/>
            </w:tcBorders>
            <w:shd w:val="clear" w:color="auto" w:fill="auto"/>
          </w:tcPr>
          <w:p w:rsidR="00B0565D" w:rsidRPr="00B337FC" w:rsidRDefault="00B0565D" w:rsidP="008D1416">
            <w:pPr>
              <w:spacing w:before="105" w:after="105" w:line="480" w:lineRule="exact"/>
              <w:ind w:leftChars="500" w:left="1055"/>
              <w:rPr>
                <w:rFonts w:ascii="華康楷書體W5" w:eastAsia="華康楷書體W5"/>
                <w:sz w:val="28"/>
              </w:rPr>
            </w:pPr>
            <w:r w:rsidRPr="00B337FC">
              <w:rPr>
                <w:rFonts w:ascii="華康楷書體W5" w:eastAsia="華康楷書體W5" w:hint="eastAsia"/>
                <w:sz w:val="28"/>
              </w:rPr>
              <w:br w:type="page"/>
              <w:t>外國專業人才延攬及僱用法修正草案對照表</w:t>
            </w:r>
            <w:bookmarkStart w:id="3" w:name="TA4072992"/>
            <w:bookmarkEnd w:id="3"/>
          </w:p>
        </w:tc>
      </w:tr>
      <w:tr w:rsidR="00B0565D" w:rsidRPr="00B337FC" w:rsidTr="008D1416">
        <w:tc>
          <w:tcPr>
            <w:tcW w:w="3042" w:type="dxa"/>
            <w:tcBorders>
              <w:top w:val="nil"/>
            </w:tcBorders>
            <w:shd w:val="clear" w:color="auto" w:fill="auto"/>
          </w:tcPr>
          <w:p w:rsidR="00B0565D" w:rsidRPr="00B337FC" w:rsidRDefault="002A37B7" w:rsidP="008D1416">
            <w:pPr>
              <w:spacing w:line="315" w:lineRule="exact"/>
              <w:ind w:leftChars="50" w:left="105" w:rightChars="50" w:right="105"/>
              <w:jc w:val="distribute"/>
            </w:pPr>
            <w:r>
              <w:pict>
                <v:line id="DW4517633" o:spid="_x0000_s1044" style="position:absolute;left:0;text-align:left;z-index:251659264;mso-position-horizontal-relative:text;mso-position-vertical-relative:text" from="-2pt,-.7pt" to="455.8pt,-.7pt" strokeweight="1.5pt"/>
              </w:pict>
            </w:r>
            <w:r w:rsidR="00B0565D" w:rsidRPr="00B337FC">
              <w:rPr>
                <w:rFonts w:hint="eastAsia"/>
              </w:rPr>
              <w:t>修正條文</w:t>
            </w:r>
          </w:p>
        </w:tc>
        <w:tc>
          <w:tcPr>
            <w:tcW w:w="3043" w:type="dxa"/>
            <w:tcBorders>
              <w:top w:val="nil"/>
            </w:tcBorders>
            <w:shd w:val="clear" w:color="auto" w:fill="auto"/>
          </w:tcPr>
          <w:p w:rsidR="00B0565D" w:rsidRPr="00B337FC" w:rsidRDefault="00B0565D" w:rsidP="008D1416">
            <w:pPr>
              <w:spacing w:line="315" w:lineRule="exact"/>
              <w:ind w:leftChars="50" w:left="105" w:rightChars="50" w:right="105"/>
              <w:jc w:val="distribute"/>
            </w:pPr>
            <w:r w:rsidRPr="00B337FC">
              <w:rPr>
                <w:rFonts w:hint="eastAsia"/>
              </w:rPr>
              <w:t>現行條文</w:t>
            </w:r>
          </w:p>
        </w:tc>
        <w:tc>
          <w:tcPr>
            <w:tcW w:w="3043" w:type="dxa"/>
            <w:tcBorders>
              <w:top w:val="nil"/>
            </w:tcBorders>
            <w:shd w:val="clear" w:color="auto" w:fill="auto"/>
          </w:tcPr>
          <w:p w:rsidR="00B0565D" w:rsidRPr="00B337FC" w:rsidRDefault="00B0565D" w:rsidP="008D1416">
            <w:pPr>
              <w:spacing w:line="315" w:lineRule="exact"/>
              <w:ind w:leftChars="50" w:left="105" w:rightChars="50" w:right="105"/>
              <w:jc w:val="distribute"/>
            </w:pPr>
            <w:r w:rsidRPr="00B337FC">
              <w:rPr>
                <w:rFonts w:hint="eastAsia"/>
              </w:rPr>
              <w:t>說明</w:t>
            </w:r>
          </w:p>
        </w:tc>
      </w:tr>
      <w:tr w:rsidR="00B0565D" w:rsidRPr="00B337FC" w:rsidTr="008D1416">
        <w:tc>
          <w:tcPr>
            <w:tcW w:w="3042" w:type="dxa"/>
            <w:shd w:val="clear" w:color="auto" w:fill="auto"/>
          </w:tcPr>
          <w:p w:rsidR="00B0565D" w:rsidRPr="00B337FC" w:rsidRDefault="00B0565D" w:rsidP="008D1416">
            <w:pPr>
              <w:spacing w:line="315" w:lineRule="exact"/>
              <w:ind w:leftChars="50" w:left="316" w:rightChars="50" w:right="105" w:hangingChars="100" w:hanging="211"/>
            </w:pPr>
            <w:r w:rsidRPr="00B337FC">
              <w:rPr>
                <w:rFonts w:hint="eastAsia"/>
              </w:rPr>
              <w:t>第一條　為加強延攬及僱用外國專業人才，以提升國家競爭力，特制定本法。</w:t>
            </w:r>
          </w:p>
        </w:tc>
        <w:tc>
          <w:tcPr>
            <w:tcW w:w="3043" w:type="dxa"/>
            <w:shd w:val="clear" w:color="auto" w:fill="auto"/>
          </w:tcPr>
          <w:p w:rsidR="00B0565D" w:rsidRPr="00B337FC" w:rsidRDefault="00B0565D" w:rsidP="008D1416">
            <w:pPr>
              <w:spacing w:line="315" w:lineRule="exact"/>
              <w:ind w:leftChars="50" w:left="316" w:rightChars="50" w:right="105" w:hangingChars="100" w:hanging="211"/>
            </w:pPr>
            <w:r w:rsidRPr="00B337FC">
              <w:rPr>
                <w:rFonts w:hint="eastAsia"/>
              </w:rPr>
              <w:t>第一條　為加強延攬及僱用外國專業人才，以提升國家競爭力，特制定本法。</w:t>
            </w:r>
          </w:p>
        </w:tc>
        <w:tc>
          <w:tcPr>
            <w:tcW w:w="3043" w:type="dxa"/>
            <w:shd w:val="clear" w:color="auto" w:fill="auto"/>
          </w:tcPr>
          <w:p w:rsidR="00B0565D" w:rsidRPr="00B337FC" w:rsidRDefault="00B0565D" w:rsidP="008D1416">
            <w:pPr>
              <w:spacing w:line="315" w:lineRule="exact"/>
              <w:ind w:leftChars="50" w:left="105" w:rightChars="50" w:right="105"/>
            </w:pPr>
            <w:r w:rsidRPr="00B337FC">
              <w:rPr>
                <w:rFonts w:hint="eastAsia"/>
              </w:rPr>
              <w:t>本條未修正。</w:t>
            </w:r>
          </w:p>
        </w:tc>
      </w:tr>
      <w:tr w:rsidR="00B0565D" w:rsidRPr="00B337FC" w:rsidTr="008D1416">
        <w:tc>
          <w:tcPr>
            <w:tcW w:w="3042" w:type="dxa"/>
            <w:shd w:val="clear" w:color="auto" w:fill="auto"/>
          </w:tcPr>
          <w:p w:rsidR="00B0565D" w:rsidRPr="00B337FC" w:rsidRDefault="002A37B7" w:rsidP="008D1416">
            <w:pPr>
              <w:spacing w:line="315" w:lineRule="exact"/>
              <w:ind w:leftChars="50" w:left="316" w:rightChars="50" w:right="105" w:hangingChars="100" w:hanging="211"/>
            </w:pPr>
            <w:r>
              <w:pict>
                <v:line id="_x0000_s1058" style="position:absolute;left:0;text-align:left;z-index:251664384;mso-position-horizontal-relative:text;mso-position-vertical-relative:text" from="-2pt,96.1pt" to="455.8pt,96.1pt" strokeweight=".5pt"/>
              </w:pict>
            </w:r>
            <w:r w:rsidR="00B0565D" w:rsidRPr="00B337FC">
              <w:rPr>
                <w:rFonts w:hint="eastAsia"/>
              </w:rPr>
              <w:t>第二條　外國專業人才在中華民國（以下簡稱我國）從事專業工作、尋職，依本法之規定；本法未規定者，適用就業服務法、入出國及移民法及其他相關法律之規定。</w:t>
            </w:r>
          </w:p>
        </w:tc>
        <w:tc>
          <w:tcPr>
            <w:tcW w:w="3043" w:type="dxa"/>
            <w:shd w:val="clear" w:color="auto" w:fill="auto"/>
          </w:tcPr>
          <w:p w:rsidR="00B0565D" w:rsidRPr="00B337FC" w:rsidRDefault="00B0565D" w:rsidP="008D1416">
            <w:pPr>
              <w:spacing w:line="315" w:lineRule="exact"/>
              <w:ind w:leftChars="50" w:left="316" w:rightChars="50" w:right="105" w:hangingChars="100" w:hanging="211"/>
            </w:pPr>
            <w:r w:rsidRPr="00B337FC">
              <w:rPr>
                <w:rFonts w:hint="eastAsia"/>
              </w:rPr>
              <w:t>第二條　外國專業人才在中華民國（以下簡稱我國）從事專業工作、尋職，依本法之規定；本法未規定者，適用就業服務法、入出國及移民法及其他相關法律之規定。</w:t>
            </w:r>
          </w:p>
        </w:tc>
        <w:tc>
          <w:tcPr>
            <w:tcW w:w="3043" w:type="dxa"/>
            <w:shd w:val="clear" w:color="auto" w:fill="auto"/>
          </w:tcPr>
          <w:p w:rsidR="00B0565D" w:rsidRPr="00B337FC" w:rsidRDefault="00B0565D" w:rsidP="008D1416">
            <w:pPr>
              <w:spacing w:line="315" w:lineRule="exact"/>
              <w:ind w:leftChars="50" w:left="105" w:rightChars="50" w:right="105"/>
            </w:pPr>
            <w:r w:rsidRPr="00B337FC">
              <w:rPr>
                <w:rFonts w:hint="eastAsia"/>
              </w:rPr>
              <w:t>本條未修正。</w:t>
            </w:r>
          </w:p>
        </w:tc>
      </w:tr>
      <w:tr w:rsidR="00B0565D" w:rsidRPr="00B337FC" w:rsidTr="008D1416">
        <w:tc>
          <w:tcPr>
            <w:tcW w:w="3042" w:type="dxa"/>
            <w:shd w:val="clear" w:color="auto" w:fill="auto"/>
          </w:tcPr>
          <w:p w:rsidR="00B0565D" w:rsidRPr="00B337FC" w:rsidRDefault="002A37B7" w:rsidP="008D1416">
            <w:pPr>
              <w:spacing w:line="315" w:lineRule="exact"/>
              <w:ind w:leftChars="50" w:left="316" w:rightChars="50" w:right="105" w:hangingChars="100" w:hanging="211"/>
            </w:pPr>
            <w:r>
              <w:lastRenderedPageBreak/>
              <w:pict>
                <v:line id="_x0000_s1059" style="position:absolute;left:0;text-align:left;z-index:251665408;mso-position-horizontal-relative:text;mso-position-vertical-relative:text" from="-1.4pt,-2.2pt" to="456.4pt,-2.2pt" strokeweight=".5pt"/>
              </w:pict>
            </w:r>
            <w:r w:rsidR="00B0565D" w:rsidRPr="00B337FC">
              <w:rPr>
                <w:rFonts w:hint="eastAsia"/>
              </w:rPr>
              <w:t>第三條　本法之主管機關為國家發展委員會。</w:t>
            </w:r>
          </w:p>
          <w:p w:rsidR="00B0565D" w:rsidRPr="00B337FC" w:rsidRDefault="00B0565D" w:rsidP="008D1416">
            <w:pPr>
              <w:spacing w:line="315" w:lineRule="exact"/>
              <w:ind w:leftChars="150" w:left="316" w:rightChars="50" w:right="105" w:firstLineChars="200" w:firstLine="422"/>
            </w:pPr>
            <w:r w:rsidRPr="00B337FC">
              <w:rPr>
                <w:rFonts w:hint="eastAsia"/>
              </w:rPr>
              <w:t>本法所定事項，涉及中央目的事業主管機關職掌者，由各該機關辦理。</w:t>
            </w:r>
          </w:p>
        </w:tc>
        <w:tc>
          <w:tcPr>
            <w:tcW w:w="3043" w:type="dxa"/>
            <w:shd w:val="clear" w:color="auto" w:fill="auto"/>
          </w:tcPr>
          <w:p w:rsidR="00B0565D" w:rsidRPr="00B337FC" w:rsidRDefault="00B0565D" w:rsidP="008D1416">
            <w:pPr>
              <w:spacing w:line="315" w:lineRule="exact"/>
              <w:ind w:leftChars="50" w:left="316" w:rightChars="50" w:right="105" w:hangingChars="100" w:hanging="211"/>
            </w:pPr>
            <w:r w:rsidRPr="00B337FC">
              <w:rPr>
                <w:rFonts w:hint="eastAsia"/>
              </w:rPr>
              <w:t>第三條　本法之主管機關為國家發展委員會。</w:t>
            </w:r>
          </w:p>
          <w:p w:rsidR="00B0565D" w:rsidRPr="00B337FC" w:rsidRDefault="00B0565D" w:rsidP="008D1416">
            <w:pPr>
              <w:spacing w:line="315" w:lineRule="exact"/>
              <w:ind w:leftChars="150" w:left="316" w:rightChars="50" w:right="105" w:firstLineChars="200" w:firstLine="422"/>
            </w:pPr>
            <w:r w:rsidRPr="00B337FC">
              <w:rPr>
                <w:rFonts w:hint="eastAsia"/>
              </w:rPr>
              <w:t>本法所定事項，涉及中央目的事業主管機關職掌者，由各該機關辦理。</w:t>
            </w:r>
          </w:p>
        </w:tc>
        <w:tc>
          <w:tcPr>
            <w:tcW w:w="3043" w:type="dxa"/>
            <w:shd w:val="clear" w:color="auto" w:fill="auto"/>
          </w:tcPr>
          <w:p w:rsidR="00B0565D" w:rsidRPr="00B337FC" w:rsidRDefault="00B0565D" w:rsidP="008D1416">
            <w:pPr>
              <w:spacing w:line="315" w:lineRule="exact"/>
              <w:ind w:leftChars="50" w:left="105" w:rightChars="50" w:right="105"/>
            </w:pPr>
            <w:r w:rsidRPr="00B337FC">
              <w:rPr>
                <w:rFonts w:hint="eastAsia"/>
              </w:rPr>
              <w:t>本條未修正。</w:t>
            </w:r>
          </w:p>
        </w:tc>
      </w:tr>
      <w:tr w:rsidR="00B0565D" w:rsidRPr="00B337FC" w:rsidTr="008D1416">
        <w:tc>
          <w:tcPr>
            <w:tcW w:w="3042" w:type="dxa"/>
            <w:shd w:val="clear" w:color="auto" w:fill="auto"/>
          </w:tcPr>
          <w:p w:rsidR="00B0565D" w:rsidRPr="00B337FC" w:rsidRDefault="00B0565D" w:rsidP="008D1416">
            <w:pPr>
              <w:spacing w:line="315" w:lineRule="exact"/>
              <w:ind w:leftChars="50" w:left="316" w:rightChars="50" w:right="105" w:hangingChars="100" w:hanging="211"/>
            </w:pPr>
            <w:r w:rsidRPr="00B337FC">
              <w:rPr>
                <w:rFonts w:hint="eastAsia"/>
              </w:rPr>
              <w:t>第四條　本法用詞，定義如下：</w:t>
            </w:r>
          </w:p>
          <w:p w:rsidR="00B0565D" w:rsidRPr="00B337FC" w:rsidRDefault="00B0565D" w:rsidP="008D1416">
            <w:pPr>
              <w:spacing w:line="315" w:lineRule="exact"/>
              <w:ind w:leftChars="150" w:left="527" w:rightChars="50" w:right="105" w:hangingChars="100" w:hanging="211"/>
            </w:pPr>
            <w:r w:rsidRPr="00B337FC">
              <w:rPr>
                <w:rFonts w:hint="eastAsia"/>
              </w:rPr>
              <w:t>一、外國專業人才：指得在我國從事專業工作之外國人。</w:t>
            </w:r>
          </w:p>
          <w:p w:rsidR="00B0565D" w:rsidRPr="00B337FC" w:rsidRDefault="00B0565D" w:rsidP="008D1416">
            <w:pPr>
              <w:spacing w:line="315" w:lineRule="exact"/>
              <w:ind w:leftChars="150" w:left="527" w:rightChars="50" w:right="105" w:hangingChars="100" w:hanging="211"/>
            </w:pPr>
            <w:r w:rsidRPr="00B337FC">
              <w:rPr>
                <w:rFonts w:hint="eastAsia"/>
              </w:rPr>
              <w:t>二、外國特定專業人才：指外國專業人才具有中央目的事業主管機關公告之我國所需科技、經濟、教育、文化藝術、體育</w:t>
            </w:r>
            <w:r w:rsidRPr="00B337FC">
              <w:rPr>
                <w:rFonts w:hint="eastAsia"/>
                <w:u w:val="single"/>
              </w:rPr>
              <w:t>、金融、法律、建築設計</w:t>
            </w:r>
            <w:r w:rsidRPr="00B337FC">
              <w:rPr>
                <w:rFonts w:hint="eastAsia"/>
              </w:rPr>
              <w:t>及其他領域之特殊專長</w:t>
            </w:r>
            <w:r w:rsidRPr="00B337FC">
              <w:rPr>
                <w:rFonts w:hint="eastAsia"/>
                <w:u w:val="single"/>
              </w:rPr>
              <w:t>，或經主管機關會商相關中央目的事業主管機關認定具有特殊專長者</w:t>
            </w:r>
            <w:r w:rsidRPr="00B337FC">
              <w:rPr>
                <w:rFonts w:hint="eastAsia"/>
              </w:rPr>
              <w:t>。</w:t>
            </w:r>
          </w:p>
          <w:p w:rsidR="00B0565D" w:rsidRPr="00B337FC" w:rsidRDefault="00B0565D" w:rsidP="008D1416">
            <w:pPr>
              <w:spacing w:line="315" w:lineRule="exact"/>
              <w:ind w:leftChars="150" w:left="527" w:rightChars="50" w:right="105" w:hangingChars="100" w:hanging="211"/>
            </w:pPr>
            <w:r w:rsidRPr="00B337FC">
              <w:rPr>
                <w:rFonts w:hint="eastAsia"/>
              </w:rPr>
              <w:t>三、外國高級專業人才：指入出國及移民法所定</w:t>
            </w:r>
            <w:r w:rsidRPr="00B337FC">
              <w:rPr>
                <w:rFonts w:hint="eastAsia"/>
                <w:u w:val="single"/>
              </w:rPr>
              <w:t>，或由內政部所公告</w:t>
            </w:r>
            <w:r w:rsidRPr="00B337FC">
              <w:rPr>
                <w:rFonts w:hint="eastAsia"/>
              </w:rPr>
              <w:t>我國所需之高級專業人才。</w:t>
            </w:r>
          </w:p>
          <w:p w:rsidR="00B0565D" w:rsidRPr="00B337FC" w:rsidRDefault="00B0565D" w:rsidP="008D1416">
            <w:pPr>
              <w:spacing w:line="315" w:lineRule="exact"/>
              <w:ind w:leftChars="150" w:left="527" w:rightChars="50" w:right="105" w:hangingChars="100" w:hanging="211"/>
            </w:pPr>
            <w:r w:rsidRPr="00B337FC">
              <w:rPr>
                <w:rFonts w:hint="eastAsia"/>
              </w:rPr>
              <w:t>四、專業工作：指下列工作：</w:t>
            </w:r>
          </w:p>
          <w:p w:rsidR="00B0565D" w:rsidRPr="00B337FC" w:rsidRDefault="00B0565D" w:rsidP="008D1416">
            <w:pPr>
              <w:wordWrap w:val="0"/>
              <w:spacing w:line="315" w:lineRule="exact"/>
              <w:ind w:leftChars="250" w:left="949" w:rightChars="50" w:right="105" w:hangingChars="200" w:hanging="422"/>
              <w:rPr>
                <w:kern w:val="0"/>
              </w:rPr>
            </w:pPr>
            <w:r w:rsidRPr="00B337FC">
              <w:rPr>
                <w:rFonts w:ascii="華康細明體" w:hint="eastAsia"/>
                <w:kern w:val="0"/>
              </w:rPr>
              <w:t>(</w:t>
            </w:r>
            <w:r w:rsidRPr="00B337FC">
              <w:rPr>
                <w:rFonts w:hint="eastAsia"/>
                <w:kern w:val="0"/>
              </w:rPr>
              <w:t>一</w:t>
            </w:r>
            <w:r w:rsidRPr="00B337FC">
              <w:rPr>
                <w:rFonts w:ascii="華康細明體" w:hint="eastAsia"/>
                <w:kern w:val="0"/>
              </w:rPr>
              <w:t>)</w:t>
            </w:r>
            <w:r w:rsidRPr="00B337FC">
              <w:rPr>
                <w:rFonts w:hint="eastAsia"/>
                <w:kern w:val="0"/>
              </w:rPr>
              <w:t>就業服務法第四十六條第一項第一款至</w:t>
            </w:r>
            <w:r w:rsidRPr="00B337FC">
              <w:rPr>
                <w:rFonts w:hint="eastAsia"/>
                <w:kern w:val="0"/>
                <w:u w:val="single"/>
              </w:rPr>
              <w:t>第三款、第五款及</w:t>
            </w:r>
            <w:r w:rsidRPr="00B337FC">
              <w:rPr>
                <w:rFonts w:hint="eastAsia"/>
                <w:kern w:val="0"/>
              </w:rPr>
              <w:t>第六款</w:t>
            </w:r>
            <w:r w:rsidRPr="00B337FC">
              <w:rPr>
                <w:rFonts w:hint="eastAsia"/>
                <w:kern w:val="0"/>
                <w:u w:val="single"/>
              </w:rPr>
              <w:t>所定</w:t>
            </w:r>
            <w:r w:rsidRPr="00B337FC">
              <w:rPr>
                <w:rFonts w:hint="eastAsia"/>
                <w:kern w:val="0"/>
              </w:rPr>
              <w:t>工作。</w:t>
            </w:r>
          </w:p>
          <w:p w:rsidR="00B0565D" w:rsidRPr="00B337FC" w:rsidRDefault="00B0565D" w:rsidP="008D1416">
            <w:pPr>
              <w:wordWrap w:val="0"/>
              <w:spacing w:line="315" w:lineRule="exact"/>
              <w:ind w:leftChars="250" w:left="949" w:rightChars="50" w:right="105" w:hangingChars="200" w:hanging="422"/>
              <w:rPr>
                <w:kern w:val="0"/>
              </w:rPr>
            </w:pPr>
            <w:r w:rsidRPr="00B337FC">
              <w:rPr>
                <w:rFonts w:ascii="華康細明體" w:hint="eastAsia"/>
                <w:kern w:val="0"/>
                <w:u w:val="single"/>
              </w:rPr>
              <w:t>(</w:t>
            </w:r>
            <w:r w:rsidRPr="00B337FC">
              <w:rPr>
                <w:rFonts w:hint="eastAsia"/>
                <w:kern w:val="0"/>
                <w:u w:val="single"/>
              </w:rPr>
              <w:t>二</w:t>
            </w:r>
            <w:r w:rsidRPr="00B337FC">
              <w:rPr>
                <w:rFonts w:ascii="華康細明體" w:hint="eastAsia"/>
                <w:kern w:val="0"/>
                <w:u w:val="single"/>
              </w:rPr>
              <w:t>)</w:t>
            </w:r>
            <w:r w:rsidRPr="00B337FC">
              <w:rPr>
                <w:rFonts w:hint="eastAsia"/>
                <w:kern w:val="0"/>
                <w:u w:val="single"/>
              </w:rPr>
              <w:t>就業服務法第四十八條第一項第一款及第三款所定工作。</w:t>
            </w:r>
          </w:p>
          <w:p w:rsidR="00B0565D" w:rsidRPr="00B337FC" w:rsidRDefault="00B0565D" w:rsidP="008D1416">
            <w:pPr>
              <w:wordWrap w:val="0"/>
              <w:spacing w:line="315" w:lineRule="exact"/>
              <w:ind w:leftChars="250" w:left="949" w:rightChars="50" w:right="105" w:hangingChars="200" w:hanging="422"/>
              <w:rPr>
                <w:kern w:val="0"/>
              </w:rPr>
            </w:pPr>
            <w:r w:rsidRPr="00B337FC">
              <w:rPr>
                <w:rFonts w:ascii="華康細明體" w:hint="eastAsia"/>
                <w:kern w:val="0"/>
                <w:u w:val="single"/>
              </w:rPr>
              <w:t>(</w:t>
            </w:r>
            <w:r w:rsidRPr="00B337FC">
              <w:rPr>
                <w:rFonts w:hint="eastAsia"/>
                <w:kern w:val="0"/>
                <w:u w:val="single"/>
              </w:rPr>
              <w:t>三</w:t>
            </w:r>
            <w:r w:rsidRPr="00B337FC">
              <w:rPr>
                <w:rFonts w:ascii="華康細明體" w:hint="eastAsia"/>
                <w:kern w:val="0"/>
                <w:u w:val="single"/>
              </w:rPr>
              <w:t>)</w:t>
            </w:r>
            <w:r w:rsidRPr="00B337FC">
              <w:rPr>
                <w:rFonts w:hint="eastAsia"/>
                <w:kern w:val="0"/>
                <w:u w:val="single"/>
              </w:rPr>
              <w:t>依補習及進修教育法立案之短期補習班（以下簡稱短期補習班）之專任外國語文教師，或</w:t>
            </w:r>
            <w:r w:rsidRPr="00B337FC">
              <w:rPr>
                <w:rFonts w:hint="eastAsia"/>
                <w:kern w:val="0"/>
              </w:rPr>
              <w:t>具專門知識或技術，且經中央目的事業主管機關會商教育部指定之短期補習班教師。</w:t>
            </w:r>
          </w:p>
          <w:p w:rsidR="00B0565D" w:rsidRPr="00B337FC" w:rsidRDefault="00B0565D" w:rsidP="008D1416">
            <w:pPr>
              <w:wordWrap w:val="0"/>
              <w:spacing w:line="315" w:lineRule="exact"/>
              <w:ind w:leftChars="250" w:left="949" w:rightChars="50" w:right="105" w:hangingChars="200" w:hanging="422"/>
              <w:rPr>
                <w:kern w:val="0"/>
              </w:rPr>
            </w:pPr>
            <w:r w:rsidRPr="00B337FC">
              <w:rPr>
                <w:rFonts w:ascii="華康細明體" w:hint="eastAsia"/>
                <w:kern w:val="0"/>
                <w:u w:val="single"/>
              </w:rPr>
              <w:lastRenderedPageBreak/>
              <w:t>(</w:t>
            </w:r>
            <w:r w:rsidRPr="00B337FC">
              <w:rPr>
                <w:rFonts w:hint="eastAsia"/>
                <w:kern w:val="0"/>
                <w:u w:val="single"/>
              </w:rPr>
              <w:t>四</w:t>
            </w:r>
            <w:r w:rsidRPr="00B337FC">
              <w:rPr>
                <w:rFonts w:ascii="華康細明體" w:hint="eastAsia"/>
                <w:kern w:val="0"/>
                <w:u w:val="single"/>
              </w:rPr>
              <w:t>)</w:t>
            </w:r>
            <w:r w:rsidRPr="00B337FC">
              <w:rPr>
                <w:rFonts w:hint="eastAsia"/>
                <w:kern w:val="0"/>
                <w:u w:val="single"/>
              </w:rPr>
              <w:t>教育部核定設立招收外國專業人才、外國特定專業人才及外國高級專業人才子女專班之外國語文以外之學科教師。</w:t>
            </w:r>
          </w:p>
          <w:p w:rsidR="00B0565D" w:rsidRPr="00B337FC" w:rsidRDefault="00B0565D" w:rsidP="008D1416">
            <w:pPr>
              <w:wordWrap w:val="0"/>
              <w:spacing w:line="315" w:lineRule="exact"/>
              <w:ind w:leftChars="250" w:left="949" w:rightChars="50" w:right="105" w:hangingChars="200" w:hanging="422"/>
              <w:rPr>
                <w:kern w:val="0"/>
              </w:rPr>
            </w:pPr>
            <w:r w:rsidRPr="00B337FC">
              <w:rPr>
                <w:rFonts w:ascii="華康細明體" w:hint="eastAsia"/>
                <w:kern w:val="0"/>
                <w:u w:val="single"/>
              </w:rPr>
              <w:t>(</w:t>
            </w:r>
            <w:r w:rsidRPr="00B337FC">
              <w:rPr>
                <w:rFonts w:hint="eastAsia"/>
                <w:kern w:val="0"/>
                <w:u w:val="single"/>
              </w:rPr>
              <w:t>五</w:t>
            </w:r>
            <w:r w:rsidRPr="00B337FC">
              <w:rPr>
                <w:rFonts w:ascii="華康細明體" w:hint="eastAsia"/>
                <w:kern w:val="0"/>
                <w:u w:val="single"/>
              </w:rPr>
              <w:t>)</w:t>
            </w:r>
            <w:r w:rsidRPr="00B337FC">
              <w:rPr>
                <w:rFonts w:hint="eastAsia"/>
                <w:kern w:val="0"/>
                <w:u w:val="single"/>
              </w:rPr>
              <w:t>學校型態實驗教育實施條例、公立高級中等以下學校委託私人辦理實驗教育條例及高級中等以下教育階段非學校型態實驗教育實施條例所定學科、外國語文課程教學、師資養成、課程研發及活動推廣工作。</w:t>
            </w:r>
          </w:p>
        </w:tc>
        <w:tc>
          <w:tcPr>
            <w:tcW w:w="3043" w:type="dxa"/>
            <w:shd w:val="clear" w:color="auto" w:fill="auto"/>
          </w:tcPr>
          <w:p w:rsidR="00B0565D" w:rsidRPr="00B337FC" w:rsidRDefault="00B0565D" w:rsidP="008D1416">
            <w:pPr>
              <w:spacing w:line="315" w:lineRule="exact"/>
              <w:ind w:leftChars="50" w:left="316" w:rightChars="50" w:right="105" w:hangingChars="100" w:hanging="211"/>
            </w:pPr>
            <w:r w:rsidRPr="00B337FC">
              <w:rPr>
                <w:rFonts w:hint="eastAsia"/>
              </w:rPr>
              <w:lastRenderedPageBreak/>
              <w:t>第四條　本法用詞，定義如下：</w:t>
            </w:r>
          </w:p>
          <w:p w:rsidR="00B0565D" w:rsidRPr="00B337FC" w:rsidRDefault="00B0565D" w:rsidP="008D1416">
            <w:pPr>
              <w:spacing w:line="315" w:lineRule="exact"/>
              <w:ind w:leftChars="150" w:left="527" w:rightChars="50" w:right="105" w:hangingChars="100" w:hanging="211"/>
            </w:pPr>
            <w:r w:rsidRPr="00B337FC">
              <w:rPr>
                <w:rFonts w:hint="eastAsia"/>
              </w:rPr>
              <w:t>一、外國專業人才：指得在我國從事專業工作之外國人。</w:t>
            </w:r>
          </w:p>
          <w:p w:rsidR="00B0565D" w:rsidRPr="00B337FC" w:rsidRDefault="00B0565D" w:rsidP="008D1416">
            <w:pPr>
              <w:spacing w:line="315" w:lineRule="exact"/>
              <w:ind w:leftChars="150" w:left="527" w:rightChars="50" w:right="105" w:hangingChars="100" w:hanging="211"/>
            </w:pPr>
            <w:r w:rsidRPr="00B337FC">
              <w:rPr>
                <w:rFonts w:hint="eastAsia"/>
              </w:rPr>
              <w:t>二、外國特定專業人才：指前款外國專業人才中具有中央目的事業主管機關公告之我國所需科技、經濟、教育、文化</w:t>
            </w:r>
            <w:r w:rsidRPr="00B337FC">
              <w:rPr>
                <w:rFonts w:hint="eastAsia"/>
                <w:u w:val="single"/>
              </w:rPr>
              <w:t>、</w:t>
            </w:r>
            <w:r w:rsidRPr="00B337FC">
              <w:rPr>
                <w:rFonts w:hint="eastAsia"/>
              </w:rPr>
              <w:t>藝術、體育及其他領域之特殊專長者。</w:t>
            </w:r>
          </w:p>
          <w:p w:rsidR="00B0565D" w:rsidRPr="00B337FC" w:rsidRDefault="00B0565D" w:rsidP="008D1416">
            <w:pPr>
              <w:spacing w:line="315" w:lineRule="exact"/>
              <w:ind w:leftChars="150" w:left="527" w:rightChars="50" w:right="105" w:hangingChars="100" w:hanging="211"/>
            </w:pPr>
            <w:r w:rsidRPr="00B337FC">
              <w:rPr>
                <w:rFonts w:hint="eastAsia"/>
              </w:rPr>
              <w:t>三、外國高級專業人才：指入出國及移民法</w:t>
            </w:r>
            <w:r w:rsidRPr="00B337FC">
              <w:rPr>
                <w:rFonts w:hint="eastAsia"/>
                <w:u w:val="single"/>
              </w:rPr>
              <w:t>第二十五條第三項第二款</w:t>
            </w:r>
            <w:r w:rsidRPr="00B337FC">
              <w:rPr>
                <w:rFonts w:hint="eastAsia"/>
              </w:rPr>
              <w:t>所定為我國所需之高級專業人才。</w:t>
            </w:r>
          </w:p>
          <w:p w:rsidR="00B0565D" w:rsidRPr="00B337FC" w:rsidRDefault="00B0565D" w:rsidP="008D1416">
            <w:pPr>
              <w:spacing w:line="315" w:lineRule="exact"/>
              <w:ind w:leftChars="150" w:left="527" w:rightChars="50" w:right="105" w:hangingChars="100" w:hanging="211"/>
            </w:pPr>
            <w:r w:rsidRPr="00B337FC">
              <w:rPr>
                <w:rFonts w:hint="eastAsia"/>
              </w:rPr>
              <w:t>四、專業工作：指下列工作：</w:t>
            </w:r>
          </w:p>
          <w:p w:rsidR="00B0565D" w:rsidRPr="00B337FC" w:rsidRDefault="00B0565D" w:rsidP="008D1416">
            <w:pPr>
              <w:wordWrap w:val="0"/>
              <w:spacing w:line="315" w:lineRule="exact"/>
              <w:ind w:leftChars="250" w:left="949" w:rightChars="50" w:right="105" w:hangingChars="200" w:hanging="422"/>
              <w:rPr>
                <w:kern w:val="0"/>
              </w:rPr>
            </w:pPr>
            <w:r w:rsidRPr="00B337FC">
              <w:rPr>
                <w:rFonts w:ascii="華康細明體" w:hint="eastAsia"/>
                <w:kern w:val="0"/>
              </w:rPr>
              <w:t>(</w:t>
            </w:r>
            <w:r w:rsidRPr="00B337FC">
              <w:rPr>
                <w:rFonts w:hint="eastAsia"/>
                <w:kern w:val="0"/>
              </w:rPr>
              <w:t>一</w:t>
            </w:r>
            <w:r w:rsidRPr="00B337FC">
              <w:rPr>
                <w:rFonts w:ascii="華康細明體" w:hint="eastAsia"/>
                <w:kern w:val="0"/>
              </w:rPr>
              <w:t>)</w:t>
            </w:r>
            <w:r w:rsidRPr="00B337FC">
              <w:rPr>
                <w:rFonts w:hint="eastAsia"/>
                <w:kern w:val="0"/>
              </w:rPr>
              <w:t>依就業服務法第四十六條第一項第一款至第六款之工作。</w:t>
            </w:r>
          </w:p>
          <w:p w:rsidR="00B0565D" w:rsidRPr="00B337FC" w:rsidRDefault="00B0565D" w:rsidP="008D1416">
            <w:pPr>
              <w:wordWrap w:val="0"/>
              <w:spacing w:line="315" w:lineRule="exact"/>
              <w:ind w:leftChars="250" w:left="949" w:rightChars="50" w:right="105" w:hangingChars="200" w:hanging="422"/>
              <w:rPr>
                <w:kern w:val="0"/>
              </w:rPr>
            </w:pPr>
            <w:r w:rsidRPr="00B337FC">
              <w:rPr>
                <w:rFonts w:ascii="華康細明體" w:hint="eastAsia"/>
                <w:kern w:val="0"/>
              </w:rPr>
              <w:t>(</w:t>
            </w:r>
            <w:r w:rsidRPr="00B337FC">
              <w:rPr>
                <w:rFonts w:hint="eastAsia"/>
                <w:kern w:val="0"/>
              </w:rPr>
              <w:t>二</w:t>
            </w:r>
            <w:r w:rsidRPr="00B337FC">
              <w:rPr>
                <w:rFonts w:ascii="華康細明體" w:hint="eastAsia"/>
                <w:kern w:val="0"/>
              </w:rPr>
              <w:t>)</w:t>
            </w:r>
            <w:r w:rsidRPr="00B337FC">
              <w:rPr>
                <w:rFonts w:hint="eastAsia"/>
                <w:kern w:val="0"/>
              </w:rPr>
              <w:t>具專門知識或技術，且經中央目的事業主管機關會商教育部指定依補習及進修教育法立案之短期補習班教師。</w:t>
            </w:r>
          </w:p>
        </w:tc>
        <w:tc>
          <w:tcPr>
            <w:tcW w:w="3043" w:type="dxa"/>
            <w:shd w:val="clear" w:color="auto" w:fill="auto"/>
          </w:tcPr>
          <w:p w:rsidR="00B0565D" w:rsidRPr="00B337FC" w:rsidRDefault="00B0565D" w:rsidP="008D1416">
            <w:pPr>
              <w:spacing w:line="315" w:lineRule="exact"/>
              <w:ind w:leftChars="50" w:left="316" w:rightChars="50" w:right="105" w:hangingChars="100" w:hanging="211"/>
            </w:pPr>
            <w:r w:rsidRPr="00B337FC">
              <w:rPr>
                <w:rFonts w:hint="eastAsia"/>
              </w:rPr>
              <w:t>一、配合金融、法律、建築設計領域之中央目的事業主管機關業已公告各該領域外國特定專業人才之特殊專長，爰修正第二款，予以完整明列，並酌作文字修正。另考量現今數位時代，產業變化快速，新型態產業、企業經營、發展模式及職務不斷出新，致申請人雖然資格條件相當，卻無法歸類至現行各領域中央目的事業主管機關業管範圍，致無從被認定為特定專業人才；為解決是類問題，爰增訂「或經主管機關會商相關中央目的事業主管機關認定具有特殊專長者」之規定。</w:t>
            </w:r>
          </w:p>
          <w:p w:rsidR="00B0565D" w:rsidRPr="00B337FC" w:rsidRDefault="00B0565D" w:rsidP="008D1416">
            <w:pPr>
              <w:spacing w:line="315" w:lineRule="exact"/>
              <w:ind w:leftChars="50" w:left="316" w:rightChars="50" w:right="105" w:hangingChars="100" w:hanging="211"/>
            </w:pPr>
            <w:r w:rsidRPr="00B337FC">
              <w:rPr>
                <w:rFonts w:hint="eastAsia"/>
              </w:rPr>
              <w:t>二、修正第三款，刪除所援引入出國及移民法之「第二十五條第三項第二款」文字，俾免該法嗣後修正調整條項款次時，致本款規定適用之疑義。及增訂範圍包括內政部所公告之我國所需之高級專業人才。</w:t>
            </w:r>
          </w:p>
          <w:p w:rsidR="00B0565D" w:rsidRPr="00B337FC" w:rsidRDefault="00B0565D" w:rsidP="008D1416">
            <w:pPr>
              <w:spacing w:line="315" w:lineRule="exact"/>
              <w:ind w:leftChars="50" w:left="316" w:rightChars="50" w:right="105" w:hangingChars="100" w:hanging="211"/>
            </w:pPr>
            <w:r w:rsidRPr="00B337FC">
              <w:rPr>
                <w:rFonts w:hint="eastAsia"/>
              </w:rPr>
              <w:t>三、第四款規定修正如下：</w:t>
            </w:r>
          </w:p>
          <w:p w:rsidR="00B0565D" w:rsidRPr="00B337FC" w:rsidRDefault="00B0565D" w:rsidP="008D1416">
            <w:pPr>
              <w:wordWrap w:val="0"/>
              <w:spacing w:line="315" w:lineRule="exact"/>
              <w:ind w:leftChars="150" w:left="738" w:rightChars="50" w:right="105" w:hangingChars="200" w:hanging="422"/>
              <w:rPr>
                <w:kern w:val="0"/>
              </w:rPr>
            </w:pPr>
            <w:r w:rsidRPr="00B337FC">
              <w:rPr>
                <w:rFonts w:ascii="華康細明體" w:hint="eastAsia"/>
                <w:kern w:val="0"/>
              </w:rPr>
              <w:t>(</w:t>
            </w:r>
            <w:r w:rsidRPr="00B337FC">
              <w:rPr>
                <w:rFonts w:hint="eastAsia"/>
                <w:kern w:val="0"/>
              </w:rPr>
              <w:t>一</w:t>
            </w:r>
            <w:r w:rsidRPr="00B337FC">
              <w:rPr>
                <w:rFonts w:ascii="華康細明體" w:hint="eastAsia"/>
                <w:kern w:val="0"/>
              </w:rPr>
              <w:t>)</w:t>
            </w:r>
            <w:r w:rsidRPr="00B337FC">
              <w:rPr>
                <w:rFonts w:hint="eastAsia"/>
                <w:kern w:val="0"/>
              </w:rPr>
              <w:t>就業服務法於一百零七年十一月二十八日修正第四十六條第一項第四款規定，放寬其工作範圍為「依補習及進修教育法立案之短期補習班之專任教師」，惟考量實務上仍有必要依現行第二目所定程序，由中央目的事業主管機關會</w:t>
            </w:r>
            <w:r w:rsidRPr="00B337FC">
              <w:rPr>
                <w:rFonts w:hint="eastAsia"/>
                <w:kern w:val="0"/>
              </w:rPr>
              <w:lastRenderedPageBreak/>
              <w:t>商教育部指定開放類科，爰修正現行第一目，不列入該款情形。</w:t>
            </w:r>
          </w:p>
          <w:p w:rsidR="00B0565D" w:rsidRPr="00B337FC" w:rsidRDefault="00B0565D" w:rsidP="008D1416">
            <w:pPr>
              <w:wordWrap w:val="0"/>
              <w:spacing w:line="315" w:lineRule="exact"/>
              <w:ind w:leftChars="150" w:left="738" w:rightChars="50" w:right="105" w:hangingChars="200" w:hanging="422"/>
              <w:rPr>
                <w:kern w:val="0"/>
              </w:rPr>
            </w:pPr>
            <w:r w:rsidRPr="00B337FC">
              <w:rPr>
                <w:rFonts w:ascii="華康細明體" w:hint="eastAsia"/>
                <w:kern w:val="0"/>
              </w:rPr>
              <w:t>(</w:t>
            </w:r>
            <w:r w:rsidRPr="00B337FC">
              <w:rPr>
                <w:rFonts w:hint="eastAsia"/>
                <w:kern w:val="0"/>
              </w:rPr>
              <w:t>二</w:t>
            </w:r>
            <w:r w:rsidRPr="00B337FC">
              <w:rPr>
                <w:rFonts w:ascii="華康細明體" w:hint="eastAsia"/>
                <w:kern w:val="0"/>
              </w:rPr>
              <w:t>)</w:t>
            </w:r>
            <w:r w:rsidRPr="00B337FC">
              <w:rPr>
                <w:rFonts w:hint="eastAsia"/>
                <w:kern w:val="0"/>
              </w:rPr>
              <w:t>增訂第二目，明定就業服務法第四十八條第一項第一款及第三款之工作為專業工作。</w:t>
            </w:r>
          </w:p>
          <w:p w:rsidR="00B0565D" w:rsidRPr="00B337FC" w:rsidRDefault="00B0565D" w:rsidP="008D1416">
            <w:pPr>
              <w:wordWrap w:val="0"/>
              <w:spacing w:line="315" w:lineRule="exact"/>
              <w:ind w:leftChars="150" w:left="738" w:rightChars="50" w:right="105" w:hangingChars="200" w:hanging="422"/>
              <w:rPr>
                <w:kern w:val="0"/>
              </w:rPr>
            </w:pPr>
            <w:r w:rsidRPr="00B337FC">
              <w:rPr>
                <w:rFonts w:ascii="華康細明體" w:hint="eastAsia"/>
                <w:kern w:val="0"/>
              </w:rPr>
              <w:t>(</w:t>
            </w:r>
            <w:r w:rsidRPr="00B337FC">
              <w:rPr>
                <w:rFonts w:hint="eastAsia"/>
                <w:kern w:val="0"/>
              </w:rPr>
              <w:t>三</w:t>
            </w:r>
            <w:r w:rsidRPr="00B337FC">
              <w:rPr>
                <w:rFonts w:ascii="華康細明體" w:hint="eastAsia"/>
                <w:kern w:val="0"/>
              </w:rPr>
              <w:t>)</w:t>
            </w:r>
            <w:r w:rsidRPr="00B337FC">
              <w:rPr>
                <w:rFonts w:hint="eastAsia"/>
                <w:kern w:val="0"/>
              </w:rPr>
              <w:t>現行第二目移列為第三目，除維持現行所定工作外，另考量就業服務法第四十六條第一項第四款原包括「依補習及進修教育法立案之短期補習班之專任外國語文教師」，仍有納入規範必要，爰配合修正。</w:t>
            </w:r>
          </w:p>
          <w:p w:rsidR="00B0565D" w:rsidRPr="00B337FC" w:rsidRDefault="00B0565D" w:rsidP="008D1416">
            <w:pPr>
              <w:wordWrap w:val="0"/>
              <w:spacing w:line="315" w:lineRule="exact"/>
              <w:ind w:leftChars="150" w:left="738" w:rightChars="50" w:right="105" w:hangingChars="200" w:hanging="422"/>
              <w:rPr>
                <w:kern w:val="0"/>
              </w:rPr>
            </w:pPr>
            <w:r w:rsidRPr="00B337FC">
              <w:rPr>
                <w:rFonts w:ascii="華康細明體" w:hint="eastAsia"/>
                <w:kern w:val="0"/>
              </w:rPr>
              <w:t>(</w:t>
            </w:r>
            <w:r w:rsidRPr="00B337FC">
              <w:rPr>
                <w:rFonts w:hint="eastAsia"/>
                <w:kern w:val="0"/>
              </w:rPr>
              <w:t>四</w:t>
            </w:r>
            <w:r w:rsidRPr="00B337FC">
              <w:rPr>
                <w:rFonts w:ascii="華康細明體" w:hint="eastAsia"/>
                <w:kern w:val="0"/>
              </w:rPr>
              <w:t>)</w:t>
            </w:r>
            <w:r w:rsidRPr="00B337FC">
              <w:rPr>
                <w:rFonts w:hint="eastAsia"/>
                <w:kern w:val="0"/>
              </w:rPr>
              <w:t>增訂第四目，除依現行就業服務法第四十六條第一項第三款第三目公立或已立案私立實驗高級中等學校雙語部或雙語學校，得聘僱外國學科教師外，放寬教育部核定設立招收外國專業人才、外國特定專業人才及外國高級專業人才子女專班亦得聘僱學科教師，以因應海外人才回國子女教育需求及配合政府雙語國家政策，建構使用英文之生活環境。</w:t>
            </w:r>
          </w:p>
          <w:p w:rsidR="00B0565D" w:rsidRPr="00B337FC" w:rsidRDefault="00B0565D" w:rsidP="008D1416">
            <w:pPr>
              <w:wordWrap w:val="0"/>
              <w:spacing w:line="315" w:lineRule="exact"/>
              <w:ind w:leftChars="150" w:left="738" w:rightChars="50" w:right="105" w:hangingChars="200" w:hanging="422"/>
              <w:rPr>
                <w:kern w:val="0"/>
              </w:rPr>
            </w:pPr>
            <w:r w:rsidRPr="00B337FC">
              <w:rPr>
                <w:rFonts w:ascii="華康細明體" w:hint="eastAsia"/>
                <w:kern w:val="0"/>
              </w:rPr>
              <w:t>(</w:t>
            </w:r>
            <w:r w:rsidRPr="00B337FC">
              <w:rPr>
                <w:rFonts w:hint="eastAsia"/>
                <w:kern w:val="0"/>
              </w:rPr>
              <w:t>五</w:t>
            </w:r>
            <w:r w:rsidRPr="00B337FC">
              <w:rPr>
                <w:rFonts w:ascii="華康細明體" w:hint="eastAsia"/>
                <w:kern w:val="0"/>
              </w:rPr>
              <w:t>)</w:t>
            </w:r>
            <w:r w:rsidRPr="00B337FC">
              <w:rPr>
                <w:rFonts w:hint="eastAsia"/>
                <w:kern w:val="0"/>
              </w:rPr>
              <w:t>增訂第五目，考量學校型態實驗教育實施條例、公立高級中等以下學校委託私人辦理實驗教育條例及高級中等以下教育階段非學校型態實驗教育實施條例所定學科、外國語文課程教學、師資養成、課程研發及活動推廣工作亦屬專</w:t>
            </w:r>
            <w:r w:rsidRPr="00B337FC">
              <w:rPr>
                <w:rFonts w:hint="eastAsia"/>
                <w:kern w:val="0"/>
              </w:rPr>
              <w:lastRenderedPageBreak/>
              <w:t>業工作，爰予以納入。</w:t>
            </w:r>
          </w:p>
        </w:tc>
      </w:tr>
      <w:tr w:rsidR="00B0565D" w:rsidRPr="00B337FC" w:rsidTr="008D1416">
        <w:tc>
          <w:tcPr>
            <w:tcW w:w="3042" w:type="dxa"/>
            <w:shd w:val="clear" w:color="auto" w:fill="auto"/>
          </w:tcPr>
          <w:p w:rsidR="00B0565D" w:rsidRPr="00B337FC" w:rsidRDefault="00B0565D" w:rsidP="008D1416">
            <w:pPr>
              <w:spacing w:line="315" w:lineRule="exact"/>
              <w:ind w:leftChars="50" w:left="316" w:rightChars="50" w:right="105" w:hangingChars="100" w:hanging="211"/>
            </w:pPr>
            <w:r w:rsidRPr="00B337FC">
              <w:rPr>
                <w:rFonts w:hint="eastAsia"/>
              </w:rPr>
              <w:lastRenderedPageBreak/>
              <w:t>第五條　雇主聘僱外國專業人才在我國從事前條第四款之專業工作，</w:t>
            </w:r>
            <w:r w:rsidRPr="00B337FC">
              <w:rPr>
                <w:rFonts w:hint="eastAsia"/>
                <w:u w:val="single"/>
              </w:rPr>
              <w:t>除依第六條規定不須申請許可者外，</w:t>
            </w:r>
            <w:r w:rsidRPr="00B337FC">
              <w:rPr>
                <w:rFonts w:hint="eastAsia"/>
              </w:rPr>
              <w:t>應檢具相關文件，向勞動部申請許可，並依就業服務法規定辦理。但聘僱</w:t>
            </w:r>
            <w:r w:rsidRPr="00B337FC">
              <w:rPr>
                <w:rFonts w:hint="eastAsia"/>
                <w:u w:val="single"/>
              </w:rPr>
              <w:t>從事</w:t>
            </w:r>
            <w:r w:rsidRPr="00B337FC">
              <w:rPr>
                <w:rFonts w:hint="eastAsia"/>
              </w:rPr>
              <w:t>就業服務法第四十六條第一項第三款</w:t>
            </w:r>
            <w:r w:rsidRPr="00B337FC">
              <w:rPr>
                <w:rFonts w:hint="eastAsia"/>
                <w:u w:val="single"/>
              </w:rPr>
              <w:t>及前條第四款第四目、第五目</w:t>
            </w:r>
            <w:r w:rsidRPr="00B337FC">
              <w:rPr>
                <w:rFonts w:hint="eastAsia"/>
              </w:rPr>
              <w:t>之</w:t>
            </w:r>
            <w:r w:rsidRPr="00B337FC">
              <w:rPr>
                <w:rFonts w:hint="eastAsia"/>
                <w:u w:val="single"/>
              </w:rPr>
              <w:t>專業工作</w:t>
            </w:r>
            <w:r w:rsidRPr="00B337FC">
              <w:rPr>
                <w:rFonts w:hint="eastAsia"/>
              </w:rPr>
              <w:t>者，應檢具相關文件，向教育部申請許可。</w:t>
            </w:r>
          </w:p>
          <w:p w:rsidR="00B0565D" w:rsidRPr="00B337FC" w:rsidRDefault="00B0565D" w:rsidP="008D1416">
            <w:pPr>
              <w:spacing w:line="315" w:lineRule="exact"/>
              <w:ind w:leftChars="150" w:left="316" w:rightChars="50" w:right="105" w:firstLineChars="200" w:firstLine="422"/>
            </w:pPr>
            <w:r w:rsidRPr="00B337FC">
              <w:rPr>
                <w:rFonts w:hint="eastAsia"/>
                <w:u w:val="single"/>
              </w:rPr>
              <w:t>依前項本文規定</w:t>
            </w:r>
            <w:r w:rsidRPr="00B337FC">
              <w:rPr>
                <w:rFonts w:hint="eastAsia"/>
              </w:rPr>
              <w:t>聘僱外國專業人才從事前條第四款第三目之專業工作，其工作資格及審查標準，由勞動部會商中央目的事業主管機關定之。</w:t>
            </w:r>
          </w:p>
          <w:p w:rsidR="00B0565D" w:rsidRPr="00B337FC" w:rsidRDefault="00B0565D" w:rsidP="008D1416">
            <w:pPr>
              <w:spacing w:line="315" w:lineRule="exact"/>
              <w:ind w:leftChars="150" w:left="316" w:rightChars="50" w:right="105" w:firstLineChars="200" w:firstLine="422"/>
            </w:pPr>
            <w:r w:rsidRPr="00B337FC">
              <w:rPr>
                <w:rFonts w:hint="eastAsia"/>
                <w:u w:val="single"/>
              </w:rPr>
              <w:t>依第一</w:t>
            </w:r>
            <w:r w:rsidRPr="00B337FC">
              <w:rPr>
                <w:rFonts w:hint="eastAsia"/>
              </w:rPr>
              <w:t>項但書</w:t>
            </w:r>
            <w:r w:rsidRPr="00B337FC">
              <w:rPr>
                <w:rFonts w:hint="eastAsia"/>
                <w:u w:val="single"/>
              </w:rPr>
              <w:t>規定聘僱外國專業人才從事所定之專業工作，其工作</w:t>
            </w:r>
            <w:r w:rsidRPr="00B337FC">
              <w:rPr>
                <w:rFonts w:hint="eastAsia"/>
              </w:rPr>
              <w:t>資格、審查基準、申請許可、廢止許可、聘僱管理及其他相關事項之辦法，由教育部定之。</w:t>
            </w:r>
          </w:p>
          <w:p w:rsidR="00B0565D" w:rsidRPr="00B337FC" w:rsidRDefault="00B0565D" w:rsidP="008D1416">
            <w:pPr>
              <w:spacing w:line="315" w:lineRule="exact"/>
              <w:ind w:leftChars="150" w:left="316" w:rightChars="50" w:right="105" w:firstLineChars="200" w:firstLine="422"/>
            </w:pPr>
            <w:r w:rsidRPr="00B337FC">
              <w:rPr>
                <w:rFonts w:hint="eastAsia"/>
              </w:rPr>
              <w:t>依</w:t>
            </w:r>
            <w:r w:rsidRPr="00B337FC">
              <w:rPr>
                <w:rFonts w:hint="eastAsia"/>
                <w:u w:val="single"/>
              </w:rPr>
              <w:t>第一</w:t>
            </w:r>
            <w:r w:rsidRPr="00B337FC">
              <w:rPr>
                <w:rFonts w:hint="eastAsia"/>
              </w:rPr>
              <w:t>項規定聘僱</w:t>
            </w:r>
            <w:r w:rsidRPr="00B337FC">
              <w:rPr>
                <w:rFonts w:hint="eastAsia"/>
                <w:u w:val="single"/>
              </w:rPr>
              <w:t>從事前條第四款第四目、第五目專業工作</w:t>
            </w:r>
            <w:r w:rsidRPr="00B337FC">
              <w:rPr>
                <w:rFonts w:hint="eastAsia"/>
              </w:rPr>
              <w:t>之外國專業人才，其聘僱之管理，除本法另有規定外，依就業服務法有關從事該法第四十六條第一項第一款至第六款工作者之規定辦理。</w:t>
            </w:r>
          </w:p>
          <w:p w:rsidR="00B0565D" w:rsidRPr="00B337FC" w:rsidRDefault="00B0565D" w:rsidP="008D1416">
            <w:pPr>
              <w:spacing w:line="315" w:lineRule="exact"/>
              <w:ind w:leftChars="150" w:left="316" w:rightChars="50" w:right="105" w:firstLineChars="200" w:firstLine="422"/>
            </w:pPr>
            <w:r w:rsidRPr="00B337FC">
              <w:rPr>
                <w:rFonts w:hint="eastAsia"/>
                <w:u w:val="single"/>
              </w:rPr>
              <w:t>外國專業人才</w:t>
            </w:r>
            <w:r w:rsidRPr="00B337FC">
              <w:rPr>
                <w:rFonts w:hint="eastAsia"/>
              </w:rPr>
              <w:t>經許可在我國從事</w:t>
            </w:r>
            <w:r w:rsidRPr="00B337FC">
              <w:rPr>
                <w:rFonts w:hint="eastAsia"/>
                <w:u w:val="single"/>
              </w:rPr>
              <w:t>前項</w:t>
            </w:r>
            <w:r w:rsidRPr="00B337FC">
              <w:rPr>
                <w:rFonts w:hint="eastAsia"/>
              </w:rPr>
              <w:t>專業工作者，其停留、居留及永久居留，除本法另有規定外，依入出國及移民法之規定辦理。</w:t>
            </w:r>
          </w:p>
        </w:tc>
        <w:tc>
          <w:tcPr>
            <w:tcW w:w="3043" w:type="dxa"/>
            <w:shd w:val="clear" w:color="auto" w:fill="auto"/>
          </w:tcPr>
          <w:p w:rsidR="00B0565D" w:rsidRPr="00B337FC" w:rsidRDefault="00B0565D" w:rsidP="008D1416">
            <w:pPr>
              <w:spacing w:line="315" w:lineRule="exact"/>
              <w:ind w:leftChars="50" w:left="316" w:rightChars="50" w:right="105" w:hangingChars="100" w:hanging="211"/>
            </w:pPr>
            <w:r w:rsidRPr="00B337FC">
              <w:rPr>
                <w:rFonts w:hint="eastAsia"/>
              </w:rPr>
              <w:t>第五條　雇主聘僱外國專業人才在我國從事前條第四款</w:t>
            </w:r>
            <w:r w:rsidRPr="00B337FC">
              <w:rPr>
                <w:rFonts w:hint="eastAsia"/>
                <w:u w:val="single"/>
              </w:rPr>
              <w:t>第一目</w:t>
            </w:r>
            <w:r w:rsidRPr="00B337FC">
              <w:rPr>
                <w:rFonts w:hint="eastAsia"/>
              </w:rPr>
              <w:t>之專業工作，應檢具相關文件，向勞動部申請許可，並依就業服務法規定辦理。但聘僱就業服務法第四十六條第一項第三款之學校教師者，應檢具相關文件，向教育部申請許可</w:t>
            </w:r>
            <w:r w:rsidRPr="00B337FC">
              <w:rPr>
                <w:rFonts w:hint="eastAsia"/>
                <w:u w:val="single"/>
              </w:rPr>
              <w:t>，不適用就業服務法第四十八條第一項本文向勞動部申請許可之規定</w:t>
            </w:r>
            <w:r w:rsidRPr="00B337FC">
              <w:rPr>
                <w:rFonts w:hint="eastAsia"/>
              </w:rPr>
              <w:t>。</w:t>
            </w:r>
          </w:p>
          <w:p w:rsidR="00B0565D" w:rsidRPr="00B337FC" w:rsidRDefault="00B0565D" w:rsidP="008D1416">
            <w:pPr>
              <w:spacing w:line="315" w:lineRule="exact"/>
              <w:ind w:leftChars="150" w:left="316" w:rightChars="50" w:right="105" w:firstLineChars="200" w:firstLine="422"/>
            </w:pPr>
            <w:r w:rsidRPr="00B337FC">
              <w:rPr>
                <w:rFonts w:hint="eastAsia"/>
              </w:rPr>
              <w:t>前項但書之學校教師資格、審查基準、申請許可、廢止許可、聘僱管理及其他相關事項之辦法，由教育部定之</w:t>
            </w:r>
            <w:r w:rsidRPr="00B337FC">
              <w:rPr>
                <w:rFonts w:hint="eastAsia"/>
                <w:u w:val="single"/>
              </w:rPr>
              <w:t>，不適用就業服務法第四十六條第二項及第四十八條第二項規定</w:t>
            </w:r>
            <w:r w:rsidRPr="00B337FC">
              <w:rPr>
                <w:rFonts w:hint="eastAsia"/>
              </w:rPr>
              <w:t>。</w:t>
            </w:r>
          </w:p>
          <w:p w:rsidR="00B0565D" w:rsidRPr="00B337FC" w:rsidRDefault="00B0565D" w:rsidP="008D1416">
            <w:pPr>
              <w:spacing w:line="315" w:lineRule="exact"/>
              <w:ind w:leftChars="50" w:left="316" w:rightChars="50" w:right="105" w:hangingChars="100" w:hanging="211"/>
            </w:pPr>
            <w:r w:rsidRPr="00B337FC">
              <w:rPr>
                <w:rFonts w:hint="eastAsia"/>
              </w:rPr>
              <w:t>第六條　雇主得向勞動部申請許可，聘僱外國專業人才</w:t>
            </w:r>
            <w:r w:rsidRPr="00B337FC">
              <w:rPr>
                <w:rFonts w:hint="eastAsia"/>
                <w:u w:val="single"/>
              </w:rPr>
              <w:t>在我國</w:t>
            </w:r>
            <w:r w:rsidRPr="00B337FC">
              <w:rPr>
                <w:rFonts w:hint="eastAsia"/>
              </w:rPr>
              <w:t>從事第四條第四款第二目之專業工作；其工作資格及審查標準，由勞動部會商中央目的事業主管機關定之。</w:t>
            </w:r>
          </w:p>
          <w:p w:rsidR="00B0565D" w:rsidRPr="00B337FC" w:rsidRDefault="00B0565D" w:rsidP="008D1416">
            <w:pPr>
              <w:spacing w:line="315" w:lineRule="exact"/>
              <w:ind w:leftChars="150" w:left="316" w:rightChars="50" w:right="105" w:firstLineChars="200" w:firstLine="422"/>
            </w:pPr>
            <w:r w:rsidRPr="00B337FC">
              <w:rPr>
                <w:rFonts w:hint="eastAsia"/>
              </w:rPr>
              <w:t>依前項規定聘僱之外國專業人才，其聘僱之管理，除本法另有規定外，依就業服務法有關從事該法第四十六條第一項第一款至第六款工作者之規定辦理。</w:t>
            </w:r>
          </w:p>
          <w:p w:rsidR="00B0565D" w:rsidRPr="00B337FC" w:rsidRDefault="00B0565D" w:rsidP="008D1416">
            <w:pPr>
              <w:spacing w:line="315" w:lineRule="exact"/>
              <w:ind w:leftChars="150" w:left="316" w:rightChars="50" w:right="105" w:firstLineChars="200" w:firstLine="422"/>
            </w:pPr>
            <w:r w:rsidRPr="00B337FC">
              <w:rPr>
                <w:rFonts w:hint="eastAsia"/>
              </w:rPr>
              <w:t>經</w:t>
            </w:r>
            <w:r w:rsidRPr="00B337FC">
              <w:rPr>
                <w:rFonts w:hint="eastAsia"/>
                <w:u w:val="single"/>
              </w:rPr>
              <w:t>勞動部依第一項規定</w:t>
            </w:r>
            <w:r w:rsidRPr="00B337FC">
              <w:rPr>
                <w:rFonts w:hint="eastAsia"/>
              </w:rPr>
              <w:t>許可在我國從事專業工作者，其停留、居留及永久居留，除本法另有規定外，依入出國及移民法之規定辦理。</w:t>
            </w:r>
          </w:p>
        </w:tc>
        <w:tc>
          <w:tcPr>
            <w:tcW w:w="3043" w:type="dxa"/>
            <w:shd w:val="clear" w:color="auto" w:fill="auto"/>
          </w:tcPr>
          <w:p w:rsidR="00B0565D" w:rsidRPr="00B337FC" w:rsidRDefault="00B0565D" w:rsidP="008D1416">
            <w:pPr>
              <w:spacing w:line="315" w:lineRule="exact"/>
              <w:ind w:leftChars="50" w:left="316" w:rightChars="50" w:right="105" w:hangingChars="100" w:hanging="211"/>
            </w:pPr>
            <w:r w:rsidRPr="00B337FC">
              <w:rPr>
                <w:rFonts w:hint="eastAsia"/>
              </w:rPr>
              <w:t>一、第一項由現行第五條第一項與第六條第一項前段整併修正，並配合修正條文第四條第四款第二目、第四目、第五目及第六條規定，爰酌作修正。另以本法係就業服務法之特別法，應優先適用，其不適用就業服務法為當然之理，無須規定，爰將現行不適用就業服務法之規定刪除。</w:t>
            </w:r>
          </w:p>
          <w:p w:rsidR="00B0565D" w:rsidRPr="00B337FC" w:rsidRDefault="00B0565D" w:rsidP="008D1416">
            <w:pPr>
              <w:spacing w:line="315" w:lineRule="exact"/>
              <w:ind w:leftChars="50" w:left="316" w:rightChars="50" w:right="105" w:hangingChars="100" w:hanging="211"/>
            </w:pPr>
            <w:r w:rsidRPr="00B337FC">
              <w:rPr>
                <w:rFonts w:hint="eastAsia"/>
              </w:rPr>
              <w:t>二、第二項由現行第六條第一項後段修正移列，並配合修正條文第四條第四款目次之調整，酌作修正。另將現行不適用就業服務法之規定刪除，理由同說明一。</w:t>
            </w:r>
          </w:p>
          <w:p w:rsidR="00B0565D" w:rsidRPr="00B337FC" w:rsidRDefault="00B0565D" w:rsidP="008D1416">
            <w:pPr>
              <w:spacing w:line="315" w:lineRule="exact"/>
              <w:ind w:leftChars="50" w:left="316" w:rightChars="50" w:right="105" w:hangingChars="100" w:hanging="211"/>
            </w:pPr>
            <w:r w:rsidRPr="00B337FC">
              <w:rPr>
                <w:rFonts w:hint="eastAsia"/>
              </w:rPr>
              <w:t>三、第三項由現行第五條第二項修正移列，並酌作修正。</w:t>
            </w:r>
          </w:p>
          <w:p w:rsidR="00B0565D" w:rsidRPr="00B337FC" w:rsidRDefault="00B0565D" w:rsidP="008D1416">
            <w:pPr>
              <w:spacing w:line="315" w:lineRule="exact"/>
              <w:ind w:leftChars="50" w:left="316" w:rightChars="50" w:right="105" w:hangingChars="100" w:hanging="211"/>
            </w:pPr>
            <w:r w:rsidRPr="00B337FC">
              <w:rPr>
                <w:rFonts w:hint="eastAsia"/>
              </w:rPr>
              <w:t>四、第四項及第五項，分別由現行第六條第二項及第三項修正移列，並配合第一項之修正，酌作修正。</w:t>
            </w:r>
          </w:p>
        </w:tc>
      </w:tr>
      <w:tr w:rsidR="00B0565D" w:rsidRPr="00B337FC" w:rsidTr="008D1416">
        <w:tc>
          <w:tcPr>
            <w:tcW w:w="3042" w:type="dxa"/>
            <w:shd w:val="clear" w:color="auto" w:fill="auto"/>
          </w:tcPr>
          <w:p w:rsidR="00B0565D" w:rsidRPr="00B337FC" w:rsidRDefault="00B0565D" w:rsidP="008D1416">
            <w:pPr>
              <w:spacing w:line="315" w:lineRule="exact"/>
              <w:ind w:leftChars="50" w:left="316" w:rightChars="50" w:right="105" w:hangingChars="100" w:hanging="211"/>
            </w:pPr>
            <w:r w:rsidRPr="00B337FC">
              <w:rPr>
                <w:rFonts w:hint="eastAsia"/>
              </w:rPr>
              <w:t>第六條　外國專業人才、外國特定專業人才及外國高級專業人才在我國從事專業工作，有下列情形之一者，不須</w:t>
            </w:r>
            <w:r w:rsidRPr="00B337FC">
              <w:rPr>
                <w:rFonts w:hint="eastAsia"/>
              </w:rPr>
              <w:lastRenderedPageBreak/>
              <w:t>申請許可：</w:t>
            </w:r>
          </w:p>
          <w:p w:rsidR="00B0565D" w:rsidRPr="00B337FC" w:rsidRDefault="00B0565D" w:rsidP="008D1416">
            <w:pPr>
              <w:spacing w:line="315" w:lineRule="exact"/>
              <w:ind w:leftChars="150" w:left="527" w:rightChars="50" w:right="105" w:hangingChars="100" w:hanging="211"/>
            </w:pPr>
            <w:r w:rsidRPr="00B337FC">
              <w:rPr>
                <w:rFonts w:hint="eastAsia"/>
              </w:rPr>
              <w:t>一、受各級政府及其所屬學術研究機關（構）聘請擔任顧問或研究工作。</w:t>
            </w:r>
          </w:p>
          <w:p w:rsidR="00B0565D" w:rsidRPr="00B337FC" w:rsidRDefault="00B0565D" w:rsidP="008D1416">
            <w:pPr>
              <w:spacing w:line="315" w:lineRule="exact"/>
              <w:ind w:leftChars="150" w:left="527" w:rightChars="50" w:right="105" w:hangingChars="100" w:hanging="211"/>
            </w:pPr>
            <w:r w:rsidRPr="00B337FC">
              <w:rPr>
                <w:rFonts w:hint="eastAsia"/>
              </w:rPr>
              <w:t>二、受聘僱於公立或已立案之私立大學進行講座、學術研究經教育部認可。</w:t>
            </w:r>
          </w:p>
          <w:p w:rsidR="00B0565D" w:rsidRPr="00B337FC" w:rsidRDefault="00B0565D" w:rsidP="008D1416">
            <w:pPr>
              <w:spacing w:line="315" w:lineRule="exact"/>
              <w:ind w:leftChars="150" w:left="316" w:rightChars="50" w:right="105" w:firstLineChars="200" w:firstLine="422"/>
            </w:pPr>
            <w:r w:rsidRPr="00B337FC">
              <w:rPr>
                <w:rFonts w:hint="eastAsia"/>
              </w:rPr>
              <w:t>外國專業人才、外國特定專業人才及外國高級專業人才，其本人、配偶、未成年子女及因身心障礙無法自理生活之成年子女，經許可永久居留者，在我國從事工作，不須向勞動部或教育部申請許可。</w:t>
            </w:r>
          </w:p>
        </w:tc>
        <w:tc>
          <w:tcPr>
            <w:tcW w:w="3043" w:type="dxa"/>
            <w:shd w:val="clear" w:color="auto" w:fill="auto"/>
          </w:tcPr>
          <w:p w:rsidR="00B0565D" w:rsidRPr="00B337FC" w:rsidRDefault="00B0565D" w:rsidP="008D1416">
            <w:pPr>
              <w:spacing w:line="315" w:lineRule="exact"/>
              <w:ind w:leftChars="50" w:left="105" w:rightChars="50" w:right="105"/>
            </w:pPr>
          </w:p>
        </w:tc>
        <w:tc>
          <w:tcPr>
            <w:tcW w:w="3043" w:type="dxa"/>
            <w:shd w:val="clear" w:color="auto" w:fill="auto"/>
          </w:tcPr>
          <w:p w:rsidR="00B0565D" w:rsidRPr="00B337FC" w:rsidRDefault="00B0565D" w:rsidP="008D1416">
            <w:pPr>
              <w:spacing w:line="315" w:lineRule="exact"/>
              <w:ind w:leftChars="50" w:left="316" w:rightChars="50" w:right="105" w:hangingChars="100" w:hanging="211"/>
            </w:pPr>
            <w:r w:rsidRPr="00B337FC">
              <w:rPr>
                <w:rFonts w:hint="eastAsia"/>
              </w:rPr>
              <w:t>一、</w:t>
            </w:r>
            <w:r w:rsidRPr="00B337FC">
              <w:rPr>
                <w:rFonts w:hint="eastAsia"/>
                <w:u w:val="single"/>
              </w:rPr>
              <w:t>本條新增</w:t>
            </w:r>
            <w:r w:rsidRPr="00B337FC">
              <w:rPr>
                <w:rFonts w:hint="eastAsia"/>
              </w:rPr>
              <w:t>。</w:t>
            </w:r>
          </w:p>
          <w:p w:rsidR="00B0565D" w:rsidRPr="00B337FC" w:rsidRDefault="00B0565D" w:rsidP="008D1416">
            <w:pPr>
              <w:spacing w:line="315" w:lineRule="exact"/>
              <w:ind w:leftChars="50" w:left="316" w:rightChars="50" w:right="105" w:hangingChars="100" w:hanging="211"/>
            </w:pPr>
            <w:r w:rsidRPr="00B337FC">
              <w:rPr>
                <w:rFonts w:hint="eastAsia"/>
              </w:rPr>
              <w:t>二、第一項係參酌就業服務法第四十八條第一項第一款及第三款不須申請工作許可之</w:t>
            </w:r>
            <w:r w:rsidRPr="00B337FC">
              <w:rPr>
                <w:rFonts w:hint="eastAsia"/>
              </w:rPr>
              <w:lastRenderedPageBreak/>
              <w:t>規定訂定。</w:t>
            </w:r>
          </w:p>
          <w:p w:rsidR="00B0565D" w:rsidRPr="00B337FC" w:rsidRDefault="00B0565D" w:rsidP="008D1416">
            <w:pPr>
              <w:spacing w:line="315" w:lineRule="exact"/>
              <w:ind w:leftChars="50" w:left="316" w:rightChars="50" w:right="105" w:hangingChars="100" w:hanging="211"/>
            </w:pPr>
            <w:r w:rsidRPr="00B337FC">
              <w:rPr>
                <w:rFonts w:hint="eastAsia"/>
              </w:rPr>
              <w:t>三、依就業服務法第五十一條第一項第四款及第二項規定，取得永久居留之外國人受聘僱從事工作，得不經雇主申請，逕向中央主管機關申請工作許可。為提供友善移民環境，爰於第二項明定外國專業人才、外國特定專業人才及外國高級專業人才，其本人及依親親屬，經許可永久居留者，無須申請工作許可，以簡化相關手續。</w:t>
            </w:r>
          </w:p>
        </w:tc>
      </w:tr>
      <w:tr w:rsidR="00B0565D" w:rsidRPr="00B337FC" w:rsidTr="008D1416">
        <w:tc>
          <w:tcPr>
            <w:tcW w:w="3042" w:type="dxa"/>
            <w:shd w:val="clear" w:color="auto" w:fill="auto"/>
          </w:tcPr>
          <w:p w:rsidR="00B0565D" w:rsidRPr="00B337FC" w:rsidRDefault="00B0565D" w:rsidP="008D1416">
            <w:pPr>
              <w:spacing w:line="315" w:lineRule="exact"/>
              <w:ind w:leftChars="50" w:left="316" w:rightChars="50" w:right="105" w:hangingChars="100" w:hanging="211"/>
            </w:pPr>
            <w:r w:rsidRPr="00B337FC">
              <w:rPr>
                <w:rFonts w:hint="eastAsia"/>
              </w:rPr>
              <w:lastRenderedPageBreak/>
              <w:t>第七條　雇主聘僱從事專業工作之外國特定專業人才，其聘僱許可期間最長為五年，期滿有繼續聘僱之需要者，得申請延期，每次最長為五年。</w:t>
            </w:r>
          </w:p>
          <w:p w:rsidR="00B0565D" w:rsidRPr="00B337FC" w:rsidRDefault="00B0565D" w:rsidP="008D1416">
            <w:pPr>
              <w:spacing w:line="315" w:lineRule="exact"/>
              <w:ind w:leftChars="150" w:left="316" w:rightChars="50" w:right="105" w:firstLineChars="200" w:firstLine="422"/>
            </w:pPr>
            <w:r w:rsidRPr="00B337FC">
              <w:rPr>
                <w:rFonts w:hint="eastAsia"/>
              </w:rPr>
              <w:t>前項外國特定專業人才經內政部移民署許可居留者，其外僑居留證之有效期間，自許可之翌日起算，最長為五年；期滿有繼續居留之必要者，得於居留期限屆滿前，向內政部移民署申請延期，每次最長為五年。該外國特定專業人才之配偶、未</w:t>
            </w:r>
            <w:r w:rsidRPr="00B337FC">
              <w:rPr>
                <w:rFonts w:hint="eastAsia"/>
                <w:u w:val="single"/>
              </w:rPr>
              <w:t>成年</w:t>
            </w:r>
            <w:r w:rsidRPr="00B337FC">
              <w:rPr>
                <w:rFonts w:hint="eastAsia"/>
              </w:rPr>
              <w:t>子女及因身心障礙無法自理生活之</w:t>
            </w:r>
            <w:r w:rsidRPr="00B337FC">
              <w:rPr>
                <w:rFonts w:hint="eastAsia"/>
                <w:u w:val="single"/>
              </w:rPr>
              <w:t>成年</w:t>
            </w:r>
            <w:r w:rsidRPr="00B337FC">
              <w:rPr>
                <w:rFonts w:hint="eastAsia"/>
              </w:rPr>
              <w:t>子女，經內政部移民署許可居留者，其外僑居留證之有效期間及延期期限，亦同。</w:t>
            </w:r>
          </w:p>
        </w:tc>
        <w:tc>
          <w:tcPr>
            <w:tcW w:w="3043" w:type="dxa"/>
            <w:shd w:val="clear" w:color="auto" w:fill="auto"/>
          </w:tcPr>
          <w:p w:rsidR="00B0565D" w:rsidRPr="00B337FC" w:rsidRDefault="00B0565D" w:rsidP="008D1416">
            <w:pPr>
              <w:spacing w:line="315" w:lineRule="exact"/>
              <w:ind w:leftChars="50" w:left="105" w:rightChars="50" w:right="105"/>
            </w:pPr>
            <w:r w:rsidRPr="00B337FC">
              <w:rPr>
                <w:rFonts w:hint="eastAsia"/>
              </w:rPr>
              <w:t>（現行一百十年一月二十七日修正公布條文）</w:t>
            </w:r>
          </w:p>
          <w:p w:rsidR="00B0565D" w:rsidRPr="00B337FC" w:rsidRDefault="00B0565D" w:rsidP="008D1416">
            <w:pPr>
              <w:spacing w:line="315" w:lineRule="exact"/>
              <w:ind w:leftChars="50" w:left="316" w:rightChars="50" w:right="105" w:hangingChars="100" w:hanging="211"/>
            </w:pPr>
            <w:r w:rsidRPr="00B337FC">
              <w:rPr>
                <w:rFonts w:hint="eastAsia"/>
              </w:rPr>
              <w:t>第七條　雇主聘僱從事專業工作之外國特定專業人才，其聘僱許可期間最長為五年，期滿有繼續聘僱之需要者，得申請延期，每次最長為五年</w:t>
            </w:r>
            <w:r w:rsidRPr="00B337FC">
              <w:rPr>
                <w:rFonts w:hint="eastAsia"/>
                <w:u w:val="single"/>
              </w:rPr>
              <w:t>，不受就業服務法第五十二條第一項規定之限制。</w:t>
            </w:r>
          </w:p>
          <w:p w:rsidR="00B0565D" w:rsidRPr="00B337FC" w:rsidRDefault="00B0565D" w:rsidP="008D1416">
            <w:pPr>
              <w:spacing w:line="315" w:lineRule="exact"/>
              <w:ind w:leftChars="150" w:left="316" w:rightChars="50" w:right="105" w:firstLineChars="200" w:firstLine="422"/>
            </w:pPr>
            <w:r w:rsidRPr="00B337FC">
              <w:rPr>
                <w:rFonts w:hint="eastAsia"/>
              </w:rPr>
              <w:t>前項外國特定專業人才經內政部移民署許可居留者，其外僑居留證之有效期間，自許可之翌日起算，最長為五年；期滿有繼續居留之必要者，得於居留期限屆滿前，向內政部移民署申請延期，每次最長為五年</w:t>
            </w:r>
            <w:r w:rsidRPr="00B337FC">
              <w:rPr>
                <w:rFonts w:hint="eastAsia"/>
                <w:u w:val="single"/>
              </w:rPr>
              <w:t>，不受入出國及移民法第二十二條第三項及第三十一條第二項規定之限制</w:t>
            </w:r>
            <w:r w:rsidRPr="00B337FC">
              <w:rPr>
                <w:rFonts w:hint="eastAsia"/>
              </w:rPr>
              <w:t>。該外國特定專業人才之配偶、未滿十八歲子女及</w:t>
            </w:r>
            <w:r w:rsidRPr="00B337FC">
              <w:rPr>
                <w:rFonts w:hint="eastAsia"/>
                <w:u w:val="single"/>
              </w:rPr>
              <w:t>其</w:t>
            </w:r>
            <w:r w:rsidRPr="00B337FC">
              <w:rPr>
                <w:rFonts w:hint="eastAsia"/>
              </w:rPr>
              <w:t>滿十八歲因身心障礙無法自理生活之子女，經內政部移民署許可居留者，其外僑居留證之有效期間及延期期限，亦同。</w:t>
            </w:r>
          </w:p>
        </w:tc>
        <w:tc>
          <w:tcPr>
            <w:tcW w:w="3043" w:type="dxa"/>
            <w:shd w:val="clear" w:color="auto" w:fill="auto"/>
          </w:tcPr>
          <w:p w:rsidR="00B0565D" w:rsidRPr="00B337FC" w:rsidRDefault="00B0565D" w:rsidP="008D1416">
            <w:pPr>
              <w:spacing w:line="315" w:lineRule="exact"/>
              <w:ind w:leftChars="50" w:left="316" w:rightChars="50" w:right="105" w:hangingChars="100" w:hanging="211"/>
            </w:pPr>
            <w:r w:rsidRPr="00B337FC">
              <w:rPr>
                <w:rFonts w:hint="eastAsia"/>
              </w:rPr>
              <w:t>一、本法係就業服務法之特別法，應優先適用，其不受就業服務法限制為當然之理，無須規定，爰將現行第一項不受就業服務法限制規定刪除。</w:t>
            </w:r>
          </w:p>
          <w:p w:rsidR="00B0565D" w:rsidRPr="00B337FC" w:rsidRDefault="00B0565D" w:rsidP="008D1416">
            <w:pPr>
              <w:spacing w:line="315" w:lineRule="exact"/>
              <w:ind w:leftChars="50" w:left="316" w:rightChars="50" w:right="105" w:hangingChars="100" w:hanging="211"/>
            </w:pPr>
            <w:r w:rsidRPr="00B337FC">
              <w:rPr>
                <w:rFonts w:hint="eastAsia"/>
              </w:rPr>
              <w:t>二、本法所定成年年齡係依我國民法之規定，從而現行第二項後段有關外國特定專業人才之子女年齡規定，係配合一百十年一月十三日修正公布之民法第十二條將成年年齡由二十歲調降為十八歲，且為避免外國人成年年齡究係依其本國法律或我國法律之爭議，而將原定「未成年」及「滿二十歲以上」修正為「未滿十八歲」及「滿十八歲」。考量上開民法修正條文係自一百十二年一月一日施行，而本法本次係全案修正，如本次修正條文施行日期在上開民法修正條文施行日前，則在一百十二年一月一日前，所定「十八歲」與本條規定「成年」年齡之意旨不合，恐致後續執行</w:t>
            </w:r>
            <w:r w:rsidRPr="00B337FC">
              <w:rPr>
                <w:rFonts w:hint="eastAsia"/>
              </w:rPr>
              <w:lastRenderedPageBreak/>
              <w:t>產生疑義，爰修正第二項，將「未滿十八歲」及「滿十八歲」修正為「未成年」及「成年」，並酌作文字修正。另以本法係入出國及移民法之特別法，應優先適用，其不受入出國及移民法限制為當然之理，無須規定，爰將現行前段有關不受入出國及移民法限制規定刪除。</w:t>
            </w:r>
          </w:p>
        </w:tc>
      </w:tr>
      <w:tr w:rsidR="00B0565D" w:rsidRPr="00B337FC" w:rsidTr="008D1416">
        <w:tc>
          <w:tcPr>
            <w:tcW w:w="3042" w:type="dxa"/>
            <w:shd w:val="clear" w:color="auto" w:fill="auto"/>
          </w:tcPr>
          <w:p w:rsidR="00B0565D" w:rsidRPr="00B337FC" w:rsidRDefault="00B0565D" w:rsidP="008D1416">
            <w:pPr>
              <w:spacing w:line="315" w:lineRule="exact"/>
              <w:ind w:leftChars="50" w:left="316" w:rightChars="50" w:right="105" w:hangingChars="100" w:hanging="211"/>
            </w:pPr>
            <w:r w:rsidRPr="00B337FC">
              <w:rPr>
                <w:rFonts w:hint="eastAsia"/>
              </w:rPr>
              <w:lastRenderedPageBreak/>
              <w:t>第八條　外國特定專業人才擬在我國從事專業工作者，得</w:t>
            </w:r>
            <w:r w:rsidRPr="00B337FC">
              <w:rPr>
                <w:rFonts w:hint="eastAsia"/>
                <w:u w:val="single"/>
              </w:rPr>
              <w:t>逕</w:t>
            </w:r>
            <w:r w:rsidRPr="00B337FC">
              <w:rPr>
                <w:rFonts w:hint="eastAsia"/>
              </w:rPr>
              <w:t>向內政部移民署申請核發具工作許可、居留簽證、外僑居留證及重入國許可四證合一之就業金卡。內政部移民署許可核發就業金卡前，應會同勞動部及外交部審查。</w:t>
            </w:r>
            <w:r w:rsidRPr="00B337FC">
              <w:rPr>
                <w:rFonts w:hint="eastAsia"/>
                <w:u w:val="single"/>
              </w:rPr>
              <w:t>但已入國之外國特定專業人才申請就業金卡時得免申請居留簽證</w:t>
            </w:r>
            <w:r w:rsidRPr="00B337FC">
              <w:rPr>
                <w:rFonts w:hint="eastAsia"/>
              </w:rPr>
              <w:t>。</w:t>
            </w:r>
          </w:p>
          <w:p w:rsidR="00B0565D" w:rsidRPr="00B337FC" w:rsidRDefault="00B0565D" w:rsidP="008D1416">
            <w:pPr>
              <w:spacing w:line="315" w:lineRule="exact"/>
              <w:ind w:leftChars="150" w:left="316" w:rightChars="50" w:right="105" w:firstLineChars="200" w:firstLine="422"/>
            </w:pPr>
            <w:r w:rsidRPr="00B337FC">
              <w:rPr>
                <w:rFonts w:hint="eastAsia"/>
              </w:rPr>
              <w:t>前項就業金卡有效期間為一年至三年；符合一定條件者，得於有效期間屆滿前</w:t>
            </w:r>
            <w:r w:rsidRPr="00B337FC">
              <w:rPr>
                <w:rFonts w:hint="eastAsia"/>
                <w:u w:val="single"/>
              </w:rPr>
              <w:t>申請延期，每次最長為三年</w:t>
            </w:r>
            <w:r w:rsidRPr="00B337FC">
              <w:rPr>
                <w:rFonts w:hint="eastAsia"/>
              </w:rPr>
              <w:t>。</w:t>
            </w:r>
          </w:p>
          <w:p w:rsidR="00B0565D" w:rsidRPr="00B337FC" w:rsidRDefault="00B0565D" w:rsidP="008D1416">
            <w:pPr>
              <w:spacing w:line="315" w:lineRule="exact"/>
              <w:ind w:leftChars="150" w:left="316" w:rightChars="50" w:right="105" w:firstLineChars="200" w:firstLine="422"/>
            </w:pPr>
            <w:r w:rsidRPr="00B337FC">
              <w:rPr>
                <w:rFonts w:hint="eastAsia"/>
              </w:rPr>
              <w:t>前二項就業金卡之申請程序、審查、</w:t>
            </w:r>
            <w:r w:rsidRPr="00B337FC">
              <w:rPr>
                <w:rFonts w:hint="eastAsia"/>
                <w:u w:val="single"/>
              </w:rPr>
              <w:t>延期</w:t>
            </w:r>
            <w:r w:rsidRPr="00B337FC">
              <w:rPr>
                <w:rFonts w:hint="eastAsia"/>
              </w:rPr>
              <w:t>之一定條件及其他相關事項之辦法，由內政部會商勞動部及外交部定之。</w:t>
            </w:r>
          </w:p>
          <w:p w:rsidR="00B0565D" w:rsidRPr="00B337FC" w:rsidRDefault="00B0565D" w:rsidP="008D1416">
            <w:pPr>
              <w:spacing w:line="315" w:lineRule="exact"/>
              <w:ind w:leftChars="150" w:left="316" w:rightChars="50" w:right="105" w:firstLineChars="200" w:firstLine="422"/>
            </w:pPr>
            <w:r w:rsidRPr="00B337FC">
              <w:rPr>
                <w:rFonts w:hint="eastAsia"/>
              </w:rPr>
              <w:t>依第一項</w:t>
            </w:r>
            <w:r w:rsidRPr="00B337FC">
              <w:rPr>
                <w:rFonts w:hint="eastAsia"/>
                <w:u w:val="single"/>
              </w:rPr>
              <w:t>申請就業金卡</w:t>
            </w:r>
            <w:r w:rsidRPr="00B337FC">
              <w:rPr>
                <w:rFonts w:hint="eastAsia"/>
              </w:rPr>
              <w:t>或第二項申請</w:t>
            </w:r>
            <w:r w:rsidRPr="00B337FC">
              <w:rPr>
                <w:rFonts w:hint="eastAsia"/>
                <w:u w:val="single"/>
              </w:rPr>
              <w:t>延期</w:t>
            </w:r>
            <w:r w:rsidRPr="00B337FC">
              <w:rPr>
                <w:rFonts w:hint="eastAsia"/>
              </w:rPr>
              <w:t>者，由內政部移民署收取規費；其收費標準，由內政部會商勞動部及外交部定之。</w:t>
            </w:r>
          </w:p>
        </w:tc>
        <w:tc>
          <w:tcPr>
            <w:tcW w:w="3043" w:type="dxa"/>
            <w:shd w:val="clear" w:color="auto" w:fill="auto"/>
          </w:tcPr>
          <w:p w:rsidR="00B0565D" w:rsidRPr="00B337FC" w:rsidRDefault="00B0565D" w:rsidP="008D1416">
            <w:pPr>
              <w:spacing w:line="315" w:lineRule="exact"/>
              <w:ind w:leftChars="50" w:left="316" w:rightChars="50" w:right="105" w:hangingChars="100" w:hanging="211"/>
            </w:pPr>
            <w:r w:rsidRPr="00B337FC">
              <w:rPr>
                <w:rFonts w:hint="eastAsia"/>
              </w:rPr>
              <w:t>第八條　外國特定專業人才擬在我國從事專業工作者，得向內政部移民署申請核發具工作許可、居留簽證、外僑居留證及重入國許可四證合一之就業金卡。內政部移民署許可核發就業金卡前，應會同勞動部及外交部審查，</w:t>
            </w:r>
            <w:r w:rsidRPr="00B337FC">
              <w:rPr>
                <w:rFonts w:hint="eastAsia"/>
                <w:u w:val="single"/>
              </w:rPr>
              <w:t>不受就業服務法第四十三條及第五十三條第一項規定之限制</w:t>
            </w:r>
            <w:r w:rsidRPr="00B337FC">
              <w:rPr>
                <w:rFonts w:hint="eastAsia"/>
              </w:rPr>
              <w:t>。</w:t>
            </w:r>
          </w:p>
          <w:p w:rsidR="00B0565D" w:rsidRPr="00B337FC" w:rsidRDefault="00B0565D" w:rsidP="008D1416">
            <w:pPr>
              <w:spacing w:line="315" w:lineRule="exact"/>
              <w:ind w:leftChars="150" w:left="316" w:rightChars="50" w:right="105" w:firstLineChars="200" w:firstLine="422"/>
            </w:pPr>
            <w:r w:rsidRPr="00B337FC">
              <w:rPr>
                <w:rFonts w:hint="eastAsia"/>
              </w:rPr>
              <w:t>前項就業金卡有效期間為一年至三年；符合一定條件者，得於有效期間屆滿前重新申請。</w:t>
            </w:r>
          </w:p>
          <w:p w:rsidR="00B0565D" w:rsidRPr="00B337FC" w:rsidRDefault="00B0565D" w:rsidP="008D1416">
            <w:pPr>
              <w:spacing w:line="315" w:lineRule="exact"/>
              <w:ind w:leftChars="150" w:left="316" w:rightChars="50" w:right="105" w:firstLineChars="200" w:firstLine="422"/>
            </w:pPr>
            <w:r w:rsidRPr="00B337FC">
              <w:rPr>
                <w:rFonts w:hint="eastAsia"/>
              </w:rPr>
              <w:t>前二項就業金卡之申請程序、審查、重新申請之一定條件及其他相關事項之辦法，由內政部會商勞動部及外交部定之。</w:t>
            </w:r>
          </w:p>
          <w:p w:rsidR="00B0565D" w:rsidRPr="00B337FC" w:rsidRDefault="00B0565D" w:rsidP="008D1416">
            <w:pPr>
              <w:spacing w:line="315" w:lineRule="exact"/>
              <w:ind w:leftChars="150" w:left="316" w:rightChars="50" w:right="105" w:firstLineChars="200" w:firstLine="422"/>
            </w:pPr>
            <w:r w:rsidRPr="00B337FC">
              <w:rPr>
                <w:rFonts w:hint="eastAsia"/>
              </w:rPr>
              <w:t>依第一項或第二項申請</w:t>
            </w:r>
            <w:r w:rsidRPr="00B337FC">
              <w:rPr>
                <w:rFonts w:hint="eastAsia"/>
                <w:u w:val="single"/>
              </w:rPr>
              <w:t>就業金卡</w:t>
            </w:r>
            <w:r w:rsidRPr="00B337FC">
              <w:rPr>
                <w:rFonts w:hint="eastAsia"/>
              </w:rPr>
              <w:t>者，由內政部移民署收取規費；其收費標準，由內政部會商勞動部及外交部定之。</w:t>
            </w:r>
          </w:p>
        </w:tc>
        <w:tc>
          <w:tcPr>
            <w:tcW w:w="3043" w:type="dxa"/>
            <w:shd w:val="clear" w:color="auto" w:fill="auto"/>
          </w:tcPr>
          <w:p w:rsidR="00B0565D" w:rsidRPr="00B337FC" w:rsidRDefault="00B0565D" w:rsidP="008D1416">
            <w:pPr>
              <w:spacing w:line="315" w:lineRule="exact"/>
              <w:ind w:leftChars="50" w:left="316" w:rightChars="50" w:right="105" w:hangingChars="100" w:hanging="211"/>
            </w:pPr>
            <w:r w:rsidRPr="00B337FC">
              <w:rPr>
                <w:rFonts w:hint="eastAsia"/>
              </w:rPr>
              <w:t>一、為簡化外國專業人才來臺工作居留申辦手續，爰修正第一項增列但書規定，針對已入國之外國特定專業人才（包含以免簽或持停留簽證入國者），申請就業金卡時得免申請居留簽證。另以本法係就業服務法之特別法，應優先適用，其不受就業服務法限制為當然之理，無須規定，爰將現行不受就業服務法限制規定刪除。</w:t>
            </w:r>
          </w:p>
          <w:p w:rsidR="00B0565D" w:rsidRPr="00B337FC" w:rsidRDefault="00B0565D" w:rsidP="008D1416">
            <w:pPr>
              <w:spacing w:line="315" w:lineRule="exact"/>
              <w:ind w:leftChars="50" w:left="316" w:rightChars="50" w:right="105" w:hangingChars="100" w:hanging="211"/>
            </w:pPr>
            <w:r w:rsidRPr="00B337FC">
              <w:rPr>
                <w:rFonts w:hint="eastAsia"/>
              </w:rPr>
              <w:t>二、鑒於本項係規範就業金卡之有效期間，又依入出國及移民法規定，效期屆滿前以申請延期方式辦理，爰修正第二項規定，並明定每次延期最長為三年。</w:t>
            </w:r>
          </w:p>
          <w:p w:rsidR="00B0565D" w:rsidRPr="00B337FC" w:rsidRDefault="00B0565D" w:rsidP="008D1416">
            <w:pPr>
              <w:spacing w:line="315" w:lineRule="exact"/>
              <w:ind w:leftChars="50" w:left="316" w:rightChars="50" w:right="105" w:hangingChars="100" w:hanging="211"/>
            </w:pPr>
            <w:r w:rsidRPr="00B337FC">
              <w:rPr>
                <w:rFonts w:hint="eastAsia"/>
              </w:rPr>
              <w:t>三、配合第二項之修正，將第三項授權事項之重新申請修正為申請延期。</w:t>
            </w:r>
          </w:p>
          <w:p w:rsidR="00B0565D" w:rsidRPr="00B337FC" w:rsidRDefault="00B0565D" w:rsidP="008D1416">
            <w:pPr>
              <w:spacing w:line="315" w:lineRule="exact"/>
              <w:ind w:leftChars="50" w:left="316" w:rightChars="50" w:right="105" w:hangingChars="100" w:hanging="211"/>
            </w:pPr>
            <w:r w:rsidRPr="00B337FC">
              <w:rPr>
                <w:rFonts w:hint="eastAsia"/>
              </w:rPr>
              <w:t>四、配合第二項之修正，第四項酌作文字修正。</w:t>
            </w:r>
          </w:p>
        </w:tc>
      </w:tr>
      <w:tr w:rsidR="00B0565D" w:rsidRPr="00B337FC" w:rsidTr="008D1416">
        <w:tc>
          <w:tcPr>
            <w:tcW w:w="3042" w:type="dxa"/>
            <w:shd w:val="clear" w:color="auto" w:fill="auto"/>
          </w:tcPr>
          <w:p w:rsidR="00B0565D" w:rsidRPr="00B337FC" w:rsidRDefault="00B0565D" w:rsidP="008D1416">
            <w:pPr>
              <w:spacing w:line="315" w:lineRule="exact"/>
              <w:ind w:leftChars="50" w:left="316" w:rightChars="50" w:right="105" w:hangingChars="100" w:hanging="211"/>
            </w:pPr>
            <w:r w:rsidRPr="00B337FC">
              <w:rPr>
                <w:rFonts w:hint="eastAsia"/>
              </w:rPr>
              <w:t>第</w:t>
            </w:r>
            <w:r w:rsidRPr="00B337FC">
              <w:rPr>
                <w:rFonts w:hint="eastAsia"/>
                <w:u w:val="single"/>
              </w:rPr>
              <w:t>九</w:t>
            </w:r>
            <w:r w:rsidRPr="00B337FC">
              <w:rPr>
                <w:rFonts w:hint="eastAsia"/>
              </w:rPr>
              <w:t>條　外國專業人才為藝術工作者，得不經雇主申請，逕向勞動部申請許可，在我國從事藝術工作；其許可期間最長為三年，必要時得申請延期，每次最長為三年。</w:t>
            </w:r>
          </w:p>
          <w:p w:rsidR="00B0565D" w:rsidRPr="00B337FC" w:rsidRDefault="00B0565D" w:rsidP="008D1416">
            <w:pPr>
              <w:spacing w:line="315" w:lineRule="exact"/>
              <w:ind w:leftChars="150" w:left="316" w:rightChars="50" w:right="105" w:firstLineChars="200" w:firstLine="422"/>
            </w:pPr>
            <w:r w:rsidRPr="00B337FC">
              <w:rPr>
                <w:rFonts w:hint="eastAsia"/>
              </w:rPr>
              <w:lastRenderedPageBreak/>
              <w:t>前項申請之工作資格、審查基準、申請許可、廢止許可、聘僱管理及其他相關事項之辦法，由勞動部會商文化部定之。</w:t>
            </w:r>
          </w:p>
        </w:tc>
        <w:tc>
          <w:tcPr>
            <w:tcW w:w="3043" w:type="dxa"/>
            <w:shd w:val="clear" w:color="auto" w:fill="auto"/>
          </w:tcPr>
          <w:p w:rsidR="00B0565D" w:rsidRPr="00B337FC" w:rsidRDefault="00B0565D" w:rsidP="008D1416">
            <w:pPr>
              <w:spacing w:line="315" w:lineRule="exact"/>
              <w:ind w:leftChars="50" w:left="316" w:rightChars="50" w:right="105" w:hangingChars="100" w:hanging="211"/>
            </w:pPr>
            <w:r w:rsidRPr="00B337FC">
              <w:rPr>
                <w:rFonts w:hint="eastAsia"/>
              </w:rPr>
              <w:lastRenderedPageBreak/>
              <w:t>第十條　外國專業人才為藝術工作者，得不經雇主申請，逕向勞動部申請許可，在我國從事藝術工作</w:t>
            </w:r>
            <w:r w:rsidRPr="00B337FC">
              <w:rPr>
                <w:rFonts w:hint="eastAsia"/>
                <w:u w:val="single"/>
              </w:rPr>
              <w:t>，不受就業服務法第四十三條規定之限制</w:t>
            </w:r>
            <w:r w:rsidRPr="00B337FC">
              <w:rPr>
                <w:rFonts w:hint="eastAsia"/>
              </w:rPr>
              <w:t>；其許可期間最長為三年</w:t>
            </w:r>
            <w:r w:rsidRPr="00B337FC">
              <w:rPr>
                <w:rFonts w:hint="eastAsia"/>
              </w:rPr>
              <w:lastRenderedPageBreak/>
              <w:t>，必要時得申請延期，每次最長為三年。</w:t>
            </w:r>
          </w:p>
          <w:p w:rsidR="00B0565D" w:rsidRPr="00B337FC" w:rsidRDefault="00B0565D" w:rsidP="008D1416">
            <w:pPr>
              <w:spacing w:line="315" w:lineRule="exact"/>
              <w:ind w:leftChars="150" w:left="316" w:rightChars="50" w:right="105" w:firstLineChars="200" w:firstLine="422"/>
            </w:pPr>
            <w:r w:rsidRPr="00B337FC">
              <w:rPr>
                <w:rFonts w:hint="eastAsia"/>
              </w:rPr>
              <w:t>前項申請之工作資格、審查基準、申請許可、廢止許可、聘僱管理及其他相關事項之辦法，由勞動部會商文化部定之。</w:t>
            </w:r>
          </w:p>
        </w:tc>
        <w:tc>
          <w:tcPr>
            <w:tcW w:w="3043" w:type="dxa"/>
            <w:shd w:val="clear" w:color="auto" w:fill="auto"/>
          </w:tcPr>
          <w:p w:rsidR="00B0565D" w:rsidRPr="00B337FC" w:rsidRDefault="00B0565D" w:rsidP="008D1416">
            <w:pPr>
              <w:spacing w:line="315" w:lineRule="exact"/>
              <w:ind w:leftChars="50" w:left="316" w:rightChars="50" w:right="105" w:hangingChars="100" w:hanging="211"/>
            </w:pPr>
            <w:r w:rsidRPr="00B337FC">
              <w:rPr>
                <w:rFonts w:hint="eastAsia"/>
              </w:rPr>
              <w:lastRenderedPageBreak/>
              <w:t>一、條次變更。</w:t>
            </w:r>
          </w:p>
          <w:p w:rsidR="00B0565D" w:rsidRPr="00B337FC" w:rsidRDefault="00B0565D" w:rsidP="008D1416">
            <w:pPr>
              <w:spacing w:line="315" w:lineRule="exact"/>
              <w:ind w:leftChars="50" w:left="316" w:rightChars="50" w:right="105" w:hangingChars="100" w:hanging="211"/>
            </w:pPr>
            <w:r w:rsidRPr="00B337FC">
              <w:rPr>
                <w:rFonts w:hint="eastAsia"/>
              </w:rPr>
              <w:t>二、本法係就業服務法之特別法，應優先適用，其不受就業服務法限制為當然之理，無須規定，爰將現行第一項不受就業服務法限制規定刪</w:t>
            </w:r>
            <w:r w:rsidRPr="00B337FC">
              <w:rPr>
                <w:rFonts w:hint="eastAsia"/>
              </w:rPr>
              <w:lastRenderedPageBreak/>
              <w:t>除。</w:t>
            </w:r>
          </w:p>
          <w:p w:rsidR="00B0565D" w:rsidRPr="00B337FC" w:rsidRDefault="00B0565D" w:rsidP="008D1416">
            <w:pPr>
              <w:spacing w:line="315" w:lineRule="exact"/>
              <w:ind w:leftChars="50" w:left="316" w:rightChars="50" w:right="105" w:hangingChars="100" w:hanging="211"/>
            </w:pPr>
            <w:r w:rsidRPr="00B337FC">
              <w:rPr>
                <w:rFonts w:hint="eastAsia"/>
              </w:rPr>
              <w:t>三、第二項未修正。</w:t>
            </w:r>
          </w:p>
        </w:tc>
      </w:tr>
      <w:tr w:rsidR="00B0565D" w:rsidRPr="00B337FC" w:rsidTr="008D1416">
        <w:tc>
          <w:tcPr>
            <w:tcW w:w="3042" w:type="dxa"/>
            <w:shd w:val="clear" w:color="auto" w:fill="auto"/>
          </w:tcPr>
          <w:p w:rsidR="00B0565D" w:rsidRPr="00B337FC" w:rsidRDefault="00B0565D" w:rsidP="008D1416">
            <w:pPr>
              <w:spacing w:line="315" w:lineRule="exact"/>
              <w:ind w:leftChars="50" w:left="316" w:rightChars="50" w:right="105" w:hangingChars="100" w:hanging="211"/>
            </w:pPr>
            <w:r w:rsidRPr="00B337FC">
              <w:rPr>
                <w:rFonts w:hint="eastAsia"/>
              </w:rPr>
              <w:lastRenderedPageBreak/>
              <w:t>第</w:t>
            </w:r>
            <w:r w:rsidRPr="00B337FC">
              <w:rPr>
                <w:rFonts w:hint="eastAsia"/>
                <w:u w:val="single"/>
              </w:rPr>
              <w:t>十</w:t>
            </w:r>
            <w:r w:rsidRPr="00B337FC">
              <w:rPr>
                <w:rFonts w:hint="eastAsia"/>
              </w:rPr>
              <w:t>條　外國專業人才擬在我國從事專業工作，須長期尋職者，得向駐外館處申請核發三個月有效期限、多次入國、停留期限六個月之停留簽證，總停留期限最長為六個月。</w:t>
            </w:r>
          </w:p>
          <w:p w:rsidR="00B0565D" w:rsidRPr="00B337FC" w:rsidRDefault="00B0565D" w:rsidP="008D1416">
            <w:pPr>
              <w:spacing w:line="315" w:lineRule="exact"/>
              <w:ind w:leftChars="150" w:left="316" w:rightChars="50" w:right="105" w:firstLineChars="200" w:firstLine="422"/>
            </w:pPr>
            <w:r w:rsidRPr="00B337FC">
              <w:rPr>
                <w:rFonts w:hint="eastAsia"/>
              </w:rPr>
              <w:t>依前項規定取得停留簽證者，自總停留期限屆滿之日起三年內，不得再依該項規定申請核發停留簽證。</w:t>
            </w:r>
          </w:p>
          <w:p w:rsidR="00B0565D" w:rsidRPr="00B337FC" w:rsidRDefault="00B0565D" w:rsidP="008D1416">
            <w:pPr>
              <w:spacing w:line="315" w:lineRule="exact"/>
              <w:ind w:leftChars="150" w:left="316" w:rightChars="50" w:right="105" w:firstLineChars="200" w:firstLine="422"/>
            </w:pPr>
            <w:r w:rsidRPr="00B337FC">
              <w:rPr>
                <w:rFonts w:hint="eastAsia"/>
              </w:rPr>
              <w:t>依第一項規定核發停留簽證之人數，由外交部會同內政部並會商主管機關及中央目的事業主管機關，視人才需求及申請狀況每年公告之。</w:t>
            </w:r>
          </w:p>
          <w:p w:rsidR="00B0565D" w:rsidRPr="00B337FC" w:rsidRDefault="00B0565D" w:rsidP="008D1416">
            <w:pPr>
              <w:spacing w:line="315" w:lineRule="exact"/>
              <w:ind w:leftChars="150" w:left="316" w:rightChars="50" w:right="105" w:firstLineChars="200" w:firstLine="422"/>
            </w:pPr>
            <w:r w:rsidRPr="00B337FC">
              <w:rPr>
                <w:rFonts w:hint="eastAsia"/>
              </w:rPr>
              <w:t>第一項申請之條件、程序、審查及其他相關事項之辦法，由外交部會同內政部並會商中央目的事業主管機關，視人才需求定之。</w:t>
            </w:r>
          </w:p>
        </w:tc>
        <w:tc>
          <w:tcPr>
            <w:tcW w:w="3043" w:type="dxa"/>
            <w:shd w:val="clear" w:color="auto" w:fill="auto"/>
          </w:tcPr>
          <w:p w:rsidR="00B0565D" w:rsidRPr="00B337FC" w:rsidRDefault="00B0565D" w:rsidP="008D1416">
            <w:pPr>
              <w:spacing w:line="315" w:lineRule="exact"/>
              <w:ind w:leftChars="50" w:left="316" w:rightChars="50" w:right="105" w:hangingChars="100" w:hanging="211"/>
            </w:pPr>
            <w:r w:rsidRPr="00B337FC">
              <w:rPr>
                <w:rFonts w:hint="eastAsia"/>
              </w:rPr>
              <w:t>第十九條　外國專業人才擬在我國從事專業工作，須長期尋職者，得向駐外館處申請核發三個月有效期限、多次入國、停留期限六個月之停留簽證，總停留期限最長為六個月。</w:t>
            </w:r>
          </w:p>
          <w:p w:rsidR="00B0565D" w:rsidRPr="00B337FC" w:rsidRDefault="00B0565D" w:rsidP="008D1416">
            <w:pPr>
              <w:spacing w:line="315" w:lineRule="exact"/>
              <w:ind w:leftChars="150" w:left="316" w:rightChars="50" w:right="105" w:firstLineChars="200" w:firstLine="422"/>
            </w:pPr>
            <w:r w:rsidRPr="00B337FC">
              <w:rPr>
                <w:rFonts w:hint="eastAsia"/>
              </w:rPr>
              <w:t>依前項規定取得停留簽證者，自總停留期限屆滿之日起三年內，不得再依該項規定申請核發停留簽證。</w:t>
            </w:r>
          </w:p>
          <w:p w:rsidR="00B0565D" w:rsidRPr="00B337FC" w:rsidRDefault="00B0565D" w:rsidP="008D1416">
            <w:pPr>
              <w:spacing w:line="315" w:lineRule="exact"/>
              <w:ind w:leftChars="150" w:left="316" w:rightChars="50" w:right="105" w:firstLineChars="200" w:firstLine="422"/>
            </w:pPr>
            <w:r w:rsidRPr="00B337FC">
              <w:rPr>
                <w:rFonts w:hint="eastAsia"/>
              </w:rPr>
              <w:t>依第一項規定核發停留簽證之人數，由外交部會同內政部並會商主管機關及中央目的事業主管機關，視人才需求及申請狀況每年公告之。</w:t>
            </w:r>
          </w:p>
          <w:p w:rsidR="00B0565D" w:rsidRPr="00B337FC" w:rsidRDefault="00B0565D" w:rsidP="008D1416">
            <w:pPr>
              <w:spacing w:line="315" w:lineRule="exact"/>
              <w:ind w:leftChars="150" w:left="316" w:rightChars="50" w:right="105" w:firstLineChars="200" w:firstLine="422"/>
            </w:pPr>
            <w:r w:rsidRPr="00B337FC">
              <w:rPr>
                <w:rFonts w:hint="eastAsia"/>
              </w:rPr>
              <w:t>第一項申請之條件、程序、審查及其他相關事項之辦法，由外交部會同內政部並會商中央目的事業主管機關，視人才需求定之。</w:t>
            </w:r>
          </w:p>
        </w:tc>
        <w:tc>
          <w:tcPr>
            <w:tcW w:w="3043" w:type="dxa"/>
            <w:shd w:val="clear" w:color="auto" w:fill="auto"/>
          </w:tcPr>
          <w:p w:rsidR="00B0565D" w:rsidRPr="00B337FC" w:rsidRDefault="00B0565D" w:rsidP="008D1416">
            <w:pPr>
              <w:spacing w:line="315" w:lineRule="exact"/>
              <w:ind w:leftChars="50" w:left="105" w:rightChars="50" w:right="105"/>
            </w:pPr>
            <w:r w:rsidRPr="00B337FC">
              <w:rPr>
                <w:rFonts w:hint="eastAsia"/>
              </w:rPr>
              <w:t>條次變更，內容未修正。</w:t>
            </w:r>
          </w:p>
        </w:tc>
      </w:tr>
      <w:tr w:rsidR="00B0565D" w:rsidRPr="00B337FC" w:rsidTr="008D1416">
        <w:tc>
          <w:tcPr>
            <w:tcW w:w="3042" w:type="dxa"/>
            <w:shd w:val="clear" w:color="auto" w:fill="auto"/>
          </w:tcPr>
          <w:p w:rsidR="00B0565D" w:rsidRPr="00B337FC" w:rsidRDefault="00B0565D" w:rsidP="008D1416">
            <w:pPr>
              <w:spacing w:line="315" w:lineRule="exact"/>
              <w:ind w:leftChars="50" w:left="316" w:rightChars="50" w:right="105" w:hangingChars="100" w:hanging="211"/>
            </w:pPr>
            <w:r w:rsidRPr="00B337FC">
              <w:rPr>
                <w:rFonts w:hint="eastAsia"/>
              </w:rPr>
              <w:t>第十一條　外國專業人才或外國特定專業人才以免簽證或持停留簽證入國，經許可或免經許可在我國從事專業工作者，得逕向內政部移民署申請居留；經許可者，發給外僑居留證。</w:t>
            </w:r>
          </w:p>
          <w:p w:rsidR="00B0565D" w:rsidRPr="00B337FC" w:rsidRDefault="00B0565D" w:rsidP="008D1416">
            <w:pPr>
              <w:spacing w:line="315" w:lineRule="exact"/>
              <w:ind w:leftChars="150" w:left="316" w:rightChars="50" w:right="105" w:firstLineChars="200" w:firstLine="422"/>
            </w:pPr>
            <w:r w:rsidRPr="00B337FC">
              <w:rPr>
                <w:rFonts w:hint="eastAsia"/>
              </w:rPr>
              <w:t>外國專業人才在我國從事專業工作及外國特定專業人才，經許可居留或永久居留者，其配偶、未成年子女及因身心障礙無法自理生活之成年子女，以免簽證或持</w:t>
            </w:r>
            <w:r w:rsidRPr="00B337FC">
              <w:rPr>
                <w:rFonts w:hint="eastAsia"/>
              </w:rPr>
              <w:lastRenderedPageBreak/>
              <w:t>停留簽證入國者，得逕向內政部移民署申請居留，經許可者，發給外僑居留證。</w:t>
            </w:r>
          </w:p>
          <w:p w:rsidR="00B0565D" w:rsidRPr="00B337FC" w:rsidRDefault="00B0565D" w:rsidP="008D1416">
            <w:pPr>
              <w:spacing w:line="315" w:lineRule="exact"/>
              <w:ind w:leftChars="150" w:left="316" w:rightChars="50" w:right="105" w:firstLineChars="200" w:firstLine="422"/>
            </w:pPr>
            <w:r w:rsidRPr="00B337FC">
              <w:rPr>
                <w:rFonts w:hint="eastAsia"/>
              </w:rPr>
              <w:t>依前二項許可居留並取得外僑居留證之人，因居留原因變更，而有入出國及移民法第二十三條第一項各款情形之一者，得向內政部移民署申請變更居留原因。但有該條第一項第一款但書規定者，不得申請。</w:t>
            </w:r>
          </w:p>
          <w:p w:rsidR="00B0565D" w:rsidRPr="00B337FC" w:rsidRDefault="00B0565D" w:rsidP="008D1416">
            <w:pPr>
              <w:spacing w:line="315" w:lineRule="exact"/>
              <w:ind w:leftChars="150" w:left="316" w:rightChars="50" w:right="105" w:firstLineChars="200" w:firstLine="422"/>
            </w:pPr>
            <w:r w:rsidRPr="00B337FC">
              <w:rPr>
                <w:rFonts w:hint="eastAsia"/>
              </w:rPr>
              <w:t>依前三項申請居留或變更居留原因，有入出國及移民法第二十四條第一項各款情形之一者，內政部移民署得不予許可；已許可者，得撤銷或廢止其許可，並註銷其外僑居留證。</w:t>
            </w:r>
          </w:p>
          <w:p w:rsidR="00B0565D" w:rsidRPr="00B337FC" w:rsidRDefault="00B0565D" w:rsidP="008D1416">
            <w:pPr>
              <w:spacing w:line="315" w:lineRule="exact"/>
              <w:ind w:leftChars="150" w:left="316" w:rightChars="50" w:right="105" w:firstLineChars="200" w:firstLine="422"/>
            </w:pPr>
            <w:r w:rsidRPr="00B337FC">
              <w:rPr>
                <w:rFonts w:hint="eastAsia"/>
              </w:rPr>
              <w:t>前項之人有入出國及移民法第二十四條第一項第十款或第十一款情形經不予許可者，不予許可之期間，自其出國之翌日起算至少為一年，並不得逾三年。</w:t>
            </w:r>
          </w:p>
        </w:tc>
        <w:tc>
          <w:tcPr>
            <w:tcW w:w="3043" w:type="dxa"/>
            <w:shd w:val="clear" w:color="auto" w:fill="auto"/>
          </w:tcPr>
          <w:p w:rsidR="00B0565D" w:rsidRPr="00B337FC" w:rsidRDefault="00B0565D" w:rsidP="008D1416">
            <w:pPr>
              <w:spacing w:line="315" w:lineRule="exact"/>
              <w:ind w:leftChars="50" w:left="105" w:rightChars="50" w:right="105"/>
            </w:pPr>
          </w:p>
        </w:tc>
        <w:tc>
          <w:tcPr>
            <w:tcW w:w="3043" w:type="dxa"/>
            <w:shd w:val="clear" w:color="auto" w:fill="auto"/>
          </w:tcPr>
          <w:p w:rsidR="00B0565D" w:rsidRPr="00B337FC" w:rsidRDefault="00B0565D" w:rsidP="008D1416">
            <w:pPr>
              <w:spacing w:line="315" w:lineRule="exact"/>
              <w:ind w:leftChars="50" w:left="316" w:rightChars="50" w:right="105" w:hangingChars="100" w:hanging="211"/>
            </w:pPr>
            <w:r w:rsidRPr="00B337FC">
              <w:rPr>
                <w:rFonts w:hint="eastAsia"/>
              </w:rPr>
              <w:t>一、</w:t>
            </w:r>
            <w:r w:rsidRPr="00B337FC">
              <w:rPr>
                <w:rFonts w:hint="eastAsia"/>
                <w:u w:val="single"/>
              </w:rPr>
              <w:t>本條新增</w:t>
            </w:r>
            <w:r w:rsidRPr="00B337FC">
              <w:rPr>
                <w:rFonts w:hint="eastAsia"/>
              </w:rPr>
              <w:t>。</w:t>
            </w:r>
          </w:p>
          <w:p w:rsidR="00B0565D" w:rsidRPr="00B337FC" w:rsidRDefault="00B0565D" w:rsidP="008D1416">
            <w:pPr>
              <w:spacing w:line="315" w:lineRule="exact"/>
              <w:ind w:leftChars="50" w:left="316" w:rightChars="50" w:right="105" w:hangingChars="100" w:hanging="211"/>
            </w:pPr>
            <w:r w:rsidRPr="00B337FC">
              <w:rPr>
                <w:rFonts w:hint="eastAsia"/>
              </w:rPr>
              <w:t>二、依入出國及移民法第二十二條第一項及第二十三條第一項第三款規定，外國專業人才以免簽證或持停留期限不足六十日之停留簽證入國者，尚未能申請居留，而需向外交部改辦適當期限之停留簽證或居留簽證，始得申請外僑居留證；為簡化渠等來臺工作居留申辦手續，爰於第一項放寬外國專業人才或外國特定專業人才以免簽</w:t>
            </w:r>
            <w:r w:rsidRPr="00B337FC">
              <w:rPr>
                <w:rFonts w:hint="eastAsia"/>
              </w:rPr>
              <w:lastRenderedPageBreak/>
              <w:t>證或持停留簽證入國者，經許可或免經許可在我國從事專業工作，得逕向內政部移民署申請居留；並於第二項併同放寬外國專業人才在我國從事專業工作及外國特定專業人才，經許可居留或永久居留者之依親親屬以免簽證或持停留簽證入國者，亦得逕向內政部移民署申請居留證。</w:t>
            </w:r>
          </w:p>
          <w:p w:rsidR="00B0565D" w:rsidRPr="00B337FC" w:rsidRDefault="00B0565D" w:rsidP="008D1416">
            <w:pPr>
              <w:spacing w:line="315" w:lineRule="exact"/>
              <w:ind w:leftChars="50" w:left="316" w:rightChars="50" w:right="105" w:hangingChars="100" w:hanging="211"/>
            </w:pPr>
            <w:r w:rsidRPr="00B337FC">
              <w:rPr>
                <w:rFonts w:hint="eastAsia"/>
              </w:rPr>
              <w:t>三、參考入出國及移民法第二十三條第二項規定，爰於第三項明定第一項及第二項以免簽證或持停留簽證入國並取得外僑居留證者，其居留原因變更得向內政部移民署申請變更之規定。</w:t>
            </w:r>
          </w:p>
          <w:p w:rsidR="00B0565D" w:rsidRPr="00B337FC" w:rsidRDefault="00B0565D" w:rsidP="008D1416">
            <w:pPr>
              <w:spacing w:line="315" w:lineRule="exact"/>
              <w:ind w:leftChars="50" w:left="105" w:rightChars="50" w:right="105"/>
            </w:pPr>
            <w:r w:rsidRPr="00B337FC">
              <w:rPr>
                <w:rFonts w:hint="eastAsia"/>
              </w:rPr>
              <w:t>四、查入出國及移民法第二十四條第一項所定內政部移民署得不予許可申請居留或變更居留原因者，以依該法第二十三條規定申請者為限，爰於第四項明定，外國專業人才或外國特定專業人才及其依親親屬申請居留或變更居留原因有入出國及移民法第二十四條第一項各款情形之一者，內政部移民署得不予許可、撤銷或廢止許可之規定。</w:t>
            </w:r>
          </w:p>
          <w:p w:rsidR="00B0565D" w:rsidRPr="00B337FC" w:rsidRDefault="00B0565D" w:rsidP="008D1416">
            <w:pPr>
              <w:spacing w:line="315" w:lineRule="exact"/>
              <w:ind w:leftChars="50" w:left="316" w:rightChars="50" w:right="105" w:hangingChars="100" w:hanging="211"/>
            </w:pPr>
            <w:r w:rsidRPr="00B337FC">
              <w:rPr>
                <w:rFonts w:hint="eastAsia"/>
              </w:rPr>
              <w:t>五、參考入出國及移民法第二十四條第三項所定不予許可期間之規定，爰於第五項明定有入出國及移民法第二十四條第一項第十款或第十一款情形，而經不予許可其申請居留或變更居留原因者，其不予許可之期間規定。</w:t>
            </w:r>
          </w:p>
        </w:tc>
      </w:tr>
      <w:tr w:rsidR="00B0565D" w:rsidRPr="00B337FC" w:rsidTr="008D1416">
        <w:tc>
          <w:tcPr>
            <w:tcW w:w="3042" w:type="dxa"/>
            <w:shd w:val="clear" w:color="auto" w:fill="auto"/>
          </w:tcPr>
          <w:p w:rsidR="00B0565D" w:rsidRPr="00B337FC" w:rsidRDefault="00B0565D" w:rsidP="008D1416">
            <w:pPr>
              <w:spacing w:line="315" w:lineRule="exact"/>
              <w:ind w:leftChars="50" w:left="316" w:rightChars="50" w:right="105" w:hangingChars="100" w:hanging="211"/>
            </w:pPr>
            <w:r w:rsidRPr="00B337FC">
              <w:rPr>
                <w:rFonts w:hint="eastAsia"/>
              </w:rPr>
              <w:lastRenderedPageBreak/>
              <w:t>第十二條　外國專業人才在我國從事專業工作、外國特定專業人才依第七條第二項規定取得外僑居留證或依第八</w:t>
            </w:r>
            <w:r w:rsidRPr="00B337FC">
              <w:rPr>
                <w:rFonts w:hint="eastAsia"/>
              </w:rPr>
              <w:lastRenderedPageBreak/>
              <w:t>條規定取得就業金卡，於居留效期或就業金卡有效期間屆滿前，仍有居留之必要者，其本人及原經許可居留之配偶、未成年子女及因身心障礙無法自理生活之成年子女，得以書面敘明理由，向內政部移民署申請延期居留。</w:t>
            </w:r>
          </w:p>
          <w:p w:rsidR="00B0565D" w:rsidRPr="00B337FC" w:rsidRDefault="00B0565D" w:rsidP="008D1416">
            <w:pPr>
              <w:spacing w:line="315" w:lineRule="exact"/>
              <w:ind w:leftChars="150" w:left="316" w:rightChars="50" w:right="105" w:firstLineChars="200" w:firstLine="422"/>
            </w:pPr>
            <w:r w:rsidRPr="00B337FC">
              <w:rPr>
                <w:rFonts w:hint="eastAsia"/>
              </w:rPr>
              <w:t>前項申請延期居留經許可者，發給外僑居留證，其外僑居留證之有效期間，自原居留效期或就業金卡有效期間屆滿之翌日起延期六個月；延期屆滿前，有必要者，得再申請延期一次，總延長居留期間最長為一年。</w:t>
            </w:r>
          </w:p>
        </w:tc>
        <w:tc>
          <w:tcPr>
            <w:tcW w:w="3043" w:type="dxa"/>
            <w:shd w:val="clear" w:color="auto" w:fill="auto"/>
          </w:tcPr>
          <w:p w:rsidR="00B0565D" w:rsidRPr="00B337FC" w:rsidRDefault="00B0565D" w:rsidP="008D1416">
            <w:pPr>
              <w:spacing w:line="315" w:lineRule="exact"/>
              <w:ind w:leftChars="50" w:left="105" w:rightChars="50" w:right="105"/>
            </w:pPr>
          </w:p>
        </w:tc>
        <w:tc>
          <w:tcPr>
            <w:tcW w:w="3043" w:type="dxa"/>
            <w:shd w:val="clear" w:color="auto" w:fill="auto"/>
          </w:tcPr>
          <w:p w:rsidR="00B0565D" w:rsidRPr="00B337FC" w:rsidRDefault="00B0565D" w:rsidP="008D1416">
            <w:pPr>
              <w:spacing w:line="315" w:lineRule="exact"/>
              <w:ind w:leftChars="50" w:left="316" w:rightChars="50" w:right="105" w:hangingChars="100" w:hanging="211"/>
            </w:pPr>
            <w:r w:rsidRPr="00B337FC">
              <w:rPr>
                <w:rFonts w:hint="eastAsia"/>
              </w:rPr>
              <w:t>一、</w:t>
            </w:r>
            <w:r w:rsidRPr="00B337FC">
              <w:rPr>
                <w:rFonts w:hint="eastAsia"/>
                <w:u w:val="single"/>
              </w:rPr>
              <w:t>本條新增</w:t>
            </w:r>
            <w:r w:rsidRPr="00B337FC">
              <w:rPr>
                <w:rFonts w:hint="eastAsia"/>
              </w:rPr>
              <w:t>。</w:t>
            </w:r>
          </w:p>
          <w:p w:rsidR="00B0565D" w:rsidRPr="00B337FC" w:rsidRDefault="00B0565D" w:rsidP="008D1416">
            <w:pPr>
              <w:spacing w:line="315" w:lineRule="exact"/>
              <w:ind w:leftChars="50" w:left="316" w:rightChars="50" w:right="105" w:hangingChars="100" w:hanging="211"/>
            </w:pPr>
            <w:r w:rsidRPr="00B337FC">
              <w:rPr>
                <w:rFonts w:hint="eastAsia"/>
              </w:rPr>
              <w:t>二、參酌現行外國人停留居留及永久居留辦法第二十二條規定，應聘來我國從事專業</w:t>
            </w:r>
            <w:r w:rsidRPr="00B337FC">
              <w:rPr>
                <w:rFonts w:hint="eastAsia"/>
              </w:rPr>
              <w:lastRenderedPageBreak/>
              <w:t>工作之外國人，於居留期限屆滿前，得向內政部移民署申請延期居留，總延長居留期間最長為一年，以利渠等留臺尋職，其原經核准居留之依親親屬亦得申請延期居留。考量自由藝術工作者及取得就業金卡之外國特定專業人才均為我國所需之優秀人才，亦有上開延期居留之需求，其依親親屬亦同，爰增訂本條。</w:t>
            </w:r>
          </w:p>
        </w:tc>
      </w:tr>
      <w:tr w:rsidR="00B0565D" w:rsidRPr="00B337FC" w:rsidTr="008D1416">
        <w:tc>
          <w:tcPr>
            <w:tcW w:w="3042" w:type="dxa"/>
            <w:shd w:val="clear" w:color="auto" w:fill="auto"/>
          </w:tcPr>
          <w:p w:rsidR="00B0565D" w:rsidRPr="00B337FC" w:rsidRDefault="00B0565D" w:rsidP="008D1416">
            <w:pPr>
              <w:spacing w:line="315" w:lineRule="exact"/>
              <w:ind w:leftChars="50" w:left="316" w:rightChars="50" w:right="105" w:hangingChars="100" w:hanging="211"/>
            </w:pPr>
            <w:r w:rsidRPr="00B337FC">
              <w:rPr>
                <w:rFonts w:hint="eastAsia"/>
              </w:rPr>
              <w:lastRenderedPageBreak/>
              <w:t>第十三條　外國專業人才在我國從事專業工作，合法連續居留五年，平均每年居住一百八十三日以上，並符合下列各款要件者，得向內政部移民署申請永久居留：</w:t>
            </w:r>
          </w:p>
          <w:p w:rsidR="00B0565D" w:rsidRPr="00B337FC" w:rsidRDefault="00B0565D" w:rsidP="008D1416">
            <w:pPr>
              <w:spacing w:line="315" w:lineRule="exact"/>
              <w:ind w:leftChars="150" w:left="527" w:rightChars="50" w:right="105" w:hangingChars="100" w:hanging="211"/>
            </w:pPr>
            <w:r w:rsidRPr="00B337FC">
              <w:rPr>
                <w:rFonts w:hint="eastAsia"/>
              </w:rPr>
              <w:t>一、成年。</w:t>
            </w:r>
          </w:p>
          <w:p w:rsidR="00B0565D" w:rsidRPr="00B337FC" w:rsidRDefault="00B0565D" w:rsidP="008D1416">
            <w:pPr>
              <w:spacing w:line="315" w:lineRule="exact"/>
              <w:ind w:leftChars="150" w:left="527" w:rightChars="50" w:right="105" w:hangingChars="100" w:hanging="211"/>
            </w:pPr>
            <w:r w:rsidRPr="00B337FC">
              <w:rPr>
                <w:rFonts w:hint="eastAsia"/>
              </w:rPr>
              <w:t>二、無不良素行，且無警察刑事紀錄證明之刑事案件紀錄。</w:t>
            </w:r>
          </w:p>
          <w:p w:rsidR="00B0565D" w:rsidRPr="00B337FC" w:rsidRDefault="00B0565D" w:rsidP="008D1416">
            <w:pPr>
              <w:spacing w:line="315" w:lineRule="exact"/>
              <w:ind w:leftChars="150" w:left="527" w:rightChars="50" w:right="105" w:hangingChars="100" w:hanging="211"/>
            </w:pPr>
            <w:r w:rsidRPr="00B337FC">
              <w:rPr>
                <w:rFonts w:hint="eastAsia"/>
              </w:rPr>
              <w:t>三、有相當之財產或技能，足以自立。</w:t>
            </w:r>
          </w:p>
          <w:p w:rsidR="00B0565D" w:rsidRPr="00B337FC" w:rsidRDefault="00B0565D" w:rsidP="008D1416">
            <w:pPr>
              <w:spacing w:line="315" w:lineRule="exact"/>
              <w:ind w:leftChars="150" w:left="527" w:rightChars="50" w:right="105" w:hangingChars="100" w:hanging="211"/>
            </w:pPr>
            <w:r w:rsidRPr="00B337FC">
              <w:rPr>
                <w:rFonts w:hint="eastAsia"/>
              </w:rPr>
              <w:t>四、符合我國國家利益。</w:t>
            </w:r>
          </w:p>
          <w:p w:rsidR="00B0565D" w:rsidRPr="00B337FC" w:rsidRDefault="00B0565D" w:rsidP="008D1416">
            <w:pPr>
              <w:spacing w:line="315" w:lineRule="exact"/>
              <w:ind w:leftChars="150" w:left="316" w:rightChars="50" w:right="105" w:firstLineChars="200" w:firstLine="422"/>
            </w:pPr>
            <w:r w:rsidRPr="00B337FC">
              <w:rPr>
                <w:rFonts w:hint="eastAsia"/>
              </w:rPr>
              <w:t>以下列各款情形之一為居留原因而經許可在我國居留之期間，不計入前項在我國連續居留期間：</w:t>
            </w:r>
          </w:p>
          <w:p w:rsidR="00B0565D" w:rsidRPr="00B337FC" w:rsidRDefault="00B0565D" w:rsidP="008D1416">
            <w:pPr>
              <w:spacing w:line="315" w:lineRule="exact"/>
              <w:ind w:leftChars="150" w:left="527" w:rightChars="50" w:right="105" w:hangingChars="100" w:hanging="211"/>
            </w:pPr>
            <w:r w:rsidRPr="00B337FC">
              <w:rPr>
                <w:rFonts w:hint="eastAsia"/>
              </w:rPr>
              <w:t>一、在我國就學。</w:t>
            </w:r>
          </w:p>
          <w:p w:rsidR="00B0565D" w:rsidRPr="00B337FC" w:rsidRDefault="00B0565D" w:rsidP="008D1416">
            <w:pPr>
              <w:spacing w:line="315" w:lineRule="exact"/>
              <w:ind w:leftChars="150" w:left="527" w:rightChars="50" w:right="105" w:hangingChars="100" w:hanging="211"/>
            </w:pPr>
            <w:r w:rsidRPr="00B337FC">
              <w:rPr>
                <w:rFonts w:hint="eastAsia"/>
              </w:rPr>
              <w:t>二、經許可在我國從事就業服務法第四十六條第一項第八款至第十款工作。</w:t>
            </w:r>
          </w:p>
          <w:p w:rsidR="00B0565D" w:rsidRPr="00B337FC" w:rsidRDefault="00B0565D" w:rsidP="008D1416">
            <w:pPr>
              <w:spacing w:line="315" w:lineRule="exact"/>
              <w:ind w:leftChars="150" w:left="527" w:rightChars="50" w:right="105" w:hangingChars="100" w:hanging="211"/>
            </w:pPr>
            <w:r w:rsidRPr="00B337FC">
              <w:rPr>
                <w:rFonts w:hint="eastAsia"/>
              </w:rPr>
              <w:t>三、以前二款人員為依親對象經許可居留。</w:t>
            </w:r>
          </w:p>
          <w:p w:rsidR="00B0565D" w:rsidRPr="00B337FC" w:rsidRDefault="00B0565D" w:rsidP="008D1416">
            <w:pPr>
              <w:spacing w:line="315" w:lineRule="exact"/>
              <w:ind w:leftChars="150" w:left="316" w:rightChars="50" w:right="105" w:firstLineChars="200" w:firstLine="422"/>
            </w:pPr>
            <w:r w:rsidRPr="00B337FC">
              <w:rPr>
                <w:rFonts w:hint="eastAsia"/>
              </w:rPr>
              <w:t>外國特定專業人才在我國合法連續居留三年，平均</w:t>
            </w:r>
            <w:r w:rsidRPr="00B337FC">
              <w:rPr>
                <w:rFonts w:hint="eastAsia"/>
              </w:rPr>
              <w:lastRenderedPageBreak/>
              <w:t>每年居住一百八十三日以上，且其居留原因係依第七條第一項規定取得特定專業人才工作許可或依第八條規定取得就業金卡，並符合第一項各款要件者，得向內政部移民署申請永久居留。</w:t>
            </w:r>
          </w:p>
          <w:p w:rsidR="00B0565D" w:rsidRPr="00B337FC" w:rsidRDefault="00B0565D" w:rsidP="008D1416">
            <w:pPr>
              <w:spacing w:line="315" w:lineRule="exact"/>
              <w:ind w:leftChars="150" w:left="316" w:rightChars="50" w:right="105" w:firstLineChars="200" w:firstLine="422"/>
            </w:pPr>
            <w:r w:rsidRPr="00B337FC">
              <w:rPr>
                <w:rFonts w:hint="eastAsia"/>
              </w:rPr>
              <w:t>外國專業人才及外國特定專業人才在我國就學取得大學校院碩士以上學位者，得依下列規定折抵第一項及前項之在我國連續居留期間：</w:t>
            </w:r>
          </w:p>
          <w:p w:rsidR="00B0565D" w:rsidRPr="00B337FC" w:rsidRDefault="00B0565D" w:rsidP="008D1416">
            <w:pPr>
              <w:spacing w:line="315" w:lineRule="exact"/>
              <w:ind w:leftChars="150" w:left="527" w:rightChars="50" w:right="105" w:hangingChars="100" w:hanging="211"/>
            </w:pPr>
            <w:r w:rsidRPr="00B337FC">
              <w:rPr>
                <w:rFonts w:hint="eastAsia"/>
              </w:rPr>
              <w:t>一、外國專業人才：取得博士學位者折抵二年，碩士學位者折抵一年。二者不得合併折抵。</w:t>
            </w:r>
          </w:p>
          <w:p w:rsidR="00B0565D" w:rsidRPr="00B337FC" w:rsidRDefault="00B0565D" w:rsidP="008D1416">
            <w:pPr>
              <w:spacing w:line="315" w:lineRule="exact"/>
              <w:ind w:leftChars="150" w:left="527" w:rightChars="50" w:right="105" w:hangingChars="100" w:hanging="211"/>
            </w:pPr>
            <w:r w:rsidRPr="00B337FC">
              <w:rPr>
                <w:rFonts w:hint="eastAsia"/>
              </w:rPr>
              <w:t>二、外國特定專業人才：取得博士或碩士學位者折抵一年。</w:t>
            </w:r>
          </w:p>
          <w:p w:rsidR="00B0565D" w:rsidRPr="00B337FC" w:rsidRDefault="00B0565D" w:rsidP="008D1416">
            <w:pPr>
              <w:spacing w:line="315" w:lineRule="exact"/>
              <w:ind w:leftChars="150" w:left="316" w:rightChars="50" w:right="105" w:firstLineChars="200" w:firstLine="422"/>
            </w:pPr>
            <w:r w:rsidRPr="00B337FC">
              <w:rPr>
                <w:rFonts w:hint="eastAsia"/>
              </w:rPr>
              <w:t>依第一項及第三項規定申請永久居留者，應於居留及居住期間屆滿後二年內申請之。</w:t>
            </w:r>
          </w:p>
        </w:tc>
        <w:tc>
          <w:tcPr>
            <w:tcW w:w="3043" w:type="dxa"/>
            <w:shd w:val="clear" w:color="auto" w:fill="auto"/>
          </w:tcPr>
          <w:p w:rsidR="00B0565D" w:rsidRPr="00B337FC" w:rsidRDefault="00B0565D" w:rsidP="008D1416">
            <w:pPr>
              <w:spacing w:line="315" w:lineRule="exact"/>
              <w:ind w:leftChars="50" w:left="105" w:rightChars="50" w:right="105"/>
            </w:pPr>
          </w:p>
        </w:tc>
        <w:tc>
          <w:tcPr>
            <w:tcW w:w="3043" w:type="dxa"/>
            <w:shd w:val="clear" w:color="auto" w:fill="auto"/>
          </w:tcPr>
          <w:p w:rsidR="00B0565D" w:rsidRPr="00B337FC" w:rsidRDefault="00B0565D" w:rsidP="008D1416">
            <w:pPr>
              <w:spacing w:line="315" w:lineRule="exact"/>
              <w:ind w:leftChars="50" w:left="316" w:rightChars="50" w:right="105" w:hangingChars="100" w:hanging="211"/>
            </w:pPr>
            <w:r w:rsidRPr="00B337FC">
              <w:rPr>
                <w:rFonts w:hint="eastAsia"/>
              </w:rPr>
              <w:t>一、</w:t>
            </w:r>
            <w:r w:rsidRPr="00B337FC">
              <w:rPr>
                <w:rFonts w:hint="eastAsia"/>
                <w:u w:val="single"/>
              </w:rPr>
              <w:t>本條新增</w:t>
            </w:r>
            <w:r w:rsidRPr="00B337FC">
              <w:rPr>
                <w:rFonts w:hint="eastAsia"/>
              </w:rPr>
              <w:t>。</w:t>
            </w:r>
          </w:p>
          <w:p w:rsidR="00B0565D" w:rsidRPr="00B337FC" w:rsidRDefault="00B0565D" w:rsidP="008D1416">
            <w:pPr>
              <w:spacing w:line="315" w:lineRule="exact"/>
              <w:ind w:leftChars="50" w:left="316" w:rightChars="50" w:right="105" w:hangingChars="100" w:hanging="211"/>
            </w:pPr>
            <w:r w:rsidRPr="00B337FC">
              <w:rPr>
                <w:rFonts w:hint="eastAsia"/>
              </w:rPr>
              <w:t>二、依入出國及移民法第二十五條第一項規定，外國人符合所定要件，在我國合法連續居留五年，每年居住超過一百八十三日者，始得申請永久居留。惟考量外國專業人才、外國特定專業人才跨國移動頻繁，為強化延攬力道，爰於第一項放寬外國專業人才申請永久居留條件，改為平均每年居住一百八十三日以上。</w:t>
            </w:r>
          </w:p>
          <w:p w:rsidR="00B0565D" w:rsidRPr="00B337FC" w:rsidRDefault="00B0565D" w:rsidP="008D1416">
            <w:pPr>
              <w:spacing w:line="315" w:lineRule="exact"/>
              <w:ind w:leftChars="50" w:left="316" w:rightChars="50" w:right="105" w:hangingChars="100" w:hanging="211"/>
            </w:pPr>
            <w:r w:rsidRPr="00B337FC">
              <w:rPr>
                <w:rFonts w:hint="eastAsia"/>
              </w:rPr>
              <w:t>三、考量在我國就學或從事就業服務法第四十六條第一項第八款至第十款工作者，及其依親居留者，其居留期間均非從事專業工作，該期間不宜計入外國專業人才申請永久居留之在我國合法連續居留期間，爰於第二項明定之。</w:t>
            </w:r>
          </w:p>
          <w:p w:rsidR="00B0565D" w:rsidRPr="00B337FC" w:rsidRDefault="00B0565D" w:rsidP="008D1416">
            <w:pPr>
              <w:spacing w:line="315" w:lineRule="exact"/>
              <w:ind w:leftChars="50" w:left="316" w:rightChars="50" w:right="105" w:hangingChars="100" w:hanging="211"/>
            </w:pPr>
            <w:r w:rsidRPr="00B337FC">
              <w:rPr>
                <w:rFonts w:hint="eastAsia"/>
              </w:rPr>
              <w:t>四、考量外國特定專業人才係我國積極延攬各領域之特殊專長者，爰於第三項明定其</w:t>
            </w:r>
            <w:r w:rsidRPr="00B337FC">
              <w:rPr>
                <w:rFonts w:hint="eastAsia"/>
              </w:rPr>
              <w:lastRenderedPageBreak/>
              <w:t>以第七條第一項特定專業人才工作許可或第八條就業金卡為居留原因者，申請永久居留之在我國合法連續居留期間為三年，且平均每年居住一百八十三日以上。</w:t>
            </w:r>
          </w:p>
          <w:p w:rsidR="00B0565D" w:rsidRPr="00B337FC" w:rsidRDefault="00B0565D" w:rsidP="008D1416">
            <w:pPr>
              <w:spacing w:line="315" w:lineRule="exact"/>
              <w:ind w:leftChars="50" w:left="316" w:rightChars="50" w:right="105" w:hangingChars="100" w:hanging="211"/>
            </w:pPr>
            <w:r w:rsidRPr="00B337FC">
              <w:rPr>
                <w:rFonts w:hint="eastAsia"/>
              </w:rPr>
              <w:t>五、為強化吸引僑外碩士、博士畢業生留在我國從事專業工作，爰於第四項明定其在我國就讀取得碩士以上學位者，得折抵申請永久居留之連續居留期間。例如外國專業人才原申請永久居留，須在我國合法連續居留五年，若渠在我國取得博士學位者，則依第一款規定可折抵二年，只須合法連續居留三年，平均每年居住一百八十三日以上，即可向內政部移民署申請永久居留。</w:t>
            </w:r>
          </w:p>
          <w:p w:rsidR="00B0565D" w:rsidRPr="00B337FC" w:rsidRDefault="00B0565D" w:rsidP="008D1416">
            <w:pPr>
              <w:spacing w:line="315" w:lineRule="exact"/>
              <w:ind w:leftChars="50" w:left="316" w:rightChars="50" w:right="105" w:hangingChars="100" w:hanging="211"/>
            </w:pPr>
            <w:r w:rsidRPr="00B337FC">
              <w:rPr>
                <w:rFonts w:hint="eastAsia"/>
              </w:rPr>
              <w:t>六、依入出國及移民法第二十五條第九項規定，外國人依該法第二十五條第一項及第二項申請永久居留者，應於居留及居住期間屆滿二年內申請之；為提供相同優惠予依本法申請永久居留者，爰比照入出國及移民法規定，於第五項明定申請永久居留者，應於居留及居住期間屆滿後二年內申請之。</w:t>
            </w:r>
          </w:p>
        </w:tc>
      </w:tr>
      <w:tr w:rsidR="00B0565D" w:rsidRPr="00B337FC" w:rsidTr="008D1416">
        <w:tc>
          <w:tcPr>
            <w:tcW w:w="3042" w:type="dxa"/>
            <w:shd w:val="clear" w:color="auto" w:fill="auto"/>
          </w:tcPr>
          <w:p w:rsidR="00B0565D" w:rsidRPr="00B337FC" w:rsidRDefault="00B0565D" w:rsidP="008D1416">
            <w:pPr>
              <w:spacing w:line="315" w:lineRule="exact"/>
              <w:ind w:leftChars="50" w:left="316" w:rightChars="50" w:right="105" w:hangingChars="100" w:hanging="211"/>
            </w:pPr>
            <w:r w:rsidRPr="00B337FC">
              <w:rPr>
                <w:rFonts w:hint="eastAsia"/>
              </w:rPr>
              <w:lastRenderedPageBreak/>
              <w:t>第</w:t>
            </w:r>
            <w:r w:rsidRPr="00B337FC">
              <w:rPr>
                <w:rFonts w:hint="eastAsia"/>
                <w:u w:val="single"/>
              </w:rPr>
              <w:t>十四</w:t>
            </w:r>
            <w:r w:rsidRPr="00B337FC">
              <w:rPr>
                <w:rFonts w:hint="eastAsia"/>
              </w:rPr>
              <w:t>條　外國專業人才</w:t>
            </w:r>
            <w:r w:rsidRPr="00B337FC">
              <w:rPr>
                <w:rFonts w:hint="eastAsia"/>
                <w:u w:val="single"/>
              </w:rPr>
              <w:t>在我國</w:t>
            </w:r>
            <w:r w:rsidRPr="00B337FC">
              <w:rPr>
                <w:rFonts w:hint="eastAsia"/>
              </w:rPr>
              <w:t>從事專業工作</w:t>
            </w:r>
            <w:r w:rsidRPr="00B337FC">
              <w:rPr>
                <w:rFonts w:hint="eastAsia"/>
                <w:u w:val="single"/>
              </w:rPr>
              <w:t>、外國特定專業人才及外國高級專業人才，</w:t>
            </w:r>
            <w:r w:rsidRPr="00B337FC">
              <w:rPr>
                <w:rFonts w:hint="eastAsia"/>
              </w:rPr>
              <w:t>經內政部移民署許可永久居留者，其</w:t>
            </w:r>
            <w:r w:rsidRPr="00B337FC">
              <w:rPr>
                <w:rFonts w:hint="eastAsia"/>
                <w:u w:val="single"/>
              </w:rPr>
              <w:t>成年</w:t>
            </w:r>
            <w:r w:rsidRPr="00B337FC">
              <w:rPr>
                <w:rFonts w:hint="eastAsia"/>
              </w:rPr>
              <w:t>子女經內政部移民署認定符合下列要件之一，得不經雇主申請，逕向勞動部申請許可，在我國從事工作：</w:t>
            </w:r>
          </w:p>
          <w:p w:rsidR="00B0565D" w:rsidRPr="00B337FC" w:rsidRDefault="00B0565D" w:rsidP="008D1416">
            <w:pPr>
              <w:spacing w:line="315" w:lineRule="exact"/>
              <w:ind w:leftChars="150" w:left="527" w:rightChars="50" w:right="105" w:hangingChars="100" w:hanging="211"/>
            </w:pPr>
            <w:r w:rsidRPr="00B337FC">
              <w:rPr>
                <w:rFonts w:hint="eastAsia"/>
              </w:rPr>
              <w:t>一、曾在我國合法累計居留十年，每年居住超過二百</w:t>
            </w:r>
            <w:r w:rsidRPr="00B337FC">
              <w:rPr>
                <w:rFonts w:hint="eastAsia"/>
              </w:rPr>
              <w:lastRenderedPageBreak/>
              <w:t>七十日。</w:t>
            </w:r>
          </w:p>
          <w:p w:rsidR="00B0565D" w:rsidRPr="00B337FC" w:rsidRDefault="00B0565D" w:rsidP="008D1416">
            <w:pPr>
              <w:spacing w:line="315" w:lineRule="exact"/>
              <w:ind w:leftChars="150" w:left="527" w:rightChars="50" w:right="105" w:hangingChars="100" w:hanging="211"/>
            </w:pPr>
            <w:r w:rsidRPr="00B337FC">
              <w:rPr>
                <w:rFonts w:hint="eastAsia"/>
              </w:rPr>
              <w:t>二、未滿十四歲入國，每年居住超過二百七十日。</w:t>
            </w:r>
          </w:p>
          <w:p w:rsidR="00B0565D" w:rsidRPr="00B337FC" w:rsidRDefault="00B0565D" w:rsidP="008D1416">
            <w:pPr>
              <w:spacing w:line="315" w:lineRule="exact"/>
              <w:ind w:leftChars="150" w:left="527" w:rightChars="50" w:right="105" w:hangingChars="100" w:hanging="211"/>
            </w:pPr>
            <w:r w:rsidRPr="00B337FC">
              <w:rPr>
                <w:rFonts w:hint="eastAsia"/>
              </w:rPr>
              <w:t>三、在我國出生，曾在我國合法累計居留十年，每年居住超過一百八十三日。</w:t>
            </w:r>
          </w:p>
          <w:p w:rsidR="00B0565D" w:rsidRPr="00B337FC" w:rsidRDefault="00B0565D" w:rsidP="008D1416">
            <w:pPr>
              <w:spacing w:line="315" w:lineRule="exact"/>
              <w:ind w:leftChars="150" w:left="316" w:rightChars="50" w:right="105" w:firstLineChars="200" w:firstLine="422"/>
            </w:pPr>
            <w:r w:rsidRPr="00B337FC">
              <w:rPr>
                <w:rFonts w:hint="eastAsia"/>
              </w:rPr>
              <w:t>雇主聘僱前項</w:t>
            </w:r>
            <w:r w:rsidRPr="00B337FC">
              <w:rPr>
                <w:rFonts w:hint="eastAsia"/>
                <w:u w:val="single"/>
              </w:rPr>
              <w:t>成年</w:t>
            </w:r>
            <w:r w:rsidRPr="00B337FC">
              <w:rPr>
                <w:rFonts w:hint="eastAsia"/>
              </w:rPr>
              <w:t>子女從事工作，得不受就業服務法第四十六條第一項、第三項、第四十七條、第五十二條、第五十三條第三項、第四項、第五十七條第五款、第七十二條第四款及第七十四條規定之限制，並免依第五十五條規定繳納就業安定費。</w:t>
            </w:r>
          </w:p>
          <w:p w:rsidR="00B0565D" w:rsidRPr="00B337FC" w:rsidRDefault="00B0565D" w:rsidP="008D1416">
            <w:pPr>
              <w:spacing w:line="315" w:lineRule="exact"/>
              <w:ind w:leftChars="150" w:left="316" w:rightChars="50" w:right="105" w:firstLineChars="200" w:firstLine="422"/>
            </w:pPr>
            <w:r w:rsidRPr="00B337FC">
              <w:rPr>
                <w:rFonts w:hint="eastAsia"/>
              </w:rPr>
              <w:t>第一項外國專業人才</w:t>
            </w:r>
            <w:r w:rsidRPr="00B337FC">
              <w:rPr>
                <w:rFonts w:hint="eastAsia"/>
                <w:u w:val="single"/>
              </w:rPr>
              <w:t>、外國特定專業人才及外國高級專業人才</w:t>
            </w:r>
            <w:r w:rsidRPr="00B337FC">
              <w:rPr>
                <w:rFonts w:hint="eastAsia"/>
              </w:rPr>
              <w:t>之子女於中華民國</w:t>
            </w:r>
            <w:r w:rsidRPr="00B337FC">
              <w:rPr>
                <w:rFonts w:hint="eastAsia"/>
                <w:u w:val="single"/>
              </w:rPr>
              <w:t>一百十二年一月一日</w:t>
            </w:r>
            <w:r w:rsidRPr="00B337FC">
              <w:rPr>
                <w:rFonts w:hint="eastAsia"/>
              </w:rPr>
              <w:t>前未滿十六歲入國者，得適用</w:t>
            </w:r>
            <w:r w:rsidRPr="00B337FC">
              <w:rPr>
                <w:rFonts w:hint="eastAsia"/>
                <w:u w:val="single"/>
              </w:rPr>
              <w:t>該項</w:t>
            </w:r>
            <w:r w:rsidRPr="00B337FC">
              <w:rPr>
                <w:rFonts w:hint="eastAsia"/>
              </w:rPr>
              <w:t>規定，不受該項第二款有關未滿十四歲入國之限制。</w:t>
            </w:r>
          </w:p>
        </w:tc>
        <w:tc>
          <w:tcPr>
            <w:tcW w:w="3043" w:type="dxa"/>
            <w:shd w:val="clear" w:color="auto" w:fill="auto"/>
          </w:tcPr>
          <w:p w:rsidR="00B0565D" w:rsidRPr="00B337FC" w:rsidRDefault="00B0565D" w:rsidP="008D1416">
            <w:pPr>
              <w:spacing w:line="315" w:lineRule="exact"/>
              <w:ind w:leftChars="50" w:left="105" w:rightChars="50" w:right="105"/>
            </w:pPr>
            <w:r w:rsidRPr="00B337FC">
              <w:rPr>
                <w:rFonts w:hint="eastAsia"/>
              </w:rPr>
              <w:lastRenderedPageBreak/>
              <w:t>（現行一百十年一月二十七日修正公布條文）</w:t>
            </w:r>
          </w:p>
          <w:p w:rsidR="00B0565D" w:rsidRPr="00B337FC" w:rsidRDefault="00B0565D" w:rsidP="008D1416">
            <w:pPr>
              <w:spacing w:line="315" w:lineRule="exact"/>
              <w:ind w:leftChars="50" w:left="316" w:rightChars="50" w:right="105" w:hangingChars="100" w:hanging="211"/>
            </w:pPr>
            <w:r w:rsidRPr="00B337FC">
              <w:rPr>
                <w:rFonts w:hint="eastAsia"/>
              </w:rPr>
              <w:t xml:space="preserve">第十七條　</w:t>
            </w:r>
            <w:r w:rsidRPr="00B337FC">
              <w:rPr>
                <w:rFonts w:hint="eastAsia"/>
                <w:u w:val="single"/>
              </w:rPr>
              <w:t>受聘僱</w:t>
            </w:r>
            <w:r w:rsidRPr="00B337FC">
              <w:rPr>
                <w:rFonts w:hint="eastAsia"/>
              </w:rPr>
              <w:t>從事專業工作</w:t>
            </w:r>
            <w:r w:rsidRPr="00B337FC">
              <w:rPr>
                <w:rFonts w:hint="eastAsia"/>
                <w:u w:val="single"/>
              </w:rPr>
              <w:t>之</w:t>
            </w:r>
            <w:r w:rsidRPr="00B337FC">
              <w:rPr>
                <w:rFonts w:hint="eastAsia"/>
              </w:rPr>
              <w:t>外國專業人才經內政部移民署許可永久居留者，其滿十八歲子女經內政部移民署認定符合下列要件之一，得不經雇主申請，逕向勞動部申請許可，在我國從事工作</w:t>
            </w:r>
            <w:r w:rsidRPr="00B337FC">
              <w:rPr>
                <w:rFonts w:hint="eastAsia"/>
                <w:u w:val="single"/>
              </w:rPr>
              <w:t>，不受就業服務法第四十三條規定之限制</w:t>
            </w:r>
            <w:r w:rsidRPr="00B337FC">
              <w:rPr>
                <w:rFonts w:hint="eastAsia"/>
              </w:rPr>
              <w:t>：</w:t>
            </w:r>
          </w:p>
          <w:p w:rsidR="00B0565D" w:rsidRPr="00B337FC" w:rsidRDefault="00B0565D" w:rsidP="008D1416">
            <w:pPr>
              <w:spacing w:line="315" w:lineRule="exact"/>
              <w:ind w:leftChars="150" w:left="527" w:rightChars="50" w:right="105" w:hangingChars="100" w:hanging="211"/>
            </w:pPr>
            <w:r w:rsidRPr="00B337FC">
              <w:rPr>
                <w:rFonts w:hint="eastAsia"/>
              </w:rPr>
              <w:lastRenderedPageBreak/>
              <w:t>一、曾在我國合法累計居留十年，每年居住超過二百七十日。</w:t>
            </w:r>
          </w:p>
          <w:p w:rsidR="00B0565D" w:rsidRPr="00B337FC" w:rsidRDefault="00B0565D" w:rsidP="008D1416">
            <w:pPr>
              <w:spacing w:line="315" w:lineRule="exact"/>
              <w:ind w:leftChars="150" w:left="527" w:rightChars="50" w:right="105" w:hangingChars="100" w:hanging="211"/>
            </w:pPr>
            <w:r w:rsidRPr="00B337FC">
              <w:rPr>
                <w:rFonts w:hint="eastAsia"/>
              </w:rPr>
              <w:t>二、未滿十四歲入國，每年居住超過二百七十日。</w:t>
            </w:r>
          </w:p>
          <w:p w:rsidR="00B0565D" w:rsidRPr="00B337FC" w:rsidRDefault="00B0565D" w:rsidP="008D1416">
            <w:pPr>
              <w:spacing w:line="315" w:lineRule="exact"/>
              <w:ind w:leftChars="150" w:left="527" w:rightChars="50" w:right="105" w:hangingChars="100" w:hanging="211"/>
            </w:pPr>
            <w:r w:rsidRPr="00B337FC">
              <w:rPr>
                <w:rFonts w:hint="eastAsia"/>
              </w:rPr>
              <w:t>三、在我國出生，曾在我國合法累計居留十年，每年居住超過一百八十三日。</w:t>
            </w:r>
          </w:p>
          <w:p w:rsidR="00B0565D" w:rsidRPr="00B337FC" w:rsidRDefault="00B0565D" w:rsidP="008D1416">
            <w:pPr>
              <w:spacing w:line="315" w:lineRule="exact"/>
              <w:ind w:leftChars="150" w:left="316" w:rightChars="50" w:right="105" w:firstLineChars="200" w:firstLine="422"/>
            </w:pPr>
            <w:r w:rsidRPr="00B337FC">
              <w:rPr>
                <w:rFonts w:hint="eastAsia"/>
              </w:rPr>
              <w:t>雇主聘僱前項滿十八歲子女從事工作，得不受就業服務法第四十六條第一項、第三項、第四十七條、第五十二條、第五十三條第三項、第四項、第五十七條第五款、第七十二條第四款及第七十四條規定之限制，並免依第五十五條規定繳納就業安定費。</w:t>
            </w:r>
          </w:p>
          <w:p w:rsidR="00B0565D" w:rsidRPr="00B337FC" w:rsidRDefault="00B0565D" w:rsidP="008D1416">
            <w:pPr>
              <w:spacing w:line="315" w:lineRule="exact"/>
              <w:ind w:leftChars="150" w:left="316" w:rightChars="50" w:right="105" w:firstLineChars="200" w:firstLine="422"/>
            </w:pPr>
            <w:r w:rsidRPr="00B337FC">
              <w:rPr>
                <w:rFonts w:hint="eastAsia"/>
              </w:rPr>
              <w:t>第一項外國專業人才之子女於</w:t>
            </w:r>
            <w:r w:rsidRPr="00B337FC">
              <w:rPr>
                <w:rFonts w:hint="eastAsia"/>
                <w:u w:val="single"/>
              </w:rPr>
              <w:t>本法</w:t>
            </w:r>
            <w:r w:rsidRPr="00B337FC">
              <w:rPr>
                <w:rFonts w:hint="eastAsia"/>
              </w:rPr>
              <w:t>中華民國一百零九年十二月三十日</w:t>
            </w:r>
            <w:r w:rsidRPr="00B337FC">
              <w:rPr>
                <w:rFonts w:hint="eastAsia"/>
                <w:u w:val="single"/>
              </w:rPr>
              <w:t>修正之條文施行</w:t>
            </w:r>
            <w:r w:rsidRPr="00B337FC">
              <w:rPr>
                <w:rFonts w:hint="eastAsia"/>
              </w:rPr>
              <w:t>前未滿十六歲入國者，得適用修正施行後之規定，不受該項第二款有關未滿十四歲入國之限制。</w:t>
            </w:r>
          </w:p>
        </w:tc>
        <w:tc>
          <w:tcPr>
            <w:tcW w:w="3043" w:type="dxa"/>
            <w:shd w:val="clear" w:color="auto" w:fill="auto"/>
          </w:tcPr>
          <w:p w:rsidR="00B0565D" w:rsidRPr="00B337FC" w:rsidRDefault="00B0565D" w:rsidP="008D1416">
            <w:pPr>
              <w:spacing w:line="315" w:lineRule="exact"/>
              <w:ind w:leftChars="50" w:left="316" w:rightChars="50" w:right="105" w:hangingChars="100" w:hanging="211"/>
            </w:pPr>
            <w:r w:rsidRPr="00B337FC">
              <w:rPr>
                <w:rFonts w:hint="eastAsia"/>
              </w:rPr>
              <w:lastRenderedPageBreak/>
              <w:t>一、條次變更。</w:t>
            </w:r>
          </w:p>
          <w:p w:rsidR="00B0565D" w:rsidRPr="00B337FC" w:rsidRDefault="00B0565D" w:rsidP="008D1416">
            <w:pPr>
              <w:spacing w:line="315" w:lineRule="exact"/>
              <w:ind w:leftChars="50" w:left="316" w:rightChars="50" w:right="105" w:hangingChars="100" w:hanging="211"/>
            </w:pPr>
            <w:r w:rsidRPr="00B337FC">
              <w:rPr>
                <w:rFonts w:hint="eastAsia"/>
              </w:rPr>
              <w:t>二、第一項修正如下：</w:t>
            </w:r>
          </w:p>
          <w:p w:rsidR="00B0565D" w:rsidRPr="00B337FC" w:rsidRDefault="00B0565D" w:rsidP="008D1416">
            <w:pPr>
              <w:wordWrap w:val="0"/>
              <w:spacing w:line="315" w:lineRule="exact"/>
              <w:ind w:leftChars="150" w:left="738" w:rightChars="50" w:right="105" w:hangingChars="200" w:hanging="422"/>
              <w:rPr>
                <w:kern w:val="0"/>
              </w:rPr>
            </w:pPr>
            <w:r w:rsidRPr="00B337FC">
              <w:rPr>
                <w:rFonts w:ascii="華康細明體" w:hint="eastAsia"/>
                <w:kern w:val="0"/>
              </w:rPr>
              <w:t>(</w:t>
            </w:r>
            <w:r w:rsidRPr="00B337FC">
              <w:rPr>
                <w:rFonts w:hint="eastAsia"/>
                <w:kern w:val="0"/>
              </w:rPr>
              <w:t>一</w:t>
            </w:r>
            <w:r w:rsidRPr="00B337FC">
              <w:rPr>
                <w:rFonts w:ascii="華康細明體" w:hint="eastAsia"/>
                <w:kern w:val="0"/>
              </w:rPr>
              <w:t>)</w:t>
            </w:r>
            <w:r w:rsidRPr="00B337FC">
              <w:rPr>
                <w:rFonts w:hint="eastAsia"/>
                <w:kern w:val="0"/>
              </w:rPr>
              <w:t>除現行所定受聘僱從事專業工作之外國專業人才外，為擴及修正條文第九條未受聘僱之自由藝術工作者，以及外國特定專業人才、外國高級專業人才，爰修正本項適用對象。</w:t>
            </w:r>
          </w:p>
          <w:p w:rsidR="00B0565D" w:rsidRPr="00B337FC" w:rsidRDefault="00B0565D" w:rsidP="008D1416">
            <w:pPr>
              <w:wordWrap w:val="0"/>
              <w:spacing w:line="315" w:lineRule="exact"/>
              <w:ind w:leftChars="150" w:left="738" w:rightChars="50" w:right="105" w:hangingChars="200" w:hanging="422"/>
              <w:rPr>
                <w:kern w:val="0"/>
              </w:rPr>
            </w:pPr>
            <w:r w:rsidRPr="00B337FC">
              <w:rPr>
                <w:rFonts w:ascii="華康細明體" w:hint="eastAsia"/>
                <w:kern w:val="0"/>
              </w:rPr>
              <w:t>(</w:t>
            </w:r>
            <w:r w:rsidRPr="00B337FC">
              <w:rPr>
                <w:rFonts w:hint="eastAsia"/>
                <w:kern w:val="0"/>
              </w:rPr>
              <w:t>二</w:t>
            </w:r>
            <w:r w:rsidRPr="00B337FC">
              <w:rPr>
                <w:rFonts w:ascii="華康細明體" w:hint="eastAsia"/>
                <w:kern w:val="0"/>
              </w:rPr>
              <w:t>)</w:t>
            </w:r>
            <w:r w:rsidRPr="00B337FC">
              <w:rPr>
                <w:rFonts w:hint="eastAsia"/>
                <w:kern w:val="0"/>
              </w:rPr>
              <w:t>另以本法係入出國及移</w:t>
            </w:r>
            <w:r w:rsidRPr="00B337FC">
              <w:rPr>
                <w:rFonts w:hint="eastAsia"/>
                <w:kern w:val="0"/>
              </w:rPr>
              <w:lastRenderedPageBreak/>
              <w:t>民法之特別法，應優先適用，其不受該法限制為當然之理，無須規定，爰將現行不受入出國及移民法限制規定刪除。</w:t>
            </w:r>
          </w:p>
          <w:p w:rsidR="00B0565D" w:rsidRPr="00B337FC" w:rsidRDefault="00B0565D" w:rsidP="008D1416">
            <w:pPr>
              <w:wordWrap w:val="0"/>
              <w:spacing w:line="315" w:lineRule="exact"/>
              <w:ind w:leftChars="150" w:left="738" w:rightChars="50" w:right="105" w:hangingChars="200" w:hanging="422"/>
              <w:rPr>
                <w:kern w:val="0"/>
              </w:rPr>
            </w:pPr>
            <w:r w:rsidRPr="00B337FC">
              <w:rPr>
                <w:rFonts w:ascii="華康細明體" w:hint="eastAsia"/>
                <w:kern w:val="0"/>
              </w:rPr>
              <w:t>(</w:t>
            </w:r>
            <w:r w:rsidRPr="00B337FC">
              <w:rPr>
                <w:rFonts w:hint="eastAsia"/>
                <w:kern w:val="0"/>
              </w:rPr>
              <w:t>三</w:t>
            </w:r>
            <w:r w:rsidRPr="00B337FC">
              <w:rPr>
                <w:rFonts w:ascii="華康細明體" w:hint="eastAsia"/>
                <w:kern w:val="0"/>
              </w:rPr>
              <w:t>)</w:t>
            </w:r>
            <w:r w:rsidRPr="00B337FC">
              <w:rPr>
                <w:rFonts w:hint="eastAsia"/>
                <w:kern w:val="0"/>
              </w:rPr>
              <w:t>修正「滿十八歲」為「成年」，理由同修正條文第七條說明二。</w:t>
            </w:r>
          </w:p>
          <w:p w:rsidR="00B0565D" w:rsidRPr="00B337FC" w:rsidRDefault="00B0565D" w:rsidP="008D1416">
            <w:pPr>
              <w:spacing w:line="315" w:lineRule="exact"/>
              <w:ind w:leftChars="50" w:left="316" w:rightChars="50" w:right="105" w:hangingChars="100" w:hanging="211"/>
            </w:pPr>
            <w:r w:rsidRPr="00B337FC">
              <w:rPr>
                <w:rFonts w:hint="eastAsia"/>
              </w:rPr>
              <w:t>三、第二項配合第一項酌作文字修正。</w:t>
            </w:r>
          </w:p>
          <w:p w:rsidR="00B0565D" w:rsidRPr="00B337FC" w:rsidRDefault="00B0565D" w:rsidP="008D1416">
            <w:pPr>
              <w:spacing w:line="315" w:lineRule="exact"/>
              <w:ind w:leftChars="50" w:left="316" w:rightChars="50" w:right="105" w:hangingChars="100" w:hanging="211"/>
            </w:pPr>
            <w:r w:rsidRPr="00B337FC">
              <w:rPr>
                <w:rFonts w:hint="eastAsia"/>
              </w:rPr>
              <w:t>四、現行第三項係於一百十年一月二十七日修正增訂，因應當時第一項第二款規定配合民法修正，將「未滿十六歲入國」修正為「未滿十四歲入國」，為保障該次修正施行前未滿十六歲已入國之外國專業人才子女權益，而訂定該項規定。鑒於該次修正條文之施行日期已定為一百十二年一月一日，為期明確，爰予定明。另考量除現行所定外國專業人才外，外國特定專業人才及外國高級專業人才之子女亦有納入規範必要，爰予修正。</w:t>
            </w:r>
          </w:p>
        </w:tc>
      </w:tr>
      <w:tr w:rsidR="00B0565D" w:rsidRPr="00B337FC" w:rsidTr="008D1416">
        <w:tc>
          <w:tcPr>
            <w:tcW w:w="3042" w:type="dxa"/>
            <w:shd w:val="clear" w:color="auto" w:fill="auto"/>
          </w:tcPr>
          <w:p w:rsidR="00B0565D" w:rsidRPr="00B337FC" w:rsidRDefault="00B0565D" w:rsidP="008D1416">
            <w:pPr>
              <w:spacing w:line="315" w:lineRule="exact"/>
              <w:ind w:leftChars="50" w:left="316" w:rightChars="50" w:right="105" w:hangingChars="100" w:hanging="211"/>
            </w:pPr>
            <w:r w:rsidRPr="00B337FC">
              <w:rPr>
                <w:rFonts w:hint="eastAsia"/>
              </w:rPr>
              <w:lastRenderedPageBreak/>
              <w:t>第</w:t>
            </w:r>
            <w:r w:rsidRPr="00B337FC">
              <w:rPr>
                <w:rFonts w:hint="eastAsia"/>
                <w:u w:val="single"/>
              </w:rPr>
              <w:t>十五</w:t>
            </w:r>
            <w:r w:rsidRPr="00B337FC">
              <w:rPr>
                <w:rFonts w:hint="eastAsia"/>
              </w:rPr>
              <w:t>條　外國專業人才</w:t>
            </w:r>
            <w:r w:rsidRPr="00B337FC">
              <w:rPr>
                <w:rFonts w:hint="eastAsia"/>
                <w:u w:val="single"/>
              </w:rPr>
              <w:t>在我國</w:t>
            </w:r>
            <w:r w:rsidRPr="00B337FC">
              <w:rPr>
                <w:rFonts w:hint="eastAsia"/>
              </w:rPr>
              <w:t>從事專業工作，經內政部移民署許可永久居留後，其配偶、未</w:t>
            </w:r>
            <w:r w:rsidRPr="00B337FC">
              <w:rPr>
                <w:rFonts w:hint="eastAsia"/>
                <w:u w:val="single"/>
              </w:rPr>
              <w:t>成年</w:t>
            </w:r>
            <w:r w:rsidRPr="00B337FC">
              <w:rPr>
                <w:rFonts w:hint="eastAsia"/>
              </w:rPr>
              <w:t>子女及因身心障礙無法自理生活之</w:t>
            </w:r>
            <w:r w:rsidRPr="00B337FC">
              <w:rPr>
                <w:rFonts w:hint="eastAsia"/>
                <w:u w:val="single"/>
              </w:rPr>
              <w:t>成年</w:t>
            </w:r>
            <w:r w:rsidRPr="00B337FC">
              <w:rPr>
                <w:rFonts w:hint="eastAsia"/>
              </w:rPr>
              <w:t>子女，在我國</w:t>
            </w:r>
            <w:r w:rsidRPr="00B337FC">
              <w:rPr>
                <w:rFonts w:hint="eastAsia"/>
                <w:u w:val="single"/>
              </w:rPr>
              <w:t>合法連續</w:t>
            </w:r>
            <w:r w:rsidRPr="00B337FC">
              <w:rPr>
                <w:rFonts w:hint="eastAsia"/>
              </w:rPr>
              <w:t>居留五年，</w:t>
            </w:r>
            <w:r w:rsidRPr="00B337FC">
              <w:rPr>
                <w:rFonts w:hint="eastAsia"/>
                <w:u w:val="single"/>
              </w:rPr>
              <w:t>平均</w:t>
            </w:r>
            <w:r w:rsidRPr="00B337FC">
              <w:rPr>
                <w:rFonts w:hint="eastAsia"/>
              </w:rPr>
              <w:t>每年居住一百八十三日</w:t>
            </w:r>
            <w:r w:rsidRPr="00B337FC">
              <w:rPr>
                <w:rFonts w:hint="eastAsia"/>
                <w:u w:val="single"/>
              </w:rPr>
              <w:t>以上</w:t>
            </w:r>
            <w:r w:rsidRPr="00B337FC">
              <w:rPr>
                <w:rFonts w:hint="eastAsia"/>
              </w:rPr>
              <w:t>，</w:t>
            </w:r>
            <w:r w:rsidRPr="00B337FC">
              <w:rPr>
                <w:rFonts w:hint="eastAsia"/>
                <w:u w:val="single"/>
              </w:rPr>
              <w:t>並符合下列要件者</w:t>
            </w:r>
            <w:r w:rsidRPr="00B337FC">
              <w:rPr>
                <w:rFonts w:hint="eastAsia"/>
              </w:rPr>
              <w:t>，得向內政部移民署申請永久居留</w:t>
            </w:r>
            <w:r w:rsidRPr="00B337FC">
              <w:rPr>
                <w:rFonts w:hint="eastAsia"/>
                <w:u w:val="single"/>
              </w:rPr>
              <w:t>：</w:t>
            </w:r>
          </w:p>
          <w:p w:rsidR="00B0565D" w:rsidRPr="00B337FC" w:rsidRDefault="00B0565D" w:rsidP="008D1416">
            <w:pPr>
              <w:spacing w:line="315" w:lineRule="exact"/>
              <w:ind w:leftChars="150" w:left="527" w:rightChars="50" w:right="105" w:hangingChars="100" w:hanging="211"/>
            </w:pPr>
            <w:r w:rsidRPr="00B337FC">
              <w:rPr>
                <w:rFonts w:hint="eastAsia"/>
                <w:u w:val="single"/>
              </w:rPr>
              <w:t>一、無不良素行，且無警察刑事紀錄證明之刑事案件紀錄。</w:t>
            </w:r>
          </w:p>
          <w:p w:rsidR="00B0565D" w:rsidRPr="00B337FC" w:rsidRDefault="00B0565D" w:rsidP="008D1416">
            <w:pPr>
              <w:spacing w:line="315" w:lineRule="exact"/>
              <w:ind w:leftChars="150" w:left="527" w:rightChars="50" w:right="105" w:hangingChars="100" w:hanging="211"/>
            </w:pPr>
            <w:r w:rsidRPr="00B337FC">
              <w:rPr>
                <w:rFonts w:hint="eastAsia"/>
                <w:u w:val="single"/>
              </w:rPr>
              <w:t>二、</w:t>
            </w:r>
            <w:r w:rsidRPr="00B337FC">
              <w:rPr>
                <w:rFonts w:hint="eastAsia"/>
              </w:rPr>
              <w:t>符合我國國家利益</w:t>
            </w:r>
            <w:r w:rsidRPr="00B337FC">
              <w:rPr>
                <w:rFonts w:hint="eastAsia"/>
                <w:u w:val="single"/>
              </w:rPr>
              <w:t>。</w:t>
            </w:r>
          </w:p>
          <w:p w:rsidR="00B0565D" w:rsidRPr="00B337FC" w:rsidRDefault="00B0565D" w:rsidP="008D1416">
            <w:pPr>
              <w:spacing w:line="315" w:lineRule="exact"/>
              <w:ind w:leftChars="150" w:left="316" w:rightChars="50" w:right="105" w:firstLineChars="200" w:firstLine="422"/>
            </w:pPr>
            <w:r w:rsidRPr="00B337FC">
              <w:rPr>
                <w:rFonts w:hint="eastAsia"/>
                <w:u w:val="single"/>
              </w:rPr>
              <w:t>外國特定專業人才依第</w:t>
            </w:r>
            <w:r w:rsidRPr="00B337FC">
              <w:rPr>
                <w:rFonts w:hint="eastAsia"/>
                <w:u w:val="single"/>
              </w:rPr>
              <w:lastRenderedPageBreak/>
              <w:t>十三條第三項規定經內政部移民署許可永久居留後，其配偶、未成年子女及因身心障礙無法自理生活之成年子女，在我國合法連續居留三年，平均每年居住一百八十三日以上，並符合前項各款要件者，得向內政部移民署申請永久居留</w:t>
            </w:r>
            <w:r w:rsidRPr="00B337FC">
              <w:rPr>
                <w:rFonts w:hint="eastAsia"/>
              </w:rPr>
              <w:t>。</w:t>
            </w:r>
          </w:p>
          <w:p w:rsidR="00B0565D" w:rsidRPr="00B337FC" w:rsidRDefault="00B0565D" w:rsidP="008D1416">
            <w:pPr>
              <w:spacing w:line="315" w:lineRule="exact"/>
              <w:ind w:leftChars="150" w:left="316" w:rightChars="50" w:right="105" w:firstLineChars="200" w:firstLine="422"/>
            </w:pPr>
            <w:r w:rsidRPr="00B337FC">
              <w:rPr>
                <w:rFonts w:hint="eastAsia"/>
              </w:rPr>
              <w:t>前</w:t>
            </w:r>
            <w:r w:rsidRPr="00B337FC">
              <w:rPr>
                <w:rFonts w:hint="eastAsia"/>
                <w:u w:val="single"/>
              </w:rPr>
              <w:t>二</w:t>
            </w:r>
            <w:r w:rsidRPr="00B337FC">
              <w:rPr>
                <w:rFonts w:hint="eastAsia"/>
              </w:rPr>
              <w:t>項外國專業人才</w:t>
            </w:r>
            <w:r w:rsidRPr="00B337FC">
              <w:rPr>
                <w:rFonts w:hint="eastAsia"/>
                <w:u w:val="single"/>
              </w:rPr>
              <w:t>及外國特定專業人才</w:t>
            </w:r>
            <w:r w:rsidRPr="00B337FC">
              <w:rPr>
                <w:rFonts w:hint="eastAsia"/>
              </w:rPr>
              <w:t>之永久居留許可</w:t>
            </w:r>
            <w:r w:rsidRPr="00B337FC">
              <w:rPr>
                <w:rFonts w:hint="eastAsia"/>
                <w:u w:val="single"/>
              </w:rPr>
              <w:t>，</w:t>
            </w:r>
            <w:r w:rsidRPr="00B337FC">
              <w:rPr>
                <w:rFonts w:hint="eastAsia"/>
              </w:rPr>
              <w:t>依入出國及移民法第三十三條</w:t>
            </w:r>
            <w:r w:rsidRPr="00B337FC">
              <w:rPr>
                <w:rFonts w:hint="eastAsia"/>
                <w:u w:val="single"/>
              </w:rPr>
              <w:t>第一款至第三款及第八款</w:t>
            </w:r>
            <w:r w:rsidRPr="00B337FC">
              <w:rPr>
                <w:rFonts w:hint="eastAsia"/>
              </w:rPr>
              <w:t>規定</w:t>
            </w:r>
            <w:r w:rsidRPr="00B337FC">
              <w:rPr>
                <w:rFonts w:hint="eastAsia"/>
                <w:u w:val="single"/>
              </w:rPr>
              <w:t>經</w:t>
            </w:r>
            <w:r w:rsidRPr="00B337FC">
              <w:rPr>
                <w:rFonts w:hint="eastAsia"/>
              </w:rPr>
              <w:t>撤銷或廢止者，其配偶、未</w:t>
            </w:r>
            <w:r w:rsidRPr="00B337FC">
              <w:rPr>
                <w:rFonts w:hint="eastAsia"/>
                <w:u w:val="single"/>
              </w:rPr>
              <w:t>成年</w:t>
            </w:r>
            <w:r w:rsidRPr="00B337FC">
              <w:rPr>
                <w:rFonts w:hint="eastAsia"/>
              </w:rPr>
              <w:t>子女及因身心障礙無法自理生活之</w:t>
            </w:r>
            <w:r w:rsidRPr="00B337FC">
              <w:rPr>
                <w:rFonts w:hint="eastAsia"/>
                <w:u w:val="single"/>
              </w:rPr>
              <w:t>成年</w:t>
            </w:r>
            <w:r w:rsidRPr="00B337FC">
              <w:rPr>
                <w:rFonts w:hint="eastAsia"/>
              </w:rPr>
              <w:t>子女之永久居留許可</w:t>
            </w:r>
            <w:r w:rsidRPr="00B337FC">
              <w:rPr>
                <w:rFonts w:hint="eastAsia"/>
                <w:u w:val="single"/>
              </w:rPr>
              <w:t>，</w:t>
            </w:r>
            <w:r w:rsidRPr="00B337FC">
              <w:rPr>
                <w:rFonts w:hint="eastAsia"/>
              </w:rPr>
              <w:t>應併同撤銷或廢止。</w:t>
            </w:r>
          </w:p>
          <w:p w:rsidR="00B0565D" w:rsidRPr="00B337FC" w:rsidRDefault="00B0565D" w:rsidP="008D1416">
            <w:pPr>
              <w:spacing w:line="315" w:lineRule="exact"/>
              <w:ind w:leftChars="150" w:left="316" w:rightChars="50" w:right="105" w:firstLineChars="200" w:firstLine="422"/>
            </w:pPr>
            <w:r w:rsidRPr="00B337FC">
              <w:rPr>
                <w:rFonts w:hint="eastAsia"/>
                <w:u w:val="single"/>
              </w:rPr>
              <w:t>依第一項及第二項規定申請永久居留者，應於居留及居住期間屆滿後二年內申請之</w:t>
            </w:r>
            <w:r w:rsidRPr="00B337FC">
              <w:rPr>
                <w:rFonts w:hint="eastAsia"/>
              </w:rPr>
              <w:t>。</w:t>
            </w:r>
          </w:p>
          <w:p w:rsidR="00B0565D" w:rsidRPr="00B337FC" w:rsidRDefault="00B0565D" w:rsidP="008D1416">
            <w:pPr>
              <w:spacing w:line="315" w:lineRule="exact"/>
              <w:ind w:leftChars="150" w:left="316" w:rightChars="50" w:right="105" w:firstLineChars="200" w:firstLine="422"/>
            </w:pPr>
            <w:r w:rsidRPr="00B337FC">
              <w:rPr>
                <w:rFonts w:hint="eastAsia"/>
                <w:u w:val="single"/>
              </w:rPr>
              <w:t>第一項所稱無不良素行之定義、研議程序、定期檢討機制及其他辦法，由內政部定之。</w:t>
            </w:r>
          </w:p>
        </w:tc>
        <w:tc>
          <w:tcPr>
            <w:tcW w:w="3043" w:type="dxa"/>
            <w:shd w:val="clear" w:color="auto" w:fill="auto"/>
          </w:tcPr>
          <w:p w:rsidR="00B0565D" w:rsidRPr="00B337FC" w:rsidRDefault="00B0565D" w:rsidP="008D1416">
            <w:pPr>
              <w:spacing w:line="315" w:lineRule="exact"/>
              <w:ind w:leftChars="50" w:left="105" w:rightChars="50" w:right="105"/>
            </w:pPr>
            <w:r w:rsidRPr="00B337FC">
              <w:rPr>
                <w:rFonts w:hint="eastAsia"/>
              </w:rPr>
              <w:lastRenderedPageBreak/>
              <w:t>（現行一百十年一月二十七日修正公布條文）</w:t>
            </w:r>
          </w:p>
          <w:p w:rsidR="00B0565D" w:rsidRPr="00B337FC" w:rsidRDefault="00B0565D" w:rsidP="008D1416">
            <w:pPr>
              <w:spacing w:line="315" w:lineRule="exact"/>
              <w:ind w:leftChars="50" w:left="316" w:rightChars="50" w:right="105" w:hangingChars="100" w:hanging="211"/>
            </w:pPr>
            <w:r w:rsidRPr="00B337FC">
              <w:rPr>
                <w:rFonts w:hint="eastAsia"/>
              </w:rPr>
              <w:t xml:space="preserve">第十六條　</w:t>
            </w:r>
            <w:r w:rsidRPr="00B337FC">
              <w:rPr>
                <w:rFonts w:hint="eastAsia"/>
                <w:u w:val="single"/>
              </w:rPr>
              <w:t>受聘僱</w:t>
            </w:r>
            <w:r w:rsidRPr="00B337FC">
              <w:rPr>
                <w:rFonts w:hint="eastAsia"/>
              </w:rPr>
              <w:t>從事專業工作之外國專業人才經內政部移民署許可永久居留後，</w:t>
            </w:r>
            <w:r w:rsidRPr="00B337FC">
              <w:rPr>
                <w:rFonts w:hint="eastAsia"/>
                <w:u w:val="single"/>
              </w:rPr>
              <w:t>其</w:t>
            </w:r>
            <w:r w:rsidRPr="00B337FC">
              <w:rPr>
                <w:rFonts w:hint="eastAsia"/>
              </w:rPr>
              <w:t>配偶、未滿十八歲子女及</w:t>
            </w:r>
            <w:r w:rsidRPr="00B337FC">
              <w:rPr>
                <w:rFonts w:hint="eastAsia"/>
                <w:u w:val="single"/>
              </w:rPr>
              <w:t>其</w:t>
            </w:r>
            <w:r w:rsidRPr="00B337FC">
              <w:rPr>
                <w:rFonts w:hint="eastAsia"/>
              </w:rPr>
              <w:t>滿十八歲因身心障礙無法自理生活之子女，在我國連續合法居留五年，每年居住超過一百八十三日，品行端正且符合我國國家利益者，得向內政部移民署申請永久居留。</w:t>
            </w:r>
          </w:p>
          <w:p w:rsidR="00B0565D" w:rsidRPr="00B337FC" w:rsidRDefault="00B0565D" w:rsidP="008D1416">
            <w:pPr>
              <w:spacing w:line="315" w:lineRule="exact"/>
              <w:ind w:leftChars="150" w:left="316" w:rightChars="50" w:right="105" w:firstLineChars="200" w:firstLine="422"/>
            </w:pPr>
            <w:r w:rsidRPr="00B337FC">
              <w:rPr>
                <w:rFonts w:hint="eastAsia"/>
              </w:rPr>
              <w:t>前項外國專業人才之永久居留許可依</w:t>
            </w:r>
            <w:r w:rsidRPr="00B337FC">
              <w:rPr>
                <w:rFonts w:hint="eastAsia"/>
                <w:u w:val="single"/>
              </w:rPr>
              <w:t>本法或</w:t>
            </w:r>
            <w:r w:rsidRPr="00B337FC">
              <w:rPr>
                <w:rFonts w:hint="eastAsia"/>
              </w:rPr>
              <w:t>入出國</w:t>
            </w:r>
            <w:r w:rsidRPr="00B337FC">
              <w:rPr>
                <w:rFonts w:hint="eastAsia"/>
              </w:rPr>
              <w:lastRenderedPageBreak/>
              <w:t>及移民法第三十三條規定撤銷或廢止者，其配偶、未滿十八歲子女及</w:t>
            </w:r>
            <w:r w:rsidRPr="00B337FC">
              <w:rPr>
                <w:rFonts w:hint="eastAsia"/>
                <w:u w:val="single"/>
              </w:rPr>
              <w:t>其</w:t>
            </w:r>
            <w:r w:rsidRPr="00B337FC">
              <w:rPr>
                <w:rFonts w:hint="eastAsia"/>
              </w:rPr>
              <w:t>滿十八歲因身心障礙無法自理生活之子女之永久居留許可應併同撤銷或廢止。</w:t>
            </w:r>
          </w:p>
        </w:tc>
        <w:tc>
          <w:tcPr>
            <w:tcW w:w="3043" w:type="dxa"/>
            <w:shd w:val="clear" w:color="auto" w:fill="auto"/>
          </w:tcPr>
          <w:p w:rsidR="00B0565D" w:rsidRPr="00B337FC" w:rsidRDefault="00B0565D" w:rsidP="008D1416">
            <w:pPr>
              <w:spacing w:line="315" w:lineRule="exact"/>
              <w:ind w:leftChars="50" w:left="316" w:rightChars="50" w:right="105" w:hangingChars="100" w:hanging="211"/>
            </w:pPr>
            <w:r w:rsidRPr="00B337FC">
              <w:rPr>
                <w:rFonts w:hint="eastAsia"/>
              </w:rPr>
              <w:lastRenderedPageBreak/>
              <w:t>一、條次變更。</w:t>
            </w:r>
          </w:p>
          <w:p w:rsidR="00B0565D" w:rsidRPr="00B337FC" w:rsidRDefault="00B0565D" w:rsidP="008D1416">
            <w:pPr>
              <w:spacing w:line="315" w:lineRule="exact"/>
              <w:ind w:leftChars="50" w:left="316" w:rightChars="50" w:right="105" w:hangingChars="100" w:hanging="211"/>
            </w:pPr>
            <w:r w:rsidRPr="00B337FC">
              <w:rPr>
                <w:rFonts w:hint="eastAsia"/>
              </w:rPr>
              <w:t>二、第一項修正如下：</w:t>
            </w:r>
          </w:p>
          <w:p w:rsidR="00B0565D" w:rsidRPr="00B337FC" w:rsidRDefault="00B0565D" w:rsidP="008D1416">
            <w:pPr>
              <w:wordWrap w:val="0"/>
              <w:spacing w:line="315" w:lineRule="exact"/>
              <w:ind w:leftChars="150" w:left="738" w:rightChars="50" w:right="105" w:hangingChars="200" w:hanging="422"/>
              <w:rPr>
                <w:kern w:val="0"/>
              </w:rPr>
            </w:pPr>
            <w:r w:rsidRPr="00B337FC">
              <w:rPr>
                <w:rFonts w:ascii="華康細明體" w:hint="eastAsia"/>
                <w:kern w:val="0"/>
              </w:rPr>
              <w:t>(</w:t>
            </w:r>
            <w:r w:rsidRPr="00B337FC">
              <w:rPr>
                <w:rFonts w:hint="eastAsia"/>
                <w:kern w:val="0"/>
              </w:rPr>
              <w:t>一</w:t>
            </w:r>
            <w:r w:rsidRPr="00B337FC">
              <w:rPr>
                <w:rFonts w:ascii="華康細明體" w:hint="eastAsia"/>
                <w:kern w:val="0"/>
              </w:rPr>
              <w:t>)</w:t>
            </w:r>
            <w:r w:rsidRPr="00B337FC">
              <w:rPr>
                <w:rFonts w:hint="eastAsia"/>
                <w:kern w:val="0"/>
              </w:rPr>
              <w:t>除現行所定受聘僱從事專業工作之外國專業人才外，為擴及修正條文第九條未受聘僱之自由藝術工作者，爰修正本項適用對象。</w:t>
            </w:r>
          </w:p>
          <w:p w:rsidR="00B0565D" w:rsidRPr="00B337FC" w:rsidRDefault="00B0565D" w:rsidP="008D1416">
            <w:pPr>
              <w:wordWrap w:val="0"/>
              <w:spacing w:line="315" w:lineRule="exact"/>
              <w:ind w:leftChars="150" w:left="738" w:rightChars="50" w:right="105" w:hangingChars="200" w:hanging="422"/>
              <w:rPr>
                <w:kern w:val="0"/>
              </w:rPr>
            </w:pPr>
            <w:r w:rsidRPr="00B337FC">
              <w:rPr>
                <w:rFonts w:ascii="華康細明體" w:hint="eastAsia"/>
                <w:kern w:val="0"/>
              </w:rPr>
              <w:t>(</w:t>
            </w:r>
            <w:r w:rsidRPr="00B337FC">
              <w:rPr>
                <w:rFonts w:hint="eastAsia"/>
                <w:kern w:val="0"/>
              </w:rPr>
              <w:t>二</w:t>
            </w:r>
            <w:r w:rsidRPr="00B337FC">
              <w:rPr>
                <w:rFonts w:ascii="華康細明體" w:hint="eastAsia"/>
                <w:kern w:val="0"/>
              </w:rPr>
              <w:t>)</w:t>
            </w:r>
            <w:r w:rsidRPr="00B337FC">
              <w:rPr>
                <w:rFonts w:hint="eastAsia"/>
                <w:kern w:val="0"/>
              </w:rPr>
              <w:t>配合修正條文第十三條第一項明定外國專業人才申請永久居留之「平均每年居住一百八十三日以上」規定，放寬其依親親屬申請永久居留之每年居住日數亦為「</w:t>
            </w:r>
            <w:r w:rsidRPr="00B337FC">
              <w:rPr>
                <w:rFonts w:hint="eastAsia"/>
                <w:kern w:val="0"/>
              </w:rPr>
              <w:lastRenderedPageBreak/>
              <w:t>平均每年居住一百八十三日以上」；並配合入出國及移民法第二十五條「合法連續居留」之用語，酌作文字修正。</w:t>
            </w:r>
          </w:p>
          <w:p w:rsidR="00B0565D" w:rsidRPr="00B337FC" w:rsidRDefault="00B0565D" w:rsidP="008D1416">
            <w:pPr>
              <w:wordWrap w:val="0"/>
              <w:spacing w:line="315" w:lineRule="exact"/>
              <w:ind w:leftChars="150" w:left="738" w:rightChars="50" w:right="105" w:hangingChars="200" w:hanging="422"/>
              <w:rPr>
                <w:kern w:val="0"/>
              </w:rPr>
            </w:pPr>
            <w:r w:rsidRPr="00B337FC">
              <w:rPr>
                <w:rFonts w:ascii="華康細明體" w:hint="eastAsia"/>
                <w:kern w:val="0"/>
              </w:rPr>
              <w:t>(</w:t>
            </w:r>
            <w:r w:rsidRPr="00B337FC">
              <w:rPr>
                <w:rFonts w:hint="eastAsia"/>
                <w:kern w:val="0"/>
              </w:rPr>
              <w:t>三</w:t>
            </w:r>
            <w:r w:rsidRPr="00B337FC">
              <w:rPr>
                <w:rFonts w:ascii="華康細明體" w:hint="eastAsia"/>
                <w:kern w:val="0"/>
              </w:rPr>
              <w:t>)</w:t>
            </w:r>
            <w:r w:rsidRPr="00B337FC">
              <w:rPr>
                <w:rFonts w:hint="eastAsia"/>
                <w:kern w:val="0"/>
              </w:rPr>
              <w:t>現行「品行端正」及「符合我國國家利益」之規定，分別移列為第一款及第二款，並配合國籍法第三條第一項第三款規定及警察刑事紀錄證明核發條例用語，將「品行端正」修正為「無不良素行，且無警察刑事紀錄證明之刑事案件紀錄」。</w:t>
            </w:r>
          </w:p>
          <w:p w:rsidR="00B0565D" w:rsidRPr="00B337FC" w:rsidRDefault="00B0565D" w:rsidP="008D1416">
            <w:pPr>
              <w:spacing w:line="315" w:lineRule="exact"/>
              <w:ind w:leftChars="50" w:left="316" w:rightChars="50" w:right="105" w:hangingChars="100" w:hanging="211"/>
            </w:pPr>
            <w:r w:rsidRPr="00B337FC">
              <w:rPr>
                <w:rFonts w:hint="eastAsia"/>
              </w:rPr>
              <w:t>三、配合修正條文第十三條第三項增訂外國特定專業人才申請永久居留之規定，增訂第二項，明定其依親親屬申請永久居留之在我國居留期間規定同於該外國特定專業人才。另修正條文第十三條第四項所定外國專業人才及外國特定專業人才申請永久居留，得以碩士、博士學位折抵連續居留期間之規定，於其依親親屬不適用之，併予敘明。</w:t>
            </w:r>
          </w:p>
          <w:p w:rsidR="00B0565D" w:rsidRPr="00B337FC" w:rsidRDefault="00B0565D" w:rsidP="008D1416">
            <w:pPr>
              <w:spacing w:line="315" w:lineRule="exact"/>
              <w:ind w:leftChars="50" w:left="316" w:rightChars="50" w:right="105" w:hangingChars="100" w:hanging="211"/>
            </w:pPr>
            <w:r w:rsidRPr="00B337FC">
              <w:rPr>
                <w:rFonts w:hint="eastAsia"/>
              </w:rPr>
              <w:t>四、現行第二項移列為第三項，考量外國專業人才及外國特定專業人才之永久居留許可因有修正條文第十八條所定出國五年以上未曾入國，或入出國及移民法第三十三條第五款至第七款所定回復我國國籍、取得我國國籍或兼具我國國籍等事由被撤銷或廢止，致其依親親屬之永久居留許可亦併同撤銷或廢止，恐有違本法留才攬才之立法目的，是以放寬僅在外</w:t>
            </w:r>
            <w:r w:rsidRPr="00B337FC">
              <w:rPr>
                <w:rFonts w:hint="eastAsia"/>
              </w:rPr>
              <w:lastRenderedPageBreak/>
              <w:t>國專業人才及外國特定專業人才之永久居留許可係依入出國及移民法第三十三條第一款至第三款及第八款規定撤銷或廢止者，其依親親屬之永久居留許可始須併同撤銷或廢止，爰修正刪除「本法或」之文字，並將「入出國及移民法第三十三條規定撤銷或廢止者」修正為「入出國及移民法第三十三條第一款至第三款及第八款規定經撤銷或廢止者」。</w:t>
            </w:r>
          </w:p>
          <w:p w:rsidR="00B0565D" w:rsidRPr="00B337FC" w:rsidRDefault="00B0565D" w:rsidP="008D1416">
            <w:pPr>
              <w:spacing w:line="315" w:lineRule="exact"/>
              <w:ind w:leftChars="50" w:left="316" w:rightChars="50" w:right="105" w:hangingChars="100" w:hanging="211"/>
            </w:pPr>
            <w:r w:rsidRPr="00B337FC">
              <w:rPr>
                <w:rFonts w:hint="eastAsia"/>
              </w:rPr>
              <w:t>五、增訂第四項，明定依親親屬申請永久居留者，應於居留及居住期間屆滿後二年內申請之規定，理由同修正條文第十三條之說明六。另未成年子女已符合第一項或第二項申請永久居留之規定者，縱於本項所定二年期間成年，仍得適用本規定，併予敘明。</w:t>
            </w:r>
          </w:p>
          <w:p w:rsidR="00B0565D" w:rsidRPr="00B337FC" w:rsidRDefault="00B0565D" w:rsidP="008D1416">
            <w:pPr>
              <w:spacing w:line="315" w:lineRule="exact"/>
              <w:ind w:leftChars="50" w:left="316" w:rightChars="50" w:right="105" w:hangingChars="100" w:hanging="211"/>
            </w:pPr>
            <w:r w:rsidRPr="00B337FC">
              <w:rPr>
                <w:rFonts w:hint="eastAsia"/>
              </w:rPr>
              <w:t>六、第一項及第三項將「未滿十八歲」修正為「未成年」、「滿十八歲」修正為「成年」，理由同修正條文第七條說明二。</w:t>
            </w:r>
          </w:p>
          <w:p w:rsidR="00B0565D" w:rsidRPr="00B337FC" w:rsidRDefault="00B0565D" w:rsidP="008D1416">
            <w:pPr>
              <w:spacing w:line="315" w:lineRule="exact"/>
              <w:ind w:leftChars="50" w:left="316" w:rightChars="50" w:right="105" w:hangingChars="100" w:hanging="211"/>
            </w:pPr>
            <w:r w:rsidRPr="00B337FC">
              <w:rPr>
                <w:rFonts w:hint="eastAsia"/>
              </w:rPr>
              <w:t>七、增訂第五項，明定「無不良素行」之定義及相關程序、規則，由內政部訂定之。</w:t>
            </w:r>
          </w:p>
        </w:tc>
      </w:tr>
      <w:tr w:rsidR="00B0565D" w:rsidRPr="00B337FC" w:rsidTr="008D1416">
        <w:tc>
          <w:tcPr>
            <w:tcW w:w="3042" w:type="dxa"/>
            <w:shd w:val="clear" w:color="auto" w:fill="auto"/>
          </w:tcPr>
          <w:p w:rsidR="00B0565D" w:rsidRPr="00B337FC" w:rsidRDefault="00B0565D" w:rsidP="008D1416">
            <w:pPr>
              <w:spacing w:line="315" w:lineRule="exact"/>
              <w:ind w:leftChars="50" w:left="316" w:rightChars="50" w:right="105" w:hangingChars="100" w:hanging="211"/>
            </w:pPr>
            <w:r w:rsidRPr="00B337FC">
              <w:rPr>
                <w:rFonts w:hint="eastAsia"/>
              </w:rPr>
              <w:lastRenderedPageBreak/>
              <w:t>第</w:t>
            </w:r>
            <w:r w:rsidRPr="00B337FC">
              <w:rPr>
                <w:rFonts w:hint="eastAsia"/>
                <w:u w:val="single"/>
              </w:rPr>
              <w:t>十六</w:t>
            </w:r>
            <w:r w:rsidRPr="00B337FC">
              <w:rPr>
                <w:rFonts w:hint="eastAsia"/>
              </w:rPr>
              <w:t>條　外國高級專業人才依入出國及移民法規定申請永久居留者，其配偶、未</w:t>
            </w:r>
            <w:r w:rsidRPr="00B337FC">
              <w:rPr>
                <w:rFonts w:hint="eastAsia"/>
                <w:u w:val="single"/>
              </w:rPr>
              <w:t>成年</w:t>
            </w:r>
            <w:r w:rsidRPr="00B337FC">
              <w:rPr>
                <w:rFonts w:hint="eastAsia"/>
              </w:rPr>
              <w:t>子女及因身心障礙無法自理生活之</w:t>
            </w:r>
            <w:r w:rsidRPr="00B337FC">
              <w:rPr>
                <w:rFonts w:hint="eastAsia"/>
                <w:u w:val="single"/>
              </w:rPr>
              <w:t>成年</w:t>
            </w:r>
            <w:r w:rsidRPr="00B337FC">
              <w:rPr>
                <w:rFonts w:hint="eastAsia"/>
              </w:rPr>
              <w:t>子女，得隨同本人申請永久居留。</w:t>
            </w:r>
          </w:p>
          <w:p w:rsidR="00B0565D" w:rsidRPr="00B337FC" w:rsidRDefault="00B0565D" w:rsidP="008D1416">
            <w:pPr>
              <w:spacing w:line="315" w:lineRule="exact"/>
              <w:ind w:leftChars="150" w:left="316" w:rightChars="50" w:right="105" w:firstLineChars="200" w:firstLine="422"/>
            </w:pPr>
            <w:r w:rsidRPr="00B337FC">
              <w:rPr>
                <w:rFonts w:hint="eastAsia"/>
              </w:rPr>
              <w:t>前項外國高級專業人才之永久居留許可</w:t>
            </w:r>
            <w:r w:rsidRPr="00B337FC">
              <w:rPr>
                <w:rFonts w:hint="eastAsia"/>
                <w:u w:val="single"/>
              </w:rPr>
              <w:t>，</w:t>
            </w:r>
            <w:r w:rsidRPr="00B337FC">
              <w:rPr>
                <w:rFonts w:hint="eastAsia"/>
              </w:rPr>
              <w:t>依入出國及移民法第三十三條</w:t>
            </w:r>
            <w:r w:rsidRPr="00B337FC">
              <w:rPr>
                <w:rFonts w:hint="eastAsia"/>
                <w:u w:val="single"/>
              </w:rPr>
              <w:t>第一款至第三款及第八款</w:t>
            </w:r>
            <w:r w:rsidRPr="00B337FC">
              <w:rPr>
                <w:rFonts w:hint="eastAsia"/>
              </w:rPr>
              <w:t>規定</w:t>
            </w:r>
            <w:r w:rsidRPr="00B337FC">
              <w:rPr>
                <w:rFonts w:hint="eastAsia"/>
                <w:u w:val="single"/>
              </w:rPr>
              <w:t>經</w:t>
            </w:r>
            <w:r w:rsidRPr="00B337FC">
              <w:rPr>
                <w:rFonts w:hint="eastAsia"/>
              </w:rPr>
              <w:t>撤銷或廢止者，其配偶、未</w:t>
            </w:r>
            <w:r w:rsidRPr="00B337FC">
              <w:rPr>
                <w:rFonts w:hint="eastAsia"/>
                <w:u w:val="single"/>
              </w:rPr>
              <w:t>成</w:t>
            </w:r>
            <w:r w:rsidRPr="00B337FC">
              <w:rPr>
                <w:rFonts w:hint="eastAsia"/>
                <w:u w:val="single"/>
              </w:rPr>
              <w:lastRenderedPageBreak/>
              <w:t>年</w:t>
            </w:r>
            <w:r w:rsidRPr="00B337FC">
              <w:rPr>
                <w:rFonts w:hint="eastAsia"/>
              </w:rPr>
              <w:t>子女及因身心障礙無法自理生活之</w:t>
            </w:r>
            <w:r w:rsidRPr="00B337FC">
              <w:rPr>
                <w:rFonts w:hint="eastAsia"/>
                <w:u w:val="single"/>
              </w:rPr>
              <w:t>成年</w:t>
            </w:r>
            <w:r w:rsidRPr="00B337FC">
              <w:rPr>
                <w:rFonts w:hint="eastAsia"/>
              </w:rPr>
              <w:t>子女之永久居留許可</w:t>
            </w:r>
            <w:r w:rsidRPr="00B337FC">
              <w:rPr>
                <w:rFonts w:hint="eastAsia"/>
                <w:u w:val="single"/>
              </w:rPr>
              <w:t>，</w:t>
            </w:r>
            <w:r w:rsidRPr="00B337FC">
              <w:rPr>
                <w:rFonts w:hint="eastAsia"/>
              </w:rPr>
              <w:t>應併同撤銷或廢止。</w:t>
            </w:r>
          </w:p>
        </w:tc>
        <w:tc>
          <w:tcPr>
            <w:tcW w:w="3043" w:type="dxa"/>
            <w:shd w:val="clear" w:color="auto" w:fill="auto"/>
          </w:tcPr>
          <w:p w:rsidR="00B0565D" w:rsidRPr="00B337FC" w:rsidRDefault="00B0565D" w:rsidP="008D1416">
            <w:pPr>
              <w:spacing w:line="315" w:lineRule="exact"/>
              <w:ind w:leftChars="50" w:left="105" w:rightChars="50" w:right="105"/>
            </w:pPr>
            <w:r w:rsidRPr="00B337FC">
              <w:rPr>
                <w:rFonts w:hint="eastAsia"/>
              </w:rPr>
              <w:lastRenderedPageBreak/>
              <w:t>（現行一百十年一月二十七日修正公布條文）</w:t>
            </w:r>
          </w:p>
          <w:p w:rsidR="00B0565D" w:rsidRPr="00B337FC" w:rsidRDefault="00B0565D" w:rsidP="008D1416">
            <w:pPr>
              <w:spacing w:line="315" w:lineRule="exact"/>
              <w:ind w:leftChars="50" w:left="316" w:rightChars="50" w:right="105" w:hangingChars="100" w:hanging="211"/>
            </w:pPr>
            <w:r w:rsidRPr="00B337FC">
              <w:rPr>
                <w:rFonts w:hint="eastAsia"/>
              </w:rPr>
              <w:t>第十五條　外國高級專業人才依入出國及移民法</w:t>
            </w:r>
            <w:r w:rsidRPr="00B337FC">
              <w:rPr>
                <w:rFonts w:hint="eastAsia"/>
                <w:u w:val="single"/>
              </w:rPr>
              <w:t>第二十五條第三項第二款</w:t>
            </w:r>
            <w:r w:rsidRPr="00B337FC">
              <w:rPr>
                <w:rFonts w:hint="eastAsia"/>
              </w:rPr>
              <w:t>規定申請永久居留者，其配偶、未滿十八歲子女及</w:t>
            </w:r>
            <w:r w:rsidRPr="00B337FC">
              <w:rPr>
                <w:rFonts w:hint="eastAsia"/>
                <w:u w:val="single"/>
              </w:rPr>
              <w:t>其</w:t>
            </w:r>
            <w:r w:rsidRPr="00B337FC">
              <w:rPr>
                <w:rFonts w:hint="eastAsia"/>
              </w:rPr>
              <w:t>滿十八歲因身心障礙無法自理生活之子女，得隨同本人申請永久居留。</w:t>
            </w:r>
          </w:p>
          <w:p w:rsidR="00B0565D" w:rsidRPr="00B337FC" w:rsidRDefault="00B0565D" w:rsidP="008D1416">
            <w:pPr>
              <w:spacing w:line="315" w:lineRule="exact"/>
              <w:ind w:leftChars="150" w:left="316" w:rightChars="50" w:right="105" w:firstLineChars="200" w:firstLine="422"/>
            </w:pPr>
            <w:r w:rsidRPr="00B337FC">
              <w:rPr>
                <w:rFonts w:hint="eastAsia"/>
              </w:rPr>
              <w:t>前項外國高級專業人才</w:t>
            </w:r>
            <w:r w:rsidRPr="00B337FC">
              <w:rPr>
                <w:rFonts w:hint="eastAsia"/>
              </w:rPr>
              <w:lastRenderedPageBreak/>
              <w:t>之永久居留許可依</w:t>
            </w:r>
            <w:r w:rsidRPr="00B337FC">
              <w:rPr>
                <w:rFonts w:hint="eastAsia"/>
                <w:u w:val="single"/>
              </w:rPr>
              <w:t>本法或</w:t>
            </w:r>
            <w:r w:rsidRPr="00B337FC">
              <w:rPr>
                <w:rFonts w:hint="eastAsia"/>
              </w:rPr>
              <w:t>入出國及移民法第三十三條規定撤銷或廢止者，其配偶、未滿十八歲子女及</w:t>
            </w:r>
            <w:r w:rsidRPr="00B337FC">
              <w:rPr>
                <w:rFonts w:hint="eastAsia"/>
                <w:u w:val="single"/>
              </w:rPr>
              <w:t>其</w:t>
            </w:r>
            <w:r w:rsidRPr="00B337FC">
              <w:rPr>
                <w:rFonts w:hint="eastAsia"/>
              </w:rPr>
              <w:t>滿十八歲因身心障礙無法自理生活之子女之永久居留許可應併同撤銷或廢止。</w:t>
            </w:r>
          </w:p>
        </w:tc>
        <w:tc>
          <w:tcPr>
            <w:tcW w:w="3043" w:type="dxa"/>
            <w:shd w:val="clear" w:color="auto" w:fill="auto"/>
          </w:tcPr>
          <w:p w:rsidR="00B0565D" w:rsidRPr="00B337FC" w:rsidRDefault="00B0565D" w:rsidP="008D1416">
            <w:pPr>
              <w:spacing w:line="315" w:lineRule="exact"/>
              <w:ind w:leftChars="50" w:left="316" w:rightChars="50" w:right="105" w:hangingChars="100" w:hanging="211"/>
            </w:pPr>
            <w:r w:rsidRPr="00B337FC">
              <w:rPr>
                <w:rFonts w:hint="eastAsia"/>
              </w:rPr>
              <w:lastRenderedPageBreak/>
              <w:t>一、條次變更。</w:t>
            </w:r>
          </w:p>
          <w:p w:rsidR="00B0565D" w:rsidRPr="00B337FC" w:rsidRDefault="00B0565D" w:rsidP="008D1416">
            <w:pPr>
              <w:spacing w:line="315" w:lineRule="exact"/>
              <w:ind w:leftChars="50" w:left="316" w:rightChars="50" w:right="105" w:hangingChars="100" w:hanging="211"/>
            </w:pPr>
            <w:r w:rsidRPr="00B337FC">
              <w:rPr>
                <w:rFonts w:hint="eastAsia"/>
              </w:rPr>
              <w:t>二、第一項刪除所援引入出國及移民法之「第二十五條第三項第二款」文字，俾免該法嗣後修正而有調整條項款次時之適用疑義。</w:t>
            </w:r>
          </w:p>
          <w:p w:rsidR="00B0565D" w:rsidRPr="00B337FC" w:rsidRDefault="00B0565D" w:rsidP="008D1416">
            <w:pPr>
              <w:spacing w:line="315" w:lineRule="exact"/>
              <w:ind w:leftChars="50" w:left="316" w:rightChars="50" w:right="105" w:hangingChars="100" w:hanging="211"/>
            </w:pPr>
            <w:r w:rsidRPr="00B337FC">
              <w:rPr>
                <w:rFonts w:hint="eastAsia"/>
              </w:rPr>
              <w:t>三、第二項刪除「本法或」之文字，並將「入出國及移民法第三十三條規定撤銷或廢止者」修正為「入出國及移民法第三十三條第一款至第</w:t>
            </w:r>
            <w:r w:rsidRPr="00B337FC">
              <w:rPr>
                <w:rFonts w:hint="eastAsia"/>
              </w:rPr>
              <w:lastRenderedPageBreak/>
              <w:t>三款及第八款規定經撤銷或廢止者」，理由同修正條文第十五條說明四。</w:t>
            </w:r>
          </w:p>
          <w:p w:rsidR="00B0565D" w:rsidRPr="00B337FC" w:rsidRDefault="00B0565D" w:rsidP="008D1416">
            <w:pPr>
              <w:spacing w:line="315" w:lineRule="exact"/>
              <w:ind w:leftChars="50" w:left="316" w:rightChars="50" w:right="105" w:hangingChars="100" w:hanging="211"/>
            </w:pPr>
            <w:r w:rsidRPr="00B337FC">
              <w:rPr>
                <w:rFonts w:hint="eastAsia"/>
              </w:rPr>
              <w:t>四、第一項及第二項將「未滿十八歲」修正為「未成年」，及「滿十八歲」修正為「成年」，理由同修正條文第七條說明二。</w:t>
            </w:r>
          </w:p>
        </w:tc>
      </w:tr>
      <w:tr w:rsidR="00B0565D" w:rsidRPr="00B337FC" w:rsidTr="008D1416">
        <w:tc>
          <w:tcPr>
            <w:tcW w:w="3042" w:type="dxa"/>
            <w:shd w:val="clear" w:color="auto" w:fill="auto"/>
          </w:tcPr>
          <w:p w:rsidR="00B0565D" w:rsidRPr="00B337FC" w:rsidRDefault="00B0565D" w:rsidP="008D1416">
            <w:pPr>
              <w:spacing w:line="315" w:lineRule="exact"/>
              <w:ind w:leftChars="50" w:left="316" w:rightChars="50" w:right="105" w:hangingChars="100" w:hanging="211"/>
            </w:pPr>
            <w:r w:rsidRPr="00B337FC">
              <w:rPr>
                <w:rFonts w:hint="eastAsia"/>
              </w:rPr>
              <w:lastRenderedPageBreak/>
              <w:t>第</w:t>
            </w:r>
            <w:r w:rsidRPr="00B337FC">
              <w:rPr>
                <w:rFonts w:hint="eastAsia"/>
                <w:u w:val="single"/>
              </w:rPr>
              <w:t>十七</w:t>
            </w:r>
            <w:r w:rsidRPr="00B337FC">
              <w:rPr>
                <w:rFonts w:hint="eastAsia"/>
              </w:rPr>
              <w:t>條　外國特定專業人才</w:t>
            </w:r>
            <w:r w:rsidRPr="00B337FC">
              <w:rPr>
                <w:rFonts w:hint="eastAsia"/>
                <w:u w:val="single"/>
              </w:rPr>
              <w:t>及外國高級專業人才</w:t>
            </w:r>
            <w:r w:rsidRPr="00B337FC">
              <w:rPr>
                <w:rFonts w:hint="eastAsia"/>
              </w:rPr>
              <w:t>經內政部移民署許可居留或永久居留者，其直系尊親屬得向外交部或駐外館處申請核發一年效期、多次入國、停留期限六個月及未加註限制不准延期或其他限制之停留簽證；期滿有繼續停留之必要者，得於停留期限屆滿前，向內政部移民署申請延期，並得免出國，每次總停留期間最長為一年。</w:t>
            </w:r>
          </w:p>
        </w:tc>
        <w:tc>
          <w:tcPr>
            <w:tcW w:w="3043" w:type="dxa"/>
            <w:shd w:val="clear" w:color="auto" w:fill="auto"/>
          </w:tcPr>
          <w:p w:rsidR="00B0565D" w:rsidRPr="00B337FC" w:rsidRDefault="00B0565D" w:rsidP="008D1416">
            <w:pPr>
              <w:spacing w:line="315" w:lineRule="exact"/>
              <w:ind w:leftChars="50" w:left="316" w:rightChars="50" w:right="105" w:hangingChars="100" w:hanging="211"/>
            </w:pPr>
            <w:r w:rsidRPr="00B337FC">
              <w:rPr>
                <w:rFonts w:hint="eastAsia"/>
              </w:rPr>
              <w:t xml:space="preserve">第十三條　</w:t>
            </w:r>
            <w:r w:rsidRPr="00B337FC">
              <w:rPr>
                <w:rFonts w:hint="eastAsia"/>
                <w:u w:val="single"/>
              </w:rPr>
              <w:t>受聘僱從事專業工作之</w:t>
            </w:r>
            <w:r w:rsidRPr="00B337FC">
              <w:rPr>
                <w:rFonts w:hint="eastAsia"/>
              </w:rPr>
              <w:t>外國特定專業人才</w:t>
            </w:r>
            <w:r w:rsidRPr="00B337FC">
              <w:rPr>
                <w:rFonts w:hint="eastAsia"/>
                <w:u w:val="single"/>
              </w:rPr>
              <w:t>，</w:t>
            </w:r>
            <w:r w:rsidRPr="00B337FC">
              <w:rPr>
                <w:rFonts w:hint="eastAsia"/>
              </w:rPr>
              <w:t>經內政部移民署許可居留或永久居留者，其直系尊親屬得向外交部或駐外館處申請核發一年效期、多次入國、停留期限六個月及未加註限制不准延期或其他限制之停留簽證；期滿有繼續停留之必要者，得於停留期限屆滿前，向內政部移民署申請延期，並得免出國，每次總停留期間最長為一年</w:t>
            </w:r>
            <w:r w:rsidRPr="00B337FC">
              <w:rPr>
                <w:rFonts w:hint="eastAsia"/>
                <w:u w:val="single"/>
              </w:rPr>
              <w:t>，不受入出國及移民法第三條第七款不得逾六個月之限制</w:t>
            </w:r>
            <w:r w:rsidRPr="00B337FC">
              <w:rPr>
                <w:rFonts w:hint="eastAsia"/>
              </w:rPr>
              <w:t>。</w:t>
            </w:r>
          </w:p>
        </w:tc>
        <w:tc>
          <w:tcPr>
            <w:tcW w:w="3043" w:type="dxa"/>
            <w:shd w:val="clear" w:color="auto" w:fill="auto"/>
          </w:tcPr>
          <w:p w:rsidR="00B0565D" w:rsidRPr="00B337FC" w:rsidRDefault="00B0565D" w:rsidP="008D1416">
            <w:pPr>
              <w:spacing w:line="315" w:lineRule="exact"/>
              <w:ind w:leftChars="50" w:left="316" w:rightChars="50" w:right="105" w:hangingChars="100" w:hanging="211"/>
            </w:pPr>
            <w:r w:rsidRPr="00B337FC">
              <w:rPr>
                <w:rFonts w:hint="eastAsia"/>
              </w:rPr>
              <w:t>一、條次變更。</w:t>
            </w:r>
          </w:p>
          <w:p w:rsidR="00B0565D" w:rsidRPr="00B337FC" w:rsidRDefault="00B0565D" w:rsidP="008D1416">
            <w:pPr>
              <w:spacing w:line="315" w:lineRule="exact"/>
              <w:ind w:leftChars="50" w:left="316" w:rightChars="50" w:right="105" w:hangingChars="100" w:hanging="211"/>
            </w:pPr>
            <w:r w:rsidRPr="00B337FC">
              <w:rPr>
                <w:rFonts w:hint="eastAsia"/>
              </w:rPr>
              <w:t>二、除現行所定受聘僱從事專業工作之外國特定專業人才外，考量外國特定專業人才亦可來臺創業、設立公司等非受聘僱之形式，另外國高級專業人才亦為我國積極延攬之專業人才，爰修正本條之適用對象。另以本法係入出國及移民法之特別法，應優先適用，其不受入出國及移民法限制為當然之理，無須規定，爰將現行不受入出國及移民法限制規定刪除。</w:t>
            </w:r>
          </w:p>
        </w:tc>
      </w:tr>
      <w:tr w:rsidR="00B0565D" w:rsidRPr="00B337FC" w:rsidTr="008D1416">
        <w:tc>
          <w:tcPr>
            <w:tcW w:w="3042" w:type="dxa"/>
            <w:shd w:val="clear" w:color="auto" w:fill="auto"/>
          </w:tcPr>
          <w:p w:rsidR="00B0565D" w:rsidRPr="00B337FC" w:rsidRDefault="00B0565D" w:rsidP="008D1416">
            <w:pPr>
              <w:spacing w:line="315" w:lineRule="exact"/>
              <w:ind w:leftChars="50" w:left="316" w:rightChars="50" w:right="105" w:hangingChars="100" w:hanging="211"/>
            </w:pPr>
            <w:r w:rsidRPr="00B337FC">
              <w:rPr>
                <w:rFonts w:hint="eastAsia"/>
              </w:rPr>
              <w:t>第十八條　外國專業人才</w:t>
            </w:r>
            <w:r w:rsidRPr="00B337FC">
              <w:rPr>
                <w:rFonts w:hint="eastAsia"/>
                <w:u w:val="single"/>
              </w:rPr>
              <w:t>、外國特定專業人才及外國高級專業人才，其本人、配偶、未成年子女及因身心障礙無法自理生活之成年子女，</w:t>
            </w:r>
            <w:r w:rsidRPr="00B337FC">
              <w:rPr>
                <w:rFonts w:hint="eastAsia"/>
              </w:rPr>
              <w:t>經內政部移民署許可永久居留後，出國五年以上未曾入國者，內政部移民署得廢止其永久居留許可及註銷其外僑永久居留證。</w:t>
            </w:r>
          </w:p>
        </w:tc>
        <w:tc>
          <w:tcPr>
            <w:tcW w:w="3043" w:type="dxa"/>
            <w:shd w:val="clear" w:color="auto" w:fill="auto"/>
          </w:tcPr>
          <w:p w:rsidR="00B0565D" w:rsidRPr="00B337FC" w:rsidRDefault="00B0565D" w:rsidP="008D1416">
            <w:pPr>
              <w:spacing w:line="315" w:lineRule="exact"/>
              <w:ind w:leftChars="50" w:left="316" w:rightChars="50" w:right="105" w:hangingChars="100" w:hanging="211"/>
            </w:pPr>
            <w:r w:rsidRPr="00B337FC">
              <w:rPr>
                <w:rFonts w:hint="eastAsia"/>
              </w:rPr>
              <w:t>第十八條　外國專業人才經內政部移民署許可永久居留後，出國五年以上未曾入國者，內政部移民署得廢止其永久居留許可及註銷其外僑永久居留證</w:t>
            </w:r>
            <w:r w:rsidRPr="00B337FC">
              <w:rPr>
                <w:rFonts w:hint="eastAsia"/>
                <w:u w:val="single"/>
              </w:rPr>
              <w:t>，不適用入出國及移民法第三十三條第一項第四款規定</w:t>
            </w:r>
            <w:r w:rsidRPr="00B337FC">
              <w:rPr>
                <w:rFonts w:hint="eastAsia"/>
              </w:rPr>
              <w:t>。</w:t>
            </w:r>
          </w:p>
        </w:tc>
        <w:tc>
          <w:tcPr>
            <w:tcW w:w="3043" w:type="dxa"/>
            <w:shd w:val="clear" w:color="auto" w:fill="auto"/>
          </w:tcPr>
          <w:p w:rsidR="00B0565D" w:rsidRPr="00B337FC" w:rsidRDefault="00B0565D" w:rsidP="008D1416">
            <w:pPr>
              <w:spacing w:line="315" w:lineRule="exact"/>
              <w:ind w:leftChars="50" w:left="105" w:rightChars="50" w:right="105"/>
            </w:pPr>
            <w:r w:rsidRPr="00B337FC">
              <w:rPr>
                <w:rFonts w:hint="eastAsia"/>
              </w:rPr>
              <w:t>考量外國專業人才、外國特定專業人才及外國高級專業人才長期跨境工作，其依親親屬亦需伴隨移動，爰修正放寬外國專業人才、外國特定專業人才及外國高級專業人才，其本人及依親親屬，經許可永久居留後，出國五年以上未曾入國者，內政部移民署得廢止其永久居留許可及註銷其外僑永久居留證。另以本法係入出國及移民法之特別法，應優先適用，其不適用入出國及移民法為當然之理，無須規定，爰將現行不適用入出國及移民法規定刪除。</w:t>
            </w:r>
          </w:p>
        </w:tc>
      </w:tr>
      <w:tr w:rsidR="00B0565D" w:rsidRPr="00B337FC" w:rsidTr="008D1416">
        <w:tc>
          <w:tcPr>
            <w:tcW w:w="3042" w:type="dxa"/>
            <w:shd w:val="clear" w:color="auto" w:fill="auto"/>
          </w:tcPr>
          <w:p w:rsidR="00B0565D" w:rsidRPr="00B337FC" w:rsidRDefault="00B0565D" w:rsidP="008D1416">
            <w:pPr>
              <w:spacing w:line="315" w:lineRule="exact"/>
              <w:ind w:leftChars="50" w:left="316" w:rightChars="50" w:right="105" w:hangingChars="100" w:hanging="211"/>
            </w:pPr>
            <w:r w:rsidRPr="00B337FC">
              <w:rPr>
                <w:rFonts w:hint="eastAsia"/>
              </w:rPr>
              <w:t>第</w:t>
            </w:r>
            <w:r w:rsidRPr="00B337FC">
              <w:rPr>
                <w:rFonts w:hint="eastAsia"/>
                <w:u w:val="single"/>
              </w:rPr>
              <w:t>十九</w:t>
            </w:r>
            <w:r w:rsidRPr="00B337FC">
              <w:rPr>
                <w:rFonts w:hint="eastAsia"/>
              </w:rPr>
              <w:t>條　自</w:t>
            </w:r>
            <w:r w:rsidRPr="00B337FC">
              <w:rPr>
                <w:rFonts w:hint="eastAsia"/>
                <w:u w:val="single"/>
              </w:rPr>
              <w:t>一百零七</w:t>
            </w:r>
            <w:r w:rsidRPr="00B337FC">
              <w:rPr>
                <w:rFonts w:hint="eastAsia"/>
              </w:rPr>
              <w:t>年度起，在我國</w:t>
            </w:r>
            <w:r w:rsidRPr="00B337FC">
              <w:rPr>
                <w:rFonts w:hint="eastAsia"/>
                <w:u w:val="single"/>
              </w:rPr>
              <w:t>未設有</w:t>
            </w:r>
            <w:r w:rsidRPr="00B337FC">
              <w:rPr>
                <w:rFonts w:hint="eastAsia"/>
              </w:rPr>
              <w:t>戶籍並因工</w:t>
            </w:r>
            <w:r w:rsidRPr="00B337FC">
              <w:rPr>
                <w:rFonts w:hint="eastAsia"/>
              </w:rPr>
              <w:lastRenderedPageBreak/>
              <w:t>作而首次核准在我國居留且符合一定條件之外國特定專業人才，</w:t>
            </w:r>
            <w:r w:rsidRPr="00B337FC">
              <w:rPr>
                <w:rFonts w:hint="eastAsia"/>
                <w:u w:val="single"/>
              </w:rPr>
              <w:t>其</w:t>
            </w:r>
            <w:r w:rsidRPr="00B337FC">
              <w:rPr>
                <w:rFonts w:hint="eastAsia"/>
              </w:rPr>
              <w:t>從事專業工作，或依第八條規定取得就業金卡</w:t>
            </w:r>
            <w:r w:rsidRPr="00B337FC">
              <w:rPr>
                <w:rFonts w:hint="eastAsia"/>
                <w:u w:val="single"/>
              </w:rPr>
              <w:t>並</w:t>
            </w:r>
            <w:r w:rsidRPr="00B337FC">
              <w:rPr>
                <w:rFonts w:hint="eastAsia"/>
              </w:rPr>
              <w:t>在就業金卡有效期間受聘僱從事專業工作，於首次符合在我國居留滿一百八十三日且薪資所得超過新臺幣三百萬元之課稅年度起算</w:t>
            </w:r>
            <w:r w:rsidRPr="00B337FC">
              <w:rPr>
                <w:rFonts w:hint="eastAsia"/>
                <w:u w:val="single"/>
              </w:rPr>
              <w:t>五</w:t>
            </w:r>
            <w:r w:rsidRPr="00B337FC">
              <w:rPr>
                <w:rFonts w:hint="eastAsia"/>
              </w:rPr>
              <w:t>年內，其各該在我國居留滿一百八十三日之課稅年度薪資所得超過新臺幣三百萬元部分之半數免予計入綜合所得總額課稅，且不適用所得基本稅額條例第十二條第一項第一款規定。</w:t>
            </w:r>
          </w:p>
          <w:p w:rsidR="00B0565D" w:rsidRPr="00B337FC" w:rsidRDefault="00B0565D" w:rsidP="008D1416">
            <w:pPr>
              <w:spacing w:line="315" w:lineRule="exact"/>
              <w:ind w:leftChars="150" w:left="316" w:rightChars="50" w:right="105" w:firstLineChars="200" w:firstLine="422"/>
            </w:pPr>
            <w:r w:rsidRPr="00B337FC">
              <w:rPr>
                <w:rFonts w:hint="eastAsia"/>
                <w:u w:val="single"/>
              </w:rPr>
              <w:t>前</w:t>
            </w:r>
            <w:r w:rsidRPr="00B337FC">
              <w:rPr>
                <w:rFonts w:hint="eastAsia"/>
              </w:rPr>
              <w:t>項一定條件、申請適用程序、應檢附之證明文件及其他相關事項之辦法，由財政部會商相關機關定之。</w:t>
            </w:r>
          </w:p>
        </w:tc>
        <w:tc>
          <w:tcPr>
            <w:tcW w:w="3043" w:type="dxa"/>
            <w:shd w:val="clear" w:color="auto" w:fill="auto"/>
          </w:tcPr>
          <w:p w:rsidR="00B0565D" w:rsidRPr="00B337FC" w:rsidRDefault="00B0565D" w:rsidP="008D1416">
            <w:pPr>
              <w:spacing w:line="315" w:lineRule="exact"/>
              <w:ind w:leftChars="50" w:left="316" w:rightChars="50" w:right="105" w:hangingChars="100" w:hanging="211"/>
            </w:pPr>
            <w:r w:rsidRPr="00B337FC">
              <w:rPr>
                <w:rFonts w:hint="eastAsia"/>
              </w:rPr>
              <w:lastRenderedPageBreak/>
              <w:t>第九條　自本法施行當年度起，從事專業工作且符合一定</w:t>
            </w:r>
            <w:r w:rsidRPr="00B337FC">
              <w:rPr>
                <w:rFonts w:hint="eastAsia"/>
              </w:rPr>
              <w:lastRenderedPageBreak/>
              <w:t>條件之外國特定專業人才，在我國無戶籍並因工作而首次核准在我國居留者，或依前條規定取得就業金卡</w:t>
            </w:r>
            <w:r w:rsidRPr="00B337FC">
              <w:rPr>
                <w:rFonts w:hint="eastAsia"/>
                <w:u w:val="single"/>
              </w:rPr>
              <w:t>，</w:t>
            </w:r>
            <w:r w:rsidRPr="00B337FC">
              <w:rPr>
                <w:rFonts w:hint="eastAsia"/>
              </w:rPr>
              <w:t>在就業金卡有效期間受聘僱從事專業工作者，於首次符合在我國居留滿一百八十三日且薪資所得超過新臺幣三百萬元之課稅年度起算三年內，其各該在我國居留滿一百八十三日之課稅年度薪資所得超過新臺幣三百萬元部分之半數免予計入綜合所得總額課稅，且不適用所得基本稅額條例第十二條第一項第一款規定。</w:t>
            </w:r>
          </w:p>
          <w:p w:rsidR="00B0565D" w:rsidRPr="00B337FC" w:rsidRDefault="00B0565D" w:rsidP="008D1416">
            <w:pPr>
              <w:spacing w:line="315" w:lineRule="exact"/>
              <w:ind w:leftChars="150" w:left="316" w:rightChars="50" w:right="105" w:firstLineChars="200" w:firstLine="422"/>
            </w:pPr>
            <w:r w:rsidRPr="00B337FC">
              <w:rPr>
                <w:rFonts w:hint="eastAsia"/>
                <w:u w:val="single"/>
              </w:rPr>
              <w:t>前項外國特定專業人才於該項所定三年課稅年度之期間，有未在我國居留滿一百八十三日或薪資所得未超過新臺幣三百萬元之情形者，前項租稅優惠得依時序遞延留用至其他在我國工作期間內居留滿一百八十三日且薪資所得超過新臺幣三百萬元之課稅年度。但租稅優惠遞延留用之期間，自首次符合前項規定之年度起算，以五年為限。</w:t>
            </w:r>
          </w:p>
          <w:p w:rsidR="00B0565D" w:rsidRPr="00B337FC" w:rsidRDefault="00B0565D" w:rsidP="008D1416">
            <w:pPr>
              <w:spacing w:line="315" w:lineRule="exact"/>
              <w:ind w:leftChars="150" w:left="316" w:rightChars="50" w:right="105" w:firstLineChars="200" w:firstLine="422"/>
            </w:pPr>
            <w:r w:rsidRPr="00B337FC">
              <w:rPr>
                <w:rFonts w:hint="eastAsia"/>
              </w:rPr>
              <w:t>第一項一定條件、申請適用程序</w:t>
            </w:r>
            <w:r w:rsidRPr="00B337FC">
              <w:rPr>
                <w:rFonts w:hint="eastAsia"/>
                <w:u w:val="single"/>
              </w:rPr>
              <w:t>與第二項依時序遞延留用認定方式</w:t>
            </w:r>
            <w:r w:rsidRPr="00B337FC">
              <w:rPr>
                <w:rFonts w:hint="eastAsia"/>
              </w:rPr>
              <w:t>、應檢附之證明文件及其他相關事項之辦法，由財政部會商相關機關定之。</w:t>
            </w:r>
          </w:p>
        </w:tc>
        <w:tc>
          <w:tcPr>
            <w:tcW w:w="3043" w:type="dxa"/>
            <w:shd w:val="clear" w:color="auto" w:fill="auto"/>
          </w:tcPr>
          <w:p w:rsidR="00B0565D" w:rsidRPr="00B337FC" w:rsidRDefault="00B0565D" w:rsidP="008D1416">
            <w:pPr>
              <w:spacing w:line="315" w:lineRule="exact"/>
              <w:ind w:leftChars="50" w:left="316" w:rightChars="50" w:right="105" w:hangingChars="100" w:hanging="211"/>
            </w:pPr>
            <w:r w:rsidRPr="00B337FC">
              <w:rPr>
                <w:rFonts w:hint="eastAsia"/>
              </w:rPr>
              <w:lastRenderedPageBreak/>
              <w:t>一、條次變更。</w:t>
            </w:r>
          </w:p>
          <w:p w:rsidR="00B0565D" w:rsidRPr="00B337FC" w:rsidRDefault="00B0565D" w:rsidP="008D1416">
            <w:pPr>
              <w:spacing w:line="315" w:lineRule="exact"/>
              <w:ind w:leftChars="50" w:left="316" w:rightChars="50" w:right="105" w:hangingChars="100" w:hanging="211"/>
            </w:pPr>
            <w:r w:rsidRPr="00B337FC">
              <w:rPr>
                <w:rFonts w:hint="eastAsia"/>
              </w:rPr>
              <w:t>二、參考修正條文第七條規定</w:t>
            </w:r>
            <w:r w:rsidRPr="00B337FC">
              <w:rPr>
                <w:rFonts w:hint="eastAsia"/>
              </w:rPr>
              <w:lastRenderedPageBreak/>
              <w:t>，雇主聘僱從事專業工作之外國特定專業人才，其聘僱許可期間最長為五年，爰修正第一項規定，延長租稅優惠適用年限為五年，以提高該等人才長期留臺工作誘因，並將租稅優惠適用起始年度「本法施行當年度」修正為「一百零七年度」，使一百零七年度起得適用租稅優惠之外國特定專業人才亦得適用修正後五年租稅優惠。復依本條立法理由，係為延攬及吸引我國產業所需之外國特定專業人才，減緩該等人員受聘僱來臺工作成為居住者致稅負遽增而給予所得稅減免優惠，以提高其來我國工作意願，因此外國特定專業人才無論係取得聘僱許可或就業金卡來臺從事專業工作，均應符合在我國未設有戶籍並因工作而首次核准在我國居留之要件，為期明確，並參考入出國及移民法有關戶籍用詞，爰酌作文字修正。</w:t>
            </w:r>
          </w:p>
          <w:p w:rsidR="00B0565D" w:rsidRPr="00B337FC" w:rsidRDefault="00B0565D" w:rsidP="008D1416">
            <w:pPr>
              <w:spacing w:line="315" w:lineRule="exact"/>
              <w:ind w:leftChars="50" w:left="316" w:rightChars="50" w:right="105" w:hangingChars="100" w:hanging="211"/>
            </w:pPr>
            <w:r w:rsidRPr="00B337FC">
              <w:rPr>
                <w:rFonts w:hint="eastAsia"/>
              </w:rPr>
              <w:t>三、配合第一項租稅優惠適用年限延長為五年，納稅義務人在該期間符合條件即得適用租稅優惠規定，爰刪除現行第二項有關得遞延於五年內適用三年租稅優惠之規定。</w:t>
            </w:r>
          </w:p>
          <w:p w:rsidR="00B0565D" w:rsidRPr="00B337FC" w:rsidRDefault="00B0565D" w:rsidP="008D1416">
            <w:pPr>
              <w:spacing w:line="315" w:lineRule="exact"/>
              <w:ind w:leftChars="50" w:left="316" w:rightChars="50" w:right="105" w:hangingChars="100" w:hanging="211"/>
            </w:pPr>
            <w:r w:rsidRPr="00B337FC">
              <w:rPr>
                <w:rFonts w:hint="eastAsia"/>
              </w:rPr>
              <w:t>四、現行第三項移列為第二項，並配合現行第二項刪除，酌作文字修正。</w:t>
            </w:r>
          </w:p>
        </w:tc>
      </w:tr>
      <w:tr w:rsidR="00B0565D" w:rsidRPr="00B337FC" w:rsidTr="008D1416">
        <w:tc>
          <w:tcPr>
            <w:tcW w:w="3042" w:type="dxa"/>
            <w:shd w:val="clear" w:color="auto" w:fill="auto"/>
          </w:tcPr>
          <w:p w:rsidR="00B0565D" w:rsidRPr="00B337FC" w:rsidRDefault="00B0565D" w:rsidP="008D1416">
            <w:pPr>
              <w:spacing w:line="315" w:lineRule="exact"/>
              <w:ind w:leftChars="50" w:left="316" w:rightChars="50" w:right="105" w:hangingChars="100" w:hanging="211"/>
            </w:pPr>
            <w:r w:rsidRPr="00B337FC">
              <w:rPr>
                <w:rFonts w:hint="eastAsia"/>
              </w:rPr>
              <w:lastRenderedPageBreak/>
              <w:t>第</w:t>
            </w:r>
            <w:r w:rsidRPr="00B337FC">
              <w:rPr>
                <w:rFonts w:hint="eastAsia"/>
                <w:u w:val="single"/>
              </w:rPr>
              <w:t>二十</w:t>
            </w:r>
            <w:r w:rsidRPr="00B337FC">
              <w:rPr>
                <w:rFonts w:hint="eastAsia"/>
              </w:rPr>
              <w:t>條　外國專業人才</w:t>
            </w:r>
            <w:r w:rsidRPr="00B337FC">
              <w:rPr>
                <w:rFonts w:hint="eastAsia"/>
                <w:u w:val="single"/>
              </w:rPr>
              <w:t>、外國特定專業人才及外國高級專業人才有下列情形之一者</w:t>
            </w:r>
            <w:r w:rsidRPr="00B337FC">
              <w:rPr>
                <w:rFonts w:hint="eastAsia"/>
              </w:rPr>
              <w:t>，其</w:t>
            </w:r>
            <w:r w:rsidRPr="00B337FC">
              <w:rPr>
                <w:rFonts w:hint="eastAsia"/>
                <w:u w:val="single"/>
              </w:rPr>
              <w:t>本人、</w:t>
            </w:r>
            <w:r w:rsidRPr="00B337FC">
              <w:rPr>
                <w:rFonts w:hint="eastAsia"/>
              </w:rPr>
              <w:t>配偶、</w:t>
            </w:r>
            <w:r w:rsidRPr="00B337FC">
              <w:rPr>
                <w:rFonts w:hint="eastAsia"/>
                <w:u w:val="single"/>
              </w:rPr>
              <w:t>未成年</w:t>
            </w:r>
            <w:r w:rsidRPr="00B337FC">
              <w:rPr>
                <w:rFonts w:hint="eastAsia"/>
              </w:rPr>
              <w:t>子女及因身心障礙無法自理生</w:t>
            </w:r>
            <w:r w:rsidRPr="00B337FC">
              <w:rPr>
                <w:rFonts w:hint="eastAsia"/>
              </w:rPr>
              <w:lastRenderedPageBreak/>
              <w:t>活之</w:t>
            </w:r>
            <w:r w:rsidRPr="00B337FC">
              <w:rPr>
                <w:rFonts w:hint="eastAsia"/>
                <w:u w:val="single"/>
              </w:rPr>
              <w:t>成年</w:t>
            </w:r>
            <w:r w:rsidRPr="00B337FC">
              <w:rPr>
                <w:rFonts w:hint="eastAsia"/>
              </w:rPr>
              <w:t>子女，經領有居留證明文件者，應參加全民健康保險為保險對象，不受全民健康保險法第九條第一款在臺居留滿六個月之限制</w:t>
            </w:r>
            <w:r w:rsidRPr="00B337FC">
              <w:rPr>
                <w:rFonts w:hint="eastAsia"/>
                <w:u w:val="single"/>
              </w:rPr>
              <w:t>：</w:t>
            </w:r>
          </w:p>
          <w:p w:rsidR="00B0565D" w:rsidRPr="00B337FC" w:rsidRDefault="00B0565D" w:rsidP="008D1416">
            <w:pPr>
              <w:spacing w:line="315" w:lineRule="exact"/>
              <w:ind w:leftChars="150" w:left="527" w:rightChars="50" w:right="105" w:hangingChars="100" w:hanging="211"/>
            </w:pPr>
            <w:r w:rsidRPr="00B337FC">
              <w:rPr>
                <w:rFonts w:hint="eastAsia"/>
                <w:u w:val="single"/>
              </w:rPr>
              <w:t>一、</w:t>
            </w:r>
            <w:r w:rsidRPr="00B337FC">
              <w:rPr>
                <w:rFonts w:hint="eastAsia"/>
              </w:rPr>
              <w:t>受聘僱從事專業工作。</w:t>
            </w:r>
          </w:p>
          <w:p w:rsidR="00B0565D" w:rsidRPr="00B337FC" w:rsidRDefault="00B0565D" w:rsidP="008D1416">
            <w:pPr>
              <w:spacing w:line="315" w:lineRule="exact"/>
              <w:ind w:leftChars="150" w:left="527" w:rightChars="50" w:right="105" w:hangingChars="100" w:hanging="211"/>
            </w:pPr>
            <w:r w:rsidRPr="00B337FC">
              <w:rPr>
                <w:rFonts w:hint="eastAsia"/>
                <w:u w:val="single"/>
              </w:rPr>
              <w:t>二、外國特定專業人才及外國高級專業人才，具全民健康保險法第十條第一項第一款第四目所定雇主或自營業主之被保險人資格。</w:t>
            </w:r>
          </w:p>
        </w:tc>
        <w:tc>
          <w:tcPr>
            <w:tcW w:w="3043" w:type="dxa"/>
            <w:shd w:val="clear" w:color="auto" w:fill="auto"/>
          </w:tcPr>
          <w:p w:rsidR="00B0565D" w:rsidRPr="00B337FC" w:rsidRDefault="00B0565D" w:rsidP="008D1416">
            <w:pPr>
              <w:spacing w:line="315" w:lineRule="exact"/>
              <w:ind w:leftChars="50" w:left="105" w:rightChars="50" w:right="105"/>
            </w:pPr>
            <w:r w:rsidRPr="00B337FC">
              <w:rPr>
                <w:rFonts w:hint="eastAsia"/>
              </w:rPr>
              <w:lastRenderedPageBreak/>
              <w:t>（現行一百十年一月二十七日修正公布條文）</w:t>
            </w:r>
          </w:p>
          <w:p w:rsidR="00B0565D" w:rsidRPr="00B337FC" w:rsidRDefault="00B0565D" w:rsidP="008D1416">
            <w:pPr>
              <w:spacing w:line="315" w:lineRule="exact"/>
              <w:ind w:leftChars="50" w:left="316" w:rightChars="50" w:right="105" w:hangingChars="100" w:hanging="211"/>
            </w:pPr>
            <w:r w:rsidRPr="00B337FC">
              <w:rPr>
                <w:rFonts w:hint="eastAsia"/>
              </w:rPr>
              <w:t>第十四條　受聘僱從事專業工作之外國專業人才，其配偶、未滿十八歲子女及其滿十</w:t>
            </w:r>
            <w:r w:rsidRPr="00B337FC">
              <w:rPr>
                <w:rFonts w:hint="eastAsia"/>
              </w:rPr>
              <w:lastRenderedPageBreak/>
              <w:t>八歲因身心障礙無法自理生活之子女，經領有居留證明文件者，應參加全民健康保險為保險對象，不受全民健康保險法第九條第一款在臺居留滿六個月之限制。</w:t>
            </w:r>
          </w:p>
        </w:tc>
        <w:tc>
          <w:tcPr>
            <w:tcW w:w="3043" w:type="dxa"/>
            <w:shd w:val="clear" w:color="auto" w:fill="auto"/>
          </w:tcPr>
          <w:p w:rsidR="00B0565D" w:rsidRPr="00B337FC" w:rsidRDefault="00B0565D" w:rsidP="008D1416">
            <w:pPr>
              <w:spacing w:line="315" w:lineRule="exact"/>
              <w:ind w:leftChars="50" w:left="316" w:rightChars="50" w:right="105" w:hangingChars="100" w:hanging="211"/>
            </w:pPr>
            <w:r w:rsidRPr="00B337FC">
              <w:rPr>
                <w:rFonts w:hint="eastAsia"/>
              </w:rPr>
              <w:lastRenderedPageBreak/>
              <w:t>一、條次變更。</w:t>
            </w:r>
          </w:p>
          <w:p w:rsidR="00B0565D" w:rsidRPr="00B337FC" w:rsidRDefault="00B0565D" w:rsidP="008D1416">
            <w:pPr>
              <w:spacing w:line="315" w:lineRule="exact"/>
              <w:ind w:leftChars="50" w:left="316" w:rightChars="50" w:right="105" w:hangingChars="100" w:hanging="211"/>
            </w:pPr>
            <w:r w:rsidRPr="00B337FC">
              <w:rPr>
                <w:rFonts w:hint="eastAsia"/>
              </w:rPr>
              <w:t>二、以取得就業金卡之外國特定專業人才及外國高級專業人才均為我國亟需之對象，惟渠等在臺可能未受聘僱從</w:t>
            </w:r>
            <w:r w:rsidRPr="00B337FC">
              <w:rPr>
                <w:rFonts w:hint="eastAsia"/>
              </w:rPr>
              <w:lastRenderedPageBreak/>
              <w:t>事專業工作，無法適用本條規定，致須在我國連續居留滿六個月始可參加全民健康保險。考量渠等如係以雇主或自營業主等負責人身分在我國發展並貢獻所長，其經濟貢獻並不亞於受聘僱之外國專業人才，甚至可為我國創造更多就業機會或帶動新興技術發展之可能性，爰將現行受聘僱從事專業工作之情形列為第一款，並增列第二款明定渠等具全民健康保險法第十條第一項第一款第四目所定雇主或自營業主之被保險人資格者，其本人及依親親屬應參加全民健康保險，不受在臺居留滿六個月之限制。</w:t>
            </w:r>
          </w:p>
          <w:p w:rsidR="00B0565D" w:rsidRPr="00B337FC" w:rsidRDefault="00B0565D" w:rsidP="008D1416">
            <w:pPr>
              <w:spacing w:line="315" w:lineRule="exact"/>
              <w:ind w:leftChars="50" w:left="316" w:rightChars="50" w:right="105" w:hangingChars="100" w:hanging="211"/>
            </w:pPr>
            <w:r w:rsidRPr="00B337FC">
              <w:rPr>
                <w:rFonts w:hint="eastAsia"/>
              </w:rPr>
              <w:t>三、將本條所定「未滿十八歲」及「滿十八歲」修正為「未成年」及「成年」，理由同修正條文第七條說明二。</w:t>
            </w:r>
          </w:p>
        </w:tc>
      </w:tr>
      <w:tr w:rsidR="00B0565D" w:rsidRPr="00B337FC" w:rsidTr="008D1416">
        <w:tc>
          <w:tcPr>
            <w:tcW w:w="3042" w:type="dxa"/>
            <w:shd w:val="clear" w:color="auto" w:fill="auto"/>
          </w:tcPr>
          <w:p w:rsidR="00B0565D" w:rsidRPr="00B337FC" w:rsidRDefault="00B0565D" w:rsidP="008D1416">
            <w:pPr>
              <w:spacing w:line="315" w:lineRule="exact"/>
              <w:ind w:leftChars="50" w:left="316" w:rightChars="50" w:right="105" w:hangingChars="100" w:hanging="211"/>
            </w:pPr>
            <w:r w:rsidRPr="00B337FC">
              <w:rPr>
                <w:rFonts w:hint="eastAsia"/>
              </w:rPr>
              <w:lastRenderedPageBreak/>
              <w:t>第</w:t>
            </w:r>
            <w:r w:rsidRPr="00B337FC">
              <w:rPr>
                <w:rFonts w:hint="eastAsia"/>
                <w:u w:val="single"/>
              </w:rPr>
              <w:t>二十一</w:t>
            </w:r>
            <w:r w:rsidRPr="00B337FC">
              <w:rPr>
                <w:rFonts w:hint="eastAsia"/>
              </w:rPr>
              <w:t>條　從事專業工作之外國專業人才</w:t>
            </w:r>
            <w:r w:rsidRPr="00B337FC">
              <w:rPr>
                <w:rFonts w:hint="eastAsia"/>
                <w:u w:val="single"/>
              </w:rPr>
              <w:t>及外國特定專業人才</w:t>
            </w:r>
            <w:r w:rsidRPr="00B337FC">
              <w:rPr>
                <w:rFonts w:hint="eastAsia"/>
              </w:rPr>
              <w:t>，並經內政部移民署</w:t>
            </w:r>
            <w:r w:rsidRPr="00B337FC">
              <w:rPr>
                <w:rFonts w:hint="eastAsia"/>
                <w:u w:val="single"/>
              </w:rPr>
              <w:t>依本法規定</w:t>
            </w:r>
            <w:r w:rsidRPr="00B337FC">
              <w:rPr>
                <w:rFonts w:hint="eastAsia"/>
              </w:rPr>
              <w:t>許可永久居留者，於許可之日起適用勞工退休金條例之退休金制度。但其於</w:t>
            </w:r>
            <w:r w:rsidRPr="00B337FC">
              <w:rPr>
                <w:rFonts w:hint="eastAsia"/>
                <w:u w:val="single"/>
              </w:rPr>
              <w:t>本法中華民國○年○月○日修正之條文</w:t>
            </w:r>
            <w:r w:rsidRPr="00B337FC">
              <w:rPr>
                <w:rFonts w:hint="eastAsia"/>
              </w:rPr>
              <w:t>施行前已受僱且仍服務於同一事業單位，於許可之日起六個月內，以書面向雇主表明繼續適用勞動基準法之退休金規定者，不在此限。</w:t>
            </w:r>
          </w:p>
          <w:p w:rsidR="00B0565D" w:rsidRPr="00B337FC" w:rsidRDefault="00B0565D" w:rsidP="008D1416">
            <w:pPr>
              <w:spacing w:line="315" w:lineRule="exact"/>
              <w:ind w:leftChars="150" w:left="316" w:rightChars="50" w:right="105" w:firstLineChars="200" w:firstLine="422"/>
            </w:pPr>
            <w:r w:rsidRPr="00B337FC">
              <w:rPr>
                <w:rFonts w:hint="eastAsia"/>
              </w:rPr>
              <w:t>曾依前項但書規定向雇主表明繼續適用勞動基準法之退休金規定者，不得再變更選擇適用勞工退休金條例之退休金制度。</w:t>
            </w:r>
          </w:p>
          <w:p w:rsidR="00B0565D" w:rsidRPr="00B337FC" w:rsidRDefault="00B0565D" w:rsidP="008D1416">
            <w:pPr>
              <w:spacing w:line="315" w:lineRule="exact"/>
              <w:ind w:leftChars="150" w:left="316" w:rightChars="50" w:right="105" w:firstLineChars="200" w:firstLine="422"/>
            </w:pPr>
            <w:r w:rsidRPr="00B337FC">
              <w:rPr>
                <w:rFonts w:hint="eastAsia"/>
              </w:rPr>
              <w:t>依第一項規定適用勞工</w:t>
            </w:r>
            <w:r w:rsidRPr="00B337FC">
              <w:rPr>
                <w:rFonts w:hint="eastAsia"/>
              </w:rPr>
              <w:lastRenderedPageBreak/>
              <w:t>退休金條例退休金制度者，其適用前之工作年資依該條例第十一條規定辦理。</w:t>
            </w:r>
          </w:p>
          <w:p w:rsidR="00B0565D" w:rsidRPr="00B337FC" w:rsidRDefault="00B0565D" w:rsidP="008D1416">
            <w:pPr>
              <w:spacing w:line="315" w:lineRule="exact"/>
              <w:ind w:leftChars="150" w:left="316" w:rightChars="50" w:right="105" w:firstLineChars="200" w:firstLine="422"/>
            </w:pPr>
            <w:r w:rsidRPr="00B337FC">
              <w:rPr>
                <w:rFonts w:hint="eastAsia"/>
              </w:rPr>
              <w:t>雇主應為適用勞工退休金條例退休金制度之外國專業人才</w:t>
            </w:r>
            <w:r w:rsidRPr="00B337FC">
              <w:rPr>
                <w:rFonts w:hint="eastAsia"/>
                <w:u w:val="single"/>
              </w:rPr>
              <w:t>及外國特定專業人才</w:t>
            </w:r>
            <w:r w:rsidRPr="00B337FC">
              <w:rPr>
                <w:rFonts w:hint="eastAsia"/>
              </w:rPr>
              <w:t>，向勞動部勞工保險局辦理提繳手續，並至遲於第一項規定期限屆滿之日起十五日內申報。</w:t>
            </w:r>
          </w:p>
          <w:p w:rsidR="00B0565D" w:rsidRPr="00B337FC" w:rsidRDefault="00B0565D" w:rsidP="008D1416">
            <w:pPr>
              <w:spacing w:line="315" w:lineRule="exact"/>
              <w:ind w:leftChars="150" w:left="316" w:rightChars="50" w:right="105" w:firstLineChars="200" w:firstLine="422"/>
            </w:pPr>
            <w:r w:rsidRPr="00B337FC">
              <w:rPr>
                <w:rFonts w:hint="eastAsia"/>
              </w:rPr>
              <w:t>第一項外國專業人才</w:t>
            </w:r>
            <w:r w:rsidRPr="00B337FC">
              <w:rPr>
                <w:rFonts w:hint="eastAsia"/>
                <w:u w:val="single"/>
              </w:rPr>
              <w:t>及外國特定專業人才</w:t>
            </w:r>
            <w:r w:rsidRPr="00B337FC">
              <w:rPr>
                <w:rFonts w:hint="eastAsia"/>
              </w:rPr>
              <w:t>於本法</w:t>
            </w:r>
            <w:r w:rsidRPr="00B337FC">
              <w:rPr>
                <w:rFonts w:hint="eastAsia"/>
                <w:u w:val="single"/>
              </w:rPr>
              <w:t>中華民國○年○月○日修正之條文</w:t>
            </w:r>
            <w:r w:rsidRPr="00B337FC">
              <w:rPr>
                <w:rFonts w:hint="eastAsia"/>
              </w:rPr>
              <w:t>施行前已適用勞工退休金條例</w:t>
            </w:r>
            <w:r w:rsidRPr="00B337FC">
              <w:rPr>
                <w:rFonts w:hint="eastAsia"/>
                <w:u w:val="single"/>
              </w:rPr>
              <w:t>，或已依法向雇主表明繼續適用勞動基準法之退休金制度者</w:t>
            </w:r>
            <w:r w:rsidRPr="00B337FC">
              <w:rPr>
                <w:rFonts w:hint="eastAsia"/>
              </w:rPr>
              <w:t>，仍依各該規定辦理，不適用前</w:t>
            </w:r>
            <w:r w:rsidRPr="00B337FC">
              <w:rPr>
                <w:rFonts w:hint="eastAsia"/>
                <w:u w:val="single"/>
              </w:rPr>
              <w:t>四</w:t>
            </w:r>
            <w:r w:rsidRPr="00B337FC">
              <w:rPr>
                <w:rFonts w:hint="eastAsia"/>
              </w:rPr>
              <w:t>項規定。</w:t>
            </w:r>
          </w:p>
        </w:tc>
        <w:tc>
          <w:tcPr>
            <w:tcW w:w="3043" w:type="dxa"/>
            <w:shd w:val="clear" w:color="auto" w:fill="auto"/>
          </w:tcPr>
          <w:p w:rsidR="00B0565D" w:rsidRPr="00B337FC" w:rsidRDefault="00B0565D" w:rsidP="008D1416">
            <w:pPr>
              <w:spacing w:line="315" w:lineRule="exact"/>
              <w:ind w:leftChars="50" w:left="316" w:rightChars="50" w:right="105" w:hangingChars="100" w:hanging="211"/>
            </w:pPr>
            <w:r w:rsidRPr="00B337FC">
              <w:rPr>
                <w:rFonts w:hint="eastAsia"/>
              </w:rPr>
              <w:lastRenderedPageBreak/>
              <w:t xml:space="preserve">第十一條　</w:t>
            </w:r>
            <w:r w:rsidRPr="00B337FC">
              <w:rPr>
                <w:rFonts w:hint="eastAsia"/>
                <w:u w:val="single"/>
              </w:rPr>
              <w:t>受聘僱</w:t>
            </w:r>
            <w:r w:rsidRPr="00B337FC">
              <w:rPr>
                <w:rFonts w:hint="eastAsia"/>
              </w:rPr>
              <w:t>從事專業工作之外國專業人才，並經內政部移民署許可永久居留者，自本法施行之日起，適用勞工退休金條例之退休金制度。但於本法施行前已受僱且仍服務於同一事業單位，於本法施行之日起六個月內，以書面向雇主表明繼續適用勞動基準法之退休金規定者，不在此限。</w:t>
            </w:r>
          </w:p>
          <w:p w:rsidR="00B0565D" w:rsidRPr="00B337FC" w:rsidRDefault="00B0565D" w:rsidP="008D1416">
            <w:pPr>
              <w:spacing w:line="315" w:lineRule="exact"/>
              <w:ind w:leftChars="150" w:left="316" w:rightChars="50" w:right="105" w:firstLineChars="200" w:firstLine="422"/>
            </w:pPr>
            <w:r w:rsidRPr="00B337FC">
              <w:rPr>
                <w:rFonts w:hint="eastAsia"/>
              </w:rPr>
              <w:t>前項外國專業人才於本法施行後始經許可永久居留者，於許可之日起適用勞工退休金條例之退休金制度。但其於本法施行前已受僱且仍服務於同一事業單位，於許可之日起六個月內，以書面向雇主表明繼續適用勞動</w:t>
            </w:r>
            <w:r w:rsidRPr="00B337FC">
              <w:rPr>
                <w:rFonts w:hint="eastAsia"/>
              </w:rPr>
              <w:lastRenderedPageBreak/>
              <w:t>基準法之退休金規定者，不在此限。</w:t>
            </w:r>
          </w:p>
          <w:p w:rsidR="00B0565D" w:rsidRPr="00B337FC" w:rsidRDefault="00B0565D" w:rsidP="008D1416">
            <w:pPr>
              <w:spacing w:line="315" w:lineRule="exact"/>
              <w:ind w:leftChars="150" w:left="316" w:rightChars="50" w:right="105" w:firstLineChars="200" w:firstLine="422"/>
            </w:pPr>
            <w:r w:rsidRPr="00B337FC">
              <w:rPr>
                <w:rFonts w:hint="eastAsia"/>
              </w:rPr>
              <w:t>曾依前</w:t>
            </w:r>
            <w:r w:rsidRPr="00B337FC">
              <w:rPr>
                <w:rFonts w:hint="eastAsia"/>
                <w:u w:val="single"/>
              </w:rPr>
              <w:t>二</w:t>
            </w:r>
            <w:r w:rsidRPr="00B337FC">
              <w:rPr>
                <w:rFonts w:hint="eastAsia"/>
              </w:rPr>
              <w:t>項但書規定向雇主表明繼續適用勞動基準法之退休金規定者，不得再變更選擇適用勞工退休金條例之退休金制度。</w:t>
            </w:r>
          </w:p>
          <w:p w:rsidR="00B0565D" w:rsidRPr="00B337FC" w:rsidRDefault="00B0565D" w:rsidP="008D1416">
            <w:pPr>
              <w:spacing w:line="315" w:lineRule="exact"/>
              <w:ind w:leftChars="150" w:left="316" w:rightChars="50" w:right="105" w:firstLineChars="200" w:firstLine="422"/>
            </w:pPr>
            <w:r w:rsidRPr="00B337FC">
              <w:rPr>
                <w:rFonts w:hint="eastAsia"/>
              </w:rPr>
              <w:t>依第一項</w:t>
            </w:r>
            <w:r w:rsidRPr="00B337FC">
              <w:rPr>
                <w:rFonts w:hint="eastAsia"/>
                <w:u w:val="single"/>
              </w:rPr>
              <w:t>及第二項</w:t>
            </w:r>
            <w:r w:rsidRPr="00B337FC">
              <w:rPr>
                <w:rFonts w:hint="eastAsia"/>
              </w:rPr>
              <w:t>規定適用勞工退休金條例退休金制度者，其適用前之工作年資依該條例第十一條規定辦理。</w:t>
            </w:r>
          </w:p>
          <w:p w:rsidR="00B0565D" w:rsidRPr="00B337FC" w:rsidRDefault="00B0565D" w:rsidP="008D1416">
            <w:pPr>
              <w:spacing w:line="315" w:lineRule="exact"/>
              <w:ind w:leftChars="150" w:left="316" w:rightChars="50" w:right="105" w:firstLineChars="200" w:firstLine="422"/>
            </w:pPr>
            <w:r w:rsidRPr="00B337FC">
              <w:rPr>
                <w:rFonts w:hint="eastAsia"/>
              </w:rPr>
              <w:t>雇主應為適用勞工退休金條例退休金制度之外國專業人才，向勞動部勞工保險局辦理提繳手續，並至遲於第一項</w:t>
            </w:r>
            <w:r w:rsidRPr="00B337FC">
              <w:rPr>
                <w:rFonts w:hint="eastAsia"/>
                <w:u w:val="single"/>
              </w:rPr>
              <w:t>及第二項</w:t>
            </w:r>
            <w:r w:rsidRPr="00B337FC">
              <w:rPr>
                <w:rFonts w:hint="eastAsia"/>
              </w:rPr>
              <w:t>規定期限屆滿之日起十五日內申報。</w:t>
            </w:r>
          </w:p>
          <w:p w:rsidR="00B0565D" w:rsidRPr="00B337FC" w:rsidRDefault="00B0565D" w:rsidP="008D1416">
            <w:pPr>
              <w:spacing w:line="315" w:lineRule="exact"/>
              <w:ind w:leftChars="150" w:left="316" w:rightChars="50" w:right="105" w:firstLineChars="200" w:firstLine="422"/>
            </w:pPr>
            <w:r w:rsidRPr="00B337FC">
              <w:rPr>
                <w:rFonts w:hint="eastAsia"/>
              </w:rPr>
              <w:t>第一項外國專業人才於本法施行前已適用勞工退休金條例者，不適用前五項規定。</w:t>
            </w:r>
          </w:p>
        </w:tc>
        <w:tc>
          <w:tcPr>
            <w:tcW w:w="3043" w:type="dxa"/>
            <w:shd w:val="clear" w:color="auto" w:fill="auto"/>
          </w:tcPr>
          <w:p w:rsidR="00B0565D" w:rsidRPr="00B337FC" w:rsidRDefault="00B0565D" w:rsidP="008D1416">
            <w:pPr>
              <w:spacing w:line="315" w:lineRule="exact"/>
              <w:ind w:leftChars="50" w:left="316" w:rightChars="50" w:right="105" w:hangingChars="100" w:hanging="211"/>
            </w:pPr>
            <w:r w:rsidRPr="00B337FC">
              <w:rPr>
                <w:rFonts w:hint="eastAsia"/>
              </w:rPr>
              <w:lastRenderedPageBreak/>
              <w:t>一、條次變更。</w:t>
            </w:r>
          </w:p>
          <w:p w:rsidR="00B0565D" w:rsidRPr="00B337FC" w:rsidRDefault="00B0565D" w:rsidP="008D1416">
            <w:pPr>
              <w:spacing w:line="315" w:lineRule="exact"/>
              <w:ind w:leftChars="50" w:left="316" w:rightChars="50" w:right="105" w:hangingChars="100" w:hanging="211"/>
            </w:pPr>
            <w:r w:rsidRPr="00B337FC">
              <w:rPr>
                <w:rFonts w:hint="eastAsia"/>
              </w:rPr>
              <w:t>二、現行第一項及第二項整併為第一項，並修正如下：</w:t>
            </w:r>
          </w:p>
          <w:p w:rsidR="00B0565D" w:rsidRPr="00B337FC" w:rsidRDefault="00B0565D" w:rsidP="008D1416">
            <w:pPr>
              <w:wordWrap w:val="0"/>
              <w:spacing w:line="315" w:lineRule="exact"/>
              <w:ind w:leftChars="150" w:left="738" w:rightChars="50" w:right="105" w:hangingChars="200" w:hanging="422"/>
              <w:rPr>
                <w:kern w:val="0"/>
              </w:rPr>
            </w:pPr>
            <w:r w:rsidRPr="00B337FC">
              <w:rPr>
                <w:rFonts w:ascii="華康細明體" w:hint="eastAsia"/>
                <w:kern w:val="0"/>
              </w:rPr>
              <w:t>(</w:t>
            </w:r>
            <w:r w:rsidRPr="00B337FC">
              <w:rPr>
                <w:rFonts w:hint="eastAsia"/>
                <w:kern w:val="0"/>
              </w:rPr>
              <w:t>一</w:t>
            </w:r>
            <w:r w:rsidRPr="00B337FC">
              <w:rPr>
                <w:rFonts w:ascii="華康細明體" w:hint="eastAsia"/>
                <w:kern w:val="0"/>
              </w:rPr>
              <w:t>)</w:t>
            </w:r>
            <w:r w:rsidRPr="00B337FC">
              <w:rPr>
                <w:rFonts w:hint="eastAsia"/>
                <w:kern w:val="0"/>
              </w:rPr>
              <w:t>勞工退休金條例第七條明定該條例之適用對象，雇主應為適用勞動基準法之人員提繳退休金，該等人員並得自願提繳退休金；至如有該條例第七條第二項所定身分（如：實際從事勞動之雇主、自營作業者、受委任工作者及不適用勞動基準法之勞工），雖未有雇主強制提繳退休金之規定，惟該等人員得自願提繳退休金，以保障退休生活。是以本項適用對象除現行所</w:t>
            </w:r>
            <w:r w:rsidRPr="00B337FC">
              <w:rPr>
                <w:rFonts w:hint="eastAsia"/>
                <w:kern w:val="0"/>
              </w:rPr>
              <w:lastRenderedPageBreak/>
              <w:t>定受聘僱從事專業工作之外國專業人才外，修正條文第九條未受聘僱之自由藝術工作者及外國特定專業人才亦有必要納入，爰予修正。</w:t>
            </w:r>
          </w:p>
          <w:p w:rsidR="00B0565D" w:rsidRPr="00B337FC" w:rsidRDefault="00B0565D" w:rsidP="008D1416">
            <w:pPr>
              <w:wordWrap w:val="0"/>
              <w:spacing w:line="315" w:lineRule="exact"/>
              <w:ind w:leftChars="150" w:left="738" w:rightChars="50" w:right="105" w:hangingChars="200" w:hanging="422"/>
              <w:rPr>
                <w:kern w:val="0"/>
              </w:rPr>
            </w:pPr>
            <w:r w:rsidRPr="00B337FC">
              <w:rPr>
                <w:rFonts w:ascii="華康細明體" w:hint="eastAsia"/>
                <w:kern w:val="0"/>
              </w:rPr>
              <w:t>(</w:t>
            </w:r>
            <w:r w:rsidRPr="00B337FC">
              <w:rPr>
                <w:rFonts w:hint="eastAsia"/>
                <w:kern w:val="0"/>
              </w:rPr>
              <w:t>二</w:t>
            </w:r>
            <w:r w:rsidRPr="00B337FC">
              <w:rPr>
                <w:rFonts w:ascii="華康細明體" w:hint="eastAsia"/>
                <w:kern w:val="0"/>
              </w:rPr>
              <w:t>)</w:t>
            </w:r>
            <w:r w:rsidRPr="00B337FC">
              <w:rPr>
                <w:rFonts w:hint="eastAsia"/>
                <w:kern w:val="0"/>
              </w:rPr>
              <w:t>另配合一百零八年五月十五日修正施行之勞工退休金條例第七條第一項第四款規定，將依入出國及移民法取得永久居留許可之外國人，均納入勞退新制適用對象，不限於外國專業人才。為區分已依入出國及移民法及勞工退休金條例規定，取得永久居留許可而適用勞退新制之外國人，爰修正本條之適用對象限於依本法規定取得永久居留許可之外國專業人才及外國特定專業人才，並配合修正適用時點及相關文字。</w:t>
            </w:r>
          </w:p>
          <w:p w:rsidR="00B0565D" w:rsidRPr="00B337FC" w:rsidRDefault="00B0565D" w:rsidP="008D1416">
            <w:pPr>
              <w:spacing w:line="315" w:lineRule="exact"/>
              <w:ind w:leftChars="50" w:left="316" w:rightChars="50" w:right="105" w:hangingChars="100" w:hanging="211"/>
            </w:pPr>
            <w:r w:rsidRPr="00B337FC">
              <w:rPr>
                <w:rFonts w:hint="eastAsia"/>
              </w:rPr>
              <w:t>三、現行第三項至第六項遞移為第二項至第五項，並酌作修正。</w:t>
            </w:r>
          </w:p>
        </w:tc>
      </w:tr>
      <w:tr w:rsidR="00B0565D" w:rsidRPr="00B337FC" w:rsidTr="008D1416">
        <w:tc>
          <w:tcPr>
            <w:tcW w:w="3042" w:type="dxa"/>
            <w:shd w:val="clear" w:color="auto" w:fill="auto"/>
          </w:tcPr>
          <w:p w:rsidR="00B0565D" w:rsidRPr="00B337FC" w:rsidRDefault="00B0565D" w:rsidP="008D1416">
            <w:pPr>
              <w:spacing w:line="315" w:lineRule="exact"/>
              <w:ind w:leftChars="50" w:left="316" w:rightChars="50" w:right="105" w:hangingChars="100" w:hanging="211"/>
            </w:pPr>
            <w:r w:rsidRPr="00B337FC">
              <w:rPr>
                <w:rFonts w:hint="eastAsia"/>
              </w:rPr>
              <w:lastRenderedPageBreak/>
              <w:t>第</w:t>
            </w:r>
            <w:r w:rsidRPr="00B337FC">
              <w:rPr>
                <w:rFonts w:hint="eastAsia"/>
                <w:u w:val="single"/>
              </w:rPr>
              <w:t>二十二</w:t>
            </w:r>
            <w:r w:rsidRPr="00B337FC">
              <w:rPr>
                <w:rFonts w:hint="eastAsia"/>
              </w:rPr>
              <w:t>條　外國專業人才</w:t>
            </w:r>
            <w:r w:rsidRPr="00B337FC">
              <w:rPr>
                <w:rFonts w:hint="eastAsia"/>
                <w:u w:val="single"/>
              </w:rPr>
              <w:t>、外國特定專業人才及外國高級專業人才</w:t>
            </w:r>
            <w:r w:rsidRPr="00B337FC">
              <w:rPr>
                <w:rFonts w:hint="eastAsia"/>
              </w:rPr>
              <w:t>受聘僱擔任我國公立學校現職編制內專任合格有給之教師</w:t>
            </w:r>
            <w:r w:rsidRPr="00B337FC">
              <w:rPr>
                <w:rFonts w:hint="eastAsia"/>
                <w:u w:val="single"/>
              </w:rPr>
              <w:t>與研究人員</w:t>
            </w:r>
            <w:r w:rsidRPr="00B337FC">
              <w:rPr>
                <w:rFonts w:hint="eastAsia"/>
              </w:rPr>
              <w:t>，</w:t>
            </w:r>
            <w:r w:rsidRPr="00B337FC">
              <w:rPr>
                <w:rFonts w:hint="eastAsia"/>
                <w:u w:val="single"/>
              </w:rPr>
              <w:t>及政府機關與其所屬學術研究機關（構）現職編制內專任合格有給之研究人員</w:t>
            </w:r>
            <w:r w:rsidRPr="00B337FC">
              <w:rPr>
                <w:rFonts w:hint="eastAsia"/>
              </w:rPr>
              <w:t>，其退休事項準用公立學校教師之退休規定</w:t>
            </w:r>
            <w:r w:rsidRPr="00B337FC">
              <w:rPr>
                <w:rFonts w:hint="eastAsia"/>
                <w:u w:val="single"/>
              </w:rPr>
              <w:t>且</w:t>
            </w:r>
            <w:r w:rsidRPr="00B337FC">
              <w:rPr>
                <w:rFonts w:hint="eastAsia"/>
              </w:rPr>
              <w:t>經許可永久居留者，得擇一支領一次退休金或月退休金。</w:t>
            </w:r>
          </w:p>
          <w:p w:rsidR="00B0565D" w:rsidRPr="00B337FC" w:rsidRDefault="00B0565D" w:rsidP="008D1416">
            <w:pPr>
              <w:spacing w:line="315" w:lineRule="exact"/>
              <w:ind w:leftChars="150" w:left="316" w:rightChars="50" w:right="105" w:firstLineChars="200" w:firstLine="422"/>
            </w:pPr>
            <w:r w:rsidRPr="00B337FC">
              <w:rPr>
                <w:rFonts w:hint="eastAsia"/>
                <w:u w:val="single"/>
              </w:rPr>
              <w:t>已依</w:t>
            </w:r>
            <w:r w:rsidRPr="00B337FC">
              <w:rPr>
                <w:rFonts w:hint="eastAsia"/>
              </w:rPr>
              <w:t>前項</w:t>
            </w:r>
            <w:r w:rsidRPr="00B337FC">
              <w:rPr>
                <w:rFonts w:hint="eastAsia"/>
                <w:u w:val="single"/>
              </w:rPr>
              <w:t>規定</w:t>
            </w:r>
            <w:r w:rsidRPr="00B337FC">
              <w:rPr>
                <w:rFonts w:hint="eastAsia"/>
              </w:rPr>
              <w:t>支領月退休金</w:t>
            </w:r>
            <w:r w:rsidRPr="00B337FC">
              <w:rPr>
                <w:rFonts w:hint="eastAsia"/>
                <w:u w:val="single"/>
              </w:rPr>
              <w:t>而</w:t>
            </w:r>
            <w:r w:rsidRPr="00B337FC">
              <w:rPr>
                <w:rFonts w:hint="eastAsia"/>
              </w:rPr>
              <w:t>經內政部移民署撤銷</w:t>
            </w:r>
            <w:r w:rsidRPr="00B337FC">
              <w:rPr>
                <w:rFonts w:hint="eastAsia"/>
              </w:rPr>
              <w:lastRenderedPageBreak/>
              <w:t>或廢止其永久居留許可者，喪失領受月退休金之權利。但因回復我國國籍、取得我國國籍或兼具我國國籍經撤銷或廢止永久居留許可者，不在此限。</w:t>
            </w:r>
          </w:p>
        </w:tc>
        <w:tc>
          <w:tcPr>
            <w:tcW w:w="3043" w:type="dxa"/>
            <w:shd w:val="clear" w:color="auto" w:fill="auto"/>
          </w:tcPr>
          <w:p w:rsidR="00B0565D" w:rsidRPr="00B337FC" w:rsidRDefault="00B0565D" w:rsidP="008D1416">
            <w:pPr>
              <w:spacing w:line="315" w:lineRule="exact"/>
              <w:ind w:leftChars="50" w:left="316" w:rightChars="50" w:right="105" w:hangingChars="100" w:hanging="211"/>
            </w:pPr>
            <w:r w:rsidRPr="00B337FC">
              <w:rPr>
                <w:rFonts w:hint="eastAsia"/>
              </w:rPr>
              <w:lastRenderedPageBreak/>
              <w:t>第十二條　外國專業人才受聘僱擔任我國公立學校現職編制內專任合格有給之教師，並</w:t>
            </w:r>
            <w:r w:rsidRPr="00B337FC">
              <w:rPr>
                <w:rFonts w:hint="eastAsia"/>
                <w:u w:val="single"/>
              </w:rPr>
              <w:t>經內政部移民署</w:t>
            </w:r>
            <w:r w:rsidRPr="00B337FC">
              <w:rPr>
                <w:rFonts w:hint="eastAsia"/>
              </w:rPr>
              <w:t>許可永久居留者</w:t>
            </w:r>
            <w:r w:rsidRPr="00B337FC">
              <w:rPr>
                <w:rFonts w:hint="eastAsia"/>
                <w:u w:val="single"/>
              </w:rPr>
              <w:t>，</w:t>
            </w:r>
            <w:r w:rsidRPr="00B337FC">
              <w:rPr>
                <w:rFonts w:hint="eastAsia"/>
              </w:rPr>
              <w:t>其退休事項準用公立學校教師之退休規定，</w:t>
            </w:r>
            <w:r w:rsidRPr="00B337FC">
              <w:rPr>
                <w:rFonts w:hint="eastAsia"/>
                <w:u w:val="single"/>
              </w:rPr>
              <w:t>並</w:t>
            </w:r>
            <w:r w:rsidRPr="00B337FC">
              <w:rPr>
                <w:rFonts w:hint="eastAsia"/>
              </w:rPr>
              <w:t>得擇一支領一次退休金或月退休金。</w:t>
            </w:r>
          </w:p>
          <w:p w:rsidR="00B0565D" w:rsidRPr="00B337FC" w:rsidRDefault="00B0565D" w:rsidP="008D1416">
            <w:pPr>
              <w:spacing w:line="315" w:lineRule="exact"/>
              <w:ind w:leftChars="150" w:left="316" w:rightChars="50" w:right="105" w:firstLineChars="200" w:firstLine="422"/>
            </w:pPr>
            <w:r w:rsidRPr="00B337FC">
              <w:rPr>
                <w:rFonts w:hint="eastAsia"/>
              </w:rPr>
              <w:t>前項已支領月退休金之退休外國教師，其永久居留許可經內政部移民署撤銷或廢止者，喪失領受月退休金之權利。但因回復我國國籍、取得我國國籍或兼具我國</w:t>
            </w:r>
            <w:r w:rsidRPr="00B337FC">
              <w:rPr>
                <w:rFonts w:hint="eastAsia"/>
              </w:rPr>
              <w:lastRenderedPageBreak/>
              <w:t>國籍經撤銷或廢止永久居留許可者，不在此限。</w:t>
            </w:r>
          </w:p>
        </w:tc>
        <w:tc>
          <w:tcPr>
            <w:tcW w:w="3043" w:type="dxa"/>
            <w:shd w:val="clear" w:color="auto" w:fill="auto"/>
          </w:tcPr>
          <w:p w:rsidR="00B0565D" w:rsidRPr="00B337FC" w:rsidRDefault="00B0565D" w:rsidP="008D1416">
            <w:pPr>
              <w:spacing w:line="315" w:lineRule="exact"/>
              <w:ind w:leftChars="50" w:left="316" w:rightChars="50" w:right="105" w:hangingChars="100" w:hanging="211"/>
            </w:pPr>
            <w:r w:rsidRPr="00B337FC">
              <w:rPr>
                <w:rFonts w:hint="eastAsia"/>
              </w:rPr>
              <w:lastRenderedPageBreak/>
              <w:t>一、條次變更。</w:t>
            </w:r>
          </w:p>
          <w:p w:rsidR="00B0565D" w:rsidRPr="00B337FC" w:rsidRDefault="00B0565D" w:rsidP="008D1416">
            <w:pPr>
              <w:spacing w:line="315" w:lineRule="exact"/>
              <w:ind w:leftChars="50" w:left="316" w:rightChars="50" w:right="105" w:hangingChars="100" w:hanging="211"/>
            </w:pPr>
            <w:r w:rsidRPr="00B337FC">
              <w:rPr>
                <w:rFonts w:hint="eastAsia"/>
              </w:rPr>
              <w:t>二、考量除現行所定在我國從事專業工作之外國專業人才外，另納入外國特定專業人才、外國高級專業人才為適用對象，爰修正增列「外國特定專業人才及外國高級專業人才」，以期明確。另考量受聘僱擔任我國公立學校現職編制內專任合格有給之外國研究人員，與政府機關及其所屬學術研究機關（構）現職編制內專任合格有給之外國研究人員，其退休事</w:t>
            </w:r>
            <w:r w:rsidRPr="00B337FC">
              <w:rPr>
                <w:rFonts w:hint="eastAsia"/>
              </w:rPr>
              <w:lastRenderedPageBreak/>
              <w:t>項係準用公立學校教師之退休規定，如經許可永久居留者，係以在我國永久居住發展為目的，宜以準國民待遇相待，為保障其老年生活，爰修正納入渠等亦得擇一支領一次退休金或月退休金。</w:t>
            </w:r>
          </w:p>
          <w:p w:rsidR="00B0565D" w:rsidRPr="00B337FC" w:rsidRDefault="00B0565D" w:rsidP="008D1416">
            <w:pPr>
              <w:spacing w:line="315" w:lineRule="exact"/>
              <w:ind w:leftChars="50" w:left="316" w:rightChars="50" w:right="105" w:hangingChars="100" w:hanging="211"/>
            </w:pPr>
            <w:r w:rsidRPr="00B337FC">
              <w:rPr>
                <w:rFonts w:hint="eastAsia"/>
              </w:rPr>
              <w:t>三、第二項酌作文字修正。</w:t>
            </w:r>
          </w:p>
        </w:tc>
      </w:tr>
      <w:tr w:rsidR="00B0565D" w:rsidRPr="00B337FC" w:rsidTr="008D1416">
        <w:tc>
          <w:tcPr>
            <w:tcW w:w="3042" w:type="dxa"/>
            <w:shd w:val="clear" w:color="auto" w:fill="auto"/>
          </w:tcPr>
          <w:p w:rsidR="00B0565D" w:rsidRPr="00B337FC" w:rsidRDefault="00B0565D" w:rsidP="008D1416">
            <w:pPr>
              <w:spacing w:line="315" w:lineRule="exact"/>
              <w:ind w:leftChars="50" w:left="316" w:rightChars="50" w:right="105" w:hangingChars="100" w:hanging="211"/>
            </w:pPr>
            <w:r w:rsidRPr="00B337FC">
              <w:rPr>
                <w:rFonts w:hint="eastAsia"/>
              </w:rPr>
              <w:lastRenderedPageBreak/>
              <w:t>第</w:t>
            </w:r>
            <w:r w:rsidRPr="00B337FC">
              <w:rPr>
                <w:rFonts w:hint="eastAsia"/>
                <w:u w:val="single"/>
              </w:rPr>
              <w:t>二十三</w:t>
            </w:r>
            <w:r w:rsidRPr="00B337FC">
              <w:rPr>
                <w:rFonts w:hint="eastAsia"/>
              </w:rPr>
              <w:t>條　香港或澳門居民在臺灣地區從事專業工作或尋職，準用第五條</w:t>
            </w:r>
            <w:r w:rsidRPr="00B337FC">
              <w:rPr>
                <w:rFonts w:hint="eastAsia"/>
                <w:u w:val="single"/>
              </w:rPr>
              <w:t>第一項至第四項、</w:t>
            </w:r>
            <w:r w:rsidRPr="00B337FC">
              <w:rPr>
                <w:rFonts w:hint="eastAsia"/>
              </w:rPr>
              <w:t>第六條第一項、第七條至第十條、第十</w:t>
            </w:r>
            <w:r w:rsidRPr="00B337FC">
              <w:rPr>
                <w:rFonts w:hint="eastAsia"/>
                <w:u w:val="single"/>
              </w:rPr>
              <w:t>二</w:t>
            </w:r>
            <w:r w:rsidRPr="00B337FC">
              <w:rPr>
                <w:rFonts w:hint="eastAsia"/>
              </w:rPr>
              <w:t>條、第十九</w:t>
            </w:r>
            <w:r w:rsidRPr="00B337FC">
              <w:rPr>
                <w:rFonts w:hint="eastAsia"/>
                <w:u w:val="single"/>
              </w:rPr>
              <w:t>條及第二十</w:t>
            </w:r>
            <w:r w:rsidRPr="00B337FC">
              <w:rPr>
                <w:rFonts w:hint="eastAsia"/>
              </w:rPr>
              <w:t>條規定；有關入境、停留及居留等事項，由內政部依香港澳門關係條例及其相關規定辦理。</w:t>
            </w:r>
          </w:p>
        </w:tc>
        <w:tc>
          <w:tcPr>
            <w:tcW w:w="3043" w:type="dxa"/>
            <w:shd w:val="clear" w:color="auto" w:fill="auto"/>
          </w:tcPr>
          <w:p w:rsidR="00B0565D" w:rsidRPr="00B337FC" w:rsidRDefault="00B0565D" w:rsidP="008D1416">
            <w:pPr>
              <w:spacing w:line="315" w:lineRule="exact"/>
              <w:ind w:leftChars="50" w:left="316" w:rightChars="50" w:right="105" w:hangingChars="100" w:hanging="211"/>
            </w:pPr>
            <w:r w:rsidRPr="00B337FC">
              <w:rPr>
                <w:rFonts w:hint="eastAsia"/>
              </w:rPr>
              <w:t>第二十條　香港或澳門居民在臺灣地區從事專業工作或尋職，準用第五條、第六條第一項、第二項、第七條至第十條、第十四條、第十九條規定；有關入境、停留及居留等事項，由內政部依香港澳門關係條例及其相關規定辦理。</w:t>
            </w:r>
          </w:p>
        </w:tc>
        <w:tc>
          <w:tcPr>
            <w:tcW w:w="3043" w:type="dxa"/>
            <w:shd w:val="clear" w:color="auto" w:fill="auto"/>
          </w:tcPr>
          <w:p w:rsidR="00B0565D" w:rsidRPr="00B337FC" w:rsidRDefault="00B0565D" w:rsidP="008D1416">
            <w:pPr>
              <w:spacing w:line="315" w:lineRule="exact"/>
              <w:ind w:leftChars="50" w:left="316" w:rightChars="50" w:right="105" w:hangingChars="100" w:hanging="211"/>
            </w:pPr>
            <w:r w:rsidRPr="00B337FC">
              <w:rPr>
                <w:rFonts w:hint="eastAsia"/>
              </w:rPr>
              <w:t>一、條次變更。</w:t>
            </w:r>
          </w:p>
          <w:p w:rsidR="00B0565D" w:rsidRPr="00B337FC" w:rsidRDefault="00B0565D" w:rsidP="008D1416">
            <w:pPr>
              <w:spacing w:line="315" w:lineRule="exact"/>
              <w:ind w:leftChars="50" w:left="316" w:rightChars="50" w:right="105" w:hangingChars="100" w:hanging="211"/>
            </w:pPr>
            <w:r w:rsidRPr="00B337FC">
              <w:rPr>
                <w:rFonts w:hint="eastAsia"/>
              </w:rPr>
              <w:t>二、配合本次修正條文內容，修正香港或澳門居民在臺灣地區從事專業工作、尋職準用本法條文之範圍。</w:t>
            </w:r>
          </w:p>
        </w:tc>
      </w:tr>
      <w:tr w:rsidR="00B0565D" w:rsidRPr="00B337FC" w:rsidTr="008D1416">
        <w:tc>
          <w:tcPr>
            <w:tcW w:w="3042" w:type="dxa"/>
            <w:shd w:val="clear" w:color="auto" w:fill="auto"/>
          </w:tcPr>
          <w:p w:rsidR="00B0565D" w:rsidRPr="00B337FC" w:rsidRDefault="00B0565D" w:rsidP="008D1416">
            <w:pPr>
              <w:spacing w:line="315" w:lineRule="exact"/>
              <w:ind w:leftChars="50" w:left="316" w:rightChars="50" w:right="105" w:hangingChars="100" w:hanging="211"/>
            </w:pPr>
            <w:r w:rsidRPr="00B337FC">
              <w:rPr>
                <w:rFonts w:hint="eastAsia"/>
              </w:rPr>
              <w:t>第</w:t>
            </w:r>
            <w:r w:rsidRPr="00B337FC">
              <w:rPr>
                <w:rFonts w:hint="eastAsia"/>
                <w:u w:val="single"/>
              </w:rPr>
              <w:t>二十四</w:t>
            </w:r>
            <w:r w:rsidRPr="00B337FC">
              <w:rPr>
                <w:rFonts w:hint="eastAsia"/>
              </w:rPr>
              <w:t>條　我國國民兼具外國國籍而未在我國設有戶籍，並持外國護照至我國從事專業工作或尋職者，依本法有關外國專業人才之規定辦理。</w:t>
            </w:r>
            <w:r w:rsidRPr="00B337FC">
              <w:rPr>
                <w:rFonts w:hint="eastAsia"/>
                <w:u w:val="single"/>
              </w:rPr>
              <w:t>但其係因歸化取得我國國籍者，得免申請工作許可。</w:t>
            </w:r>
          </w:p>
          <w:p w:rsidR="00B0565D" w:rsidRPr="00B337FC" w:rsidRDefault="00B0565D" w:rsidP="008D1416">
            <w:pPr>
              <w:spacing w:line="315" w:lineRule="exact"/>
              <w:ind w:leftChars="150" w:left="316" w:rightChars="50" w:right="105" w:firstLineChars="200" w:firstLine="422"/>
            </w:pPr>
            <w:r w:rsidRPr="00B337FC">
              <w:rPr>
                <w:rFonts w:hint="eastAsia"/>
                <w:u w:val="single"/>
              </w:rPr>
              <w:t>經歸化取得我國國籍且兼具外國國籍而未在我國設有戶籍，並持我國護照入國從事專業工作或尋職者，得免申請工作許可。</w:t>
            </w:r>
          </w:p>
        </w:tc>
        <w:tc>
          <w:tcPr>
            <w:tcW w:w="3043" w:type="dxa"/>
            <w:shd w:val="clear" w:color="auto" w:fill="auto"/>
          </w:tcPr>
          <w:p w:rsidR="00B0565D" w:rsidRPr="00B337FC" w:rsidRDefault="00B0565D" w:rsidP="008D1416">
            <w:pPr>
              <w:spacing w:line="315" w:lineRule="exact"/>
              <w:ind w:leftChars="50" w:left="316" w:rightChars="50" w:right="105" w:hangingChars="100" w:hanging="211"/>
            </w:pPr>
            <w:r w:rsidRPr="00B337FC">
              <w:rPr>
                <w:rFonts w:hint="eastAsia"/>
              </w:rPr>
              <w:t>第二十一條　我國國民兼具外國國籍而未在我國設有戶籍，並持外國護照至我國從事專業工作或尋職者，依本法有關外國專業人才之規定辦理。</w:t>
            </w:r>
          </w:p>
        </w:tc>
        <w:tc>
          <w:tcPr>
            <w:tcW w:w="3043" w:type="dxa"/>
            <w:shd w:val="clear" w:color="auto" w:fill="auto"/>
          </w:tcPr>
          <w:p w:rsidR="00B0565D" w:rsidRPr="00B337FC" w:rsidRDefault="00B0565D" w:rsidP="008D1416">
            <w:pPr>
              <w:spacing w:line="315" w:lineRule="exact"/>
              <w:ind w:leftChars="50" w:left="316" w:rightChars="50" w:right="105" w:hangingChars="100" w:hanging="211"/>
            </w:pPr>
            <w:r w:rsidRPr="00B337FC">
              <w:rPr>
                <w:rFonts w:hint="eastAsia"/>
              </w:rPr>
              <w:t>一、條次變更。</w:t>
            </w:r>
          </w:p>
          <w:p w:rsidR="00B0565D" w:rsidRPr="00B337FC" w:rsidRDefault="00B0565D" w:rsidP="008D1416">
            <w:pPr>
              <w:spacing w:line="315" w:lineRule="exact"/>
              <w:ind w:leftChars="50" w:left="316" w:rightChars="50" w:right="105" w:hangingChars="100" w:hanging="211"/>
            </w:pPr>
            <w:r w:rsidRPr="00B337FC">
              <w:rPr>
                <w:rFonts w:hint="eastAsia"/>
              </w:rPr>
              <w:t>二、現行條文列為第一項，歸化取得我國國籍且持外國護照至我國從事專業工作者，係依本法有關外國專業人才之規定辦理，基於衡平性及留才攬才之政策目的，爰增訂但書規定，鬆綁外國專業人才經歸化取得我國國籍者，得免申請工作許可。</w:t>
            </w:r>
          </w:p>
          <w:p w:rsidR="00B0565D" w:rsidRPr="00B337FC" w:rsidRDefault="00B0565D" w:rsidP="008D1416">
            <w:pPr>
              <w:spacing w:line="315" w:lineRule="exact"/>
              <w:ind w:leftChars="50" w:left="316" w:rightChars="50" w:right="105" w:hangingChars="100" w:hanging="211"/>
            </w:pPr>
            <w:r w:rsidRPr="00B337FC">
              <w:rPr>
                <w:rFonts w:hint="eastAsia"/>
              </w:rPr>
              <w:t>三、前開人員持我國護照入國從事專業工作者，依就業服務法第七十九條規定，應依該法有關外國人之規定辦理，為放寬其從事專業工作亦得免申請工作許可，爰增訂第二項規定。</w:t>
            </w:r>
          </w:p>
        </w:tc>
      </w:tr>
      <w:tr w:rsidR="00B0565D" w:rsidRPr="00B337FC" w:rsidTr="008D1416">
        <w:tc>
          <w:tcPr>
            <w:tcW w:w="3042" w:type="dxa"/>
            <w:shd w:val="clear" w:color="auto" w:fill="auto"/>
          </w:tcPr>
          <w:p w:rsidR="00B0565D" w:rsidRPr="00B337FC" w:rsidRDefault="00B0565D" w:rsidP="008D1416">
            <w:pPr>
              <w:spacing w:line="315" w:lineRule="exact"/>
              <w:ind w:leftChars="50" w:left="316" w:rightChars="50" w:right="105" w:hangingChars="100" w:hanging="211"/>
            </w:pPr>
            <w:r w:rsidRPr="00B337FC">
              <w:rPr>
                <w:rFonts w:hint="eastAsia"/>
              </w:rPr>
              <w:t>第二十五條　外國專業人才、外國特定專業人才及外國高級專業人才經歸化取得我國國籍者，其成年子女之工作許可、配偶與未成年子女及因身心障礙無法自理生活之成年子女之永久居留、直系</w:t>
            </w:r>
            <w:r w:rsidRPr="00B337FC">
              <w:rPr>
                <w:rFonts w:hint="eastAsia"/>
              </w:rPr>
              <w:lastRenderedPageBreak/>
              <w:t>尊親屬探親停留簽證，準用第十四條至第十八條規定。</w:t>
            </w:r>
          </w:p>
        </w:tc>
        <w:tc>
          <w:tcPr>
            <w:tcW w:w="3043" w:type="dxa"/>
            <w:shd w:val="clear" w:color="auto" w:fill="auto"/>
          </w:tcPr>
          <w:p w:rsidR="00B0565D" w:rsidRPr="00B337FC" w:rsidRDefault="00B0565D" w:rsidP="008D1416">
            <w:pPr>
              <w:spacing w:line="315" w:lineRule="exact"/>
              <w:ind w:leftChars="50" w:left="105" w:rightChars="50" w:right="105"/>
            </w:pPr>
          </w:p>
        </w:tc>
        <w:tc>
          <w:tcPr>
            <w:tcW w:w="3043" w:type="dxa"/>
            <w:shd w:val="clear" w:color="auto" w:fill="auto"/>
          </w:tcPr>
          <w:p w:rsidR="00B0565D" w:rsidRPr="00B337FC" w:rsidRDefault="00B0565D" w:rsidP="008D1416">
            <w:pPr>
              <w:spacing w:line="315" w:lineRule="exact"/>
              <w:ind w:leftChars="50" w:left="316" w:rightChars="50" w:right="105" w:hangingChars="100" w:hanging="211"/>
            </w:pPr>
            <w:r w:rsidRPr="00B337FC">
              <w:rPr>
                <w:rFonts w:hint="eastAsia"/>
              </w:rPr>
              <w:t>一、</w:t>
            </w:r>
            <w:r w:rsidRPr="00B337FC">
              <w:rPr>
                <w:rFonts w:hint="eastAsia"/>
                <w:u w:val="single"/>
              </w:rPr>
              <w:t>本條新增</w:t>
            </w:r>
            <w:r w:rsidRPr="00B337FC">
              <w:rPr>
                <w:rFonts w:hint="eastAsia"/>
              </w:rPr>
              <w:t>。</w:t>
            </w:r>
          </w:p>
          <w:p w:rsidR="00B0565D" w:rsidRPr="00B337FC" w:rsidRDefault="00B0565D" w:rsidP="008D1416">
            <w:pPr>
              <w:spacing w:line="315" w:lineRule="exact"/>
              <w:ind w:leftChars="50" w:left="316" w:rightChars="50" w:right="105" w:hangingChars="100" w:hanging="211"/>
            </w:pPr>
            <w:r w:rsidRPr="00B337FC">
              <w:rPr>
                <w:rFonts w:hint="eastAsia"/>
              </w:rPr>
              <w:t>二、為強化外國專業人才、外國特定專業人才及外國高級專業人才經歸化取得我國國籍者之依親親屬權益，提高優秀人才根留臺灣誘因，爰增訂本條，鬆綁渠等經歸化</w:t>
            </w:r>
            <w:r w:rsidRPr="00B337FC">
              <w:rPr>
                <w:rFonts w:hint="eastAsia"/>
              </w:rPr>
              <w:lastRenderedPageBreak/>
              <w:t>取得我國國籍後，其依親親屬及尊親屬準用本法相關規定。</w:t>
            </w:r>
          </w:p>
        </w:tc>
      </w:tr>
      <w:tr w:rsidR="00B0565D" w:rsidRPr="00B337FC" w:rsidTr="008D1416">
        <w:tc>
          <w:tcPr>
            <w:tcW w:w="3042" w:type="dxa"/>
            <w:shd w:val="clear" w:color="auto" w:fill="auto"/>
          </w:tcPr>
          <w:p w:rsidR="00B0565D" w:rsidRPr="00B337FC" w:rsidRDefault="002A37B7" w:rsidP="008D1416">
            <w:pPr>
              <w:spacing w:line="315" w:lineRule="exact"/>
              <w:ind w:leftChars="50" w:left="316" w:rightChars="50" w:right="105" w:hangingChars="100" w:hanging="211"/>
            </w:pPr>
            <w:r>
              <w:lastRenderedPageBreak/>
              <w:pict>
                <v:line id="DW2761281" o:spid="_x0000_s1043" style="position:absolute;left:0;text-align:left;z-index:251658240;mso-position-horizontal-relative:text;mso-position-vertical-relative:text" from="-2.2pt,32.9pt" to="455.6pt,32.9pt" strokeweight="1.5pt"/>
              </w:pict>
            </w:r>
            <w:r w:rsidR="00B0565D" w:rsidRPr="00B337FC">
              <w:rPr>
                <w:rFonts w:hint="eastAsia"/>
              </w:rPr>
              <w:t>第</w:t>
            </w:r>
            <w:r w:rsidR="00B0565D" w:rsidRPr="00B337FC">
              <w:rPr>
                <w:rFonts w:hint="eastAsia"/>
                <w:u w:val="single"/>
              </w:rPr>
              <w:t>二十六</w:t>
            </w:r>
            <w:r w:rsidR="00B0565D" w:rsidRPr="00B337FC">
              <w:rPr>
                <w:rFonts w:hint="eastAsia"/>
              </w:rPr>
              <w:t>條　本法施行日期，由行政院定之。</w:t>
            </w:r>
          </w:p>
        </w:tc>
        <w:tc>
          <w:tcPr>
            <w:tcW w:w="3043" w:type="dxa"/>
            <w:shd w:val="clear" w:color="auto" w:fill="auto"/>
          </w:tcPr>
          <w:p w:rsidR="00B0565D" w:rsidRPr="00B337FC" w:rsidRDefault="00B0565D" w:rsidP="008D1416">
            <w:pPr>
              <w:spacing w:line="315" w:lineRule="exact"/>
              <w:ind w:leftChars="50" w:left="316" w:rightChars="50" w:right="105" w:hangingChars="100" w:hanging="211"/>
            </w:pPr>
            <w:r w:rsidRPr="00B337FC">
              <w:rPr>
                <w:rFonts w:hint="eastAsia"/>
              </w:rPr>
              <w:t>第二十二條　本法施行日期，由行政院定之。</w:t>
            </w:r>
          </w:p>
        </w:tc>
        <w:tc>
          <w:tcPr>
            <w:tcW w:w="3043" w:type="dxa"/>
            <w:shd w:val="clear" w:color="auto" w:fill="auto"/>
          </w:tcPr>
          <w:p w:rsidR="00B0565D" w:rsidRPr="00B337FC" w:rsidRDefault="00B0565D" w:rsidP="008D1416">
            <w:pPr>
              <w:spacing w:line="315" w:lineRule="exact"/>
              <w:ind w:leftChars="50" w:left="105" w:rightChars="50" w:right="105"/>
            </w:pPr>
            <w:r w:rsidRPr="00B337FC">
              <w:rPr>
                <w:rFonts w:hint="eastAsia"/>
              </w:rPr>
              <w:t>條次變更，內容未修正。</w:t>
            </w:r>
          </w:p>
        </w:tc>
      </w:tr>
    </w:tbl>
    <w:p w:rsidR="00B0565D" w:rsidRDefault="00B0565D" w:rsidP="00B0565D">
      <w:r w:rsidRPr="00085654">
        <w:rPr>
          <w:rFonts w:ascii="華康中黑體" w:eastAsia="華康中黑體" w:hint="eastAsia"/>
        </w:rPr>
        <w:t>（</w:t>
      </w:r>
      <w:r>
        <w:rPr>
          <w:rFonts w:ascii="華康中黑體" w:eastAsia="華康中黑體" w:hint="eastAsia"/>
        </w:rPr>
        <w:t>六</w:t>
      </w:r>
      <w:r w:rsidRPr="00085654">
        <w:rPr>
          <w:rFonts w:ascii="華康中黑體" w:eastAsia="華康中黑體" w:hint="eastAsia"/>
        </w:rPr>
        <w:t>）委員</w:t>
      </w:r>
      <w:r>
        <w:rPr>
          <w:rFonts w:ascii="華康中黑體" w:eastAsia="華康中黑體" w:hint="eastAsia"/>
        </w:rPr>
        <w:t>賴瑞隆</w:t>
      </w:r>
      <w:r w:rsidRPr="00085654">
        <w:rPr>
          <w:rFonts w:ascii="華康中黑體" w:eastAsia="華康中黑體" w:hint="eastAsia"/>
        </w:rPr>
        <w:t>等提案：</w:t>
      </w:r>
    </w:p>
    <w:p w:rsidR="00B0565D" w:rsidRPr="00354732" w:rsidRDefault="00B0565D" w:rsidP="00B0565D">
      <w:pPr>
        <w:ind w:leftChars="100" w:left="211" w:firstLineChars="100" w:firstLine="211"/>
      </w:pPr>
      <w:r w:rsidRPr="00354732">
        <w:rPr>
          <w:rFonts w:hint="eastAsia"/>
        </w:rPr>
        <w:t>本院委員賴瑞隆、吳琪銘等</w:t>
      </w:r>
      <w:r w:rsidRPr="00354732">
        <w:rPr>
          <w:rFonts w:hint="eastAsia"/>
        </w:rPr>
        <w:t>16</w:t>
      </w:r>
      <w:r w:rsidRPr="00354732">
        <w:rPr>
          <w:rFonts w:hint="eastAsia"/>
        </w:rPr>
        <w:t>人，鑒於我國正面臨工作年齡人口下降之人口結構轉變，加上國際人才競逐激烈、我國吸引外國專業人才誘因不足等，造成人才外流及人才短缺問題日趨嚴重。故為加強延攬外國專業人才，打造友善生活環境，提升國家競爭力，爰擬具「外國專業人才延攬及僱用法修正草案」。是否有當？敬請公決。</w:t>
      </w:r>
    </w:p>
    <w:p w:rsidR="00B0565D" w:rsidRPr="00354732" w:rsidRDefault="00B0565D" w:rsidP="00B0565D">
      <w:pPr>
        <w:ind w:leftChars="1100" w:left="3165" w:rightChars="300" w:right="633" w:hangingChars="400" w:hanging="844"/>
        <w:jc w:val="left"/>
        <w:rPr>
          <w:kern w:val="0"/>
        </w:rPr>
      </w:pPr>
      <w:r w:rsidRPr="00354732">
        <w:rPr>
          <w:rFonts w:hint="eastAsia"/>
          <w:kern w:val="0"/>
        </w:rPr>
        <w:t xml:space="preserve">提案人：賴瑞隆　　吳琪銘　　</w:t>
      </w:r>
    </w:p>
    <w:p w:rsidR="00B0565D" w:rsidRDefault="00B0565D" w:rsidP="00B0565D">
      <w:pPr>
        <w:ind w:leftChars="1100" w:left="3165" w:rightChars="300" w:right="633" w:hangingChars="400" w:hanging="844"/>
        <w:jc w:val="left"/>
        <w:rPr>
          <w:kern w:val="0"/>
        </w:rPr>
      </w:pPr>
      <w:r w:rsidRPr="00354732">
        <w:rPr>
          <w:rFonts w:hint="eastAsia"/>
          <w:kern w:val="0"/>
        </w:rPr>
        <w:t xml:space="preserve">連署人：賴惠員　　湯蕙禎　　蘇治芬　　吳玉琴　　莊競程　　洪申翰　　王美惠　　陳素月　　何欣純　　黃秀芳　　蔡易餘　　羅美玲　　蘇震清　　林宜瑾　　</w:t>
      </w:r>
    </w:p>
    <w:p w:rsidR="00B0565D" w:rsidRPr="00354732" w:rsidRDefault="00B0565D" w:rsidP="00B0565D">
      <w:pPr>
        <w:ind w:leftChars="1100" w:left="3165" w:rightChars="300" w:right="633" w:hangingChars="400" w:hanging="844"/>
        <w:jc w:val="left"/>
        <w:rPr>
          <w:kern w:val="0"/>
        </w:rPr>
      </w:pPr>
    </w:p>
    <w:p w:rsidR="00B0565D" w:rsidRPr="00354732" w:rsidRDefault="00B0565D" w:rsidP="00B0565D">
      <w:pPr>
        <w:ind w:firstLineChars="200" w:firstLine="422"/>
        <w:rPr>
          <w:rFonts w:ascii="華康中黑體" w:eastAsia="華康中黑體"/>
        </w:rPr>
      </w:pPr>
      <w:r w:rsidRPr="00354732">
        <w:rPr>
          <w:rFonts w:ascii="華康中黑體" w:eastAsia="華康中黑體" w:hint="eastAsia"/>
        </w:rPr>
        <w:t>外國專業人才延攬及僱用法修正草案總說明</w:t>
      </w:r>
    </w:p>
    <w:p w:rsidR="00B0565D" w:rsidRPr="00354732" w:rsidRDefault="00B0565D" w:rsidP="00B0565D">
      <w:pPr>
        <w:ind w:firstLineChars="200" w:firstLine="422"/>
      </w:pPr>
      <w:r w:rsidRPr="00354732">
        <w:rPr>
          <w:rFonts w:hint="eastAsia"/>
        </w:rPr>
        <w:t>外國專業人才延攬及僱用法（以下簡稱本法）於一百零六年十一月二十二日制定公布，自一百零七年二月八日施行，嗣為配合民法修正成年年齡，於一百十年一月二十七日修正公布，惟尚未施行。為強化延攬外國專業人才，簡化申請工作、居留之程序，增加渠等長期留臺誘因，並完備其家庭團聚及社會保障需求，爰擬具本法修正草案，其修正要點如下：</w:t>
      </w:r>
    </w:p>
    <w:p w:rsidR="00B0565D" w:rsidRPr="00354732" w:rsidRDefault="00B0565D" w:rsidP="00B0565D">
      <w:pPr>
        <w:ind w:left="422" w:hangingChars="200" w:hanging="422"/>
        <w:rPr>
          <w:kern w:val="0"/>
        </w:rPr>
      </w:pPr>
      <w:r w:rsidRPr="00354732">
        <w:rPr>
          <w:rFonts w:hint="eastAsia"/>
          <w:kern w:val="0"/>
        </w:rPr>
        <w:t>一、修正專業工作範疇，新增外國學科教師及實驗教育工作。（修正條文第四條）</w:t>
      </w:r>
    </w:p>
    <w:p w:rsidR="00B0565D" w:rsidRPr="00354732" w:rsidRDefault="00B0565D" w:rsidP="00B0565D">
      <w:pPr>
        <w:ind w:left="422" w:hangingChars="200" w:hanging="422"/>
        <w:rPr>
          <w:kern w:val="0"/>
        </w:rPr>
      </w:pPr>
      <w:r w:rsidRPr="00354732">
        <w:rPr>
          <w:rFonts w:hint="eastAsia"/>
          <w:kern w:val="0"/>
        </w:rPr>
        <w:t>二、增列外國人為教育部公布之全球排名前五百名大學畢業，取得學士以上學位，受聘僱在我國從事第二項專門性或技術性工作，除勞動部規定之特定工作外，無須具備一定期間工作經驗；並針對從事專門性或技術性工作之外國人專業人才，增列評點制，同時納入特殊地區以外從事專業工作者，計入加分項目。（修正條文第五條）</w:t>
      </w:r>
    </w:p>
    <w:p w:rsidR="00B0565D" w:rsidRPr="00354732" w:rsidRDefault="00B0565D" w:rsidP="00B0565D">
      <w:pPr>
        <w:ind w:left="422" w:hangingChars="200" w:hanging="422"/>
        <w:rPr>
          <w:kern w:val="0"/>
        </w:rPr>
      </w:pPr>
      <w:r w:rsidRPr="00354732">
        <w:rPr>
          <w:rFonts w:hint="eastAsia"/>
          <w:kern w:val="0"/>
        </w:rPr>
        <w:t>三、增訂外國專業人才、外國特定專業人才、外國高級專業人才及其依親親屬不須申請工作許可之規定。（修正條文第六條）</w:t>
      </w:r>
    </w:p>
    <w:p w:rsidR="00B0565D" w:rsidRPr="00354732" w:rsidRDefault="00B0565D" w:rsidP="00B0565D">
      <w:pPr>
        <w:ind w:left="422" w:hangingChars="200" w:hanging="422"/>
        <w:rPr>
          <w:kern w:val="0"/>
        </w:rPr>
      </w:pPr>
      <w:r w:rsidRPr="00354732">
        <w:rPr>
          <w:rFonts w:hint="eastAsia"/>
          <w:kern w:val="0"/>
        </w:rPr>
        <w:t>四、增訂已入國之外國特定專業人才申請就業金卡得免申請居留簽證，並將就業金卡效期屆滿前得「重新申請」修正為「申請延期」。（修正條文第八條）</w:t>
      </w:r>
    </w:p>
    <w:p w:rsidR="00B0565D" w:rsidRPr="00354732" w:rsidRDefault="00B0565D" w:rsidP="00B0565D">
      <w:pPr>
        <w:ind w:left="422" w:hangingChars="200" w:hanging="422"/>
        <w:rPr>
          <w:kern w:val="0"/>
        </w:rPr>
      </w:pPr>
      <w:r w:rsidRPr="00354732">
        <w:rPr>
          <w:rFonts w:hint="eastAsia"/>
          <w:kern w:val="0"/>
        </w:rPr>
        <w:t>五、增訂外國專業人才或外國特定專業人才以免簽證或持停留簽證入國，經許可或免經許可在我國從事專業工作者，得免申請居留簽證，逕向內政部移民署申請居留證，其依親親屬亦同。（修正條文第十一條）</w:t>
      </w:r>
    </w:p>
    <w:p w:rsidR="00B0565D" w:rsidRPr="00354732" w:rsidRDefault="00B0565D" w:rsidP="00B0565D">
      <w:pPr>
        <w:ind w:left="422" w:hangingChars="200" w:hanging="422"/>
        <w:rPr>
          <w:kern w:val="0"/>
        </w:rPr>
      </w:pPr>
      <w:r w:rsidRPr="00354732">
        <w:rPr>
          <w:rFonts w:hint="eastAsia"/>
          <w:kern w:val="0"/>
        </w:rPr>
        <w:t>六、增訂外國專業人才及外國特定專業人才於居留效期或就業金卡有效期間屆滿前，得申請延期居留最長一年之規定。（修正條文第十二條）</w:t>
      </w:r>
    </w:p>
    <w:p w:rsidR="00B0565D" w:rsidRPr="00354732" w:rsidRDefault="00B0565D" w:rsidP="00B0565D">
      <w:pPr>
        <w:ind w:left="422" w:hangingChars="200" w:hanging="422"/>
        <w:rPr>
          <w:kern w:val="0"/>
        </w:rPr>
      </w:pPr>
      <w:r w:rsidRPr="00354732">
        <w:rPr>
          <w:rFonts w:hint="eastAsia"/>
          <w:kern w:val="0"/>
        </w:rPr>
        <w:t>七、放寬外國專業人才取得永久居留條件為合法連續居留五年、平均每年居住一百八十三日以上，</w:t>
      </w:r>
      <w:r w:rsidRPr="00354732">
        <w:rPr>
          <w:rFonts w:hint="eastAsia"/>
          <w:kern w:val="0"/>
        </w:rPr>
        <w:lastRenderedPageBreak/>
        <w:t>外國特定專業人才申請永久居留之合法連續居留期間為三年；及在我國就讀大學校院取得碩士以上學位者，得折抵該合法連續居留期間。（修正條文第十三條）</w:t>
      </w:r>
    </w:p>
    <w:p w:rsidR="00B0565D" w:rsidRPr="00354732" w:rsidRDefault="00B0565D" w:rsidP="00B0565D">
      <w:pPr>
        <w:ind w:left="422" w:hangingChars="200" w:hanging="422"/>
        <w:rPr>
          <w:kern w:val="0"/>
        </w:rPr>
      </w:pPr>
      <w:r w:rsidRPr="00354732">
        <w:rPr>
          <w:rFonts w:hint="eastAsia"/>
          <w:kern w:val="0"/>
        </w:rPr>
        <w:t>八、放寬依親對象為外國特定專業人才者，申請永久居留之合法連續居留期間為三年，且平均每年居住一百八十三日以上。（修正條文第十五條）</w:t>
      </w:r>
    </w:p>
    <w:p w:rsidR="00B0565D" w:rsidRPr="00354732" w:rsidRDefault="00B0565D" w:rsidP="00B0565D">
      <w:pPr>
        <w:ind w:left="422" w:hangingChars="200" w:hanging="422"/>
        <w:rPr>
          <w:kern w:val="0"/>
        </w:rPr>
      </w:pPr>
      <w:r w:rsidRPr="00354732">
        <w:rPr>
          <w:rFonts w:hint="eastAsia"/>
          <w:kern w:val="0"/>
        </w:rPr>
        <w:t>九、放寬外國特定專業人才及外國高級專業人才之直系尊親屬得申請一年效期之停留簽證；並針對特殊條件，將效期增至兩年。（修正條文第十七條）</w:t>
      </w:r>
    </w:p>
    <w:p w:rsidR="00B0565D" w:rsidRPr="00354732" w:rsidRDefault="00B0565D" w:rsidP="00B0565D">
      <w:pPr>
        <w:ind w:left="422" w:hangingChars="200" w:hanging="422"/>
        <w:rPr>
          <w:kern w:val="0"/>
        </w:rPr>
      </w:pPr>
      <w:r w:rsidRPr="00354732">
        <w:rPr>
          <w:rFonts w:hint="eastAsia"/>
          <w:kern w:val="0"/>
        </w:rPr>
        <w:t>十、延長外國特定專業人才租稅優惠適用年限至五年，並配合刪除得於五年內適用三年之遞延留用規定。（修正條文第十九條）</w:t>
      </w:r>
    </w:p>
    <w:p w:rsidR="00B0565D" w:rsidRPr="00354732" w:rsidRDefault="00B0565D" w:rsidP="00B0565D">
      <w:pPr>
        <w:ind w:left="422" w:hangingChars="200" w:hanging="422"/>
        <w:rPr>
          <w:kern w:val="0"/>
        </w:rPr>
      </w:pPr>
      <w:r w:rsidRPr="00354732">
        <w:rPr>
          <w:rFonts w:hint="eastAsia"/>
          <w:kern w:val="0"/>
        </w:rPr>
        <w:t>十一、放寬外國特定專業人才及外國高級專業人才具全民健康保險法第十條第一項第一款第四目所定雇主及自營業主之被保險人資格者，其本人及依親親屬參加全民健康保險不受六個月等待期限制。（修正條文第二十條）</w:t>
      </w:r>
    </w:p>
    <w:p w:rsidR="00B0565D" w:rsidRPr="00354732" w:rsidRDefault="00B0565D" w:rsidP="00B0565D">
      <w:pPr>
        <w:ind w:left="422" w:hangingChars="200" w:hanging="422"/>
        <w:rPr>
          <w:kern w:val="0"/>
        </w:rPr>
      </w:pPr>
      <w:r w:rsidRPr="00354732">
        <w:rPr>
          <w:rFonts w:hint="eastAsia"/>
          <w:kern w:val="0"/>
        </w:rPr>
        <w:t>十二、放寬政府機關及其所屬學術研究機關（構）之研究人員，其退休事項準用公立學校教師之退休規定且經許可永久居留者，得擇一支領一次退休金或月退休金。（修正條文第二十二條）</w:t>
      </w:r>
    </w:p>
    <w:p w:rsidR="00B0565D" w:rsidRPr="00354732" w:rsidRDefault="00B0565D" w:rsidP="00B0565D">
      <w:pPr>
        <w:ind w:left="422" w:hangingChars="200" w:hanging="422"/>
        <w:rPr>
          <w:kern w:val="0"/>
        </w:rPr>
      </w:pPr>
      <w:r w:rsidRPr="00354732">
        <w:rPr>
          <w:rFonts w:hint="eastAsia"/>
          <w:kern w:val="0"/>
        </w:rPr>
        <w:t>十三、放寬因歸化取得我國國籍者至我國從事專業工作，得免申請工作許可。（修正條文第二十四條）</w:t>
      </w:r>
    </w:p>
    <w:p w:rsidR="00B0565D" w:rsidRPr="00354732" w:rsidRDefault="00B0565D" w:rsidP="00B0565D">
      <w:pPr>
        <w:ind w:left="422" w:hangingChars="200" w:hanging="422"/>
        <w:rPr>
          <w:kern w:val="0"/>
        </w:rPr>
      </w:pPr>
      <w:r w:rsidRPr="00354732">
        <w:rPr>
          <w:rFonts w:hint="eastAsia"/>
          <w:kern w:val="0"/>
        </w:rPr>
        <w:t>十四、增訂外國專業人才、外國特定專業人才及外國高級專業人才經歸化取得我國國籍者，其依親親屬及直系尊親屬得準用本法相關規定。（修正條文第二十五條）</w:t>
      </w:r>
    </w:p>
    <w:tbl>
      <w:tblPr>
        <w:tblW w:w="5000" w:type="pct"/>
        <w:tblBorders>
          <w:left w:val="single" w:sz="12" w:space="0" w:color="auto"/>
          <w:right w:val="single" w:sz="12" w:space="0" w:color="auto"/>
          <w:insideH w:val="single" w:sz="4" w:space="0" w:color="auto"/>
          <w:insideV w:val="single" w:sz="4" w:space="0" w:color="auto"/>
        </w:tblBorders>
        <w:tblCellMar>
          <w:top w:w="28" w:type="dxa"/>
          <w:left w:w="28" w:type="dxa"/>
          <w:bottom w:w="28" w:type="dxa"/>
          <w:right w:w="28" w:type="dxa"/>
        </w:tblCellMar>
        <w:tblLook w:val="04A0" w:firstRow="1" w:lastRow="0" w:firstColumn="1" w:lastColumn="0" w:noHBand="0" w:noVBand="1"/>
      </w:tblPr>
      <w:tblGrid>
        <w:gridCol w:w="3042"/>
        <w:gridCol w:w="3043"/>
        <w:gridCol w:w="3043"/>
      </w:tblGrid>
      <w:tr w:rsidR="00B0565D" w:rsidRPr="00354732" w:rsidTr="008D1416">
        <w:tc>
          <w:tcPr>
            <w:tcW w:w="9128" w:type="dxa"/>
            <w:gridSpan w:val="3"/>
            <w:tcBorders>
              <w:top w:val="nil"/>
              <w:left w:val="nil"/>
              <w:bottom w:val="nil"/>
              <w:right w:val="nil"/>
            </w:tcBorders>
            <w:shd w:val="clear" w:color="auto" w:fill="auto"/>
          </w:tcPr>
          <w:p w:rsidR="00B0565D" w:rsidRPr="00354732" w:rsidRDefault="00B0565D" w:rsidP="008D1416">
            <w:pPr>
              <w:spacing w:before="105" w:after="105" w:line="480" w:lineRule="exact"/>
              <w:ind w:leftChars="500" w:left="1055"/>
              <w:rPr>
                <w:rFonts w:ascii="華康楷書體W5" w:eastAsia="華康楷書體W5"/>
                <w:sz w:val="28"/>
              </w:rPr>
            </w:pPr>
            <w:r w:rsidRPr="00354732">
              <w:rPr>
                <w:rFonts w:ascii="華康楷書體W5" w:eastAsia="華康楷書體W5" w:hint="eastAsia"/>
                <w:sz w:val="28"/>
              </w:rPr>
              <w:br w:type="page"/>
              <w:t>外國專業人才延攬及僱用法修正草案對照表</w:t>
            </w:r>
            <w:bookmarkStart w:id="4" w:name="TA5562860"/>
            <w:bookmarkEnd w:id="4"/>
          </w:p>
        </w:tc>
      </w:tr>
      <w:tr w:rsidR="00B0565D" w:rsidRPr="00354732" w:rsidTr="008D1416">
        <w:tc>
          <w:tcPr>
            <w:tcW w:w="3042" w:type="dxa"/>
            <w:tcBorders>
              <w:top w:val="nil"/>
            </w:tcBorders>
            <w:shd w:val="clear" w:color="auto" w:fill="auto"/>
          </w:tcPr>
          <w:p w:rsidR="00B0565D" w:rsidRPr="00354732" w:rsidRDefault="002A37B7" w:rsidP="008D1416">
            <w:pPr>
              <w:spacing w:line="315" w:lineRule="exact"/>
              <w:ind w:leftChars="50" w:left="105" w:rightChars="50" w:right="105"/>
              <w:jc w:val="distribute"/>
            </w:pPr>
            <w:r>
              <w:pict>
                <v:line id="DW2821558" o:spid="_x0000_s1048" style="position:absolute;left:0;text-align:left;z-index:251661312;mso-position-horizontal-relative:text;mso-position-vertical-relative:text" from="-2pt,-.7pt" to="455.8pt,-.7pt" strokeweight="1.5pt"/>
              </w:pict>
            </w:r>
            <w:r w:rsidR="00B0565D" w:rsidRPr="00354732">
              <w:rPr>
                <w:rFonts w:hint="eastAsia"/>
              </w:rPr>
              <w:t>修正條文</w:t>
            </w:r>
          </w:p>
        </w:tc>
        <w:tc>
          <w:tcPr>
            <w:tcW w:w="3043" w:type="dxa"/>
            <w:tcBorders>
              <w:top w:val="nil"/>
            </w:tcBorders>
            <w:shd w:val="clear" w:color="auto" w:fill="auto"/>
          </w:tcPr>
          <w:p w:rsidR="00B0565D" w:rsidRPr="00354732" w:rsidRDefault="00B0565D" w:rsidP="008D1416">
            <w:pPr>
              <w:spacing w:line="315" w:lineRule="exact"/>
              <w:ind w:leftChars="50" w:left="105" w:rightChars="50" w:right="105"/>
              <w:jc w:val="distribute"/>
            </w:pPr>
            <w:r w:rsidRPr="00354732">
              <w:rPr>
                <w:rFonts w:hint="eastAsia"/>
              </w:rPr>
              <w:t>現行條文</w:t>
            </w:r>
          </w:p>
        </w:tc>
        <w:tc>
          <w:tcPr>
            <w:tcW w:w="3043" w:type="dxa"/>
            <w:tcBorders>
              <w:top w:val="nil"/>
            </w:tcBorders>
            <w:shd w:val="clear" w:color="auto" w:fill="auto"/>
          </w:tcPr>
          <w:p w:rsidR="00B0565D" w:rsidRPr="00354732" w:rsidRDefault="00B0565D" w:rsidP="008D1416">
            <w:pPr>
              <w:spacing w:line="315" w:lineRule="exact"/>
              <w:ind w:leftChars="50" w:left="105" w:rightChars="50" w:right="105"/>
              <w:jc w:val="distribute"/>
            </w:pPr>
            <w:r w:rsidRPr="00354732">
              <w:rPr>
                <w:rFonts w:hint="eastAsia"/>
              </w:rPr>
              <w:t>說明</w:t>
            </w:r>
          </w:p>
        </w:tc>
      </w:tr>
      <w:tr w:rsidR="00B0565D" w:rsidRPr="00354732" w:rsidTr="008D1416">
        <w:tc>
          <w:tcPr>
            <w:tcW w:w="3042" w:type="dxa"/>
            <w:shd w:val="clear" w:color="auto" w:fill="auto"/>
          </w:tcPr>
          <w:p w:rsidR="00B0565D" w:rsidRPr="00354732" w:rsidRDefault="00B0565D" w:rsidP="008D1416">
            <w:pPr>
              <w:spacing w:line="315" w:lineRule="exact"/>
              <w:ind w:leftChars="50" w:left="316" w:rightChars="50" w:right="105" w:hangingChars="100" w:hanging="211"/>
            </w:pPr>
            <w:r w:rsidRPr="00354732">
              <w:rPr>
                <w:rFonts w:hint="eastAsia"/>
              </w:rPr>
              <w:t>第一條　為加強延攬及僱用外國專業人才，以提升國家競爭力，</w:t>
            </w:r>
            <w:r w:rsidRPr="00354732">
              <w:rPr>
                <w:rFonts w:hint="eastAsia"/>
                <w:u w:val="single"/>
              </w:rPr>
              <w:t>改善人口結構，促進國人福祉</w:t>
            </w:r>
            <w:r w:rsidRPr="00354732">
              <w:rPr>
                <w:rFonts w:hint="eastAsia"/>
              </w:rPr>
              <w:t>，特制定本法。</w:t>
            </w:r>
          </w:p>
        </w:tc>
        <w:tc>
          <w:tcPr>
            <w:tcW w:w="3043" w:type="dxa"/>
            <w:shd w:val="clear" w:color="auto" w:fill="auto"/>
          </w:tcPr>
          <w:p w:rsidR="00B0565D" w:rsidRPr="00354732" w:rsidRDefault="00B0565D" w:rsidP="008D1416">
            <w:pPr>
              <w:spacing w:line="315" w:lineRule="exact"/>
              <w:ind w:leftChars="50" w:left="316" w:rightChars="50" w:right="105" w:hangingChars="100" w:hanging="211"/>
            </w:pPr>
            <w:r w:rsidRPr="00354732">
              <w:rPr>
                <w:rFonts w:hint="eastAsia"/>
              </w:rPr>
              <w:t>第一條　為加強延攬及僱用外國專業人才，以提升國家競爭力，特制定本法。</w:t>
            </w:r>
          </w:p>
        </w:tc>
        <w:tc>
          <w:tcPr>
            <w:tcW w:w="3043" w:type="dxa"/>
            <w:shd w:val="clear" w:color="auto" w:fill="auto"/>
          </w:tcPr>
          <w:p w:rsidR="00B0565D" w:rsidRPr="00354732" w:rsidRDefault="00B0565D" w:rsidP="008D1416">
            <w:pPr>
              <w:spacing w:line="315" w:lineRule="exact"/>
              <w:ind w:leftChars="50" w:left="105" w:rightChars="50" w:right="105"/>
            </w:pPr>
            <w:r w:rsidRPr="00354732">
              <w:rPr>
                <w:rFonts w:hint="eastAsia"/>
              </w:rPr>
              <w:t>本法之目的係為因應國內人口少子化與高齡化趨勢，以及國際人才競逐激烈及國內產業明顯短缺技術人才等課題，並促進全體國人福祉，積極延攬國家經濟發展所需之人才，以提升國家競爭力，改善人口結構，促進國家發展之生生不息。</w:t>
            </w:r>
          </w:p>
        </w:tc>
      </w:tr>
      <w:tr w:rsidR="00B0565D" w:rsidRPr="00354732" w:rsidTr="008D1416">
        <w:tc>
          <w:tcPr>
            <w:tcW w:w="3042" w:type="dxa"/>
            <w:shd w:val="clear" w:color="auto" w:fill="auto"/>
          </w:tcPr>
          <w:p w:rsidR="00B0565D" w:rsidRPr="00354732" w:rsidRDefault="00B0565D" w:rsidP="008D1416">
            <w:pPr>
              <w:spacing w:line="315" w:lineRule="exact"/>
              <w:ind w:leftChars="50" w:left="316" w:rightChars="50" w:right="105" w:hangingChars="100" w:hanging="211"/>
            </w:pPr>
            <w:r w:rsidRPr="00354732">
              <w:rPr>
                <w:rFonts w:hint="eastAsia"/>
              </w:rPr>
              <w:t>第二條　外國專業</w:t>
            </w:r>
            <w:r w:rsidRPr="00354732">
              <w:rPr>
                <w:rFonts w:hint="eastAsia"/>
                <w:u w:val="single"/>
              </w:rPr>
              <w:t>、特定專業人才及外國高級專業人才</w:t>
            </w:r>
            <w:r w:rsidRPr="00354732">
              <w:rPr>
                <w:rFonts w:hint="eastAsia"/>
              </w:rPr>
              <w:t>在中華民國（以下簡稱我國）從事專業工作、尋職，依本法之規定；本法未規定者，適用就業服務法、入出國及移民法及其他相關法律之規定。</w:t>
            </w:r>
          </w:p>
        </w:tc>
        <w:tc>
          <w:tcPr>
            <w:tcW w:w="3043" w:type="dxa"/>
            <w:shd w:val="clear" w:color="auto" w:fill="auto"/>
          </w:tcPr>
          <w:p w:rsidR="00B0565D" w:rsidRPr="00354732" w:rsidRDefault="00B0565D" w:rsidP="008D1416">
            <w:pPr>
              <w:spacing w:line="315" w:lineRule="exact"/>
              <w:ind w:leftChars="50" w:left="316" w:rightChars="50" w:right="105" w:hangingChars="100" w:hanging="211"/>
            </w:pPr>
            <w:r w:rsidRPr="00354732">
              <w:rPr>
                <w:rFonts w:hint="eastAsia"/>
              </w:rPr>
              <w:t>第二條　外國專業人才在中華民國（以下簡稱我國）從事專業工作、尋職，依本法之規定；本法未規定者，適用就業服務法、入出國及移民法及其他相關法律之規定。</w:t>
            </w:r>
          </w:p>
        </w:tc>
        <w:tc>
          <w:tcPr>
            <w:tcW w:w="3043" w:type="dxa"/>
            <w:shd w:val="clear" w:color="auto" w:fill="auto"/>
          </w:tcPr>
          <w:p w:rsidR="00B0565D" w:rsidRPr="00354732" w:rsidRDefault="00B0565D" w:rsidP="008D1416">
            <w:pPr>
              <w:spacing w:line="315" w:lineRule="exact"/>
              <w:ind w:leftChars="50" w:left="105" w:rightChars="50" w:right="105"/>
            </w:pPr>
            <w:r w:rsidRPr="00354732">
              <w:rPr>
                <w:rFonts w:hint="eastAsia"/>
              </w:rPr>
              <w:t>配合第四條用詞定義，增加「特定專業人才及外國高級專業人才」文字。</w:t>
            </w:r>
          </w:p>
        </w:tc>
      </w:tr>
      <w:tr w:rsidR="00B0565D" w:rsidRPr="00354732" w:rsidTr="008D1416">
        <w:tc>
          <w:tcPr>
            <w:tcW w:w="3042" w:type="dxa"/>
            <w:shd w:val="clear" w:color="auto" w:fill="auto"/>
          </w:tcPr>
          <w:p w:rsidR="00B0565D" w:rsidRPr="00354732" w:rsidRDefault="00B0565D" w:rsidP="008D1416">
            <w:pPr>
              <w:spacing w:line="315" w:lineRule="exact"/>
              <w:ind w:leftChars="50" w:left="316" w:rightChars="50" w:right="105" w:hangingChars="100" w:hanging="211"/>
            </w:pPr>
            <w:r w:rsidRPr="00354732">
              <w:rPr>
                <w:rFonts w:hint="eastAsia"/>
              </w:rPr>
              <w:t>第三條　本法之主管機關為國</w:t>
            </w:r>
            <w:r w:rsidRPr="00354732">
              <w:rPr>
                <w:rFonts w:hint="eastAsia"/>
              </w:rPr>
              <w:lastRenderedPageBreak/>
              <w:t>家發展委員會。</w:t>
            </w:r>
          </w:p>
          <w:p w:rsidR="00B0565D" w:rsidRPr="00354732" w:rsidRDefault="00B0565D" w:rsidP="008D1416">
            <w:pPr>
              <w:spacing w:line="315" w:lineRule="exact"/>
              <w:ind w:leftChars="150" w:left="316" w:rightChars="50" w:right="105" w:firstLineChars="200" w:firstLine="422"/>
            </w:pPr>
            <w:r w:rsidRPr="00354732">
              <w:rPr>
                <w:rFonts w:hint="eastAsia"/>
              </w:rPr>
              <w:t>本法所定事項，涉及中央目的事業主管機關職掌者，由各該機關辦理。</w:t>
            </w:r>
          </w:p>
        </w:tc>
        <w:tc>
          <w:tcPr>
            <w:tcW w:w="3043" w:type="dxa"/>
            <w:shd w:val="clear" w:color="auto" w:fill="auto"/>
          </w:tcPr>
          <w:p w:rsidR="00B0565D" w:rsidRPr="00354732" w:rsidRDefault="00B0565D" w:rsidP="008D1416">
            <w:pPr>
              <w:spacing w:line="315" w:lineRule="exact"/>
              <w:ind w:leftChars="50" w:left="316" w:rightChars="50" w:right="105" w:hangingChars="100" w:hanging="211"/>
            </w:pPr>
            <w:r w:rsidRPr="00354732">
              <w:rPr>
                <w:rFonts w:hint="eastAsia"/>
              </w:rPr>
              <w:lastRenderedPageBreak/>
              <w:t>第三條　本法之主管機關為國</w:t>
            </w:r>
            <w:r w:rsidRPr="00354732">
              <w:rPr>
                <w:rFonts w:hint="eastAsia"/>
              </w:rPr>
              <w:lastRenderedPageBreak/>
              <w:t>家發展委員會。</w:t>
            </w:r>
          </w:p>
          <w:p w:rsidR="00B0565D" w:rsidRPr="00354732" w:rsidRDefault="00B0565D" w:rsidP="008D1416">
            <w:pPr>
              <w:spacing w:line="315" w:lineRule="exact"/>
              <w:ind w:leftChars="150" w:left="316" w:rightChars="50" w:right="105" w:firstLineChars="200" w:firstLine="422"/>
            </w:pPr>
            <w:r w:rsidRPr="00354732">
              <w:rPr>
                <w:rFonts w:hint="eastAsia"/>
              </w:rPr>
              <w:t>本法所定事項，涉及中央目的事業主管機關職掌者，由各該機關辦理。</w:t>
            </w:r>
          </w:p>
        </w:tc>
        <w:tc>
          <w:tcPr>
            <w:tcW w:w="3043" w:type="dxa"/>
            <w:shd w:val="clear" w:color="auto" w:fill="auto"/>
          </w:tcPr>
          <w:p w:rsidR="00B0565D" w:rsidRPr="00354732" w:rsidRDefault="00B0565D" w:rsidP="008D1416">
            <w:pPr>
              <w:spacing w:line="315" w:lineRule="exact"/>
              <w:ind w:leftChars="50" w:left="105" w:rightChars="50" w:right="105"/>
            </w:pPr>
            <w:r w:rsidRPr="00354732">
              <w:rPr>
                <w:rFonts w:hint="eastAsia"/>
              </w:rPr>
              <w:lastRenderedPageBreak/>
              <w:t>本條未修正。</w:t>
            </w:r>
          </w:p>
        </w:tc>
      </w:tr>
      <w:tr w:rsidR="00B0565D" w:rsidRPr="00354732" w:rsidTr="008D1416">
        <w:tc>
          <w:tcPr>
            <w:tcW w:w="3042" w:type="dxa"/>
            <w:shd w:val="clear" w:color="auto" w:fill="auto"/>
          </w:tcPr>
          <w:p w:rsidR="00B0565D" w:rsidRPr="00354732" w:rsidRDefault="00B0565D" w:rsidP="008D1416">
            <w:pPr>
              <w:spacing w:line="315" w:lineRule="exact"/>
              <w:ind w:leftChars="50" w:left="316" w:rightChars="50" w:right="105" w:hangingChars="100" w:hanging="211"/>
            </w:pPr>
            <w:r w:rsidRPr="00354732">
              <w:rPr>
                <w:rFonts w:hint="eastAsia"/>
              </w:rPr>
              <w:lastRenderedPageBreak/>
              <w:t>第四條　本法用詞，定義如下：</w:t>
            </w:r>
          </w:p>
          <w:p w:rsidR="00B0565D" w:rsidRPr="00354732" w:rsidRDefault="00B0565D" w:rsidP="008D1416">
            <w:pPr>
              <w:spacing w:line="315" w:lineRule="exact"/>
              <w:ind w:leftChars="150" w:left="527" w:rightChars="50" w:right="105" w:hangingChars="100" w:hanging="211"/>
            </w:pPr>
            <w:r w:rsidRPr="00354732">
              <w:rPr>
                <w:rFonts w:hint="eastAsia"/>
              </w:rPr>
              <w:t>一、外國專業人才：指得在我國從事專業工作之外國人。</w:t>
            </w:r>
          </w:p>
          <w:p w:rsidR="00B0565D" w:rsidRPr="00354732" w:rsidRDefault="00B0565D" w:rsidP="008D1416">
            <w:pPr>
              <w:spacing w:line="315" w:lineRule="exact"/>
              <w:ind w:leftChars="150" w:left="527" w:rightChars="50" w:right="105" w:hangingChars="100" w:hanging="211"/>
            </w:pPr>
            <w:r w:rsidRPr="00354732">
              <w:rPr>
                <w:rFonts w:hint="eastAsia"/>
              </w:rPr>
              <w:t>二、外國特定專業人才：指外國專業人才具有中央目的事業主管機關公告之我國所需科學、經濟、教育、文化藝術、體育</w:t>
            </w:r>
            <w:r w:rsidRPr="00354732">
              <w:rPr>
                <w:rFonts w:hint="eastAsia"/>
                <w:u w:val="single"/>
              </w:rPr>
              <w:t>、金融、法律、建築設計</w:t>
            </w:r>
            <w:r w:rsidRPr="00354732">
              <w:rPr>
                <w:rFonts w:hint="eastAsia"/>
              </w:rPr>
              <w:t>及其他領域之特殊專長</w:t>
            </w:r>
            <w:r w:rsidRPr="00354732">
              <w:rPr>
                <w:rFonts w:hint="eastAsia"/>
                <w:u w:val="single"/>
              </w:rPr>
              <w:t>，或經主管機關會商相關中央目的事業主管機關認定具有特殊專長者</w:t>
            </w:r>
            <w:r w:rsidRPr="00354732">
              <w:rPr>
                <w:rFonts w:hint="eastAsia"/>
              </w:rPr>
              <w:t>。</w:t>
            </w:r>
          </w:p>
          <w:p w:rsidR="00B0565D" w:rsidRPr="00354732" w:rsidRDefault="00B0565D" w:rsidP="008D1416">
            <w:pPr>
              <w:spacing w:line="315" w:lineRule="exact"/>
              <w:ind w:leftChars="150" w:left="527" w:rightChars="50" w:right="105" w:hangingChars="100" w:hanging="211"/>
            </w:pPr>
            <w:r w:rsidRPr="00354732">
              <w:rPr>
                <w:rFonts w:hint="eastAsia"/>
              </w:rPr>
              <w:t>三、外國高級專業人才：指入出國及移民法所定為我國所需之高級專業人才。</w:t>
            </w:r>
          </w:p>
          <w:p w:rsidR="00B0565D" w:rsidRPr="00354732" w:rsidRDefault="00B0565D" w:rsidP="008D1416">
            <w:pPr>
              <w:spacing w:line="315" w:lineRule="exact"/>
              <w:ind w:leftChars="150" w:left="527" w:rightChars="50" w:right="105" w:hangingChars="100" w:hanging="211"/>
            </w:pPr>
            <w:r w:rsidRPr="00354732">
              <w:rPr>
                <w:rFonts w:hint="eastAsia"/>
              </w:rPr>
              <w:t>四、專業工作：指下列工作：</w:t>
            </w:r>
          </w:p>
          <w:p w:rsidR="00B0565D" w:rsidRPr="00354732" w:rsidRDefault="00B0565D" w:rsidP="008D1416">
            <w:pPr>
              <w:wordWrap w:val="0"/>
              <w:spacing w:line="315" w:lineRule="exact"/>
              <w:ind w:leftChars="250" w:left="949" w:rightChars="50" w:right="105" w:hangingChars="200" w:hanging="422"/>
              <w:rPr>
                <w:kern w:val="0"/>
              </w:rPr>
            </w:pPr>
            <w:r w:rsidRPr="00354732">
              <w:rPr>
                <w:rFonts w:ascii="華康細明體" w:hint="eastAsia"/>
                <w:kern w:val="0"/>
              </w:rPr>
              <w:t>(</w:t>
            </w:r>
            <w:r w:rsidRPr="00354732">
              <w:rPr>
                <w:rFonts w:hint="eastAsia"/>
                <w:kern w:val="0"/>
              </w:rPr>
              <w:t>一</w:t>
            </w:r>
            <w:r w:rsidRPr="00354732">
              <w:rPr>
                <w:rFonts w:ascii="華康細明體" w:hint="eastAsia"/>
                <w:kern w:val="0"/>
              </w:rPr>
              <w:t>)</w:t>
            </w:r>
            <w:r w:rsidRPr="00354732">
              <w:rPr>
                <w:rFonts w:hint="eastAsia"/>
                <w:kern w:val="0"/>
              </w:rPr>
              <w:t>就業服務法第四十六條第一項第一款至</w:t>
            </w:r>
            <w:r w:rsidRPr="00354732">
              <w:rPr>
                <w:rFonts w:hint="eastAsia"/>
                <w:kern w:val="0"/>
                <w:u w:val="single"/>
              </w:rPr>
              <w:t>第三款、第五款及</w:t>
            </w:r>
            <w:r w:rsidRPr="00354732">
              <w:rPr>
                <w:rFonts w:hint="eastAsia"/>
                <w:kern w:val="0"/>
              </w:rPr>
              <w:t>第六款</w:t>
            </w:r>
            <w:r w:rsidRPr="00354732">
              <w:rPr>
                <w:rFonts w:hint="eastAsia"/>
                <w:kern w:val="0"/>
                <w:u w:val="single"/>
              </w:rPr>
              <w:t>所定</w:t>
            </w:r>
            <w:r w:rsidRPr="00354732">
              <w:rPr>
                <w:rFonts w:hint="eastAsia"/>
                <w:kern w:val="0"/>
              </w:rPr>
              <w:t>工作。</w:t>
            </w:r>
          </w:p>
          <w:p w:rsidR="00B0565D" w:rsidRPr="00354732" w:rsidRDefault="00B0565D" w:rsidP="008D1416">
            <w:pPr>
              <w:wordWrap w:val="0"/>
              <w:spacing w:line="315" w:lineRule="exact"/>
              <w:ind w:leftChars="250" w:left="949" w:rightChars="50" w:right="105" w:hangingChars="200" w:hanging="422"/>
              <w:rPr>
                <w:kern w:val="0"/>
              </w:rPr>
            </w:pPr>
            <w:r w:rsidRPr="00354732">
              <w:rPr>
                <w:rFonts w:ascii="華康細明體" w:hint="eastAsia"/>
                <w:kern w:val="0"/>
                <w:u w:val="single"/>
              </w:rPr>
              <w:t>(</w:t>
            </w:r>
            <w:r w:rsidRPr="00354732">
              <w:rPr>
                <w:rFonts w:hint="eastAsia"/>
                <w:kern w:val="0"/>
                <w:u w:val="single"/>
              </w:rPr>
              <w:t>二</w:t>
            </w:r>
            <w:r w:rsidRPr="00354732">
              <w:rPr>
                <w:rFonts w:ascii="華康細明體" w:hint="eastAsia"/>
                <w:kern w:val="0"/>
                <w:u w:val="single"/>
              </w:rPr>
              <w:t>)</w:t>
            </w:r>
            <w:r w:rsidRPr="00354732">
              <w:rPr>
                <w:rFonts w:hint="eastAsia"/>
                <w:kern w:val="0"/>
                <w:u w:val="single"/>
              </w:rPr>
              <w:t>就業服務法第四十八條第一項第一款及第三款所定工作。</w:t>
            </w:r>
          </w:p>
          <w:p w:rsidR="00B0565D" w:rsidRPr="00354732" w:rsidRDefault="00B0565D" w:rsidP="008D1416">
            <w:pPr>
              <w:wordWrap w:val="0"/>
              <w:spacing w:line="315" w:lineRule="exact"/>
              <w:ind w:leftChars="250" w:left="949" w:rightChars="50" w:right="105" w:hangingChars="200" w:hanging="422"/>
              <w:rPr>
                <w:kern w:val="0"/>
              </w:rPr>
            </w:pPr>
            <w:r w:rsidRPr="00354732">
              <w:rPr>
                <w:rFonts w:ascii="華康細明體" w:hint="eastAsia"/>
                <w:kern w:val="0"/>
                <w:u w:val="single"/>
              </w:rPr>
              <w:t>(</w:t>
            </w:r>
            <w:r w:rsidRPr="00354732">
              <w:rPr>
                <w:rFonts w:hint="eastAsia"/>
                <w:kern w:val="0"/>
                <w:u w:val="single"/>
              </w:rPr>
              <w:t>三</w:t>
            </w:r>
            <w:r w:rsidRPr="00354732">
              <w:rPr>
                <w:rFonts w:ascii="華康細明體" w:hint="eastAsia"/>
                <w:kern w:val="0"/>
                <w:u w:val="single"/>
              </w:rPr>
              <w:t>)</w:t>
            </w:r>
            <w:r w:rsidRPr="00354732">
              <w:rPr>
                <w:rFonts w:hint="eastAsia"/>
                <w:kern w:val="0"/>
                <w:u w:val="single"/>
              </w:rPr>
              <w:t>依補習及進修教育法立案之短期補習班（以下簡稱短期補習班）之專任外國語文教師，或</w:t>
            </w:r>
            <w:r w:rsidRPr="00354732">
              <w:rPr>
                <w:rFonts w:hint="eastAsia"/>
                <w:kern w:val="0"/>
              </w:rPr>
              <w:t>具專門知識或技術，且經中央目的事業主管機關會商教育部指定之短期補習班教師。</w:t>
            </w:r>
          </w:p>
          <w:p w:rsidR="00B0565D" w:rsidRPr="00354732" w:rsidRDefault="00B0565D" w:rsidP="008D1416">
            <w:pPr>
              <w:wordWrap w:val="0"/>
              <w:spacing w:line="315" w:lineRule="exact"/>
              <w:ind w:leftChars="250" w:left="949" w:rightChars="50" w:right="105" w:hangingChars="200" w:hanging="422"/>
              <w:rPr>
                <w:kern w:val="0"/>
              </w:rPr>
            </w:pPr>
            <w:r w:rsidRPr="00354732">
              <w:rPr>
                <w:rFonts w:ascii="華康細明體" w:hint="eastAsia"/>
                <w:kern w:val="0"/>
                <w:u w:val="single"/>
              </w:rPr>
              <w:t>(</w:t>
            </w:r>
            <w:r w:rsidRPr="00354732">
              <w:rPr>
                <w:rFonts w:hint="eastAsia"/>
                <w:kern w:val="0"/>
                <w:u w:val="single"/>
              </w:rPr>
              <w:t>四</w:t>
            </w:r>
            <w:r w:rsidRPr="00354732">
              <w:rPr>
                <w:rFonts w:ascii="華康細明體" w:hint="eastAsia"/>
                <w:kern w:val="0"/>
                <w:u w:val="single"/>
              </w:rPr>
              <w:t>)</w:t>
            </w:r>
            <w:r w:rsidRPr="00354732">
              <w:rPr>
                <w:rFonts w:hint="eastAsia"/>
                <w:kern w:val="0"/>
                <w:u w:val="single"/>
              </w:rPr>
              <w:t>公立或已立案之私立高級中等以下學校外</w:t>
            </w:r>
            <w:r w:rsidRPr="00354732">
              <w:rPr>
                <w:rFonts w:hint="eastAsia"/>
                <w:kern w:val="0"/>
                <w:u w:val="single"/>
              </w:rPr>
              <w:lastRenderedPageBreak/>
              <w:t>國語文以外之學科教師。</w:t>
            </w:r>
          </w:p>
          <w:p w:rsidR="00B0565D" w:rsidRPr="00354732" w:rsidRDefault="00B0565D" w:rsidP="008D1416">
            <w:pPr>
              <w:wordWrap w:val="0"/>
              <w:spacing w:line="315" w:lineRule="exact"/>
              <w:ind w:leftChars="250" w:left="949" w:rightChars="50" w:right="105" w:hangingChars="200" w:hanging="422"/>
              <w:rPr>
                <w:kern w:val="0"/>
              </w:rPr>
            </w:pPr>
            <w:r w:rsidRPr="00354732">
              <w:rPr>
                <w:rFonts w:ascii="華康細明體" w:hint="eastAsia"/>
                <w:kern w:val="0"/>
                <w:u w:val="single"/>
              </w:rPr>
              <w:t>(</w:t>
            </w:r>
            <w:r w:rsidRPr="00354732">
              <w:rPr>
                <w:rFonts w:hint="eastAsia"/>
                <w:kern w:val="0"/>
                <w:u w:val="single"/>
              </w:rPr>
              <w:t>五</w:t>
            </w:r>
            <w:r w:rsidRPr="00354732">
              <w:rPr>
                <w:rFonts w:ascii="華康細明體" w:hint="eastAsia"/>
                <w:kern w:val="0"/>
                <w:u w:val="single"/>
              </w:rPr>
              <w:t>)</w:t>
            </w:r>
            <w:r w:rsidRPr="00354732">
              <w:rPr>
                <w:rFonts w:hint="eastAsia"/>
                <w:kern w:val="0"/>
                <w:u w:val="single"/>
              </w:rPr>
              <w:t>學校型態實驗教育實施條例、公立高級中等以下學校委託私人辦理實驗教育條例及高級中等以下教育階段非學校型態實驗教育實施條例所定學科、外國語文課程教學、師資養成、課程研發及活動推廣工作。</w:t>
            </w:r>
          </w:p>
        </w:tc>
        <w:tc>
          <w:tcPr>
            <w:tcW w:w="3043" w:type="dxa"/>
            <w:shd w:val="clear" w:color="auto" w:fill="auto"/>
          </w:tcPr>
          <w:p w:rsidR="00B0565D" w:rsidRPr="00354732" w:rsidRDefault="00B0565D" w:rsidP="008D1416">
            <w:pPr>
              <w:spacing w:line="315" w:lineRule="exact"/>
              <w:ind w:leftChars="50" w:left="316" w:rightChars="50" w:right="105" w:hangingChars="100" w:hanging="211"/>
            </w:pPr>
            <w:r w:rsidRPr="00354732">
              <w:rPr>
                <w:rFonts w:hint="eastAsia"/>
              </w:rPr>
              <w:lastRenderedPageBreak/>
              <w:t>第四條　本法用詞，定義如下：</w:t>
            </w:r>
          </w:p>
          <w:p w:rsidR="00B0565D" w:rsidRPr="00354732" w:rsidRDefault="00B0565D" w:rsidP="008D1416">
            <w:pPr>
              <w:spacing w:line="315" w:lineRule="exact"/>
              <w:ind w:leftChars="150" w:left="527" w:rightChars="50" w:right="105" w:hangingChars="100" w:hanging="211"/>
            </w:pPr>
            <w:r w:rsidRPr="00354732">
              <w:rPr>
                <w:rFonts w:hint="eastAsia"/>
              </w:rPr>
              <w:t>一、外國專業人才：指得在我國從事專業工作之外國人。</w:t>
            </w:r>
          </w:p>
          <w:p w:rsidR="00B0565D" w:rsidRPr="00354732" w:rsidRDefault="00B0565D" w:rsidP="008D1416">
            <w:pPr>
              <w:spacing w:line="315" w:lineRule="exact"/>
              <w:ind w:leftChars="150" w:left="527" w:rightChars="50" w:right="105" w:hangingChars="100" w:hanging="211"/>
            </w:pPr>
            <w:r w:rsidRPr="00354732">
              <w:rPr>
                <w:rFonts w:hint="eastAsia"/>
              </w:rPr>
              <w:t>二、外國特定專業人才：指前款外國專業人才中具有中央目的事業主管機關公告之我國所需科技、經濟、教育、文化</w:t>
            </w:r>
            <w:r w:rsidRPr="00354732">
              <w:rPr>
                <w:rFonts w:hint="eastAsia"/>
                <w:u w:val="single"/>
              </w:rPr>
              <w:t>、</w:t>
            </w:r>
            <w:r w:rsidRPr="00354732">
              <w:rPr>
                <w:rFonts w:hint="eastAsia"/>
              </w:rPr>
              <w:t>藝術、體育及其他領域之特殊專長者。</w:t>
            </w:r>
          </w:p>
          <w:p w:rsidR="00B0565D" w:rsidRPr="00354732" w:rsidRDefault="00B0565D" w:rsidP="008D1416">
            <w:pPr>
              <w:spacing w:line="315" w:lineRule="exact"/>
              <w:ind w:leftChars="150" w:left="527" w:rightChars="50" w:right="105" w:hangingChars="100" w:hanging="211"/>
            </w:pPr>
            <w:r w:rsidRPr="00354732">
              <w:rPr>
                <w:rFonts w:hint="eastAsia"/>
              </w:rPr>
              <w:t>三、外國高級專業人才：指入出國及移民法</w:t>
            </w:r>
            <w:r w:rsidRPr="00354732">
              <w:rPr>
                <w:rFonts w:hint="eastAsia"/>
                <w:u w:val="single"/>
              </w:rPr>
              <w:t>第二十五條第三項第二款</w:t>
            </w:r>
            <w:r w:rsidRPr="00354732">
              <w:rPr>
                <w:rFonts w:hint="eastAsia"/>
              </w:rPr>
              <w:t>所定為我國所需之高級專業人才。</w:t>
            </w:r>
          </w:p>
          <w:p w:rsidR="00B0565D" w:rsidRPr="00354732" w:rsidRDefault="00B0565D" w:rsidP="008D1416">
            <w:pPr>
              <w:spacing w:line="315" w:lineRule="exact"/>
              <w:ind w:leftChars="150" w:left="527" w:rightChars="50" w:right="105" w:hangingChars="100" w:hanging="211"/>
            </w:pPr>
            <w:r w:rsidRPr="00354732">
              <w:rPr>
                <w:rFonts w:hint="eastAsia"/>
              </w:rPr>
              <w:t>四、專業工作：指下列工作：</w:t>
            </w:r>
          </w:p>
          <w:p w:rsidR="00B0565D" w:rsidRPr="00354732" w:rsidRDefault="00B0565D" w:rsidP="008D1416">
            <w:pPr>
              <w:wordWrap w:val="0"/>
              <w:spacing w:line="315" w:lineRule="exact"/>
              <w:ind w:leftChars="250" w:left="949" w:rightChars="50" w:right="105" w:hangingChars="200" w:hanging="422"/>
              <w:rPr>
                <w:kern w:val="0"/>
              </w:rPr>
            </w:pPr>
            <w:r w:rsidRPr="00354732">
              <w:rPr>
                <w:rFonts w:ascii="華康細明體" w:hint="eastAsia"/>
                <w:kern w:val="0"/>
              </w:rPr>
              <w:t>(</w:t>
            </w:r>
            <w:r w:rsidRPr="00354732">
              <w:rPr>
                <w:rFonts w:hint="eastAsia"/>
                <w:kern w:val="0"/>
              </w:rPr>
              <w:t>一</w:t>
            </w:r>
            <w:r w:rsidRPr="00354732">
              <w:rPr>
                <w:rFonts w:ascii="華康細明體" w:hint="eastAsia"/>
                <w:kern w:val="0"/>
              </w:rPr>
              <w:t>)</w:t>
            </w:r>
            <w:r w:rsidRPr="00354732">
              <w:rPr>
                <w:rFonts w:hint="eastAsia"/>
                <w:kern w:val="0"/>
              </w:rPr>
              <w:t>依就業服務法第四十六條第一項第一款至第六款之工作。</w:t>
            </w:r>
          </w:p>
          <w:p w:rsidR="00B0565D" w:rsidRPr="00354732" w:rsidRDefault="00B0565D" w:rsidP="008D1416">
            <w:pPr>
              <w:wordWrap w:val="0"/>
              <w:spacing w:line="315" w:lineRule="exact"/>
              <w:ind w:leftChars="250" w:left="949" w:rightChars="50" w:right="105" w:hangingChars="200" w:hanging="422"/>
              <w:rPr>
                <w:kern w:val="0"/>
              </w:rPr>
            </w:pPr>
            <w:r w:rsidRPr="00354732">
              <w:rPr>
                <w:rFonts w:ascii="華康細明體" w:hint="eastAsia"/>
                <w:kern w:val="0"/>
              </w:rPr>
              <w:t>(</w:t>
            </w:r>
            <w:r w:rsidRPr="00354732">
              <w:rPr>
                <w:rFonts w:hint="eastAsia"/>
                <w:kern w:val="0"/>
              </w:rPr>
              <w:t>二</w:t>
            </w:r>
            <w:r w:rsidRPr="00354732">
              <w:rPr>
                <w:rFonts w:ascii="華康細明體" w:hint="eastAsia"/>
                <w:kern w:val="0"/>
              </w:rPr>
              <w:t>)</w:t>
            </w:r>
            <w:r w:rsidRPr="00354732">
              <w:rPr>
                <w:rFonts w:hint="eastAsia"/>
                <w:kern w:val="0"/>
              </w:rPr>
              <w:t>具專門知識或技術，且經中央目的事業主管機關會商教育部指定依補習及進修教育法立案之短期補習班教師。</w:t>
            </w:r>
          </w:p>
        </w:tc>
        <w:tc>
          <w:tcPr>
            <w:tcW w:w="3043" w:type="dxa"/>
            <w:shd w:val="clear" w:color="auto" w:fill="auto"/>
          </w:tcPr>
          <w:p w:rsidR="00B0565D" w:rsidRPr="00354732" w:rsidRDefault="00B0565D" w:rsidP="008D1416">
            <w:pPr>
              <w:spacing w:line="315" w:lineRule="exact"/>
              <w:ind w:leftChars="50" w:left="316" w:rightChars="50" w:right="105" w:hangingChars="100" w:hanging="211"/>
            </w:pPr>
            <w:r w:rsidRPr="00354732">
              <w:rPr>
                <w:rFonts w:hint="eastAsia"/>
              </w:rPr>
              <w:t>一、配合金融、法律、建築設計領域之中央目的事業主管機關業已公告各該領域外國特定專業人才之特殊專長，爰修正第二款，予以完整明列，並酌作文字修正。另考量現今數位時代，產業變化快速，新型態產業、企業經營、發展模式及職務不斷出新，致申請人雖然資格條件相當，卻無法歸類至現行各領域中央目的事業主管機關業管範圍，致無從被認定為特定專業人才；為解決是類問題，爰增訂「或經主管機關會商相關中央目的事業主管機關認定具有特殊專長者」之規定。</w:t>
            </w:r>
          </w:p>
          <w:p w:rsidR="00B0565D" w:rsidRPr="00354732" w:rsidRDefault="00B0565D" w:rsidP="008D1416">
            <w:pPr>
              <w:spacing w:line="315" w:lineRule="exact"/>
              <w:ind w:leftChars="50" w:left="316" w:rightChars="50" w:right="105" w:hangingChars="100" w:hanging="211"/>
            </w:pPr>
            <w:r w:rsidRPr="00354732">
              <w:rPr>
                <w:rFonts w:hint="eastAsia"/>
              </w:rPr>
              <w:t>二、修正第三款，刪除所援引入出國及移民法之「第二十五條第三項第二款」文字，俾免該法嗣後修正調整條項款次時，致本款規定適用之疑義。</w:t>
            </w:r>
          </w:p>
          <w:p w:rsidR="00B0565D" w:rsidRPr="00354732" w:rsidRDefault="00B0565D" w:rsidP="008D1416">
            <w:pPr>
              <w:spacing w:line="315" w:lineRule="exact"/>
              <w:ind w:leftChars="50" w:left="316" w:rightChars="50" w:right="105" w:hangingChars="100" w:hanging="211"/>
            </w:pPr>
            <w:r w:rsidRPr="00354732">
              <w:rPr>
                <w:rFonts w:hint="eastAsia"/>
              </w:rPr>
              <w:t>三、第四款規定修正如下：</w:t>
            </w:r>
          </w:p>
          <w:p w:rsidR="00B0565D" w:rsidRPr="00354732" w:rsidRDefault="00B0565D" w:rsidP="008D1416">
            <w:pPr>
              <w:wordWrap w:val="0"/>
              <w:spacing w:line="315" w:lineRule="exact"/>
              <w:ind w:leftChars="150" w:left="738" w:rightChars="50" w:right="105" w:hangingChars="200" w:hanging="422"/>
              <w:rPr>
                <w:kern w:val="0"/>
              </w:rPr>
            </w:pPr>
            <w:r w:rsidRPr="00354732">
              <w:rPr>
                <w:rFonts w:ascii="華康細明體" w:hint="eastAsia"/>
                <w:kern w:val="0"/>
              </w:rPr>
              <w:t>(</w:t>
            </w:r>
            <w:r w:rsidRPr="00354732">
              <w:rPr>
                <w:rFonts w:hint="eastAsia"/>
                <w:kern w:val="0"/>
              </w:rPr>
              <w:t>一</w:t>
            </w:r>
            <w:r w:rsidRPr="00354732">
              <w:rPr>
                <w:rFonts w:ascii="華康細明體" w:hint="eastAsia"/>
                <w:kern w:val="0"/>
              </w:rPr>
              <w:t>)</w:t>
            </w:r>
            <w:r w:rsidRPr="00354732">
              <w:rPr>
                <w:rFonts w:hint="eastAsia"/>
                <w:kern w:val="0"/>
              </w:rPr>
              <w:t>就業服務法於一百零七年十一月二十八日修正第四十六條第一項第四款規定，放寬其工作範圍為「依補習及進修教育法立案之短期補習班之專任教師」，惟考量實務上仍有必要依現行第二目所定程序，由中央目的事業主管機關會商教育部指定開放類科，爰修正現行第一目，不列入該款情形。</w:t>
            </w:r>
          </w:p>
          <w:p w:rsidR="00B0565D" w:rsidRPr="00354732" w:rsidRDefault="00B0565D" w:rsidP="008D1416">
            <w:pPr>
              <w:wordWrap w:val="0"/>
              <w:spacing w:line="315" w:lineRule="exact"/>
              <w:ind w:leftChars="150" w:left="738" w:rightChars="50" w:right="105" w:hangingChars="200" w:hanging="422"/>
              <w:rPr>
                <w:kern w:val="0"/>
              </w:rPr>
            </w:pPr>
            <w:r w:rsidRPr="00354732">
              <w:rPr>
                <w:rFonts w:ascii="華康細明體" w:hint="eastAsia"/>
                <w:kern w:val="0"/>
              </w:rPr>
              <w:lastRenderedPageBreak/>
              <w:t>(</w:t>
            </w:r>
            <w:r w:rsidRPr="00354732">
              <w:rPr>
                <w:rFonts w:hint="eastAsia"/>
                <w:kern w:val="0"/>
              </w:rPr>
              <w:t>二</w:t>
            </w:r>
            <w:r w:rsidRPr="00354732">
              <w:rPr>
                <w:rFonts w:ascii="華康細明體" w:hint="eastAsia"/>
                <w:kern w:val="0"/>
              </w:rPr>
              <w:t>)</w:t>
            </w:r>
            <w:r w:rsidRPr="00354732">
              <w:rPr>
                <w:rFonts w:hint="eastAsia"/>
                <w:kern w:val="0"/>
              </w:rPr>
              <w:t>增訂第二目，明定就業服務法第四十八條第一項第一款及第三款之工作為專業工作。</w:t>
            </w:r>
          </w:p>
          <w:p w:rsidR="00B0565D" w:rsidRPr="00354732" w:rsidRDefault="00B0565D" w:rsidP="008D1416">
            <w:pPr>
              <w:wordWrap w:val="0"/>
              <w:spacing w:line="315" w:lineRule="exact"/>
              <w:ind w:leftChars="150" w:left="738" w:rightChars="50" w:right="105" w:hangingChars="200" w:hanging="422"/>
              <w:rPr>
                <w:kern w:val="0"/>
              </w:rPr>
            </w:pPr>
            <w:r w:rsidRPr="00354732">
              <w:rPr>
                <w:rFonts w:ascii="華康細明體" w:hint="eastAsia"/>
                <w:kern w:val="0"/>
              </w:rPr>
              <w:t>(</w:t>
            </w:r>
            <w:r w:rsidRPr="00354732">
              <w:rPr>
                <w:rFonts w:hint="eastAsia"/>
                <w:kern w:val="0"/>
              </w:rPr>
              <w:t>三</w:t>
            </w:r>
            <w:r w:rsidRPr="00354732">
              <w:rPr>
                <w:rFonts w:ascii="華康細明體" w:hint="eastAsia"/>
                <w:kern w:val="0"/>
              </w:rPr>
              <w:t>)</w:t>
            </w:r>
            <w:r w:rsidRPr="00354732">
              <w:rPr>
                <w:rFonts w:hint="eastAsia"/>
                <w:kern w:val="0"/>
              </w:rPr>
              <w:t>現行第二目移列為第三目，除維持現行所定工作外，另考量就業服務法第四十六條第一項第四款原包括「依補習及進修教育法立案之短期補習班之專任外國語文教師」，仍有納入規範必要，爰配合修正。</w:t>
            </w:r>
          </w:p>
          <w:p w:rsidR="00B0565D" w:rsidRPr="00354732" w:rsidRDefault="00B0565D" w:rsidP="008D1416">
            <w:pPr>
              <w:wordWrap w:val="0"/>
              <w:spacing w:line="315" w:lineRule="exact"/>
              <w:ind w:leftChars="150" w:left="738" w:rightChars="50" w:right="105" w:hangingChars="200" w:hanging="422"/>
              <w:rPr>
                <w:kern w:val="0"/>
              </w:rPr>
            </w:pPr>
            <w:r w:rsidRPr="00354732">
              <w:rPr>
                <w:rFonts w:ascii="華康細明體" w:hint="eastAsia"/>
                <w:kern w:val="0"/>
              </w:rPr>
              <w:t>(</w:t>
            </w:r>
            <w:r w:rsidRPr="00354732">
              <w:rPr>
                <w:rFonts w:hint="eastAsia"/>
                <w:kern w:val="0"/>
              </w:rPr>
              <w:t>四</w:t>
            </w:r>
            <w:r w:rsidRPr="00354732">
              <w:rPr>
                <w:rFonts w:ascii="華康細明體" w:hint="eastAsia"/>
                <w:kern w:val="0"/>
              </w:rPr>
              <w:t>)</w:t>
            </w:r>
            <w:r w:rsidRPr="00354732">
              <w:rPr>
                <w:rFonts w:hint="eastAsia"/>
                <w:kern w:val="0"/>
              </w:rPr>
              <w:t>增訂第四目，除依現行就業服務法第四十六條第一項第三款第三目公立或已立案私立實驗高級中等學校雙語部或雙語學校，得聘僱外國學科教師外，放寬教育部核定設立招收外國專業人才、外國特定專業人才及外國高級專業人才子女專班亦得聘僱學科教師，以因應海外人才回國子女教育需求及配合政府雙語國家政策，建構使用英文之生活環境。</w:t>
            </w:r>
          </w:p>
          <w:p w:rsidR="00B0565D" w:rsidRPr="00354732" w:rsidRDefault="00B0565D" w:rsidP="008D1416">
            <w:pPr>
              <w:wordWrap w:val="0"/>
              <w:spacing w:line="315" w:lineRule="exact"/>
              <w:ind w:leftChars="150" w:left="738" w:rightChars="50" w:right="105" w:hangingChars="200" w:hanging="422"/>
              <w:rPr>
                <w:kern w:val="0"/>
              </w:rPr>
            </w:pPr>
            <w:r w:rsidRPr="00354732">
              <w:rPr>
                <w:rFonts w:ascii="華康細明體" w:hint="eastAsia"/>
                <w:kern w:val="0"/>
              </w:rPr>
              <w:t>(</w:t>
            </w:r>
            <w:r w:rsidRPr="00354732">
              <w:rPr>
                <w:rFonts w:hint="eastAsia"/>
                <w:kern w:val="0"/>
              </w:rPr>
              <w:t>五</w:t>
            </w:r>
            <w:r w:rsidRPr="00354732">
              <w:rPr>
                <w:rFonts w:ascii="華康細明體" w:hint="eastAsia"/>
                <w:kern w:val="0"/>
              </w:rPr>
              <w:t>)</w:t>
            </w:r>
            <w:r w:rsidRPr="00354732">
              <w:rPr>
                <w:rFonts w:hint="eastAsia"/>
                <w:kern w:val="0"/>
              </w:rPr>
              <w:t>增訂第五目，考量學校型態實驗教育實施條例、公立高級中等以下學校委託私人辦理實驗教育條例及高級中等以下教育階段非學校型態實驗教育實施條例所定學科、外國語文課程教學、師資養成、課程研發及活動推廣工作亦屬專業工作，爰予以納入。</w:t>
            </w:r>
          </w:p>
        </w:tc>
      </w:tr>
      <w:tr w:rsidR="00B0565D" w:rsidRPr="00354732" w:rsidTr="008D1416">
        <w:tc>
          <w:tcPr>
            <w:tcW w:w="3042" w:type="dxa"/>
            <w:shd w:val="clear" w:color="auto" w:fill="auto"/>
          </w:tcPr>
          <w:p w:rsidR="00B0565D" w:rsidRPr="00354732" w:rsidRDefault="00B0565D" w:rsidP="008D1416">
            <w:pPr>
              <w:spacing w:line="315" w:lineRule="exact"/>
              <w:ind w:leftChars="50" w:left="316" w:rightChars="50" w:right="105" w:hangingChars="100" w:hanging="211"/>
            </w:pPr>
            <w:r w:rsidRPr="00354732">
              <w:rPr>
                <w:rFonts w:hint="eastAsia"/>
              </w:rPr>
              <w:lastRenderedPageBreak/>
              <w:t>第五條　雇主聘僱外國專業人才在我國從事前條第四款之</w:t>
            </w:r>
            <w:r w:rsidRPr="00354732">
              <w:rPr>
                <w:rFonts w:hint="eastAsia"/>
              </w:rPr>
              <w:lastRenderedPageBreak/>
              <w:t>專業工作，</w:t>
            </w:r>
            <w:r w:rsidRPr="00354732">
              <w:rPr>
                <w:rFonts w:hint="eastAsia"/>
                <w:u w:val="single"/>
              </w:rPr>
              <w:t>除依第六條規定不須申請許可者外，</w:t>
            </w:r>
            <w:r w:rsidRPr="00354732">
              <w:rPr>
                <w:rFonts w:hint="eastAsia"/>
              </w:rPr>
              <w:t>應檢具相關文件，向勞動部申請許可，並依就業服務法規定辦理。但聘僱</w:t>
            </w:r>
            <w:r w:rsidRPr="00354732">
              <w:rPr>
                <w:rFonts w:hint="eastAsia"/>
                <w:u w:val="single"/>
              </w:rPr>
              <w:t>從事</w:t>
            </w:r>
            <w:r w:rsidRPr="00354732">
              <w:rPr>
                <w:rFonts w:hint="eastAsia"/>
              </w:rPr>
              <w:t>就業服務法第四十六條第一項第三款</w:t>
            </w:r>
            <w:r w:rsidRPr="00354732">
              <w:rPr>
                <w:rFonts w:hint="eastAsia"/>
                <w:u w:val="single"/>
              </w:rPr>
              <w:t>及前條第四款第四目、第五目</w:t>
            </w:r>
            <w:r w:rsidRPr="00354732">
              <w:rPr>
                <w:rFonts w:hint="eastAsia"/>
              </w:rPr>
              <w:t>之</w:t>
            </w:r>
            <w:r w:rsidRPr="00354732">
              <w:rPr>
                <w:rFonts w:hint="eastAsia"/>
                <w:u w:val="single"/>
              </w:rPr>
              <w:t>專業工作</w:t>
            </w:r>
            <w:r w:rsidRPr="00354732">
              <w:rPr>
                <w:rFonts w:hint="eastAsia"/>
              </w:rPr>
              <w:t>者，應檢具相關文件，向教育部申請許可。</w:t>
            </w:r>
          </w:p>
          <w:p w:rsidR="00B0565D" w:rsidRPr="00354732" w:rsidRDefault="00B0565D" w:rsidP="008D1416">
            <w:pPr>
              <w:spacing w:line="315" w:lineRule="exact"/>
              <w:ind w:leftChars="150" w:left="316" w:rightChars="50" w:right="105" w:firstLineChars="200" w:firstLine="422"/>
              <w:rPr>
                <w:u w:val="single"/>
              </w:rPr>
            </w:pPr>
            <w:r w:rsidRPr="00354732">
              <w:rPr>
                <w:rFonts w:hint="eastAsia"/>
                <w:u w:val="single"/>
              </w:rPr>
              <w:t>依前項本文規定聘僱外國專業人才為從事就業服務法第四十六條第一項第一款專門性或技術性之工作者，其工作資格之專業技術能力審查基準，採評點方式為之，並由主管機關會商中央目的事業主管機關定之。</w:t>
            </w:r>
          </w:p>
          <w:p w:rsidR="00B0565D" w:rsidRPr="00354732" w:rsidRDefault="00B0565D" w:rsidP="008D1416">
            <w:pPr>
              <w:spacing w:line="315" w:lineRule="exact"/>
              <w:ind w:leftChars="150" w:left="316" w:rightChars="50" w:right="105" w:firstLineChars="200" w:firstLine="422"/>
            </w:pPr>
            <w:r w:rsidRPr="00354732">
              <w:rPr>
                <w:rFonts w:hint="eastAsia"/>
                <w:u w:val="single"/>
              </w:rPr>
              <w:t>前項評點方式，於特定地區外從事專業工作者，得計入評點之加分項目。</w:t>
            </w:r>
          </w:p>
          <w:p w:rsidR="00B0565D" w:rsidRPr="00354732" w:rsidRDefault="00B0565D" w:rsidP="008D1416">
            <w:pPr>
              <w:spacing w:line="315" w:lineRule="exact"/>
              <w:ind w:leftChars="150" w:left="316" w:rightChars="50" w:right="105" w:firstLineChars="200" w:firstLine="422"/>
            </w:pPr>
            <w:r w:rsidRPr="00354732">
              <w:rPr>
                <w:rFonts w:hint="eastAsia"/>
                <w:u w:val="single"/>
              </w:rPr>
              <w:t>外國人為教育部公布之全球排名前五百名大學畢業，取得學士以上學位，受聘僱在我國從事第二項專門性或技術性工作，除勞動部規定之特定工作外，無須具備一定期間工作經驗。</w:t>
            </w:r>
          </w:p>
          <w:p w:rsidR="00B0565D" w:rsidRPr="00354732" w:rsidRDefault="00B0565D" w:rsidP="008D1416">
            <w:pPr>
              <w:spacing w:line="315" w:lineRule="exact"/>
              <w:ind w:leftChars="150" w:left="316" w:rightChars="50" w:right="105" w:firstLineChars="200" w:firstLine="422"/>
            </w:pPr>
            <w:r w:rsidRPr="00354732">
              <w:rPr>
                <w:rFonts w:hint="eastAsia"/>
                <w:u w:val="single"/>
              </w:rPr>
              <w:t>依第一項本文規定</w:t>
            </w:r>
            <w:r w:rsidRPr="00354732">
              <w:rPr>
                <w:rFonts w:hint="eastAsia"/>
              </w:rPr>
              <w:t>聘僱外國專業人才從事前條第四款第三目之專業工作，其工作資格及審查標準，由勞動部會商中央目的事業主管機關定之。</w:t>
            </w:r>
          </w:p>
          <w:p w:rsidR="00B0565D" w:rsidRPr="00354732" w:rsidRDefault="00B0565D" w:rsidP="008D1416">
            <w:pPr>
              <w:spacing w:line="315" w:lineRule="exact"/>
              <w:ind w:leftChars="150" w:left="316" w:rightChars="50" w:right="105" w:firstLineChars="200" w:firstLine="422"/>
            </w:pPr>
            <w:r w:rsidRPr="00354732">
              <w:rPr>
                <w:rFonts w:hint="eastAsia"/>
                <w:u w:val="single"/>
              </w:rPr>
              <w:t>依第一</w:t>
            </w:r>
            <w:r w:rsidRPr="00354732">
              <w:rPr>
                <w:rFonts w:hint="eastAsia"/>
              </w:rPr>
              <w:t>項但書</w:t>
            </w:r>
            <w:r w:rsidRPr="00354732">
              <w:rPr>
                <w:rFonts w:hint="eastAsia"/>
                <w:u w:val="single"/>
              </w:rPr>
              <w:t>規定聘僱外國專業人才從事所定之專業工作，其工作</w:t>
            </w:r>
            <w:r w:rsidRPr="00354732">
              <w:rPr>
                <w:rFonts w:hint="eastAsia"/>
              </w:rPr>
              <w:t>資格、審查基準、申請許可、廢止許可、聘僱管理及其他相關事項之辦法，由教育部定之。</w:t>
            </w:r>
          </w:p>
          <w:p w:rsidR="00B0565D" w:rsidRPr="00354732" w:rsidRDefault="00B0565D" w:rsidP="008D1416">
            <w:pPr>
              <w:spacing w:line="315" w:lineRule="exact"/>
              <w:ind w:leftChars="150" w:left="316" w:rightChars="50" w:right="105" w:firstLineChars="200" w:firstLine="422"/>
            </w:pPr>
            <w:r w:rsidRPr="00354732">
              <w:rPr>
                <w:rFonts w:hint="eastAsia"/>
              </w:rPr>
              <w:t>依</w:t>
            </w:r>
            <w:r w:rsidRPr="00354732">
              <w:rPr>
                <w:rFonts w:hint="eastAsia"/>
                <w:u w:val="single"/>
              </w:rPr>
              <w:t>第一</w:t>
            </w:r>
            <w:r w:rsidRPr="00354732">
              <w:rPr>
                <w:rFonts w:hint="eastAsia"/>
              </w:rPr>
              <w:t>項規定聘僱</w:t>
            </w:r>
            <w:r w:rsidRPr="00354732">
              <w:rPr>
                <w:rFonts w:hint="eastAsia"/>
                <w:u w:val="single"/>
              </w:rPr>
              <w:t>從事前條第四款第四目、第五目專業工作</w:t>
            </w:r>
            <w:r w:rsidRPr="00354732">
              <w:rPr>
                <w:rFonts w:hint="eastAsia"/>
              </w:rPr>
              <w:t>之外國專業人才，</w:t>
            </w:r>
            <w:r w:rsidRPr="00354732">
              <w:rPr>
                <w:rFonts w:hint="eastAsia"/>
              </w:rPr>
              <w:lastRenderedPageBreak/>
              <w:t>其聘僱之管理，除本法另有規定外，依就業服務法有關從事該法第四十六條第一項第一款至第六款工作者之規定辦理。</w:t>
            </w:r>
          </w:p>
          <w:p w:rsidR="00B0565D" w:rsidRPr="00354732" w:rsidRDefault="00B0565D" w:rsidP="008D1416">
            <w:pPr>
              <w:spacing w:line="315" w:lineRule="exact"/>
              <w:ind w:leftChars="150" w:left="316" w:rightChars="50" w:right="105" w:firstLineChars="200" w:firstLine="422"/>
            </w:pPr>
            <w:r w:rsidRPr="00354732">
              <w:rPr>
                <w:rFonts w:hint="eastAsia"/>
                <w:u w:val="single"/>
              </w:rPr>
              <w:t>前項之外國專業人才，於特定地區外從事專業工作者，由教育部訂定獎勵辦法。</w:t>
            </w:r>
          </w:p>
          <w:p w:rsidR="00B0565D" w:rsidRPr="00354732" w:rsidRDefault="00B0565D" w:rsidP="008D1416">
            <w:pPr>
              <w:spacing w:line="315" w:lineRule="exact"/>
              <w:ind w:leftChars="150" w:left="316" w:rightChars="50" w:right="105" w:firstLineChars="200" w:firstLine="422"/>
            </w:pPr>
            <w:r w:rsidRPr="00354732">
              <w:rPr>
                <w:rFonts w:hint="eastAsia"/>
                <w:u w:val="single"/>
              </w:rPr>
              <w:t>第三項及前項之特定地區，由主管機關擬訂，報行政院核定。</w:t>
            </w:r>
          </w:p>
          <w:p w:rsidR="00B0565D" w:rsidRPr="00354732" w:rsidRDefault="00B0565D" w:rsidP="008D1416">
            <w:pPr>
              <w:spacing w:line="315" w:lineRule="exact"/>
              <w:ind w:leftChars="150" w:left="316" w:rightChars="50" w:right="105" w:firstLineChars="200" w:firstLine="422"/>
            </w:pPr>
            <w:r w:rsidRPr="00354732">
              <w:rPr>
                <w:rFonts w:hint="eastAsia"/>
                <w:u w:val="single"/>
              </w:rPr>
              <w:t>外國專業人才</w:t>
            </w:r>
            <w:r w:rsidRPr="00354732">
              <w:rPr>
                <w:rFonts w:hint="eastAsia"/>
              </w:rPr>
              <w:t>經許可在我國從事</w:t>
            </w:r>
            <w:r w:rsidRPr="00354732">
              <w:rPr>
                <w:rFonts w:hint="eastAsia"/>
                <w:u w:val="single"/>
              </w:rPr>
              <w:t>前項</w:t>
            </w:r>
            <w:r w:rsidRPr="00354732">
              <w:rPr>
                <w:rFonts w:hint="eastAsia"/>
              </w:rPr>
              <w:t>專業工作者，其停留、居留及永久居留，除本法另有規定外，依入出國及移民法之規定辦理。</w:t>
            </w:r>
          </w:p>
        </w:tc>
        <w:tc>
          <w:tcPr>
            <w:tcW w:w="3043" w:type="dxa"/>
            <w:shd w:val="clear" w:color="auto" w:fill="auto"/>
          </w:tcPr>
          <w:p w:rsidR="00B0565D" w:rsidRPr="00354732" w:rsidRDefault="00B0565D" w:rsidP="008D1416">
            <w:pPr>
              <w:spacing w:line="315" w:lineRule="exact"/>
              <w:ind w:leftChars="50" w:left="316" w:rightChars="50" w:right="105" w:hangingChars="100" w:hanging="211"/>
            </w:pPr>
            <w:r w:rsidRPr="00354732">
              <w:rPr>
                <w:rFonts w:hint="eastAsia"/>
              </w:rPr>
              <w:lastRenderedPageBreak/>
              <w:t>第五條　雇主聘僱外國專業人才在我國從事前條第四款</w:t>
            </w:r>
            <w:r w:rsidRPr="00354732">
              <w:rPr>
                <w:rFonts w:hint="eastAsia"/>
                <w:u w:val="single"/>
              </w:rPr>
              <w:t>第</w:t>
            </w:r>
            <w:r w:rsidRPr="00354732">
              <w:rPr>
                <w:rFonts w:hint="eastAsia"/>
                <w:u w:val="single"/>
              </w:rPr>
              <w:lastRenderedPageBreak/>
              <w:t>一目</w:t>
            </w:r>
            <w:r w:rsidRPr="00354732">
              <w:rPr>
                <w:rFonts w:hint="eastAsia"/>
              </w:rPr>
              <w:t>之專業工作，應檢具相關文件，向勞動部申請許可，並依就業服務法規定辦理。但聘僱就業服務法第四十六條第一項第三款之學校教師者，應檢具相關文件，向教育部申請許可</w:t>
            </w:r>
            <w:r w:rsidRPr="00354732">
              <w:rPr>
                <w:rFonts w:hint="eastAsia"/>
                <w:u w:val="single"/>
              </w:rPr>
              <w:t>，不適用就業服務法第四十八條第一項本文向勞動部申請許可之規定</w:t>
            </w:r>
            <w:r w:rsidRPr="00354732">
              <w:rPr>
                <w:rFonts w:hint="eastAsia"/>
              </w:rPr>
              <w:t>。</w:t>
            </w:r>
          </w:p>
          <w:p w:rsidR="00B0565D" w:rsidRPr="00354732" w:rsidRDefault="00B0565D" w:rsidP="008D1416">
            <w:pPr>
              <w:spacing w:line="315" w:lineRule="exact"/>
              <w:ind w:leftChars="150" w:left="316" w:rightChars="50" w:right="105" w:firstLineChars="200" w:firstLine="422"/>
            </w:pPr>
            <w:r w:rsidRPr="00354732">
              <w:rPr>
                <w:rFonts w:hint="eastAsia"/>
              </w:rPr>
              <w:t>前項但書之學校教師資格、審查基準、申請許可、廢止許可、聘僱管理及其他相關事項之辦法，由教育部定之</w:t>
            </w:r>
            <w:r w:rsidRPr="00354732">
              <w:rPr>
                <w:rFonts w:hint="eastAsia"/>
                <w:u w:val="single"/>
              </w:rPr>
              <w:t>，不適用就業服務法第四十六條第二項及第四十八條第二項規定</w:t>
            </w:r>
            <w:r w:rsidRPr="00354732">
              <w:rPr>
                <w:rFonts w:hint="eastAsia"/>
              </w:rPr>
              <w:t>。</w:t>
            </w:r>
          </w:p>
          <w:p w:rsidR="00B0565D" w:rsidRPr="00354732" w:rsidRDefault="00B0565D" w:rsidP="008D1416">
            <w:pPr>
              <w:spacing w:line="315" w:lineRule="exact"/>
              <w:ind w:leftChars="50" w:left="316" w:rightChars="50" w:right="105" w:hangingChars="100" w:hanging="211"/>
            </w:pPr>
            <w:r w:rsidRPr="00354732">
              <w:rPr>
                <w:rFonts w:hint="eastAsia"/>
              </w:rPr>
              <w:t>第六條　雇主得向勞動部申請許可，聘僱外國專業人才</w:t>
            </w:r>
            <w:r w:rsidRPr="00354732">
              <w:rPr>
                <w:rFonts w:hint="eastAsia"/>
                <w:u w:val="single"/>
              </w:rPr>
              <w:t>在我國</w:t>
            </w:r>
            <w:r w:rsidRPr="00354732">
              <w:rPr>
                <w:rFonts w:hint="eastAsia"/>
              </w:rPr>
              <w:t>從事第四條第四款第二目之專業工作；其工作資格及審查標準，由勞動部會商中央目的事業主管機關定之。</w:t>
            </w:r>
          </w:p>
          <w:p w:rsidR="00B0565D" w:rsidRPr="00354732" w:rsidRDefault="00B0565D" w:rsidP="008D1416">
            <w:pPr>
              <w:spacing w:line="315" w:lineRule="exact"/>
              <w:ind w:leftChars="150" w:left="316" w:rightChars="50" w:right="105" w:firstLineChars="200" w:firstLine="422"/>
            </w:pPr>
            <w:r w:rsidRPr="00354732">
              <w:rPr>
                <w:rFonts w:hint="eastAsia"/>
              </w:rPr>
              <w:t>依前項規定聘僱之外國專業人才，其聘僱之管理，除本法另有規定外，依就業服務法有關從事該法第四十六條第一項第一款至第六款工作者之規定辦理。</w:t>
            </w:r>
          </w:p>
          <w:p w:rsidR="00B0565D" w:rsidRPr="00354732" w:rsidRDefault="00B0565D" w:rsidP="008D1416">
            <w:pPr>
              <w:spacing w:line="315" w:lineRule="exact"/>
              <w:ind w:leftChars="150" w:left="316" w:rightChars="50" w:right="105" w:firstLineChars="200" w:firstLine="422"/>
            </w:pPr>
            <w:r w:rsidRPr="00354732">
              <w:rPr>
                <w:rFonts w:hint="eastAsia"/>
              </w:rPr>
              <w:t>經</w:t>
            </w:r>
            <w:r w:rsidRPr="00354732">
              <w:rPr>
                <w:rFonts w:hint="eastAsia"/>
                <w:u w:val="single"/>
              </w:rPr>
              <w:t>勞動部依第一項規定</w:t>
            </w:r>
            <w:r w:rsidRPr="00354732">
              <w:rPr>
                <w:rFonts w:hint="eastAsia"/>
              </w:rPr>
              <w:t>許可在我國從事專業工作者，其停留、居留及永久居留，除本法另有規定外，依入出國及移民法之規定辦理。</w:t>
            </w:r>
          </w:p>
        </w:tc>
        <w:tc>
          <w:tcPr>
            <w:tcW w:w="3043" w:type="dxa"/>
            <w:shd w:val="clear" w:color="auto" w:fill="auto"/>
          </w:tcPr>
          <w:p w:rsidR="00B0565D" w:rsidRPr="00354732" w:rsidRDefault="00B0565D" w:rsidP="008D1416">
            <w:pPr>
              <w:spacing w:line="315" w:lineRule="exact"/>
              <w:ind w:leftChars="50" w:left="316" w:rightChars="50" w:right="105" w:hangingChars="100" w:hanging="211"/>
            </w:pPr>
            <w:r w:rsidRPr="00354732">
              <w:rPr>
                <w:rFonts w:hint="eastAsia"/>
              </w:rPr>
              <w:lastRenderedPageBreak/>
              <w:t>一、第一項由現行第五條第一項與第六條第一項前段整併</w:t>
            </w:r>
            <w:r w:rsidRPr="00354732">
              <w:rPr>
                <w:rFonts w:hint="eastAsia"/>
              </w:rPr>
              <w:lastRenderedPageBreak/>
              <w:t>修正，並配合修正條文第四條第四款第二目、第四目、第五目及第六條規定，爰酌作修正。另以本法係就業服務法之特別法，應優先適用，其不適用就業服務法為當然之理，無須規定，爰將現行不適用就業服務法之規定刪除。</w:t>
            </w:r>
          </w:p>
          <w:p w:rsidR="00B0565D" w:rsidRPr="00354732" w:rsidRDefault="00B0565D" w:rsidP="008D1416">
            <w:pPr>
              <w:spacing w:line="315" w:lineRule="exact"/>
              <w:ind w:leftChars="50" w:left="316" w:rightChars="50" w:right="105" w:hangingChars="100" w:hanging="211"/>
            </w:pPr>
            <w:r w:rsidRPr="00354732">
              <w:rPr>
                <w:rFonts w:hint="eastAsia"/>
              </w:rPr>
              <w:t>二、第二項外國專業人才從事專門性或技術性工作者，依工作資格及審查標準相關規定，除薪資需符合一定水準以上外，具學士學位者需有二年以上相關工作經驗。考量數位經濟發展需要，應建立多元僱用條件，俾利具潛力數位人才（如應屆大學畢業生）之延攬，爰於第二項明定其工作資格審查基準採評點方式為之，薪資或所得報酬非為必要門檻，爰與學歷、相關工作經驗等列為一般條件評分項目；另有專長表現項目，如政府指定產業、海外國人等。</w:t>
            </w:r>
          </w:p>
          <w:p w:rsidR="00B0565D" w:rsidRPr="00354732" w:rsidRDefault="00B0565D" w:rsidP="008D1416">
            <w:pPr>
              <w:spacing w:line="315" w:lineRule="exact"/>
              <w:ind w:leftChars="50" w:left="316" w:rightChars="50" w:right="105" w:hangingChars="100" w:hanging="211"/>
            </w:pPr>
            <w:r w:rsidRPr="00354732">
              <w:rPr>
                <w:rFonts w:hint="eastAsia"/>
              </w:rPr>
              <w:t>三、第三項及第九項，本法宗旨吸引人口，乃為提升國家競爭力，鑒於國外長期吸引移民國家，例如：紐西蘭、澳洲，過去吸引移民後，由於移民湧入集中於其大都會，例如紐西蘭奧克蘭；澳洲雪梨及墨爾本，造成其基礎建設、房產、居住品質無法負荷，進而造成經濟損失。紐西蘭針對其技術移民（</w:t>
            </w:r>
            <w:r w:rsidRPr="00354732">
              <w:rPr>
                <w:rFonts w:hint="eastAsia"/>
              </w:rPr>
              <w:t>Skilled Migrant Category Resident Visa</w:t>
            </w:r>
            <w:r w:rsidRPr="00354732">
              <w:rPr>
                <w:rFonts w:hint="eastAsia"/>
              </w:rPr>
              <w:t>）所採評點制，特別將居住奧克蘭與奧克蘭以外列入不同評分基準，以分散移入人口對其最大城</w:t>
            </w:r>
            <w:r w:rsidRPr="00354732">
              <w:rPr>
                <w:rFonts w:hint="eastAsia"/>
              </w:rPr>
              <w:lastRenderedPageBreak/>
              <w:t>之負擔（居住於奧克蘭以外之技術人力得</w:t>
            </w:r>
            <w:r w:rsidRPr="00354732">
              <w:rPr>
                <w:rFonts w:hint="eastAsia"/>
              </w:rPr>
              <w:t>30</w:t>
            </w:r>
            <w:r w:rsidRPr="00354732">
              <w:rPr>
                <w:rFonts w:hint="eastAsia"/>
              </w:rPr>
              <w:t>分，而取得紐西蘭技術人力居留簽證至少須達</w:t>
            </w:r>
            <w:r w:rsidRPr="00354732">
              <w:rPr>
                <w:rFonts w:hint="eastAsia"/>
              </w:rPr>
              <w:t>100</w:t>
            </w:r>
            <w:r w:rsidRPr="00354732">
              <w:rPr>
                <w:rFonts w:hint="eastAsia"/>
              </w:rPr>
              <w:t>點）；澳洲人口部更在</w:t>
            </w:r>
            <w:r w:rsidRPr="00354732">
              <w:rPr>
                <w:rFonts w:hint="eastAsia"/>
              </w:rPr>
              <w:t>2018</w:t>
            </w:r>
            <w:r w:rsidRPr="00354732">
              <w:rPr>
                <w:rFonts w:hint="eastAsia"/>
              </w:rPr>
              <w:t>年</w:t>
            </w:r>
            <w:r w:rsidRPr="00354732">
              <w:rPr>
                <w:rFonts w:hint="eastAsia"/>
              </w:rPr>
              <w:t>10</w:t>
            </w:r>
            <w:r w:rsidRPr="00354732">
              <w:rPr>
                <w:rFonts w:hint="eastAsia"/>
              </w:rPr>
              <w:t>月宣布移民（尤其針對技術移民）需先居住雪梨及墨爾本兩大城以外達五年以上才能遷居大城。且於其評點制針對偏遠地區加分；同時明定雪梨、墨爾本、布里斯本前三大城為「大城市」，適用相關較嚴移民法規。政府應透過鼓勵性質導引人口進入特定重點發展地區、偏鄉地區，或符合國家發展重要產業等緣由需吸引外國專業人才等地，以促不僅改善我國全國人口結構，並且調和人口合理分布各縣市，發揮吸納人口最佳效益。</w:t>
            </w:r>
          </w:p>
          <w:p w:rsidR="00B0565D" w:rsidRPr="00354732" w:rsidRDefault="00B0565D" w:rsidP="008D1416">
            <w:pPr>
              <w:spacing w:line="315" w:lineRule="exact"/>
              <w:ind w:leftChars="50" w:left="316" w:rightChars="50" w:right="105" w:hangingChars="100" w:hanging="211"/>
            </w:pPr>
            <w:r w:rsidRPr="00354732">
              <w:rPr>
                <w:rFonts w:hint="eastAsia"/>
              </w:rPr>
              <w:t>四、第五項由現行第六條第一項後段修正移列，並配合修正條文第四條第四款目次之調整，酌作修正。另將現行不適用就業服務法之規定刪除，理由同說明一。</w:t>
            </w:r>
          </w:p>
          <w:p w:rsidR="00B0565D" w:rsidRPr="00354732" w:rsidRDefault="00B0565D" w:rsidP="008D1416">
            <w:pPr>
              <w:spacing w:line="315" w:lineRule="exact"/>
              <w:ind w:leftChars="50" w:left="316" w:rightChars="50" w:right="105" w:hangingChars="100" w:hanging="211"/>
            </w:pPr>
            <w:r w:rsidRPr="00354732">
              <w:rPr>
                <w:rFonts w:hint="eastAsia"/>
              </w:rPr>
              <w:t>五、第六項由現行第五條第二項修正移列，並酌作修正。</w:t>
            </w:r>
          </w:p>
          <w:p w:rsidR="00B0565D" w:rsidRPr="00354732" w:rsidRDefault="00B0565D" w:rsidP="008D1416">
            <w:pPr>
              <w:spacing w:line="315" w:lineRule="exact"/>
              <w:ind w:leftChars="50" w:left="316" w:rightChars="50" w:right="105" w:hangingChars="100" w:hanging="211"/>
            </w:pPr>
            <w:r w:rsidRPr="00354732">
              <w:rPr>
                <w:rFonts w:hint="eastAsia"/>
              </w:rPr>
              <w:t>六、第七項及第十項，分別由現行第六條第二項及第三項修正移列，並配合第一項之修正，酌作修正。</w:t>
            </w:r>
          </w:p>
          <w:p w:rsidR="00B0565D" w:rsidRPr="00354732" w:rsidRDefault="00B0565D" w:rsidP="008D1416">
            <w:pPr>
              <w:spacing w:line="315" w:lineRule="exact"/>
              <w:ind w:leftChars="50" w:left="316" w:rightChars="50" w:right="105" w:hangingChars="100" w:hanging="211"/>
            </w:pPr>
            <w:r w:rsidRPr="00354732">
              <w:rPr>
                <w:rFonts w:hint="eastAsia"/>
              </w:rPr>
              <w:t>七、第八項，目前我國公立或已立案之私立高級中等以下學校教師數量（截至</w:t>
            </w:r>
            <w:r w:rsidRPr="00354732">
              <w:rPr>
                <w:rFonts w:hint="eastAsia"/>
              </w:rPr>
              <w:t>2018</w:t>
            </w:r>
            <w:r w:rsidRPr="00354732">
              <w:rPr>
                <w:rFonts w:hint="eastAsia"/>
              </w:rPr>
              <w:t>年</w:t>
            </w:r>
            <w:r w:rsidRPr="00354732">
              <w:rPr>
                <w:rFonts w:hint="eastAsia"/>
              </w:rPr>
              <w:t>10</w:t>
            </w:r>
            <w:r w:rsidRPr="00354732">
              <w:rPr>
                <w:rFonts w:hint="eastAsia"/>
              </w:rPr>
              <w:t>月</w:t>
            </w:r>
            <w:r w:rsidRPr="00354732">
              <w:rPr>
                <w:rFonts w:hint="eastAsia"/>
              </w:rPr>
              <w:t>3</w:t>
            </w:r>
            <w:r w:rsidRPr="00354732">
              <w:rPr>
                <w:rFonts w:hint="eastAsia"/>
              </w:rPr>
              <w:t>日）達</w:t>
            </w:r>
            <w:r w:rsidRPr="00354732">
              <w:rPr>
                <w:rFonts w:hint="eastAsia"/>
              </w:rPr>
              <w:t>564</w:t>
            </w:r>
            <w:r w:rsidRPr="00354732">
              <w:rPr>
                <w:rFonts w:hint="eastAsia"/>
              </w:rPr>
              <w:t>位，然而配合我國未來可能朝雙語教育邁進，將須大量外籍教師人才，需加強引才力道。據教育部，</w:t>
            </w:r>
            <w:r w:rsidRPr="00354732">
              <w:rPr>
                <w:rFonts w:hint="eastAsia"/>
              </w:rPr>
              <w:t>564</w:t>
            </w:r>
            <w:r w:rsidRPr="00354732">
              <w:rPr>
                <w:rFonts w:hint="eastAsia"/>
              </w:rPr>
              <w:t>位外籍教師，有</w:t>
            </w:r>
            <w:r w:rsidRPr="00354732">
              <w:rPr>
                <w:rFonts w:hint="eastAsia"/>
              </w:rPr>
              <w:t>27%</w:t>
            </w:r>
            <w:r w:rsidRPr="00354732">
              <w:rPr>
                <w:rFonts w:hint="eastAsia"/>
              </w:rPr>
              <w:t>達</w:t>
            </w:r>
            <w:r w:rsidRPr="00354732">
              <w:rPr>
                <w:rFonts w:hint="eastAsia"/>
              </w:rPr>
              <w:t>154</w:t>
            </w:r>
            <w:r w:rsidRPr="00354732">
              <w:rPr>
                <w:rFonts w:hint="eastAsia"/>
              </w:rPr>
              <w:t>位服務於</w:t>
            </w:r>
            <w:r w:rsidRPr="00354732">
              <w:rPr>
                <w:rFonts w:hint="eastAsia"/>
              </w:rPr>
              <w:lastRenderedPageBreak/>
              <w:t>新北市；</w:t>
            </w:r>
            <w:r w:rsidRPr="00354732">
              <w:rPr>
                <w:rFonts w:hint="eastAsia"/>
              </w:rPr>
              <w:t>15.6%</w:t>
            </w:r>
            <w:r w:rsidRPr="00354732">
              <w:rPr>
                <w:rFonts w:hint="eastAsia"/>
              </w:rPr>
              <w:t>達</w:t>
            </w:r>
            <w:r w:rsidRPr="00354732">
              <w:rPr>
                <w:rFonts w:hint="eastAsia"/>
              </w:rPr>
              <w:t>88</w:t>
            </w:r>
            <w:r w:rsidRPr="00354732">
              <w:rPr>
                <w:rFonts w:hint="eastAsia"/>
              </w:rPr>
              <w:t>位服務於台北市；</w:t>
            </w:r>
            <w:r w:rsidRPr="00354732">
              <w:rPr>
                <w:rFonts w:hint="eastAsia"/>
              </w:rPr>
              <w:t>9%</w:t>
            </w:r>
            <w:r w:rsidRPr="00354732">
              <w:rPr>
                <w:rFonts w:hint="eastAsia"/>
              </w:rPr>
              <w:t>達</w:t>
            </w:r>
            <w:r w:rsidRPr="00354732">
              <w:rPr>
                <w:rFonts w:hint="eastAsia"/>
              </w:rPr>
              <w:t>52</w:t>
            </w:r>
            <w:r w:rsidRPr="00354732">
              <w:rPr>
                <w:rFonts w:hint="eastAsia"/>
              </w:rPr>
              <w:t>位服務於桃園市，北部北北桃三直轄市即佔</w:t>
            </w:r>
            <w:r w:rsidRPr="00354732">
              <w:rPr>
                <w:rFonts w:hint="eastAsia"/>
              </w:rPr>
              <w:t>52%</w:t>
            </w:r>
            <w:r w:rsidRPr="00354732">
              <w:rPr>
                <w:rFonts w:hint="eastAsia"/>
              </w:rPr>
              <w:t>，顯見教育資源高度集中在我國北部現象。因此明訂在國家導引吸納外國教師時，必須訂定獎勵辦法吸引外國教師可以廣布全台各縣市，使教育資源得以合理分配，亦改善教育資源過度集中北部現象。</w:t>
            </w:r>
          </w:p>
        </w:tc>
      </w:tr>
      <w:tr w:rsidR="00B0565D" w:rsidRPr="00354732" w:rsidTr="008D1416">
        <w:tc>
          <w:tcPr>
            <w:tcW w:w="3042" w:type="dxa"/>
            <w:shd w:val="clear" w:color="auto" w:fill="auto"/>
          </w:tcPr>
          <w:p w:rsidR="00B0565D" w:rsidRPr="00354732" w:rsidRDefault="00B0565D" w:rsidP="008D1416">
            <w:pPr>
              <w:spacing w:line="315" w:lineRule="exact"/>
              <w:ind w:leftChars="50" w:left="316" w:rightChars="50" w:right="105" w:hangingChars="100" w:hanging="211"/>
            </w:pPr>
            <w:r w:rsidRPr="00354732">
              <w:rPr>
                <w:rFonts w:hint="eastAsia"/>
              </w:rPr>
              <w:lastRenderedPageBreak/>
              <w:t>第六條　外國專業人才、外國特定專業人才及外國高級專業人才在我國從事專業工作，有下列情形之一者，不須申請許可：</w:t>
            </w:r>
          </w:p>
          <w:p w:rsidR="00B0565D" w:rsidRPr="00354732" w:rsidRDefault="00B0565D" w:rsidP="008D1416">
            <w:pPr>
              <w:spacing w:line="315" w:lineRule="exact"/>
              <w:ind w:leftChars="150" w:left="527" w:rightChars="50" w:right="105" w:hangingChars="100" w:hanging="211"/>
            </w:pPr>
            <w:r w:rsidRPr="00354732">
              <w:rPr>
                <w:rFonts w:hint="eastAsia"/>
              </w:rPr>
              <w:t>一、受各級政府及其所屬學術研究機關（構）聘請擔任顧問或研究工作。</w:t>
            </w:r>
          </w:p>
          <w:p w:rsidR="00B0565D" w:rsidRPr="00354732" w:rsidRDefault="00B0565D" w:rsidP="008D1416">
            <w:pPr>
              <w:spacing w:line="315" w:lineRule="exact"/>
              <w:ind w:leftChars="150" w:left="527" w:rightChars="50" w:right="105" w:hangingChars="100" w:hanging="211"/>
            </w:pPr>
            <w:r w:rsidRPr="00354732">
              <w:rPr>
                <w:rFonts w:hint="eastAsia"/>
              </w:rPr>
              <w:t>二、受聘僱於公立或已立案之私立大學進行講座、學術研究經教育部認可。</w:t>
            </w:r>
          </w:p>
          <w:p w:rsidR="00B0565D" w:rsidRPr="00354732" w:rsidRDefault="00B0565D" w:rsidP="008D1416">
            <w:pPr>
              <w:spacing w:line="315" w:lineRule="exact"/>
              <w:ind w:leftChars="150" w:left="316" w:rightChars="50" w:right="105" w:firstLineChars="200" w:firstLine="422"/>
            </w:pPr>
            <w:r w:rsidRPr="00354732">
              <w:rPr>
                <w:rFonts w:hint="eastAsia"/>
              </w:rPr>
              <w:t>外國專業人才、外國特定專業人才及外國高級專業人才，其本人、配偶、未成年子女及因身心障礙無法自理生活之成年子女，經許可永久居留者，在我國從事工作，不須向勞動部或教育部申請許可。</w:t>
            </w:r>
          </w:p>
        </w:tc>
        <w:tc>
          <w:tcPr>
            <w:tcW w:w="3043" w:type="dxa"/>
            <w:shd w:val="clear" w:color="auto" w:fill="auto"/>
          </w:tcPr>
          <w:p w:rsidR="00B0565D" w:rsidRPr="00354732" w:rsidRDefault="00B0565D" w:rsidP="008D1416">
            <w:pPr>
              <w:spacing w:line="315" w:lineRule="exact"/>
              <w:ind w:leftChars="50" w:left="105" w:rightChars="50" w:right="105"/>
            </w:pPr>
          </w:p>
        </w:tc>
        <w:tc>
          <w:tcPr>
            <w:tcW w:w="3043" w:type="dxa"/>
            <w:shd w:val="clear" w:color="auto" w:fill="auto"/>
          </w:tcPr>
          <w:p w:rsidR="00B0565D" w:rsidRPr="00354732" w:rsidRDefault="00B0565D" w:rsidP="008D1416">
            <w:pPr>
              <w:spacing w:line="315" w:lineRule="exact"/>
              <w:ind w:leftChars="50" w:left="316" w:rightChars="50" w:right="105" w:hangingChars="100" w:hanging="211"/>
            </w:pPr>
            <w:r w:rsidRPr="00354732">
              <w:rPr>
                <w:rFonts w:hint="eastAsia"/>
              </w:rPr>
              <w:t>一、</w:t>
            </w:r>
            <w:r w:rsidRPr="00354732">
              <w:rPr>
                <w:rFonts w:hint="eastAsia"/>
                <w:u w:val="single"/>
              </w:rPr>
              <w:t>本條新增</w:t>
            </w:r>
            <w:r w:rsidRPr="00354732">
              <w:rPr>
                <w:rFonts w:hint="eastAsia"/>
              </w:rPr>
              <w:t>。</w:t>
            </w:r>
          </w:p>
          <w:p w:rsidR="00B0565D" w:rsidRPr="00354732" w:rsidRDefault="00B0565D" w:rsidP="008D1416">
            <w:pPr>
              <w:spacing w:line="315" w:lineRule="exact"/>
              <w:ind w:leftChars="50" w:left="316" w:rightChars="50" w:right="105" w:hangingChars="100" w:hanging="211"/>
            </w:pPr>
            <w:r w:rsidRPr="00354732">
              <w:rPr>
                <w:rFonts w:hint="eastAsia"/>
              </w:rPr>
              <w:t>二、第一項係參酌就業服務法第四十八條第一項第一款及第三款不須申請工作許可之規定訂定。</w:t>
            </w:r>
          </w:p>
          <w:p w:rsidR="00B0565D" w:rsidRPr="00354732" w:rsidRDefault="00B0565D" w:rsidP="008D1416">
            <w:pPr>
              <w:spacing w:line="315" w:lineRule="exact"/>
              <w:ind w:leftChars="50" w:left="316" w:rightChars="50" w:right="105" w:hangingChars="100" w:hanging="211"/>
            </w:pPr>
            <w:r w:rsidRPr="00354732">
              <w:rPr>
                <w:rFonts w:hint="eastAsia"/>
              </w:rPr>
              <w:t>三、依就業服務法第五十一條第一項第四款及第二項規定，取得永久居留之外國人受聘僱從事工作，得不經雇主申請，逕向中央主管機關申請工作許可。為提供友善移民環境，爰於第二項明定外國專業人才、外國特定專業人才及外國高級專業人才，其本人及依親親屬，經許可永久居留者，無須申請工作許可，以簡化相關手續。</w:t>
            </w:r>
          </w:p>
        </w:tc>
      </w:tr>
      <w:tr w:rsidR="00B0565D" w:rsidRPr="00354732" w:rsidTr="008D1416">
        <w:tc>
          <w:tcPr>
            <w:tcW w:w="3042" w:type="dxa"/>
            <w:shd w:val="clear" w:color="auto" w:fill="auto"/>
          </w:tcPr>
          <w:p w:rsidR="00B0565D" w:rsidRPr="00354732" w:rsidRDefault="00B0565D" w:rsidP="008D1416">
            <w:pPr>
              <w:spacing w:line="315" w:lineRule="exact"/>
              <w:ind w:leftChars="50" w:left="316" w:rightChars="50" w:right="105" w:hangingChars="100" w:hanging="211"/>
            </w:pPr>
            <w:r w:rsidRPr="00354732">
              <w:rPr>
                <w:rFonts w:hint="eastAsia"/>
              </w:rPr>
              <w:t>第七條　雇主聘僱從事專業工作之外國特定專業人才，其聘僱許可期間最長為五年，期滿有繼續聘僱之需要者，得申請延期，每次最長為五年。</w:t>
            </w:r>
          </w:p>
          <w:p w:rsidR="00B0565D" w:rsidRPr="00354732" w:rsidRDefault="00B0565D" w:rsidP="008D1416">
            <w:pPr>
              <w:spacing w:line="315" w:lineRule="exact"/>
              <w:ind w:leftChars="150" w:left="316" w:rightChars="50" w:right="105" w:firstLineChars="200" w:firstLine="422"/>
            </w:pPr>
            <w:r w:rsidRPr="00354732">
              <w:rPr>
                <w:rFonts w:hint="eastAsia"/>
              </w:rPr>
              <w:t>前項外國特定專業人才經內政部移民署許可居留者，其外僑居留證之有效期間，自許可之翌日起算，最長為五年；期滿有繼續居留之必要者，得於居留期限屆滿</w:t>
            </w:r>
            <w:r w:rsidRPr="00354732">
              <w:rPr>
                <w:rFonts w:hint="eastAsia"/>
              </w:rPr>
              <w:lastRenderedPageBreak/>
              <w:t>前，向內政部移民署申請延期，每次最長為五年。該外國特定專業人才之配偶、未</w:t>
            </w:r>
            <w:r w:rsidRPr="00354732">
              <w:rPr>
                <w:rFonts w:hint="eastAsia"/>
                <w:u w:val="single"/>
              </w:rPr>
              <w:t>成年</w:t>
            </w:r>
            <w:r w:rsidRPr="00354732">
              <w:rPr>
                <w:rFonts w:hint="eastAsia"/>
              </w:rPr>
              <w:t>子女及因身心障礙無法自理生活之</w:t>
            </w:r>
            <w:r w:rsidRPr="00354732">
              <w:rPr>
                <w:rFonts w:hint="eastAsia"/>
                <w:u w:val="single"/>
              </w:rPr>
              <w:t>成年</w:t>
            </w:r>
            <w:r w:rsidRPr="00354732">
              <w:rPr>
                <w:rFonts w:hint="eastAsia"/>
              </w:rPr>
              <w:t>子女，經內政部移民署許可居留者，其外僑居留證之有效期間及延期期限，亦同。</w:t>
            </w:r>
          </w:p>
        </w:tc>
        <w:tc>
          <w:tcPr>
            <w:tcW w:w="3043" w:type="dxa"/>
            <w:shd w:val="clear" w:color="auto" w:fill="auto"/>
          </w:tcPr>
          <w:p w:rsidR="00B0565D" w:rsidRPr="00354732" w:rsidRDefault="00B0565D" w:rsidP="008D1416">
            <w:pPr>
              <w:spacing w:line="315" w:lineRule="exact"/>
              <w:ind w:leftChars="50" w:left="316" w:rightChars="50" w:right="105" w:hangingChars="100" w:hanging="211"/>
            </w:pPr>
            <w:r w:rsidRPr="00354732">
              <w:rPr>
                <w:rFonts w:hint="eastAsia"/>
              </w:rPr>
              <w:lastRenderedPageBreak/>
              <w:t>（現行一百十年一月二十七日修正公布條文）</w:t>
            </w:r>
          </w:p>
          <w:p w:rsidR="00B0565D" w:rsidRPr="00354732" w:rsidRDefault="00B0565D" w:rsidP="008D1416">
            <w:pPr>
              <w:spacing w:line="315" w:lineRule="exact"/>
              <w:ind w:leftChars="50" w:left="316" w:rightChars="50" w:right="105" w:hangingChars="100" w:hanging="211"/>
            </w:pPr>
            <w:r w:rsidRPr="00354732">
              <w:rPr>
                <w:rFonts w:hint="eastAsia"/>
              </w:rPr>
              <w:t>第七條　雇主聘僱從事專業工作之外國特定專業人才，其聘僱許可期間最長為五年，期滿有繼續聘僱之需要者，得申請延期，每次最長為五年</w:t>
            </w:r>
            <w:r w:rsidRPr="00354732">
              <w:rPr>
                <w:rFonts w:hint="eastAsia"/>
                <w:u w:val="single"/>
              </w:rPr>
              <w:t>，不受就業服務法第五十二條第一項規定之限制。</w:t>
            </w:r>
          </w:p>
          <w:p w:rsidR="00B0565D" w:rsidRPr="00354732" w:rsidRDefault="00B0565D" w:rsidP="008D1416">
            <w:pPr>
              <w:spacing w:line="315" w:lineRule="exact"/>
              <w:ind w:leftChars="150" w:left="316" w:rightChars="50" w:right="105" w:firstLineChars="200" w:firstLine="422"/>
            </w:pPr>
            <w:r w:rsidRPr="00354732">
              <w:rPr>
                <w:rFonts w:hint="eastAsia"/>
              </w:rPr>
              <w:t>前項外國特定專業人才經內政部移民署許可居留者，其外僑居留證之有效期間</w:t>
            </w:r>
            <w:r w:rsidRPr="00354732">
              <w:rPr>
                <w:rFonts w:hint="eastAsia"/>
              </w:rPr>
              <w:lastRenderedPageBreak/>
              <w:t>，自許可之翌日起算，最長為五年；期滿有繼續居留之必要者，得於居留期限屆滿前，向內政部移民署申請延期，每次最長為五年</w:t>
            </w:r>
            <w:r w:rsidRPr="00354732">
              <w:rPr>
                <w:rFonts w:hint="eastAsia"/>
                <w:u w:val="single"/>
              </w:rPr>
              <w:t>，不受入出國及移民法第二十二條第三項及第三十一條第二項規定之限制</w:t>
            </w:r>
            <w:r w:rsidRPr="00354732">
              <w:rPr>
                <w:rFonts w:hint="eastAsia"/>
              </w:rPr>
              <w:t>。該外國特定專業人才之配偶、未滿十八歲子女及</w:t>
            </w:r>
            <w:r w:rsidRPr="00354732">
              <w:rPr>
                <w:rFonts w:hint="eastAsia"/>
                <w:u w:val="single"/>
              </w:rPr>
              <w:t>其</w:t>
            </w:r>
            <w:r w:rsidRPr="00354732">
              <w:rPr>
                <w:rFonts w:hint="eastAsia"/>
              </w:rPr>
              <w:t>滿十八歲因身心障礙無法自理生活之子女，經內政部移民署許可居留者，其外僑居留證之有效期間及延期期限，亦同。</w:t>
            </w:r>
          </w:p>
        </w:tc>
        <w:tc>
          <w:tcPr>
            <w:tcW w:w="3043" w:type="dxa"/>
            <w:shd w:val="clear" w:color="auto" w:fill="auto"/>
          </w:tcPr>
          <w:p w:rsidR="00B0565D" w:rsidRPr="00354732" w:rsidRDefault="00B0565D" w:rsidP="008D1416">
            <w:pPr>
              <w:spacing w:line="315" w:lineRule="exact"/>
              <w:ind w:leftChars="50" w:left="316" w:rightChars="50" w:right="105" w:hangingChars="100" w:hanging="211"/>
            </w:pPr>
            <w:r w:rsidRPr="00354732">
              <w:rPr>
                <w:rFonts w:hint="eastAsia"/>
              </w:rPr>
              <w:lastRenderedPageBreak/>
              <w:t>一、本法係就業服務法之特別法，應優先適用，其不受就業服務法限制為當然之理，無須規定，爰將現行第一項不受就業服務法限制規定刪除。</w:t>
            </w:r>
          </w:p>
          <w:p w:rsidR="00B0565D" w:rsidRPr="00354732" w:rsidRDefault="00B0565D" w:rsidP="008D1416">
            <w:pPr>
              <w:spacing w:line="315" w:lineRule="exact"/>
              <w:ind w:leftChars="50" w:left="316" w:rightChars="50" w:right="105" w:hangingChars="100" w:hanging="211"/>
            </w:pPr>
            <w:r w:rsidRPr="00354732">
              <w:rPr>
                <w:rFonts w:hint="eastAsia"/>
              </w:rPr>
              <w:t>二、本法所定成年年齡係依我國民法之規定，從而現行第二項後段有關外國特定專業人才之子女年齡規定，係配合一百十年一月十三日修正公布之民法第十二條將成年</w:t>
            </w:r>
            <w:r w:rsidRPr="00354732">
              <w:rPr>
                <w:rFonts w:hint="eastAsia"/>
              </w:rPr>
              <w:lastRenderedPageBreak/>
              <w:t>年齡由二十歲調降為十八歲，且為避免外國人成年年齡究係依其本國法律或我國法律之爭議，而將原定「未成年」及「滿二十歲以上」修正為「未滿十八歲」及「滿十八歲」。考量上開民法修正條文係自一百十二年一月一日施行，而本法本次係全案修正，如本次修正條文施行日期在上開民法修正條文施行日前，則在一百十二年一月一日前，所定「十八歲」與本條規定「成年」年齡之意旨不合，恐致後續執行產生疑義，爰修正第二項，將「未滿十八歲」及「滿十八歲」修正為「未成年」及「成年」，並酌作文字修正。另以本法係入出國及移民法之特別法，應優先適用，其不受入出國及移民法限制為當然之理，無須規定，爰將現行前段有關不受入出國及移民法限制規定刪除。</w:t>
            </w:r>
          </w:p>
        </w:tc>
      </w:tr>
      <w:tr w:rsidR="00B0565D" w:rsidRPr="00354732" w:rsidTr="008D1416">
        <w:tc>
          <w:tcPr>
            <w:tcW w:w="3042" w:type="dxa"/>
            <w:shd w:val="clear" w:color="auto" w:fill="auto"/>
          </w:tcPr>
          <w:p w:rsidR="00B0565D" w:rsidRPr="00354732" w:rsidRDefault="00B0565D" w:rsidP="008D1416">
            <w:pPr>
              <w:spacing w:line="315" w:lineRule="exact"/>
              <w:ind w:leftChars="50" w:left="316" w:rightChars="50" w:right="105" w:hangingChars="100" w:hanging="211"/>
            </w:pPr>
            <w:r w:rsidRPr="00354732">
              <w:rPr>
                <w:rFonts w:hint="eastAsia"/>
              </w:rPr>
              <w:lastRenderedPageBreak/>
              <w:t>第八條　外國特定專業人才擬在我國從事專業工作者，得</w:t>
            </w:r>
            <w:r w:rsidRPr="00354732">
              <w:rPr>
                <w:rFonts w:hint="eastAsia"/>
                <w:u w:val="single"/>
              </w:rPr>
              <w:t>逕</w:t>
            </w:r>
            <w:r w:rsidRPr="00354732">
              <w:rPr>
                <w:rFonts w:hint="eastAsia"/>
              </w:rPr>
              <w:t>向內政部移民署申請核發具工作許可、居留簽證、外僑居留證及重入國許可四證合一之就業金卡。內政部移民署許可核發就業金卡前，應會同勞動部及外交部審查。</w:t>
            </w:r>
            <w:r w:rsidRPr="00354732">
              <w:rPr>
                <w:rFonts w:hint="eastAsia"/>
                <w:u w:val="single"/>
              </w:rPr>
              <w:t>但已入國之外國特定專業人才申請就業金卡時得免申請居留簽證</w:t>
            </w:r>
            <w:r w:rsidRPr="00354732">
              <w:rPr>
                <w:rFonts w:hint="eastAsia"/>
              </w:rPr>
              <w:t>。</w:t>
            </w:r>
          </w:p>
          <w:p w:rsidR="00B0565D" w:rsidRPr="00354732" w:rsidRDefault="00B0565D" w:rsidP="008D1416">
            <w:pPr>
              <w:spacing w:line="315" w:lineRule="exact"/>
              <w:ind w:leftChars="150" w:left="316" w:rightChars="50" w:right="105" w:firstLineChars="200" w:firstLine="422"/>
            </w:pPr>
            <w:r w:rsidRPr="00354732">
              <w:rPr>
                <w:rFonts w:hint="eastAsia"/>
              </w:rPr>
              <w:t>前項就業金卡有效期間為一年至三年；符合一定條件者，得於有效期間屆滿前</w:t>
            </w:r>
            <w:r w:rsidRPr="00354732">
              <w:rPr>
                <w:rFonts w:hint="eastAsia"/>
                <w:u w:val="single"/>
              </w:rPr>
              <w:t>申請延期，每次最長為三年</w:t>
            </w:r>
            <w:r w:rsidRPr="00354732">
              <w:rPr>
                <w:rFonts w:hint="eastAsia"/>
              </w:rPr>
              <w:t>。</w:t>
            </w:r>
          </w:p>
          <w:p w:rsidR="00B0565D" w:rsidRPr="00354732" w:rsidRDefault="00B0565D" w:rsidP="008D1416">
            <w:pPr>
              <w:spacing w:line="315" w:lineRule="exact"/>
              <w:ind w:leftChars="150" w:left="316" w:rightChars="50" w:right="105" w:firstLineChars="200" w:firstLine="422"/>
            </w:pPr>
            <w:r w:rsidRPr="00354732">
              <w:rPr>
                <w:rFonts w:hint="eastAsia"/>
              </w:rPr>
              <w:t>前二項就業金卡之申請</w:t>
            </w:r>
            <w:r w:rsidRPr="00354732">
              <w:rPr>
                <w:rFonts w:hint="eastAsia"/>
              </w:rPr>
              <w:lastRenderedPageBreak/>
              <w:t>程序、審查、</w:t>
            </w:r>
            <w:r w:rsidRPr="00354732">
              <w:rPr>
                <w:rFonts w:hint="eastAsia"/>
                <w:u w:val="single"/>
              </w:rPr>
              <w:t>延期</w:t>
            </w:r>
            <w:r w:rsidRPr="00354732">
              <w:rPr>
                <w:rFonts w:hint="eastAsia"/>
              </w:rPr>
              <w:t>之一定條件及其他相關事項之辦法，由內政部會商勞動部及外交部定之。</w:t>
            </w:r>
          </w:p>
          <w:p w:rsidR="00B0565D" w:rsidRPr="00354732" w:rsidRDefault="00B0565D" w:rsidP="008D1416">
            <w:pPr>
              <w:spacing w:line="315" w:lineRule="exact"/>
              <w:ind w:leftChars="150" w:left="316" w:rightChars="50" w:right="105" w:firstLineChars="200" w:firstLine="422"/>
            </w:pPr>
            <w:r w:rsidRPr="00354732">
              <w:rPr>
                <w:rFonts w:hint="eastAsia"/>
              </w:rPr>
              <w:t>依第一項</w:t>
            </w:r>
            <w:r w:rsidRPr="00354732">
              <w:rPr>
                <w:rFonts w:hint="eastAsia"/>
                <w:u w:val="single"/>
              </w:rPr>
              <w:t>申請就業金卡</w:t>
            </w:r>
            <w:r w:rsidRPr="00354732">
              <w:rPr>
                <w:rFonts w:hint="eastAsia"/>
              </w:rPr>
              <w:t>或第二項申請</w:t>
            </w:r>
            <w:r w:rsidRPr="00354732">
              <w:rPr>
                <w:rFonts w:hint="eastAsia"/>
                <w:u w:val="single"/>
              </w:rPr>
              <w:t>延期</w:t>
            </w:r>
            <w:r w:rsidRPr="00354732">
              <w:rPr>
                <w:rFonts w:hint="eastAsia"/>
              </w:rPr>
              <w:t>者，由內政部移民署收取規費；其收費標準，由內政部會商勞動部及外交部定之。</w:t>
            </w:r>
          </w:p>
        </w:tc>
        <w:tc>
          <w:tcPr>
            <w:tcW w:w="3043" w:type="dxa"/>
            <w:shd w:val="clear" w:color="auto" w:fill="auto"/>
          </w:tcPr>
          <w:p w:rsidR="00B0565D" w:rsidRPr="00354732" w:rsidRDefault="00B0565D" w:rsidP="008D1416">
            <w:pPr>
              <w:spacing w:line="315" w:lineRule="exact"/>
              <w:ind w:leftChars="50" w:left="316" w:rightChars="50" w:right="105" w:hangingChars="100" w:hanging="211"/>
            </w:pPr>
            <w:r w:rsidRPr="00354732">
              <w:rPr>
                <w:rFonts w:hint="eastAsia"/>
              </w:rPr>
              <w:lastRenderedPageBreak/>
              <w:t>第八條　外國特定專業人才擬在我國從事專業工作者，得向內政部移民署申請核發具工作許可、居留簽證、外僑居留證及重入國許可四證合一之就業金卡。內政部移民署許可核發就業金卡前，應會同勞動部及外交部審查，</w:t>
            </w:r>
            <w:r w:rsidRPr="00354732">
              <w:rPr>
                <w:rFonts w:hint="eastAsia"/>
                <w:u w:val="single"/>
              </w:rPr>
              <w:t>不受就業服務法第四十三條及第五十三條第一項規定之限制</w:t>
            </w:r>
            <w:r w:rsidRPr="00354732">
              <w:rPr>
                <w:rFonts w:hint="eastAsia"/>
              </w:rPr>
              <w:t>。</w:t>
            </w:r>
          </w:p>
          <w:p w:rsidR="00B0565D" w:rsidRPr="00354732" w:rsidRDefault="00B0565D" w:rsidP="008D1416">
            <w:pPr>
              <w:spacing w:line="315" w:lineRule="exact"/>
              <w:ind w:leftChars="150" w:left="316" w:rightChars="50" w:right="105" w:firstLineChars="200" w:firstLine="422"/>
            </w:pPr>
            <w:r w:rsidRPr="00354732">
              <w:rPr>
                <w:rFonts w:hint="eastAsia"/>
              </w:rPr>
              <w:t>前項就業金卡有效期間為一年至三年；符合一定條件者，得於有效期間屆滿前重新申請。</w:t>
            </w:r>
          </w:p>
          <w:p w:rsidR="00B0565D" w:rsidRPr="00354732" w:rsidRDefault="00B0565D" w:rsidP="008D1416">
            <w:pPr>
              <w:spacing w:line="315" w:lineRule="exact"/>
              <w:ind w:leftChars="150" w:left="316" w:rightChars="50" w:right="105" w:firstLineChars="200" w:firstLine="422"/>
            </w:pPr>
            <w:r w:rsidRPr="00354732">
              <w:rPr>
                <w:rFonts w:hint="eastAsia"/>
              </w:rPr>
              <w:t>前二項就業金卡之申請程序、審查、重新申請之一</w:t>
            </w:r>
            <w:r w:rsidRPr="00354732">
              <w:rPr>
                <w:rFonts w:hint="eastAsia"/>
              </w:rPr>
              <w:lastRenderedPageBreak/>
              <w:t>定條件及其他相關事項之辦法，由內政部會商勞動部及外交部定之。</w:t>
            </w:r>
          </w:p>
          <w:p w:rsidR="00B0565D" w:rsidRPr="00354732" w:rsidRDefault="00B0565D" w:rsidP="008D1416">
            <w:pPr>
              <w:spacing w:line="315" w:lineRule="exact"/>
              <w:ind w:leftChars="150" w:left="316" w:rightChars="50" w:right="105" w:firstLineChars="200" w:firstLine="422"/>
            </w:pPr>
            <w:r w:rsidRPr="00354732">
              <w:rPr>
                <w:rFonts w:hint="eastAsia"/>
              </w:rPr>
              <w:t>依第一項或第二項申請</w:t>
            </w:r>
            <w:r w:rsidRPr="00354732">
              <w:rPr>
                <w:rFonts w:hint="eastAsia"/>
                <w:u w:val="single"/>
              </w:rPr>
              <w:t>就業金卡</w:t>
            </w:r>
            <w:r w:rsidRPr="00354732">
              <w:rPr>
                <w:rFonts w:hint="eastAsia"/>
              </w:rPr>
              <w:t>者，由內政部移民署收取規費；其收費標準，由內政部會商勞動部及外交部定之。</w:t>
            </w:r>
          </w:p>
        </w:tc>
        <w:tc>
          <w:tcPr>
            <w:tcW w:w="3043" w:type="dxa"/>
            <w:shd w:val="clear" w:color="auto" w:fill="auto"/>
          </w:tcPr>
          <w:p w:rsidR="00B0565D" w:rsidRPr="00354732" w:rsidRDefault="00B0565D" w:rsidP="008D1416">
            <w:pPr>
              <w:spacing w:line="315" w:lineRule="exact"/>
              <w:ind w:leftChars="50" w:left="316" w:rightChars="50" w:right="105" w:hangingChars="100" w:hanging="211"/>
            </w:pPr>
            <w:r w:rsidRPr="00354732">
              <w:rPr>
                <w:rFonts w:hint="eastAsia"/>
              </w:rPr>
              <w:lastRenderedPageBreak/>
              <w:t>一、為簡化外國專業人才來臺工作居留申辦手續，爰修正第一項增列但書規定，針對已入國之外國特定專業人才（包含以免簽或持停留簽證入國者），申請就業金卡時得免申請居留簽證。另以本法係就業服務法之特別法，應優先適用，其不受就業服務法限制為當然之理，無須規定，爰將現行不受就業服務法限制規定刪除。</w:t>
            </w:r>
          </w:p>
          <w:p w:rsidR="00B0565D" w:rsidRPr="00354732" w:rsidRDefault="00B0565D" w:rsidP="008D1416">
            <w:pPr>
              <w:spacing w:line="315" w:lineRule="exact"/>
              <w:ind w:leftChars="50" w:left="316" w:rightChars="50" w:right="105" w:hangingChars="100" w:hanging="211"/>
            </w:pPr>
            <w:r w:rsidRPr="00354732">
              <w:rPr>
                <w:rFonts w:hint="eastAsia"/>
              </w:rPr>
              <w:t>二、鑒於本項係規範就業金卡之有效期間，又依入出國及移民法規定，效期屆滿前以申請延期方式辦理，爰修正第二項規定，並明定每次延</w:t>
            </w:r>
            <w:r w:rsidRPr="00354732">
              <w:rPr>
                <w:rFonts w:hint="eastAsia"/>
              </w:rPr>
              <w:lastRenderedPageBreak/>
              <w:t>期最長為三年。</w:t>
            </w:r>
          </w:p>
          <w:p w:rsidR="00B0565D" w:rsidRPr="00354732" w:rsidRDefault="00B0565D" w:rsidP="008D1416">
            <w:pPr>
              <w:spacing w:line="315" w:lineRule="exact"/>
              <w:ind w:leftChars="50" w:left="316" w:rightChars="50" w:right="105" w:hangingChars="100" w:hanging="211"/>
            </w:pPr>
            <w:r w:rsidRPr="00354732">
              <w:rPr>
                <w:rFonts w:hint="eastAsia"/>
              </w:rPr>
              <w:t>三、配合第二項之修正，將第三項授權事項之重新申請修正為申請延期。</w:t>
            </w:r>
          </w:p>
          <w:p w:rsidR="00B0565D" w:rsidRPr="00354732" w:rsidRDefault="00B0565D" w:rsidP="008D1416">
            <w:pPr>
              <w:spacing w:line="315" w:lineRule="exact"/>
              <w:ind w:leftChars="50" w:left="316" w:rightChars="50" w:right="105" w:hangingChars="100" w:hanging="211"/>
            </w:pPr>
            <w:r w:rsidRPr="00354732">
              <w:rPr>
                <w:rFonts w:hint="eastAsia"/>
              </w:rPr>
              <w:t>四、配合第二項之修正，第四項酌作文字修正。</w:t>
            </w:r>
          </w:p>
        </w:tc>
      </w:tr>
      <w:tr w:rsidR="00B0565D" w:rsidRPr="00354732" w:rsidTr="008D1416">
        <w:tc>
          <w:tcPr>
            <w:tcW w:w="3042" w:type="dxa"/>
            <w:shd w:val="clear" w:color="auto" w:fill="auto"/>
          </w:tcPr>
          <w:p w:rsidR="00B0565D" w:rsidRPr="00354732" w:rsidRDefault="00B0565D" w:rsidP="008D1416">
            <w:pPr>
              <w:spacing w:line="315" w:lineRule="exact"/>
              <w:ind w:leftChars="50" w:left="316" w:rightChars="50" w:right="105" w:hangingChars="100" w:hanging="211"/>
            </w:pPr>
            <w:r w:rsidRPr="00354732">
              <w:rPr>
                <w:rFonts w:hint="eastAsia"/>
              </w:rPr>
              <w:lastRenderedPageBreak/>
              <w:t>第</w:t>
            </w:r>
            <w:r w:rsidRPr="00354732">
              <w:rPr>
                <w:rFonts w:hint="eastAsia"/>
                <w:u w:val="single"/>
              </w:rPr>
              <w:t>九</w:t>
            </w:r>
            <w:r w:rsidRPr="00354732">
              <w:rPr>
                <w:rFonts w:hint="eastAsia"/>
              </w:rPr>
              <w:t>條　外國專業人才為藝術工作者，得不經雇主申請，逕向勞動部申請許可，在我國從事藝術工作；其許可期間最長為三年，必要時得申請延期，每次最長為三年。</w:t>
            </w:r>
          </w:p>
          <w:p w:rsidR="00B0565D" w:rsidRPr="00354732" w:rsidRDefault="00B0565D" w:rsidP="008D1416">
            <w:pPr>
              <w:spacing w:line="315" w:lineRule="exact"/>
              <w:ind w:leftChars="150" w:left="316" w:rightChars="50" w:right="105" w:firstLineChars="200" w:firstLine="422"/>
            </w:pPr>
            <w:r w:rsidRPr="00354732">
              <w:rPr>
                <w:rFonts w:hint="eastAsia"/>
              </w:rPr>
              <w:t>前項申請之工作資格、審查基準、申請許可、廢止許可、聘僱管理及其他相關事項之辦法，由勞動部會商文化部定之。</w:t>
            </w:r>
          </w:p>
        </w:tc>
        <w:tc>
          <w:tcPr>
            <w:tcW w:w="3043" w:type="dxa"/>
            <w:shd w:val="clear" w:color="auto" w:fill="auto"/>
          </w:tcPr>
          <w:p w:rsidR="00B0565D" w:rsidRPr="00354732" w:rsidRDefault="00B0565D" w:rsidP="008D1416">
            <w:pPr>
              <w:spacing w:line="315" w:lineRule="exact"/>
              <w:ind w:leftChars="50" w:left="316" w:rightChars="50" w:right="105" w:hangingChars="100" w:hanging="211"/>
            </w:pPr>
            <w:r w:rsidRPr="00354732">
              <w:rPr>
                <w:rFonts w:hint="eastAsia"/>
              </w:rPr>
              <w:t>第十條　外國專業人才為藝術工作者，得不經雇主申請，逕向勞動部申請許可，在我國從事藝術工作</w:t>
            </w:r>
            <w:r w:rsidRPr="00354732">
              <w:rPr>
                <w:rFonts w:hint="eastAsia"/>
                <w:u w:val="single"/>
              </w:rPr>
              <w:t>，不受就業服務法第四十三條規定之限制</w:t>
            </w:r>
            <w:r w:rsidRPr="00354732">
              <w:rPr>
                <w:rFonts w:hint="eastAsia"/>
              </w:rPr>
              <w:t>；其許可期間最長為三年，必要時得申請延期，每次最長為三年。</w:t>
            </w:r>
          </w:p>
          <w:p w:rsidR="00B0565D" w:rsidRPr="00354732" w:rsidRDefault="00B0565D" w:rsidP="008D1416">
            <w:pPr>
              <w:spacing w:line="315" w:lineRule="exact"/>
              <w:ind w:leftChars="150" w:left="316" w:rightChars="50" w:right="105" w:firstLineChars="200" w:firstLine="422"/>
            </w:pPr>
            <w:r w:rsidRPr="00354732">
              <w:rPr>
                <w:rFonts w:hint="eastAsia"/>
              </w:rPr>
              <w:t>前項申請之工作資格、審查基準、申請許可、廢止許可、聘僱管理及其他相關事項之辦法，由勞動部會商文化部定之。</w:t>
            </w:r>
          </w:p>
        </w:tc>
        <w:tc>
          <w:tcPr>
            <w:tcW w:w="3043" w:type="dxa"/>
            <w:shd w:val="clear" w:color="auto" w:fill="auto"/>
          </w:tcPr>
          <w:p w:rsidR="00B0565D" w:rsidRPr="00354732" w:rsidRDefault="00B0565D" w:rsidP="008D1416">
            <w:pPr>
              <w:spacing w:line="315" w:lineRule="exact"/>
              <w:ind w:leftChars="50" w:left="316" w:rightChars="50" w:right="105" w:hangingChars="100" w:hanging="211"/>
            </w:pPr>
            <w:r w:rsidRPr="00354732">
              <w:rPr>
                <w:rFonts w:hint="eastAsia"/>
              </w:rPr>
              <w:t>一、條次變更。</w:t>
            </w:r>
          </w:p>
          <w:p w:rsidR="00B0565D" w:rsidRPr="00354732" w:rsidRDefault="00B0565D" w:rsidP="008D1416">
            <w:pPr>
              <w:spacing w:line="315" w:lineRule="exact"/>
              <w:ind w:leftChars="50" w:left="316" w:rightChars="50" w:right="105" w:hangingChars="100" w:hanging="211"/>
            </w:pPr>
            <w:r w:rsidRPr="00354732">
              <w:rPr>
                <w:rFonts w:hint="eastAsia"/>
              </w:rPr>
              <w:t>二、本法係就業服務法之特別法，應優先適用，其不受就業服務法限制為當然之理，無須規定，爰將現行第一項不受就業服務法限制規定刪除。</w:t>
            </w:r>
          </w:p>
          <w:p w:rsidR="00B0565D" w:rsidRPr="00354732" w:rsidRDefault="00B0565D" w:rsidP="008D1416">
            <w:pPr>
              <w:spacing w:line="315" w:lineRule="exact"/>
              <w:ind w:leftChars="50" w:left="316" w:rightChars="50" w:right="105" w:hangingChars="100" w:hanging="211"/>
            </w:pPr>
            <w:r w:rsidRPr="00354732">
              <w:rPr>
                <w:rFonts w:hint="eastAsia"/>
              </w:rPr>
              <w:t>三、第二項未修正。</w:t>
            </w:r>
          </w:p>
        </w:tc>
      </w:tr>
      <w:tr w:rsidR="00B0565D" w:rsidRPr="00354732" w:rsidTr="008D1416">
        <w:tc>
          <w:tcPr>
            <w:tcW w:w="3042" w:type="dxa"/>
            <w:shd w:val="clear" w:color="auto" w:fill="auto"/>
          </w:tcPr>
          <w:p w:rsidR="00B0565D" w:rsidRPr="00354732" w:rsidRDefault="00B0565D" w:rsidP="008D1416">
            <w:pPr>
              <w:spacing w:line="315" w:lineRule="exact"/>
              <w:ind w:leftChars="50" w:left="316" w:rightChars="50" w:right="105" w:hangingChars="100" w:hanging="211"/>
            </w:pPr>
            <w:r w:rsidRPr="00354732">
              <w:rPr>
                <w:rFonts w:hint="eastAsia"/>
              </w:rPr>
              <w:t>第</w:t>
            </w:r>
            <w:r w:rsidRPr="00354732">
              <w:rPr>
                <w:rFonts w:hint="eastAsia"/>
                <w:u w:val="single"/>
              </w:rPr>
              <w:t>十</w:t>
            </w:r>
            <w:r w:rsidRPr="00354732">
              <w:rPr>
                <w:rFonts w:hint="eastAsia"/>
              </w:rPr>
              <w:t>條　外國專業人才擬在我國從事專業工作，須長期尋職者，得向駐外館處申請核發三個月有效期限、多次入國、停留期限六個月之停留簽證，總停留期限最長為六個月。</w:t>
            </w:r>
          </w:p>
          <w:p w:rsidR="00B0565D" w:rsidRPr="00354732" w:rsidRDefault="00B0565D" w:rsidP="008D1416">
            <w:pPr>
              <w:spacing w:line="315" w:lineRule="exact"/>
              <w:ind w:leftChars="150" w:left="316" w:rightChars="50" w:right="105" w:firstLineChars="200" w:firstLine="422"/>
            </w:pPr>
            <w:r w:rsidRPr="00354732">
              <w:rPr>
                <w:rFonts w:hint="eastAsia"/>
              </w:rPr>
              <w:t>依前項規定取得停留簽證者，自總停留期限屆滿之日起三年內，不得再依該項規定申請核發停留簽證。</w:t>
            </w:r>
          </w:p>
          <w:p w:rsidR="00B0565D" w:rsidRPr="00354732" w:rsidRDefault="00B0565D" w:rsidP="008D1416">
            <w:pPr>
              <w:spacing w:line="315" w:lineRule="exact"/>
              <w:ind w:leftChars="150" w:left="316" w:rightChars="50" w:right="105" w:firstLineChars="200" w:firstLine="422"/>
            </w:pPr>
            <w:r w:rsidRPr="00354732">
              <w:rPr>
                <w:rFonts w:hint="eastAsia"/>
              </w:rPr>
              <w:t>依第一項規定核發停留簽證之人數，由外交部會同內政部並會商主管機關及中央目的事業主管機關，視人才需求及申請狀況每年公告之。</w:t>
            </w:r>
          </w:p>
          <w:p w:rsidR="00B0565D" w:rsidRPr="00354732" w:rsidRDefault="00B0565D" w:rsidP="008D1416">
            <w:pPr>
              <w:spacing w:line="315" w:lineRule="exact"/>
              <w:ind w:leftChars="150" w:left="316" w:rightChars="50" w:right="105" w:firstLineChars="200" w:firstLine="422"/>
            </w:pPr>
            <w:r w:rsidRPr="00354732">
              <w:rPr>
                <w:rFonts w:hint="eastAsia"/>
              </w:rPr>
              <w:t>第一項申請之條件、程序、審查及其他相關事項之辦法，由外交部會同內政部</w:t>
            </w:r>
            <w:r w:rsidRPr="00354732">
              <w:rPr>
                <w:rFonts w:hint="eastAsia"/>
              </w:rPr>
              <w:lastRenderedPageBreak/>
              <w:t>並會商中央目的事業主管機關，視人才需求定之。</w:t>
            </w:r>
          </w:p>
        </w:tc>
        <w:tc>
          <w:tcPr>
            <w:tcW w:w="3043" w:type="dxa"/>
            <w:shd w:val="clear" w:color="auto" w:fill="auto"/>
          </w:tcPr>
          <w:p w:rsidR="00B0565D" w:rsidRPr="00354732" w:rsidRDefault="00B0565D" w:rsidP="008D1416">
            <w:pPr>
              <w:spacing w:line="315" w:lineRule="exact"/>
              <w:ind w:leftChars="50" w:left="316" w:rightChars="50" w:right="105" w:hangingChars="100" w:hanging="211"/>
            </w:pPr>
            <w:r w:rsidRPr="00354732">
              <w:rPr>
                <w:rFonts w:hint="eastAsia"/>
              </w:rPr>
              <w:lastRenderedPageBreak/>
              <w:t>第十九條　外國專業人才擬在我國從事專業工作，須長期尋職者，得向駐外館處申請核發三個月有效期限、多次入國、停留期限六個月之停留簽證，總停留期限最長為六個月。</w:t>
            </w:r>
          </w:p>
          <w:p w:rsidR="00B0565D" w:rsidRPr="00354732" w:rsidRDefault="00B0565D" w:rsidP="008D1416">
            <w:pPr>
              <w:spacing w:line="315" w:lineRule="exact"/>
              <w:ind w:leftChars="150" w:left="316" w:rightChars="50" w:right="105" w:firstLineChars="200" w:firstLine="422"/>
            </w:pPr>
            <w:r w:rsidRPr="00354732">
              <w:rPr>
                <w:rFonts w:hint="eastAsia"/>
              </w:rPr>
              <w:t>依前項規定取得停留簽證者，自總停留期限屆滿之日起三年內，不得再依該項規定申請核發停留簽證。</w:t>
            </w:r>
          </w:p>
          <w:p w:rsidR="00B0565D" w:rsidRPr="00354732" w:rsidRDefault="00B0565D" w:rsidP="008D1416">
            <w:pPr>
              <w:spacing w:line="315" w:lineRule="exact"/>
              <w:ind w:leftChars="150" w:left="316" w:rightChars="50" w:right="105" w:firstLineChars="200" w:firstLine="422"/>
            </w:pPr>
            <w:r w:rsidRPr="00354732">
              <w:rPr>
                <w:rFonts w:hint="eastAsia"/>
              </w:rPr>
              <w:t>依第一項規定核發停留簽證之人數，由外交部會同內政部並會商主管機關及中央目的事業主管機關，視人才需求及申請狀況每年公告之。</w:t>
            </w:r>
          </w:p>
          <w:p w:rsidR="00B0565D" w:rsidRPr="00354732" w:rsidRDefault="00B0565D" w:rsidP="008D1416">
            <w:pPr>
              <w:spacing w:line="315" w:lineRule="exact"/>
              <w:ind w:leftChars="150" w:left="316" w:rightChars="50" w:right="105" w:firstLineChars="200" w:firstLine="422"/>
            </w:pPr>
            <w:r w:rsidRPr="00354732">
              <w:rPr>
                <w:rFonts w:hint="eastAsia"/>
              </w:rPr>
              <w:t>第一項申請之條件、程序、審查及其他相關事項之辦法，由外交部會同內政部</w:t>
            </w:r>
            <w:r w:rsidRPr="00354732">
              <w:rPr>
                <w:rFonts w:hint="eastAsia"/>
              </w:rPr>
              <w:lastRenderedPageBreak/>
              <w:t>並會商中央目的事業主管機關，視人才需求定之。</w:t>
            </w:r>
          </w:p>
        </w:tc>
        <w:tc>
          <w:tcPr>
            <w:tcW w:w="3043" w:type="dxa"/>
            <w:shd w:val="clear" w:color="auto" w:fill="auto"/>
          </w:tcPr>
          <w:p w:rsidR="00B0565D" w:rsidRPr="00354732" w:rsidRDefault="00B0565D" w:rsidP="008D1416">
            <w:pPr>
              <w:spacing w:line="315" w:lineRule="exact"/>
              <w:ind w:leftChars="50" w:left="105" w:rightChars="50" w:right="105"/>
            </w:pPr>
            <w:r w:rsidRPr="00354732">
              <w:rPr>
                <w:rFonts w:hint="eastAsia"/>
              </w:rPr>
              <w:lastRenderedPageBreak/>
              <w:t>條次變更，內容未修正。</w:t>
            </w:r>
          </w:p>
        </w:tc>
      </w:tr>
      <w:tr w:rsidR="00B0565D" w:rsidRPr="00354732" w:rsidTr="008D1416">
        <w:tc>
          <w:tcPr>
            <w:tcW w:w="3042" w:type="dxa"/>
            <w:shd w:val="clear" w:color="auto" w:fill="auto"/>
          </w:tcPr>
          <w:p w:rsidR="00B0565D" w:rsidRPr="00354732" w:rsidRDefault="00B0565D" w:rsidP="008D1416">
            <w:pPr>
              <w:spacing w:line="315" w:lineRule="exact"/>
              <w:ind w:leftChars="50" w:left="316" w:rightChars="50" w:right="105" w:hangingChars="100" w:hanging="211"/>
            </w:pPr>
            <w:r w:rsidRPr="00354732">
              <w:rPr>
                <w:rFonts w:hint="eastAsia"/>
              </w:rPr>
              <w:lastRenderedPageBreak/>
              <w:t>第十一條　外國專業人才或外國特定專業人才以免簽證或持停留簽證入國，經許可或免經許可在我國從事專業工作者，得逕向內政部移民署申請居留；經許可者，發給外僑居留證。</w:t>
            </w:r>
          </w:p>
          <w:p w:rsidR="00B0565D" w:rsidRPr="00354732" w:rsidRDefault="00B0565D" w:rsidP="008D1416">
            <w:pPr>
              <w:spacing w:line="315" w:lineRule="exact"/>
              <w:ind w:leftChars="150" w:left="316" w:rightChars="50" w:right="105" w:firstLineChars="200" w:firstLine="422"/>
            </w:pPr>
            <w:r w:rsidRPr="00354732">
              <w:rPr>
                <w:rFonts w:hint="eastAsia"/>
              </w:rPr>
              <w:t>外國專業人才在我國從事專業工作及外國特定專業人才，經許可居留或永久居留者，其配偶、未成年子女及因身心障礙無法自理生活之成年子女，以免簽證或持停留簽證入國者，得逕向內政部移民署申請居留，經許可者，發給外僑居留證。</w:t>
            </w:r>
          </w:p>
          <w:p w:rsidR="00B0565D" w:rsidRPr="00354732" w:rsidRDefault="00B0565D" w:rsidP="008D1416">
            <w:pPr>
              <w:spacing w:line="315" w:lineRule="exact"/>
              <w:ind w:leftChars="150" w:left="316" w:rightChars="50" w:right="105" w:firstLineChars="200" w:firstLine="422"/>
            </w:pPr>
            <w:r w:rsidRPr="00354732">
              <w:rPr>
                <w:rFonts w:hint="eastAsia"/>
              </w:rPr>
              <w:t>依前二項許可居留並取得外僑居留證之人，因居留原因變更，而有入出國及移民法第二十三條第一項各款情形之一者，得向內政部移民署申請變更居留原因。但有該條第一項第一款但書規定者，不得申請。</w:t>
            </w:r>
          </w:p>
          <w:p w:rsidR="00B0565D" w:rsidRPr="00354732" w:rsidRDefault="00B0565D" w:rsidP="008D1416">
            <w:pPr>
              <w:spacing w:line="315" w:lineRule="exact"/>
              <w:ind w:leftChars="150" w:left="316" w:rightChars="50" w:right="105" w:firstLineChars="200" w:firstLine="422"/>
            </w:pPr>
            <w:r w:rsidRPr="00354732">
              <w:rPr>
                <w:rFonts w:hint="eastAsia"/>
              </w:rPr>
              <w:t>依前三項申請居留或變更居留原因，有入出國及移民法第二十四條第一項各款情形之一者，內政部移民署得不予許可；已許可者，得撤銷或廢止其許可，並註銷其外僑居留證。</w:t>
            </w:r>
          </w:p>
          <w:p w:rsidR="00B0565D" w:rsidRPr="00354732" w:rsidRDefault="00B0565D" w:rsidP="008D1416">
            <w:pPr>
              <w:spacing w:line="315" w:lineRule="exact"/>
              <w:ind w:leftChars="150" w:left="316" w:rightChars="50" w:right="105" w:firstLineChars="200" w:firstLine="422"/>
            </w:pPr>
            <w:r w:rsidRPr="00354732">
              <w:rPr>
                <w:rFonts w:hint="eastAsia"/>
              </w:rPr>
              <w:t>前項之人有入出國及移民法第二十四條第一項第十款或第十一款情形經不予許可者，不予許可之期間，自其出國之翌日起算至少為一年，並不得逾三年。</w:t>
            </w:r>
          </w:p>
        </w:tc>
        <w:tc>
          <w:tcPr>
            <w:tcW w:w="3043" w:type="dxa"/>
            <w:shd w:val="clear" w:color="auto" w:fill="auto"/>
          </w:tcPr>
          <w:p w:rsidR="00B0565D" w:rsidRPr="00354732" w:rsidRDefault="00B0565D" w:rsidP="008D1416">
            <w:pPr>
              <w:spacing w:line="315" w:lineRule="exact"/>
              <w:ind w:leftChars="50" w:left="105" w:rightChars="50" w:right="105"/>
            </w:pPr>
          </w:p>
        </w:tc>
        <w:tc>
          <w:tcPr>
            <w:tcW w:w="3043" w:type="dxa"/>
            <w:shd w:val="clear" w:color="auto" w:fill="auto"/>
          </w:tcPr>
          <w:p w:rsidR="00B0565D" w:rsidRPr="00354732" w:rsidRDefault="00B0565D" w:rsidP="008D1416">
            <w:pPr>
              <w:spacing w:line="315" w:lineRule="exact"/>
              <w:ind w:leftChars="50" w:left="316" w:rightChars="50" w:right="105" w:hangingChars="100" w:hanging="211"/>
            </w:pPr>
            <w:r w:rsidRPr="00354732">
              <w:rPr>
                <w:rFonts w:hint="eastAsia"/>
              </w:rPr>
              <w:t>一、</w:t>
            </w:r>
            <w:r w:rsidRPr="00354732">
              <w:rPr>
                <w:rFonts w:hint="eastAsia"/>
                <w:u w:val="single"/>
              </w:rPr>
              <w:t>本條新增</w:t>
            </w:r>
            <w:r w:rsidRPr="00354732">
              <w:rPr>
                <w:rFonts w:hint="eastAsia"/>
              </w:rPr>
              <w:t>。</w:t>
            </w:r>
          </w:p>
          <w:p w:rsidR="00B0565D" w:rsidRPr="00354732" w:rsidRDefault="00B0565D" w:rsidP="008D1416">
            <w:pPr>
              <w:spacing w:line="315" w:lineRule="exact"/>
              <w:ind w:leftChars="50" w:left="316" w:rightChars="50" w:right="105" w:hangingChars="100" w:hanging="211"/>
            </w:pPr>
            <w:r w:rsidRPr="00354732">
              <w:rPr>
                <w:rFonts w:hint="eastAsia"/>
              </w:rPr>
              <w:t>二、依入出國及移民法第二十二條第一項及第二十三條第一項第三款規定，外國專業人才以免簽證或持停留期限不足六十日之停留簽證入國者，尚未能申請居留，而需向外交部改辦適當期限之停留簽證或居留簽證，始得申請外僑居留證；為簡化渠等來臺工作居留申辦手續，爰於第一項放寬外國專業人才或外國特定專業人才以免簽證或持停留簽證入國者，經許可或免經許可在我國從事專業工作，得逕向內政部移民署申請居留；並於第二項併同放寬外國專業人才在我國從事專業工作及外國特定專業人才，經許可居留或永久居留者之依親親屬以免簽證或持停留簽證入國者，亦得逕向內政部移民署申請居留證。</w:t>
            </w:r>
          </w:p>
          <w:p w:rsidR="00B0565D" w:rsidRPr="00354732" w:rsidRDefault="00B0565D" w:rsidP="008D1416">
            <w:pPr>
              <w:spacing w:line="315" w:lineRule="exact"/>
              <w:ind w:leftChars="50" w:left="316" w:rightChars="50" w:right="105" w:hangingChars="100" w:hanging="211"/>
            </w:pPr>
            <w:r w:rsidRPr="00354732">
              <w:rPr>
                <w:rFonts w:hint="eastAsia"/>
              </w:rPr>
              <w:t>三、參考入出國及移民法第二十三條第二項規定，爰於第三項明定第一項及第二項以免簽證或持停留簽證入國並取得外僑居留證者，其居留原因變更得向內政部移民署申請變更之規定。</w:t>
            </w:r>
          </w:p>
          <w:p w:rsidR="00B0565D" w:rsidRPr="00354732" w:rsidRDefault="00B0565D" w:rsidP="008D1416">
            <w:pPr>
              <w:spacing w:line="315" w:lineRule="exact"/>
              <w:ind w:leftChars="50" w:left="316" w:rightChars="50" w:right="105" w:hangingChars="100" w:hanging="211"/>
            </w:pPr>
            <w:r w:rsidRPr="00354732">
              <w:rPr>
                <w:rFonts w:hint="eastAsia"/>
              </w:rPr>
              <w:t>四、查入出國及移民法第二十四條第一項所定內政部移民署得不予許可申請居留或變更居留原因者，以依該法第二十三條規定申請者為限，爰於第四項明定，外國專業人才或外國特定專業人才及其依親親屬申請居留或變更居留原因有入出國及移民法</w:t>
            </w:r>
            <w:r w:rsidRPr="00354732">
              <w:rPr>
                <w:rFonts w:hint="eastAsia"/>
              </w:rPr>
              <w:lastRenderedPageBreak/>
              <w:t>第二十四條第一項各款情形之一者，內政部移民署得不予許可、撤銷或廢止許可之規定。</w:t>
            </w:r>
          </w:p>
          <w:p w:rsidR="00B0565D" w:rsidRPr="00354732" w:rsidRDefault="00B0565D" w:rsidP="008D1416">
            <w:pPr>
              <w:spacing w:line="315" w:lineRule="exact"/>
              <w:ind w:leftChars="50" w:left="316" w:rightChars="50" w:right="105" w:hangingChars="100" w:hanging="211"/>
            </w:pPr>
            <w:r w:rsidRPr="00354732">
              <w:rPr>
                <w:rFonts w:hint="eastAsia"/>
              </w:rPr>
              <w:t>五、參考入出國及移民法第二十四條第三項所定不予許可期間之規定，爰於第五項明定有入出國及移民法第二十四條第一項第十款或第十一款情形，而經不予許可其申請居留或變更居留原因者，其不予許可之期間規定。</w:t>
            </w:r>
          </w:p>
        </w:tc>
      </w:tr>
      <w:tr w:rsidR="00B0565D" w:rsidRPr="00354732" w:rsidTr="008D1416">
        <w:tc>
          <w:tcPr>
            <w:tcW w:w="3042" w:type="dxa"/>
            <w:shd w:val="clear" w:color="auto" w:fill="auto"/>
          </w:tcPr>
          <w:p w:rsidR="00B0565D" w:rsidRPr="00354732" w:rsidRDefault="00B0565D" w:rsidP="008D1416">
            <w:pPr>
              <w:spacing w:line="315" w:lineRule="exact"/>
              <w:ind w:leftChars="50" w:left="316" w:rightChars="50" w:right="105" w:hangingChars="100" w:hanging="211"/>
            </w:pPr>
            <w:r w:rsidRPr="00354732">
              <w:rPr>
                <w:rFonts w:hint="eastAsia"/>
              </w:rPr>
              <w:lastRenderedPageBreak/>
              <w:t>第十二條　外國專業人才在我國從事專業工作、外國特定專業人才依第七條第二項規定取得外僑居留證或依第八條規定取得就業金卡，於居留效期或就業金卡有效期間屆滿前，仍有居留之必要者，其本人及原經許可居留之配偶、未成年子女及因身心障礙無法自理生活之成年子女，得以書面敘明理由，向內政部移民署申請延期居留。</w:t>
            </w:r>
          </w:p>
          <w:p w:rsidR="00B0565D" w:rsidRPr="00354732" w:rsidRDefault="00B0565D" w:rsidP="008D1416">
            <w:pPr>
              <w:spacing w:line="315" w:lineRule="exact"/>
              <w:ind w:leftChars="150" w:left="316" w:rightChars="50" w:right="105" w:firstLineChars="200" w:firstLine="422"/>
            </w:pPr>
            <w:r w:rsidRPr="00354732">
              <w:rPr>
                <w:rFonts w:hint="eastAsia"/>
              </w:rPr>
              <w:t>前項申請延期居留經許可者，發給外僑居留證，其外僑居留證之有效期間，自原居留效期或就業金卡有效期間屆滿之翌日起延期六個月；延期屆滿前，有必要者，得再申請延期一次，總延長居留期間最長為一年。</w:t>
            </w:r>
          </w:p>
        </w:tc>
        <w:tc>
          <w:tcPr>
            <w:tcW w:w="3043" w:type="dxa"/>
            <w:shd w:val="clear" w:color="auto" w:fill="auto"/>
          </w:tcPr>
          <w:p w:rsidR="00B0565D" w:rsidRPr="00354732" w:rsidRDefault="00B0565D" w:rsidP="008D1416">
            <w:pPr>
              <w:spacing w:line="315" w:lineRule="exact"/>
              <w:ind w:leftChars="50" w:left="105" w:rightChars="50" w:right="105"/>
            </w:pPr>
          </w:p>
        </w:tc>
        <w:tc>
          <w:tcPr>
            <w:tcW w:w="3043" w:type="dxa"/>
            <w:shd w:val="clear" w:color="auto" w:fill="auto"/>
          </w:tcPr>
          <w:p w:rsidR="00B0565D" w:rsidRPr="00354732" w:rsidRDefault="00B0565D" w:rsidP="008D1416">
            <w:pPr>
              <w:spacing w:line="315" w:lineRule="exact"/>
              <w:ind w:leftChars="50" w:left="316" w:rightChars="50" w:right="105" w:hangingChars="100" w:hanging="211"/>
            </w:pPr>
            <w:r w:rsidRPr="00354732">
              <w:rPr>
                <w:rFonts w:hint="eastAsia"/>
              </w:rPr>
              <w:t>一、</w:t>
            </w:r>
            <w:r w:rsidRPr="00354732">
              <w:rPr>
                <w:rFonts w:hint="eastAsia"/>
                <w:u w:val="single"/>
              </w:rPr>
              <w:t>本條新增</w:t>
            </w:r>
            <w:r w:rsidRPr="00354732">
              <w:rPr>
                <w:rFonts w:hint="eastAsia"/>
              </w:rPr>
              <w:t>。</w:t>
            </w:r>
          </w:p>
          <w:p w:rsidR="00B0565D" w:rsidRPr="00354732" w:rsidRDefault="00B0565D" w:rsidP="008D1416">
            <w:pPr>
              <w:spacing w:line="315" w:lineRule="exact"/>
              <w:ind w:leftChars="50" w:left="316" w:rightChars="50" w:right="105" w:hangingChars="100" w:hanging="211"/>
            </w:pPr>
            <w:r w:rsidRPr="00354732">
              <w:rPr>
                <w:rFonts w:hint="eastAsia"/>
              </w:rPr>
              <w:t>二、參酌現行外國人停留居留及永久居留辦法第二十二條規定，應聘來我國從事專業工作之外國人，於居留期限屆滿前，得向內政部移民署申請延期居留，總延長居留期間最長為一年，以利渠等留臺尋職，其原經核准居留之依親親屬亦得申請延期居留。考量自由藝術工作者及取得就業金卡之外國特定專業人才均為我國所需之優秀人才，亦有上開延期居留之需求，其依親親屬亦同，爰增訂本條。</w:t>
            </w:r>
          </w:p>
        </w:tc>
      </w:tr>
      <w:tr w:rsidR="00B0565D" w:rsidRPr="00354732" w:rsidTr="008D1416">
        <w:tc>
          <w:tcPr>
            <w:tcW w:w="3042" w:type="dxa"/>
            <w:shd w:val="clear" w:color="auto" w:fill="auto"/>
          </w:tcPr>
          <w:p w:rsidR="00B0565D" w:rsidRPr="00354732" w:rsidRDefault="00B0565D" w:rsidP="008D1416">
            <w:pPr>
              <w:spacing w:line="315" w:lineRule="exact"/>
              <w:ind w:leftChars="50" w:left="316" w:rightChars="50" w:right="105" w:hangingChars="100" w:hanging="211"/>
            </w:pPr>
            <w:r w:rsidRPr="00354732">
              <w:rPr>
                <w:rFonts w:hint="eastAsia"/>
              </w:rPr>
              <w:t>第十三條　外國專業人才在我國從事專業工作，合法連續居留五年，平均每年居住一百八十三日以上，並符合下列各款要件者，得向內政部移民署申請永久居留：</w:t>
            </w:r>
          </w:p>
          <w:p w:rsidR="00B0565D" w:rsidRPr="00354732" w:rsidRDefault="00B0565D" w:rsidP="008D1416">
            <w:pPr>
              <w:spacing w:line="315" w:lineRule="exact"/>
              <w:ind w:leftChars="150" w:left="527" w:rightChars="50" w:right="105" w:hangingChars="100" w:hanging="211"/>
            </w:pPr>
            <w:r w:rsidRPr="00354732">
              <w:rPr>
                <w:rFonts w:hint="eastAsia"/>
              </w:rPr>
              <w:t>一、成年。</w:t>
            </w:r>
          </w:p>
          <w:p w:rsidR="00B0565D" w:rsidRPr="00354732" w:rsidRDefault="00B0565D" w:rsidP="008D1416">
            <w:pPr>
              <w:spacing w:line="315" w:lineRule="exact"/>
              <w:ind w:leftChars="150" w:left="527" w:rightChars="50" w:right="105" w:hangingChars="100" w:hanging="211"/>
            </w:pPr>
            <w:r w:rsidRPr="00354732">
              <w:rPr>
                <w:rFonts w:hint="eastAsia"/>
              </w:rPr>
              <w:t>二、無不良素行，且無警察刑事紀錄證明之刑事案件</w:t>
            </w:r>
            <w:r w:rsidRPr="00354732">
              <w:rPr>
                <w:rFonts w:hint="eastAsia"/>
              </w:rPr>
              <w:lastRenderedPageBreak/>
              <w:t>紀錄。</w:t>
            </w:r>
          </w:p>
          <w:p w:rsidR="00B0565D" w:rsidRPr="00354732" w:rsidRDefault="00B0565D" w:rsidP="008D1416">
            <w:pPr>
              <w:spacing w:line="315" w:lineRule="exact"/>
              <w:ind w:leftChars="150" w:left="527" w:rightChars="50" w:right="105" w:hangingChars="100" w:hanging="211"/>
            </w:pPr>
            <w:r w:rsidRPr="00354732">
              <w:rPr>
                <w:rFonts w:hint="eastAsia"/>
              </w:rPr>
              <w:t>三、有相當之財產或技能，足以自立。</w:t>
            </w:r>
          </w:p>
          <w:p w:rsidR="00B0565D" w:rsidRPr="00354732" w:rsidRDefault="00B0565D" w:rsidP="008D1416">
            <w:pPr>
              <w:spacing w:line="315" w:lineRule="exact"/>
              <w:ind w:leftChars="150" w:left="527" w:rightChars="50" w:right="105" w:hangingChars="100" w:hanging="211"/>
            </w:pPr>
            <w:r w:rsidRPr="00354732">
              <w:rPr>
                <w:rFonts w:hint="eastAsia"/>
              </w:rPr>
              <w:t>四、符合我國國家利益。</w:t>
            </w:r>
          </w:p>
          <w:p w:rsidR="00B0565D" w:rsidRPr="00354732" w:rsidRDefault="00B0565D" w:rsidP="008D1416">
            <w:pPr>
              <w:spacing w:line="315" w:lineRule="exact"/>
              <w:ind w:leftChars="150" w:left="316" w:rightChars="50" w:right="105" w:firstLineChars="200" w:firstLine="422"/>
            </w:pPr>
            <w:r w:rsidRPr="00354732">
              <w:rPr>
                <w:rFonts w:hint="eastAsia"/>
              </w:rPr>
              <w:t>以下列各款情形之一為居留原因而經許可在我國居留之期間，不計入前項在我國連續居留期間：</w:t>
            </w:r>
          </w:p>
          <w:p w:rsidR="00B0565D" w:rsidRPr="00354732" w:rsidRDefault="00B0565D" w:rsidP="008D1416">
            <w:pPr>
              <w:spacing w:line="315" w:lineRule="exact"/>
              <w:ind w:leftChars="150" w:left="527" w:rightChars="50" w:right="105" w:hangingChars="100" w:hanging="211"/>
            </w:pPr>
            <w:r w:rsidRPr="00354732">
              <w:rPr>
                <w:rFonts w:hint="eastAsia"/>
              </w:rPr>
              <w:t>一、在我國就學。</w:t>
            </w:r>
          </w:p>
          <w:p w:rsidR="00B0565D" w:rsidRPr="00354732" w:rsidRDefault="00B0565D" w:rsidP="008D1416">
            <w:pPr>
              <w:spacing w:line="315" w:lineRule="exact"/>
              <w:ind w:leftChars="150" w:left="527" w:rightChars="50" w:right="105" w:hangingChars="100" w:hanging="211"/>
            </w:pPr>
            <w:r w:rsidRPr="00354732">
              <w:rPr>
                <w:rFonts w:hint="eastAsia"/>
              </w:rPr>
              <w:t>二、經許可在我國從事就業服務法第四十六條第一項第八款至第十款工作。</w:t>
            </w:r>
          </w:p>
          <w:p w:rsidR="00B0565D" w:rsidRPr="00354732" w:rsidRDefault="00B0565D" w:rsidP="008D1416">
            <w:pPr>
              <w:spacing w:line="315" w:lineRule="exact"/>
              <w:ind w:leftChars="150" w:left="527" w:rightChars="50" w:right="105" w:hangingChars="100" w:hanging="211"/>
            </w:pPr>
            <w:r w:rsidRPr="00354732">
              <w:rPr>
                <w:rFonts w:hint="eastAsia"/>
              </w:rPr>
              <w:t>三、以前二款人員為依親對象經許可居留。</w:t>
            </w:r>
          </w:p>
          <w:p w:rsidR="00B0565D" w:rsidRPr="00354732" w:rsidRDefault="00B0565D" w:rsidP="008D1416">
            <w:pPr>
              <w:spacing w:line="315" w:lineRule="exact"/>
              <w:ind w:leftChars="150" w:left="316" w:rightChars="50" w:right="105" w:firstLineChars="200" w:firstLine="422"/>
            </w:pPr>
            <w:r w:rsidRPr="00354732">
              <w:rPr>
                <w:rFonts w:hint="eastAsia"/>
              </w:rPr>
              <w:t>外國特定專業人才在我國合法連續居留三年，平均每年居住一百八十三日以上，且其居留原因係依第七條第一項規定取得特定專業人才工作許可或依第八條規定取得就業金卡，並符合第一項各款要件者，得向內政部移民署申請永久居留。</w:t>
            </w:r>
          </w:p>
          <w:p w:rsidR="00B0565D" w:rsidRPr="00354732" w:rsidRDefault="00B0565D" w:rsidP="008D1416">
            <w:pPr>
              <w:spacing w:line="315" w:lineRule="exact"/>
              <w:ind w:leftChars="150" w:left="316" w:rightChars="50" w:right="105" w:firstLineChars="200" w:firstLine="422"/>
            </w:pPr>
            <w:r w:rsidRPr="00354732">
              <w:rPr>
                <w:rFonts w:hint="eastAsia"/>
              </w:rPr>
              <w:t>外國專業人才及外國特定專業人才在我國就學取得大學校院碩士以上學位者，得依下列規定折抵第一項及前項之在我國連續居留期間：</w:t>
            </w:r>
          </w:p>
          <w:p w:rsidR="00B0565D" w:rsidRPr="00354732" w:rsidRDefault="00B0565D" w:rsidP="008D1416">
            <w:pPr>
              <w:spacing w:line="315" w:lineRule="exact"/>
              <w:ind w:leftChars="150" w:left="527" w:rightChars="50" w:right="105" w:hangingChars="100" w:hanging="211"/>
            </w:pPr>
            <w:r w:rsidRPr="00354732">
              <w:rPr>
                <w:rFonts w:hint="eastAsia"/>
              </w:rPr>
              <w:t>一、外國專業人才：取得博士學位者折抵二年，碩士學位者折抵一年。二者不得合併折抵。</w:t>
            </w:r>
          </w:p>
          <w:p w:rsidR="00B0565D" w:rsidRPr="00354732" w:rsidRDefault="00B0565D" w:rsidP="008D1416">
            <w:pPr>
              <w:spacing w:line="315" w:lineRule="exact"/>
              <w:ind w:leftChars="150" w:left="527" w:rightChars="50" w:right="105" w:hangingChars="100" w:hanging="211"/>
            </w:pPr>
            <w:r w:rsidRPr="00354732">
              <w:rPr>
                <w:rFonts w:hint="eastAsia"/>
              </w:rPr>
              <w:t>二、外國特定專業人才：取得博士學位者折抵一年。</w:t>
            </w:r>
          </w:p>
          <w:p w:rsidR="00B0565D" w:rsidRPr="00354732" w:rsidRDefault="00B0565D" w:rsidP="008D1416">
            <w:pPr>
              <w:spacing w:line="315" w:lineRule="exact"/>
              <w:ind w:leftChars="150" w:left="316" w:rightChars="50" w:right="105" w:firstLineChars="200" w:firstLine="422"/>
            </w:pPr>
            <w:r w:rsidRPr="00354732">
              <w:rPr>
                <w:rFonts w:hint="eastAsia"/>
              </w:rPr>
              <w:t>依第一項及第三項規定申請永久居留者，應於居留及居住期間屆滿後二年內申請之。</w:t>
            </w:r>
          </w:p>
        </w:tc>
        <w:tc>
          <w:tcPr>
            <w:tcW w:w="3043" w:type="dxa"/>
            <w:shd w:val="clear" w:color="auto" w:fill="auto"/>
          </w:tcPr>
          <w:p w:rsidR="00B0565D" w:rsidRPr="00354732" w:rsidRDefault="00B0565D" w:rsidP="008D1416">
            <w:pPr>
              <w:spacing w:line="315" w:lineRule="exact"/>
              <w:ind w:leftChars="50" w:left="105" w:rightChars="50" w:right="105"/>
            </w:pPr>
          </w:p>
        </w:tc>
        <w:tc>
          <w:tcPr>
            <w:tcW w:w="3043" w:type="dxa"/>
            <w:shd w:val="clear" w:color="auto" w:fill="auto"/>
          </w:tcPr>
          <w:p w:rsidR="00B0565D" w:rsidRPr="00354732" w:rsidRDefault="00B0565D" w:rsidP="008D1416">
            <w:pPr>
              <w:spacing w:line="315" w:lineRule="exact"/>
              <w:ind w:leftChars="50" w:left="316" w:rightChars="50" w:right="105" w:hangingChars="100" w:hanging="211"/>
            </w:pPr>
            <w:r w:rsidRPr="00354732">
              <w:rPr>
                <w:rFonts w:hint="eastAsia"/>
              </w:rPr>
              <w:t>一、</w:t>
            </w:r>
            <w:r w:rsidRPr="00354732">
              <w:rPr>
                <w:rFonts w:hint="eastAsia"/>
                <w:u w:val="single"/>
              </w:rPr>
              <w:t>本條新增</w:t>
            </w:r>
            <w:r w:rsidRPr="00354732">
              <w:rPr>
                <w:rFonts w:hint="eastAsia"/>
              </w:rPr>
              <w:t>。</w:t>
            </w:r>
          </w:p>
          <w:p w:rsidR="00B0565D" w:rsidRPr="00354732" w:rsidRDefault="00B0565D" w:rsidP="008D1416">
            <w:pPr>
              <w:spacing w:line="315" w:lineRule="exact"/>
              <w:ind w:leftChars="50" w:left="316" w:rightChars="50" w:right="105" w:hangingChars="100" w:hanging="211"/>
            </w:pPr>
            <w:r w:rsidRPr="00354732">
              <w:rPr>
                <w:rFonts w:hint="eastAsia"/>
              </w:rPr>
              <w:t>二、依入出國及移民法第二十五條第一項規定，外國人符合所定要件，在我國合法連續居留五年，每年居住超過一百八十三日者，始得申請永久居留。惟考量外國專業人才、外國特定專業人才跨國移動頻繁，為強化延攬力</w:t>
            </w:r>
            <w:r w:rsidRPr="00354732">
              <w:rPr>
                <w:rFonts w:hint="eastAsia"/>
              </w:rPr>
              <w:lastRenderedPageBreak/>
              <w:t>道，爰於第一項放寬外國專業人才申請永久居留條件，改為平均每年居住一百八十三日以上。</w:t>
            </w:r>
          </w:p>
          <w:p w:rsidR="00B0565D" w:rsidRPr="00354732" w:rsidRDefault="00B0565D" w:rsidP="008D1416">
            <w:pPr>
              <w:spacing w:line="315" w:lineRule="exact"/>
              <w:ind w:leftChars="50" w:left="316" w:rightChars="50" w:right="105" w:hangingChars="100" w:hanging="211"/>
            </w:pPr>
            <w:r w:rsidRPr="00354732">
              <w:rPr>
                <w:rFonts w:hint="eastAsia"/>
              </w:rPr>
              <w:t>三、考量在我國就學或從事就業服務法第四十六條第一項第八款至第十款工作者，及其依親居留者，其居留期間均非從事專業工作，該期間不宜計入外國專業人才申請永久居留之在我國合法連續居留期間，爰於第二項明定之。</w:t>
            </w:r>
          </w:p>
          <w:p w:rsidR="00B0565D" w:rsidRPr="00354732" w:rsidRDefault="00B0565D" w:rsidP="008D1416">
            <w:pPr>
              <w:spacing w:line="315" w:lineRule="exact"/>
              <w:ind w:leftChars="50" w:left="316" w:rightChars="50" w:right="105" w:hangingChars="100" w:hanging="211"/>
            </w:pPr>
            <w:r w:rsidRPr="00354732">
              <w:rPr>
                <w:rFonts w:hint="eastAsia"/>
              </w:rPr>
              <w:t>四、考量外國特定專業人才係我國積極延攬各領域之特殊專長者，爰於第三項明定其以第七條第一項特定專業人才工作許可或第八條就業金卡為居留原因者，申請永久居留之在我國合法連續居留期間為三年，且平均每年居住一百八十三日以上。</w:t>
            </w:r>
          </w:p>
          <w:p w:rsidR="00B0565D" w:rsidRPr="00354732" w:rsidRDefault="00B0565D" w:rsidP="008D1416">
            <w:pPr>
              <w:spacing w:line="315" w:lineRule="exact"/>
              <w:ind w:leftChars="50" w:left="316" w:rightChars="50" w:right="105" w:hangingChars="100" w:hanging="211"/>
            </w:pPr>
            <w:r w:rsidRPr="00354732">
              <w:rPr>
                <w:rFonts w:hint="eastAsia"/>
              </w:rPr>
              <w:t>五、為強化吸引僑外碩士、博士畢業生留在我國從事專業工作，爰於第四項明定其在我國就讀取得碩士以上學位者，得折抵申請永久居留之連續居留期間。例如外國專業人才原申請永久居留，須在我國合法連續居留五年，若渠在我國取得博士學位者，則依第一款規定可折抵二年，只須合法連續居留三年，平均每年居住一百八十三日以上，即可向內政部移民署申請永久居留。</w:t>
            </w:r>
          </w:p>
          <w:p w:rsidR="00B0565D" w:rsidRPr="00354732" w:rsidRDefault="00B0565D" w:rsidP="008D1416">
            <w:pPr>
              <w:spacing w:line="315" w:lineRule="exact"/>
              <w:ind w:leftChars="50" w:left="316" w:rightChars="50" w:right="105" w:hangingChars="100" w:hanging="211"/>
            </w:pPr>
            <w:r w:rsidRPr="00354732">
              <w:rPr>
                <w:rFonts w:hint="eastAsia"/>
              </w:rPr>
              <w:t>六、依入出國及移民法第二十五條第九項規定，外國人依該法第二十五條第一項及第二項申請永久居留者，應於居留及居住期間屆滿二年內申請之；為提供相同優惠予</w:t>
            </w:r>
            <w:r w:rsidRPr="00354732">
              <w:rPr>
                <w:rFonts w:hint="eastAsia"/>
              </w:rPr>
              <w:lastRenderedPageBreak/>
              <w:t>依本法申請永久居留者，爰比照入出國及移民法規定，於第五項明定申請永久居留者，應於居留及居住期間屆滿後二年內申請之。</w:t>
            </w:r>
          </w:p>
        </w:tc>
      </w:tr>
      <w:tr w:rsidR="00B0565D" w:rsidRPr="00354732" w:rsidTr="008D1416">
        <w:tc>
          <w:tcPr>
            <w:tcW w:w="3042" w:type="dxa"/>
            <w:shd w:val="clear" w:color="auto" w:fill="auto"/>
          </w:tcPr>
          <w:p w:rsidR="00B0565D" w:rsidRPr="00354732" w:rsidRDefault="00B0565D" w:rsidP="008D1416">
            <w:pPr>
              <w:spacing w:line="315" w:lineRule="exact"/>
              <w:ind w:leftChars="50" w:left="316" w:rightChars="50" w:right="105" w:hangingChars="100" w:hanging="211"/>
            </w:pPr>
            <w:r w:rsidRPr="00354732">
              <w:rPr>
                <w:rFonts w:hint="eastAsia"/>
              </w:rPr>
              <w:lastRenderedPageBreak/>
              <w:t>第</w:t>
            </w:r>
            <w:r w:rsidRPr="00354732">
              <w:rPr>
                <w:rFonts w:hint="eastAsia"/>
                <w:u w:val="single"/>
              </w:rPr>
              <w:t>十四</w:t>
            </w:r>
            <w:r w:rsidRPr="00354732">
              <w:rPr>
                <w:rFonts w:hint="eastAsia"/>
              </w:rPr>
              <w:t>條　外國專業人才</w:t>
            </w:r>
            <w:r w:rsidRPr="00354732">
              <w:rPr>
                <w:rFonts w:hint="eastAsia"/>
                <w:u w:val="single"/>
              </w:rPr>
              <w:t>在我國</w:t>
            </w:r>
            <w:r w:rsidRPr="00354732">
              <w:rPr>
                <w:rFonts w:hint="eastAsia"/>
              </w:rPr>
              <w:t>從事專業工作</w:t>
            </w:r>
            <w:r w:rsidRPr="00354732">
              <w:rPr>
                <w:rFonts w:hint="eastAsia"/>
                <w:u w:val="single"/>
              </w:rPr>
              <w:t>、外國特定專業人才及外國高級專業人才，</w:t>
            </w:r>
            <w:r w:rsidRPr="00354732">
              <w:rPr>
                <w:rFonts w:hint="eastAsia"/>
              </w:rPr>
              <w:t>經內政部移民署許可永久居留者，其</w:t>
            </w:r>
            <w:r w:rsidRPr="00354732">
              <w:rPr>
                <w:rFonts w:hint="eastAsia"/>
                <w:u w:val="single"/>
              </w:rPr>
              <w:t>成年</w:t>
            </w:r>
            <w:r w:rsidRPr="00354732">
              <w:rPr>
                <w:rFonts w:hint="eastAsia"/>
              </w:rPr>
              <w:t>子女經內政部移民署認定符合下列要件之一，得不經雇主申請，逕向勞動部申請許可，在我國從事工作：</w:t>
            </w:r>
          </w:p>
          <w:p w:rsidR="00B0565D" w:rsidRPr="00354732" w:rsidRDefault="00B0565D" w:rsidP="008D1416">
            <w:pPr>
              <w:spacing w:line="315" w:lineRule="exact"/>
              <w:ind w:leftChars="150" w:left="527" w:rightChars="50" w:right="105" w:hangingChars="100" w:hanging="211"/>
            </w:pPr>
            <w:r w:rsidRPr="00354732">
              <w:rPr>
                <w:rFonts w:hint="eastAsia"/>
              </w:rPr>
              <w:t>一、曾在我國合法累計居留十年，每年居住超過二百七十日。</w:t>
            </w:r>
          </w:p>
          <w:p w:rsidR="00B0565D" w:rsidRPr="00354732" w:rsidRDefault="00B0565D" w:rsidP="008D1416">
            <w:pPr>
              <w:spacing w:line="315" w:lineRule="exact"/>
              <w:ind w:leftChars="150" w:left="527" w:rightChars="50" w:right="105" w:hangingChars="100" w:hanging="211"/>
            </w:pPr>
            <w:r w:rsidRPr="00354732">
              <w:rPr>
                <w:rFonts w:hint="eastAsia"/>
              </w:rPr>
              <w:t>二、未滿十四歲入國，每年居住超過二百七十日。</w:t>
            </w:r>
          </w:p>
          <w:p w:rsidR="00B0565D" w:rsidRPr="00354732" w:rsidRDefault="00B0565D" w:rsidP="008D1416">
            <w:pPr>
              <w:spacing w:line="315" w:lineRule="exact"/>
              <w:ind w:leftChars="150" w:left="527" w:rightChars="50" w:right="105" w:hangingChars="100" w:hanging="211"/>
            </w:pPr>
            <w:r w:rsidRPr="00354732">
              <w:rPr>
                <w:rFonts w:hint="eastAsia"/>
              </w:rPr>
              <w:t>三、在我國出生，曾在我國合法累計居留十年，每年居住超過一百八十三日。</w:t>
            </w:r>
          </w:p>
          <w:p w:rsidR="00B0565D" w:rsidRPr="00354732" w:rsidRDefault="00B0565D" w:rsidP="008D1416">
            <w:pPr>
              <w:spacing w:line="315" w:lineRule="exact"/>
              <w:ind w:leftChars="150" w:left="316" w:rightChars="50" w:right="105" w:firstLineChars="200" w:firstLine="422"/>
            </w:pPr>
            <w:r w:rsidRPr="00354732">
              <w:rPr>
                <w:rFonts w:hint="eastAsia"/>
              </w:rPr>
              <w:t>雇主聘僱前項</w:t>
            </w:r>
            <w:r w:rsidRPr="00354732">
              <w:rPr>
                <w:rFonts w:hint="eastAsia"/>
                <w:u w:val="single"/>
              </w:rPr>
              <w:t>成年</w:t>
            </w:r>
            <w:r w:rsidRPr="00354732">
              <w:rPr>
                <w:rFonts w:hint="eastAsia"/>
              </w:rPr>
              <w:t>子女從事工作，得不受就業服務法第四十六條第一項、第三項、第四十七條、第五十二條、第五十三條第三項、第四項、第五十七條第五款、第七十二條第四款及第七十四條規定之限制，並免依第五十五條規定繳納就業安定費。</w:t>
            </w:r>
          </w:p>
          <w:p w:rsidR="00B0565D" w:rsidRPr="00354732" w:rsidRDefault="00B0565D" w:rsidP="008D1416">
            <w:pPr>
              <w:spacing w:line="315" w:lineRule="exact"/>
              <w:ind w:leftChars="150" w:left="316" w:rightChars="50" w:right="105" w:firstLineChars="200" w:firstLine="422"/>
            </w:pPr>
            <w:r w:rsidRPr="00354732">
              <w:rPr>
                <w:rFonts w:hint="eastAsia"/>
              </w:rPr>
              <w:t>第一項外國專業人才</w:t>
            </w:r>
            <w:r w:rsidRPr="00354732">
              <w:rPr>
                <w:rFonts w:hint="eastAsia"/>
                <w:u w:val="single"/>
              </w:rPr>
              <w:t>、外國特定專業人才及外國高級專業人才</w:t>
            </w:r>
            <w:r w:rsidRPr="00354732">
              <w:rPr>
                <w:rFonts w:hint="eastAsia"/>
              </w:rPr>
              <w:t>之子女於中華民國</w:t>
            </w:r>
            <w:r w:rsidRPr="00354732">
              <w:rPr>
                <w:rFonts w:hint="eastAsia"/>
                <w:u w:val="single"/>
              </w:rPr>
              <w:t>一百十二年一月一日</w:t>
            </w:r>
            <w:r w:rsidRPr="00354732">
              <w:rPr>
                <w:rFonts w:hint="eastAsia"/>
              </w:rPr>
              <w:t>前未滿十六歲入國者，得適用</w:t>
            </w:r>
            <w:r w:rsidRPr="00354732">
              <w:rPr>
                <w:rFonts w:hint="eastAsia"/>
                <w:u w:val="single"/>
              </w:rPr>
              <w:t>該項</w:t>
            </w:r>
            <w:r w:rsidRPr="00354732">
              <w:rPr>
                <w:rFonts w:hint="eastAsia"/>
              </w:rPr>
              <w:t>規定，不受該項第二款有關未滿十四歲入國之限制。</w:t>
            </w:r>
          </w:p>
        </w:tc>
        <w:tc>
          <w:tcPr>
            <w:tcW w:w="3043" w:type="dxa"/>
            <w:shd w:val="clear" w:color="auto" w:fill="auto"/>
          </w:tcPr>
          <w:p w:rsidR="00B0565D" w:rsidRPr="00354732" w:rsidRDefault="00B0565D" w:rsidP="008D1416">
            <w:pPr>
              <w:spacing w:line="315" w:lineRule="exact"/>
              <w:ind w:leftChars="50" w:left="105" w:rightChars="50" w:right="105"/>
            </w:pPr>
            <w:r w:rsidRPr="00354732">
              <w:rPr>
                <w:rFonts w:hint="eastAsia"/>
              </w:rPr>
              <w:t>（現行一百十年一月二十七日修正公布條文）</w:t>
            </w:r>
          </w:p>
          <w:p w:rsidR="00B0565D" w:rsidRPr="00354732" w:rsidRDefault="00B0565D" w:rsidP="008D1416">
            <w:pPr>
              <w:spacing w:line="315" w:lineRule="exact"/>
              <w:ind w:leftChars="50" w:left="316" w:rightChars="50" w:right="105" w:hangingChars="100" w:hanging="211"/>
            </w:pPr>
            <w:r w:rsidRPr="00354732">
              <w:rPr>
                <w:rFonts w:hint="eastAsia"/>
              </w:rPr>
              <w:t xml:space="preserve">第十七條　</w:t>
            </w:r>
            <w:r w:rsidRPr="00354732">
              <w:rPr>
                <w:rFonts w:hint="eastAsia"/>
                <w:u w:val="single"/>
              </w:rPr>
              <w:t>受聘僱</w:t>
            </w:r>
            <w:r w:rsidRPr="00354732">
              <w:rPr>
                <w:rFonts w:hint="eastAsia"/>
              </w:rPr>
              <w:t>從事專業工作</w:t>
            </w:r>
            <w:r w:rsidRPr="00354732">
              <w:rPr>
                <w:rFonts w:hint="eastAsia"/>
                <w:u w:val="single"/>
              </w:rPr>
              <w:t>之</w:t>
            </w:r>
            <w:r w:rsidRPr="00354732">
              <w:rPr>
                <w:rFonts w:hint="eastAsia"/>
              </w:rPr>
              <w:t>外國專業人才經內政部移民署許可永久居留者，其滿十八歲子女經內政部移民署認定符合下列要件之一，得不經雇主申請，逕向勞動部申請許可，在我國從事工作</w:t>
            </w:r>
            <w:r w:rsidRPr="00354732">
              <w:rPr>
                <w:rFonts w:hint="eastAsia"/>
                <w:u w:val="single"/>
              </w:rPr>
              <w:t>，不受就業服務法第四十三條規定之限制</w:t>
            </w:r>
            <w:r w:rsidRPr="00354732">
              <w:rPr>
                <w:rFonts w:hint="eastAsia"/>
              </w:rPr>
              <w:t>：</w:t>
            </w:r>
          </w:p>
          <w:p w:rsidR="00B0565D" w:rsidRPr="00354732" w:rsidRDefault="00B0565D" w:rsidP="008D1416">
            <w:pPr>
              <w:spacing w:line="315" w:lineRule="exact"/>
              <w:ind w:leftChars="150" w:left="527" w:rightChars="50" w:right="105" w:hangingChars="100" w:hanging="211"/>
            </w:pPr>
            <w:r w:rsidRPr="00354732">
              <w:rPr>
                <w:rFonts w:hint="eastAsia"/>
              </w:rPr>
              <w:t>一、曾在我國合法累計居留十年，每年居住超過二百七十日。</w:t>
            </w:r>
          </w:p>
          <w:p w:rsidR="00B0565D" w:rsidRPr="00354732" w:rsidRDefault="00B0565D" w:rsidP="008D1416">
            <w:pPr>
              <w:spacing w:line="315" w:lineRule="exact"/>
              <w:ind w:leftChars="150" w:left="527" w:rightChars="50" w:right="105" w:hangingChars="100" w:hanging="211"/>
            </w:pPr>
            <w:r w:rsidRPr="00354732">
              <w:rPr>
                <w:rFonts w:hint="eastAsia"/>
              </w:rPr>
              <w:t>二、未滿十四歲入國，每年居住超過二百七十日。</w:t>
            </w:r>
          </w:p>
          <w:p w:rsidR="00B0565D" w:rsidRPr="00354732" w:rsidRDefault="00B0565D" w:rsidP="008D1416">
            <w:pPr>
              <w:spacing w:line="315" w:lineRule="exact"/>
              <w:ind w:leftChars="150" w:left="527" w:rightChars="50" w:right="105" w:hangingChars="100" w:hanging="211"/>
            </w:pPr>
            <w:r w:rsidRPr="00354732">
              <w:rPr>
                <w:rFonts w:hint="eastAsia"/>
              </w:rPr>
              <w:t>三、在我國出生，曾在我國合法累計居留十年，每年居住超過一百八十三日。</w:t>
            </w:r>
          </w:p>
          <w:p w:rsidR="00B0565D" w:rsidRPr="00354732" w:rsidRDefault="00B0565D" w:rsidP="008D1416">
            <w:pPr>
              <w:spacing w:line="315" w:lineRule="exact"/>
              <w:ind w:leftChars="150" w:left="316" w:rightChars="50" w:right="105" w:firstLineChars="200" w:firstLine="422"/>
            </w:pPr>
            <w:r w:rsidRPr="00354732">
              <w:rPr>
                <w:rFonts w:hint="eastAsia"/>
              </w:rPr>
              <w:t>雇主聘僱前項滿十八歲子女從事工作，得不受就業服務法第四十六條第一項、第三項、第四十七條、第五十二條、第五十三條第三項、第四項、第五十七條第五款、第七十二條第四款及第七十四條規定之限制，並免依第五十五條規定繳納就業安定費。</w:t>
            </w:r>
          </w:p>
          <w:p w:rsidR="00B0565D" w:rsidRPr="00354732" w:rsidRDefault="00B0565D" w:rsidP="008D1416">
            <w:pPr>
              <w:spacing w:line="315" w:lineRule="exact"/>
              <w:ind w:leftChars="150" w:left="316" w:rightChars="50" w:right="105" w:firstLineChars="200" w:firstLine="422"/>
            </w:pPr>
            <w:r w:rsidRPr="00354732">
              <w:rPr>
                <w:rFonts w:hint="eastAsia"/>
              </w:rPr>
              <w:t>第一項外國專業人才之子女於本法中華民國一百零九年十二月三十日修正之條文施行前未滿十六歲入國者，得適用修正施行後之規定，不受該項第二款有關未滿十四歲入國之限制。</w:t>
            </w:r>
          </w:p>
        </w:tc>
        <w:tc>
          <w:tcPr>
            <w:tcW w:w="3043" w:type="dxa"/>
            <w:shd w:val="clear" w:color="auto" w:fill="auto"/>
          </w:tcPr>
          <w:p w:rsidR="00B0565D" w:rsidRPr="00354732" w:rsidRDefault="00B0565D" w:rsidP="008D1416">
            <w:pPr>
              <w:spacing w:line="315" w:lineRule="exact"/>
              <w:ind w:leftChars="50" w:left="316" w:rightChars="50" w:right="105" w:hangingChars="100" w:hanging="211"/>
            </w:pPr>
            <w:r w:rsidRPr="00354732">
              <w:rPr>
                <w:rFonts w:hint="eastAsia"/>
              </w:rPr>
              <w:t>一、條次變更。</w:t>
            </w:r>
          </w:p>
          <w:p w:rsidR="00B0565D" w:rsidRPr="00354732" w:rsidRDefault="00B0565D" w:rsidP="008D1416">
            <w:pPr>
              <w:spacing w:line="315" w:lineRule="exact"/>
              <w:ind w:leftChars="50" w:left="316" w:rightChars="50" w:right="105" w:hangingChars="100" w:hanging="211"/>
            </w:pPr>
            <w:r w:rsidRPr="00354732">
              <w:rPr>
                <w:rFonts w:hint="eastAsia"/>
              </w:rPr>
              <w:t>二、第一項修正如下：</w:t>
            </w:r>
          </w:p>
          <w:p w:rsidR="00B0565D" w:rsidRPr="00354732" w:rsidRDefault="00B0565D" w:rsidP="008D1416">
            <w:pPr>
              <w:wordWrap w:val="0"/>
              <w:spacing w:line="315" w:lineRule="exact"/>
              <w:ind w:leftChars="150" w:left="738" w:rightChars="50" w:right="105" w:hangingChars="200" w:hanging="422"/>
              <w:rPr>
                <w:kern w:val="0"/>
              </w:rPr>
            </w:pPr>
            <w:r w:rsidRPr="00354732">
              <w:rPr>
                <w:rFonts w:ascii="華康細明體" w:hint="eastAsia"/>
                <w:kern w:val="0"/>
              </w:rPr>
              <w:t>(</w:t>
            </w:r>
            <w:r w:rsidRPr="00354732">
              <w:rPr>
                <w:rFonts w:hint="eastAsia"/>
                <w:kern w:val="0"/>
              </w:rPr>
              <w:t>一</w:t>
            </w:r>
            <w:r w:rsidRPr="00354732">
              <w:rPr>
                <w:rFonts w:ascii="華康細明體" w:hint="eastAsia"/>
                <w:kern w:val="0"/>
              </w:rPr>
              <w:t>)</w:t>
            </w:r>
            <w:r w:rsidRPr="00354732">
              <w:rPr>
                <w:rFonts w:hint="eastAsia"/>
                <w:kern w:val="0"/>
              </w:rPr>
              <w:t>除現行所定受聘僱從事專業工作之外國專業人才外，為擴及修正條文第九條未受聘僱之自由藝術工作者，以及外國特定專業人才、外國高級專業人才，爰修正本項適用對象。</w:t>
            </w:r>
          </w:p>
          <w:p w:rsidR="00B0565D" w:rsidRPr="00354732" w:rsidRDefault="00B0565D" w:rsidP="008D1416">
            <w:pPr>
              <w:wordWrap w:val="0"/>
              <w:spacing w:line="315" w:lineRule="exact"/>
              <w:ind w:leftChars="150" w:left="738" w:rightChars="50" w:right="105" w:hangingChars="200" w:hanging="422"/>
              <w:rPr>
                <w:kern w:val="0"/>
              </w:rPr>
            </w:pPr>
            <w:r w:rsidRPr="00354732">
              <w:rPr>
                <w:rFonts w:ascii="華康細明體" w:hint="eastAsia"/>
                <w:kern w:val="0"/>
              </w:rPr>
              <w:t>(</w:t>
            </w:r>
            <w:r w:rsidRPr="00354732">
              <w:rPr>
                <w:rFonts w:hint="eastAsia"/>
                <w:kern w:val="0"/>
              </w:rPr>
              <w:t>二</w:t>
            </w:r>
            <w:r w:rsidRPr="00354732">
              <w:rPr>
                <w:rFonts w:ascii="華康細明體" w:hint="eastAsia"/>
                <w:kern w:val="0"/>
              </w:rPr>
              <w:t>)</w:t>
            </w:r>
            <w:r w:rsidRPr="00354732">
              <w:rPr>
                <w:rFonts w:hint="eastAsia"/>
                <w:kern w:val="0"/>
              </w:rPr>
              <w:t>另以本法係入出國及移民法之特別法，應優先適用，其不受該法限制為當然之理，無須規定，爰將現行不受入出國及移民法限制規定刪除。</w:t>
            </w:r>
          </w:p>
          <w:p w:rsidR="00B0565D" w:rsidRPr="00354732" w:rsidRDefault="00B0565D" w:rsidP="008D1416">
            <w:pPr>
              <w:wordWrap w:val="0"/>
              <w:spacing w:line="315" w:lineRule="exact"/>
              <w:ind w:leftChars="150" w:left="738" w:rightChars="50" w:right="105" w:hangingChars="200" w:hanging="422"/>
              <w:rPr>
                <w:kern w:val="0"/>
              </w:rPr>
            </w:pPr>
            <w:r w:rsidRPr="00354732">
              <w:rPr>
                <w:rFonts w:ascii="華康細明體" w:hint="eastAsia"/>
                <w:kern w:val="0"/>
              </w:rPr>
              <w:t>(</w:t>
            </w:r>
            <w:r w:rsidRPr="00354732">
              <w:rPr>
                <w:rFonts w:hint="eastAsia"/>
                <w:kern w:val="0"/>
              </w:rPr>
              <w:t>三</w:t>
            </w:r>
            <w:r w:rsidRPr="00354732">
              <w:rPr>
                <w:rFonts w:ascii="華康細明體" w:hint="eastAsia"/>
                <w:kern w:val="0"/>
              </w:rPr>
              <w:t>)</w:t>
            </w:r>
            <w:r w:rsidRPr="00354732">
              <w:rPr>
                <w:rFonts w:hint="eastAsia"/>
                <w:kern w:val="0"/>
              </w:rPr>
              <w:t>修正「滿十八歲」為「成年」，理由同修正條文第七條說明二。</w:t>
            </w:r>
          </w:p>
          <w:p w:rsidR="00B0565D" w:rsidRPr="00354732" w:rsidRDefault="00B0565D" w:rsidP="008D1416">
            <w:pPr>
              <w:spacing w:line="315" w:lineRule="exact"/>
              <w:ind w:leftChars="50" w:left="316" w:rightChars="50" w:right="105" w:hangingChars="100" w:hanging="211"/>
            </w:pPr>
            <w:r w:rsidRPr="00354732">
              <w:rPr>
                <w:rFonts w:hint="eastAsia"/>
              </w:rPr>
              <w:t>三、第二項配合第一項酌作文字修正。</w:t>
            </w:r>
          </w:p>
          <w:p w:rsidR="00B0565D" w:rsidRPr="00354732" w:rsidRDefault="00B0565D" w:rsidP="008D1416">
            <w:pPr>
              <w:spacing w:line="315" w:lineRule="exact"/>
              <w:ind w:leftChars="50" w:left="316" w:rightChars="50" w:right="105" w:hangingChars="100" w:hanging="211"/>
            </w:pPr>
            <w:r w:rsidRPr="00354732">
              <w:rPr>
                <w:rFonts w:hint="eastAsia"/>
              </w:rPr>
              <w:t>四、現行第三項係於一百十年一月二十七日修正增訂，因應當時第一項第二款規定配合民法修正，將「未滿十六歲入國」修正為「未滿十四歲入國」，為保障該次修正施行前未滿十六歲已入國之外國專業人才子女權益，而訂定該項規定。鑒於該次修正條文之施行日期已定為一百十二年一月一日，為期明確，爰予定明。另考量除現行所定外國專業人才外，外國特定專業人才及外國高級專業人才之子女亦有納入規</w:t>
            </w:r>
            <w:r w:rsidRPr="00354732">
              <w:rPr>
                <w:rFonts w:hint="eastAsia"/>
              </w:rPr>
              <w:lastRenderedPageBreak/>
              <w:t>範必要，爰予修正。</w:t>
            </w:r>
          </w:p>
        </w:tc>
      </w:tr>
      <w:tr w:rsidR="00B0565D" w:rsidRPr="00354732" w:rsidTr="008D1416">
        <w:tc>
          <w:tcPr>
            <w:tcW w:w="3042" w:type="dxa"/>
            <w:shd w:val="clear" w:color="auto" w:fill="auto"/>
          </w:tcPr>
          <w:p w:rsidR="00B0565D" w:rsidRPr="00354732" w:rsidRDefault="00B0565D" w:rsidP="008D1416">
            <w:pPr>
              <w:spacing w:line="315" w:lineRule="exact"/>
              <w:ind w:leftChars="50" w:left="316" w:rightChars="50" w:right="105" w:hangingChars="100" w:hanging="211"/>
            </w:pPr>
            <w:r w:rsidRPr="00354732">
              <w:rPr>
                <w:rFonts w:hint="eastAsia"/>
              </w:rPr>
              <w:lastRenderedPageBreak/>
              <w:t>第</w:t>
            </w:r>
            <w:r w:rsidRPr="00354732">
              <w:rPr>
                <w:rFonts w:hint="eastAsia"/>
                <w:u w:val="single"/>
              </w:rPr>
              <w:t>十五</w:t>
            </w:r>
            <w:r w:rsidRPr="00354732">
              <w:rPr>
                <w:rFonts w:hint="eastAsia"/>
              </w:rPr>
              <w:t>條　外國專業人才</w:t>
            </w:r>
            <w:r w:rsidRPr="00354732">
              <w:rPr>
                <w:rFonts w:hint="eastAsia"/>
                <w:u w:val="single"/>
              </w:rPr>
              <w:t>在我國</w:t>
            </w:r>
            <w:r w:rsidRPr="00354732">
              <w:rPr>
                <w:rFonts w:hint="eastAsia"/>
              </w:rPr>
              <w:t>從事專業工作，經內政部移民署許可永久居留後，其配偶、未</w:t>
            </w:r>
            <w:r w:rsidRPr="00354732">
              <w:rPr>
                <w:rFonts w:hint="eastAsia"/>
                <w:u w:val="single"/>
              </w:rPr>
              <w:t>成年</w:t>
            </w:r>
            <w:r w:rsidRPr="00354732">
              <w:rPr>
                <w:rFonts w:hint="eastAsia"/>
              </w:rPr>
              <w:t>子女及因身心障礙無法自理生活之</w:t>
            </w:r>
            <w:r w:rsidRPr="00354732">
              <w:rPr>
                <w:rFonts w:hint="eastAsia"/>
                <w:u w:val="single"/>
              </w:rPr>
              <w:t>成年</w:t>
            </w:r>
            <w:r w:rsidRPr="00354732">
              <w:rPr>
                <w:rFonts w:hint="eastAsia"/>
              </w:rPr>
              <w:t>子女，在我國</w:t>
            </w:r>
            <w:r w:rsidRPr="00354732">
              <w:rPr>
                <w:rFonts w:hint="eastAsia"/>
                <w:u w:val="single"/>
              </w:rPr>
              <w:t>合法連續</w:t>
            </w:r>
            <w:r w:rsidRPr="00354732">
              <w:rPr>
                <w:rFonts w:hint="eastAsia"/>
              </w:rPr>
              <w:t>居留五年，</w:t>
            </w:r>
            <w:r w:rsidRPr="00354732">
              <w:rPr>
                <w:rFonts w:hint="eastAsia"/>
                <w:u w:val="single"/>
              </w:rPr>
              <w:t>平均</w:t>
            </w:r>
            <w:r w:rsidRPr="00354732">
              <w:rPr>
                <w:rFonts w:hint="eastAsia"/>
              </w:rPr>
              <w:t>每年居住一百八十三日</w:t>
            </w:r>
            <w:r w:rsidRPr="00354732">
              <w:rPr>
                <w:rFonts w:hint="eastAsia"/>
                <w:u w:val="single"/>
              </w:rPr>
              <w:t>以上</w:t>
            </w:r>
            <w:r w:rsidRPr="00354732">
              <w:rPr>
                <w:rFonts w:hint="eastAsia"/>
              </w:rPr>
              <w:t>，</w:t>
            </w:r>
            <w:r w:rsidRPr="00354732">
              <w:rPr>
                <w:rFonts w:hint="eastAsia"/>
                <w:u w:val="single"/>
              </w:rPr>
              <w:t>並符合下列要件者</w:t>
            </w:r>
            <w:r w:rsidRPr="00354732">
              <w:rPr>
                <w:rFonts w:hint="eastAsia"/>
              </w:rPr>
              <w:t>，得向內政部移民署申請永久居留</w:t>
            </w:r>
            <w:r w:rsidRPr="00354732">
              <w:rPr>
                <w:rFonts w:hint="eastAsia"/>
                <w:u w:val="single"/>
              </w:rPr>
              <w:t>：</w:t>
            </w:r>
          </w:p>
          <w:p w:rsidR="00B0565D" w:rsidRPr="00354732" w:rsidRDefault="00B0565D" w:rsidP="008D1416">
            <w:pPr>
              <w:spacing w:line="315" w:lineRule="exact"/>
              <w:ind w:leftChars="150" w:left="527" w:rightChars="50" w:right="105" w:hangingChars="100" w:hanging="211"/>
            </w:pPr>
            <w:r w:rsidRPr="00354732">
              <w:rPr>
                <w:rFonts w:hint="eastAsia"/>
                <w:u w:val="single"/>
              </w:rPr>
              <w:t>一、無不良素行，且無警察刑事紀錄證明之刑事案件紀錄。</w:t>
            </w:r>
          </w:p>
          <w:p w:rsidR="00B0565D" w:rsidRPr="00354732" w:rsidRDefault="00B0565D" w:rsidP="008D1416">
            <w:pPr>
              <w:spacing w:line="315" w:lineRule="exact"/>
              <w:ind w:leftChars="150" w:left="527" w:rightChars="50" w:right="105" w:hangingChars="100" w:hanging="211"/>
            </w:pPr>
            <w:r w:rsidRPr="00354732">
              <w:rPr>
                <w:rFonts w:hint="eastAsia"/>
                <w:u w:val="single"/>
              </w:rPr>
              <w:t>二、</w:t>
            </w:r>
            <w:r w:rsidRPr="00354732">
              <w:rPr>
                <w:rFonts w:hint="eastAsia"/>
              </w:rPr>
              <w:t>符合我國國家利益</w:t>
            </w:r>
            <w:r w:rsidRPr="00354732">
              <w:rPr>
                <w:rFonts w:hint="eastAsia"/>
                <w:u w:val="single"/>
              </w:rPr>
              <w:t>。</w:t>
            </w:r>
          </w:p>
          <w:p w:rsidR="00B0565D" w:rsidRPr="00354732" w:rsidRDefault="00B0565D" w:rsidP="008D1416">
            <w:pPr>
              <w:spacing w:line="315" w:lineRule="exact"/>
              <w:ind w:leftChars="150" w:left="316" w:rightChars="50" w:right="105" w:firstLineChars="200" w:firstLine="422"/>
            </w:pPr>
            <w:r w:rsidRPr="00354732">
              <w:rPr>
                <w:rFonts w:hint="eastAsia"/>
                <w:u w:val="single"/>
              </w:rPr>
              <w:t>外國特定專業人才依第十三條第三項規定經內政部移民署許可永久居留後，其配偶、未成年子女及因身心障礙無法自理生活之成年子女，在我國合法連續居留三年，平均每年居住一百八十三日以上，並符合前項各款要件者，得向內政部移民署申請永久居留。</w:t>
            </w:r>
          </w:p>
          <w:p w:rsidR="00B0565D" w:rsidRPr="00354732" w:rsidRDefault="00B0565D" w:rsidP="008D1416">
            <w:pPr>
              <w:spacing w:line="315" w:lineRule="exact"/>
              <w:ind w:leftChars="150" w:left="316" w:rightChars="50" w:right="105" w:firstLineChars="200" w:firstLine="422"/>
            </w:pPr>
            <w:r w:rsidRPr="00354732">
              <w:rPr>
                <w:rFonts w:hint="eastAsia"/>
              </w:rPr>
              <w:t>前</w:t>
            </w:r>
            <w:r w:rsidRPr="00354732">
              <w:rPr>
                <w:rFonts w:hint="eastAsia"/>
                <w:u w:val="single"/>
              </w:rPr>
              <w:t>二</w:t>
            </w:r>
            <w:r w:rsidRPr="00354732">
              <w:rPr>
                <w:rFonts w:hint="eastAsia"/>
              </w:rPr>
              <w:t>項外國專業人才</w:t>
            </w:r>
            <w:r w:rsidRPr="00354732">
              <w:rPr>
                <w:rFonts w:hint="eastAsia"/>
                <w:u w:val="single"/>
              </w:rPr>
              <w:t>及外國特定專業人才</w:t>
            </w:r>
            <w:r w:rsidRPr="00354732">
              <w:rPr>
                <w:rFonts w:hint="eastAsia"/>
              </w:rPr>
              <w:t>之永久居留許可</w:t>
            </w:r>
            <w:r w:rsidRPr="00354732">
              <w:rPr>
                <w:rFonts w:hint="eastAsia"/>
                <w:u w:val="single"/>
              </w:rPr>
              <w:t>，</w:t>
            </w:r>
            <w:r w:rsidRPr="00354732">
              <w:rPr>
                <w:rFonts w:hint="eastAsia"/>
              </w:rPr>
              <w:t>依入出國及移民法第三十三條</w:t>
            </w:r>
            <w:r w:rsidRPr="00354732">
              <w:rPr>
                <w:rFonts w:hint="eastAsia"/>
                <w:u w:val="single"/>
              </w:rPr>
              <w:t>第一款至第三款及第八款</w:t>
            </w:r>
            <w:r w:rsidRPr="00354732">
              <w:rPr>
                <w:rFonts w:hint="eastAsia"/>
              </w:rPr>
              <w:t>規定</w:t>
            </w:r>
            <w:r w:rsidRPr="00354732">
              <w:rPr>
                <w:rFonts w:hint="eastAsia"/>
                <w:u w:val="single"/>
              </w:rPr>
              <w:t>經</w:t>
            </w:r>
            <w:r w:rsidRPr="00354732">
              <w:rPr>
                <w:rFonts w:hint="eastAsia"/>
              </w:rPr>
              <w:t>撤銷或廢止者，其配偶、未</w:t>
            </w:r>
            <w:r w:rsidRPr="00354732">
              <w:rPr>
                <w:rFonts w:hint="eastAsia"/>
                <w:u w:val="single"/>
              </w:rPr>
              <w:t>成年</w:t>
            </w:r>
            <w:r w:rsidRPr="00354732">
              <w:rPr>
                <w:rFonts w:hint="eastAsia"/>
              </w:rPr>
              <w:t>子女及因身心障礙無法自理生活之</w:t>
            </w:r>
            <w:r w:rsidRPr="00354732">
              <w:rPr>
                <w:rFonts w:hint="eastAsia"/>
                <w:u w:val="single"/>
              </w:rPr>
              <w:t>成年</w:t>
            </w:r>
            <w:r w:rsidRPr="00354732">
              <w:rPr>
                <w:rFonts w:hint="eastAsia"/>
              </w:rPr>
              <w:t>子女之永久居留許可</w:t>
            </w:r>
            <w:r w:rsidRPr="00354732">
              <w:rPr>
                <w:rFonts w:hint="eastAsia"/>
                <w:u w:val="single"/>
              </w:rPr>
              <w:t>，</w:t>
            </w:r>
            <w:r w:rsidRPr="00354732">
              <w:rPr>
                <w:rFonts w:hint="eastAsia"/>
              </w:rPr>
              <w:t>應併同撤銷或廢止。</w:t>
            </w:r>
          </w:p>
          <w:p w:rsidR="00B0565D" w:rsidRPr="00354732" w:rsidRDefault="00B0565D" w:rsidP="008D1416">
            <w:pPr>
              <w:spacing w:line="315" w:lineRule="exact"/>
              <w:ind w:leftChars="150" w:left="316" w:rightChars="50" w:right="105" w:firstLineChars="200" w:firstLine="422"/>
            </w:pPr>
            <w:r w:rsidRPr="00354732">
              <w:rPr>
                <w:rFonts w:hint="eastAsia"/>
                <w:u w:val="single"/>
              </w:rPr>
              <w:t>依第一項及第二項規定申請永久居留者，應於居留及居住期間屆滿後二年內申請之。</w:t>
            </w:r>
          </w:p>
        </w:tc>
        <w:tc>
          <w:tcPr>
            <w:tcW w:w="3043" w:type="dxa"/>
            <w:shd w:val="clear" w:color="auto" w:fill="auto"/>
          </w:tcPr>
          <w:p w:rsidR="00B0565D" w:rsidRPr="00354732" w:rsidRDefault="00B0565D" w:rsidP="008D1416">
            <w:pPr>
              <w:spacing w:line="315" w:lineRule="exact"/>
              <w:ind w:leftChars="50" w:left="105" w:rightChars="50" w:right="105"/>
            </w:pPr>
            <w:r w:rsidRPr="00354732">
              <w:rPr>
                <w:rFonts w:hint="eastAsia"/>
              </w:rPr>
              <w:t>（現行一百十年一月二十七日修正公布條文）</w:t>
            </w:r>
          </w:p>
          <w:p w:rsidR="00B0565D" w:rsidRPr="00354732" w:rsidRDefault="00B0565D" w:rsidP="008D1416">
            <w:pPr>
              <w:spacing w:line="315" w:lineRule="exact"/>
              <w:ind w:leftChars="50" w:left="316" w:rightChars="50" w:right="105" w:hangingChars="100" w:hanging="211"/>
            </w:pPr>
            <w:r w:rsidRPr="00354732">
              <w:rPr>
                <w:rFonts w:hint="eastAsia"/>
              </w:rPr>
              <w:t xml:space="preserve">第十六條　</w:t>
            </w:r>
            <w:r w:rsidRPr="00354732">
              <w:rPr>
                <w:rFonts w:hint="eastAsia"/>
                <w:u w:val="single"/>
              </w:rPr>
              <w:t>受聘僱</w:t>
            </w:r>
            <w:r w:rsidRPr="00354732">
              <w:rPr>
                <w:rFonts w:hint="eastAsia"/>
              </w:rPr>
              <w:t>從事專業工作之外國專業人才經內政部移民署許可永久居留後，其配偶、未滿十八歲子女及</w:t>
            </w:r>
            <w:r w:rsidRPr="00354732">
              <w:rPr>
                <w:rFonts w:hint="eastAsia"/>
                <w:u w:val="single"/>
              </w:rPr>
              <w:t>其</w:t>
            </w:r>
            <w:r w:rsidRPr="00354732">
              <w:rPr>
                <w:rFonts w:hint="eastAsia"/>
              </w:rPr>
              <w:t>滿十八歲因身心障礙無法自理生活之子女，在我國連續合法居留五年，每年居住超過一百八十三日，品行端正且符合我國國家利益者，得向內政部移民署申請永久居留。</w:t>
            </w:r>
          </w:p>
          <w:p w:rsidR="00B0565D" w:rsidRPr="00354732" w:rsidRDefault="00B0565D" w:rsidP="008D1416">
            <w:pPr>
              <w:spacing w:line="315" w:lineRule="exact"/>
              <w:ind w:leftChars="150" w:left="316" w:rightChars="50" w:right="105" w:firstLineChars="200" w:firstLine="422"/>
            </w:pPr>
            <w:r w:rsidRPr="00354732">
              <w:rPr>
                <w:rFonts w:hint="eastAsia"/>
              </w:rPr>
              <w:t>前項外國專業人才之永久居留許可依</w:t>
            </w:r>
            <w:r w:rsidRPr="00354732">
              <w:rPr>
                <w:rFonts w:hint="eastAsia"/>
                <w:u w:val="single"/>
              </w:rPr>
              <w:t>本法或</w:t>
            </w:r>
            <w:r w:rsidRPr="00354732">
              <w:rPr>
                <w:rFonts w:hint="eastAsia"/>
              </w:rPr>
              <w:t>入出國及移民法第三十三條規定撤銷或廢止者，其配偶、未滿十八歲子女及其滿十八歲因身心障礙無法自理生活之子女之永久居留許可應併同撤銷或廢止。</w:t>
            </w:r>
          </w:p>
        </w:tc>
        <w:tc>
          <w:tcPr>
            <w:tcW w:w="3043" w:type="dxa"/>
            <w:shd w:val="clear" w:color="auto" w:fill="auto"/>
          </w:tcPr>
          <w:p w:rsidR="00B0565D" w:rsidRPr="00354732" w:rsidRDefault="00B0565D" w:rsidP="008D1416">
            <w:pPr>
              <w:spacing w:line="315" w:lineRule="exact"/>
              <w:ind w:leftChars="50" w:left="316" w:rightChars="50" w:right="105" w:hangingChars="100" w:hanging="211"/>
            </w:pPr>
            <w:r w:rsidRPr="00354732">
              <w:rPr>
                <w:rFonts w:hint="eastAsia"/>
              </w:rPr>
              <w:t>一、條次變更。</w:t>
            </w:r>
          </w:p>
          <w:p w:rsidR="00B0565D" w:rsidRPr="00354732" w:rsidRDefault="00B0565D" w:rsidP="008D1416">
            <w:pPr>
              <w:spacing w:line="315" w:lineRule="exact"/>
              <w:ind w:leftChars="50" w:left="316" w:rightChars="50" w:right="105" w:hangingChars="100" w:hanging="211"/>
            </w:pPr>
            <w:r w:rsidRPr="00354732">
              <w:rPr>
                <w:rFonts w:hint="eastAsia"/>
              </w:rPr>
              <w:t>二、第一項修正如下：</w:t>
            </w:r>
          </w:p>
          <w:p w:rsidR="00B0565D" w:rsidRPr="00354732" w:rsidRDefault="00B0565D" w:rsidP="008D1416">
            <w:pPr>
              <w:wordWrap w:val="0"/>
              <w:spacing w:line="315" w:lineRule="exact"/>
              <w:ind w:leftChars="150" w:left="738" w:rightChars="50" w:right="105" w:hangingChars="200" w:hanging="422"/>
              <w:rPr>
                <w:kern w:val="0"/>
              </w:rPr>
            </w:pPr>
            <w:r w:rsidRPr="00354732">
              <w:rPr>
                <w:rFonts w:ascii="華康細明體" w:hint="eastAsia"/>
                <w:kern w:val="0"/>
              </w:rPr>
              <w:t>(</w:t>
            </w:r>
            <w:r w:rsidRPr="00354732">
              <w:rPr>
                <w:rFonts w:hint="eastAsia"/>
                <w:kern w:val="0"/>
              </w:rPr>
              <w:t>一</w:t>
            </w:r>
            <w:r w:rsidRPr="00354732">
              <w:rPr>
                <w:rFonts w:ascii="華康細明體" w:hint="eastAsia"/>
                <w:kern w:val="0"/>
              </w:rPr>
              <w:t>)</w:t>
            </w:r>
            <w:r w:rsidRPr="00354732">
              <w:rPr>
                <w:rFonts w:hint="eastAsia"/>
                <w:kern w:val="0"/>
              </w:rPr>
              <w:t>除現行所定受聘僱從事專業工作之外國專業人才外，為擴及修正條文第九條未受聘僱之自由藝術工作者，爰修正本項適用對象。</w:t>
            </w:r>
          </w:p>
          <w:p w:rsidR="00B0565D" w:rsidRPr="00354732" w:rsidRDefault="00B0565D" w:rsidP="008D1416">
            <w:pPr>
              <w:wordWrap w:val="0"/>
              <w:spacing w:line="315" w:lineRule="exact"/>
              <w:ind w:leftChars="150" w:left="738" w:rightChars="50" w:right="105" w:hangingChars="200" w:hanging="422"/>
              <w:rPr>
                <w:kern w:val="0"/>
              </w:rPr>
            </w:pPr>
            <w:r w:rsidRPr="00354732">
              <w:rPr>
                <w:rFonts w:ascii="華康細明體" w:hint="eastAsia"/>
                <w:kern w:val="0"/>
              </w:rPr>
              <w:t>(</w:t>
            </w:r>
            <w:r w:rsidRPr="00354732">
              <w:rPr>
                <w:rFonts w:hint="eastAsia"/>
                <w:kern w:val="0"/>
              </w:rPr>
              <w:t>二</w:t>
            </w:r>
            <w:r w:rsidRPr="00354732">
              <w:rPr>
                <w:rFonts w:ascii="華康細明體" w:hint="eastAsia"/>
                <w:kern w:val="0"/>
              </w:rPr>
              <w:t>)</w:t>
            </w:r>
            <w:r w:rsidRPr="00354732">
              <w:rPr>
                <w:rFonts w:hint="eastAsia"/>
                <w:kern w:val="0"/>
              </w:rPr>
              <w:t>配合修正條文第十三條第一項明定外國專業人才申請永久居留之「平均每年居住一百八十三日以上」規定，放寬其依親親屬申請永久居留之每年居住日數亦為「平均每年居住一百八十三日以上」；並配合入出國及移民法第二十五條「合法連續居留」之用語，酌作文字修正。</w:t>
            </w:r>
          </w:p>
          <w:p w:rsidR="00B0565D" w:rsidRPr="00354732" w:rsidRDefault="00B0565D" w:rsidP="008D1416">
            <w:pPr>
              <w:wordWrap w:val="0"/>
              <w:spacing w:line="315" w:lineRule="exact"/>
              <w:ind w:leftChars="150" w:left="738" w:rightChars="50" w:right="105" w:hangingChars="200" w:hanging="422"/>
              <w:rPr>
                <w:kern w:val="0"/>
              </w:rPr>
            </w:pPr>
            <w:r w:rsidRPr="00354732">
              <w:rPr>
                <w:rFonts w:ascii="華康細明體" w:hint="eastAsia"/>
                <w:kern w:val="0"/>
              </w:rPr>
              <w:t>(</w:t>
            </w:r>
            <w:r w:rsidRPr="00354732">
              <w:rPr>
                <w:rFonts w:hint="eastAsia"/>
                <w:kern w:val="0"/>
              </w:rPr>
              <w:t>三</w:t>
            </w:r>
            <w:r w:rsidRPr="00354732">
              <w:rPr>
                <w:rFonts w:ascii="華康細明體" w:hint="eastAsia"/>
                <w:kern w:val="0"/>
              </w:rPr>
              <w:t>)</w:t>
            </w:r>
            <w:r w:rsidRPr="00354732">
              <w:rPr>
                <w:rFonts w:hint="eastAsia"/>
                <w:kern w:val="0"/>
              </w:rPr>
              <w:t>現行「品行端正」及「符合我國國家利益」之規定，分別移列為第一款及第二款，並配合國籍法第三條第一項第三款規定及警察刑事紀錄證明核發條例用語，將「品行端正」修正為「無不良素行，且無警察刑事紀錄證明之刑事案件紀錄」。</w:t>
            </w:r>
          </w:p>
          <w:p w:rsidR="00B0565D" w:rsidRPr="00354732" w:rsidRDefault="00B0565D" w:rsidP="008D1416">
            <w:pPr>
              <w:spacing w:line="315" w:lineRule="exact"/>
              <w:ind w:leftChars="50" w:left="316" w:rightChars="50" w:right="105" w:hangingChars="100" w:hanging="211"/>
            </w:pPr>
            <w:r w:rsidRPr="00354732">
              <w:rPr>
                <w:rFonts w:hint="eastAsia"/>
              </w:rPr>
              <w:t>三、配合修正條文第十三條第三項增訂外國特定專業人才申請永久居留之規定，增訂第二項，明定其依親親屬申請永久居留之在我國居留期間規定同於該外國特定專業人才。另修正條文第十三條第四項所定外國專業人才及外國特定專業人才申請永久居留，得以碩士、博士學位</w:t>
            </w:r>
            <w:r w:rsidRPr="00354732">
              <w:rPr>
                <w:rFonts w:hint="eastAsia"/>
              </w:rPr>
              <w:lastRenderedPageBreak/>
              <w:t>折抵連續居留期間之規定，於其依親親屬不適用之，併予敘明。</w:t>
            </w:r>
          </w:p>
          <w:p w:rsidR="00B0565D" w:rsidRPr="00354732" w:rsidRDefault="00B0565D" w:rsidP="008D1416">
            <w:pPr>
              <w:spacing w:line="315" w:lineRule="exact"/>
              <w:ind w:leftChars="50" w:left="316" w:rightChars="50" w:right="105" w:hangingChars="100" w:hanging="211"/>
            </w:pPr>
            <w:r w:rsidRPr="00354732">
              <w:rPr>
                <w:rFonts w:hint="eastAsia"/>
              </w:rPr>
              <w:t>四、現行第二項移列為第三項，考量外國專業人才及外國特定專業人才之永久居留許可因有修正條文第十八條所定出國五年以上未曾入國，或入出國及移民法第三十三條第五款至第七款所定回復我國國籍、取得我國國籍或兼具我國國籍等事由被撤銷或廢止，致其依親親屬之永久居留許可亦併同撤銷或廢止，恐有違本法留才攬才之立法目的，是以放寬僅在外國專業人才及外國特定專業人才之永久居留許可係依入出國及移民法第三十三條第一款至第三款及第八款規定撤銷或廢止者，其依親親屬之永久居留許可始須併同撤銷或廢止，爰修正刪除「本法或」之文字，並將「入出國及移民法第三十三條規定撤銷或廢止者」修正為「入出國及移民法第三十三條第一款至第三款及第八款規定經撤銷或廢止者」。</w:t>
            </w:r>
          </w:p>
          <w:p w:rsidR="00B0565D" w:rsidRPr="00354732" w:rsidRDefault="00B0565D" w:rsidP="008D1416">
            <w:pPr>
              <w:spacing w:line="315" w:lineRule="exact"/>
              <w:ind w:leftChars="50" w:left="316" w:rightChars="50" w:right="105" w:hangingChars="100" w:hanging="211"/>
            </w:pPr>
            <w:r w:rsidRPr="00354732">
              <w:rPr>
                <w:rFonts w:hint="eastAsia"/>
              </w:rPr>
              <w:t>五、增訂第四項，明定依親親屬申請永久居留者，應於居留及居住期間屆滿後二年內申請之規定，理由同修正條文第十三條之說明六。另未成年子女已符合第一項或第二項申請永久居留之規定者，縱於本項所定二年期間成年，仍得適用本規定，併予敘明。</w:t>
            </w:r>
          </w:p>
          <w:p w:rsidR="00B0565D" w:rsidRPr="00354732" w:rsidRDefault="00B0565D" w:rsidP="008D1416">
            <w:pPr>
              <w:spacing w:line="315" w:lineRule="exact"/>
              <w:ind w:leftChars="50" w:left="316" w:rightChars="50" w:right="105" w:hangingChars="100" w:hanging="211"/>
            </w:pPr>
            <w:r w:rsidRPr="00354732">
              <w:rPr>
                <w:rFonts w:hint="eastAsia"/>
              </w:rPr>
              <w:t>六、第一項及第三項將「未滿十八歲」修正為「未成年」、「滿十八歲」修正為「成</w:t>
            </w:r>
            <w:r w:rsidRPr="00354732">
              <w:rPr>
                <w:rFonts w:hint="eastAsia"/>
              </w:rPr>
              <w:lastRenderedPageBreak/>
              <w:t>年」，理由同修正條文第七條說明二。</w:t>
            </w:r>
          </w:p>
        </w:tc>
      </w:tr>
      <w:tr w:rsidR="00B0565D" w:rsidRPr="00354732" w:rsidTr="008D1416">
        <w:tc>
          <w:tcPr>
            <w:tcW w:w="3042" w:type="dxa"/>
            <w:shd w:val="clear" w:color="auto" w:fill="auto"/>
          </w:tcPr>
          <w:p w:rsidR="00B0565D" w:rsidRPr="00354732" w:rsidRDefault="00B0565D" w:rsidP="008D1416">
            <w:pPr>
              <w:spacing w:line="315" w:lineRule="exact"/>
              <w:ind w:leftChars="50" w:left="316" w:rightChars="50" w:right="105" w:hangingChars="100" w:hanging="211"/>
            </w:pPr>
            <w:r w:rsidRPr="00354732">
              <w:rPr>
                <w:rFonts w:hint="eastAsia"/>
              </w:rPr>
              <w:lastRenderedPageBreak/>
              <w:t>第</w:t>
            </w:r>
            <w:r w:rsidRPr="00354732">
              <w:rPr>
                <w:rFonts w:hint="eastAsia"/>
                <w:u w:val="single"/>
              </w:rPr>
              <w:t>十六</w:t>
            </w:r>
            <w:r w:rsidRPr="00354732">
              <w:rPr>
                <w:rFonts w:hint="eastAsia"/>
              </w:rPr>
              <w:t>條　外國高級專業人才依入出國及移民法規定申請永久居留者，其配偶、未</w:t>
            </w:r>
            <w:r w:rsidRPr="00354732">
              <w:rPr>
                <w:rFonts w:hint="eastAsia"/>
                <w:u w:val="single"/>
              </w:rPr>
              <w:t>成年</w:t>
            </w:r>
            <w:r w:rsidRPr="00354732">
              <w:rPr>
                <w:rFonts w:hint="eastAsia"/>
              </w:rPr>
              <w:t>子女及因身心障礙無法自理生活之</w:t>
            </w:r>
            <w:r w:rsidRPr="00354732">
              <w:rPr>
                <w:rFonts w:hint="eastAsia"/>
                <w:u w:val="single"/>
              </w:rPr>
              <w:t>成年</w:t>
            </w:r>
            <w:r w:rsidRPr="00354732">
              <w:rPr>
                <w:rFonts w:hint="eastAsia"/>
              </w:rPr>
              <w:t>子女，得隨同本人申請永久居留。</w:t>
            </w:r>
          </w:p>
          <w:p w:rsidR="00B0565D" w:rsidRPr="00354732" w:rsidRDefault="00B0565D" w:rsidP="008D1416">
            <w:pPr>
              <w:spacing w:line="315" w:lineRule="exact"/>
              <w:ind w:leftChars="150" w:left="316" w:rightChars="50" w:right="105" w:firstLineChars="200" w:firstLine="422"/>
            </w:pPr>
            <w:r w:rsidRPr="00354732">
              <w:rPr>
                <w:rFonts w:hint="eastAsia"/>
              </w:rPr>
              <w:t>前項外國高級專業人才之永久居留許可</w:t>
            </w:r>
            <w:r w:rsidRPr="00354732">
              <w:rPr>
                <w:rFonts w:hint="eastAsia"/>
                <w:u w:val="single"/>
              </w:rPr>
              <w:t>，</w:t>
            </w:r>
            <w:r w:rsidRPr="00354732">
              <w:rPr>
                <w:rFonts w:hint="eastAsia"/>
              </w:rPr>
              <w:t>依入出國及移民法第三十三條</w:t>
            </w:r>
            <w:r w:rsidRPr="00354732">
              <w:rPr>
                <w:rFonts w:hint="eastAsia"/>
                <w:u w:val="single"/>
              </w:rPr>
              <w:t>第一款至第三款及第八款</w:t>
            </w:r>
            <w:r w:rsidRPr="00354732">
              <w:rPr>
                <w:rFonts w:hint="eastAsia"/>
              </w:rPr>
              <w:t>規定</w:t>
            </w:r>
            <w:r w:rsidRPr="00354732">
              <w:rPr>
                <w:rFonts w:hint="eastAsia"/>
                <w:u w:val="single"/>
              </w:rPr>
              <w:t>經</w:t>
            </w:r>
            <w:r w:rsidRPr="00354732">
              <w:rPr>
                <w:rFonts w:hint="eastAsia"/>
              </w:rPr>
              <w:t>撤銷或廢止者，其配偶、未</w:t>
            </w:r>
            <w:r w:rsidRPr="00354732">
              <w:rPr>
                <w:rFonts w:hint="eastAsia"/>
                <w:u w:val="single"/>
              </w:rPr>
              <w:t>成年</w:t>
            </w:r>
            <w:r w:rsidRPr="00354732">
              <w:rPr>
                <w:rFonts w:hint="eastAsia"/>
              </w:rPr>
              <w:t>子女及因身心障礙無法自理生活之</w:t>
            </w:r>
            <w:r w:rsidRPr="00354732">
              <w:rPr>
                <w:rFonts w:hint="eastAsia"/>
                <w:u w:val="single"/>
              </w:rPr>
              <w:t>成年</w:t>
            </w:r>
            <w:r w:rsidRPr="00354732">
              <w:rPr>
                <w:rFonts w:hint="eastAsia"/>
              </w:rPr>
              <w:t>子女之永久居留許可</w:t>
            </w:r>
            <w:r w:rsidRPr="00354732">
              <w:rPr>
                <w:rFonts w:hint="eastAsia"/>
                <w:u w:val="single"/>
              </w:rPr>
              <w:t>，</w:t>
            </w:r>
            <w:r w:rsidRPr="00354732">
              <w:rPr>
                <w:rFonts w:hint="eastAsia"/>
              </w:rPr>
              <w:t>應併同撤銷或廢止。</w:t>
            </w:r>
          </w:p>
        </w:tc>
        <w:tc>
          <w:tcPr>
            <w:tcW w:w="3043" w:type="dxa"/>
            <w:shd w:val="clear" w:color="auto" w:fill="auto"/>
          </w:tcPr>
          <w:p w:rsidR="00B0565D" w:rsidRPr="00354732" w:rsidRDefault="00B0565D" w:rsidP="008D1416">
            <w:pPr>
              <w:spacing w:line="315" w:lineRule="exact"/>
              <w:ind w:leftChars="50" w:left="105" w:rightChars="50" w:right="105"/>
            </w:pPr>
            <w:r w:rsidRPr="00354732">
              <w:rPr>
                <w:rFonts w:hint="eastAsia"/>
              </w:rPr>
              <w:t>（現行一百十年一月二十七日修正公布條文）</w:t>
            </w:r>
          </w:p>
          <w:p w:rsidR="00B0565D" w:rsidRPr="00354732" w:rsidRDefault="00B0565D" w:rsidP="008D1416">
            <w:pPr>
              <w:spacing w:line="315" w:lineRule="exact"/>
              <w:ind w:leftChars="50" w:left="316" w:rightChars="50" w:right="105" w:hangingChars="100" w:hanging="211"/>
            </w:pPr>
            <w:r w:rsidRPr="00354732">
              <w:rPr>
                <w:rFonts w:hint="eastAsia"/>
              </w:rPr>
              <w:t>第十五條　外國高級專業人才依入出國及移民法</w:t>
            </w:r>
            <w:r w:rsidRPr="00354732">
              <w:rPr>
                <w:rFonts w:hint="eastAsia"/>
                <w:u w:val="single"/>
              </w:rPr>
              <w:t>第二十五條第三項第二款</w:t>
            </w:r>
            <w:r w:rsidRPr="00354732">
              <w:rPr>
                <w:rFonts w:hint="eastAsia"/>
              </w:rPr>
              <w:t>規定申請永久居留者，其配偶、未滿十八歲子女及</w:t>
            </w:r>
            <w:r w:rsidRPr="00354732">
              <w:rPr>
                <w:rFonts w:hint="eastAsia"/>
                <w:u w:val="single"/>
              </w:rPr>
              <w:t>其</w:t>
            </w:r>
            <w:r w:rsidRPr="00354732">
              <w:rPr>
                <w:rFonts w:hint="eastAsia"/>
              </w:rPr>
              <w:t>滿十八歲因身心障礙無法自理生活之子女，得隨同本人申請永久居留。</w:t>
            </w:r>
          </w:p>
          <w:p w:rsidR="00B0565D" w:rsidRPr="00354732" w:rsidRDefault="00B0565D" w:rsidP="008D1416">
            <w:pPr>
              <w:spacing w:line="315" w:lineRule="exact"/>
              <w:ind w:leftChars="150" w:left="316" w:rightChars="50" w:right="105" w:firstLineChars="200" w:firstLine="422"/>
            </w:pPr>
            <w:r w:rsidRPr="00354732">
              <w:rPr>
                <w:rFonts w:hint="eastAsia"/>
              </w:rPr>
              <w:t>前項外國高級專業人才之永久居留許可依</w:t>
            </w:r>
            <w:r w:rsidRPr="00354732">
              <w:rPr>
                <w:rFonts w:hint="eastAsia"/>
                <w:u w:val="single"/>
              </w:rPr>
              <w:t>本法或</w:t>
            </w:r>
            <w:r w:rsidRPr="00354732">
              <w:rPr>
                <w:rFonts w:hint="eastAsia"/>
              </w:rPr>
              <w:t>入出國及移民法第三十三條規定撤銷或廢止者，其配偶、未滿十八歲子女及</w:t>
            </w:r>
            <w:r w:rsidRPr="00354732">
              <w:rPr>
                <w:rFonts w:hint="eastAsia"/>
                <w:u w:val="single"/>
              </w:rPr>
              <w:t>其</w:t>
            </w:r>
            <w:r w:rsidRPr="00354732">
              <w:rPr>
                <w:rFonts w:hint="eastAsia"/>
              </w:rPr>
              <w:t>滿十八歲因身心障礙無法自理生活之子女之永久居留許可應併同撤銷或廢止。</w:t>
            </w:r>
          </w:p>
        </w:tc>
        <w:tc>
          <w:tcPr>
            <w:tcW w:w="3043" w:type="dxa"/>
            <w:shd w:val="clear" w:color="auto" w:fill="auto"/>
          </w:tcPr>
          <w:p w:rsidR="00B0565D" w:rsidRPr="00354732" w:rsidRDefault="00B0565D" w:rsidP="008D1416">
            <w:pPr>
              <w:spacing w:line="315" w:lineRule="exact"/>
              <w:ind w:leftChars="50" w:left="316" w:rightChars="50" w:right="105" w:hangingChars="100" w:hanging="211"/>
            </w:pPr>
            <w:r w:rsidRPr="00354732">
              <w:rPr>
                <w:rFonts w:hint="eastAsia"/>
              </w:rPr>
              <w:t>一、條次變更。</w:t>
            </w:r>
          </w:p>
          <w:p w:rsidR="00B0565D" w:rsidRPr="00354732" w:rsidRDefault="00B0565D" w:rsidP="008D1416">
            <w:pPr>
              <w:spacing w:line="315" w:lineRule="exact"/>
              <w:ind w:leftChars="50" w:left="316" w:rightChars="50" w:right="105" w:hangingChars="100" w:hanging="211"/>
            </w:pPr>
            <w:r w:rsidRPr="00354732">
              <w:rPr>
                <w:rFonts w:hint="eastAsia"/>
              </w:rPr>
              <w:t>二、第一項刪除所援引入出國及移民法之「第二十五條第三項第二款」文字，俾免該法嗣後修正而有調整條項款次時之適用疑義。</w:t>
            </w:r>
          </w:p>
          <w:p w:rsidR="00B0565D" w:rsidRPr="00354732" w:rsidRDefault="00B0565D" w:rsidP="008D1416">
            <w:pPr>
              <w:spacing w:line="315" w:lineRule="exact"/>
              <w:ind w:leftChars="50" w:left="316" w:rightChars="50" w:right="105" w:hangingChars="100" w:hanging="211"/>
            </w:pPr>
            <w:r w:rsidRPr="00354732">
              <w:rPr>
                <w:rFonts w:hint="eastAsia"/>
              </w:rPr>
              <w:t>三、第二項刪除「本法或」之文字，並將「入出國及移民法第三十三條規定撤銷或廢止者」修正為「入出國及移民法第三十三條第一款至第三款及第八款規定經撤銷或廢止者」，理由同修正條文第十五條說明四。</w:t>
            </w:r>
          </w:p>
          <w:p w:rsidR="00B0565D" w:rsidRPr="00354732" w:rsidRDefault="00B0565D" w:rsidP="008D1416">
            <w:pPr>
              <w:spacing w:line="315" w:lineRule="exact"/>
              <w:ind w:leftChars="50" w:left="316" w:rightChars="50" w:right="105" w:hangingChars="100" w:hanging="211"/>
            </w:pPr>
            <w:r w:rsidRPr="00354732">
              <w:rPr>
                <w:rFonts w:hint="eastAsia"/>
              </w:rPr>
              <w:t>四、第一項及第二項將「未滿十八歲」修正為「未成年」，及「滿十八歲」修正為「成年」，理由同修正條文第七條說明二。</w:t>
            </w:r>
          </w:p>
        </w:tc>
      </w:tr>
      <w:tr w:rsidR="00B0565D" w:rsidRPr="00354732" w:rsidTr="008D1416">
        <w:tc>
          <w:tcPr>
            <w:tcW w:w="3042" w:type="dxa"/>
            <w:shd w:val="clear" w:color="auto" w:fill="auto"/>
          </w:tcPr>
          <w:p w:rsidR="00B0565D" w:rsidRPr="00354732" w:rsidRDefault="00B0565D" w:rsidP="008D1416">
            <w:pPr>
              <w:spacing w:line="315" w:lineRule="exact"/>
              <w:ind w:leftChars="50" w:left="316" w:rightChars="50" w:right="105" w:hangingChars="100" w:hanging="211"/>
            </w:pPr>
            <w:r w:rsidRPr="00354732">
              <w:rPr>
                <w:rFonts w:hint="eastAsia"/>
              </w:rPr>
              <w:t>第</w:t>
            </w:r>
            <w:r w:rsidRPr="00354732">
              <w:rPr>
                <w:rFonts w:hint="eastAsia"/>
                <w:u w:val="single"/>
              </w:rPr>
              <w:t>十七</w:t>
            </w:r>
            <w:r w:rsidRPr="00354732">
              <w:rPr>
                <w:rFonts w:hint="eastAsia"/>
              </w:rPr>
              <w:t>條　外國特定專業人才</w:t>
            </w:r>
            <w:r w:rsidRPr="00354732">
              <w:rPr>
                <w:rFonts w:hint="eastAsia"/>
                <w:u w:val="single"/>
              </w:rPr>
              <w:t>及外國高級專業人才</w:t>
            </w:r>
            <w:r w:rsidRPr="00354732">
              <w:rPr>
                <w:rFonts w:hint="eastAsia"/>
              </w:rPr>
              <w:t>經內政部移民署許可居留或永久居留者，其直系尊親屬得向外交部或駐外館處申請核發一年效期、多次入國、停留期限六個月及未加註限制不准延期或其他限制之停留簽證；期滿有繼續停留之必要者，得於停留期限屆滿前，向內政部移民署申請延期，並得免出國，每次總停留期間最長為一年。</w:t>
            </w:r>
          </w:p>
          <w:p w:rsidR="00B0565D" w:rsidRPr="00354732" w:rsidRDefault="00B0565D" w:rsidP="008D1416">
            <w:pPr>
              <w:spacing w:line="315" w:lineRule="exact"/>
              <w:ind w:leftChars="150" w:left="316" w:rightChars="50" w:right="105" w:firstLineChars="200" w:firstLine="422"/>
            </w:pPr>
            <w:r w:rsidRPr="00354732">
              <w:rPr>
                <w:rFonts w:hint="eastAsia"/>
                <w:u w:val="single"/>
              </w:rPr>
              <w:t>前項直系尊親屬之總停留期限，符合下列情形之一者或其他主管機關，得申請延長至兩年：</w:t>
            </w:r>
          </w:p>
          <w:p w:rsidR="00B0565D" w:rsidRPr="00354732" w:rsidRDefault="00B0565D" w:rsidP="008D1416">
            <w:pPr>
              <w:spacing w:line="315" w:lineRule="exact"/>
              <w:ind w:leftChars="150" w:left="527" w:rightChars="50" w:right="105" w:hangingChars="100" w:hanging="211"/>
            </w:pPr>
            <w:r w:rsidRPr="00354732">
              <w:rPr>
                <w:rFonts w:hint="eastAsia"/>
                <w:u w:val="single"/>
              </w:rPr>
              <w:t>一、有三歲以下之子女。</w:t>
            </w:r>
          </w:p>
          <w:p w:rsidR="00B0565D" w:rsidRPr="00354732" w:rsidRDefault="00B0565D" w:rsidP="008D1416">
            <w:pPr>
              <w:spacing w:line="315" w:lineRule="exact"/>
              <w:ind w:leftChars="150" w:left="527" w:rightChars="50" w:right="105" w:hangingChars="100" w:hanging="211"/>
            </w:pPr>
            <w:r w:rsidRPr="00354732">
              <w:rPr>
                <w:rFonts w:hint="eastAsia"/>
                <w:u w:val="single"/>
              </w:rPr>
              <w:t>二、本人或配偶處於懷孕期。</w:t>
            </w:r>
          </w:p>
          <w:p w:rsidR="00B0565D" w:rsidRPr="00354732" w:rsidRDefault="00B0565D" w:rsidP="008D1416">
            <w:pPr>
              <w:spacing w:line="315" w:lineRule="exact"/>
              <w:ind w:leftChars="150" w:left="527" w:rightChars="50" w:right="105" w:hangingChars="100" w:hanging="211"/>
            </w:pPr>
            <w:r w:rsidRPr="00354732">
              <w:rPr>
                <w:rFonts w:hint="eastAsia"/>
                <w:u w:val="single"/>
              </w:rPr>
              <w:t>三、本人或配偶患有重大傷</w:t>
            </w:r>
            <w:r w:rsidRPr="00354732">
              <w:rPr>
                <w:rFonts w:hint="eastAsia"/>
                <w:u w:val="single"/>
              </w:rPr>
              <w:lastRenderedPageBreak/>
              <w:t>病或領有身心障礙證明。</w:t>
            </w:r>
          </w:p>
          <w:p w:rsidR="00B0565D" w:rsidRPr="00354732" w:rsidRDefault="00B0565D" w:rsidP="008D1416">
            <w:pPr>
              <w:spacing w:line="315" w:lineRule="exact"/>
              <w:ind w:leftChars="150" w:left="527" w:rightChars="50" w:right="105" w:hangingChars="100" w:hanging="211"/>
            </w:pPr>
            <w:r w:rsidRPr="00354732">
              <w:rPr>
                <w:rFonts w:hint="eastAsia"/>
                <w:u w:val="single"/>
              </w:rPr>
              <w:t>四、其他經主管機關認定公告者。</w:t>
            </w:r>
          </w:p>
        </w:tc>
        <w:tc>
          <w:tcPr>
            <w:tcW w:w="3043" w:type="dxa"/>
            <w:shd w:val="clear" w:color="auto" w:fill="auto"/>
          </w:tcPr>
          <w:p w:rsidR="00B0565D" w:rsidRPr="00354732" w:rsidRDefault="00B0565D" w:rsidP="008D1416">
            <w:pPr>
              <w:spacing w:line="315" w:lineRule="exact"/>
              <w:ind w:leftChars="50" w:left="316" w:rightChars="50" w:right="105" w:hangingChars="100" w:hanging="211"/>
            </w:pPr>
            <w:r w:rsidRPr="00354732">
              <w:rPr>
                <w:rFonts w:hint="eastAsia"/>
              </w:rPr>
              <w:lastRenderedPageBreak/>
              <w:t xml:space="preserve">第十三條　</w:t>
            </w:r>
            <w:r w:rsidRPr="00354732">
              <w:rPr>
                <w:rFonts w:hint="eastAsia"/>
                <w:u w:val="single"/>
              </w:rPr>
              <w:t>受聘僱從事專業工作之</w:t>
            </w:r>
            <w:r w:rsidRPr="00354732">
              <w:rPr>
                <w:rFonts w:hint="eastAsia"/>
              </w:rPr>
              <w:t>外國特定專業人才</w:t>
            </w:r>
            <w:r w:rsidRPr="00354732">
              <w:rPr>
                <w:rFonts w:hint="eastAsia"/>
                <w:u w:val="single"/>
              </w:rPr>
              <w:t>，</w:t>
            </w:r>
            <w:r w:rsidRPr="00354732">
              <w:rPr>
                <w:rFonts w:hint="eastAsia"/>
              </w:rPr>
              <w:t>經內政部移民署許可居留或永久居留者，其直系尊親屬得向外交部或駐外館處申請核發一年效期、多次入國、停留期限六個月及未加註限制不准延期或其他限制之停留簽證；期滿有繼續停留之必要者，得於停留期限屆滿前，向內政部移民署申請延期，並得免出國，每次總停留期間最長為一年</w:t>
            </w:r>
            <w:r w:rsidRPr="00354732">
              <w:rPr>
                <w:rFonts w:hint="eastAsia"/>
                <w:u w:val="single"/>
              </w:rPr>
              <w:t>，不受入出國及移民法第三條第七款不得逾六個月之限制</w:t>
            </w:r>
            <w:r w:rsidRPr="00354732">
              <w:rPr>
                <w:rFonts w:hint="eastAsia"/>
              </w:rPr>
              <w:t>。</w:t>
            </w:r>
          </w:p>
        </w:tc>
        <w:tc>
          <w:tcPr>
            <w:tcW w:w="3043" w:type="dxa"/>
            <w:shd w:val="clear" w:color="auto" w:fill="auto"/>
          </w:tcPr>
          <w:p w:rsidR="00B0565D" w:rsidRPr="00354732" w:rsidRDefault="00B0565D" w:rsidP="008D1416">
            <w:pPr>
              <w:spacing w:line="315" w:lineRule="exact"/>
              <w:ind w:leftChars="50" w:left="316" w:rightChars="50" w:right="105" w:hangingChars="100" w:hanging="211"/>
            </w:pPr>
            <w:r w:rsidRPr="00354732">
              <w:rPr>
                <w:rFonts w:hint="eastAsia"/>
              </w:rPr>
              <w:t>一、條次變更。</w:t>
            </w:r>
          </w:p>
          <w:p w:rsidR="00B0565D" w:rsidRPr="00354732" w:rsidRDefault="00B0565D" w:rsidP="008D1416">
            <w:pPr>
              <w:spacing w:line="315" w:lineRule="exact"/>
              <w:ind w:leftChars="50" w:left="316" w:rightChars="50" w:right="105" w:hangingChars="100" w:hanging="211"/>
            </w:pPr>
            <w:r w:rsidRPr="00354732">
              <w:rPr>
                <w:rFonts w:hint="eastAsia"/>
              </w:rPr>
              <w:t>二、除現行所定受聘僱從事專業工作之外國特定專業人才外，考量外國特定專業人才亦可來臺創業、設立公司等非受聘僱之形式，另外國高級專業人才亦為我國積極延攬之專業人才，爰修正本條之適用對象。另以本法係入出國及移民法之特別法，應優先適用，其不受入出國及移民法限制為當然之理，無須規定，爰將現行不受入出國及移民法限制規定刪除。</w:t>
            </w:r>
          </w:p>
          <w:p w:rsidR="00B0565D" w:rsidRPr="00354732" w:rsidRDefault="00B0565D" w:rsidP="008D1416">
            <w:pPr>
              <w:spacing w:line="315" w:lineRule="exact"/>
              <w:ind w:leftChars="50" w:left="316" w:rightChars="50" w:right="105" w:hangingChars="100" w:hanging="211"/>
            </w:pPr>
            <w:r w:rsidRPr="00354732">
              <w:rPr>
                <w:rFonts w:hint="eastAsia"/>
              </w:rPr>
              <w:t>三、參照日本高度人才簽證申請制度，放寬特殊條件下直系尊親屬的總停留期期限，因應家庭於特定時期的照護需求。</w:t>
            </w:r>
          </w:p>
        </w:tc>
      </w:tr>
      <w:tr w:rsidR="00B0565D" w:rsidRPr="00354732" w:rsidTr="008D1416">
        <w:tc>
          <w:tcPr>
            <w:tcW w:w="3042" w:type="dxa"/>
            <w:shd w:val="clear" w:color="auto" w:fill="auto"/>
          </w:tcPr>
          <w:p w:rsidR="00B0565D" w:rsidRPr="00354732" w:rsidRDefault="00B0565D" w:rsidP="008D1416">
            <w:pPr>
              <w:spacing w:line="315" w:lineRule="exact"/>
              <w:ind w:leftChars="50" w:left="316" w:rightChars="50" w:right="105" w:hangingChars="100" w:hanging="211"/>
            </w:pPr>
            <w:r w:rsidRPr="00354732">
              <w:rPr>
                <w:rFonts w:hint="eastAsia"/>
              </w:rPr>
              <w:lastRenderedPageBreak/>
              <w:t>第十八條　外國專業人才</w:t>
            </w:r>
            <w:r w:rsidRPr="00354732">
              <w:rPr>
                <w:rFonts w:hint="eastAsia"/>
                <w:u w:val="single"/>
              </w:rPr>
              <w:t>、外國特定專業人才及外國高級專業人才，其本人、配偶、未成年子女及因身心障礙無法自理生活之成年子女，</w:t>
            </w:r>
            <w:r w:rsidRPr="00354732">
              <w:rPr>
                <w:rFonts w:hint="eastAsia"/>
              </w:rPr>
              <w:t>經內政部移民署許可永久居留後，出國五年以上未曾入國者，內政部移民署得廢止其永久居留許可及註銷其外僑永久居留證。</w:t>
            </w:r>
          </w:p>
        </w:tc>
        <w:tc>
          <w:tcPr>
            <w:tcW w:w="3043" w:type="dxa"/>
            <w:shd w:val="clear" w:color="auto" w:fill="auto"/>
          </w:tcPr>
          <w:p w:rsidR="00B0565D" w:rsidRPr="00354732" w:rsidRDefault="00B0565D" w:rsidP="008D1416">
            <w:pPr>
              <w:spacing w:line="315" w:lineRule="exact"/>
              <w:ind w:leftChars="50" w:left="316" w:rightChars="50" w:right="105" w:hangingChars="100" w:hanging="211"/>
            </w:pPr>
            <w:r w:rsidRPr="00354732">
              <w:rPr>
                <w:rFonts w:hint="eastAsia"/>
              </w:rPr>
              <w:t>第十八條　外國專業人才經內政部移民署許可永久居留後，出國五年以上未曾入國者，內政部移民署得廢止其永久居留許可及註銷其外僑永久居留證</w:t>
            </w:r>
            <w:r w:rsidRPr="00354732">
              <w:rPr>
                <w:rFonts w:hint="eastAsia"/>
                <w:u w:val="single"/>
              </w:rPr>
              <w:t>，不適用入出國及移民法第三十三條第一項第四款規定</w:t>
            </w:r>
            <w:r w:rsidRPr="00354732">
              <w:rPr>
                <w:rFonts w:hint="eastAsia"/>
              </w:rPr>
              <w:t>。</w:t>
            </w:r>
          </w:p>
        </w:tc>
        <w:tc>
          <w:tcPr>
            <w:tcW w:w="3043" w:type="dxa"/>
            <w:shd w:val="clear" w:color="auto" w:fill="auto"/>
          </w:tcPr>
          <w:p w:rsidR="00B0565D" w:rsidRPr="00354732" w:rsidRDefault="00B0565D" w:rsidP="008D1416">
            <w:pPr>
              <w:spacing w:line="315" w:lineRule="exact"/>
              <w:ind w:leftChars="50" w:left="105" w:rightChars="50" w:right="105"/>
            </w:pPr>
            <w:r w:rsidRPr="00354732">
              <w:rPr>
                <w:rFonts w:hint="eastAsia"/>
              </w:rPr>
              <w:t>考量外國專業人才、外國特定專業人才及外國高級專業人才長期跨境工作，其依親親屬亦需伴隨移動，爰修正放寬外國專業人才、外國特定專業人才及外國高級專業人才，其本人及依親親屬，經許可永久居留後，出國五年以上未曾入國者，內政部移民署得廢止其永久居留許可及註銷其外僑永久居留證。另以本法係入出國及移民法之特別法，應優先適用，其不適用入出國及移民法為當然之理，無須規定，爰將現行不適用入出國及移民法規定刪除。</w:t>
            </w:r>
          </w:p>
        </w:tc>
      </w:tr>
      <w:tr w:rsidR="00B0565D" w:rsidRPr="00354732" w:rsidTr="008D1416">
        <w:tc>
          <w:tcPr>
            <w:tcW w:w="3042" w:type="dxa"/>
            <w:shd w:val="clear" w:color="auto" w:fill="auto"/>
          </w:tcPr>
          <w:p w:rsidR="00B0565D" w:rsidRPr="00354732" w:rsidRDefault="00B0565D" w:rsidP="008D1416">
            <w:pPr>
              <w:spacing w:line="315" w:lineRule="exact"/>
              <w:ind w:leftChars="50" w:left="316" w:rightChars="50" w:right="105" w:hangingChars="100" w:hanging="211"/>
            </w:pPr>
            <w:r w:rsidRPr="00354732">
              <w:rPr>
                <w:rFonts w:hint="eastAsia"/>
              </w:rPr>
              <w:t>第</w:t>
            </w:r>
            <w:r w:rsidRPr="00354732">
              <w:rPr>
                <w:rFonts w:hint="eastAsia"/>
                <w:u w:val="single"/>
              </w:rPr>
              <w:t>十九</w:t>
            </w:r>
            <w:r w:rsidRPr="00354732">
              <w:rPr>
                <w:rFonts w:hint="eastAsia"/>
              </w:rPr>
              <w:t>條　自</w:t>
            </w:r>
            <w:r w:rsidRPr="00354732">
              <w:rPr>
                <w:rFonts w:hint="eastAsia"/>
                <w:u w:val="single"/>
              </w:rPr>
              <w:t>一百零七</w:t>
            </w:r>
            <w:r w:rsidRPr="00354732">
              <w:rPr>
                <w:rFonts w:hint="eastAsia"/>
              </w:rPr>
              <w:t>年度起，在我國</w:t>
            </w:r>
            <w:r w:rsidRPr="00354732">
              <w:rPr>
                <w:rFonts w:hint="eastAsia"/>
                <w:u w:val="single"/>
              </w:rPr>
              <w:t>未設有</w:t>
            </w:r>
            <w:r w:rsidRPr="00354732">
              <w:rPr>
                <w:rFonts w:hint="eastAsia"/>
              </w:rPr>
              <w:t>戶籍並因工作而首次核准在我國居留且符合一定條件之外國特定專業人才，</w:t>
            </w:r>
            <w:r w:rsidRPr="00354732">
              <w:rPr>
                <w:rFonts w:hint="eastAsia"/>
                <w:u w:val="single"/>
              </w:rPr>
              <w:t>其</w:t>
            </w:r>
            <w:r w:rsidRPr="00354732">
              <w:rPr>
                <w:rFonts w:hint="eastAsia"/>
              </w:rPr>
              <w:t>從事專業工作，或依第八條規定取得就業金卡</w:t>
            </w:r>
            <w:r w:rsidRPr="00354732">
              <w:rPr>
                <w:rFonts w:hint="eastAsia"/>
                <w:u w:val="single"/>
              </w:rPr>
              <w:t>並</w:t>
            </w:r>
            <w:r w:rsidRPr="00354732">
              <w:rPr>
                <w:rFonts w:hint="eastAsia"/>
              </w:rPr>
              <w:t>在就業金卡有效期間受聘僱從事專業工作，於首次符合在我國居留滿一百八十三日且薪資所得超過新臺幣三百萬元之課稅年度起算</w:t>
            </w:r>
            <w:r w:rsidRPr="00354732">
              <w:rPr>
                <w:rFonts w:hint="eastAsia"/>
                <w:u w:val="single"/>
              </w:rPr>
              <w:t>五</w:t>
            </w:r>
            <w:r w:rsidRPr="00354732">
              <w:rPr>
                <w:rFonts w:hint="eastAsia"/>
              </w:rPr>
              <w:t>年內，其各該在我國居留滿一百八十三日之課稅年度薪資所得超過新臺幣三百萬元部分之半數免予計入綜合所得總額課稅，且不適用所得基本稅額條例第十二條第一項第一款規定。</w:t>
            </w:r>
          </w:p>
          <w:p w:rsidR="00B0565D" w:rsidRPr="00354732" w:rsidRDefault="00B0565D" w:rsidP="008D1416">
            <w:pPr>
              <w:spacing w:line="315" w:lineRule="exact"/>
              <w:ind w:leftChars="150" w:left="316" w:rightChars="50" w:right="105" w:firstLineChars="200" w:firstLine="422"/>
            </w:pPr>
            <w:r w:rsidRPr="00354732">
              <w:rPr>
                <w:rFonts w:hint="eastAsia"/>
                <w:u w:val="single"/>
              </w:rPr>
              <w:t>前</w:t>
            </w:r>
            <w:r w:rsidRPr="00354732">
              <w:rPr>
                <w:rFonts w:hint="eastAsia"/>
              </w:rPr>
              <w:t>項一定條件、申請適用程序、應檢附之證明文件及其他相關事項之辦法，由財政部會商相關機關定之。</w:t>
            </w:r>
          </w:p>
        </w:tc>
        <w:tc>
          <w:tcPr>
            <w:tcW w:w="3043" w:type="dxa"/>
            <w:shd w:val="clear" w:color="auto" w:fill="auto"/>
          </w:tcPr>
          <w:p w:rsidR="00B0565D" w:rsidRPr="00354732" w:rsidRDefault="00B0565D" w:rsidP="008D1416">
            <w:pPr>
              <w:spacing w:line="315" w:lineRule="exact"/>
              <w:ind w:leftChars="50" w:left="316" w:rightChars="50" w:right="105" w:hangingChars="100" w:hanging="211"/>
            </w:pPr>
            <w:r w:rsidRPr="00354732">
              <w:rPr>
                <w:rFonts w:hint="eastAsia"/>
              </w:rPr>
              <w:t>第九條　自本法施行當年度起，從事專業工作且符合一定條件之外國特定專業人才，在我國無戶籍並因工作而首次核准在我國居留者，或依前條規定取得就業金卡</w:t>
            </w:r>
            <w:r w:rsidRPr="00354732">
              <w:rPr>
                <w:rFonts w:hint="eastAsia"/>
                <w:u w:val="single"/>
              </w:rPr>
              <w:t>，</w:t>
            </w:r>
            <w:r w:rsidRPr="00354732">
              <w:rPr>
                <w:rFonts w:hint="eastAsia"/>
              </w:rPr>
              <w:t>在就業金卡有效期間受聘僱從事專業工作者，於首次符合在我國居留滿一百八十三日且薪資所得超過新臺幣三百萬元之課稅年度起算三年內，其各該在我國居留滿一百八十三日之課稅年度薪資所得超過新臺幣三百萬元部分之半數免予計入綜合所得總額課稅，且不適用所得基本稅額條例第十二條第一項第一款規定。</w:t>
            </w:r>
          </w:p>
          <w:p w:rsidR="00B0565D" w:rsidRPr="00354732" w:rsidRDefault="00B0565D" w:rsidP="008D1416">
            <w:pPr>
              <w:spacing w:line="315" w:lineRule="exact"/>
              <w:ind w:leftChars="150" w:left="316" w:rightChars="50" w:right="105" w:firstLineChars="200" w:firstLine="422"/>
            </w:pPr>
            <w:r w:rsidRPr="00354732">
              <w:rPr>
                <w:rFonts w:hint="eastAsia"/>
                <w:u w:val="single"/>
              </w:rPr>
              <w:t>前項外國特定專業人才於該項所定三年課稅年度之期間，有未在我國居留滿一百八十三日或薪資所得未超過新臺幣三百萬元之情形者</w:t>
            </w:r>
            <w:r w:rsidRPr="00354732">
              <w:rPr>
                <w:rFonts w:hint="eastAsia"/>
                <w:u w:val="single"/>
              </w:rPr>
              <w:lastRenderedPageBreak/>
              <w:t>，前項租稅優惠得依時序遞延留用至其他在我國工作期間內居留滿一百八十三日且薪資所得超過新臺幣三百萬元之課稅年度。但租稅優惠遞延留用之期間，自首次符合前項規定之年度起算，以五年為限。</w:t>
            </w:r>
          </w:p>
          <w:p w:rsidR="00B0565D" w:rsidRPr="00354732" w:rsidRDefault="00B0565D" w:rsidP="008D1416">
            <w:pPr>
              <w:spacing w:line="315" w:lineRule="exact"/>
              <w:ind w:leftChars="150" w:left="316" w:rightChars="50" w:right="105" w:firstLineChars="200" w:firstLine="422"/>
            </w:pPr>
            <w:r w:rsidRPr="00354732">
              <w:rPr>
                <w:rFonts w:hint="eastAsia"/>
              </w:rPr>
              <w:t>第一項一定條件、申請適用程序</w:t>
            </w:r>
            <w:r w:rsidRPr="00354732">
              <w:rPr>
                <w:rFonts w:hint="eastAsia"/>
                <w:u w:val="single"/>
              </w:rPr>
              <w:t>與第二項依時序遞延留用認定方式</w:t>
            </w:r>
            <w:r w:rsidRPr="00354732">
              <w:rPr>
                <w:rFonts w:hint="eastAsia"/>
              </w:rPr>
              <w:t>、應檢附之證明文件及其他相關事項之辦法，由財政部會商相關機關定之。</w:t>
            </w:r>
          </w:p>
        </w:tc>
        <w:tc>
          <w:tcPr>
            <w:tcW w:w="3043" w:type="dxa"/>
            <w:shd w:val="clear" w:color="auto" w:fill="auto"/>
          </w:tcPr>
          <w:p w:rsidR="00B0565D" w:rsidRPr="00354732" w:rsidRDefault="00B0565D" w:rsidP="008D1416">
            <w:pPr>
              <w:spacing w:line="315" w:lineRule="exact"/>
              <w:ind w:leftChars="50" w:left="316" w:rightChars="50" w:right="105" w:hangingChars="100" w:hanging="211"/>
            </w:pPr>
            <w:r w:rsidRPr="00354732">
              <w:rPr>
                <w:rFonts w:hint="eastAsia"/>
              </w:rPr>
              <w:lastRenderedPageBreak/>
              <w:t>一、條次變更。</w:t>
            </w:r>
          </w:p>
          <w:p w:rsidR="00B0565D" w:rsidRPr="00354732" w:rsidRDefault="00B0565D" w:rsidP="008D1416">
            <w:pPr>
              <w:spacing w:line="315" w:lineRule="exact"/>
              <w:ind w:leftChars="50" w:left="316" w:rightChars="50" w:right="105" w:hangingChars="100" w:hanging="211"/>
            </w:pPr>
            <w:r w:rsidRPr="00354732">
              <w:rPr>
                <w:rFonts w:hint="eastAsia"/>
              </w:rPr>
              <w:t>二、參考修正條文第七條規定，雇主聘僱從事專業工作之外國特定專業人才，其聘僱許可期間最長為五年，爰修正第一項規定，延長租稅優惠適用年限為五年，以提高該等人才長期留臺工作誘因，並將租稅優惠適用起始年度「本法施行當年度」修正為「一百零七年度」，使一百零七年度起得適用租稅優惠之外國特定專業人才亦得適用修正後五年租稅優惠。復依本條立法理由，係為延攬及吸引我國產業所需之外國特定專業人才，減緩該等人員受聘僱來臺工作成為居住者致稅負遽增而給予所得稅減免優惠，以提高其來我國工作意願，因此外國特定專業人才無論係取得聘僱許可或就業金卡來臺從事專業</w:t>
            </w:r>
            <w:r w:rsidRPr="00354732">
              <w:rPr>
                <w:rFonts w:hint="eastAsia"/>
              </w:rPr>
              <w:lastRenderedPageBreak/>
              <w:t>工作，均應符合在我國未設有戶籍並因工作而首次核准在我國居留之要件，為期明確，並參考入出國及移民法有關戶籍用詞，爰酌作文字修正。</w:t>
            </w:r>
          </w:p>
          <w:p w:rsidR="00B0565D" w:rsidRPr="00354732" w:rsidRDefault="00B0565D" w:rsidP="008D1416">
            <w:pPr>
              <w:spacing w:line="315" w:lineRule="exact"/>
              <w:ind w:leftChars="50" w:left="316" w:rightChars="50" w:right="105" w:hangingChars="100" w:hanging="211"/>
            </w:pPr>
            <w:r w:rsidRPr="00354732">
              <w:rPr>
                <w:rFonts w:hint="eastAsia"/>
              </w:rPr>
              <w:t>三、配合第一項租稅優惠適用年限延長為五年，納稅義務人在該期間符合條件即得適用租稅優惠規定，爰刪除現行第二項有關得遞延於五年內適用三年租稅優惠之規定。</w:t>
            </w:r>
          </w:p>
          <w:p w:rsidR="00B0565D" w:rsidRPr="00354732" w:rsidRDefault="00B0565D" w:rsidP="008D1416">
            <w:pPr>
              <w:spacing w:line="315" w:lineRule="exact"/>
              <w:ind w:leftChars="50" w:left="316" w:rightChars="50" w:right="105" w:hangingChars="100" w:hanging="211"/>
            </w:pPr>
            <w:r w:rsidRPr="00354732">
              <w:rPr>
                <w:rFonts w:hint="eastAsia"/>
              </w:rPr>
              <w:t>四、現行第三項移列為第二項，並配合現行第二項刪除，酌作文字修正。</w:t>
            </w:r>
          </w:p>
        </w:tc>
      </w:tr>
      <w:tr w:rsidR="00B0565D" w:rsidRPr="00354732" w:rsidTr="008D1416">
        <w:tc>
          <w:tcPr>
            <w:tcW w:w="3042" w:type="dxa"/>
            <w:shd w:val="clear" w:color="auto" w:fill="auto"/>
          </w:tcPr>
          <w:p w:rsidR="00B0565D" w:rsidRPr="00354732" w:rsidRDefault="00B0565D" w:rsidP="008D1416">
            <w:pPr>
              <w:spacing w:line="315" w:lineRule="exact"/>
              <w:ind w:leftChars="50" w:left="316" w:rightChars="50" w:right="105" w:hangingChars="100" w:hanging="211"/>
            </w:pPr>
            <w:r w:rsidRPr="00354732">
              <w:rPr>
                <w:rFonts w:hint="eastAsia"/>
              </w:rPr>
              <w:lastRenderedPageBreak/>
              <w:t>第</w:t>
            </w:r>
            <w:r w:rsidRPr="00354732">
              <w:rPr>
                <w:rFonts w:hint="eastAsia"/>
                <w:u w:val="single"/>
              </w:rPr>
              <w:t>二十</w:t>
            </w:r>
            <w:r w:rsidRPr="00354732">
              <w:rPr>
                <w:rFonts w:hint="eastAsia"/>
              </w:rPr>
              <w:t>條　外國專業人才</w:t>
            </w:r>
            <w:r w:rsidRPr="00354732">
              <w:rPr>
                <w:rFonts w:hint="eastAsia"/>
                <w:u w:val="single"/>
              </w:rPr>
              <w:t>、外國特定專業人才及外國高級專業人才有下列情形之一者</w:t>
            </w:r>
            <w:r w:rsidRPr="00354732">
              <w:rPr>
                <w:rFonts w:hint="eastAsia"/>
              </w:rPr>
              <w:t>，其</w:t>
            </w:r>
            <w:r w:rsidRPr="00354732">
              <w:rPr>
                <w:rFonts w:hint="eastAsia"/>
                <w:u w:val="single"/>
              </w:rPr>
              <w:t>本人、</w:t>
            </w:r>
            <w:r w:rsidRPr="00354732">
              <w:rPr>
                <w:rFonts w:hint="eastAsia"/>
              </w:rPr>
              <w:t>配偶、</w:t>
            </w:r>
            <w:r w:rsidRPr="00354732">
              <w:rPr>
                <w:rFonts w:hint="eastAsia"/>
                <w:u w:val="single"/>
              </w:rPr>
              <w:t>未成年</w:t>
            </w:r>
            <w:r w:rsidRPr="00354732">
              <w:rPr>
                <w:rFonts w:hint="eastAsia"/>
              </w:rPr>
              <w:t>子女及因身心障礙無法自理生活之</w:t>
            </w:r>
            <w:r w:rsidRPr="00354732">
              <w:rPr>
                <w:rFonts w:hint="eastAsia"/>
                <w:u w:val="single"/>
              </w:rPr>
              <w:t>成年</w:t>
            </w:r>
            <w:r w:rsidRPr="00354732">
              <w:rPr>
                <w:rFonts w:hint="eastAsia"/>
              </w:rPr>
              <w:t>子女，經領有居留證明文件者，應參加全民健康保險為保險對象，不受全民健康保險法第九條第一款在臺居留滿六個月之限制</w:t>
            </w:r>
            <w:r w:rsidRPr="00354732">
              <w:rPr>
                <w:rFonts w:hint="eastAsia"/>
                <w:u w:val="single"/>
              </w:rPr>
              <w:t>：</w:t>
            </w:r>
          </w:p>
          <w:p w:rsidR="00B0565D" w:rsidRPr="00354732" w:rsidRDefault="00B0565D" w:rsidP="008D1416">
            <w:pPr>
              <w:spacing w:line="315" w:lineRule="exact"/>
              <w:ind w:leftChars="150" w:left="527" w:rightChars="50" w:right="105" w:hangingChars="100" w:hanging="211"/>
            </w:pPr>
            <w:r w:rsidRPr="00354732">
              <w:rPr>
                <w:rFonts w:hint="eastAsia"/>
                <w:u w:val="single"/>
              </w:rPr>
              <w:t>一、</w:t>
            </w:r>
            <w:r w:rsidRPr="00354732">
              <w:rPr>
                <w:rFonts w:hint="eastAsia"/>
              </w:rPr>
              <w:t>受聘僱從事專業工作。</w:t>
            </w:r>
          </w:p>
          <w:p w:rsidR="00B0565D" w:rsidRPr="00354732" w:rsidRDefault="00B0565D" w:rsidP="008D1416">
            <w:pPr>
              <w:spacing w:line="315" w:lineRule="exact"/>
              <w:ind w:leftChars="150" w:left="527" w:rightChars="50" w:right="105" w:hangingChars="100" w:hanging="211"/>
            </w:pPr>
            <w:r w:rsidRPr="00354732">
              <w:rPr>
                <w:rFonts w:hint="eastAsia"/>
                <w:u w:val="single"/>
              </w:rPr>
              <w:t>二、外國特定專業人才及外國高級專業人才，具全民健康保險法第十條第一項第一款第四目所定雇主或自營業主之被保險人資格。</w:t>
            </w:r>
          </w:p>
        </w:tc>
        <w:tc>
          <w:tcPr>
            <w:tcW w:w="3043" w:type="dxa"/>
            <w:shd w:val="clear" w:color="auto" w:fill="auto"/>
          </w:tcPr>
          <w:p w:rsidR="00B0565D" w:rsidRPr="00354732" w:rsidRDefault="00B0565D" w:rsidP="008D1416">
            <w:pPr>
              <w:spacing w:line="315" w:lineRule="exact"/>
              <w:ind w:leftChars="50" w:left="105" w:rightChars="50" w:right="105"/>
            </w:pPr>
            <w:r w:rsidRPr="00354732">
              <w:rPr>
                <w:rFonts w:hint="eastAsia"/>
              </w:rPr>
              <w:t>（現行一百十年一月二十七日修正公布條文）</w:t>
            </w:r>
          </w:p>
          <w:p w:rsidR="00B0565D" w:rsidRPr="00354732" w:rsidRDefault="00B0565D" w:rsidP="008D1416">
            <w:pPr>
              <w:spacing w:line="315" w:lineRule="exact"/>
              <w:ind w:leftChars="50" w:left="316" w:rightChars="50" w:right="105" w:hangingChars="100" w:hanging="211"/>
            </w:pPr>
            <w:r w:rsidRPr="00354732">
              <w:rPr>
                <w:rFonts w:hint="eastAsia"/>
              </w:rPr>
              <w:t>第十四條　受聘僱從事專業工作之外國專業人才，其配偶、未滿十八歲子女及其滿十八歲因身心障礙無法自理生活之子女，經領有居留證明文件者，應參加全民健康保險為保險對象，不受全民健康保險法第九條第一款在臺居留滿六個月之限制。</w:t>
            </w:r>
          </w:p>
        </w:tc>
        <w:tc>
          <w:tcPr>
            <w:tcW w:w="3043" w:type="dxa"/>
            <w:shd w:val="clear" w:color="auto" w:fill="auto"/>
          </w:tcPr>
          <w:p w:rsidR="00B0565D" w:rsidRPr="00354732" w:rsidRDefault="00B0565D" w:rsidP="008D1416">
            <w:pPr>
              <w:spacing w:line="315" w:lineRule="exact"/>
              <w:ind w:leftChars="50" w:left="316" w:rightChars="50" w:right="105" w:hangingChars="100" w:hanging="211"/>
            </w:pPr>
            <w:r w:rsidRPr="00354732">
              <w:rPr>
                <w:rFonts w:hint="eastAsia"/>
              </w:rPr>
              <w:t>一、條次變更。</w:t>
            </w:r>
          </w:p>
          <w:p w:rsidR="00B0565D" w:rsidRPr="00354732" w:rsidRDefault="00B0565D" w:rsidP="008D1416">
            <w:pPr>
              <w:spacing w:line="315" w:lineRule="exact"/>
              <w:ind w:leftChars="50" w:left="316" w:rightChars="50" w:right="105" w:hangingChars="100" w:hanging="211"/>
            </w:pPr>
            <w:r w:rsidRPr="00354732">
              <w:rPr>
                <w:rFonts w:hint="eastAsia"/>
              </w:rPr>
              <w:t>二、以取得就業金卡之外國特定專業人才及外國高級專業人才均為我國亟需之對象，惟渠等在臺可能未受聘僱從事專業工作，無法適用本條規定，致須在我國連續居留滿六個月始可參加全民健康保險。考量渠等如係以雇主或自營業主等負責人身分在我國發展並貢獻所長，其經濟貢獻並不亞於受聘僱之外國專業人才，甚至可為我國創造更多就業機會或帶動新興技術發展之可能性，爰將現行受聘僱從事專業工作之情形列為第一款，並增列第二款明定渠等具全民健康保險法第十條第一項第一款第四目所定雇主或自營業主之被保險人資格者，其本人及依親親屬應參加全民健康保險，不受在臺居留滿六個月之限制。</w:t>
            </w:r>
          </w:p>
          <w:p w:rsidR="00B0565D" w:rsidRPr="00354732" w:rsidRDefault="00B0565D" w:rsidP="008D1416">
            <w:pPr>
              <w:spacing w:line="315" w:lineRule="exact"/>
              <w:ind w:leftChars="50" w:left="316" w:rightChars="50" w:right="105" w:hangingChars="100" w:hanging="211"/>
            </w:pPr>
            <w:r w:rsidRPr="00354732">
              <w:rPr>
                <w:rFonts w:hint="eastAsia"/>
              </w:rPr>
              <w:t>三、將本條所定「未滿十八歲」及「滿十八歲」修正為「</w:t>
            </w:r>
            <w:r w:rsidRPr="00354732">
              <w:rPr>
                <w:rFonts w:hint="eastAsia"/>
              </w:rPr>
              <w:lastRenderedPageBreak/>
              <w:t>未成年」及「成年」，理由同修正條文第七條說明二。</w:t>
            </w:r>
          </w:p>
        </w:tc>
      </w:tr>
      <w:tr w:rsidR="00B0565D" w:rsidRPr="00354732" w:rsidTr="008D1416">
        <w:tc>
          <w:tcPr>
            <w:tcW w:w="3042" w:type="dxa"/>
            <w:shd w:val="clear" w:color="auto" w:fill="auto"/>
          </w:tcPr>
          <w:p w:rsidR="00B0565D" w:rsidRPr="00354732" w:rsidRDefault="00B0565D" w:rsidP="008D1416">
            <w:pPr>
              <w:spacing w:line="315" w:lineRule="exact"/>
              <w:ind w:leftChars="50" w:left="316" w:rightChars="50" w:right="105" w:hangingChars="100" w:hanging="211"/>
            </w:pPr>
            <w:r w:rsidRPr="00354732">
              <w:rPr>
                <w:rFonts w:hint="eastAsia"/>
              </w:rPr>
              <w:lastRenderedPageBreak/>
              <w:t>第</w:t>
            </w:r>
            <w:r w:rsidRPr="00354732">
              <w:rPr>
                <w:rFonts w:hint="eastAsia"/>
                <w:u w:val="single"/>
              </w:rPr>
              <w:t>二十一</w:t>
            </w:r>
            <w:r w:rsidRPr="00354732">
              <w:rPr>
                <w:rFonts w:hint="eastAsia"/>
              </w:rPr>
              <w:t>條　從事專業工作之外國專業人才</w:t>
            </w:r>
            <w:r w:rsidRPr="00354732">
              <w:rPr>
                <w:rFonts w:hint="eastAsia"/>
                <w:u w:val="single"/>
              </w:rPr>
              <w:t>及外國特定專業人才</w:t>
            </w:r>
            <w:r w:rsidRPr="00354732">
              <w:rPr>
                <w:rFonts w:hint="eastAsia"/>
              </w:rPr>
              <w:t>，並經內政部移民署</w:t>
            </w:r>
            <w:r w:rsidRPr="00354732">
              <w:rPr>
                <w:rFonts w:hint="eastAsia"/>
                <w:u w:val="single"/>
              </w:rPr>
              <w:t>依本法規定</w:t>
            </w:r>
            <w:r w:rsidRPr="00354732">
              <w:rPr>
                <w:rFonts w:hint="eastAsia"/>
              </w:rPr>
              <w:t>許可永久居留者，於許可之日起適用勞工退休金條例之退休金制度。但其於</w:t>
            </w:r>
            <w:r w:rsidRPr="00354732">
              <w:rPr>
                <w:rFonts w:hint="eastAsia"/>
                <w:u w:val="single"/>
              </w:rPr>
              <w:t>本法中華民國○年○月○日修正之條文</w:t>
            </w:r>
            <w:r w:rsidRPr="00354732">
              <w:rPr>
                <w:rFonts w:hint="eastAsia"/>
              </w:rPr>
              <w:t>施行前已受僱且仍服務於同一事業單位，於許可之日起六個月內，以書面向雇主表明繼續適用勞動基準法之退休金規定者，不在此限。</w:t>
            </w:r>
          </w:p>
          <w:p w:rsidR="00B0565D" w:rsidRPr="00354732" w:rsidRDefault="00B0565D" w:rsidP="008D1416">
            <w:pPr>
              <w:spacing w:line="315" w:lineRule="exact"/>
              <w:ind w:leftChars="150" w:left="316" w:rightChars="50" w:right="105" w:firstLineChars="200" w:firstLine="422"/>
            </w:pPr>
            <w:r w:rsidRPr="00354732">
              <w:rPr>
                <w:rFonts w:hint="eastAsia"/>
              </w:rPr>
              <w:t>曾依前項但書規定向雇主表明繼續適用勞動基準法之退休金規定者，不得再變更選擇適用勞工退休金條例之退休金制度。</w:t>
            </w:r>
          </w:p>
          <w:p w:rsidR="00B0565D" w:rsidRPr="00354732" w:rsidRDefault="00B0565D" w:rsidP="008D1416">
            <w:pPr>
              <w:spacing w:line="315" w:lineRule="exact"/>
              <w:ind w:leftChars="150" w:left="316" w:rightChars="50" w:right="105" w:firstLineChars="200" w:firstLine="422"/>
            </w:pPr>
            <w:r w:rsidRPr="00354732">
              <w:rPr>
                <w:rFonts w:hint="eastAsia"/>
              </w:rPr>
              <w:t>依第一項規定適用勞工退休金條例退休金制度者，其適用前之工作年資依該條例第十一條規定辦理。</w:t>
            </w:r>
          </w:p>
          <w:p w:rsidR="00B0565D" w:rsidRPr="00354732" w:rsidRDefault="00B0565D" w:rsidP="008D1416">
            <w:pPr>
              <w:spacing w:line="315" w:lineRule="exact"/>
              <w:ind w:leftChars="150" w:left="316" w:rightChars="50" w:right="105" w:firstLineChars="200" w:firstLine="422"/>
            </w:pPr>
            <w:r w:rsidRPr="00354732">
              <w:rPr>
                <w:rFonts w:hint="eastAsia"/>
              </w:rPr>
              <w:t>雇主應為適用勞工退休金條例退休金制度之外國專業人才</w:t>
            </w:r>
            <w:r w:rsidRPr="00354732">
              <w:rPr>
                <w:rFonts w:hint="eastAsia"/>
                <w:u w:val="single"/>
              </w:rPr>
              <w:t>及外國特定專業人才</w:t>
            </w:r>
            <w:r w:rsidRPr="00354732">
              <w:rPr>
                <w:rFonts w:hint="eastAsia"/>
              </w:rPr>
              <w:t>，向勞動部勞工保險局辦理提繳手續，並至遲於第一項規定期限屆滿之日起十五日內申報。</w:t>
            </w:r>
          </w:p>
          <w:p w:rsidR="00B0565D" w:rsidRPr="00354732" w:rsidRDefault="00B0565D" w:rsidP="008D1416">
            <w:pPr>
              <w:spacing w:line="315" w:lineRule="exact"/>
              <w:ind w:leftChars="150" w:left="316" w:rightChars="50" w:right="105" w:firstLineChars="200" w:firstLine="422"/>
            </w:pPr>
            <w:r w:rsidRPr="00354732">
              <w:rPr>
                <w:rFonts w:hint="eastAsia"/>
              </w:rPr>
              <w:t>第一項外國專業人才</w:t>
            </w:r>
            <w:r w:rsidRPr="00354732">
              <w:rPr>
                <w:rFonts w:hint="eastAsia"/>
                <w:u w:val="single"/>
              </w:rPr>
              <w:t>及外國特定專業人才</w:t>
            </w:r>
            <w:r w:rsidRPr="00354732">
              <w:rPr>
                <w:rFonts w:hint="eastAsia"/>
              </w:rPr>
              <w:t>於本法</w:t>
            </w:r>
            <w:r w:rsidRPr="00354732">
              <w:rPr>
                <w:rFonts w:hint="eastAsia"/>
                <w:u w:val="single"/>
              </w:rPr>
              <w:t>中華民國○年○月○日修正之條文</w:t>
            </w:r>
            <w:r w:rsidRPr="00354732">
              <w:rPr>
                <w:rFonts w:hint="eastAsia"/>
              </w:rPr>
              <w:t>施行前已適用勞工退休金條例</w:t>
            </w:r>
            <w:r w:rsidRPr="00354732">
              <w:rPr>
                <w:rFonts w:hint="eastAsia"/>
                <w:u w:val="single"/>
              </w:rPr>
              <w:t>，或已依法向雇主表明繼續適用勞動基準法之退休金制度者</w:t>
            </w:r>
            <w:r w:rsidRPr="00354732">
              <w:rPr>
                <w:rFonts w:hint="eastAsia"/>
              </w:rPr>
              <w:t>，仍依各該規定辦理，不適用前</w:t>
            </w:r>
            <w:r w:rsidRPr="00354732">
              <w:rPr>
                <w:rFonts w:hint="eastAsia"/>
                <w:u w:val="single"/>
              </w:rPr>
              <w:t>四</w:t>
            </w:r>
            <w:r w:rsidRPr="00354732">
              <w:rPr>
                <w:rFonts w:hint="eastAsia"/>
              </w:rPr>
              <w:t>項規定。</w:t>
            </w:r>
          </w:p>
        </w:tc>
        <w:tc>
          <w:tcPr>
            <w:tcW w:w="3043" w:type="dxa"/>
            <w:shd w:val="clear" w:color="auto" w:fill="auto"/>
          </w:tcPr>
          <w:p w:rsidR="00B0565D" w:rsidRPr="00354732" w:rsidRDefault="00B0565D" w:rsidP="008D1416">
            <w:pPr>
              <w:spacing w:line="315" w:lineRule="exact"/>
              <w:ind w:leftChars="50" w:left="316" w:rightChars="50" w:right="105" w:hangingChars="100" w:hanging="211"/>
            </w:pPr>
            <w:r w:rsidRPr="00354732">
              <w:rPr>
                <w:rFonts w:hint="eastAsia"/>
              </w:rPr>
              <w:t xml:space="preserve">第十一條　</w:t>
            </w:r>
            <w:r w:rsidRPr="00354732">
              <w:rPr>
                <w:rFonts w:hint="eastAsia"/>
                <w:u w:val="single"/>
              </w:rPr>
              <w:t>受聘僱</w:t>
            </w:r>
            <w:r w:rsidRPr="00354732">
              <w:rPr>
                <w:rFonts w:hint="eastAsia"/>
              </w:rPr>
              <w:t>從事專業工作之外國專業人才，並經內政部移民署許可永久居留者，自本法施行之日起，適用勞工退休金條例之退休金制度。但於本法施行前已受僱且仍服務於同一事業單位，於本法施行之日起六個月內，以書面向雇主表明繼續適用勞動基準法之退休金規定者，不在此限。</w:t>
            </w:r>
          </w:p>
          <w:p w:rsidR="00B0565D" w:rsidRPr="00354732" w:rsidRDefault="00B0565D" w:rsidP="008D1416">
            <w:pPr>
              <w:spacing w:line="315" w:lineRule="exact"/>
              <w:ind w:leftChars="150" w:left="316" w:rightChars="50" w:right="105" w:firstLineChars="200" w:firstLine="422"/>
            </w:pPr>
            <w:r w:rsidRPr="00354732">
              <w:rPr>
                <w:rFonts w:hint="eastAsia"/>
              </w:rPr>
              <w:t>前項外國專業人才於本法施行後始經許可永久居留者，於許可之日起適用勞工退休金條例之退休金制度。但其於本法施行前已受僱且仍服務於同一事業單位，於許可之日起六個月內，以書面向雇主表明繼續適用勞動基準法之退休金規定者，不在此限。</w:t>
            </w:r>
          </w:p>
          <w:p w:rsidR="00B0565D" w:rsidRPr="00354732" w:rsidRDefault="00B0565D" w:rsidP="008D1416">
            <w:pPr>
              <w:spacing w:line="315" w:lineRule="exact"/>
              <w:ind w:leftChars="150" w:left="316" w:rightChars="50" w:right="105" w:firstLineChars="200" w:firstLine="422"/>
            </w:pPr>
            <w:r w:rsidRPr="00354732">
              <w:rPr>
                <w:rFonts w:hint="eastAsia"/>
              </w:rPr>
              <w:t>曾依前</w:t>
            </w:r>
            <w:r w:rsidRPr="00354732">
              <w:rPr>
                <w:rFonts w:hint="eastAsia"/>
                <w:u w:val="single"/>
              </w:rPr>
              <w:t>二</w:t>
            </w:r>
            <w:r w:rsidRPr="00354732">
              <w:rPr>
                <w:rFonts w:hint="eastAsia"/>
              </w:rPr>
              <w:t>項但書規定向雇主表明繼續適用勞動基準法之退休金規定者，不得再變更選擇適用勞工退休金條例之退休金制度。</w:t>
            </w:r>
          </w:p>
          <w:p w:rsidR="00B0565D" w:rsidRPr="00354732" w:rsidRDefault="00B0565D" w:rsidP="008D1416">
            <w:pPr>
              <w:spacing w:line="315" w:lineRule="exact"/>
              <w:ind w:leftChars="150" w:left="316" w:rightChars="50" w:right="105" w:firstLineChars="200" w:firstLine="422"/>
            </w:pPr>
            <w:r w:rsidRPr="00354732">
              <w:rPr>
                <w:rFonts w:hint="eastAsia"/>
              </w:rPr>
              <w:t>依第一項</w:t>
            </w:r>
            <w:r w:rsidRPr="00354732">
              <w:rPr>
                <w:rFonts w:hint="eastAsia"/>
                <w:u w:val="single"/>
              </w:rPr>
              <w:t>及第二項</w:t>
            </w:r>
            <w:r w:rsidRPr="00354732">
              <w:rPr>
                <w:rFonts w:hint="eastAsia"/>
              </w:rPr>
              <w:t>規定適用勞工退休金條例退休金制度者，其適用前之工作年資依該條例第十一條規定辦理。</w:t>
            </w:r>
          </w:p>
          <w:p w:rsidR="00B0565D" w:rsidRPr="00354732" w:rsidRDefault="00B0565D" w:rsidP="008D1416">
            <w:pPr>
              <w:spacing w:line="315" w:lineRule="exact"/>
              <w:ind w:leftChars="150" w:left="316" w:rightChars="50" w:right="105" w:firstLineChars="200" w:firstLine="422"/>
            </w:pPr>
            <w:r w:rsidRPr="00354732">
              <w:rPr>
                <w:rFonts w:hint="eastAsia"/>
              </w:rPr>
              <w:t>雇主應為適用勞工退休金條例退休金制度之外國專業人才，向勞動部勞工保險局辦理提繳手續，並至遲於第一項</w:t>
            </w:r>
            <w:r w:rsidRPr="00354732">
              <w:rPr>
                <w:rFonts w:hint="eastAsia"/>
                <w:u w:val="single"/>
              </w:rPr>
              <w:t>及第二項</w:t>
            </w:r>
            <w:r w:rsidRPr="00354732">
              <w:rPr>
                <w:rFonts w:hint="eastAsia"/>
              </w:rPr>
              <w:t>規定期限屆滿之日起十五日內申報。</w:t>
            </w:r>
          </w:p>
          <w:p w:rsidR="00B0565D" w:rsidRPr="00354732" w:rsidRDefault="00B0565D" w:rsidP="008D1416">
            <w:pPr>
              <w:spacing w:line="315" w:lineRule="exact"/>
              <w:ind w:leftChars="150" w:left="316" w:rightChars="50" w:right="105" w:firstLineChars="200" w:firstLine="422"/>
            </w:pPr>
            <w:r w:rsidRPr="00354732">
              <w:rPr>
                <w:rFonts w:hint="eastAsia"/>
              </w:rPr>
              <w:t>第一項外國專業人才於本法施行前已適用勞工退休金條例者，不適用前五項規</w:t>
            </w:r>
            <w:r w:rsidRPr="00354732">
              <w:rPr>
                <w:rFonts w:hint="eastAsia"/>
              </w:rPr>
              <w:lastRenderedPageBreak/>
              <w:t>定。</w:t>
            </w:r>
          </w:p>
        </w:tc>
        <w:tc>
          <w:tcPr>
            <w:tcW w:w="3043" w:type="dxa"/>
            <w:shd w:val="clear" w:color="auto" w:fill="auto"/>
          </w:tcPr>
          <w:p w:rsidR="00B0565D" w:rsidRPr="00354732" w:rsidRDefault="00B0565D" w:rsidP="008D1416">
            <w:pPr>
              <w:spacing w:line="315" w:lineRule="exact"/>
              <w:ind w:leftChars="50" w:left="316" w:rightChars="50" w:right="105" w:hangingChars="100" w:hanging="211"/>
            </w:pPr>
            <w:r w:rsidRPr="00354732">
              <w:rPr>
                <w:rFonts w:hint="eastAsia"/>
              </w:rPr>
              <w:lastRenderedPageBreak/>
              <w:t>一、條次變更。</w:t>
            </w:r>
          </w:p>
          <w:p w:rsidR="00B0565D" w:rsidRPr="00354732" w:rsidRDefault="00B0565D" w:rsidP="008D1416">
            <w:pPr>
              <w:spacing w:line="315" w:lineRule="exact"/>
              <w:ind w:leftChars="50" w:left="316" w:rightChars="50" w:right="105" w:hangingChars="100" w:hanging="211"/>
            </w:pPr>
            <w:r w:rsidRPr="00354732">
              <w:rPr>
                <w:rFonts w:hint="eastAsia"/>
              </w:rPr>
              <w:t>二、現行第一項及第二項整併為第一項，並修正如下：</w:t>
            </w:r>
          </w:p>
          <w:p w:rsidR="00B0565D" w:rsidRPr="00354732" w:rsidRDefault="00B0565D" w:rsidP="008D1416">
            <w:pPr>
              <w:wordWrap w:val="0"/>
              <w:spacing w:line="315" w:lineRule="exact"/>
              <w:ind w:leftChars="150" w:left="738" w:rightChars="50" w:right="105" w:hangingChars="200" w:hanging="422"/>
              <w:rPr>
                <w:kern w:val="0"/>
              </w:rPr>
            </w:pPr>
            <w:r w:rsidRPr="00354732">
              <w:rPr>
                <w:rFonts w:ascii="華康細明體" w:hint="eastAsia"/>
                <w:kern w:val="0"/>
              </w:rPr>
              <w:t>(</w:t>
            </w:r>
            <w:r w:rsidRPr="00354732">
              <w:rPr>
                <w:rFonts w:hint="eastAsia"/>
                <w:kern w:val="0"/>
              </w:rPr>
              <w:t>一</w:t>
            </w:r>
            <w:r w:rsidRPr="00354732">
              <w:rPr>
                <w:rFonts w:ascii="華康細明體" w:hint="eastAsia"/>
                <w:kern w:val="0"/>
              </w:rPr>
              <w:t>)</w:t>
            </w:r>
            <w:r w:rsidRPr="00354732">
              <w:rPr>
                <w:rFonts w:hint="eastAsia"/>
                <w:kern w:val="0"/>
              </w:rPr>
              <w:t>勞工退休金條例第七條明定該條例之適用對象，雇主應為適用勞動基準法之人員提繳退休金，該等人員並得自願提繳退休金；至如有該條例第七條第二項所定身分（如：實際從事勞動之雇主、自營作業者、受委任工作者及不適用勞動基準法之勞工），雖未有雇主強制提繳退休金之規定，惟該等人員得自願提繳退休金，以保障退休生活。是以本項適用對象除現行所定受聘僱從事專業工作之外國專業人才外，修正條文第九條未受聘僱之自由藝術工作者及外國特定專業人才亦有必要納入，爰予修正。</w:t>
            </w:r>
          </w:p>
          <w:p w:rsidR="00B0565D" w:rsidRPr="00354732" w:rsidRDefault="00B0565D" w:rsidP="008D1416">
            <w:pPr>
              <w:wordWrap w:val="0"/>
              <w:spacing w:line="315" w:lineRule="exact"/>
              <w:ind w:leftChars="150" w:left="738" w:rightChars="50" w:right="105" w:hangingChars="200" w:hanging="422"/>
              <w:rPr>
                <w:kern w:val="0"/>
              </w:rPr>
            </w:pPr>
            <w:r w:rsidRPr="00354732">
              <w:rPr>
                <w:rFonts w:ascii="華康細明體" w:hint="eastAsia"/>
                <w:kern w:val="0"/>
              </w:rPr>
              <w:t>(</w:t>
            </w:r>
            <w:r w:rsidRPr="00354732">
              <w:rPr>
                <w:rFonts w:hint="eastAsia"/>
                <w:kern w:val="0"/>
              </w:rPr>
              <w:t>二</w:t>
            </w:r>
            <w:r w:rsidRPr="00354732">
              <w:rPr>
                <w:rFonts w:ascii="華康細明體" w:hint="eastAsia"/>
                <w:kern w:val="0"/>
              </w:rPr>
              <w:t>)</w:t>
            </w:r>
            <w:r w:rsidRPr="00354732">
              <w:rPr>
                <w:rFonts w:hint="eastAsia"/>
                <w:kern w:val="0"/>
              </w:rPr>
              <w:t>另配合一百零八年五月十五日修正施行之勞工退休金條例第七條第一項第四款規定，將依入出國及移民法取得永久居留許可之外國人，均納入勞退新制適用對象，不限於外國專業人才。為區分已依入出國及移民法及勞工退休金條例規定，取得永久居留許可而適用勞退新制之外國人，爰修正本條之適用對象限於依本法規定取得永久居留許可之</w:t>
            </w:r>
            <w:r w:rsidRPr="00354732">
              <w:rPr>
                <w:rFonts w:hint="eastAsia"/>
                <w:kern w:val="0"/>
              </w:rPr>
              <w:lastRenderedPageBreak/>
              <w:t>外國專業人才及外國特定專業人才，並配合修正適用時點及相關文字。</w:t>
            </w:r>
          </w:p>
          <w:p w:rsidR="00B0565D" w:rsidRPr="00354732" w:rsidRDefault="00B0565D" w:rsidP="008D1416">
            <w:pPr>
              <w:spacing w:line="315" w:lineRule="exact"/>
              <w:ind w:leftChars="50" w:left="316" w:rightChars="50" w:right="105" w:hangingChars="100" w:hanging="211"/>
            </w:pPr>
            <w:r w:rsidRPr="00354732">
              <w:rPr>
                <w:rFonts w:hint="eastAsia"/>
              </w:rPr>
              <w:t>三、現行第三項至第六項遞移為第二項至第五項，並酌作修正。</w:t>
            </w:r>
          </w:p>
        </w:tc>
      </w:tr>
      <w:tr w:rsidR="00B0565D" w:rsidRPr="00354732" w:rsidTr="008D1416">
        <w:tc>
          <w:tcPr>
            <w:tcW w:w="3042" w:type="dxa"/>
            <w:shd w:val="clear" w:color="auto" w:fill="auto"/>
          </w:tcPr>
          <w:p w:rsidR="00B0565D" w:rsidRPr="00354732" w:rsidRDefault="00B0565D" w:rsidP="008D1416">
            <w:pPr>
              <w:spacing w:line="315" w:lineRule="exact"/>
              <w:ind w:leftChars="50" w:left="316" w:rightChars="50" w:right="105" w:hangingChars="100" w:hanging="211"/>
            </w:pPr>
            <w:r w:rsidRPr="00354732">
              <w:rPr>
                <w:rFonts w:hint="eastAsia"/>
              </w:rPr>
              <w:lastRenderedPageBreak/>
              <w:t>第</w:t>
            </w:r>
            <w:r w:rsidRPr="00354732">
              <w:rPr>
                <w:rFonts w:hint="eastAsia"/>
                <w:u w:val="single"/>
              </w:rPr>
              <w:t>二十二</w:t>
            </w:r>
            <w:r w:rsidRPr="00354732">
              <w:rPr>
                <w:rFonts w:hint="eastAsia"/>
              </w:rPr>
              <w:t>條　外國專業人才</w:t>
            </w:r>
            <w:r w:rsidRPr="00354732">
              <w:rPr>
                <w:rFonts w:hint="eastAsia"/>
                <w:u w:val="single"/>
              </w:rPr>
              <w:t>、外國特定專業人才及外國高級專業人才</w:t>
            </w:r>
            <w:r w:rsidRPr="00354732">
              <w:rPr>
                <w:rFonts w:hint="eastAsia"/>
              </w:rPr>
              <w:t>受聘僱擔任我國公立學校現職編制內專任合格有給之教師</w:t>
            </w:r>
            <w:r w:rsidRPr="00354732">
              <w:rPr>
                <w:rFonts w:hint="eastAsia"/>
                <w:u w:val="single"/>
              </w:rPr>
              <w:t>與研究人員</w:t>
            </w:r>
            <w:r w:rsidRPr="00354732">
              <w:rPr>
                <w:rFonts w:hint="eastAsia"/>
              </w:rPr>
              <w:t>，</w:t>
            </w:r>
            <w:r w:rsidRPr="00354732">
              <w:rPr>
                <w:rFonts w:hint="eastAsia"/>
                <w:u w:val="single"/>
              </w:rPr>
              <w:t>及政府機關與其所屬學術研究機關（構）現職編制內專任合格有給之研究人員</w:t>
            </w:r>
            <w:r w:rsidRPr="00354732">
              <w:rPr>
                <w:rFonts w:hint="eastAsia"/>
              </w:rPr>
              <w:t>，其退休事項準用公立學校教師之退休規定</w:t>
            </w:r>
            <w:r w:rsidRPr="00354732">
              <w:rPr>
                <w:rFonts w:hint="eastAsia"/>
                <w:u w:val="single"/>
              </w:rPr>
              <w:t>且</w:t>
            </w:r>
            <w:r w:rsidRPr="00354732">
              <w:rPr>
                <w:rFonts w:hint="eastAsia"/>
              </w:rPr>
              <w:t>經許可永久居留者，得擇一支領一次退休金或月退休金。</w:t>
            </w:r>
          </w:p>
          <w:p w:rsidR="00B0565D" w:rsidRPr="00354732" w:rsidRDefault="00B0565D" w:rsidP="008D1416">
            <w:pPr>
              <w:spacing w:line="315" w:lineRule="exact"/>
              <w:ind w:leftChars="150" w:left="316" w:rightChars="50" w:right="105" w:firstLineChars="200" w:firstLine="422"/>
            </w:pPr>
            <w:r w:rsidRPr="00354732">
              <w:rPr>
                <w:rFonts w:hint="eastAsia"/>
                <w:u w:val="single"/>
              </w:rPr>
              <w:t>已依</w:t>
            </w:r>
            <w:r w:rsidRPr="00354732">
              <w:rPr>
                <w:rFonts w:hint="eastAsia"/>
              </w:rPr>
              <w:t>前項</w:t>
            </w:r>
            <w:r w:rsidRPr="00354732">
              <w:rPr>
                <w:rFonts w:hint="eastAsia"/>
                <w:u w:val="single"/>
              </w:rPr>
              <w:t>規定</w:t>
            </w:r>
            <w:r w:rsidRPr="00354732">
              <w:rPr>
                <w:rFonts w:hint="eastAsia"/>
              </w:rPr>
              <w:t>支領月退休金</w:t>
            </w:r>
            <w:r w:rsidRPr="00354732">
              <w:rPr>
                <w:rFonts w:hint="eastAsia"/>
                <w:u w:val="single"/>
              </w:rPr>
              <w:t>而</w:t>
            </w:r>
            <w:r w:rsidRPr="00354732">
              <w:rPr>
                <w:rFonts w:hint="eastAsia"/>
              </w:rPr>
              <w:t>經內政部移民署撤銷或廢止其永久居留許可者，喪失領受月退休金之權利。但因回復我國國籍、取得我國國籍或兼具我國國籍經撤銷或廢止永久居留許可者，不在此限。</w:t>
            </w:r>
          </w:p>
        </w:tc>
        <w:tc>
          <w:tcPr>
            <w:tcW w:w="3043" w:type="dxa"/>
            <w:shd w:val="clear" w:color="auto" w:fill="auto"/>
          </w:tcPr>
          <w:p w:rsidR="00B0565D" w:rsidRPr="00354732" w:rsidRDefault="00B0565D" w:rsidP="008D1416">
            <w:pPr>
              <w:spacing w:line="315" w:lineRule="exact"/>
              <w:ind w:leftChars="50" w:left="316" w:rightChars="50" w:right="105" w:hangingChars="100" w:hanging="211"/>
            </w:pPr>
            <w:r w:rsidRPr="00354732">
              <w:rPr>
                <w:rFonts w:hint="eastAsia"/>
              </w:rPr>
              <w:t>第十二條　外國專業人才受聘僱擔任我國公立學校現職編制內專任合格有給之教師，並</w:t>
            </w:r>
            <w:r w:rsidRPr="00354732">
              <w:rPr>
                <w:rFonts w:hint="eastAsia"/>
                <w:u w:val="single"/>
              </w:rPr>
              <w:t>經內政部移民署</w:t>
            </w:r>
            <w:r w:rsidRPr="00354732">
              <w:rPr>
                <w:rFonts w:hint="eastAsia"/>
              </w:rPr>
              <w:t>許可永久居留者</w:t>
            </w:r>
            <w:r w:rsidRPr="00354732">
              <w:rPr>
                <w:rFonts w:hint="eastAsia"/>
                <w:u w:val="single"/>
              </w:rPr>
              <w:t>，</w:t>
            </w:r>
            <w:r w:rsidRPr="00354732">
              <w:rPr>
                <w:rFonts w:hint="eastAsia"/>
              </w:rPr>
              <w:t>其退休事項準用公立學校教師之退休規定，</w:t>
            </w:r>
            <w:r w:rsidRPr="00354732">
              <w:rPr>
                <w:rFonts w:hint="eastAsia"/>
                <w:u w:val="single"/>
              </w:rPr>
              <w:t>並</w:t>
            </w:r>
            <w:r w:rsidRPr="00354732">
              <w:rPr>
                <w:rFonts w:hint="eastAsia"/>
              </w:rPr>
              <w:t>得擇一支領一次退休金或月退休金。</w:t>
            </w:r>
          </w:p>
          <w:p w:rsidR="00B0565D" w:rsidRPr="00354732" w:rsidRDefault="00B0565D" w:rsidP="008D1416">
            <w:pPr>
              <w:spacing w:line="315" w:lineRule="exact"/>
              <w:ind w:leftChars="150" w:left="316" w:rightChars="50" w:right="105" w:firstLineChars="200" w:firstLine="422"/>
            </w:pPr>
            <w:r w:rsidRPr="00354732">
              <w:rPr>
                <w:rFonts w:hint="eastAsia"/>
              </w:rPr>
              <w:t>前項已支領月退休金之退休外國教師，其永久居留許可經內政部移民署撤銷或廢止者，喪失領受月退休金之權利。但因回復我國國籍、取得我國國籍或兼具我國國籍經撤銷或廢止永久居留許可者，不在此限。</w:t>
            </w:r>
          </w:p>
        </w:tc>
        <w:tc>
          <w:tcPr>
            <w:tcW w:w="3043" w:type="dxa"/>
            <w:shd w:val="clear" w:color="auto" w:fill="auto"/>
          </w:tcPr>
          <w:p w:rsidR="00B0565D" w:rsidRPr="00354732" w:rsidRDefault="00B0565D" w:rsidP="008D1416">
            <w:pPr>
              <w:spacing w:line="315" w:lineRule="exact"/>
              <w:ind w:leftChars="50" w:left="316" w:rightChars="50" w:right="105" w:hangingChars="100" w:hanging="211"/>
            </w:pPr>
            <w:r w:rsidRPr="00354732">
              <w:rPr>
                <w:rFonts w:hint="eastAsia"/>
              </w:rPr>
              <w:t>一、條次變更。</w:t>
            </w:r>
          </w:p>
          <w:p w:rsidR="00B0565D" w:rsidRPr="00354732" w:rsidRDefault="00B0565D" w:rsidP="008D1416">
            <w:pPr>
              <w:spacing w:line="315" w:lineRule="exact"/>
              <w:ind w:leftChars="50" w:left="316" w:rightChars="50" w:right="105" w:hangingChars="100" w:hanging="211"/>
            </w:pPr>
            <w:r w:rsidRPr="00354732">
              <w:rPr>
                <w:rFonts w:hint="eastAsia"/>
              </w:rPr>
              <w:t>二、考量除現行所定在我國從事專業工作之外國專業人才外，另納入外國特定專業人才、外國高級專業人才為適用對象，爰修正增列「外國特定專業人才及外國高級專業人才」，以期明確。另考量受聘僱擔任我國公立學校現職編制內專任合格有給之外國研究人員，與政府機關及其所屬學術研究機關（構）現職編制內專任合格有給之外國研究人員，其退休事項係準用公立學校教師之退休規定，如經許可永久居留者，係以在我國永久居住發展為目的，宜以準國民待遇相待，為保障其老年生活，爰修正納入渠等亦得擇一支領一次退休金或月退休金。</w:t>
            </w:r>
          </w:p>
          <w:p w:rsidR="00B0565D" w:rsidRPr="00354732" w:rsidRDefault="00B0565D" w:rsidP="008D1416">
            <w:pPr>
              <w:spacing w:line="315" w:lineRule="exact"/>
              <w:ind w:leftChars="50" w:left="316" w:rightChars="50" w:right="105" w:hangingChars="100" w:hanging="211"/>
            </w:pPr>
            <w:r w:rsidRPr="00354732">
              <w:rPr>
                <w:rFonts w:hint="eastAsia"/>
              </w:rPr>
              <w:t>三、第二項酌作文字修正。</w:t>
            </w:r>
          </w:p>
        </w:tc>
      </w:tr>
      <w:tr w:rsidR="00B0565D" w:rsidRPr="00354732" w:rsidTr="008D1416">
        <w:tc>
          <w:tcPr>
            <w:tcW w:w="3042" w:type="dxa"/>
            <w:shd w:val="clear" w:color="auto" w:fill="auto"/>
          </w:tcPr>
          <w:p w:rsidR="00B0565D" w:rsidRPr="00354732" w:rsidRDefault="00B0565D" w:rsidP="008D1416">
            <w:pPr>
              <w:spacing w:line="315" w:lineRule="exact"/>
              <w:ind w:leftChars="50" w:left="316" w:rightChars="50" w:right="105" w:hangingChars="100" w:hanging="211"/>
            </w:pPr>
            <w:r w:rsidRPr="00354732">
              <w:rPr>
                <w:rFonts w:hint="eastAsia"/>
              </w:rPr>
              <w:t>第</w:t>
            </w:r>
            <w:r w:rsidRPr="00354732">
              <w:rPr>
                <w:rFonts w:hint="eastAsia"/>
                <w:u w:val="single"/>
              </w:rPr>
              <w:t>二十三</w:t>
            </w:r>
            <w:r w:rsidRPr="00354732">
              <w:rPr>
                <w:rFonts w:hint="eastAsia"/>
              </w:rPr>
              <w:t>條　香港或澳門居民在臺灣地區從事專業工作或尋職，準用第五條</w:t>
            </w:r>
            <w:r w:rsidRPr="00354732">
              <w:rPr>
                <w:rFonts w:hint="eastAsia"/>
                <w:u w:val="single"/>
              </w:rPr>
              <w:t>第一項至第九項、</w:t>
            </w:r>
            <w:r w:rsidRPr="00354732">
              <w:rPr>
                <w:rFonts w:hint="eastAsia"/>
              </w:rPr>
              <w:t>第六條第一項、第七條至第十條、第十</w:t>
            </w:r>
            <w:r w:rsidRPr="00354732">
              <w:rPr>
                <w:rFonts w:hint="eastAsia"/>
                <w:u w:val="single"/>
              </w:rPr>
              <w:t>二</w:t>
            </w:r>
            <w:r w:rsidRPr="00354732">
              <w:rPr>
                <w:rFonts w:hint="eastAsia"/>
              </w:rPr>
              <w:t>條、第十九</w:t>
            </w:r>
            <w:r w:rsidRPr="00354732">
              <w:rPr>
                <w:rFonts w:hint="eastAsia"/>
                <w:u w:val="single"/>
              </w:rPr>
              <w:t>條及第二十</w:t>
            </w:r>
            <w:r w:rsidRPr="00354732">
              <w:rPr>
                <w:rFonts w:hint="eastAsia"/>
              </w:rPr>
              <w:t>條規定；有關入境、停留及居留等事項，由內政部依香港澳門關係條例及其相關規定辦理。</w:t>
            </w:r>
          </w:p>
        </w:tc>
        <w:tc>
          <w:tcPr>
            <w:tcW w:w="3043" w:type="dxa"/>
            <w:shd w:val="clear" w:color="auto" w:fill="auto"/>
          </w:tcPr>
          <w:p w:rsidR="00B0565D" w:rsidRPr="00354732" w:rsidRDefault="00B0565D" w:rsidP="008D1416">
            <w:pPr>
              <w:spacing w:line="315" w:lineRule="exact"/>
              <w:ind w:leftChars="50" w:left="316" w:rightChars="50" w:right="105" w:hangingChars="100" w:hanging="211"/>
            </w:pPr>
            <w:r w:rsidRPr="00354732">
              <w:rPr>
                <w:rFonts w:hint="eastAsia"/>
              </w:rPr>
              <w:t>第二十條　香港或澳門居民在臺灣地區從事專業工作或尋職，準用第五條、第六條第一項、第二項、第七條至第十條、第十四條、第十九條規定；有關入境、停留及居留等事項，由內政部依香港澳門關係條例及其相關規定辦理。</w:t>
            </w:r>
          </w:p>
        </w:tc>
        <w:tc>
          <w:tcPr>
            <w:tcW w:w="3043" w:type="dxa"/>
            <w:shd w:val="clear" w:color="auto" w:fill="auto"/>
          </w:tcPr>
          <w:p w:rsidR="00B0565D" w:rsidRPr="00354732" w:rsidRDefault="00B0565D" w:rsidP="008D1416">
            <w:pPr>
              <w:spacing w:line="315" w:lineRule="exact"/>
              <w:ind w:leftChars="50" w:left="316" w:rightChars="50" w:right="105" w:hangingChars="100" w:hanging="211"/>
            </w:pPr>
            <w:r w:rsidRPr="00354732">
              <w:rPr>
                <w:rFonts w:hint="eastAsia"/>
              </w:rPr>
              <w:t>一、條次變更。</w:t>
            </w:r>
          </w:p>
          <w:p w:rsidR="00B0565D" w:rsidRPr="00354732" w:rsidRDefault="00B0565D" w:rsidP="008D1416">
            <w:pPr>
              <w:spacing w:line="315" w:lineRule="exact"/>
              <w:ind w:leftChars="50" w:left="316" w:rightChars="50" w:right="105" w:hangingChars="100" w:hanging="211"/>
            </w:pPr>
            <w:r w:rsidRPr="00354732">
              <w:rPr>
                <w:rFonts w:hint="eastAsia"/>
              </w:rPr>
              <w:t>二、配合本次修正條文內容，修正香港或澳門居民在臺灣地區從事專業工作、尋職準用本法條文之範圍。</w:t>
            </w:r>
          </w:p>
        </w:tc>
      </w:tr>
      <w:tr w:rsidR="00B0565D" w:rsidRPr="00354732" w:rsidTr="008D1416">
        <w:tc>
          <w:tcPr>
            <w:tcW w:w="3042" w:type="dxa"/>
            <w:shd w:val="clear" w:color="auto" w:fill="auto"/>
          </w:tcPr>
          <w:p w:rsidR="00B0565D" w:rsidRPr="00354732" w:rsidRDefault="00B0565D" w:rsidP="008D1416">
            <w:pPr>
              <w:spacing w:line="315" w:lineRule="exact"/>
              <w:ind w:leftChars="50" w:left="316" w:rightChars="50" w:right="105" w:hangingChars="100" w:hanging="211"/>
            </w:pPr>
            <w:r w:rsidRPr="00354732">
              <w:rPr>
                <w:rFonts w:hint="eastAsia"/>
              </w:rPr>
              <w:t>第</w:t>
            </w:r>
            <w:r w:rsidRPr="00354732">
              <w:rPr>
                <w:rFonts w:hint="eastAsia"/>
                <w:u w:val="single"/>
              </w:rPr>
              <w:t>二十四</w:t>
            </w:r>
            <w:r w:rsidRPr="00354732">
              <w:rPr>
                <w:rFonts w:hint="eastAsia"/>
              </w:rPr>
              <w:t>條　我國國民兼具外國國籍而未在我國設有戶籍，並持外國護照至我國從事</w:t>
            </w:r>
            <w:r w:rsidRPr="00354732">
              <w:rPr>
                <w:rFonts w:hint="eastAsia"/>
              </w:rPr>
              <w:lastRenderedPageBreak/>
              <w:t>專業工作或尋職者，依本法有關外國專業人才之規定辦理。</w:t>
            </w:r>
            <w:r w:rsidRPr="00354732">
              <w:rPr>
                <w:rFonts w:hint="eastAsia"/>
                <w:u w:val="single"/>
              </w:rPr>
              <w:t>但其係因歸化取得我國國籍者，得免申請工作許可。</w:t>
            </w:r>
          </w:p>
          <w:p w:rsidR="00B0565D" w:rsidRPr="00354732" w:rsidRDefault="00B0565D" w:rsidP="008D1416">
            <w:pPr>
              <w:spacing w:line="315" w:lineRule="exact"/>
              <w:ind w:leftChars="150" w:left="316" w:rightChars="50" w:right="105" w:firstLineChars="200" w:firstLine="422"/>
            </w:pPr>
            <w:r w:rsidRPr="00354732">
              <w:rPr>
                <w:rFonts w:hint="eastAsia"/>
                <w:u w:val="single"/>
              </w:rPr>
              <w:t>經歸化取得我國國籍且兼具外國國籍而未在我國設有戶籍，並持我國護照入國從事專業工作或尋職者，得免申請工作許可。</w:t>
            </w:r>
          </w:p>
        </w:tc>
        <w:tc>
          <w:tcPr>
            <w:tcW w:w="3043" w:type="dxa"/>
            <w:shd w:val="clear" w:color="auto" w:fill="auto"/>
          </w:tcPr>
          <w:p w:rsidR="00B0565D" w:rsidRPr="00354732" w:rsidRDefault="00B0565D" w:rsidP="008D1416">
            <w:pPr>
              <w:spacing w:line="315" w:lineRule="exact"/>
              <w:ind w:leftChars="50" w:left="316" w:rightChars="50" w:right="105" w:hangingChars="100" w:hanging="211"/>
            </w:pPr>
            <w:r w:rsidRPr="00354732">
              <w:rPr>
                <w:rFonts w:hint="eastAsia"/>
              </w:rPr>
              <w:lastRenderedPageBreak/>
              <w:t>第二十一條　我國國民兼具外國國籍而未在我國設有戶籍，並持外國護照至我國從事</w:t>
            </w:r>
            <w:r w:rsidRPr="00354732">
              <w:rPr>
                <w:rFonts w:hint="eastAsia"/>
              </w:rPr>
              <w:lastRenderedPageBreak/>
              <w:t>專業工作或尋職者，依本法有關外國專業人才之規定辦理。</w:t>
            </w:r>
          </w:p>
        </w:tc>
        <w:tc>
          <w:tcPr>
            <w:tcW w:w="3043" w:type="dxa"/>
            <w:shd w:val="clear" w:color="auto" w:fill="auto"/>
          </w:tcPr>
          <w:p w:rsidR="00B0565D" w:rsidRPr="00354732" w:rsidRDefault="00B0565D" w:rsidP="008D1416">
            <w:pPr>
              <w:spacing w:line="315" w:lineRule="exact"/>
              <w:ind w:leftChars="50" w:left="316" w:rightChars="50" w:right="105" w:hangingChars="100" w:hanging="211"/>
            </w:pPr>
            <w:r w:rsidRPr="00354732">
              <w:rPr>
                <w:rFonts w:hint="eastAsia"/>
              </w:rPr>
              <w:lastRenderedPageBreak/>
              <w:t>一、條次變更。</w:t>
            </w:r>
          </w:p>
          <w:p w:rsidR="00B0565D" w:rsidRPr="00354732" w:rsidRDefault="00B0565D" w:rsidP="008D1416">
            <w:pPr>
              <w:spacing w:line="315" w:lineRule="exact"/>
              <w:ind w:leftChars="50" w:left="316" w:rightChars="50" w:right="105" w:hangingChars="100" w:hanging="211"/>
            </w:pPr>
            <w:r w:rsidRPr="00354732">
              <w:rPr>
                <w:rFonts w:hint="eastAsia"/>
              </w:rPr>
              <w:t>二、現行條文列為第一項，歸化取得我國國籍且持外國護</w:t>
            </w:r>
            <w:r w:rsidRPr="00354732">
              <w:rPr>
                <w:rFonts w:hint="eastAsia"/>
              </w:rPr>
              <w:lastRenderedPageBreak/>
              <w:t>照至我國從事專業工作者，係依本法有關外國專業人才之規定辦理，基於衡平性及留才攬才之政策目的，爰增訂但書規定，鬆綁外國專業人才經歸化取得我國國籍者，得免申請工作許可。</w:t>
            </w:r>
          </w:p>
          <w:p w:rsidR="00B0565D" w:rsidRPr="00354732" w:rsidRDefault="00B0565D" w:rsidP="008D1416">
            <w:pPr>
              <w:spacing w:line="315" w:lineRule="exact"/>
              <w:ind w:leftChars="50" w:left="316" w:rightChars="50" w:right="105" w:hangingChars="100" w:hanging="211"/>
            </w:pPr>
            <w:r w:rsidRPr="00354732">
              <w:rPr>
                <w:rFonts w:hint="eastAsia"/>
              </w:rPr>
              <w:t>三、前開人員持我國護照入國從事專業工作者，依就業服務法第七十九條規定，應依該法有關外國人之規定辦理，為放寬其從事專業工作亦得免申請工作許可，爰增訂第二項規定。</w:t>
            </w:r>
          </w:p>
        </w:tc>
      </w:tr>
      <w:tr w:rsidR="00B0565D" w:rsidRPr="00354732" w:rsidTr="008D1416">
        <w:tc>
          <w:tcPr>
            <w:tcW w:w="3042" w:type="dxa"/>
            <w:shd w:val="clear" w:color="auto" w:fill="auto"/>
          </w:tcPr>
          <w:p w:rsidR="00B0565D" w:rsidRPr="00354732" w:rsidRDefault="00B0565D" w:rsidP="008D1416">
            <w:pPr>
              <w:spacing w:line="315" w:lineRule="exact"/>
              <w:ind w:leftChars="50" w:left="316" w:rightChars="50" w:right="105" w:hangingChars="100" w:hanging="211"/>
            </w:pPr>
            <w:r w:rsidRPr="00354732">
              <w:rPr>
                <w:rFonts w:hint="eastAsia"/>
              </w:rPr>
              <w:lastRenderedPageBreak/>
              <w:t>第二十五條　外國專業人才、外國特定專業人才及外國高級專業人才經歸化取得我國國籍者，其成年子女之工作許可、配偶與未成年子女及因身心障礙無法自理生活之成年子女之永久居留、直系尊親屬探親停留簽證，準用第十四條至第十八條規定。</w:t>
            </w:r>
          </w:p>
        </w:tc>
        <w:tc>
          <w:tcPr>
            <w:tcW w:w="3043" w:type="dxa"/>
            <w:shd w:val="clear" w:color="auto" w:fill="auto"/>
          </w:tcPr>
          <w:p w:rsidR="00B0565D" w:rsidRPr="00354732" w:rsidRDefault="00B0565D" w:rsidP="008D1416">
            <w:pPr>
              <w:spacing w:line="315" w:lineRule="exact"/>
              <w:ind w:leftChars="50" w:left="105" w:rightChars="50" w:right="105"/>
            </w:pPr>
          </w:p>
        </w:tc>
        <w:tc>
          <w:tcPr>
            <w:tcW w:w="3043" w:type="dxa"/>
            <w:shd w:val="clear" w:color="auto" w:fill="auto"/>
          </w:tcPr>
          <w:p w:rsidR="00B0565D" w:rsidRPr="00354732" w:rsidRDefault="00B0565D" w:rsidP="008D1416">
            <w:pPr>
              <w:spacing w:line="315" w:lineRule="exact"/>
              <w:ind w:leftChars="50" w:left="316" w:rightChars="50" w:right="105" w:hangingChars="100" w:hanging="211"/>
            </w:pPr>
            <w:r w:rsidRPr="00354732">
              <w:rPr>
                <w:rFonts w:hint="eastAsia"/>
              </w:rPr>
              <w:t>一、</w:t>
            </w:r>
            <w:r w:rsidRPr="00354732">
              <w:rPr>
                <w:rFonts w:hint="eastAsia"/>
                <w:u w:val="single"/>
              </w:rPr>
              <w:t>本條新增</w:t>
            </w:r>
            <w:r w:rsidRPr="00354732">
              <w:rPr>
                <w:rFonts w:hint="eastAsia"/>
              </w:rPr>
              <w:t>。</w:t>
            </w:r>
          </w:p>
          <w:p w:rsidR="00B0565D" w:rsidRPr="00354732" w:rsidRDefault="00B0565D" w:rsidP="008D1416">
            <w:pPr>
              <w:spacing w:line="315" w:lineRule="exact"/>
              <w:ind w:leftChars="50" w:left="316" w:rightChars="50" w:right="105" w:hangingChars="100" w:hanging="211"/>
            </w:pPr>
            <w:r w:rsidRPr="00354732">
              <w:rPr>
                <w:rFonts w:hint="eastAsia"/>
              </w:rPr>
              <w:t>二、為強化外國專業人才、外國特定專業人才及外國高級專業人才經歸化取得我國國籍者之依親親屬權益，提高優秀人才根留臺灣誘因，爰增訂本條，鬆綁渠等經歸化取得我國國籍後，其依親親屬及尊親屬準用本法相關規定。</w:t>
            </w:r>
          </w:p>
        </w:tc>
      </w:tr>
      <w:tr w:rsidR="00B0565D" w:rsidRPr="00354732" w:rsidTr="008D1416">
        <w:tc>
          <w:tcPr>
            <w:tcW w:w="3042" w:type="dxa"/>
            <w:shd w:val="clear" w:color="auto" w:fill="auto"/>
          </w:tcPr>
          <w:p w:rsidR="00B0565D" w:rsidRPr="00354732" w:rsidRDefault="002A37B7" w:rsidP="008D1416">
            <w:pPr>
              <w:spacing w:line="315" w:lineRule="exact"/>
              <w:ind w:leftChars="50" w:left="316" w:rightChars="50" w:right="105" w:hangingChars="100" w:hanging="211"/>
            </w:pPr>
            <w:r>
              <w:pict>
                <v:line id="DW3484415" o:spid="_x0000_s1047" style="position:absolute;left:0;text-align:left;z-index:251660288;mso-position-horizontal-relative:text;mso-position-vertical-relative:text" from="-2.2pt,32.9pt" to="455.6pt,32.9pt" strokeweight="1.5pt"/>
              </w:pict>
            </w:r>
            <w:r w:rsidR="00B0565D" w:rsidRPr="00354732">
              <w:rPr>
                <w:rFonts w:hint="eastAsia"/>
              </w:rPr>
              <w:t>第</w:t>
            </w:r>
            <w:r w:rsidR="00B0565D" w:rsidRPr="00354732">
              <w:rPr>
                <w:rFonts w:hint="eastAsia"/>
                <w:u w:val="single"/>
              </w:rPr>
              <w:t>二十六</w:t>
            </w:r>
            <w:r w:rsidR="00B0565D" w:rsidRPr="00354732">
              <w:rPr>
                <w:rFonts w:hint="eastAsia"/>
              </w:rPr>
              <w:t>條　本法施行日期，由行政院定之。</w:t>
            </w:r>
          </w:p>
        </w:tc>
        <w:tc>
          <w:tcPr>
            <w:tcW w:w="3043" w:type="dxa"/>
            <w:shd w:val="clear" w:color="auto" w:fill="auto"/>
          </w:tcPr>
          <w:p w:rsidR="00B0565D" w:rsidRPr="00354732" w:rsidRDefault="00B0565D" w:rsidP="008D1416">
            <w:pPr>
              <w:spacing w:line="315" w:lineRule="exact"/>
              <w:ind w:leftChars="50" w:left="316" w:rightChars="50" w:right="105" w:hangingChars="100" w:hanging="211"/>
            </w:pPr>
            <w:r w:rsidRPr="00354732">
              <w:rPr>
                <w:rFonts w:hint="eastAsia"/>
              </w:rPr>
              <w:t>第二十二條　本法施行日期，由行政院定之。</w:t>
            </w:r>
          </w:p>
        </w:tc>
        <w:tc>
          <w:tcPr>
            <w:tcW w:w="3043" w:type="dxa"/>
            <w:shd w:val="clear" w:color="auto" w:fill="auto"/>
          </w:tcPr>
          <w:p w:rsidR="00B0565D" w:rsidRPr="00354732" w:rsidRDefault="00B0565D" w:rsidP="008D1416">
            <w:pPr>
              <w:spacing w:line="315" w:lineRule="exact"/>
              <w:ind w:leftChars="50" w:left="105" w:rightChars="50" w:right="105"/>
            </w:pPr>
            <w:r w:rsidRPr="00354732">
              <w:rPr>
                <w:rFonts w:hint="eastAsia"/>
              </w:rPr>
              <w:t>條次變更，內容未修正。</w:t>
            </w:r>
          </w:p>
        </w:tc>
      </w:tr>
    </w:tbl>
    <w:p w:rsidR="00B0565D" w:rsidRDefault="00B0565D" w:rsidP="00B0565D">
      <w:pPr>
        <w:rPr>
          <w:kern w:val="0"/>
        </w:rPr>
      </w:pPr>
      <w:r w:rsidRPr="00085654">
        <w:rPr>
          <w:rFonts w:ascii="華康中黑體" w:eastAsia="華康中黑體" w:hint="eastAsia"/>
        </w:rPr>
        <w:t>（</w:t>
      </w:r>
      <w:r>
        <w:rPr>
          <w:rFonts w:ascii="華康中黑體" w:eastAsia="華康中黑體" w:hint="eastAsia"/>
        </w:rPr>
        <w:t>七</w:t>
      </w:r>
      <w:r w:rsidRPr="00085654">
        <w:rPr>
          <w:rFonts w:ascii="華康中黑體" w:eastAsia="華康中黑體" w:hint="eastAsia"/>
        </w:rPr>
        <w:t>）</w:t>
      </w:r>
      <w:r>
        <w:rPr>
          <w:rFonts w:ascii="華康中黑體" w:eastAsia="華康中黑體" w:hint="eastAsia"/>
        </w:rPr>
        <w:t>民眾黨黨團</w:t>
      </w:r>
      <w:r w:rsidRPr="00085654">
        <w:rPr>
          <w:rFonts w:ascii="華康中黑體" w:eastAsia="華康中黑體" w:hint="eastAsia"/>
        </w:rPr>
        <w:t>提案：</w:t>
      </w:r>
    </w:p>
    <w:p w:rsidR="00B0565D" w:rsidRPr="00580B85" w:rsidRDefault="00B0565D" w:rsidP="00B0565D">
      <w:pPr>
        <w:ind w:leftChars="100" w:left="211" w:firstLineChars="100" w:firstLine="211"/>
        <w:rPr>
          <w:kern w:val="0"/>
        </w:rPr>
      </w:pPr>
      <w:r w:rsidRPr="00580B85">
        <w:rPr>
          <w:rFonts w:hint="eastAsia"/>
          <w:kern w:val="0"/>
        </w:rPr>
        <w:t>本院民眾黨黨團，有鑑於近二年臺灣防疫成果亮眼，導致外國來臺專業人員聘僱人次增加。爰全面檢視相關留才規定，提供更友善工作及居留環境，並擴大專業人士之定義以及招募青年人才之條件，以加增臺灣對於外國專業人才之吸引力。爰擬具「外國專業人才延攬及僱用法第四條、第六條及第十七條條文修正草案」。是否有當？敬請公決。</w:t>
      </w:r>
    </w:p>
    <w:p w:rsidR="00B0565D" w:rsidRPr="00580B85" w:rsidRDefault="00B0565D" w:rsidP="00B0565D">
      <w:pPr>
        <w:ind w:left="633" w:hangingChars="300" w:hanging="633"/>
        <w:rPr>
          <w:kern w:val="0"/>
        </w:rPr>
      </w:pPr>
      <w:r w:rsidRPr="00580B85">
        <w:rPr>
          <w:rFonts w:hint="eastAsia"/>
          <w:kern w:val="0"/>
        </w:rPr>
        <w:t>說明：</w:t>
      </w:r>
    </w:p>
    <w:p w:rsidR="00B0565D" w:rsidRPr="00580B85" w:rsidRDefault="00B0565D" w:rsidP="00B0565D">
      <w:pPr>
        <w:ind w:leftChars="100" w:left="633" w:hangingChars="200" w:hanging="422"/>
        <w:rPr>
          <w:kern w:val="0"/>
        </w:rPr>
      </w:pPr>
      <w:r w:rsidRPr="00580B85">
        <w:rPr>
          <w:rFonts w:hint="eastAsia"/>
          <w:kern w:val="0"/>
        </w:rPr>
        <w:t>一、第四條第一項第二款修正條文，配合金融、法律、建築設計領域之中央目的事業主管機關業已公告各該領域外國特定專業人之特殊專長，予以明列。</w:t>
      </w:r>
    </w:p>
    <w:p w:rsidR="00B0565D" w:rsidRPr="00580B85" w:rsidRDefault="00B0565D" w:rsidP="00B0565D">
      <w:pPr>
        <w:ind w:leftChars="100" w:left="633" w:hangingChars="200" w:hanging="422"/>
        <w:rPr>
          <w:kern w:val="0"/>
        </w:rPr>
      </w:pPr>
      <w:r w:rsidRPr="00580B85">
        <w:rPr>
          <w:rFonts w:hint="eastAsia"/>
          <w:kern w:val="0"/>
        </w:rPr>
        <w:t>二、為因應海外人才回國子女教育需求及配合政府雙語國家政策，建構使用英文之生活環境，另考量依學校型態實驗教育實施條例、公立高級中等以下學校委託私人辦理實驗教育條例及高級中等以下教育階段非學校型態實驗教育實施條例所定學科、外國語文課程教學、師資養成、課程研發及活動推廣工作亦屬專業工作，增訂並調整第四條第一項第四款第二目至第五目。</w:t>
      </w:r>
    </w:p>
    <w:p w:rsidR="00B0565D" w:rsidRPr="00580B85" w:rsidRDefault="00B0565D" w:rsidP="00B0565D">
      <w:pPr>
        <w:ind w:leftChars="100" w:left="633" w:hangingChars="200" w:hanging="422"/>
        <w:rPr>
          <w:kern w:val="0"/>
        </w:rPr>
      </w:pPr>
      <w:r w:rsidRPr="00580B85">
        <w:rPr>
          <w:rFonts w:hint="eastAsia"/>
          <w:kern w:val="0"/>
        </w:rPr>
        <w:lastRenderedPageBreak/>
        <w:t>三、為吸引外國優秀青年來臺，希望鬆綁全球頂尖大學畢業生來臺從事就業服務法第四十六條第一項第一款專門性或技術性工作，得免除相關工作經驗之限制，增訂第六條第四項和第五項。</w:t>
      </w:r>
    </w:p>
    <w:p w:rsidR="00B0565D" w:rsidRPr="00580B85" w:rsidRDefault="00B0565D" w:rsidP="00B0565D">
      <w:pPr>
        <w:ind w:leftChars="100" w:left="633" w:hangingChars="200" w:hanging="422"/>
        <w:rPr>
          <w:kern w:val="0"/>
        </w:rPr>
      </w:pPr>
      <w:r w:rsidRPr="00580B85">
        <w:rPr>
          <w:rFonts w:hint="eastAsia"/>
          <w:kern w:val="0"/>
        </w:rPr>
        <w:t>四、為簡化相關手續，於第十七條增訂外國專業人才、外國特定專業人才、外國高級專業人才，其配偶、未滿十八歲子女及其滿十八歲因身心障礙無法自理生活之子女，經許可永久居留者，在我國從事工作，無須向勞動部或教育部申請許可。</w:t>
      </w:r>
    </w:p>
    <w:p w:rsidR="00B0565D" w:rsidRPr="00580B85" w:rsidRDefault="00B0565D" w:rsidP="00B0565D">
      <w:pPr>
        <w:ind w:leftChars="1100" w:left="2321"/>
        <w:rPr>
          <w:snapToGrid w:val="0"/>
          <w:kern w:val="0"/>
          <w:szCs w:val="21"/>
        </w:rPr>
      </w:pPr>
      <w:r w:rsidRPr="00580B85">
        <w:rPr>
          <w:rFonts w:hint="eastAsia"/>
          <w:kern w:val="0"/>
        </w:rPr>
        <w:t>提案人：</w:t>
      </w:r>
      <w:r w:rsidRPr="00580B85">
        <w:rPr>
          <w:rFonts w:ascii="華康楷書體W5" w:eastAsia="華康楷書體W5" w:hint="eastAsia"/>
          <w:snapToGrid w:val="0"/>
          <w:kern w:val="0"/>
          <w:szCs w:val="21"/>
        </w:rPr>
        <w:t>台灣民眾黨立法院黨團</w:t>
      </w:r>
    </w:p>
    <w:p w:rsidR="00B0565D" w:rsidRPr="00580B85" w:rsidRDefault="00B0565D" w:rsidP="00B0565D">
      <w:pPr>
        <w:ind w:leftChars="1500" w:left="3165"/>
        <w:rPr>
          <w:rFonts w:ascii="華康細明體"/>
          <w:snapToGrid w:val="0"/>
          <w:kern w:val="0"/>
          <w:szCs w:val="21"/>
        </w:rPr>
      </w:pPr>
      <w:r w:rsidRPr="00580B85">
        <w:rPr>
          <w:rFonts w:ascii="華康細明體" w:hint="eastAsia"/>
          <w:snapToGrid w:val="0"/>
          <w:kern w:val="0"/>
          <w:szCs w:val="21"/>
        </w:rPr>
        <w:t xml:space="preserve">高虹安　</w:t>
      </w:r>
      <w:r>
        <w:rPr>
          <w:rFonts w:ascii="華康細明體" w:hint="eastAsia"/>
          <w:snapToGrid w:val="0"/>
          <w:kern w:val="0"/>
          <w:szCs w:val="21"/>
        </w:rPr>
        <w:t xml:space="preserve">　</w:t>
      </w:r>
      <w:r w:rsidRPr="00580B85">
        <w:rPr>
          <w:rFonts w:ascii="華康細明體" w:hint="eastAsia"/>
          <w:snapToGrid w:val="0"/>
          <w:kern w:val="0"/>
          <w:szCs w:val="21"/>
        </w:rPr>
        <w:t>邱臣遠</w:t>
      </w:r>
      <w:r>
        <w:rPr>
          <w:rFonts w:ascii="華康細明體" w:hint="eastAsia"/>
          <w:snapToGrid w:val="0"/>
          <w:kern w:val="0"/>
          <w:szCs w:val="21"/>
        </w:rPr>
        <w:t xml:space="preserve">　</w:t>
      </w:r>
      <w:r w:rsidRPr="00580B85">
        <w:rPr>
          <w:rFonts w:ascii="華康細明體" w:hint="eastAsia"/>
          <w:snapToGrid w:val="0"/>
          <w:kern w:val="0"/>
          <w:szCs w:val="21"/>
        </w:rPr>
        <w:t xml:space="preserve">　蔡壁如</w:t>
      </w:r>
    </w:p>
    <w:p w:rsidR="00B0565D" w:rsidRPr="00580B85" w:rsidRDefault="00B0565D" w:rsidP="00B0565D">
      <w:pPr>
        <w:ind w:leftChars="1500" w:left="3165"/>
        <w:rPr>
          <w:rFonts w:ascii="華康細明體"/>
          <w:snapToGrid w:val="0"/>
          <w:kern w:val="0"/>
        </w:rPr>
      </w:pPr>
      <w:r w:rsidRPr="00580B85">
        <w:rPr>
          <w:rFonts w:ascii="華康細明體" w:hint="eastAsia"/>
          <w:snapToGrid w:val="0"/>
          <w:kern w:val="0"/>
          <w:szCs w:val="21"/>
        </w:rPr>
        <w:t>賴香伶</w:t>
      </w:r>
      <w:r>
        <w:rPr>
          <w:rFonts w:ascii="華康細明體" w:hint="eastAsia"/>
          <w:snapToGrid w:val="0"/>
          <w:kern w:val="0"/>
          <w:szCs w:val="21"/>
        </w:rPr>
        <w:t xml:space="preserve">　</w:t>
      </w:r>
      <w:r w:rsidRPr="00580B85">
        <w:rPr>
          <w:rFonts w:ascii="華康細明體" w:hint="eastAsia"/>
          <w:snapToGrid w:val="0"/>
          <w:kern w:val="0"/>
          <w:szCs w:val="21"/>
        </w:rPr>
        <w:t xml:space="preserve">　張其祿</w:t>
      </w:r>
    </w:p>
    <w:tbl>
      <w:tblPr>
        <w:tblW w:w="5000" w:type="pct"/>
        <w:tblBorders>
          <w:left w:val="single" w:sz="12" w:space="0" w:color="auto"/>
          <w:right w:val="single" w:sz="12" w:space="0" w:color="auto"/>
          <w:insideH w:val="single" w:sz="4" w:space="0" w:color="auto"/>
          <w:insideV w:val="single" w:sz="4" w:space="0" w:color="auto"/>
        </w:tblBorders>
        <w:tblCellMar>
          <w:top w:w="28" w:type="dxa"/>
          <w:left w:w="28" w:type="dxa"/>
          <w:bottom w:w="28" w:type="dxa"/>
          <w:right w:w="28" w:type="dxa"/>
        </w:tblCellMar>
        <w:tblLook w:val="04A0" w:firstRow="1" w:lastRow="0" w:firstColumn="1" w:lastColumn="0" w:noHBand="0" w:noVBand="1"/>
      </w:tblPr>
      <w:tblGrid>
        <w:gridCol w:w="3042"/>
        <w:gridCol w:w="3043"/>
        <w:gridCol w:w="3043"/>
      </w:tblGrid>
      <w:tr w:rsidR="00B0565D" w:rsidRPr="00580B85" w:rsidTr="008D1416">
        <w:tc>
          <w:tcPr>
            <w:tcW w:w="9128" w:type="dxa"/>
            <w:gridSpan w:val="3"/>
            <w:tcBorders>
              <w:top w:val="nil"/>
              <w:left w:val="nil"/>
              <w:bottom w:val="nil"/>
              <w:right w:val="nil"/>
            </w:tcBorders>
            <w:shd w:val="clear" w:color="auto" w:fill="auto"/>
          </w:tcPr>
          <w:p w:rsidR="00B0565D" w:rsidRPr="00580B85" w:rsidRDefault="00B0565D" w:rsidP="008D1416">
            <w:pPr>
              <w:spacing w:before="105" w:after="105" w:line="480" w:lineRule="exact"/>
              <w:ind w:leftChars="500" w:left="1055"/>
              <w:rPr>
                <w:rFonts w:ascii="華康楷書體W5" w:eastAsia="華康楷書體W5"/>
                <w:sz w:val="28"/>
              </w:rPr>
            </w:pPr>
            <w:r w:rsidRPr="00580B85">
              <w:rPr>
                <w:rFonts w:ascii="華康楷書體W5" w:eastAsia="華康楷書體W5" w:hint="eastAsia"/>
                <w:sz w:val="28"/>
              </w:rPr>
              <w:br w:type="page"/>
              <w:t>外國專業人才延攬及僱用法第四條、第六條及第十七條條文修正草案對照表</w:t>
            </w:r>
            <w:bookmarkStart w:id="5" w:name="TA8294488"/>
            <w:bookmarkEnd w:id="5"/>
          </w:p>
        </w:tc>
      </w:tr>
      <w:tr w:rsidR="00B0565D" w:rsidRPr="00580B85" w:rsidTr="008D1416">
        <w:tc>
          <w:tcPr>
            <w:tcW w:w="3042" w:type="dxa"/>
            <w:tcBorders>
              <w:top w:val="nil"/>
            </w:tcBorders>
            <w:shd w:val="clear" w:color="auto" w:fill="auto"/>
          </w:tcPr>
          <w:p w:rsidR="00B0565D" w:rsidRPr="00580B85" w:rsidRDefault="002A37B7" w:rsidP="008D1416">
            <w:pPr>
              <w:spacing w:line="315" w:lineRule="exact"/>
              <w:ind w:leftChars="50" w:left="105" w:rightChars="50" w:right="105"/>
              <w:jc w:val="distribute"/>
            </w:pPr>
            <w:r>
              <w:pict>
                <v:line id="DW4974132" o:spid="_x0000_s1050" style="position:absolute;left:0;text-align:left;z-index:251663360;mso-position-horizontal-relative:text;mso-position-vertical-relative:text" from="-2pt,-.7pt" to="455.8pt,-.7pt" strokeweight="1.5pt"/>
              </w:pict>
            </w:r>
            <w:r w:rsidR="00B0565D" w:rsidRPr="00580B85">
              <w:rPr>
                <w:rFonts w:hint="eastAsia"/>
              </w:rPr>
              <w:t>修正條文</w:t>
            </w:r>
          </w:p>
        </w:tc>
        <w:tc>
          <w:tcPr>
            <w:tcW w:w="3043" w:type="dxa"/>
            <w:tcBorders>
              <w:top w:val="nil"/>
            </w:tcBorders>
            <w:shd w:val="clear" w:color="auto" w:fill="auto"/>
          </w:tcPr>
          <w:p w:rsidR="00B0565D" w:rsidRPr="00580B85" w:rsidRDefault="00B0565D" w:rsidP="008D1416">
            <w:pPr>
              <w:spacing w:line="315" w:lineRule="exact"/>
              <w:ind w:leftChars="50" w:left="105" w:rightChars="50" w:right="105"/>
              <w:jc w:val="distribute"/>
            </w:pPr>
            <w:r w:rsidRPr="00580B85">
              <w:rPr>
                <w:rFonts w:hint="eastAsia"/>
              </w:rPr>
              <w:t>現行條文</w:t>
            </w:r>
          </w:p>
        </w:tc>
        <w:tc>
          <w:tcPr>
            <w:tcW w:w="3043" w:type="dxa"/>
            <w:tcBorders>
              <w:top w:val="nil"/>
            </w:tcBorders>
            <w:shd w:val="clear" w:color="auto" w:fill="auto"/>
          </w:tcPr>
          <w:p w:rsidR="00B0565D" w:rsidRPr="00580B85" w:rsidRDefault="00B0565D" w:rsidP="008D1416">
            <w:pPr>
              <w:spacing w:line="315" w:lineRule="exact"/>
              <w:ind w:leftChars="50" w:left="105" w:rightChars="50" w:right="105"/>
              <w:jc w:val="distribute"/>
            </w:pPr>
            <w:r w:rsidRPr="00580B85">
              <w:rPr>
                <w:rFonts w:hint="eastAsia"/>
              </w:rPr>
              <w:t>說明</w:t>
            </w:r>
          </w:p>
        </w:tc>
      </w:tr>
      <w:tr w:rsidR="00B0565D" w:rsidRPr="00580B85" w:rsidTr="008D1416">
        <w:tc>
          <w:tcPr>
            <w:tcW w:w="3042" w:type="dxa"/>
            <w:shd w:val="clear" w:color="auto" w:fill="auto"/>
          </w:tcPr>
          <w:p w:rsidR="00B0565D" w:rsidRPr="00580B85" w:rsidRDefault="00B0565D" w:rsidP="008D1416">
            <w:pPr>
              <w:spacing w:line="315" w:lineRule="exact"/>
              <w:ind w:leftChars="50" w:left="316" w:rightChars="50" w:right="105" w:hangingChars="100" w:hanging="211"/>
            </w:pPr>
            <w:r w:rsidRPr="00580B85">
              <w:rPr>
                <w:rFonts w:hint="eastAsia"/>
              </w:rPr>
              <w:t>第四條　本法用詞，定義如下：</w:t>
            </w:r>
          </w:p>
          <w:p w:rsidR="00B0565D" w:rsidRPr="00580B85" w:rsidRDefault="00B0565D" w:rsidP="008D1416">
            <w:pPr>
              <w:spacing w:line="315" w:lineRule="exact"/>
              <w:ind w:leftChars="150" w:left="527" w:rightChars="50" w:right="105" w:hangingChars="100" w:hanging="211"/>
            </w:pPr>
            <w:r w:rsidRPr="00580B85">
              <w:rPr>
                <w:rFonts w:hint="eastAsia"/>
              </w:rPr>
              <w:t>一、外國專業人才：指得在我國從事專業工作之外國人。</w:t>
            </w:r>
          </w:p>
          <w:p w:rsidR="00B0565D" w:rsidRPr="00580B85" w:rsidRDefault="00B0565D" w:rsidP="008D1416">
            <w:pPr>
              <w:spacing w:line="315" w:lineRule="exact"/>
              <w:ind w:leftChars="150" w:left="527" w:rightChars="50" w:right="105" w:hangingChars="100" w:hanging="211"/>
            </w:pPr>
            <w:r w:rsidRPr="00580B85">
              <w:rPr>
                <w:rFonts w:hint="eastAsia"/>
              </w:rPr>
              <w:t>二、外國特定專業人才：指具有中央目的事業主管機關公告之我國所需科技、經濟、教育、文化、藝術、體育、金</w:t>
            </w:r>
            <w:r w:rsidRPr="00580B85">
              <w:rPr>
                <w:rFonts w:hint="eastAsia"/>
                <w:u w:val="single"/>
              </w:rPr>
              <w:t>融、法律、建築設計及其他領域特殊專長之外國專業人才。</w:t>
            </w:r>
          </w:p>
          <w:p w:rsidR="00B0565D" w:rsidRPr="00580B85" w:rsidRDefault="00B0565D" w:rsidP="008D1416">
            <w:pPr>
              <w:spacing w:line="315" w:lineRule="exact"/>
              <w:ind w:leftChars="150" w:left="527" w:rightChars="50" w:right="105" w:hangingChars="100" w:hanging="211"/>
            </w:pPr>
            <w:r w:rsidRPr="00580B85">
              <w:rPr>
                <w:rFonts w:hint="eastAsia"/>
              </w:rPr>
              <w:t>三、外國高級專業人才：指入出國及移民法所定為我國所需之高級專業人才。</w:t>
            </w:r>
          </w:p>
          <w:p w:rsidR="00B0565D" w:rsidRPr="00580B85" w:rsidRDefault="00B0565D" w:rsidP="008D1416">
            <w:pPr>
              <w:spacing w:line="315" w:lineRule="exact"/>
              <w:ind w:leftChars="150" w:left="527" w:rightChars="50" w:right="105" w:hangingChars="100" w:hanging="211"/>
            </w:pPr>
            <w:r w:rsidRPr="00580B85">
              <w:rPr>
                <w:rFonts w:hint="eastAsia"/>
              </w:rPr>
              <w:t>四、專業工作：指下列工作：</w:t>
            </w:r>
          </w:p>
          <w:p w:rsidR="00B0565D" w:rsidRPr="00580B85" w:rsidRDefault="00B0565D" w:rsidP="008D1416">
            <w:pPr>
              <w:wordWrap w:val="0"/>
              <w:spacing w:line="315" w:lineRule="exact"/>
              <w:ind w:leftChars="250" w:left="949" w:rightChars="50" w:right="105" w:hangingChars="200" w:hanging="422"/>
              <w:rPr>
                <w:kern w:val="0"/>
              </w:rPr>
            </w:pPr>
            <w:r w:rsidRPr="00580B85">
              <w:rPr>
                <w:rFonts w:ascii="華康細明體" w:hint="eastAsia"/>
                <w:kern w:val="0"/>
              </w:rPr>
              <w:t>(</w:t>
            </w:r>
            <w:r w:rsidRPr="00580B85">
              <w:rPr>
                <w:rFonts w:hint="eastAsia"/>
                <w:kern w:val="0"/>
              </w:rPr>
              <w:t>一</w:t>
            </w:r>
            <w:r w:rsidRPr="00580B85">
              <w:rPr>
                <w:rFonts w:ascii="華康細明體" w:hint="eastAsia"/>
                <w:kern w:val="0"/>
              </w:rPr>
              <w:t>)</w:t>
            </w:r>
            <w:r w:rsidRPr="00580B85">
              <w:rPr>
                <w:rFonts w:hint="eastAsia"/>
                <w:kern w:val="0"/>
              </w:rPr>
              <w:t>依就業服務法第四十六條第一項第一款至第六款之工作。</w:t>
            </w:r>
          </w:p>
          <w:p w:rsidR="00B0565D" w:rsidRPr="00580B85" w:rsidRDefault="00B0565D" w:rsidP="008D1416">
            <w:pPr>
              <w:wordWrap w:val="0"/>
              <w:spacing w:line="315" w:lineRule="exact"/>
              <w:ind w:leftChars="250" w:left="949" w:rightChars="50" w:right="105" w:hangingChars="200" w:hanging="422"/>
              <w:rPr>
                <w:kern w:val="0"/>
              </w:rPr>
            </w:pPr>
            <w:r w:rsidRPr="00580B85">
              <w:rPr>
                <w:rFonts w:ascii="華康細明體" w:hint="eastAsia"/>
                <w:kern w:val="0"/>
                <w:u w:val="single"/>
              </w:rPr>
              <w:t>(</w:t>
            </w:r>
            <w:r w:rsidRPr="00580B85">
              <w:rPr>
                <w:rFonts w:hint="eastAsia"/>
                <w:kern w:val="0"/>
                <w:u w:val="single"/>
              </w:rPr>
              <w:t>二</w:t>
            </w:r>
            <w:r w:rsidRPr="00580B85">
              <w:rPr>
                <w:rFonts w:ascii="華康細明體" w:hint="eastAsia"/>
                <w:kern w:val="0"/>
                <w:u w:val="single"/>
              </w:rPr>
              <w:t>)</w:t>
            </w:r>
            <w:r w:rsidRPr="00580B85">
              <w:rPr>
                <w:rFonts w:hint="eastAsia"/>
                <w:kern w:val="0"/>
                <w:u w:val="single"/>
              </w:rPr>
              <w:t>依就業服務法第四十八條第一項第一款及第三款之工作。</w:t>
            </w:r>
          </w:p>
          <w:p w:rsidR="00B0565D" w:rsidRPr="00580B85" w:rsidRDefault="00B0565D" w:rsidP="008D1416">
            <w:pPr>
              <w:wordWrap w:val="0"/>
              <w:spacing w:line="315" w:lineRule="exact"/>
              <w:ind w:leftChars="250" w:left="949" w:rightChars="50" w:right="105" w:hangingChars="200" w:hanging="422"/>
              <w:rPr>
                <w:kern w:val="0"/>
              </w:rPr>
            </w:pPr>
            <w:r w:rsidRPr="00580B85">
              <w:rPr>
                <w:rFonts w:ascii="華康細明體" w:hint="eastAsia"/>
                <w:kern w:val="0"/>
                <w:u w:val="single"/>
              </w:rPr>
              <w:t>(</w:t>
            </w:r>
            <w:r w:rsidRPr="00580B85">
              <w:rPr>
                <w:rFonts w:hint="eastAsia"/>
                <w:kern w:val="0"/>
                <w:u w:val="single"/>
              </w:rPr>
              <w:t>三</w:t>
            </w:r>
            <w:r w:rsidRPr="00580B85">
              <w:rPr>
                <w:rFonts w:ascii="華康細明體" w:hint="eastAsia"/>
                <w:kern w:val="0"/>
                <w:u w:val="single"/>
              </w:rPr>
              <w:t>)</w:t>
            </w:r>
            <w:r w:rsidRPr="00580B85">
              <w:rPr>
                <w:rFonts w:hint="eastAsia"/>
                <w:kern w:val="0"/>
              </w:rPr>
              <w:t>具專門知識或技術，且經中央目的事業主管機關會商教育部指</w:t>
            </w:r>
            <w:r w:rsidRPr="00580B85">
              <w:rPr>
                <w:rFonts w:hint="eastAsia"/>
                <w:kern w:val="0"/>
              </w:rPr>
              <w:lastRenderedPageBreak/>
              <w:t>定依補習及進修教育法立案之短期補習班教師。</w:t>
            </w:r>
          </w:p>
          <w:p w:rsidR="00B0565D" w:rsidRPr="00580B85" w:rsidRDefault="00B0565D" w:rsidP="008D1416">
            <w:pPr>
              <w:wordWrap w:val="0"/>
              <w:spacing w:line="315" w:lineRule="exact"/>
              <w:ind w:leftChars="250" w:left="949" w:rightChars="50" w:right="105" w:hangingChars="200" w:hanging="422"/>
              <w:rPr>
                <w:kern w:val="0"/>
              </w:rPr>
            </w:pPr>
            <w:r w:rsidRPr="00580B85">
              <w:rPr>
                <w:rFonts w:ascii="華康細明體" w:hint="eastAsia"/>
                <w:kern w:val="0"/>
                <w:u w:val="single"/>
              </w:rPr>
              <w:t>(</w:t>
            </w:r>
            <w:r w:rsidRPr="00580B85">
              <w:rPr>
                <w:rFonts w:hint="eastAsia"/>
                <w:kern w:val="0"/>
                <w:u w:val="single"/>
              </w:rPr>
              <w:t>四</w:t>
            </w:r>
            <w:r w:rsidRPr="00580B85">
              <w:rPr>
                <w:rFonts w:ascii="華康細明體" w:hint="eastAsia"/>
                <w:kern w:val="0"/>
                <w:u w:val="single"/>
              </w:rPr>
              <w:t>)</w:t>
            </w:r>
            <w:r w:rsidRPr="00580B85">
              <w:rPr>
                <w:rFonts w:hint="eastAsia"/>
                <w:kern w:val="0"/>
                <w:u w:val="single"/>
              </w:rPr>
              <w:t>公立或已立案之私立高級中等以下學校外國語文以外之學科教師。</w:t>
            </w:r>
          </w:p>
          <w:p w:rsidR="00B0565D" w:rsidRPr="00580B85" w:rsidRDefault="00B0565D" w:rsidP="008D1416">
            <w:pPr>
              <w:wordWrap w:val="0"/>
              <w:spacing w:line="315" w:lineRule="exact"/>
              <w:ind w:leftChars="250" w:left="949" w:rightChars="50" w:right="105" w:hangingChars="200" w:hanging="422"/>
              <w:rPr>
                <w:kern w:val="0"/>
              </w:rPr>
            </w:pPr>
            <w:r w:rsidRPr="00580B85">
              <w:rPr>
                <w:rFonts w:ascii="華康細明體" w:hint="eastAsia"/>
                <w:kern w:val="0"/>
                <w:u w:val="single"/>
              </w:rPr>
              <w:t>(</w:t>
            </w:r>
            <w:r w:rsidRPr="00580B85">
              <w:rPr>
                <w:rFonts w:hint="eastAsia"/>
                <w:kern w:val="0"/>
                <w:u w:val="single"/>
              </w:rPr>
              <w:t>五</w:t>
            </w:r>
            <w:r w:rsidRPr="00580B85">
              <w:rPr>
                <w:rFonts w:ascii="華康細明體" w:hint="eastAsia"/>
                <w:kern w:val="0"/>
                <w:u w:val="single"/>
              </w:rPr>
              <w:t>)</w:t>
            </w:r>
            <w:r w:rsidRPr="00580B85">
              <w:rPr>
                <w:rFonts w:hint="eastAsia"/>
                <w:kern w:val="0"/>
                <w:u w:val="single"/>
              </w:rPr>
              <w:t>依學校型態實驗教育實施條例、公立高級中等以下學校委託私人辦理實驗教育條例及高級中等以下教育階段非學校型態實驗教育實施條例所定學科、外國語文課程教學、師資養成、課程研發及活動推廣工作。</w:t>
            </w:r>
          </w:p>
        </w:tc>
        <w:tc>
          <w:tcPr>
            <w:tcW w:w="3043" w:type="dxa"/>
            <w:shd w:val="clear" w:color="auto" w:fill="auto"/>
          </w:tcPr>
          <w:p w:rsidR="00B0565D" w:rsidRPr="00580B85" w:rsidRDefault="00B0565D" w:rsidP="008D1416">
            <w:pPr>
              <w:spacing w:line="315" w:lineRule="exact"/>
              <w:ind w:leftChars="50" w:left="316" w:rightChars="50" w:right="105" w:hangingChars="100" w:hanging="211"/>
            </w:pPr>
            <w:r w:rsidRPr="00580B85">
              <w:rPr>
                <w:rFonts w:hint="eastAsia"/>
              </w:rPr>
              <w:lastRenderedPageBreak/>
              <w:t>第四條　本法用詞，定義如下：</w:t>
            </w:r>
          </w:p>
          <w:p w:rsidR="00B0565D" w:rsidRPr="00580B85" w:rsidRDefault="00B0565D" w:rsidP="008D1416">
            <w:pPr>
              <w:spacing w:line="315" w:lineRule="exact"/>
              <w:ind w:leftChars="150" w:left="527" w:rightChars="50" w:right="105" w:hangingChars="100" w:hanging="211"/>
            </w:pPr>
            <w:r w:rsidRPr="00580B85">
              <w:rPr>
                <w:rFonts w:hint="eastAsia"/>
              </w:rPr>
              <w:t>一、外國專業人才：指得在我國從事專業工作之外國人。</w:t>
            </w:r>
          </w:p>
          <w:p w:rsidR="00B0565D" w:rsidRPr="00580B85" w:rsidRDefault="00B0565D" w:rsidP="008D1416">
            <w:pPr>
              <w:spacing w:line="315" w:lineRule="exact"/>
              <w:ind w:leftChars="150" w:left="527" w:rightChars="50" w:right="105" w:hangingChars="100" w:hanging="211"/>
            </w:pPr>
            <w:r w:rsidRPr="00580B85">
              <w:rPr>
                <w:rFonts w:hint="eastAsia"/>
              </w:rPr>
              <w:t>二、外國特定專業人才：指前款外國專業人才中具有中央目的事業主管機關公告之我國所需科技、經濟、教育、文化、藝術、體育</w:t>
            </w:r>
            <w:r w:rsidRPr="00580B85">
              <w:rPr>
                <w:rFonts w:hint="eastAsia"/>
                <w:u w:val="single"/>
              </w:rPr>
              <w:t>及其他領域之特殊專長者。</w:t>
            </w:r>
          </w:p>
          <w:p w:rsidR="00B0565D" w:rsidRPr="00580B85" w:rsidRDefault="00B0565D" w:rsidP="008D1416">
            <w:pPr>
              <w:spacing w:line="315" w:lineRule="exact"/>
              <w:ind w:leftChars="150" w:left="527" w:rightChars="50" w:right="105" w:hangingChars="100" w:hanging="211"/>
            </w:pPr>
            <w:r w:rsidRPr="00580B85">
              <w:rPr>
                <w:rFonts w:hint="eastAsia"/>
              </w:rPr>
              <w:t>三、外國高級專業人才：指入出國及移民法第二十五條第三項第二款所定為我國所需之高級專業人才。</w:t>
            </w:r>
          </w:p>
          <w:p w:rsidR="00B0565D" w:rsidRPr="00580B85" w:rsidRDefault="00B0565D" w:rsidP="008D1416">
            <w:pPr>
              <w:spacing w:line="315" w:lineRule="exact"/>
              <w:ind w:leftChars="150" w:left="527" w:rightChars="50" w:right="105" w:hangingChars="100" w:hanging="211"/>
            </w:pPr>
            <w:r w:rsidRPr="00580B85">
              <w:rPr>
                <w:rFonts w:hint="eastAsia"/>
              </w:rPr>
              <w:t>四、專業工作：指下列工作：</w:t>
            </w:r>
          </w:p>
          <w:p w:rsidR="00B0565D" w:rsidRPr="00580B85" w:rsidRDefault="00B0565D" w:rsidP="008D1416">
            <w:pPr>
              <w:wordWrap w:val="0"/>
              <w:spacing w:line="315" w:lineRule="exact"/>
              <w:ind w:leftChars="250" w:left="949" w:rightChars="50" w:right="105" w:hangingChars="200" w:hanging="422"/>
              <w:rPr>
                <w:kern w:val="0"/>
              </w:rPr>
            </w:pPr>
            <w:r w:rsidRPr="00580B85">
              <w:rPr>
                <w:rFonts w:ascii="華康細明體" w:hint="eastAsia"/>
                <w:kern w:val="0"/>
              </w:rPr>
              <w:t>(</w:t>
            </w:r>
            <w:r w:rsidRPr="00580B85">
              <w:rPr>
                <w:rFonts w:hint="eastAsia"/>
                <w:kern w:val="0"/>
              </w:rPr>
              <w:t>一</w:t>
            </w:r>
            <w:r w:rsidRPr="00580B85">
              <w:rPr>
                <w:rFonts w:ascii="華康細明體" w:hint="eastAsia"/>
                <w:kern w:val="0"/>
              </w:rPr>
              <w:t>)</w:t>
            </w:r>
            <w:r w:rsidRPr="00580B85">
              <w:rPr>
                <w:rFonts w:hint="eastAsia"/>
                <w:kern w:val="0"/>
              </w:rPr>
              <w:t>依就業服務法第四十六條第一項第一款至第六款之工作。</w:t>
            </w:r>
          </w:p>
          <w:p w:rsidR="00B0565D" w:rsidRPr="00580B85" w:rsidRDefault="00B0565D" w:rsidP="008D1416">
            <w:pPr>
              <w:wordWrap w:val="0"/>
              <w:spacing w:line="315" w:lineRule="exact"/>
              <w:ind w:leftChars="250" w:left="949" w:rightChars="50" w:right="105" w:hangingChars="200" w:hanging="422"/>
              <w:rPr>
                <w:kern w:val="0"/>
              </w:rPr>
            </w:pPr>
            <w:r w:rsidRPr="00580B85">
              <w:rPr>
                <w:rFonts w:ascii="華康細明體" w:hint="eastAsia"/>
                <w:kern w:val="0"/>
                <w:u w:val="single"/>
              </w:rPr>
              <w:t>(</w:t>
            </w:r>
            <w:r w:rsidRPr="00580B85">
              <w:rPr>
                <w:rFonts w:hint="eastAsia"/>
                <w:kern w:val="0"/>
                <w:u w:val="single"/>
              </w:rPr>
              <w:t>二</w:t>
            </w:r>
            <w:r w:rsidRPr="00580B85">
              <w:rPr>
                <w:rFonts w:ascii="華康細明體" w:hint="eastAsia"/>
                <w:kern w:val="0"/>
                <w:u w:val="single"/>
              </w:rPr>
              <w:t>)</w:t>
            </w:r>
            <w:r w:rsidRPr="00580B85">
              <w:rPr>
                <w:rFonts w:hint="eastAsia"/>
                <w:kern w:val="0"/>
              </w:rPr>
              <w:t>具專門知識或技術，且經中央目的事業主管機關會商教育部指定依補習及進修教育法立案之短期補習班</w:t>
            </w:r>
            <w:r w:rsidRPr="00580B85">
              <w:rPr>
                <w:rFonts w:hint="eastAsia"/>
                <w:kern w:val="0"/>
              </w:rPr>
              <w:lastRenderedPageBreak/>
              <w:t>教師。</w:t>
            </w:r>
          </w:p>
        </w:tc>
        <w:tc>
          <w:tcPr>
            <w:tcW w:w="3043" w:type="dxa"/>
            <w:shd w:val="clear" w:color="auto" w:fill="auto"/>
          </w:tcPr>
          <w:p w:rsidR="00B0565D" w:rsidRPr="00580B85" w:rsidRDefault="00B0565D" w:rsidP="008D1416">
            <w:pPr>
              <w:spacing w:line="315" w:lineRule="exact"/>
              <w:ind w:leftChars="50" w:left="316" w:rightChars="50" w:right="105" w:hangingChars="100" w:hanging="211"/>
            </w:pPr>
            <w:r w:rsidRPr="00580B85">
              <w:rPr>
                <w:rFonts w:hint="eastAsia"/>
              </w:rPr>
              <w:lastRenderedPageBreak/>
              <w:t>一、修正第二款，配合金融、法律、建築設計領域之中央目的事業主管機關業已公告各該領域外國特定專業人之特殊專長，爰明列之。</w:t>
            </w:r>
          </w:p>
          <w:p w:rsidR="00B0565D" w:rsidRPr="00580B85" w:rsidRDefault="00B0565D" w:rsidP="008D1416">
            <w:pPr>
              <w:spacing w:line="315" w:lineRule="exact"/>
              <w:ind w:leftChars="50" w:left="316" w:rightChars="50" w:right="105" w:hangingChars="100" w:hanging="211"/>
            </w:pPr>
            <w:r w:rsidRPr="00580B85">
              <w:rPr>
                <w:rFonts w:hint="eastAsia"/>
              </w:rPr>
              <w:t>二、新增第四款第二目，明定就業服務法第四十八條第一項第一款及第三款之工作為專業工作。</w:t>
            </w:r>
          </w:p>
          <w:p w:rsidR="00B0565D" w:rsidRPr="00580B85" w:rsidRDefault="00B0565D" w:rsidP="008D1416">
            <w:pPr>
              <w:spacing w:line="315" w:lineRule="exact"/>
              <w:ind w:leftChars="50" w:left="316" w:rightChars="50" w:right="105" w:hangingChars="100" w:hanging="211"/>
            </w:pPr>
            <w:r w:rsidRPr="00580B85">
              <w:rPr>
                <w:rFonts w:hint="eastAsia"/>
              </w:rPr>
              <w:t>三、現行第四款第二目遞移為第三目。</w:t>
            </w:r>
          </w:p>
          <w:p w:rsidR="00B0565D" w:rsidRPr="00580B85" w:rsidRDefault="00B0565D" w:rsidP="008D1416">
            <w:pPr>
              <w:spacing w:line="315" w:lineRule="exact"/>
              <w:ind w:leftChars="50" w:left="316" w:rightChars="50" w:right="105" w:hangingChars="100" w:hanging="211"/>
            </w:pPr>
            <w:r w:rsidRPr="00580B85">
              <w:rPr>
                <w:rFonts w:hint="eastAsia"/>
              </w:rPr>
              <w:t>四、新增第四款第四目及第五目，針對公立或已立案之私立高級中等以下學校之教師，除依現行就業服務法規定得聘僱外國語文課程教師外，放寬亦得聘僱學科教師，以因應海外人才回國子女教育需求及配合政府雙語國家政策，建構使用英文之生活環境。另考量依學校型態實驗教育實施條例、公立高級中等以下學校委託私人辦理實驗教育條例及高級中等以下教育階段非學校型態實驗教育實施條例所定學科、外</w:t>
            </w:r>
            <w:r w:rsidRPr="00580B85">
              <w:rPr>
                <w:rFonts w:hint="eastAsia"/>
              </w:rPr>
              <w:lastRenderedPageBreak/>
              <w:t>國語文課程教學、師資養成、課程研發及活動推廣工作亦屬專業工作，爰予以納入。</w:t>
            </w:r>
          </w:p>
        </w:tc>
      </w:tr>
      <w:tr w:rsidR="00B0565D" w:rsidRPr="00580B85" w:rsidTr="008D1416">
        <w:tc>
          <w:tcPr>
            <w:tcW w:w="3042" w:type="dxa"/>
            <w:shd w:val="clear" w:color="auto" w:fill="auto"/>
          </w:tcPr>
          <w:p w:rsidR="00B0565D" w:rsidRPr="00580B85" w:rsidRDefault="00B0565D" w:rsidP="008D1416">
            <w:pPr>
              <w:spacing w:line="310" w:lineRule="exact"/>
              <w:ind w:leftChars="50" w:left="316" w:rightChars="50" w:right="105" w:hangingChars="100" w:hanging="211"/>
            </w:pPr>
            <w:r w:rsidRPr="00580B85">
              <w:rPr>
                <w:rFonts w:hint="eastAsia"/>
              </w:rPr>
              <w:lastRenderedPageBreak/>
              <w:t>第六條　雇主得向勞動部申請許可，聘僱外國專業人才在我國從事第四條第四款第二目之專業工作；其工作資格及審查標準，由勞動部會商中央目的事業主管機關定之。</w:t>
            </w:r>
          </w:p>
          <w:p w:rsidR="00B0565D" w:rsidRPr="00580B85" w:rsidRDefault="00B0565D" w:rsidP="008D1416">
            <w:pPr>
              <w:spacing w:line="310" w:lineRule="exact"/>
              <w:ind w:leftChars="150" w:left="316" w:rightChars="50" w:right="105" w:firstLineChars="200" w:firstLine="422"/>
            </w:pPr>
            <w:r w:rsidRPr="00580B85">
              <w:rPr>
                <w:rFonts w:hint="eastAsia"/>
              </w:rPr>
              <w:t>依前項規定聘僱之外國專業人才，其聘僱之管理，除本法另有規定外，依就業服務法有關從事該法第四十六條第一項第一款至第六款工作者之規定辦理。</w:t>
            </w:r>
          </w:p>
          <w:p w:rsidR="00B0565D" w:rsidRPr="00580B85" w:rsidRDefault="00B0565D" w:rsidP="008D1416">
            <w:pPr>
              <w:spacing w:line="310" w:lineRule="exact"/>
              <w:ind w:leftChars="150" w:left="316" w:rightChars="50" w:right="105" w:firstLineChars="200" w:firstLine="422"/>
            </w:pPr>
            <w:r w:rsidRPr="00580B85">
              <w:rPr>
                <w:rFonts w:hint="eastAsia"/>
              </w:rPr>
              <w:t>經勞動部依第一項規定許可在我國從事專業工作者，其停留、居留及永久居留，除本法另有規定外，依入出國及移民法之規定辦理。</w:t>
            </w:r>
          </w:p>
          <w:p w:rsidR="00B0565D" w:rsidRPr="00580B85" w:rsidRDefault="00B0565D" w:rsidP="008D1416">
            <w:pPr>
              <w:spacing w:line="310" w:lineRule="exact"/>
              <w:ind w:leftChars="150" w:left="316" w:rightChars="50" w:right="105" w:firstLineChars="200" w:firstLine="422"/>
            </w:pPr>
            <w:r w:rsidRPr="00580B85">
              <w:rPr>
                <w:rFonts w:hint="eastAsia"/>
                <w:u w:val="single"/>
              </w:rPr>
              <w:t>外國人為教育部公布之頂尖大學、科系畢業者，在我國從事就業服務法第四十六條第一項第一款專門性或技術性工作，得不受勞動部依就業服務法第四十六條第</w:t>
            </w:r>
            <w:r w:rsidRPr="00580B85">
              <w:rPr>
                <w:rFonts w:hint="eastAsia"/>
                <w:u w:val="single"/>
              </w:rPr>
              <w:lastRenderedPageBreak/>
              <w:t>二項所定工作資格及審查標準之規定限制，期間以兩年為限。</w:t>
            </w:r>
          </w:p>
          <w:p w:rsidR="00B0565D" w:rsidRPr="00580B85" w:rsidRDefault="00B0565D" w:rsidP="008D1416">
            <w:pPr>
              <w:spacing w:line="310" w:lineRule="exact"/>
              <w:ind w:leftChars="150" w:left="316" w:rightChars="50" w:right="105" w:firstLineChars="200" w:firstLine="422"/>
            </w:pPr>
            <w:r w:rsidRPr="00580B85">
              <w:rPr>
                <w:rFonts w:hint="eastAsia"/>
                <w:u w:val="single"/>
              </w:rPr>
              <w:t>前項之頂尖大學、科系名單，由教育部每年公布。</w:t>
            </w:r>
          </w:p>
        </w:tc>
        <w:tc>
          <w:tcPr>
            <w:tcW w:w="3043" w:type="dxa"/>
            <w:shd w:val="clear" w:color="auto" w:fill="auto"/>
          </w:tcPr>
          <w:p w:rsidR="00B0565D" w:rsidRPr="00580B85" w:rsidRDefault="00B0565D" w:rsidP="008D1416">
            <w:pPr>
              <w:spacing w:line="310" w:lineRule="exact"/>
              <w:ind w:leftChars="50" w:left="316" w:rightChars="50" w:right="105" w:hangingChars="100" w:hanging="211"/>
            </w:pPr>
            <w:r w:rsidRPr="00580B85">
              <w:rPr>
                <w:rFonts w:hint="eastAsia"/>
              </w:rPr>
              <w:lastRenderedPageBreak/>
              <w:t>第六條　雇主得向勞動部申請許可，聘僱外國專業人才在我國從事第四條第四款第二目之專業工作；其工作資格及審查標準，由勞動部會商中央目的事業主管機關定之。</w:t>
            </w:r>
          </w:p>
          <w:p w:rsidR="00B0565D" w:rsidRPr="00580B85" w:rsidRDefault="00B0565D" w:rsidP="008D1416">
            <w:pPr>
              <w:spacing w:line="310" w:lineRule="exact"/>
              <w:ind w:leftChars="150" w:left="316" w:rightChars="50" w:right="105" w:firstLineChars="200" w:firstLine="422"/>
            </w:pPr>
            <w:r w:rsidRPr="00580B85">
              <w:rPr>
                <w:rFonts w:hint="eastAsia"/>
              </w:rPr>
              <w:t>依前項規定聘僱之外國專業人才，其聘僱之管理，除本法另有規定外，依就業服務法有關從事該法第四十六條第一項第一款至第六款工作者之規定辦理。</w:t>
            </w:r>
          </w:p>
          <w:p w:rsidR="00B0565D" w:rsidRPr="00580B85" w:rsidRDefault="00B0565D" w:rsidP="008D1416">
            <w:pPr>
              <w:spacing w:line="310" w:lineRule="exact"/>
              <w:ind w:leftChars="150" w:left="316" w:rightChars="50" w:right="105" w:firstLineChars="200" w:firstLine="422"/>
            </w:pPr>
            <w:r w:rsidRPr="00580B85">
              <w:rPr>
                <w:rFonts w:hint="eastAsia"/>
              </w:rPr>
              <w:t>經勞動部依第一項規定許可在我國從事專業工作者，其停留、居留及永久居留，除本法另有規定外，依入出國及移民法之規定辦理。</w:t>
            </w:r>
          </w:p>
        </w:tc>
        <w:tc>
          <w:tcPr>
            <w:tcW w:w="3043" w:type="dxa"/>
            <w:shd w:val="clear" w:color="auto" w:fill="auto"/>
          </w:tcPr>
          <w:p w:rsidR="00B0565D" w:rsidRPr="00580B85" w:rsidRDefault="00B0565D" w:rsidP="008D1416">
            <w:pPr>
              <w:spacing w:line="310" w:lineRule="exact"/>
              <w:ind w:leftChars="50" w:left="105" w:rightChars="50" w:right="105"/>
            </w:pPr>
            <w:r w:rsidRPr="00580B85">
              <w:rPr>
                <w:rFonts w:hint="eastAsia"/>
              </w:rPr>
              <w:t>為吸引外國優秀青年來臺，爰鬆綁國外頂尖大學畢業生來臺從事就業服務法第四十六條第一項第一款專門性或技術性工作，得免除二年以上相關工作經驗之限制。</w:t>
            </w:r>
          </w:p>
        </w:tc>
      </w:tr>
      <w:tr w:rsidR="00B0565D" w:rsidRPr="00580B85" w:rsidTr="008D1416">
        <w:tc>
          <w:tcPr>
            <w:tcW w:w="3042" w:type="dxa"/>
            <w:shd w:val="clear" w:color="auto" w:fill="auto"/>
          </w:tcPr>
          <w:p w:rsidR="00B0565D" w:rsidRPr="00580B85" w:rsidRDefault="00B0565D" w:rsidP="008D1416">
            <w:pPr>
              <w:spacing w:line="315" w:lineRule="exact"/>
              <w:ind w:leftChars="50" w:left="316" w:rightChars="50" w:right="105" w:hangingChars="100" w:hanging="211"/>
            </w:pPr>
            <w:r w:rsidRPr="00580B85">
              <w:rPr>
                <w:rFonts w:hint="eastAsia"/>
              </w:rPr>
              <w:lastRenderedPageBreak/>
              <w:t xml:space="preserve">第十七條　</w:t>
            </w:r>
            <w:r w:rsidRPr="00580B85">
              <w:rPr>
                <w:rFonts w:hint="eastAsia"/>
                <w:u w:val="single"/>
              </w:rPr>
              <w:t>外國專業人才在我國</w:t>
            </w:r>
            <w:r w:rsidRPr="00580B85">
              <w:rPr>
                <w:rFonts w:hint="eastAsia"/>
              </w:rPr>
              <w:t>從事專業工作</w:t>
            </w:r>
            <w:r w:rsidRPr="00580B85">
              <w:rPr>
                <w:rFonts w:hint="eastAsia"/>
                <w:u w:val="single"/>
              </w:rPr>
              <w:t>、外國特定專業人才及外國高級專業人才</w:t>
            </w:r>
            <w:r w:rsidRPr="00580B85">
              <w:rPr>
                <w:rFonts w:hint="eastAsia"/>
              </w:rPr>
              <w:t>，經內政部移民署許可永久居留者，其</w:t>
            </w:r>
            <w:r w:rsidRPr="00580B85">
              <w:rPr>
                <w:rFonts w:hint="eastAsia"/>
                <w:u w:val="single"/>
              </w:rPr>
              <w:t>成年</w:t>
            </w:r>
            <w:r w:rsidRPr="00580B85">
              <w:rPr>
                <w:rFonts w:hint="eastAsia"/>
              </w:rPr>
              <w:t>子女經內政部移民署認定符合下列要件之一，得不經雇主申請，逕向勞動部申請許可，在我國從事工作：</w:t>
            </w:r>
          </w:p>
          <w:p w:rsidR="00B0565D" w:rsidRPr="00580B85" w:rsidRDefault="00B0565D" w:rsidP="008D1416">
            <w:pPr>
              <w:spacing w:line="315" w:lineRule="exact"/>
              <w:ind w:leftChars="150" w:left="527" w:rightChars="50" w:right="105" w:hangingChars="100" w:hanging="211"/>
            </w:pPr>
            <w:r w:rsidRPr="00580B85">
              <w:rPr>
                <w:rFonts w:hint="eastAsia"/>
              </w:rPr>
              <w:t>一、曾在我國合法累計居留十年，每年居住超過二百七十日。</w:t>
            </w:r>
          </w:p>
          <w:p w:rsidR="00B0565D" w:rsidRPr="00580B85" w:rsidRDefault="00B0565D" w:rsidP="008D1416">
            <w:pPr>
              <w:spacing w:line="315" w:lineRule="exact"/>
              <w:ind w:leftChars="150" w:left="527" w:rightChars="50" w:right="105" w:hangingChars="100" w:hanging="211"/>
            </w:pPr>
            <w:r w:rsidRPr="00580B85">
              <w:rPr>
                <w:rFonts w:hint="eastAsia"/>
              </w:rPr>
              <w:t>二、未滿十四歲入國，每年居住超過二百七十日。</w:t>
            </w:r>
          </w:p>
          <w:p w:rsidR="00B0565D" w:rsidRPr="00580B85" w:rsidRDefault="00B0565D" w:rsidP="008D1416">
            <w:pPr>
              <w:spacing w:line="315" w:lineRule="exact"/>
              <w:ind w:leftChars="150" w:left="527" w:rightChars="50" w:right="105" w:hangingChars="100" w:hanging="211"/>
            </w:pPr>
            <w:r w:rsidRPr="00580B85">
              <w:rPr>
                <w:rFonts w:hint="eastAsia"/>
              </w:rPr>
              <w:t>三、在我國出生，曾在我國合法累計居留十年，每年居住超過一百八十三日。</w:t>
            </w:r>
          </w:p>
          <w:p w:rsidR="00B0565D" w:rsidRPr="00580B85" w:rsidRDefault="00B0565D" w:rsidP="008D1416">
            <w:pPr>
              <w:spacing w:line="315" w:lineRule="exact"/>
              <w:ind w:leftChars="150" w:left="316" w:rightChars="50" w:right="105" w:firstLineChars="200" w:firstLine="422"/>
            </w:pPr>
            <w:r w:rsidRPr="00580B85">
              <w:rPr>
                <w:rFonts w:hint="eastAsia"/>
              </w:rPr>
              <w:t>雇主聘僱前項</w:t>
            </w:r>
            <w:r w:rsidRPr="00580B85">
              <w:rPr>
                <w:rFonts w:hint="eastAsia"/>
                <w:u w:val="single"/>
              </w:rPr>
              <w:t>成年</w:t>
            </w:r>
            <w:r w:rsidRPr="00580B85">
              <w:rPr>
                <w:rFonts w:hint="eastAsia"/>
              </w:rPr>
              <w:t>子女從事工作，得不受就業服務法第四十六條第一項、第三項、第四十七條、第五十二條、第五十三條第三項、第四項、第五十七條第五款、第七十二條第四款及第七十四條規定之限制，並免依第五十五條規定繳納就業安定費。</w:t>
            </w:r>
          </w:p>
          <w:p w:rsidR="00B0565D" w:rsidRPr="00580B85" w:rsidRDefault="00B0565D" w:rsidP="008D1416">
            <w:pPr>
              <w:spacing w:line="315" w:lineRule="exact"/>
              <w:ind w:leftChars="150" w:left="316" w:rightChars="50" w:right="105" w:firstLineChars="200" w:firstLine="422"/>
            </w:pPr>
            <w:r w:rsidRPr="00580B85">
              <w:rPr>
                <w:rFonts w:hint="eastAsia"/>
              </w:rPr>
              <w:t>第一項外國專業人才</w:t>
            </w:r>
            <w:r w:rsidRPr="00580B85">
              <w:rPr>
                <w:rFonts w:hint="eastAsia"/>
                <w:u w:val="single"/>
              </w:rPr>
              <w:t>、外國特定專業人才及外國高級專業人才</w:t>
            </w:r>
            <w:r w:rsidRPr="00580B85">
              <w:rPr>
                <w:rFonts w:hint="eastAsia"/>
              </w:rPr>
              <w:t>之子女於中華民國</w:t>
            </w:r>
            <w:r w:rsidRPr="00580B85">
              <w:rPr>
                <w:rFonts w:hint="eastAsia"/>
                <w:u w:val="single"/>
              </w:rPr>
              <w:t>一百十二年一月一日</w:t>
            </w:r>
            <w:r w:rsidRPr="00580B85">
              <w:rPr>
                <w:rFonts w:hint="eastAsia"/>
              </w:rPr>
              <w:t>前未滿十六歲入國者，得適用</w:t>
            </w:r>
            <w:r w:rsidRPr="00580B85">
              <w:rPr>
                <w:rFonts w:hint="eastAsia"/>
                <w:u w:val="single"/>
              </w:rPr>
              <w:t>該項</w:t>
            </w:r>
            <w:r w:rsidRPr="00580B85">
              <w:rPr>
                <w:rFonts w:hint="eastAsia"/>
              </w:rPr>
              <w:t>規定，不受該項第二款有關未滿十四歲入國之限制。</w:t>
            </w:r>
          </w:p>
          <w:p w:rsidR="00B0565D" w:rsidRPr="00580B85" w:rsidRDefault="00B0565D" w:rsidP="008D1416">
            <w:pPr>
              <w:spacing w:line="315" w:lineRule="exact"/>
              <w:ind w:leftChars="150" w:left="316" w:rightChars="50" w:right="105" w:firstLineChars="200" w:firstLine="422"/>
            </w:pPr>
            <w:r w:rsidRPr="00580B85">
              <w:rPr>
                <w:rFonts w:hint="eastAsia"/>
                <w:u w:val="single"/>
              </w:rPr>
              <w:t>外國專業人才、外國特定專業人才、外國高級專業人才，其配偶、未滿十八歲</w:t>
            </w:r>
            <w:r w:rsidRPr="00580B85">
              <w:rPr>
                <w:rFonts w:hint="eastAsia"/>
                <w:u w:val="single"/>
              </w:rPr>
              <w:lastRenderedPageBreak/>
              <w:t>子女及其滿十八歲因身心障礙無法自理生活之子女，經許可永久居留者，在我國從事工作，免向勞動部或教育部申請許可。</w:t>
            </w:r>
          </w:p>
        </w:tc>
        <w:tc>
          <w:tcPr>
            <w:tcW w:w="3043" w:type="dxa"/>
            <w:shd w:val="clear" w:color="auto" w:fill="auto"/>
          </w:tcPr>
          <w:p w:rsidR="00B0565D" w:rsidRPr="00580B85" w:rsidRDefault="00B0565D" w:rsidP="008D1416">
            <w:pPr>
              <w:spacing w:line="315" w:lineRule="exact"/>
              <w:ind w:leftChars="50" w:left="316" w:rightChars="50" w:right="105" w:hangingChars="100" w:hanging="211"/>
            </w:pPr>
            <w:r w:rsidRPr="00580B85">
              <w:rPr>
                <w:rFonts w:hint="eastAsia"/>
              </w:rPr>
              <w:lastRenderedPageBreak/>
              <w:t>第十七條　受聘僱從事專業工作之外國專業人才經內政部移民署許可永久居留者，其滿</w:t>
            </w:r>
            <w:r w:rsidRPr="00580B85">
              <w:rPr>
                <w:rFonts w:hint="eastAsia"/>
                <w:u w:val="single"/>
              </w:rPr>
              <w:t>十八歲</w:t>
            </w:r>
            <w:r w:rsidRPr="00580B85">
              <w:rPr>
                <w:rFonts w:hint="eastAsia"/>
              </w:rPr>
              <w:t>子女經內政部移民署認定符合下列要件之一，得不經雇主申請，逕向勞動部申請許可，在我國從事工作，</w:t>
            </w:r>
            <w:r w:rsidRPr="00580B85">
              <w:rPr>
                <w:rFonts w:hint="eastAsia"/>
                <w:u w:val="single"/>
              </w:rPr>
              <w:t>不受就業服務法第四十三條規定之限制：</w:t>
            </w:r>
          </w:p>
          <w:p w:rsidR="00B0565D" w:rsidRPr="00580B85" w:rsidRDefault="00B0565D" w:rsidP="008D1416">
            <w:pPr>
              <w:spacing w:line="315" w:lineRule="exact"/>
              <w:ind w:leftChars="150" w:left="527" w:rightChars="50" w:right="105" w:hangingChars="100" w:hanging="211"/>
            </w:pPr>
            <w:r w:rsidRPr="00580B85">
              <w:rPr>
                <w:rFonts w:hint="eastAsia"/>
              </w:rPr>
              <w:t>一、曾在我國合法累計居留十年，每年居住超過二百七十日。</w:t>
            </w:r>
          </w:p>
          <w:p w:rsidR="00B0565D" w:rsidRPr="00580B85" w:rsidRDefault="00B0565D" w:rsidP="008D1416">
            <w:pPr>
              <w:spacing w:line="315" w:lineRule="exact"/>
              <w:ind w:leftChars="150" w:left="527" w:rightChars="50" w:right="105" w:hangingChars="100" w:hanging="211"/>
            </w:pPr>
            <w:r w:rsidRPr="00580B85">
              <w:rPr>
                <w:rFonts w:hint="eastAsia"/>
              </w:rPr>
              <w:t>二、未滿十四歲入國，每年居住超過二百七十日。</w:t>
            </w:r>
          </w:p>
          <w:p w:rsidR="00B0565D" w:rsidRPr="00580B85" w:rsidRDefault="00B0565D" w:rsidP="008D1416">
            <w:pPr>
              <w:spacing w:line="315" w:lineRule="exact"/>
              <w:ind w:leftChars="150" w:left="527" w:rightChars="50" w:right="105" w:hangingChars="100" w:hanging="211"/>
            </w:pPr>
            <w:r w:rsidRPr="00580B85">
              <w:rPr>
                <w:rFonts w:hint="eastAsia"/>
              </w:rPr>
              <w:t>三、在我國出生，曾在我國合法累計居留十年，每年居住超過一百八十三日。</w:t>
            </w:r>
          </w:p>
          <w:p w:rsidR="00B0565D" w:rsidRPr="00580B85" w:rsidRDefault="00B0565D" w:rsidP="008D1416">
            <w:pPr>
              <w:spacing w:line="315" w:lineRule="exact"/>
              <w:ind w:leftChars="150" w:left="316" w:rightChars="50" w:right="105" w:firstLineChars="200" w:firstLine="422"/>
            </w:pPr>
            <w:r w:rsidRPr="00580B85">
              <w:rPr>
                <w:rFonts w:hint="eastAsia"/>
              </w:rPr>
              <w:t>雇主聘僱前項</w:t>
            </w:r>
            <w:r w:rsidRPr="00580B85">
              <w:rPr>
                <w:rFonts w:hint="eastAsia"/>
                <w:u w:val="single"/>
              </w:rPr>
              <w:t>滿十八</w:t>
            </w:r>
            <w:r w:rsidRPr="00580B85">
              <w:rPr>
                <w:rFonts w:hint="eastAsia"/>
              </w:rPr>
              <w:t>歲子女從事工作，得不受就業服務法第四十六條第一項、第三項、第四十七條、第五十二條、第五十三條第三項、第四項、第五十七條第五款、第七十二條第四款及第七十四條規定之限制，並免依第五十五條規定繳納就業安定費。</w:t>
            </w:r>
          </w:p>
          <w:p w:rsidR="00B0565D" w:rsidRPr="00580B85" w:rsidRDefault="00B0565D" w:rsidP="008D1416">
            <w:pPr>
              <w:spacing w:line="315" w:lineRule="exact"/>
              <w:ind w:leftChars="150" w:left="316" w:rightChars="50" w:right="105" w:firstLineChars="200" w:firstLine="422"/>
            </w:pPr>
            <w:r w:rsidRPr="00580B85">
              <w:rPr>
                <w:rFonts w:hint="eastAsia"/>
              </w:rPr>
              <w:t>第一項外國專業人才之子女於</w:t>
            </w:r>
            <w:r w:rsidRPr="00580B85">
              <w:rPr>
                <w:rFonts w:hint="eastAsia"/>
                <w:u w:val="single"/>
              </w:rPr>
              <w:t>本法</w:t>
            </w:r>
            <w:r w:rsidRPr="00580B85">
              <w:rPr>
                <w:rFonts w:hint="eastAsia"/>
              </w:rPr>
              <w:t>中華民國一百零九年十二月三十日</w:t>
            </w:r>
            <w:r w:rsidRPr="00580B85">
              <w:rPr>
                <w:rFonts w:hint="eastAsia"/>
                <w:u w:val="single"/>
              </w:rPr>
              <w:t>修正之條文施行前</w:t>
            </w:r>
            <w:r w:rsidRPr="00580B85">
              <w:rPr>
                <w:rFonts w:hint="eastAsia"/>
              </w:rPr>
              <w:t>未滿十六歲入國者，得適用修正施行後之規定，不受該項第二款有關未滿十四歲入國之限制。</w:t>
            </w:r>
          </w:p>
        </w:tc>
        <w:tc>
          <w:tcPr>
            <w:tcW w:w="3043" w:type="dxa"/>
            <w:shd w:val="clear" w:color="auto" w:fill="auto"/>
          </w:tcPr>
          <w:p w:rsidR="00B0565D" w:rsidRPr="00580B85" w:rsidRDefault="00B0565D" w:rsidP="008D1416">
            <w:pPr>
              <w:spacing w:line="315" w:lineRule="exact"/>
              <w:ind w:leftChars="50" w:left="316" w:rightChars="50" w:right="105" w:hangingChars="100" w:hanging="211"/>
            </w:pPr>
            <w:r w:rsidRPr="00580B85">
              <w:rPr>
                <w:rFonts w:hint="eastAsia"/>
              </w:rPr>
              <w:t>一、第一項修正如下：</w:t>
            </w:r>
          </w:p>
          <w:p w:rsidR="00B0565D" w:rsidRPr="00580B85" w:rsidRDefault="00B0565D" w:rsidP="008D1416">
            <w:pPr>
              <w:wordWrap w:val="0"/>
              <w:spacing w:line="315" w:lineRule="exact"/>
              <w:ind w:leftChars="150" w:left="738" w:rightChars="50" w:right="105" w:hangingChars="200" w:hanging="422"/>
              <w:rPr>
                <w:kern w:val="0"/>
              </w:rPr>
            </w:pPr>
            <w:r w:rsidRPr="00580B85">
              <w:rPr>
                <w:rFonts w:ascii="華康細明體" w:hint="eastAsia"/>
                <w:kern w:val="0"/>
              </w:rPr>
              <w:t>(</w:t>
            </w:r>
            <w:r w:rsidRPr="00580B85">
              <w:rPr>
                <w:rFonts w:hint="eastAsia"/>
                <w:kern w:val="0"/>
              </w:rPr>
              <w:t>一</w:t>
            </w:r>
            <w:r w:rsidRPr="00580B85">
              <w:rPr>
                <w:rFonts w:ascii="華康細明體" w:hint="eastAsia"/>
                <w:kern w:val="0"/>
              </w:rPr>
              <w:t>)</w:t>
            </w:r>
            <w:r w:rsidRPr="00580B85">
              <w:rPr>
                <w:rFonts w:hint="eastAsia"/>
                <w:kern w:val="0"/>
              </w:rPr>
              <w:t>除現行所定受聘僱從事專業工作之外國專業人才外，增加外國特定專業人才、外國高級專業人才，爰修正本項適用對象。</w:t>
            </w:r>
          </w:p>
          <w:p w:rsidR="00B0565D" w:rsidRPr="00580B85" w:rsidRDefault="00B0565D" w:rsidP="008D1416">
            <w:pPr>
              <w:wordWrap w:val="0"/>
              <w:spacing w:line="315" w:lineRule="exact"/>
              <w:ind w:leftChars="150" w:left="738" w:rightChars="50" w:right="105" w:hangingChars="200" w:hanging="422"/>
              <w:rPr>
                <w:kern w:val="0"/>
              </w:rPr>
            </w:pPr>
            <w:r w:rsidRPr="00580B85">
              <w:rPr>
                <w:rFonts w:ascii="華康細明體" w:hint="eastAsia"/>
                <w:kern w:val="0"/>
              </w:rPr>
              <w:t>(</w:t>
            </w:r>
            <w:r w:rsidRPr="00580B85">
              <w:rPr>
                <w:rFonts w:hint="eastAsia"/>
                <w:kern w:val="0"/>
              </w:rPr>
              <w:t>二</w:t>
            </w:r>
            <w:r w:rsidRPr="00580B85">
              <w:rPr>
                <w:rFonts w:ascii="華康細明體" w:hint="eastAsia"/>
                <w:kern w:val="0"/>
              </w:rPr>
              <w:t>)</w:t>
            </w:r>
            <w:r w:rsidRPr="00580B85">
              <w:rPr>
                <w:rFonts w:hint="eastAsia"/>
                <w:kern w:val="0"/>
              </w:rPr>
              <w:t>另以本法係就業服務法之特別法，應優先適用，其不受該法限制為當然之理，無須規定，爰將現行不受就業服務法限制規定刪除。</w:t>
            </w:r>
          </w:p>
          <w:p w:rsidR="00B0565D" w:rsidRPr="00580B85" w:rsidRDefault="00B0565D" w:rsidP="008D1416">
            <w:pPr>
              <w:wordWrap w:val="0"/>
              <w:spacing w:line="315" w:lineRule="exact"/>
              <w:ind w:leftChars="150" w:left="738" w:rightChars="50" w:right="105" w:hangingChars="200" w:hanging="422"/>
              <w:rPr>
                <w:kern w:val="0"/>
              </w:rPr>
            </w:pPr>
            <w:r w:rsidRPr="00580B85">
              <w:rPr>
                <w:rFonts w:ascii="華康細明體" w:hint="eastAsia"/>
                <w:kern w:val="0"/>
              </w:rPr>
              <w:t>(</w:t>
            </w:r>
            <w:r w:rsidRPr="00580B85">
              <w:rPr>
                <w:rFonts w:hint="eastAsia"/>
                <w:kern w:val="0"/>
              </w:rPr>
              <w:t>三</w:t>
            </w:r>
            <w:r w:rsidRPr="00580B85">
              <w:rPr>
                <w:rFonts w:ascii="華康細明體" w:hint="eastAsia"/>
                <w:kern w:val="0"/>
              </w:rPr>
              <w:t>)</w:t>
            </w:r>
            <w:r w:rsidRPr="00580B85">
              <w:rPr>
                <w:rFonts w:hint="eastAsia"/>
                <w:kern w:val="0"/>
              </w:rPr>
              <w:t>修正「滿十八歲」為「成年」。</w:t>
            </w:r>
          </w:p>
          <w:p w:rsidR="00B0565D" w:rsidRPr="00580B85" w:rsidRDefault="00B0565D" w:rsidP="008D1416">
            <w:pPr>
              <w:spacing w:line="315" w:lineRule="exact"/>
              <w:ind w:leftChars="50" w:left="316" w:rightChars="50" w:right="105" w:hangingChars="100" w:hanging="211"/>
            </w:pPr>
            <w:r w:rsidRPr="00580B85">
              <w:rPr>
                <w:rFonts w:hint="eastAsia"/>
              </w:rPr>
              <w:t>二、第二項配合第一項酌作文字修正。</w:t>
            </w:r>
          </w:p>
          <w:p w:rsidR="00B0565D" w:rsidRPr="00580B85" w:rsidRDefault="00B0565D" w:rsidP="008D1416">
            <w:pPr>
              <w:spacing w:line="315" w:lineRule="exact"/>
              <w:ind w:leftChars="50" w:left="316" w:rightChars="50" w:right="105" w:hangingChars="100" w:hanging="211"/>
            </w:pPr>
            <w:r w:rsidRPr="00580B85">
              <w:rPr>
                <w:rFonts w:hint="eastAsia"/>
              </w:rPr>
              <w:t>三、現行第三項係於一百十年一月二十七日修正增訂，因應當時第一項第二款規定配合民法修正，將「未滿十六歲入國」修正為「未滿十四歲入國」，為保障該次修正施行前未滿十六歲已入國之外國專業人才子女權益，而訂定該項規定。鑒於該次修正條文之施行日期已定為一百十二年一月一日，為期明確，爰予定明。另考量除現行所定外國專業人才外，外國特定專業人才及外國高級專業人才之子女亦有納入規範必要，爰予修正。</w:t>
            </w:r>
          </w:p>
          <w:p w:rsidR="00B0565D" w:rsidRPr="00580B85" w:rsidRDefault="00B0565D" w:rsidP="008D1416">
            <w:pPr>
              <w:spacing w:line="315" w:lineRule="exact"/>
              <w:ind w:leftChars="50" w:left="316" w:rightChars="50" w:right="105" w:hangingChars="100" w:hanging="211"/>
            </w:pPr>
            <w:r w:rsidRPr="00580B85">
              <w:rPr>
                <w:rFonts w:hint="eastAsia"/>
              </w:rPr>
              <w:t>四、為簡化相關手續，提供移民友善環境，爰增訂第四項，明定外國專業人才、外國特定專業人才、外國高級專</w:t>
            </w:r>
            <w:r w:rsidRPr="00580B85">
              <w:rPr>
                <w:rFonts w:hint="eastAsia"/>
              </w:rPr>
              <w:lastRenderedPageBreak/>
              <w:t>業人才，其配偶、未滿十八歲子女及其滿十八歲因身心障礙無法自理生活之子女，經許可永久居留者，在我國從事工作，無須向勞動部或教育部申請許可。</w:t>
            </w:r>
          </w:p>
        </w:tc>
      </w:tr>
    </w:tbl>
    <w:p w:rsidR="00B0565D" w:rsidRDefault="002A37B7" w:rsidP="00CA53CE">
      <w:pPr>
        <w:spacing w:beforeLines="50" w:before="159" w:line="240" w:lineRule="auto"/>
      </w:pPr>
      <w:r>
        <w:lastRenderedPageBreak/>
        <w:pict>
          <v:line id="DW9704858" o:spid="_x0000_s1049" style="position:absolute;left:0;text-align:left;z-index:251662336;mso-position-horizontal-relative:text;mso-position-vertical-relative:text" from="-2.35pt,-.1pt" to="455.45pt,-.1pt" strokeweight="1.5pt"/>
        </w:pict>
      </w:r>
      <w:r w:rsidR="00B0565D" w:rsidRPr="00487C5C">
        <w:rPr>
          <w:rFonts w:eastAsia="華康中黑體" w:hint="eastAsia"/>
        </w:rPr>
        <w:t>主席：</w:t>
      </w:r>
      <w:r w:rsidR="00B0565D">
        <w:rPr>
          <w:rFonts w:hint="eastAsia"/>
        </w:rPr>
        <w:t>報告院會：本案因尚待協商，作以下決議：協商後再行處理。</w:t>
      </w:r>
    </w:p>
    <w:p w:rsidR="00B0565D" w:rsidRDefault="00B0565D" w:rsidP="00B0565D">
      <w:pPr>
        <w:ind w:leftChars="100" w:left="211" w:firstLineChars="100" w:firstLine="211"/>
      </w:pPr>
      <w:r>
        <w:rPr>
          <w:rFonts w:hint="eastAsia"/>
        </w:rPr>
        <w:t>進行討論事項第十三案。</w:t>
      </w:r>
    </w:p>
    <w:p w:rsidR="00B0565D" w:rsidRDefault="00B0565D" w:rsidP="00B0565D">
      <w:pPr>
        <w:pStyle w:val="aff7"/>
        <w:ind w:left="1405" w:hangingChars="500" w:hanging="1405"/>
      </w:pPr>
      <w:r>
        <w:rPr>
          <w:rFonts w:hint="eastAsia"/>
        </w:rPr>
        <w:t>十三、</w:t>
      </w:r>
      <w:r w:rsidRPr="00487C5C">
        <w:rPr>
          <w:rFonts w:ascii="華康楷書體W5" w:hint="eastAsia"/>
        </w:rPr>
        <w:t>(</w:t>
      </w:r>
      <w:r>
        <w:rPr>
          <w:rFonts w:hint="eastAsia"/>
        </w:rPr>
        <w:t>一</w:t>
      </w:r>
      <w:r w:rsidRPr="00487C5C">
        <w:rPr>
          <w:rFonts w:ascii="華康楷書體W5" w:hint="eastAsia"/>
        </w:rPr>
        <w:t>)</w:t>
      </w:r>
      <w:r>
        <w:rPr>
          <w:rFonts w:hint="eastAsia"/>
        </w:rPr>
        <w:t>本院財政委員會報告彙總完成中華民國</w:t>
      </w:r>
      <w:r>
        <w:rPr>
          <w:rFonts w:hint="eastAsia"/>
        </w:rPr>
        <w:t>110</w:t>
      </w:r>
      <w:r>
        <w:rPr>
          <w:rFonts w:hint="eastAsia"/>
        </w:rPr>
        <w:t>年度中央政府總預算案附屬單位預算及綜計表─營業及非營業部分審查總報告案（不含外交及國防委員會、經濟委員會、財政委員會營業部分、教育及文化委員會、交通委員會非營業部分、司法及法制委員會、社會福利及衛生環境委員會）。</w:t>
      </w:r>
    </w:p>
    <w:p w:rsidR="00B0565D" w:rsidRPr="00487C5C" w:rsidRDefault="00B0565D" w:rsidP="00B0565D">
      <w:pPr>
        <w:ind w:leftChars="400" w:left="1406" w:hangingChars="200" w:hanging="562"/>
        <w:rPr>
          <w:rFonts w:ascii="華康楷書體W5" w:eastAsia="華康楷書體W5"/>
          <w:sz w:val="28"/>
        </w:rPr>
      </w:pPr>
      <w:r w:rsidRPr="00487C5C">
        <w:rPr>
          <w:rFonts w:ascii="華康楷書體W5" w:eastAsia="華康楷書體W5" w:hint="eastAsia"/>
          <w:sz w:val="28"/>
        </w:rPr>
        <w:t>(二)本院財政委員會函送經濟委員會營業部分、教育及文化、交通、社會福利及衛生環境委員會非營業部分110年度附屬單位預算審查報告，請併「中華民國110年度中央政府總預算案附屬單位預算營業及非營業部分審查總報告」討論案。</w:t>
      </w:r>
    </w:p>
    <w:p w:rsidR="00B0565D" w:rsidRDefault="00B0565D" w:rsidP="00B0565D">
      <w:pPr>
        <w:ind w:leftChars="400" w:left="1406" w:hangingChars="200" w:hanging="562"/>
      </w:pPr>
      <w:r w:rsidRPr="00487C5C">
        <w:rPr>
          <w:rFonts w:ascii="華康楷書體W5" w:eastAsia="華康楷書體W5" w:hint="eastAsia"/>
          <w:sz w:val="28"/>
        </w:rPr>
        <w:t>(三)本院財政委員會函送財政委員會營業部分、外交及國防、經濟、司法及法制委員會非營業部分110年度附屬單位預算審查報告，請併「中華民國110年度中央政府總預算案附屬單位預算營業及非營業部分審查總報告」討論案。</w:t>
      </w:r>
      <w:r>
        <w:rPr>
          <w:rFonts w:hint="eastAsia"/>
        </w:rPr>
        <w:t>（以上三案經提本院第</w:t>
      </w:r>
      <w:r>
        <w:rPr>
          <w:rFonts w:hint="eastAsia"/>
        </w:rPr>
        <w:t>10</w:t>
      </w:r>
      <w:r>
        <w:rPr>
          <w:rFonts w:hint="eastAsia"/>
        </w:rPr>
        <w:t>屆第</w:t>
      </w:r>
      <w:r>
        <w:rPr>
          <w:rFonts w:hint="eastAsia"/>
        </w:rPr>
        <w:t>3</w:t>
      </w:r>
      <w:r>
        <w:rPr>
          <w:rFonts w:hint="eastAsia"/>
        </w:rPr>
        <w:t>會期第</w:t>
      </w:r>
      <w:r>
        <w:rPr>
          <w:rFonts w:hint="eastAsia"/>
        </w:rPr>
        <w:t>12</w:t>
      </w:r>
      <w:r>
        <w:rPr>
          <w:rFonts w:hint="eastAsia"/>
        </w:rPr>
        <w:t>次會議併案討論決議：協商後再行處理。爰於本次會議繼續討論。）</w:t>
      </w:r>
    </w:p>
    <w:p w:rsidR="00B0565D" w:rsidRDefault="00B0565D" w:rsidP="00B0565D">
      <w:pPr>
        <w:ind w:left="211" w:hangingChars="100" w:hanging="211"/>
      </w:pPr>
      <w:r w:rsidRPr="00487C5C">
        <w:rPr>
          <w:rFonts w:eastAsia="華康中黑體" w:hint="eastAsia"/>
        </w:rPr>
        <w:t>主席：</w:t>
      </w:r>
      <w:r>
        <w:rPr>
          <w:rFonts w:hint="eastAsia"/>
        </w:rPr>
        <w:t>本案經第</w:t>
      </w:r>
      <w:r>
        <w:rPr>
          <w:rFonts w:hint="eastAsia"/>
        </w:rPr>
        <w:t>3</w:t>
      </w:r>
      <w:r>
        <w:rPr>
          <w:rFonts w:hint="eastAsia"/>
        </w:rPr>
        <w:t>會期第</w:t>
      </w:r>
      <w:r>
        <w:rPr>
          <w:rFonts w:hint="eastAsia"/>
        </w:rPr>
        <w:t>12</w:t>
      </w:r>
      <w:r>
        <w:rPr>
          <w:rFonts w:hint="eastAsia"/>
        </w:rPr>
        <w:t>次會議決議：協商後再行處理。</w:t>
      </w:r>
    </w:p>
    <w:p w:rsidR="00B0565D" w:rsidRDefault="00B0565D" w:rsidP="00B0565D">
      <w:pPr>
        <w:ind w:leftChars="100" w:left="211" w:firstLineChars="100" w:firstLine="211"/>
      </w:pPr>
      <w:r>
        <w:rPr>
          <w:rFonts w:hint="eastAsia"/>
        </w:rPr>
        <w:t>報告院會，本案因尚待協商，作以下決議：協商後再行處理。</w:t>
      </w:r>
    </w:p>
    <w:p w:rsidR="00B0565D" w:rsidRDefault="00B0565D" w:rsidP="00B0565D">
      <w:pPr>
        <w:ind w:leftChars="100" w:left="211" w:firstLineChars="100" w:firstLine="211"/>
      </w:pPr>
      <w:r>
        <w:rPr>
          <w:rFonts w:hint="eastAsia"/>
        </w:rPr>
        <w:t>報告院會，本次會議議程討論事項均已處理完畢，現在散會，謝謝大家。</w:t>
      </w:r>
    </w:p>
    <w:p w:rsidR="00B0565D" w:rsidRDefault="00B0565D" w:rsidP="00B0565D">
      <w:r w:rsidRPr="00487C5C">
        <w:rPr>
          <w:rFonts w:eastAsia="華康中黑體" w:hint="eastAsia"/>
        </w:rPr>
        <w:t>散會</w:t>
      </w:r>
      <w:r>
        <w:rPr>
          <w:rFonts w:hint="eastAsia"/>
        </w:rPr>
        <w:t>（</w:t>
      </w:r>
      <w:r>
        <w:rPr>
          <w:rFonts w:hint="eastAsia"/>
        </w:rPr>
        <w:t>16</w:t>
      </w:r>
      <w:r>
        <w:rPr>
          <w:rFonts w:hint="eastAsia"/>
        </w:rPr>
        <w:t>時</w:t>
      </w:r>
      <w:r>
        <w:rPr>
          <w:rFonts w:hint="eastAsia"/>
        </w:rPr>
        <w:t>6</w:t>
      </w:r>
      <w:r>
        <w:rPr>
          <w:rFonts w:hint="eastAsia"/>
        </w:rPr>
        <w:t>分）</w:t>
      </w:r>
    </w:p>
    <w:p w:rsidR="00B0565D" w:rsidRPr="00E04A6E" w:rsidRDefault="00FC735B" w:rsidP="00B0565D">
      <w:r>
        <w:br w:type="page"/>
      </w:r>
      <w:bookmarkStart w:id="6" w:name="_GoBack"/>
      <w:bookmarkEnd w:id="6"/>
    </w:p>
    <w:sectPr w:rsidR="00B0565D" w:rsidRPr="00E04A6E" w:rsidSect="00FC735B">
      <w:headerReference w:type="even" r:id="rId8"/>
      <w:headerReference w:type="default" r:id="rId9"/>
      <w:footerReference w:type="even" r:id="rId10"/>
      <w:footerReference w:type="default" r:id="rId11"/>
      <w:type w:val="continuous"/>
      <w:pgSz w:w="11906" w:h="16838" w:code="9"/>
      <w:pgMar w:top="1984" w:right="1417" w:bottom="1417" w:left="1417" w:header="1417" w:footer="850" w:gutter="0"/>
      <w:pgNumType w:start="426"/>
      <w:cols w:space="720"/>
      <w:docGrid w:type="linesAndChars" w:linePitch="319" w:charSpace="20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A6F79" w:rsidRDefault="00BA6F79">
      <w:pPr>
        <w:spacing w:line="240" w:lineRule="auto"/>
      </w:pPr>
      <w:r>
        <w:separator/>
      </w:r>
    </w:p>
  </w:endnote>
  <w:endnote w:type="continuationSeparator" w:id="0">
    <w:p w:rsidR="00BA6F79" w:rsidRDefault="00BA6F7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華康細明體">
    <w:panose1 w:val="02020309000000000000"/>
    <w:charset w:val="88"/>
    <w:family w:val="modern"/>
    <w:pitch w:val="fixed"/>
    <w:sig w:usb0="800000A3" w:usb1="38C97878" w:usb2="00000016" w:usb3="00000000" w:csb0="00100000" w:csb1="00000000"/>
  </w:font>
  <w:font w:name="Arial">
    <w:panose1 w:val="020B0604020202020204"/>
    <w:charset w:val="00"/>
    <w:family w:val="swiss"/>
    <w:pitch w:val="variable"/>
    <w:sig w:usb0="E0002EFF" w:usb1="C000785B" w:usb2="00000009" w:usb3="00000000" w:csb0="000001FF" w:csb1="00000000"/>
  </w:font>
  <w:font w:name="華康楷書體W5">
    <w:panose1 w:val="03000509000000000000"/>
    <w:charset w:val="88"/>
    <w:family w:val="modern"/>
    <w:pitch w:val="fixed"/>
    <w:sig w:usb0="800000A3" w:usb1="38C97878" w:usb2="00000016" w:usb3="00000000" w:csb0="00100000" w:csb1="00000000"/>
  </w:font>
  <w:font w:name="華康中黑體">
    <w:panose1 w:val="020B0509000000000000"/>
    <w:charset w:val="88"/>
    <w:family w:val="modern"/>
    <w:pitch w:val="fixed"/>
    <w:sig w:usb0="800000A3" w:usb1="38C97878" w:usb2="00000016" w:usb3="00000000" w:csb0="00100000" w:csb1="00000000"/>
  </w:font>
  <w:font w:name="Calibri">
    <w:panose1 w:val="020F0502020204030204"/>
    <w:charset w:val="00"/>
    <w:family w:val="swiss"/>
    <w:pitch w:val="variable"/>
    <w:sig w:usb0="E0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C162F" w:rsidRDefault="002A37B7">
    <w:pPr>
      <w:pStyle w:val="aff4"/>
      <w:tabs>
        <w:tab w:val="clear" w:pos="4153"/>
        <w:tab w:val="clear" w:pos="8306"/>
        <w:tab w:val="left" w:pos="4125"/>
        <w:tab w:val="center" w:pos="4536"/>
      </w:tabs>
      <w:jc w:val="left"/>
    </w:pPr>
    <w:r>
      <w:pict>
        <v:shapetype id="_x0000_t202" coordsize="21600,21600" o:spt="202" path="m,l,21600r21600,l21600,xe">
          <v:stroke joinstyle="miter"/>
          <v:path gradientshapeok="t" o:connecttype="rect"/>
        </v:shapetype>
        <v:shape id="_x0000_s2094" type="#_x0000_t202" style="position:absolute;margin-left:.05pt;margin-top:-2.4pt;width:453.55pt;height:31.5pt;z-index:251656192;mso-wrap-style:tight" filled="f" stroked="f">
          <v:textbox>
            <w:txbxContent>
              <w:p w:rsidR="00FC735B" w:rsidRPr="00FC735B" w:rsidRDefault="00FC735B" w:rsidP="00FC735B">
                <w:pPr>
                  <w:spacing w:line="210" w:lineRule="exact"/>
                  <w:jc w:val="center"/>
                </w:pPr>
                <w:r>
                  <w:fldChar w:fldCharType="begin"/>
                </w:r>
                <w:r>
                  <w:instrText xml:space="preserve"> PAGE  \* MERGEFORMAT </w:instrText>
                </w:r>
                <w:r>
                  <w:fldChar w:fldCharType="separate"/>
                </w:r>
                <w:r w:rsidR="002A37B7">
                  <w:t>524</w:t>
                </w:r>
                <w:r>
                  <w:fldChar w:fldCharType="end"/>
                </w:r>
              </w:p>
            </w:txbxContent>
          </v:textbox>
        </v:shape>
      </w:pic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C162F" w:rsidRDefault="002A37B7">
    <w:pPr>
      <w:pStyle w:val="aff4"/>
      <w:tabs>
        <w:tab w:val="clear" w:pos="4153"/>
        <w:tab w:val="clear" w:pos="8306"/>
      </w:tabs>
    </w:pPr>
    <w:r>
      <w:pict>
        <v:shapetype id="_x0000_t202" coordsize="21600,21600" o:spt="202" path="m,l,21600r21600,l21600,xe">
          <v:stroke joinstyle="miter"/>
          <v:path gradientshapeok="t" o:connecttype="rect"/>
        </v:shapetype>
        <v:shape id="_x0000_s2096" type="#_x0000_t202" style="position:absolute;left:0;text-align:left;margin-left:.05pt;margin-top:-2.4pt;width:453.55pt;height:31.5pt;z-index:251658240;mso-wrap-style:tight" filled="f" stroked="f">
          <v:textbox>
            <w:txbxContent>
              <w:p w:rsidR="00FC735B" w:rsidRPr="00FC735B" w:rsidRDefault="00FC735B" w:rsidP="00FC735B">
                <w:pPr>
                  <w:spacing w:line="210" w:lineRule="exact"/>
                  <w:jc w:val="center"/>
                </w:pPr>
                <w:r>
                  <w:fldChar w:fldCharType="begin"/>
                </w:r>
                <w:r>
                  <w:instrText xml:space="preserve"> PAGE  \* MERGEFORMAT </w:instrText>
                </w:r>
                <w:r>
                  <w:fldChar w:fldCharType="separate"/>
                </w:r>
                <w:r w:rsidR="002A37B7">
                  <w:t>523</w:t>
                </w:r>
                <w:r>
                  <w:fldChar w:fldCharType="end"/>
                </w:r>
              </w:p>
            </w:txbxContent>
          </v:textbox>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A6F79" w:rsidRDefault="00BA6F79">
      <w:pPr>
        <w:spacing w:line="240" w:lineRule="auto"/>
      </w:pPr>
      <w:r>
        <w:separator/>
      </w:r>
    </w:p>
  </w:footnote>
  <w:footnote w:type="continuationSeparator" w:id="0">
    <w:p w:rsidR="00BA6F79" w:rsidRDefault="00BA6F79">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C162F" w:rsidRDefault="002A37B7" w:rsidP="008D1416">
    <w:pPr>
      <w:pStyle w:val="aff5"/>
      <w:spacing w:line="14" w:lineRule="exact"/>
    </w:pPr>
    <w:r>
      <w:pict>
        <v:shapetype id="_x0000_t202" coordsize="21600,21600" o:spt="202" path="m,l,21600r21600,l21600,xe">
          <v:stroke joinstyle="miter"/>
          <v:path gradientshapeok="t" o:connecttype="rect"/>
        </v:shapetype>
        <v:shape id="_x0000_s2095" type="#_x0000_t202" style="position:absolute;left:0;text-align:left;margin-left:.05pt;margin-top:-10.85pt;width:453.55pt;height:30pt;z-index:251657216;mso-wrap-style:tight" filled="f" stroked="f">
          <v:textbox>
            <w:txbxContent>
              <w:p w:rsidR="00FC735B" w:rsidRPr="00FC735B" w:rsidRDefault="00FC735B" w:rsidP="00FC735B">
                <w:pPr>
                  <w:spacing w:line="294" w:lineRule="exact"/>
                  <w:jc w:val="left"/>
                </w:pPr>
                <w:r>
                  <w:rPr>
                    <w:rFonts w:hint="eastAsia"/>
                  </w:rPr>
                  <w:t>立法院公報　第</w:t>
                </w:r>
                <w:r>
                  <w:rPr>
                    <w:rFonts w:hint="eastAsia"/>
                  </w:rPr>
                  <w:t>110</w:t>
                </w:r>
                <w:r>
                  <w:rPr>
                    <w:rFonts w:hint="eastAsia"/>
                  </w:rPr>
                  <w:t>卷　第</w:t>
                </w:r>
                <w:r>
                  <w:rPr>
                    <w:rFonts w:hint="eastAsia"/>
                  </w:rPr>
                  <w:t>60</w:t>
                </w:r>
                <w:r>
                  <w:rPr>
                    <w:rFonts w:hint="eastAsia"/>
                  </w:rPr>
                  <w:t>期　院會紀錄</w:t>
                </w:r>
              </w:p>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C162F" w:rsidRDefault="002A37B7" w:rsidP="008D1416">
    <w:pPr>
      <w:pStyle w:val="aff5"/>
      <w:spacing w:line="14" w:lineRule="exact"/>
    </w:pPr>
    <w:r>
      <w:pict>
        <v:shapetype id="_x0000_t202" coordsize="21600,21600" o:spt="202" path="m,l,21600r21600,l21600,xe">
          <v:stroke joinstyle="miter"/>
          <v:path gradientshapeok="t" o:connecttype="rect"/>
        </v:shapetype>
        <v:shape id="_x0000_s2097" type="#_x0000_t202" style="position:absolute;left:0;text-align:left;margin-left:.05pt;margin-top:-10.85pt;width:453.55pt;height:30pt;z-index:251659264;mso-wrap-style:tight" filled="f" stroked="f">
          <v:textbox>
            <w:txbxContent>
              <w:p w:rsidR="00FC735B" w:rsidRPr="00FC735B" w:rsidRDefault="00FC735B" w:rsidP="00FC735B">
                <w:pPr>
                  <w:spacing w:line="294" w:lineRule="exact"/>
                  <w:jc w:val="right"/>
                </w:pPr>
                <w:r>
                  <w:rPr>
                    <w:rFonts w:hint="eastAsia"/>
                  </w:rPr>
                  <w:t>立法院公報　第</w:t>
                </w:r>
                <w:r>
                  <w:rPr>
                    <w:rFonts w:hint="eastAsia"/>
                  </w:rPr>
                  <w:t>110</w:t>
                </w:r>
                <w:r>
                  <w:rPr>
                    <w:rFonts w:hint="eastAsia"/>
                  </w:rPr>
                  <w:t>卷　第</w:t>
                </w:r>
                <w:r>
                  <w:rPr>
                    <w:rFonts w:hint="eastAsia"/>
                  </w:rPr>
                  <w:t>60</w:t>
                </w:r>
                <w:r>
                  <w:rPr>
                    <w:rFonts w:hint="eastAsia"/>
                  </w:rPr>
                  <w:t>期　院會紀錄</w:t>
                </w:r>
              </w:p>
            </w:txbxContent>
          </v:textbox>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0"/>
    <w:multiLevelType w:val="singleLevel"/>
    <w:tmpl w:val="0F3E3692"/>
    <w:lvl w:ilvl="0">
      <w:start w:val="1"/>
      <w:numFmt w:val="bullet"/>
      <w:lvlText w:val=""/>
      <w:lvlJc w:val="left"/>
      <w:pPr>
        <w:tabs>
          <w:tab w:val="num" w:pos="2281"/>
        </w:tabs>
        <w:ind w:leftChars="1000" w:left="2281" w:hangingChars="200" w:hanging="360"/>
      </w:pPr>
      <w:rPr>
        <w:rFonts w:ascii="Wingdings" w:hAnsi="Wingdings" w:hint="default"/>
      </w:rPr>
    </w:lvl>
  </w:abstractNum>
  <w:abstractNum w:abstractNumId="1">
    <w:nsid w:val="FFFFFF81"/>
    <w:multiLevelType w:val="singleLevel"/>
    <w:tmpl w:val="6BFABBBC"/>
    <w:lvl w:ilvl="0">
      <w:start w:val="1"/>
      <w:numFmt w:val="bullet"/>
      <w:lvlText w:val=""/>
      <w:lvlJc w:val="left"/>
      <w:pPr>
        <w:tabs>
          <w:tab w:val="num" w:pos="1801"/>
        </w:tabs>
        <w:ind w:leftChars="800" w:left="1801" w:hangingChars="200" w:hanging="360"/>
      </w:pPr>
      <w:rPr>
        <w:rFonts w:ascii="Wingdings" w:hAnsi="Wingdings" w:hint="default"/>
      </w:rPr>
    </w:lvl>
  </w:abstractNum>
  <w:abstractNum w:abstractNumId="2">
    <w:nsid w:val="FFFFFF82"/>
    <w:multiLevelType w:val="singleLevel"/>
    <w:tmpl w:val="3A089ABC"/>
    <w:lvl w:ilvl="0">
      <w:start w:val="1"/>
      <w:numFmt w:val="bullet"/>
      <w:lvlText w:val=""/>
      <w:lvlJc w:val="left"/>
      <w:pPr>
        <w:tabs>
          <w:tab w:val="num" w:pos="1321"/>
        </w:tabs>
        <w:ind w:leftChars="600" w:left="1321" w:hangingChars="200" w:hanging="360"/>
      </w:pPr>
      <w:rPr>
        <w:rFonts w:ascii="Wingdings" w:hAnsi="Wingdings" w:hint="default"/>
      </w:rPr>
    </w:lvl>
  </w:abstractNum>
  <w:abstractNum w:abstractNumId="3">
    <w:nsid w:val="FFFFFF83"/>
    <w:multiLevelType w:val="singleLevel"/>
    <w:tmpl w:val="20804932"/>
    <w:lvl w:ilvl="0">
      <w:start w:val="1"/>
      <w:numFmt w:val="bullet"/>
      <w:lvlText w:val=""/>
      <w:lvlJc w:val="left"/>
      <w:pPr>
        <w:tabs>
          <w:tab w:val="num" w:pos="841"/>
        </w:tabs>
        <w:ind w:leftChars="400" w:left="841" w:hangingChars="200" w:hanging="360"/>
      </w:pPr>
      <w:rPr>
        <w:rFonts w:ascii="Wingdings" w:hAnsi="Wingdings" w:hint="default"/>
      </w:rPr>
    </w:lvl>
  </w:abstractNum>
  <w:abstractNum w:abstractNumId="4">
    <w:nsid w:val="FFFFFF88"/>
    <w:multiLevelType w:val="singleLevel"/>
    <w:tmpl w:val="D09A4858"/>
    <w:lvl w:ilvl="0">
      <w:start w:val="1"/>
      <w:numFmt w:val="decimal"/>
      <w:lvlText w:val="%1."/>
      <w:lvlJc w:val="left"/>
      <w:pPr>
        <w:tabs>
          <w:tab w:val="num" w:pos="361"/>
        </w:tabs>
        <w:ind w:leftChars="200" w:left="361" w:hangingChars="200" w:hanging="360"/>
      </w:pPr>
    </w:lvl>
  </w:abstractNum>
  <w:abstractNum w:abstractNumId="5">
    <w:nsid w:val="FFFFFF89"/>
    <w:multiLevelType w:val="singleLevel"/>
    <w:tmpl w:val="5E9868EC"/>
    <w:lvl w:ilvl="0">
      <w:start w:val="1"/>
      <w:numFmt w:val="bullet"/>
      <w:lvlText w:val=""/>
      <w:lvlJc w:val="left"/>
      <w:pPr>
        <w:tabs>
          <w:tab w:val="num" w:pos="361"/>
        </w:tabs>
        <w:ind w:leftChars="200" w:left="361" w:hangingChars="200" w:hanging="360"/>
      </w:pPr>
      <w:rPr>
        <w:rFonts w:ascii="Wingdings" w:hAnsi="Wingdings" w:hint="default"/>
      </w:rPr>
    </w:lvl>
  </w:abstractNum>
  <w:num w:numId="1">
    <w:abstractNumId w:val="5"/>
  </w:num>
  <w:num w:numId="2">
    <w:abstractNumId w:val="3"/>
  </w:num>
  <w:num w:numId="3">
    <w:abstractNumId w:val="2"/>
  </w:num>
  <w:num w:numId="4">
    <w:abstractNumId w:val="1"/>
  </w:num>
  <w:num w:numId="5">
    <w:abstractNumId w:val="0"/>
  </w:num>
  <w:num w:numId="6">
    <w:abstractNumId w:val="4"/>
  </w:num>
  <w:num w:numId="7">
    <w:abstractNumId w:val="4"/>
  </w:num>
  <w:num w:numId="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bordersDoNotSurroundHeader/>
  <w:bordersDoNotSurroundFooter/>
  <w:attachedTemplate r:id="rId1"/>
  <w:doNotTrackMoves/>
  <w:defaultTabStop w:val="482"/>
  <w:autoHyphenation/>
  <w:hyphenationZone w:val="142"/>
  <w:evenAndOddHeaders/>
  <w:drawingGridHorizontalSpacing w:val="211"/>
  <w:drawingGridVerticalSpacing w:val="319"/>
  <w:displayHorizontalDrawingGridEvery w:val="0"/>
  <w:noPunctuationKerning/>
  <w:characterSpacingControl w:val="doNotCompress"/>
  <w:hdrShapeDefaults>
    <o:shapedefaults v:ext="edit" spidmax="2102"/>
    <o:shapelayout v:ext="edit">
      <o:idmap v:ext="edit" data="2"/>
    </o:shapelayout>
  </w:hdrShapeDefaults>
  <w:footnotePr>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2F458B"/>
    <w:rsid w:val="000174A4"/>
    <w:rsid w:val="00037D15"/>
    <w:rsid w:val="0008771F"/>
    <w:rsid w:val="000A423A"/>
    <w:rsid w:val="000C5F9E"/>
    <w:rsid w:val="000D550A"/>
    <w:rsid w:val="00105069"/>
    <w:rsid w:val="00112522"/>
    <w:rsid w:val="001430D9"/>
    <w:rsid w:val="00165E4C"/>
    <w:rsid w:val="00174C48"/>
    <w:rsid w:val="001A0E5A"/>
    <w:rsid w:val="001A50C3"/>
    <w:rsid w:val="001A6D3C"/>
    <w:rsid w:val="001C1CF8"/>
    <w:rsid w:val="001C706E"/>
    <w:rsid w:val="001D5113"/>
    <w:rsid w:val="001E1227"/>
    <w:rsid w:val="001E7F8E"/>
    <w:rsid w:val="00206AF9"/>
    <w:rsid w:val="00215521"/>
    <w:rsid w:val="00230716"/>
    <w:rsid w:val="002659AE"/>
    <w:rsid w:val="00275124"/>
    <w:rsid w:val="00285827"/>
    <w:rsid w:val="00287F90"/>
    <w:rsid w:val="002908F8"/>
    <w:rsid w:val="002A37B7"/>
    <w:rsid w:val="002A475D"/>
    <w:rsid w:val="002F0503"/>
    <w:rsid w:val="002F3229"/>
    <w:rsid w:val="002F458B"/>
    <w:rsid w:val="003139E1"/>
    <w:rsid w:val="003416DE"/>
    <w:rsid w:val="0034269B"/>
    <w:rsid w:val="00354720"/>
    <w:rsid w:val="00360947"/>
    <w:rsid w:val="003627C2"/>
    <w:rsid w:val="00366B45"/>
    <w:rsid w:val="003B0449"/>
    <w:rsid w:val="003C02C0"/>
    <w:rsid w:val="003C3DE8"/>
    <w:rsid w:val="003D54C6"/>
    <w:rsid w:val="003F317A"/>
    <w:rsid w:val="00415B27"/>
    <w:rsid w:val="00433E8F"/>
    <w:rsid w:val="004577CC"/>
    <w:rsid w:val="004716BF"/>
    <w:rsid w:val="00471F75"/>
    <w:rsid w:val="00494B60"/>
    <w:rsid w:val="004C2B50"/>
    <w:rsid w:val="00510EC6"/>
    <w:rsid w:val="005117A5"/>
    <w:rsid w:val="005131EE"/>
    <w:rsid w:val="005369FD"/>
    <w:rsid w:val="00536BCD"/>
    <w:rsid w:val="00544999"/>
    <w:rsid w:val="00552BD7"/>
    <w:rsid w:val="0055308D"/>
    <w:rsid w:val="005553ED"/>
    <w:rsid w:val="00560AAB"/>
    <w:rsid w:val="00592CC1"/>
    <w:rsid w:val="005934F0"/>
    <w:rsid w:val="005C162F"/>
    <w:rsid w:val="005C3FCD"/>
    <w:rsid w:val="005C5D13"/>
    <w:rsid w:val="005E59D6"/>
    <w:rsid w:val="005E7A01"/>
    <w:rsid w:val="00634099"/>
    <w:rsid w:val="00652B23"/>
    <w:rsid w:val="00652E57"/>
    <w:rsid w:val="00667321"/>
    <w:rsid w:val="006B473D"/>
    <w:rsid w:val="006C3E1F"/>
    <w:rsid w:val="006C7E2C"/>
    <w:rsid w:val="006D278B"/>
    <w:rsid w:val="006F313B"/>
    <w:rsid w:val="006F3D04"/>
    <w:rsid w:val="006F5ED3"/>
    <w:rsid w:val="0070097D"/>
    <w:rsid w:val="00710C67"/>
    <w:rsid w:val="007241BE"/>
    <w:rsid w:val="00733530"/>
    <w:rsid w:val="007411FE"/>
    <w:rsid w:val="00750ECD"/>
    <w:rsid w:val="00754ED1"/>
    <w:rsid w:val="0077349D"/>
    <w:rsid w:val="00782CEB"/>
    <w:rsid w:val="007B7486"/>
    <w:rsid w:val="007E3B26"/>
    <w:rsid w:val="007F3E9E"/>
    <w:rsid w:val="00815565"/>
    <w:rsid w:val="008175F3"/>
    <w:rsid w:val="00837213"/>
    <w:rsid w:val="00861315"/>
    <w:rsid w:val="00864578"/>
    <w:rsid w:val="00880943"/>
    <w:rsid w:val="00881852"/>
    <w:rsid w:val="00885E00"/>
    <w:rsid w:val="008B2AA3"/>
    <w:rsid w:val="008D1416"/>
    <w:rsid w:val="008E0073"/>
    <w:rsid w:val="008E47C4"/>
    <w:rsid w:val="00914AB8"/>
    <w:rsid w:val="00925357"/>
    <w:rsid w:val="00941225"/>
    <w:rsid w:val="00967500"/>
    <w:rsid w:val="00980A79"/>
    <w:rsid w:val="009859EE"/>
    <w:rsid w:val="009A1DE9"/>
    <w:rsid w:val="009A3852"/>
    <w:rsid w:val="009B6F94"/>
    <w:rsid w:val="00A217DE"/>
    <w:rsid w:val="00A36C34"/>
    <w:rsid w:val="00A413F7"/>
    <w:rsid w:val="00A62B3F"/>
    <w:rsid w:val="00A75F25"/>
    <w:rsid w:val="00AA4746"/>
    <w:rsid w:val="00B027C0"/>
    <w:rsid w:val="00B0565D"/>
    <w:rsid w:val="00B05C1E"/>
    <w:rsid w:val="00B074F8"/>
    <w:rsid w:val="00B22981"/>
    <w:rsid w:val="00B2732A"/>
    <w:rsid w:val="00B452CC"/>
    <w:rsid w:val="00B471D7"/>
    <w:rsid w:val="00B613BC"/>
    <w:rsid w:val="00B775B4"/>
    <w:rsid w:val="00B82342"/>
    <w:rsid w:val="00B84089"/>
    <w:rsid w:val="00BA1928"/>
    <w:rsid w:val="00BA4EC3"/>
    <w:rsid w:val="00BA6F79"/>
    <w:rsid w:val="00BC6152"/>
    <w:rsid w:val="00BD0FBF"/>
    <w:rsid w:val="00BE45D5"/>
    <w:rsid w:val="00C000DE"/>
    <w:rsid w:val="00C56BD5"/>
    <w:rsid w:val="00C6110E"/>
    <w:rsid w:val="00C64B00"/>
    <w:rsid w:val="00C65F77"/>
    <w:rsid w:val="00C75E66"/>
    <w:rsid w:val="00C945C1"/>
    <w:rsid w:val="00CA53CE"/>
    <w:rsid w:val="00CB5323"/>
    <w:rsid w:val="00CC0165"/>
    <w:rsid w:val="00D03891"/>
    <w:rsid w:val="00D07AC1"/>
    <w:rsid w:val="00D12251"/>
    <w:rsid w:val="00D16CCD"/>
    <w:rsid w:val="00D20244"/>
    <w:rsid w:val="00D80501"/>
    <w:rsid w:val="00DA680A"/>
    <w:rsid w:val="00DB3235"/>
    <w:rsid w:val="00DC3A4F"/>
    <w:rsid w:val="00DC65AA"/>
    <w:rsid w:val="00DE73CC"/>
    <w:rsid w:val="00E04A6E"/>
    <w:rsid w:val="00E15970"/>
    <w:rsid w:val="00E21E36"/>
    <w:rsid w:val="00E43555"/>
    <w:rsid w:val="00E53914"/>
    <w:rsid w:val="00E67C52"/>
    <w:rsid w:val="00EC358D"/>
    <w:rsid w:val="00EC3981"/>
    <w:rsid w:val="00ED12B0"/>
    <w:rsid w:val="00EF7507"/>
    <w:rsid w:val="00F06B6B"/>
    <w:rsid w:val="00F2273E"/>
    <w:rsid w:val="00F31A07"/>
    <w:rsid w:val="00F63C09"/>
    <w:rsid w:val="00F679FF"/>
    <w:rsid w:val="00FA2C5B"/>
    <w:rsid w:val="00FA42AA"/>
    <w:rsid w:val="00FC735B"/>
    <w:rsid w:val="00FD7B60"/>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102"/>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新細明體" w:hAnsi="Times New Roman" w:cs="Times New Roman"/>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0565D"/>
    <w:pPr>
      <w:widowControl w:val="0"/>
      <w:kinsoku w:val="0"/>
      <w:overflowPunct w:val="0"/>
      <w:spacing w:line="380" w:lineRule="exact"/>
      <w:jc w:val="both"/>
      <w:textAlignment w:val="center"/>
    </w:pPr>
    <w:rPr>
      <w:rFonts w:eastAsia="華康細明體"/>
      <w:noProof/>
      <w:kern w:val="2"/>
      <w:sz w:val="21"/>
      <w:szCs w:val="24"/>
    </w:rPr>
  </w:style>
  <w:style w:type="paragraph" w:styleId="1">
    <w:name w:val="heading 1"/>
    <w:basedOn w:val="a"/>
    <w:next w:val="a"/>
    <w:qFormat/>
    <w:pPr>
      <w:keepNext/>
      <w:spacing w:before="180" w:after="180" w:line="720" w:lineRule="auto"/>
      <w:outlineLvl w:val="0"/>
    </w:pPr>
    <w:rPr>
      <w:rFonts w:ascii="Arial" w:hAnsi="Arial"/>
      <w:b/>
      <w:bCs/>
      <w:kern w:val="52"/>
      <w:sz w:val="52"/>
      <w:szCs w:val="5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一般項目符號"/>
    <w:basedOn w:val="a"/>
    <w:next w:val="a"/>
    <w:pPr>
      <w:ind w:leftChars="100" w:left="100" w:firstLineChars="100" w:firstLine="100"/>
    </w:pPr>
  </w:style>
  <w:style w:type="paragraph" w:customStyle="1" w:styleId="a4">
    <w:name w:val="主席(多位主席)"/>
    <w:next w:val="a"/>
    <w:pPr>
      <w:widowControl w:val="0"/>
      <w:kinsoku w:val="0"/>
      <w:overflowPunct w:val="0"/>
      <w:spacing w:line="380" w:lineRule="exact"/>
      <w:jc w:val="both"/>
      <w:textAlignment w:val="center"/>
    </w:pPr>
    <w:rPr>
      <w:rFonts w:eastAsia="華康細明體"/>
      <w:sz w:val="21"/>
    </w:rPr>
  </w:style>
  <w:style w:type="paragraph" w:customStyle="1" w:styleId="a5">
    <w:name w:val="出席委員"/>
    <w:basedOn w:val="a"/>
    <w:pPr>
      <w:ind w:left="500" w:rightChars="250" w:right="250" w:hangingChars="500" w:hanging="500"/>
    </w:pPr>
  </w:style>
  <w:style w:type="paragraph" w:customStyle="1" w:styleId="a6">
    <w:name w:val="立院標題"/>
    <w:basedOn w:val="a"/>
    <w:pPr>
      <w:adjustRightInd w:val="0"/>
      <w:ind w:firstLineChars="600" w:firstLine="600"/>
    </w:pPr>
    <w:rPr>
      <w:rFonts w:eastAsia="華康楷書體W5"/>
      <w:b/>
      <w:spacing w:val="200"/>
      <w:sz w:val="72"/>
    </w:rPr>
  </w:style>
  <w:style w:type="paragraph" w:customStyle="1" w:styleId="a7">
    <w:name w:val="立院次標題"/>
    <w:basedOn w:val="a6"/>
    <w:pPr>
      <w:ind w:firstLineChars="400" w:firstLine="400"/>
    </w:pPr>
    <w:rPr>
      <w:spacing w:val="40"/>
      <w:sz w:val="40"/>
    </w:rPr>
  </w:style>
  <w:style w:type="paragraph" w:customStyle="1" w:styleId="a8">
    <w:name w:val="立院時間"/>
    <w:basedOn w:val="a"/>
    <w:pPr>
      <w:ind w:firstLineChars="1500" w:firstLine="1500"/>
    </w:pPr>
    <w:rPr>
      <w:rFonts w:eastAsia="華康楷書體W5"/>
      <w:i/>
    </w:rPr>
  </w:style>
  <w:style w:type="paragraph" w:customStyle="1" w:styleId="a9">
    <w:name w:val="同意權事項(項目符號)"/>
    <w:basedOn w:val="a"/>
    <w:next w:val="a"/>
    <w:pPr>
      <w:spacing w:line="420" w:lineRule="exact"/>
      <w:ind w:left="100" w:hangingChars="100" w:hanging="100"/>
    </w:pPr>
    <w:rPr>
      <w:rFonts w:eastAsia="華康楷書體W5"/>
      <w:sz w:val="28"/>
    </w:rPr>
  </w:style>
  <w:style w:type="paragraph" w:customStyle="1" w:styleId="aa">
    <w:name w:val="同意權事項(標題)"/>
    <w:basedOn w:val="a"/>
    <w:next w:val="a"/>
    <w:pPr>
      <w:spacing w:line="420" w:lineRule="exact"/>
      <w:ind w:leftChars="300" w:left="300"/>
    </w:pPr>
    <w:rPr>
      <w:sz w:val="28"/>
    </w:rPr>
  </w:style>
  <w:style w:type="paragraph" w:customStyle="1" w:styleId="ab">
    <w:name w:val="函件(主旨)"/>
    <w:basedOn w:val="a"/>
    <w:next w:val="a"/>
    <w:pPr>
      <w:ind w:left="100" w:hangingChars="100" w:hanging="100"/>
    </w:pPr>
  </w:style>
  <w:style w:type="paragraph" w:customStyle="1" w:styleId="ac">
    <w:name w:val="函件(正副本)"/>
    <w:basedOn w:val="a"/>
    <w:next w:val="a"/>
    <w:pPr>
      <w:ind w:left="100" w:hangingChars="100" w:hanging="100"/>
    </w:pPr>
  </w:style>
  <w:style w:type="paragraph" w:customStyle="1" w:styleId="ad">
    <w:name w:val="函件(正副本內文)"/>
    <w:basedOn w:val="a"/>
    <w:next w:val="a"/>
    <w:pPr>
      <w:ind w:leftChars="300" w:left="300"/>
    </w:pPr>
  </w:style>
  <w:style w:type="paragraph" w:customStyle="1" w:styleId="ae">
    <w:name w:val="函件(受文者)"/>
    <w:basedOn w:val="a"/>
    <w:next w:val="a"/>
    <w:pPr>
      <w:ind w:left="100" w:hangingChars="100" w:hanging="100"/>
    </w:pPr>
  </w:style>
  <w:style w:type="paragraph" w:customStyle="1" w:styleId="af">
    <w:name w:val="函件(附件)"/>
    <w:basedOn w:val="a"/>
    <w:next w:val="a"/>
    <w:pPr>
      <w:ind w:left="100" w:hangingChars="100" w:hanging="100"/>
    </w:pPr>
  </w:style>
  <w:style w:type="paragraph" w:customStyle="1" w:styleId="af0">
    <w:name w:val="函件(密等及解密條件)"/>
    <w:basedOn w:val="a"/>
    <w:next w:val="a"/>
    <w:pPr>
      <w:ind w:left="100" w:hangingChars="100" w:hanging="100"/>
    </w:pPr>
  </w:style>
  <w:style w:type="paragraph" w:customStyle="1" w:styleId="af1">
    <w:name w:val="函件(速別)"/>
    <w:basedOn w:val="a"/>
    <w:next w:val="a"/>
    <w:pPr>
      <w:ind w:left="100" w:hangingChars="100" w:hanging="100"/>
    </w:pPr>
  </w:style>
  <w:style w:type="paragraph" w:customStyle="1" w:styleId="af2">
    <w:name w:val="函件(單位)"/>
    <w:basedOn w:val="a"/>
    <w:next w:val="a"/>
    <w:pPr>
      <w:spacing w:before="105" w:after="105" w:line="420" w:lineRule="exact"/>
    </w:pPr>
    <w:rPr>
      <w:rFonts w:eastAsia="華康楷書體W5"/>
      <w:sz w:val="28"/>
    </w:rPr>
  </w:style>
  <w:style w:type="paragraph" w:customStyle="1" w:styleId="af3">
    <w:name w:val="函件(發文日期與字號)"/>
    <w:basedOn w:val="a"/>
    <w:next w:val="a"/>
    <w:pPr>
      <w:ind w:left="100" w:hangingChars="100" w:hanging="100"/>
    </w:pPr>
  </w:style>
  <w:style w:type="paragraph" w:customStyle="1" w:styleId="af4">
    <w:name w:val="函件(發文日期與字號內文)"/>
    <w:basedOn w:val="a"/>
    <w:pPr>
      <w:ind w:leftChars="500" w:left="500"/>
    </w:pPr>
  </w:style>
  <w:style w:type="paragraph" w:customStyle="1" w:styleId="af5">
    <w:name w:val="函件(說明)"/>
    <w:basedOn w:val="a"/>
    <w:next w:val="a"/>
    <w:pPr>
      <w:ind w:left="100" w:hangingChars="100" w:hanging="100"/>
    </w:pPr>
  </w:style>
  <w:style w:type="paragraph" w:customStyle="1" w:styleId="af6">
    <w:name w:val="函件(說明內文)"/>
    <w:basedOn w:val="a"/>
    <w:pPr>
      <w:ind w:firstLineChars="200" w:firstLine="200"/>
    </w:pPr>
  </w:style>
  <w:style w:type="paragraph" w:customStyle="1" w:styleId="af7">
    <w:name w:val="函件(說明項目符號)"/>
    <w:basedOn w:val="a"/>
    <w:pPr>
      <w:ind w:leftChars="100" w:left="100" w:firstLineChars="100" w:firstLine="100"/>
    </w:pPr>
  </w:style>
  <w:style w:type="paragraph" w:customStyle="1" w:styleId="af8">
    <w:name w:val="協商代表"/>
    <w:basedOn w:val="a"/>
    <w:pPr>
      <w:ind w:leftChars="200" w:left="700" w:hangingChars="500" w:hanging="500"/>
    </w:pPr>
  </w:style>
  <w:style w:type="paragraph" w:customStyle="1" w:styleId="af9">
    <w:name w:val="黨團提案"/>
    <w:basedOn w:val="a"/>
    <w:next w:val="a"/>
    <w:pPr>
      <w:ind w:leftChars="500" w:left="500"/>
    </w:pPr>
    <w:rPr>
      <w:rFonts w:eastAsia="華康楷書體W5"/>
    </w:rPr>
  </w:style>
  <w:style w:type="paragraph" w:customStyle="1" w:styleId="afa">
    <w:name w:val="委員提案"/>
    <w:basedOn w:val="af9"/>
    <w:next w:val="a"/>
    <w:pPr>
      <w:ind w:leftChars="700" w:left="700"/>
      <w:jc w:val="left"/>
    </w:pPr>
    <w:rPr>
      <w:rFonts w:eastAsia="華康細明體"/>
    </w:rPr>
  </w:style>
  <w:style w:type="paragraph" w:customStyle="1" w:styleId="afb">
    <w:name w:val="委員提案(內文)"/>
    <w:basedOn w:val="a"/>
    <w:next w:val="a"/>
    <w:pPr>
      <w:ind w:left="100" w:hangingChars="100" w:hanging="100"/>
    </w:pPr>
    <w:rPr>
      <w:rFonts w:eastAsia="華康中黑體"/>
    </w:rPr>
  </w:style>
  <w:style w:type="paragraph" w:customStyle="1" w:styleId="afc">
    <w:name w:val="法律條文(內文)"/>
    <w:basedOn w:val="a"/>
    <w:next w:val="a"/>
    <w:pPr>
      <w:ind w:leftChars="200" w:left="200" w:firstLineChars="200" w:firstLine="200"/>
    </w:pPr>
  </w:style>
  <w:style w:type="paragraph" w:customStyle="1" w:styleId="afd">
    <w:name w:val="法律條文(條)"/>
    <w:basedOn w:val="a"/>
    <w:pPr>
      <w:ind w:leftChars="100" w:left="200" w:hangingChars="100" w:hanging="100"/>
    </w:pPr>
  </w:style>
  <w:style w:type="paragraph" w:customStyle="1" w:styleId="afe">
    <w:name w:val="法律條文(項目符號)"/>
    <w:basedOn w:val="a"/>
    <w:next w:val="a"/>
    <w:pPr>
      <w:ind w:leftChars="200" w:left="300" w:hangingChars="100" w:hanging="100"/>
    </w:pPr>
  </w:style>
  <w:style w:type="paragraph" w:customStyle="1" w:styleId="aff">
    <w:name w:val="法案(註解說明)"/>
    <w:basedOn w:val="a"/>
    <w:next w:val="a"/>
    <w:pPr>
      <w:ind w:leftChars="200" w:left="200"/>
    </w:pPr>
    <w:rPr>
      <w:rFonts w:eastAsia="華康中黑體"/>
    </w:rPr>
  </w:style>
  <w:style w:type="paragraph" w:customStyle="1" w:styleId="aff0">
    <w:name w:val="法案(標題)"/>
    <w:basedOn w:val="a"/>
    <w:next w:val="a"/>
    <w:pPr>
      <w:spacing w:beforeLines="50" w:before="50" w:afterLines="50" w:after="50" w:line="420" w:lineRule="exact"/>
    </w:pPr>
    <w:rPr>
      <w:rFonts w:eastAsia="華康楷書體W5"/>
      <w:sz w:val="28"/>
    </w:rPr>
  </w:style>
  <w:style w:type="paragraph" w:customStyle="1" w:styleId="aff1">
    <w:name w:val="表格內文頂頭"/>
    <w:basedOn w:val="a"/>
    <w:next w:val="a"/>
    <w:pPr>
      <w:spacing w:line="315" w:lineRule="exact"/>
    </w:pPr>
  </w:style>
  <w:style w:type="paragraph" w:customStyle="1" w:styleId="aff2">
    <w:name w:val="表格第一列(文字分散)"/>
    <w:basedOn w:val="a"/>
    <w:next w:val="a"/>
    <w:pPr>
      <w:spacing w:line="315" w:lineRule="exact"/>
      <w:ind w:leftChars="50" w:left="50" w:rightChars="50" w:right="50"/>
      <w:jc w:val="distribute"/>
    </w:pPr>
  </w:style>
  <w:style w:type="paragraph" w:customStyle="1" w:styleId="aff3">
    <w:name w:val="政府提案(案由)"/>
    <w:basedOn w:val="a"/>
    <w:next w:val="a"/>
    <w:pPr>
      <w:spacing w:line="420" w:lineRule="exact"/>
      <w:ind w:left="100" w:hangingChars="100" w:hanging="100"/>
    </w:pPr>
    <w:rPr>
      <w:rFonts w:eastAsia="華康楷書體W5"/>
      <w:sz w:val="28"/>
    </w:rPr>
  </w:style>
  <w:style w:type="paragraph" w:styleId="aff4">
    <w:name w:val="footer"/>
    <w:basedOn w:val="a"/>
    <w:semiHidden/>
    <w:pPr>
      <w:tabs>
        <w:tab w:val="center" w:pos="4153"/>
        <w:tab w:val="right" w:pos="8306"/>
      </w:tabs>
      <w:snapToGrid w:val="0"/>
      <w:textAlignment w:val="auto"/>
    </w:pPr>
    <w:rPr>
      <w:kern w:val="0"/>
      <w:szCs w:val="20"/>
    </w:rPr>
  </w:style>
  <w:style w:type="paragraph" w:styleId="aff5">
    <w:name w:val="header"/>
    <w:basedOn w:val="a"/>
    <w:semiHidden/>
    <w:pPr>
      <w:tabs>
        <w:tab w:val="center" w:pos="4153"/>
        <w:tab w:val="right" w:pos="8306"/>
      </w:tabs>
      <w:snapToGrid w:val="0"/>
      <w:spacing w:line="300" w:lineRule="auto"/>
      <w:textAlignment w:val="auto"/>
    </w:pPr>
    <w:rPr>
      <w:kern w:val="0"/>
      <w:szCs w:val="20"/>
    </w:rPr>
  </w:style>
  <w:style w:type="paragraph" w:customStyle="1" w:styleId="aff6">
    <w:name w:val="特殊段落"/>
    <w:basedOn w:val="a"/>
    <w:next w:val="a"/>
    <w:pPr>
      <w:spacing w:beforeLines="50" w:before="50" w:afterLines="50" w:after="50"/>
    </w:pPr>
  </w:style>
  <w:style w:type="paragraph" w:customStyle="1" w:styleId="aff7">
    <w:name w:val="討論事項(項目符號)"/>
    <w:basedOn w:val="a"/>
    <w:pPr>
      <w:spacing w:line="420" w:lineRule="exact"/>
      <w:ind w:left="100" w:hangingChars="100" w:hanging="100"/>
    </w:pPr>
    <w:rPr>
      <w:rFonts w:eastAsia="華康楷書體W5"/>
      <w:sz w:val="28"/>
    </w:rPr>
  </w:style>
  <w:style w:type="paragraph" w:customStyle="1" w:styleId="aff8">
    <w:name w:val="討論事項(內文)"/>
    <w:basedOn w:val="aff7"/>
    <w:next w:val="a"/>
    <w:pPr>
      <w:spacing w:afterLines="50" w:after="50"/>
      <w:ind w:left="0" w:firstLineChars="0" w:firstLine="0"/>
    </w:pPr>
  </w:style>
  <w:style w:type="paragraph" w:customStyle="1" w:styleId="aff9">
    <w:name w:val="討論事項(標題)"/>
    <w:basedOn w:val="a"/>
    <w:next w:val="a"/>
    <w:pPr>
      <w:spacing w:line="240" w:lineRule="auto"/>
      <w:ind w:leftChars="400" w:left="400"/>
    </w:pPr>
    <w:rPr>
      <w:spacing w:val="40"/>
      <w:sz w:val="28"/>
    </w:rPr>
  </w:style>
  <w:style w:type="paragraph" w:customStyle="1" w:styleId="affa">
    <w:name w:val="院會紀錄次標題"/>
    <w:basedOn w:val="a"/>
    <w:next w:val="a"/>
    <w:rPr>
      <w:rFonts w:eastAsia="華康楷書體W5"/>
      <w:b/>
      <w:sz w:val="36"/>
    </w:rPr>
  </w:style>
  <w:style w:type="paragraph" w:customStyle="1" w:styleId="affb">
    <w:name w:val="院會紀錄標題"/>
    <w:basedOn w:val="a"/>
    <w:next w:val="affa"/>
    <w:pPr>
      <w:adjustRightInd w:val="0"/>
      <w:ind w:firstLineChars="600" w:firstLine="600"/>
    </w:pPr>
    <w:rPr>
      <w:rFonts w:eastAsia="華康楷書體W5"/>
      <w:b/>
      <w:spacing w:val="200"/>
      <w:sz w:val="48"/>
    </w:rPr>
  </w:style>
  <w:style w:type="paragraph" w:customStyle="1" w:styleId="affc">
    <w:name w:val="報告事項(內文)"/>
    <w:basedOn w:val="a"/>
    <w:next w:val="a"/>
  </w:style>
  <w:style w:type="paragraph" w:customStyle="1" w:styleId="affd">
    <w:name w:val="報告事項(項目符號)"/>
    <w:basedOn w:val="a"/>
    <w:next w:val="a"/>
    <w:pPr>
      <w:ind w:left="100" w:hangingChars="100" w:hanging="100"/>
    </w:pPr>
  </w:style>
  <w:style w:type="paragraph" w:customStyle="1" w:styleId="affe">
    <w:name w:val="報告事項(標題)"/>
    <w:basedOn w:val="aff9"/>
    <w:next w:val="a"/>
  </w:style>
  <w:style w:type="paragraph" w:customStyle="1" w:styleId="afff">
    <w:name w:val="提案連署人"/>
    <w:basedOn w:val="a"/>
    <w:next w:val="a"/>
    <w:pPr>
      <w:ind w:leftChars="300" w:left="700" w:hangingChars="400" w:hanging="400"/>
      <w:jc w:val="left"/>
    </w:pPr>
  </w:style>
  <w:style w:type="paragraph" w:customStyle="1" w:styleId="afff0">
    <w:name w:val="朝野協商(內文)"/>
    <w:basedOn w:val="a"/>
    <w:next w:val="a"/>
    <w:pPr>
      <w:ind w:leftChars="100" w:left="100" w:firstLineChars="100" w:firstLine="100"/>
    </w:pPr>
  </w:style>
  <w:style w:type="paragraph" w:customStyle="1" w:styleId="afff1">
    <w:name w:val="朝野協商(次標題)"/>
    <w:basedOn w:val="a"/>
    <w:pPr>
      <w:ind w:left="500" w:hangingChars="500" w:hanging="500"/>
    </w:pPr>
  </w:style>
  <w:style w:type="paragraph" w:customStyle="1" w:styleId="afff2">
    <w:name w:val="朝野協商(項目符號)"/>
    <w:basedOn w:val="a"/>
    <w:next w:val="a"/>
    <w:pPr>
      <w:ind w:leftChars="100" w:left="100" w:firstLineChars="100" w:firstLine="100"/>
    </w:pPr>
    <w:rPr>
      <w:b/>
    </w:rPr>
  </w:style>
  <w:style w:type="paragraph" w:customStyle="1" w:styleId="afff3">
    <w:name w:val="朝野協商(標題)"/>
    <w:basedOn w:val="a"/>
    <w:next w:val="a"/>
    <w:pPr>
      <w:ind w:leftChars="200" w:left="200"/>
    </w:pPr>
    <w:rPr>
      <w:rFonts w:eastAsia="華康中黑體"/>
    </w:rPr>
  </w:style>
  <w:style w:type="paragraph" w:customStyle="1" w:styleId="afff4">
    <w:name w:val="審查報告(內文)"/>
    <w:basedOn w:val="a"/>
    <w:next w:val="a"/>
    <w:pPr>
      <w:ind w:leftChars="100" w:left="100" w:firstLineChars="100" w:firstLine="100"/>
    </w:pPr>
  </w:style>
  <w:style w:type="paragraph" w:customStyle="1" w:styleId="afff5">
    <w:name w:val="審查報告(項目符號)"/>
    <w:basedOn w:val="a"/>
    <w:next w:val="a"/>
    <w:pPr>
      <w:ind w:leftChars="100" w:left="100" w:firstLineChars="100" w:firstLine="100"/>
    </w:pPr>
  </w:style>
  <w:style w:type="paragraph" w:customStyle="1" w:styleId="afff6">
    <w:name w:val="審查報告(標題)"/>
    <w:basedOn w:val="a"/>
    <w:next w:val="a"/>
    <w:pPr>
      <w:spacing w:beforeLines="100" w:before="100" w:line="315" w:lineRule="exact"/>
      <w:ind w:leftChars="100" w:left="100" w:firstLineChars="100" w:firstLine="100"/>
    </w:pPr>
    <w:rPr>
      <w:rFonts w:eastAsia="華康中黑體"/>
    </w:rPr>
  </w:style>
  <w:style w:type="paragraph" w:customStyle="1" w:styleId="afff7">
    <w:name w:val="質詢事項(次標題)"/>
    <w:basedOn w:val="a"/>
    <w:next w:val="a"/>
    <w:pPr>
      <w:ind w:leftChars="200" w:left="300" w:hangingChars="100" w:hanging="100"/>
    </w:pPr>
    <w:rPr>
      <w:rFonts w:eastAsia="華康中黑體"/>
    </w:rPr>
  </w:style>
  <w:style w:type="paragraph" w:customStyle="1" w:styleId="afff8">
    <w:name w:val="質詢事項(項目符號)"/>
    <w:basedOn w:val="a"/>
    <w:next w:val="a"/>
    <w:pPr>
      <w:ind w:left="100" w:hangingChars="100" w:hanging="100"/>
    </w:pPr>
  </w:style>
  <w:style w:type="paragraph" w:customStyle="1" w:styleId="afff9">
    <w:name w:val="質詢事項(標題)"/>
    <w:basedOn w:val="aff9"/>
    <w:next w:val="a"/>
  </w:style>
  <w:style w:type="paragraph" w:customStyle="1" w:styleId="10">
    <w:name w:val="橫向數字1"/>
    <w:basedOn w:val="a"/>
    <w:next w:val="a"/>
    <w:pPr>
      <w:ind w:leftChars="100" w:left="100" w:firstLineChars="55" w:firstLine="55"/>
    </w:pPr>
  </w:style>
  <w:style w:type="paragraph" w:customStyle="1" w:styleId="2">
    <w:name w:val="橫向數字2"/>
    <w:basedOn w:val="a"/>
    <w:next w:val="a"/>
    <w:pPr>
      <w:ind w:leftChars="100" w:left="100" w:firstLineChars="70" w:firstLine="70"/>
    </w:pPr>
  </w:style>
  <w:style w:type="paragraph" w:customStyle="1" w:styleId="afffa">
    <w:name w:val="主席(報告事項)"/>
    <w:next w:val="a"/>
    <w:pPr>
      <w:ind w:left="100" w:hangingChars="100" w:hanging="100"/>
    </w:pPr>
    <w:rPr>
      <w:rFonts w:eastAsia="華康細明體"/>
      <w:sz w:val="21"/>
    </w:rPr>
  </w:style>
  <w:style w:type="paragraph" w:customStyle="1" w:styleId="afffb">
    <w:name w:val="程序委員會意見"/>
    <w:basedOn w:val="a"/>
    <w:next w:val="a"/>
    <w:pPr>
      <w:ind w:leftChars="100" w:left="100" w:firstLineChars="100" w:firstLine="100"/>
    </w:pPr>
  </w:style>
  <w:style w:type="paragraph" w:customStyle="1" w:styleId="afffc">
    <w:name w:val="選舉事項(標題)"/>
    <w:basedOn w:val="affe"/>
    <w:next w:val="a"/>
  </w:style>
  <w:style w:type="paragraph" w:customStyle="1" w:styleId="afffd">
    <w:name w:val="議事時間"/>
    <w:basedOn w:val="a"/>
    <w:next w:val="a"/>
    <w:pPr>
      <w:spacing w:line="315" w:lineRule="exact"/>
    </w:pPr>
  </w:style>
  <w:style w:type="paragraph" w:customStyle="1" w:styleId="afffe">
    <w:name w:val="列席官員(多位官員)"/>
    <w:basedOn w:val="a"/>
  </w:style>
  <w:style w:type="paragraph" w:customStyle="1" w:styleId="affff">
    <w:name w:val="條"/>
    <w:basedOn w:val="a"/>
    <w:pPr>
      <w:ind w:left="500" w:hangingChars="500" w:hanging="500"/>
    </w:pPr>
    <w:rPr>
      <w:bCs/>
    </w:rPr>
  </w:style>
  <w:style w:type="paragraph" w:customStyle="1" w:styleId="11">
    <w:name w:val="條1"/>
    <w:basedOn w:val="a"/>
    <w:next w:val="a"/>
    <w:pPr>
      <w:ind w:left="375" w:hangingChars="375" w:hanging="375"/>
    </w:pPr>
  </w:style>
  <w:style w:type="paragraph" w:customStyle="1" w:styleId="affff0">
    <w:name w:val="目"/>
    <w:basedOn w:val="a"/>
    <w:next w:val="a"/>
    <w:pPr>
      <w:ind w:left="100" w:hangingChars="100" w:hanging="100"/>
    </w:pPr>
  </w:style>
  <w:style w:type="paragraph" w:customStyle="1" w:styleId="12">
    <w:name w:val="目1"/>
    <w:basedOn w:val="affff0"/>
    <w:next w:val="a"/>
  </w:style>
  <w:style w:type="paragraph" w:customStyle="1" w:styleId="affff1">
    <w:name w:val="條文內文"/>
    <w:basedOn w:val="a"/>
    <w:next w:val="a"/>
    <w:pPr>
      <w:ind w:leftChars="500" w:left="500" w:firstLineChars="200" w:firstLine="200"/>
    </w:pPr>
  </w:style>
  <w:style w:type="paragraph" w:customStyle="1" w:styleId="13">
    <w:name w:val="條文內文1"/>
    <w:basedOn w:val="a"/>
    <w:next w:val="a"/>
    <w:pPr>
      <w:ind w:leftChars="500" w:left="500" w:firstLineChars="200" w:firstLine="200"/>
    </w:pPr>
  </w:style>
  <w:style w:type="paragraph" w:customStyle="1" w:styleId="affff2">
    <w:name w:val="章"/>
    <w:basedOn w:val="a"/>
    <w:pPr>
      <w:ind w:leftChars="800" w:left="800"/>
      <w:jc w:val="left"/>
    </w:pPr>
    <w:rPr>
      <w:bCs/>
    </w:rPr>
  </w:style>
  <w:style w:type="paragraph" w:customStyle="1" w:styleId="affff3">
    <w:name w:val="款"/>
    <w:basedOn w:val="a"/>
    <w:pPr>
      <w:ind w:leftChars="700" w:left="800" w:hangingChars="100" w:hanging="100"/>
    </w:pPr>
    <w:rPr>
      <w:bCs/>
    </w:rPr>
  </w:style>
  <w:style w:type="paragraph" w:customStyle="1" w:styleId="14">
    <w:name w:val="款1"/>
    <w:basedOn w:val="a"/>
    <w:next w:val="a"/>
    <w:pPr>
      <w:ind w:leftChars="700" w:left="800" w:hangingChars="100" w:hanging="100"/>
    </w:pPr>
    <w:rPr>
      <w:bCs/>
    </w:rPr>
  </w:style>
  <w:style w:type="paragraph" w:customStyle="1" w:styleId="affff4">
    <w:name w:val="項"/>
    <w:basedOn w:val="a"/>
    <w:next w:val="a"/>
    <w:pPr>
      <w:ind w:left="100" w:hangingChars="100" w:hanging="100"/>
    </w:pPr>
  </w:style>
  <w:style w:type="paragraph" w:customStyle="1" w:styleId="15">
    <w:name w:val="項1"/>
    <w:basedOn w:val="a"/>
    <w:next w:val="a"/>
    <w:pPr>
      <w:ind w:leftChars="700" w:left="800" w:hangingChars="100" w:hanging="100"/>
    </w:pPr>
  </w:style>
  <w:style w:type="paragraph" w:customStyle="1" w:styleId="affff5">
    <w:name w:val="節"/>
    <w:basedOn w:val="a"/>
    <w:pPr>
      <w:ind w:leftChars="900" w:left="900"/>
      <w:jc w:val="left"/>
    </w:pPr>
    <w:rPr>
      <w:rFonts w:eastAsia="華康楷書體W5"/>
      <w:bCs/>
    </w:rPr>
  </w:style>
  <w:style w:type="paragraph" w:customStyle="1" w:styleId="affff6">
    <w:name w:val="政院質詢(內文)"/>
    <w:basedOn w:val="a"/>
    <w:pPr>
      <w:spacing w:line="315" w:lineRule="atLeast"/>
      <w:ind w:firstLineChars="200" w:firstLine="200"/>
    </w:pPr>
  </w:style>
  <w:style w:type="paragraph" w:customStyle="1" w:styleId="16">
    <w:name w:val="協商代表1"/>
    <w:basedOn w:val="af8"/>
    <w:pPr>
      <w:ind w:leftChars="900" w:left="900" w:rightChars="300" w:right="300" w:firstLineChars="0" w:firstLine="0"/>
      <w:jc w:val="left"/>
    </w:pPr>
  </w:style>
  <w:style w:type="paragraph" w:customStyle="1" w:styleId="affff7">
    <w:name w:val="圖片內文"/>
    <w:basedOn w:val="a"/>
    <w:pPr>
      <w:spacing w:line="240" w:lineRule="auto"/>
    </w:pPr>
  </w:style>
  <w:style w:type="paragraph" w:customStyle="1" w:styleId="17">
    <w:name w:val="特殊段落_預算_款_1"/>
    <w:basedOn w:val="a"/>
    <w:next w:val="a"/>
    <w:pPr>
      <w:ind w:leftChars="100" w:left="550" w:hangingChars="450" w:hanging="450"/>
    </w:pPr>
  </w:style>
  <w:style w:type="paragraph" w:customStyle="1" w:styleId="18">
    <w:name w:val="特殊段落_預算_項_1"/>
    <w:basedOn w:val="a"/>
    <w:next w:val="a"/>
    <w:pPr>
      <w:ind w:leftChars="200" w:left="650" w:hangingChars="450" w:hanging="450"/>
    </w:pPr>
  </w:style>
  <w:style w:type="paragraph" w:customStyle="1" w:styleId="19">
    <w:name w:val="特殊段落_預算_目_1"/>
    <w:basedOn w:val="a"/>
    <w:next w:val="a"/>
    <w:pPr>
      <w:ind w:leftChars="300" w:left="750" w:hangingChars="450" w:hanging="450"/>
    </w:pPr>
  </w:style>
  <w:style w:type="paragraph" w:customStyle="1" w:styleId="20">
    <w:name w:val="特殊段落_預算_目_2"/>
    <w:basedOn w:val="a"/>
    <w:next w:val="a"/>
    <w:pPr>
      <w:ind w:leftChars="300" w:left="800" w:hangingChars="500" w:hanging="500"/>
    </w:pPr>
  </w:style>
  <w:style w:type="paragraph" w:customStyle="1" w:styleId="21">
    <w:name w:val="特殊段落_預算_款_2"/>
    <w:basedOn w:val="a"/>
    <w:next w:val="a"/>
    <w:pPr>
      <w:ind w:leftChars="100" w:left="600" w:hangingChars="500" w:hanging="500"/>
    </w:pPr>
  </w:style>
  <w:style w:type="paragraph" w:customStyle="1" w:styleId="22">
    <w:name w:val="特殊段落_預算_項_2"/>
    <w:basedOn w:val="a"/>
    <w:next w:val="a"/>
    <w:pPr>
      <w:ind w:leftChars="200" w:left="700" w:hangingChars="500" w:hanging="500"/>
    </w:pPr>
  </w:style>
  <w:style w:type="paragraph" w:customStyle="1" w:styleId="3">
    <w:name w:val="特殊段落_預算_目_3"/>
    <w:basedOn w:val="a"/>
    <w:next w:val="a"/>
    <w:pPr>
      <w:ind w:leftChars="300" w:left="850" w:hangingChars="550" w:hanging="550"/>
    </w:pPr>
  </w:style>
  <w:style w:type="paragraph" w:customStyle="1" w:styleId="4">
    <w:name w:val="特殊段落_預算_目_4"/>
    <w:basedOn w:val="a"/>
    <w:next w:val="a"/>
    <w:pPr>
      <w:ind w:leftChars="300" w:left="900" w:hangingChars="600" w:hanging="600"/>
    </w:pPr>
  </w:style>
  <w:style w:type="paragraph" w:customStyle="1" w:styleId="30">
    <w:name w:val="特殊段落_預算_款_3"/>
    <w:basedOn w:val="a"/>
    <w:next w:val="a"/>
    <w:pPr>
      <w:ind w:leftChars="100" w:left="650" w:hangingChars="550" w:hanging="550"/>
    </w:pPr>
  </w:style>
  <w:style w:type="paragraph" w:customStyle="1" w:styleId="40">
    <w:name w:val="特殊段落_預算_款_4"/>
    <w:basedOn w:val="a"/>
    <w:next w:val="a"/>
    <w:pPr>
      <w:ind w:leftChars="100" w:left="3502" w:hanging="3402"/>
    </w:pPr>
  </w:style>
  <w:style w:type="paragraph" w:customStyle="1" w:styleId="31">
    <w:name w:val="特殊段落_預算_項_3"/>
    <w:basedOn w:val="a"/>
    <w:next w:val="a"/>
    <w:pPr>
      <w:ind w:leftChars="200" w:left="750" w:hangingChars="550" w:hanging="550"/>
    </w:pPr>
  </w:style>
  <w:style w:type="paragraph" w:customStyle="1" w:styleId="41">
    <w:name w:val="特殊段落_預算_項_4"/>
    <w:basedOn w:val="a"/>
    <w:next w:val="a"/>
    <w:pPr>
      <w:ind w:leftChars="200" w:left="800" w:hangingChars="600" w:hanging="600"/>
    </w:pPr>
  </w:style>
  <w:style w:type="paragraph" w:customStyle="1" w:styleId="affff8">
    <w:name w:val="政院質詢項目"/>
    <w:basedOn w:val="a"/>
    <w:next w:val="a"/>
    <w:pPr>
      <w:snapToGrid w:val="0"/>
      <w:spacing w:beforeLines="70" w:before="70" w:afterLines="50" w:after="50"/>
      <w:jc w:val="left"/>
    </w:pPr>
    <w:rPr>
      <w:rFonts w:eastAsia="華康楷書體W5"/>
      <w:sz w:val="28"/>
    </w:rPr>
  </w:style>
  <w:style w:type="paragraph" w:customStyle="1" w:styleId="affff9">
    <w:name w:val="政院質詢項目(函)"/>
    <w:basedOn w:val="a"/>
    <w:next w:val="a"/>
    <w:pPr>
      <w:snapToGrid w:val="0"/>
      <w:ind w:leftChars="500" w:left="500"/>
    </w:pPr>
  </w:style>
  <w:style w:type="paragraph" w:customStyle="1" w:styleId="affffa">
    <w:name w:val="政院答復項目"/>
    <w:basedOn w:val="a"/>
    <w:next w:val="a"/>
    <w:pPr>
      <w:snapToGrid w:val="0"/>
      <w:spacing w:line="315" w:lineRule="atLeast"/>
      <w:ind w:left="200" w:hangingChars="200" w:hanging="200"/>
    </w:pPr>
  </w:style>
  <w:style w:type="paragraph" w:customStyle="1" w:styleId="affffb">
    <w:name w:val="政院答復(內文)"/>
    <w:basedOn w:val="a"/>
    <w:next w:val="a"/>
    <w:pPr>
      <w:spacing w:line="315" w:lineRule="atLeast"/>
      <w:ind w:leftChars="200" w:left="200"/>
    </w:pPr>
  </w:style>
  <w:style w:type="paragraph" w:customStyle="1" w:styleId="affffc">
    <w:name w:val="政院答復(一般項目)"/>
    <w:basedOn w:val="affffa"/>
    <w:next w:val="a"/>
  </w:style>
  <w:style w:type="table" w:styleId="affffd">
    <w:name w:val="Table Grid"/>
    <w:basedOn w:val="a1"/>
    <w:uiPriority w:val="59"/>
    <w:rsid w:val="00536BCD"/>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doNotRelyOnCS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er\AppData\Roaming\Microsoft\Templates\LCEWB01.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LCEWB01</Template>
  <TotalTime>0</TotalTime>
  <Pages>99</Pages>
  <Words>14860</Words>
  <Characters>84704</Characters>
  <Application>Microsoft Office Word</Application>
  <DocSecurity>0</DocSecurity>
  <Lines>705</Lines>
  <Paragraphs>198</Paragraphs>
  <ScaleCrop>false</ScaleCrop>
  <Company/>
  <LinksUpToDate>false</LinksUpToDate>
  <CharactersWithSpaces>99366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Communique</cp:keywords>
  <dc:description>0;426;110;60</dc:description>
  <cp:lastModifiedBy>user</cp:lastModifiedBy>
  <cp:revision>2</cp:revision>
  <cp:lastPrinted>1900-12-31T16:00:00Z</cp:lastPrinted>
  <dcterms:created xsi:type="dcterms:W3CDTF">2021-06-10T00:36:00Z</dcterms:created>
  <dcterms:modified xsi:type="dcterms:W3CDTF">2021-06-10T00:36:00Z</dcterms:modified>
</cp:coreProperties>
</file>