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98" w:rsidRDefault="00D45698" w:rsidP="00D45698">
      <w:pPr>
        <w:spacing w:before="105" w:after="315" w:line="420" w:lineRule="exact"/>
        <w:jc w:val="left"/>
        <w:rPr>
          <w:rFonts w:eastAsia="華康中黑體"/>
          <w:sz w:val="28"/>
        </w:rPr>
        <w:sectPr w:rsidR="00D45698" w:rsidSect="00534627">
          <w:headerReference w:type="default" r:id="rId9"/>
          <w:footerReference w:type="even" r:id="rId10"/>
          <w:footerReference w:type="default" r:id="rId11"/>
          <w:type w:val="continuous"/>
          <w:pgSz w:w="11906" w:h="16838" w:code="9"/>
          <w:pgMar w:top="1984" w:right="1417" w:bottom="1417" w:left="1417" w:header="1417" w:footer="850" w:gutter="0"/>
          <w:pgNumType w:start="257"/>
          <w:cols w:space="720"/>
          <w:docGrid w:type="linesAndChars" w:linePitch="319" w:charSpace="200"/>
        </w:sectPr>
      </w:pPr>
      <w:r w:rsidRPr="00AF7E43">
        <w:rPr>
          <w:rFonts w:eastAsia="華康中黑體" w:hint="eastAsia"/>
          <w:sz w:val="28"/>
        </w:rPr>
        <w:t>立法院第</w:t>
      </w:r>
      <w:r w:rsidRPr="00AF7E43">
        <w:rPr>
          <w:rFonts w:eastAsia="華康中黑體" w:hint="eastAsia"/>
          <w:sz w:val="28"/>
        </w:rPr>
        <w:t>10</w:t>
      </w:r>
      <w:r w:rsidRPr="00AF7E43">
        <w:rPr>
          <w:rFonts w:eastAsia="華康中黑體" w:hint="eastAsia"/>
          <w:sz w:val="28"/>
        </w:rPr>
        <w:t>屆第</w:t>
      </w:r>
      <w:r w:rsidRPr="00AF7E43">
        <w:rPr>
          <w:rFonts w:eastAsia="華康中黑體" w:hint="eastAsia"/>
          <w:sz w:val="28"/>
        </w:rPr>
        <w:t>3</w:t>
      </w:r>
      <w:r w:rsidRPr="00AF7E43">
        <w:rPr>
          <w:rFonts w:eastAsia="華康中黑體" w:hint="eastAsia"/>
          <w:sz w:val="28"/>
        </w:rPr>
        <w:t>會期司法及法制委員會第</w:t>
      </w:r>
      <w:r w:rsidRPr="00AF7E43">
        <w:rPr>
          <w:rFonts w:eastAsia="華康中黑體" w:hint="eastAsia"/>
          <w:sz w:val="28"/>
        </w:rPr>
        <w:t>16</w:t>
      </w:r>
      <w:r w:rsidRPr="00AF7E43">
        <w:rPr>
          <w:rFonts w:eastAsia="華康中黑體" w:hint="eastAsia"/>
          <w:sz w:val="28"/>
        </w:rPr>
        <w:t>次全體委員會議紀錄</w:t>
      </w:r>
    </w:p>
    <w:p w:rsidR="00D45698" w:rsidRDefault="00D45698" w:rsidP="00D45698">
      <w:pPr>
        <w:pStyle w:val="a4"/>
        <w:ind w:left="1055" w:hangingChars="500" w:hanging="1055"/>
      </w:pPr>
      <w:r w:rsidRPr="00AF7E43">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5</w:t>
      </w:r>
      <w:r>
        <w:rPr>
          <w:rFonts w:hint="eastAsia"/>
        </w:rPr>
        <w:t>月</w:t>
      </w:r>
      <w:r>
        <w:rPr>
          <w:rFonts w:hint="eastAsia"/>
        </w:rPr>
        <w:t>10</w:t>
      </w:r>
      <w:r>
        <w:rPr>
          <w:rFonts w:hint="eastAsia"/>
        </w:rPr>
        <w:t>日（星期一）</w:t>
      </w:r>
      <w:r>
        <w:rPr>
          <w:rFonts w:hint="eastAsia"/>
        </w:rPr>
        <w:t>9</w:t>
      </w:r>
      <w:r>
        <w:rPr>
          <w:rFonts w:hint="eastAsia"/>
        </w:rPr>
        <w:t>時至</w:t>
      </w:r>
      <w:r>
        <w:rPr>
          <w:rFonts w:hint="eastAsia"/>
        </w:rPr>
        <w:t>13</w:t>
      </w:r>
      <w:r>
        <w:rPr>
          <w:rFonts w:hint="eastAsia"/>
        </w:rPr>
        <w:t>時</w:t>
      </w:r>
      <w:r>
        <w:rPr>
          <w:rFonts w:hint="eastAsia"/>
        </w:rPr>
        <w:t>11</w:t>
      </w:r>
      <w:r>
        <w:rPr>
          <w:rFonts w:hint="eastAsia"/>
        </w:rPr>
        <w:t>分</w:t>
      </w:r>
    </w:p>
    <w:p w:rsidR="00D45698" w:rsidRDefault="00D45698" w:rsidP="00D45698">
      <w:pPr>
        <w:pStyle w:val="a4"/>
        <w:ind w:left="1055" w:hangingChars="500" w:hanging="1055"/>
      </w:pPr>
      <w:r w:rsidRPr="00AF7E43">
        <w:rPr>
          <w:rFonts w:eastAsia="華康中黑體" w:hint="eastAsia"/>
        </w:rPr>
        <w:t xml:space="preserve">地　　點　</w:t>
      </w:r>
      <w:r>
        <w:rPr>
          <w:rFonts w:hint="eastAsia"/>
        </w:rPr>
        <w:t>本院紅樓</w:t>
      </w:r>
      <w:r>
        <w:rPr>
          <w:rFonts w:hint="eastAsia"/>
        </w:rPr>
        <w:t>302</w:t>
      </w:r>
      <w:r>
        <w:rPr>
          <w:rFonts w:hint="eastAsia"/>
        </w:rPr>
        <w:t>會議室</w:t>
      </w:r>
    </w:p>
    <w:p w:rsidR="00D45698" w:rsidRDefault="00D45698" w:rsidP="00D45698">
      <w:pPr>
        <w:pStyle w:val="a4"/>
        <w:ind w:left="1055" w:hangingChars="500" w:hanging="1055"/>
      </w:pPr>
      <w:r w:rsidRPr="00AF7E43">
        <w:rPr>
          <w:rFonts w:eastAsia="華康中黑體" w:hint="eastAsia"/>
        </w:rPr>
        <w:t xml:space="preserve">主　　席　</w:t>
      </w:r>
      <w:r>
        <w:rPr>
          <w:rFonts w:hint="eastAsia"/>
        </w:rPr>
        <w:t>葉委員毓蘭</w:t>
      </w:r>
    </w:p>
    <w:p w:rsidR="00D45698" w:rsidRDefault="00D45698" w:rsidP="00D45698">
      <w:pPr>
        <w:ind w:left="211" w:hangingChars="100" w:hanging="211"/>
      </w:pPr>
      <w:r w:rsidRPr="00AF7E43">
        <w:rPr>
          <w:rFonts w:eastAsia="華康中黑體" w:hint="eastAsia"/>
        </w:rPr>
        <w:t>主席：</w:t>
      </w:r>
      <w:r>
        <w:rPr>
          <w:rFonts w:hint="eastAsia"/>
        </w:rPr>
        <w:t>出席委員</w:t>
      </w:r>
      <w:r>
        <w:rPr>
          <w:rFonts w:hint="eastAsia"/>
        </w:rPr>
        <w:t>12</w:t>
      </w:r>
      <w:r>
        <w:rPr>
          <w:rFonts w:hint="eastAsia"/>
        </w:rPr>
        <w:t>人，已足法定人數，現在開會。進行報告事項。</w:t>
      </w:r>
    </w:p>
    <w:p w:rsidR="00D45698" w:rsidRDefault="00D45698" w:rsidP="00D45698">
      <w:pPr>
        <w:pStyle w:val="affe"/>
        <w:ind w:left="844"/>
      </w:pPr>
      <w:r>
        <w:rPr>
          <w:rFonts w:hint="eastAsia"/>
        </w:rPr>
        <w:t>報　告　事　項</w:t>
      </w:r>
    </w:p>
    <w:p w:rsidR="00D45698" w:rsidRDefault="00D45698" w:rsidP="00D45698">
      <w:pPr>
        <w:pStyle w:val="affd"/>
        <w:ind w:left="211" w:hanging="211"/>
      </w:pPr>
      <w:r>
        <w:rPr>
          <w:rFonts w:hint="eastAsia"/>
        </w:rPr>
        <w:t>一、宣讀上次會議議事錄。</w:t>
      </w:r>
    </w:p>
    <w:p w:rsidR="00D45698" w:rsidRDefault="00D45698" w:rsidP="00D45698">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C21A46">
        <w:fldChar w:fldCharType="begin"/>
      </w:r>
      <w:r w:rsidR="00C21A46">
        <w:instrText xml:space="preserve"> </w:instrText>
      </w:r>
      <w:r w:rsidR="00C21A46">
        <w:rPr>
          <w:rFonts w:hint="eastAsia"/>
        </w:rPr>
        <w:instrText>INCLUDEPICTURE  "\\\\Dpc18\\</w:instrText>
      </w:r>
      <w:r w:rsidR="00C21A46">
        <w:rPr>
          <w:rFonts w:hint="eastAsia"/>
        </w:rPr>
        <w:instrText>掃瞄圖檔</w:instrText>
      </w:r>
      <w:r w:rsidR="00C21A46">
        <w:rPr>
          <w:rFonts w:hint="eastAsia"/>
        </w:rPr>
        <w:instrText>\\</w:instrText>
      </w:r>
      <w:r w:rsidR="00C21A46">
        <w:rPr>
          <w:rFonts w:hint="eastAsia"/>
        </w:rPr>
        <w:instrText>十月份</w:instrText>
      </w:r>
      <w:r w:rsidR="00C21A46">
        <w:rPr>
          <w:rFonts w:hint="eastAsia"/>
        </w:rPr>
        <w:instrText>\\1002\\100-\\100-001.jpg" \* MERGEFORMATINET</w:instrText>
      </w:r>
      <w:r w:rsidR="00C21A46">
        <w:instrText xml:space="preserve"> </w:instrText>
      </w:r>
      <w:r w:rsidR="00C21A46">
        <w:fldChar w:fldCharType="separate"/>
      </w:r>
      <w:r w:rsidR="00C36F96">
        <w:fldChar w:fldCharType="begin"/>
      </w:r>
      <w:r w:rsidR="00C36F96">
        <w:instrText xml:space="preserve"> </w:instrText>
      </w:r>
      <w:r w:rsidR="00C36F96">
        <w:rPr>
          <w:rFonts w:hint="eastAsia"/>
        </w:rPr>
        <w:instrText>INCLUDEPICTURE  "\\\\Dpc18\\</w:instrText>
      </w:r>
      <w:r w:rsidR="00C36F96">
        <w:rPr>
          <w:rFonts w:hint="eastAsia"/>
        </w:rPr>
        <w:instrText>掃瞄圖檔</w:instrText>
      </w:r>
      <w:r w:rsidR="00C36F96">
        <w:rPr>
          <w:rFonts w:hint="eastAsia"/>
        </w:rPr>
        <w:instrText>\\</w:instrText>
      </w:r>
      <w:r w:rsidR="00C36F96">
        <w:rPr>
          <w:rFonts w:hint="eastAsia"/>
        </w:rPr>
        <w:instrText>十月份</w:instrText>
      </w:r>
      <w:r w:rsidR="00C36F96">
        <w:rPr>
          <w:rFonts w:hint="eastAsia"/>
        </w:rPr>
        <w:instrText>\\1002\\100-\\100-001.jpg" \* MERGEFORMATINET</w:instrText>
      </w:r>
      <w:r w:rsidR="00C36F96">
        <w:instrText xml:space="preserve"> </w:instrText>
      </w:r>
      <w:r w:rsidR="00C36F96">
        <w:fldChar w:fldCharType="separate"/>
      </w:r>
      <w:r w:rsidR="00D411BB">
        <w:fldChar w:fldCharType="begin"/>
      </w:r>
      <w:r w:rsidR="00D411BB">
        <w:instrText xml:space="preserve"> </w:instrText>
      </w:r>
      <w:r w:rsidR="00D411BB">
        <w:rPr>
          <w:rFonts w:hint="eastAsia"/>
        </w:rPr>
        <w:instrText>INCLUDEPICTURE  "\\\\Dpc18\\</w:instrText>
      </w:r>
      <w:r w:rsidR="00D411BB">
        <w:rPr>
          <w:rFonts w:hint="eastAsia"/>
        </w:rPr>
        <w:instrText>掃瞄圖檔</w:instrText>
      </w:r>
      <w:r w:rsidR="00D411BB">
        <w:rPr>
          <w:rFonts w:hint="eastAsia"/>
        </w:rPr>
        <w:instrText>\\</w:instrText>
      </w:r>
      <w:r w:rsidR="00D411BB">
        <w:rPr>
          <w:rFonts w:hint="eastAsia"/>
        </w:rPr>
        <w:instrText>十月份</w:instrText>
      </w:r>
      <w:r w:rsidR="00D411BB">
        <w:rPr>
          <w:rFonts w:hint="eastAsia"/>
        </w:rPr>
        <w:instrText>\\1002\\100-\\100-001.jpg" \* MERGEFORMATINET</w:instrText>
      </w:r>
      <w:r w:rsidR="00D411BB">
        <w:instrText xml:space="preserve"> </w:instrText>
      </w:r>
      <w:r w:rsidR="00D411BB">
        <w:fldChar w:fldCharType="separate"/>
      </w:r>
      <w:r w:rsidR="001D2071">
        <w:fldChar w:fldCharType="begin"/>
      </w:r>
      <w:r w:rsidR="001D2071">
        <w:instrText xml:space="preserve"> </w:instrText>
      </w:r>
      <w:r w:rsidR="001D2071">
        <w:rPr>
          <w:rFonts w:hint="eastAsia"/>
        </w:rPr>
        <w:instrText>INCLUDEPICTURE  "\\\\Dpc18\\</w:instrText>
      </w:r>
      <w:r w:rsidR="001D2071">
        <w:rPr>
          <w:rFonts w:hint="eastAsia"/>
        </w:rPr>
        <w:instrText>掃瞄圖檔</w:instrText>
      </w:r>
      <w:r w:rsidR="001D2071">
        <w:rPr>
          <w:rFonts w:hint="eastAsia"/>
        </w:rPr>
        <w:instrText>\\</w:instrText>
      </w:r>
      <w:r w:rsidR="001D2071">
        <w:rPr>
          <w:rFonts w:hint="eastAsia"/>
        </w:rPr>
        <w:instrText>十月份</w:instrText>
      </w:r>
      <w:r w:rsidR="001D2071">
        <w:rPr>
          <w:rFonts w:hint="eastAsia"/>
        </w:rPr>
        <w:instrText>\\1002\\100-\\100-001.jpg" \* MERGEFORMATINET</w:instrText>
      </w:r>
      <w:r w:rsidR="001D2071">
        <w:instrText xml:space="preserve"> </w:instrText>
      </w:r>
      <w:r w:rsidR="001D2071">
        <w:fldChar w:fldCharType="separate"/>
      </w:r>
      <w:r w:rsidR="00B21FB9">
        <w:fldChar w:fldCharType="begin"/>
      </w:r>
      <w:r w:rsidR="00B21FB9">
        <w:instrText xml:space="preserve"> </w:instrText>
      </w:r>
      <w:r w:rsidR="00B21FB9">
        <w:rPr>
          <w:rFonts w:hint="eastAsia"/>
        </w:rPr>
        <w:instrText>INCLUDEPICTURE  "\\\\Dpc18\\</w:instrText>
      </w:r>
      <w:r w:rsidR="00B21FB9">
        <w:rPr>
          <w:rFonts w:hint="eastAsia"/>
        </w:rPr>
        <w:instrText>掃瞄圖檔</w:instrText>
      </w:r>
      <w:r w:rsidR="00B21FB9">
        <w:rPr>
          <w:rFonts w:hint="eastAsia"/>
        </w:rPr>
        <w:instrText>\\</w:instrText>
      </w:r>
      <w:r w:rsidR="00B21FB9">
        <w:rPr>
          <w:rFonts w:hint="eastAsia"/>
        </w:rPr>
        <w:instrText>十月份</w:instrText>
      </w:r>
      <w:r w:rsidR="00B21FB9">
        <w:rPr>
          <w:rFonts w:hint="eastAsia"/>
        </w:rPr>
        <w:instrText>\\1002\\100-\\100-001.jpg" \* MERGEFORMATINET</w:instrText>
      </w:r>
      <w:r w:rsidR="00B21FB9">
        <w:instrText xml:space="preserve"> </w:instrText>
      </w:r>
      <w:r w:rsidR="00B21FB9">
        <w:fldChar w:fldCharType="separate"/>
      </w:r>
      <w:r w:rsidR="00BE07AA">
        <w:fldChar w:fldCharType="begin"/>
      </w:r>
      <w:r w:rsidR="00BE07AA">
        <w:instrText xml:space="preserve"> </w:instrText>
      </w:r>
      <w:r w:rsidR="00BE07AA">
        <w:rPr>
          <w:rFonts w:hint="eastAsia"/>
        </w:rPr>
        <w:instrText>INCLUDEPICTURE  "\\\\Dpc18\\</w:instrText>
      </w:r>
      <w:r w:rsidR="00BE07AA">
        <w:rPr>
          <w:rFonts w:hint="eastAsia"/>
        </w:rPr>
        <w:instrText>掃瞄圖檔</w:instrText>
      </w:r>
      <w:r w:rsidR="00BE07AA">
        <w:rPr>
          <w:rFonts w:hint="eastAsia"/>
        </w:rPr>
        <w:instrText>\\</w:instrText>
      </w:r>
      <w:r w:rsidR="00BE07AA">
        <w:rPr>
          <w:rFonts w:hint="eastAsia"/>
        </w:rPr>
        <w:instrText>十月份</w:instrText>
      </w:r>
      <w:r w:rsidR="00BE07AA">
        <w:rPr>
          <w:rFonts w:hint="eastAsia"/>
        </w:rPr>
        <w:instrText>\\1002\\100-\\100-001.jpg" \* MERGEFORMATINET</w:instrText>
      </w:r>
      <w:r w:rsidR="00BE07AA">
        <w:instrText xml:space="preserve"> </w:instrText>
      </w:r>
      <w:r w:rsidR="00BE07AA">
        <w:fldChar w:fldCharType="separate"/>
      </w:r>
      <w:r w:rsidR="00BE07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8pt;height:6.25pt">
            <v:imagedata r:id="rId12" r:href="rId13"/>
          </v:shape>
        </w:pict>
      </w:r>
      <w:r w:rsidR="00BE07AA">
        <w:fldChar w:fldCharType="end"/>
      </w:r>
      <w:r w:rsidR="00B21FB9">
        <w:fldChar w:fldCharType="end"/>
      </w:r>
      <w:r w:rsidR="001D2071">
        <w:fldChar w:fldCharType="end"/>
      </w:r>
      <w:r w:rsidR="00D411BB">
        <w:fldChar w:fldCharType="end"/>
      </w:r>
      <w:r w:rsidR="00C36F96">
        <w:fldChar w:fldCharType="end"/>
      </w:r>
      <w:r w:rsidR="00C21A46">
        <w:fldChar w:fldCharType="end"/>
      </w:r>
      <w:r>
        <w:fldChar w:fldCharType="end"/>
      </w:r>
    </w:p>
    <w:p w:rsidR="00D45698" w:rsidRDefault="00D45698" w:rsidP="00D45698">
      <w:pPr>
        <w:ind w:left="211" w:hangingChars="100" w:hanging="211"/>
      </w:pPr>
      <w:r w:rsidRPr="00AF7E43">
        <w:rPr>
          <w:rFonts w:eastAsia="華康中黑體" w:hint="eastAsia"/>
        </w:rPr>
        <w:t>立法院第</w:t>
      </w:r>
      <w:r w:rsidRPr="00AF7E43">
        <w:rPr>
          <w:rFonts w:eastAsia="華康中黑體" w:hint="eastAsia"/>
        </w:rPr>
        <w:t>10</w:t>
      </w:r>
      <w:r w:rsidRPr="00AF7E43">
        <w:rPr>
          <w:rFonts w:eastAsia="華康中黑體" w:hint="eastAsia"/>
        </w:rPr>
        <w:t>屆第</w:t>
      </w:r>
      <w:r w:rsidRPr="00AF7E43">
        <w:rPr>
          <w:rFonts w:eastAsia="華康中黑體" w:hint="eastAsia"/>
        </w:rPr>
        <w:t>3</w:t>
      </w:r>
      <w:r w:rsidRPr="00AF7E43">
        <w:rPr>
          <w:rFonts w:eastAsia="華康中黑體" w:hint="eastAsia"/>
        </w:rPr>
        <w:t>會期司法及法制委員會第</w:t>
      </w:r>
      <w:r w:rsidRPr="00AF7E43">
        <w:rPr>
          <w:rFonts w:eastAsia="華康中黑體" w:hint="eastAsia"/>
        </w:rPr>
        <w:t>15</w:t>
      </w:r>
      <w:r w:rsidRPr="00AF7E43">
        <w:rPr>
          <w:rFonts w:eastAsia="華康中黑體" w:hint="eastAsia"/>
        </w:rPr>
        <w:t>次全體委員會議議事錄</w:t>
      </w:r>
    </w:p>
    <w:p w:rsidR="00D45698" w:rsidRDefault="00D45698" w:rsidP="00D45698">
      <w:pPr>
        <w:pStyle w:val="a4"/>
        <w:ind w:left="1055" w:hangingChars="500" w:hanging="1055"/>
      </w:pPr>
      <w:r w:rsidRPr="00AF7E43">
        <w:rPr>
          <w:rFonts w:eastAsia="華康中黑體" w:hint="eastAsia"/>
        </w:rPr>
        <w:t>時　　間：</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29</w:t>
      </w:r>
      <w:r>
        <w:rPr>
          <w:rFonts w:hint="eastAsia"/>
        </w:rPr>
        <w:t>日（星期四）上午</w:t>
      </w:r>
      <w:r>
        <w:rPr>
          <w:rFonts w:hint="eastAsia"/>
        </w:rPr>
        <w:t>9</w:t>
      </w:r>
      <w:r>
        <w:rPr>
          <w:rFonts w:hint="eastAsia"/>
        </w:rPr>
        <w:t>時</w:t>
      </w:r>
      <w:r>
        <w:rPr>
          <w:rFonts w:hint="eastAsia"/>
        </w:rPr>
        <w:t>8</w:t>
      </w:r>
      <w:r>
        <w:rPr>
          <w:rFonts w:hint="eastAsia"/>
        </w:rPr>
        <w:t>分至</w:t>
      </w:r>
      <w:r>
        <w:rPr>
          <w:rFonts w:hint="eastAsia"/>
        </w:rPr>
        <w:t>11</w:t>
      </w:r>
      <w:r>
        <w:rPr>
          <w:rFonts w:hint="eastAsia"/>
        </w:rPr>
        <w:t>時</w:t>
      </w:r>
      <w:r>
        <w:rPr>
          <w:rFonts w:hint="eastAsia"/>
        </w:rPr>
        <w:t>30</w:t>
      </w:r>
      <w:r>
        <w:rPr>
          <w:rFonts w:hint="eastAsia"/>
        </w:rPr>
        <w:t>分</w:t>
      </w:r>
    </w:p>
    <w:p w:rsidR="00D45698" w:rsidRDefault="00D45698" w:rsidP="00D45698">
      <w:pPr>
        <w:pStyle w:val="a4"/>
        <w:ind w:left="1055" w:hangingChars="500" w:hanging="1055"/>
      </w:pPr>
      <w:r w:rsidRPr="00AF7E43">
        <w:rPr>
          <w:rFonts w:eastAsia="華康中黑體" w:hint="eastAsia"/>
        </w:rPr>
        <w:t>地　　點：</w:t>
      </w:r>
      <w:r>
        <w:rPr>
          <w:rFonts w:hint="eastAsia"/>
        </w:rPr>
        <w:t>本院紅樓</w:t>
      </w:r>
      <w:r>
        <w:rPr>
          <w:rFonts w:hint="eastAsia"/>
        </w:rPr>
        <w:t>302</w:t>
      </w:r>
      <w:r>
        <w:rPr>
          <w:rFonts w:hint="eastAsia"/>
        </w:rPr>
        <w:t>會議室</w:t>
      </w:r>
    </w:p>
    <w:p w:rsidR="00D45698" w:rsidRDefault="00D45698" w:rsidP="00D45698">
      <w:pPr>
        <w:pStyle w:val="afff1"/>
        <w:ind w:left="1055" w:rightChars="-10" w:right="-21" w:hanging="1055"/>
      </w:pPr>
      <w:r w:rsidRPr="00AF7E43">
        <w:rPr>
          <w:rFonts w:eastAsia="華康中黑體" w:hint="eastAsia"/>
        </w:rPr>
        <w:t>出席委員：</w:t>
      </w:r>
      <w:r>
        <w:rPr>
          <w:rFonts w:hint="eastAsia"/>
        </w:rPr>
        <w:t>陳椒華　　羅致政　　黃世杰　　劉世芳　　江永昌　　鄭麗文　　許智傑　　何志偉　　翁重鈞　　費鴻泰　　葉毓蘭　　柯建銘</w:t>
      </w:r>
    </w:p>
    <w:p w:rsidR="00D45698" w:rsidRDefault="00D45698" w:rsidP="00D45698">
      <w:pPr>
        <w:pStyle w:val="afff0"/>
        <w:ind w:left="211" w:firstLine="211"/>
      </w:pPr>
      <w:r>
        <w:rPr>
          <w:rFonts w:hint="eastAsia"/>
        </w:rPr>
        <w:t xml:space="preserve">　　　委員出席</w:t>
      </w:r>
      <w:r>
        <w:rPr>
          <w:rFonts w:hint="eastAsia"/>
        </w:rPr>
        <w:t>12</w:t>
      </w:r>
      <w:r>
        <w:rPr>
          <w:rFonts w:hint="eastAsia"/>
        </w:rPr>
        <w:t>人</w:t>
      </w:r>
    </w:p>
    <w:p w:rsidR="00D45698" w:rsidRDefault="00D45698" w:rsidP="00D45698">
      <w:pPr>
        <w:pStyle w:val="afff1"/>
        <w:ind w:left="1055" w:rightChars="-10" w:right="-21" w:hanging="1055"/>
      </w:pPr>
      <w:r w:rsidRPr="00AF7E43">
        <w:rPr>
          <w:rFonts w:eastAsia="華康中黑體" w:hint="eastAsia"/>
        </w:rPr>
        <w:t>列席委員：</w:t>
      </w:r>
      <w:r>
        <w:rPr>
          <w:rFonts w:hint="eastAsia"/>
        </w:rPr>
        <w:t xml:space="preserve">李貴敏　　李德維　　溫玉霞　　鍾佳濱　　洪孟楷　　</w:t>
      </w:r>
      <w:r w:rsidRPr="00AF7E43">
        <w:rPr>
          <w:rFonts w:hint="eastAsia"/>
        </w:rPr>
        <w:t>鄭天財</w:t>
      </w:r>
      <w:r w:rsidRPr="00AF7E43">
        <w:rPr>
          <w:rFonts w:hint="eastAsia"/>
        </w:rPr>
        <w:t>Sra Kacaw</w:t>
      </w:r>
      <w:r w:rsidRPr="00AF7E43">
        <w:rPr>
          <w:rFonts w:hint="eastAsia"/>
        </w:rPr>
        <w:t xml:space="preserve">　　</w:t>
      </w:r>
      <w:r w:rsidRPr="00AF7E43">
        <w:rPr>
          <w:rFonts w:hint="eastAsia"/>
          <w:sz w:val="8"/>
        </w:rPr>
        <w:t xml:space="preserve">　</w:t>
      </w:r>
      <w:r>
        <w:rPr>
          <w:rFonts w:hint="eastAsia"/>
        </w:rPr>
        <w:t>林奕華　　廖婉汝　　邱顯智　　楊瓊瓔　　陳明文　　謝衣鳯　　蔡適應　　張其祿　　周春米　　鄭正鈐　　何欣純　　莊競程　　林宜瑾　　賴品妤</w:t>
      </w:r>
    </w:p>
    <w:p w:rsidR="00D45698" w:rsidRDefault="00D45698" w:rsidP="00D45698">
      <w:pPr>
        <w:pStyle w:val="afff0"/>
        <w:ind w:left="211" w:firstLine="211"/>
      </w:pPr>
      <w:r>
        <w:rPr>
          <w:rFonts w:hint="eastAsia"/>
        </w:rPr>
        <w:t xml:space="preserve">　　　委員列席</w:t>
      </w:r>
      <w:r>
        <w:rPr>
          <w:rFonts w:hint="eastAsia"/>
        </w:rPr>
        <w:t>20</w:t>
      </w:r>
      <w:r>
        <w:rPr>
          <w:rFonts w:hint="eastAsia"/>
        </w:rPr>
        <w:t>人</w:t>
      </w:r>
    </w:p>
    <w:p w:rsidR="00D45698" w:rsidRDefault="00D45698" w:rsidP="00D45698">
      <w:pPr>
        <w:sectPr w:rsidR="00D45698" w:rsidSect="00C21A46">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984" w:right="1417" w:bottom="1417" w:left="1417" w:header="1417" w:footer="850" w:gutter="0"/>
          <w:cols w:space="720"/>
          <w:docGrid w:type="linesAndChars" w:linePitch="319" w:charSpace="200"/>
        </w:sectPr>
      </w:pPr>
    </w:p>
    <w:tbl>
      <w:tblPr>
        <w:tblW w:w="0" w:type="auto"/>
        <w:tblCellMar>
          <w:top w:w="28" w:type="dxa"/>
          <w:left w:w="28" w:type="dxa"/>
          <w:bottom w:w="28" w:type="dxa"/>
          <w:right w:w="28" w:type="dxa"/>
        </w:tblCellMar>
        <w:tblLook w:val="04A0" w:firstRow="1" w:lastRow="0" w:firstColumn="1" w:lastColumn="0" w:noHBand="0" w:noVBand="1"/>
      </w:tblPr>
      <w:tblGrid>
        <w:gridCol w:w="1048"/>
        <w:gridCol w:w="4650"/>
        <w:gridCol w:w="3430"/>
      </w:tblGrid>
      <w:tr w:rsidR="00D45698" w:rsidTr="00C21A46">
        <w:tc>
          <w:tcPr>
            <w:tcW w:w="1048" w:type="dxa"/>
            <w:shd w:val="clear" w:color="auto" w:fill="auto"/>
          </w:tcPr>
          <w:p w:rsidR="00D45698" w:rsidRPr="004C71BE" w:rsidRDefault="00D45698" w:rsidP="00C21A46">
            <w:pPr>
              <w:spacing w:line="315" w:lineRule="exact"/>
              <w:ind w:rightChars="-50" w:right="-105"/>
              <w:rPr>
                <w:rFonts w:eastAsia="華康中黑體"/>
              </w:rPr>
            </w:pPr>
            <w:r w:rsidRPr="004C71BE">
              <w:rPr>
                <w:rFonts w:eastAsia="華康中黑體" w:hint="eastAsia"/>
              </w:rPr>
              <w:lastRenderedPageBreak/>
              <w:br w:type="page"/>
            </w:r>
            <w:r w:rsidRPr="004C71BE">
              <w:rPr>
                <w:rFonts w:eastAsia="華康中黑體" w:hint="eastAsia"/>
              </w:rPr>
              <w:t>列席官員：</w:t>
            </w:r>
          </w:p>
        </w:tc>
        <w:tc>
          <w:tcPr>
            <w:tcW w:w="4650" w:type="dxa"/>
            <w:shd w:val="clear" w:color="auto" w:fill="auto"/>
            <w:vAlign w:val="center"/>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銓敘部部長兼公務人員退休撫卹基金管理委員會主任委員</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周志宏</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公務人員保障暨培訓委員會主任委員兼國家文官學院院長</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郝培芝</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教育部人事處處長</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王崇斌</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國防部資源規劃司副司長</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陳黃榮</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財政部賦稅署副署長</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李怡慧</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行政院人事行政總處培訓考用處處長</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黃麗玲</w:t>
            </w:r>
          </w:p>
        </w:tc>
      </w:tr>
      <w:tr w:rsidR="00D45698" w:rsidTr="00C21A46">
        <w:tc>
          <w:tcPr>
            <w:tcW w:w="1048" w:type="dxa"/>
            <w:shd w:val="clear" w:color="auto" w:fill="auto"/>
          </w:tcPr>
          <w:p w:rsidR="00D45698" w:rsidRDefault="00D45698" w:rsidP="00C21A46">
            <w:pPr>
              <w:spacing w:line="315" w:lineRule="exact"/>
            </w:pPr>
          </w:p>
        </w:tc>
        <w:tc>
          <w:tcPr>
            <w:tcW w:w="4650" w:type="dxa"/>
            <w:shd w:val="clear" w:color="auto" w:fill="auto"/>
          </w:tcPr>
          <w:p w:rsidR="00D45698" w:rsidRPr="004C71BE" w:rsidRDefault="00D45698" w:rsidP="00C21A46">
            <w:pPr>
              <w:spacing w:line="315" w:lineRule="exact"/>
              <w:ind w:leftChars="5" w:left="11" w:rightChars="50" w:right="105"/>
              <w:jc w:val="left"/>
              <w:rPr>
                <w:rFonts w:ascii="華康細明體"/>
              </w:rPr>
            </w:pPr>
            <w:r w:rsidRPr="004C71BE">
              <w:rPr>
                <w:rFonts w:ascii="華康細明體" w:hint="eastAsia"/>
              </w:rPr>
              <w:t>行政院主計總處公務預算處專門委員</w:t>
            </w:r>
          </w:p>
        </w:tc>
        <w:tc>
          <w:tcPr>
            <w:tcW w:w="3430" w:type="dxa"/>
            <w:shd w:val="clear" w:color="auto" w:fill="auto"/>
            <w:vAlign w:val="center"/>
          </w:tcPr>
          <w:p w:rsidR="00D45698" w:rsidRPr="004C71BE" w:rsidRDefault="00D45698" w:rsidP="00C21A46">
            <w:pPr>
              <w:spacing w:line="315" w:lineRule="exact"/>
              <w:ind w:leftChars="50" w:left="105" w:rightChars="50" w:right="105"/>
              <w:jc w:val="left"/>
              <w:rPr>
                <w:rFonts w:ascii="華康細明體"/>
              </w:rPr>
            </w:pPr>
            <w:r w:rsidRPr="004C71BE">
              <w:rPr>
                <w:rFonts w:ascii="華康細明體" w:hint="eastAsia"/>
              </w:rPr>
              <w:t>陳莉惠</w:t>
            </w:r>
          </w:p>
        </w:tc>
      </w:tr>
    </w:tbl>
    <w:p w:rsidR="00D45698" w:rsidRDefault="00D45698" w:rsidP="00D45698">
      <w:pPr>
        <w:pStyle w:val="a4"/>
        <w:ind w:left="1055" w:hangingChars="500" w:hanging="1055"/>
      </w:pPr>
      <w:r w:rsidRPr="00AF7E43">
        <w:rPr>
          <w:rFonts w:eastAsia="華康中黑體" w:hint="eastAsia"/>
        </w:rPr>
        <w:t>主　　席：</w:t>
      </w:r>
      <w:r>
        <w:rPr>
          <w:rFonts w:hint="eastAsia"/>
        </w:rPr>
        <w:t>葉召集委員毓蘭</w:t>
      </w:r>
    </w:p>
    <w:p w:rsidR="00D45698" w:rsidRDefault="00D45698" w:rsidP="00D45698">
      <w:pPr>
        <w:ind w:left="211" w:hangingChars="100" w:hanging="211"/>
      </w:pPr>
      <w:r w:rsidRPr="00AF7E43">
        <w:rPr>
          <w:rFonts w:eastAsia="華康中黑體" w:hint="eastAsia"/>
        </w:rPr>
        <w:t>專門委員：</w:t>
      </w:r>
      <w:r>
        <w:rPr>
          <w:rFonts w:hint="eastAsia"/>
        </w:rPr>
        <w:t>張智為</w:t>
      </w:r>
    </w:p>
    <w:p w:rsidR="00D45698" w:rsidRDefault="00D45698" w:rsidP="00D45698">
      <w:pPr>
        <w:ind w:left="211" w:hangingChars="100" w:hanging="211"/>
      </w:pPr>
      <w:r w:rsidRPr="00AF7E43">
        <w:rPr>
          <w:rFonts w:eastAsia="華康中黑體" w:hint="eastAsia"/>
        </w:rPr>
        <w:t>主任秘書：</w:t>
      </w:r>
      <w:r>
        <w:rPr>
          <w:rFonts w:hint="eastAsia"/>
        </w:rPr>
        <w:t>楊育純</w:t>
      </w:r>
    </w:p>
    <w:p w:rsidR="00D45698" w:rsidRDefault="00D45698" w:rsidP="00D45698">
      <w:pPr>
        <w:ind w:left="211" w:hangingChars="100" w:hanging="211"/>
      </w:pPr>
      <w:r w:rsidRPr="00AF7E43">
        <w:rPr>
          <w:rFonts w:eastAsia="華康中黑體" w:hint="eastAsia"/>
        </w:rPr>
        <w:t>紀　　錄：</w:t>
      </w:r>
      <w:r>
        <w:rPr>
          <w:rFonts w:hint="eastAsia"/>
        </w:rPr>
        <w:t>簡任秘書　陳杏枝</w:t>
      </w:r>
    </w:p>
    <w:p w:rsidR="00D45698" w:rsidRDefault="00D45698" w:rsidP="00D45698">
      <w:pPr>
        <w:ind w:leftChars="100" w:left="211" w:firstLineChars="100" w:firstLine="211"/>
      </w:pPr>
      <w:r>
        <w:rPr>
          <w:rFonts w:hint="eastAsia"/>
        </w:rPr>
        <w:t xml:space="preserve">　　　簡任編審　薛復寧</w:t>
      </w:r>
    </w:p>
    <w:p w:rsidR="00D45698" w:rsidRDefault="00D45698" w:rsidP="00D45698">
      <w:pPr>
        <w:ind w:leftChars="100" w:left="211" w:firstLineChars="100" w:firstLine="211"/>
      </w:pPr>
      <w:r>
        <w:rPr>
          <w:rFonts w:hint="eastAsia"/>
        </w:rPr>
        <w:t xml:space="preserve">　　　科　　長　鮑夏明</w:t>
      </w:r>
    </w:p>
    <w:p w:rsidR="00D45698" w:rsidRDefault="00D45698" w:rsidP="00D45698">
      <w:pPr>
        <w:ind w:leftChars="100" w:left="211" w:firstLineChars="100" w:firstLine="211"/>
      </w:pPr>
      <w:r>
        <w:rPr>
          <w:rFonts w:hint="eastAsia"/>
        </w:rPr>
        <w:t xml:space="preserve">　　　專　　員　林宗賢</w:t>
      </w:r>
    </w:p>
    <w:p w:rsidR="00D45698" w:rsidRDefault="00D45698" w:rsidP="00D45698">
      <w:pPr>
        <w:pStyle w:val="affe"/>
        <w:ind w:left="844"/>
      </w:pPr>
      <w:r>
        <w:rPr>
          <w:rFonts w:hint="eastAsia"/>
        </w:rPr>
        <w:lastRenderedPageBreak/>
        <w:t>報　告　事　項</w:t>
      </w:r>
    </w:p>
    <w:p w:rsidR="00D45698" w:rsidRDefault="00D45698" w:rsidP="00D45698">
      <w:pPr>
        <w:pStyle w:val="affc"/>
      </w:pPr>
      <w:r>
        <w:rPr>
          <w:rFonts w:hint="eastAsia"/>
        </w:rPr>
        <w:t>宣讀上次會議議事錄</w:t>
      </w:r>
    </w:p>
    <w:p w:rsidR="00D45698" w:rsidRDefault="00D45698" w:rsidP="00D45698">
      <w:pPr>
        <w:ind w:leftChars="100" w:left="211" w:firstLineChars="100" w:firstLine="211"/>
      </w:pPr>
      <w:r>
        <w:rPr>
          <w:rFonts w:hint="eastAsia"/>
        </w:rPr>
        <w:t>決定：確定。</w:t>
      </w:r>
    </w:p>
    <w:p w:rsidR="00D45698" w:rsidRDefault="00D45698" w:rsidP="00D45698">
      <w:pPr>
        <w:pStyle w:val="aff9"/>
        <w:ind w:left="844"/>
      </w:pPr>
      <w:r>
        <w:rPr>
          <w:rFonts w:hint="eastAsia"/>
        </w:rPr>
        <w:t>討　論　事　項</w:t>
      </w:r>
    </w:p>
    <w:p w:rsidR="00D45698" w:rsidRDefault="00D45698" w:rsidP="00D45698">
      <w:pPr>
        <w:pStyle w:val="affc"/>
      </w:pPr>
      <w:r>
        <w:rPr>
          <w:rFonts w:hint="eastAsia"/>
        </w:rPr>
        <w:t>一、併案審查</w:t>
      </w:r>
    </w:p>
    <w:p w:rsidR="00D45698" w:rsidRDefault="00D45698" w:rsidP="00D45698">
      <w:pPr>
        <w:ind w:leftChars="100" w:left="211" w:firstLineChars="100" w:firstLine="211"/>
      </w:pPr>
      <w:r w:rsidRPr="00AF7E43">
        <w:rPr>
          <w:rFonts w:ascii="華康細明體" w:hint="eastAsia"/>
        </w:rPr>
        <w:t>(一)</w:t>
      </w:r>
      <w:r>
        <w:rPr>
          <w:rFonts w:hint="eastAsia"/>
        </w:rPr>
        <w:t>考試院函請審議「公務人員訓練進修法部分條文修正草案」案。</w:t>
      </w:r>
    </w:p>
    <w:p w:rsidR="00D45698" w:rsidRDefault="00D45698" w:rsidP="00D45698">
      <w:pPr>
        <w:ind w:leftChars="100" w:left="211" w:firstLineChars="100" w:firstLine="211"/>
      </w:pPr>
      <w:r w:rsidRPr="00AF7E43">
        <w:rPr>
          <w:rFonts w:ascii="華康細明體" w:hint="eastAsia"/>
        </w:rPr>
        <w:t>(二)</w:t>
      </w:r>
      <w:r>
        <w:rPr>
          <w:rFonts w:hint="eastAsia"/>
        </w:rPr>
        <w:t>委員萬美玲等</w:t>
      </w:r>
      <w:r>
        <w:rPr>
          <w:rFonts w:hint="eastAsia"/>
        </w:rPr>
        <w:t>20</w:t>
      </w:r>
      <w:r>
        <w:rPr>
          <w:rFonts w:hint="eastAsia"/>
        </w:rPr>
        <w:t>人擬具「公務人員訓練進修法第十條條文修正草案」案。</w:t>
      </w:r>
    </w:p>
    <w:p w:rsidR="00D45698" w:rsidRDefault="00D45698" w:rsidP="00D45698">
      <w:pPr>
        <w:pStyle w:val="affc"/>
      </w:pPr>
      <w:r>
        <w:rPr>
          <w:rFonts w:hint="eastAsia"/>
        </w:rPr>
        <w:t>二、繼續併案審查</w:t>
      </w:r>
    </w:p>
    <w:p w:rsidR="00D45698" w:rsidRDefault="00D45698" w:rsidP="00D45698">
      <w:pPr>
        <w:ind w:leftChars="100" w:left="211" w:firstLineChars="100" w:firstLine="211"/>
      </w:pPr>
      <w:r w:rsidRPr="00AF7E43">
        <w:rPr>
          <w:rFonts w:ascii="華康細明體" w:hint="eastAsia"/>
        </w:rPr>
        <w:t>(一)</w:t>
      </w:r>
      <w:r>
        <w:rPr>
          <w:rFonts w:hint="eastAsia"/>
        </w:rPr>
        <w:t>考試院函請審議「公務人員退休資遣撫卹法部分條文修正草案」案。</w:t>
      </w:r>
    </w:p>
    <w:p w:rsidR="00D45698" w:rsidRDefault="00D45698" w:rsidP="00D45698">
      <w:pPr>
        <w:ind w:leftChars="200" w:left="844" w:hangingChars="200" w:hanging="422"/>
      </w:pPr>
      <w:r w:rsidRPr="00AF7E43">
        <w:rPr>
          <w:rFonts w:ascii="華康細明體" w:hint="eastAsia"/>
        </w:rPr>
        <w:t>(二)</w:t>
      </w:r>
      <w:r>
        <w:rPr>
          <w:rFonts w:hint="eastAsia"/>
        </w:rPr>
        <w:t>委員賴品妤等</w:t>
      </w:r>
      <w:r>
        <w:rPr>
          <w:rFonts w:hint="eastAsia"/>
        </w:rPr>
        <w:t>16</w:t>
      </w:r>
      <w:r>
        <w:rPr>
          <w:rFonts w:hint="eastAsia"/>
        </w:rPr>
        <w:t>人擬具「公務人員退休資遣撫卹法第七條及第十二條條文修正草案」案。</w:t>
      </w:r>
    </w:p>
    <w:p w:rsidR="00D45698" w:rsidRDefault="00D45698" w:rsidP="00D45698">
      <w:pPr>
        <w:ind w:leftChars="100" w:left="211" w:firstLineChars="100" w:firstLine="211"/>
      </w:pPr>
      <w:r w:rsidRPr="00AF7E43">
        <w:rPr>
          <w:rFonts w:ascii="華康細明體" w:hint="eastAsia"/>
        </w:rPr>
        <w:t>(三)</w:t>
      </w:r>
      <w:r>
        <w:rPr>
          <w:rFonts w:hint="eastAsia"/>
        </w:rPr>
        <w:t>委員鍾佳濱等</w:t>
      </w:r>
      <w:r>
        <w:rPr>
          <w:rFonts w:hint="eastAsia"/>
        </w:rPr>
        <w:t>20</w:t>
      </w:r>
      <w:r>
        <w:rPr>
          <w:rFonts w:hint="eastAsia"/>
        </w:rPr>
        <w:t>人擬具「公務人員退休資遣撫卹法第七條條文修正草案」案。</w:t>
      </w:r>
    </w:p>
    <w:p w:rsidR="00D45698" w:rsidRDefault="00D45698" w:rsidP="00D45698">
      <w:pPr>
        <w:ind w:leftChars="100" w:left="211" w:firstLineChars="100" w:firstLine="211"/>
      </w:pPr>
      <w:r w:rsidRPr="00AF7E43">
        <w:rPr>
          <w:rFonts w:ascii="華康細明體" w:hint="eastAsia"/>
        </w:rPr>
        <w:t>(四)</w:t>
      </w:r>
      <w:r>
        <w:rPr>
          <w:rFonts w:hint="eastAsia"/>
        </w:rPr>
        <w:t>國民黨黨團擬具「公務人員退休資遣撫卹法第七條及第九十五條條文修正草案」案。</w:t>
      </w:r>
    </w:p>
    <w:p w:rsidR="00D45698" w:rsidRDefault="00D45698" w:rsidP="00D45698">
      <w:pPr>
        <w:ind w:leftChars="100" w:left="211" w:firstLineChars="100" w:firstLine="211"/>
      </w:pPr>
      <w:r w:rsidRPr="00AF7E43">
        <w:rPr>
          <w:rFonts w:ascii="華康細明體" w:hint="eastAsia"/>
        </w:rPr>
        <w:t>(五)</w:t>
      </w:r>
      <w:r>
        <w:rPr>
          <w:rFonts w:hint="eastAsia"/>
        </w:rPr>
        <w:t>委員謝衣鳯等</w:t>
      </w:r>
      <w:r>
        <w:rPr>
          <w:rFonts w:hint="eastAsia"/>
        </w:rPr>
        <w:t>17</w:t>
      </w:r>
      <w:r>
        <w:rPr>
          <w:rFonts w:hint="eastAsia"/>
        </w:rPr>
        <w:t>人擬具「公務人員退休資遣撫卹法部分條文修正草案」案。</w:t>
      </w:r>
    </w:p>
    <w:p w:rsidR="00D45698" w:rsidRDefault="00D45698" w:rsidP="00D45698">
      <w:pPr>
        <w:ind w:leftChars="100" w:left="211" w:firstLineChars="100" w:firstLine="211"/>
      </w:pPr>
      <w:r w:rsidRPr="00AF7E43">
        <w:rPr>
          <w:rFonts w:ascii="華康細明體" w:hint="eastAsia"/>
        </w:rPr>
        <w:t>(六)</w:t>
      </w:r>
      <w:r>
        <w:rPr>
          <w:rFonts w:hint="eastAsia"/>
        </w:rPr>
        <w:t>委員林奕華等</w:t>
      </w:r>
      <w:r>
        <w:rPr>
          <w:rFonts w:hint="eastAsia"/>
        </w:rPr>
        <w:t>18</w:t>
      </w:r>
      <w:r>
        <w:rPr>
          <w:rFonts w:hint="eastAsia"/>
        </w:rPr>
        <w:t>人擬具「公務人員退休資遣撫卹法第七條條文修正草案」案。</w:t>
      </w:r>
    </w:p>
    <w:p w:rsidR="00D45698" w:rsidRDefault="00D45698" w:rsidP="00D45698">
      <w:pPr>
        <w:ind w:leftChars="200" w:left="844" w:hangingChars="200" w:hanging="422"/>
      </w:pPr>
      <w:r w:rsidRPr="00AF7E43">
        <w:rPr>
          <w:rFonts w:ascii="華康細明體" w:hint="eastAsia"/>
        </w:rPr>
        <w:t>(七)</w:t>
      </w:r>
      <w:r>
        <w:rPr>
          <w:rFonts w:hint="eastAsia"/>
        </w:rPr>
        <w:t>委員伍麗華</w:t>
      </w:r>
      <w:r>
        <w:rPr>
          <w:rFonts w:hint="eastAsia"/>
        </w:rPr>
        <w:t>Saidhai</w:t>
      </w:r>
      <w:r>
        <w:rPr>
          <w:rFonts w:hint="eastAsia"/>
        </w:rPr>
        <w:t>·</w:t>
      </w:r>
      <w:r>
        <w:rPr>
          <w:rFonts w:hint="eastAsia"/>
        </w:rPr>
        <w:t>Tahovecahe</w:t>
      </w:r>
      <w:r>
        <w:rPr>
          <w:rFonts w:hint="eastAsia"/>
        </w:rPr>
        <w:t>等</w:t>
      </w:r>
      <w:r>
        <w:rPr>
          <w:rFonts w:hint="eastAsia"/>
        </w:rPr>
        <w:t>19</w:t>
      </w:r>
      <w:r>
        <w:rPr>
          <w:rFonts w:hint="eastAsia"/>
        </w:rPr>
        <w:t>人擬具「公務人員退休資遣撫卹法部分條文修正草案」案。</w:t>
      </w:r>
    </w:p>
    <w:p w:rsidR="00D45698" w:rsidRDefault="00D45698" w:rsidP="00D45698">
      <w:pPr>
        <w:ind w:leftChars="100" w:left="211" w:firstLineChars="100" w:firstLine="211"/>
      </w:pPr>
      <w:r w:rsidRPr="00AF7E43">
        <w:rPr>
          <w:rFonts w:ascii="華康細明體" w:hint="eastAsia"/>
        </w:rPr>
        <w:t>(八)</w:t>
      </w:r>
      <w:r>
        <w:rPr>
          <w:rFonts w:hint="eastAsia"/>
        </w:rPr>
        <w:t>委員葉毓蘭等</w:t>
      </w:r>
      <w:r>
        <w:rPr>
          <w:rFonts w:hint="eastAsia"/>
        </w:rPr>
        <w:t>18</w:t>
      </w:r>
      <w:r>
        <w:rPr>
          <w:rFonts w:hint="eastAsia"/>
        </w:rPr>
        <w:t>人擬具「公務人員退休資遣撫卹法部分條文修正草案」案。</w:t>
      </w:r>
    </w:p>
    <w:p w:rsidR="00D45698" w:rsidRDefault="00D45698" w:rsidP="00D45698">
      <w:pPr>
        <w:ind w:leftChars="100" w:left="211" w:firstLineChars="100" w:firstLine="211"/>
      </w:pPr>
      <w:r w:rsidRPr="00AF7E43">
        <w:rPr>
          <w:rFonts w:ascii="華康細明體" w:hint="eastAsia"/>
        </w:rPr>
        <w:t>(九)</w:t>
      </w:r>
      <w:r>
        <w:rPr>
          <w:rFonts w:hint="eastAsia"/>
        </w:rPr>
        <w:t>委員林奕華等</w:t>
      </w:r>
      <w:r>
        <w:rPr>
          <w:rFonts w:hint="eastAsia"/>
        </w:rPr>
        <w:t>16</w:t>
      </w:r>
      <w:r>
        <w:rPr>
          <w:rFonts w:hint="eastAsia"/>
        </w:rPr>
        <w:t>人擬具「公務人員退休資遣撫卹法第六十七條條文修正草案」案。</w:t>
      </w:r>
    </w:p>
    <w:p w:rsidR="00D45698" w:rsidRDefault="00D45698" w:rsidP="00D45698">
      <w:pPr>
        <w:ind w:leftChars="200" w:left="844" w:hangingChars="200" w:hanging="422"/>
      </w:pPr>
      <w:r w:rsidRPr="00AF7E43">
        <w:rPr>
          <w:rFonts w:ascii="華康細明體" w:hint="eastAsia"/>
        </w:rPr>
        <w:t>(十)</w:t>
      </w:r>
      <w:r>
        <w:rPr>
          <w:rFonts w:hint="eastAsia"/>
        </w:rPr>
        <w:t>委員林奕華等</w:t>
      </w:r>
      <w:r>
        <w:rPr>
          <w:rFonts w:hint="eastAsia"/>
        </w:rPr>
        <w:t>19</w:t>
      </w:r>
      <w:r>
        <w:rPr>
          <w:rFonts w:hint="eastAsia"/>
        </w:rPr>
        <w:t>人擬具「公務人員退休資遣撫卹法第四條、第三十四條及第三十九條條文修正草案」案。</w:t>
      </w:r>
    </w:p>
    <w:p w:rsidR="00D45698" w:rsidRDefault="00D45698" w:rsidP="00D45698">
      <w:pPr>
        <w:ind w:leftChars="100" w:left="211" w:firstLineChars="100" w:firstLine="211"/>
      </w:pPr>
      <w:r w:rsidRPr="00AF7E43">
        <w:rPr>
          <w:rFonts w:ascii="華康細明體" w:hint="eastAsia"/>
        </w:rPr>
        <w:t>(十一)</w:t>
      </w:r>
      <w:r>
        <w:rPr>
          <w:rFonts w:hint="eastAsia"/>
        </w:rPr>
        <w:t>委員張廖萬堅等</w:t>
      </w:r>
      <w:r>
        <w:rPr>
          <w:rFonts w:hint="eastAsia"/>
        </w:rPr>
        <w:t>21</w:t>
      </w:r>
      <w:r>
        <w:rPr>
          <w:rFonts w:hint="eastAsia"/>
        </w:rPr>
        <w:t>人擬具「公務人員退休資遣撫卹法第三十四條條文修正草案」案。</w:t>
      </w:r>
    </w:p>
    <w:p w:rsidR="00D45698" w:rsidRDefault="00D45698" w:rsidP="00D45698">
      <w:pPr>
        <w:ind w:leftChars="200" w:left="1055" w:hangingChars="300" w:hanging="633"/>
      </w:pPr>
      <w:r w:rsidRPr="00AF7E43">
        <w:rPr>
          <w:rFonts w:ascii="華康細明體" w:hint="eastAsia"/>
        </w:rPr>
        <w:t>(十二)</w:t>
      </w:r>
      <w:r>
        <w:rPr>
          <w:rFonts w:hint="eastAsia"/>
        </w:rPr>
        <w:t>委員林為洲等</w:t>
      </w:r>
      <w:r>
        <w:rPr>
          <w:rFonts w:hint="eastAsia"/>
        </w:rPr>
        <w:t>16</w:t>
      </w:r>
      <w:r>
        <w:rPr>
          <w:rFonts w:hint="eastAsia"/>
        </w:rPr>
        <w:t>人擬具「公務人員退休資遣撫卹法修正第三十八條條文及增訂附表三之一草案」案。</w:t>
      </w:r>
    </w:p>
    <w:p w:rsidR="00D45698" w:rsidRPr="00AF7E43" w:rsidRDefault="00D45698" w:rsidP="00D45698">
      <w:pPr>
        <w:ind w:leftChars="100" w:left="211" w:firstLineChars="100" w:firstLine="211"/>
      </w:pPr>
      <w:r w:rsidRPr="00AF7E43">
        <w:rPr>
          <w:rFonts w:hint="eastAsia"/>
        </w:rPr>
        <w:t>（本次會議有委員許智傑、陳椒華、羅致政、劉世芳、黃世杰、江永昌、葉毓蘭、翁重鈞、何志偉提出質詢；委員鄭麗文、費鴻泰提出書面質詢。）</w:t>
      </w:r>
    </w:p>
    <w:p w:rsidR="00D45698" w:rsidRDefault="00D45698" w:rsidP="00D45698">
      <w:pPr>
        <w:ind w:leftChars="100" w:left="211" w:firstLineChars="100" w:firstLine="211"/>
      </w:pPr>
      <w:r>
        <w:rPr>
          <w:rFonts w:hint="eastAsia"/>
        </w:rPr>
        <w:t>決議：</w:t>
      </w:r>
    </w:p>
    <w:p w:rsidR="00D45698" w:rsidRDefault="00D45698" w:rsidP="00D45698">
      <w:r>
        <w:rPr>
          <w:rFonts w:hint="eastAsia"/>
        </w:rPr>
        <w:t>一、「公務人員訓練進修法部分條文修正草案」等</w:t>
      </w:r>
      <w:r>
        <w:rPr>
          <w:rFonts w:hint="eastAsia"/>
        </w:rPr>
        <w:t>2</w:t>
      </w:r>
      <w:r>
        <w:rPr>
          <w:rFonts w:hint="eastAsia"/>
        </w:rPr>
        <w:t>案：</w:t>
      </w:r>
    </w:p>
    <w:p w:rsidR="00D45698" w:rsidRDefault="00D45698" w:rsidP="00D45698">
      <w:pPr>
        <w:ind w:leftChars="100" w:left="211" w:firstLineChars="100" w:firstLine="211"/>
      </w:pPr>
      <w:r w:rsidRPr="00AF7E43">
        <w:rPr>
          <w:rFonts w:ascii="華康細明體" w:hint="eastAsia"/>
        </w:rPr>
        <w:t>(一)</w:t>
      </w:r>
      <w:r>
        <w:rPr>
          <w:rFonts w:hint="eastAsia"/>
        </w:rPr>
        <w:t>報告及詢答完畢，逕行逐條審查。</w:t>
      </w:r>
    </w:p>
    <w:p w:rsidR="00D45698" w:rsidRDefault="00D45698" w:rsidP="00D45698">
      <w:pPr>
        <w:ind w:leftChars="200" w:left="844" w:hangingChars="200" w:hanging="422"/>
      </w:pPr>
      <w:r w:rsidRPr="00AF7E43">
        <w:rPr>
          <w:rFonts w:ascii="華康細明體" w:hint="eastAsia"/>
        </w:rPr>
        <w:t>(二)</w:t>
      </w:r>
      <w:r>
        <w:rPr>
          <w:rFonts w:hint="eastAsia"/>
        </w:rPr>
        <w:t>第十條（含委員葉毓蘭等</w:t>
      </w:r>
      <w:r>
        <w:rPr>
          <w:rFonts w:hint="eastAsia"/>
        </w:rPr>
        <w:t>3</w:t>
      </w:r>
      <w:r>
        <w:rPr>
          <w:rFonts w:hint="eastAsia"/>
        </w:rPr>
        <w:t>人所提修正動議）、增訂第十一條之一、第十二條、第二十一條，均保留，送院會處理。</w:t>
      </w:r>
    </w:p>
    <w:p w:rsidR="00D45698" w:rsidRDefault="00D45698" w:rsidP="00D45698">
      <w:pPr>
        <w:ind w:leftChars="200" w:left="844" w:hangingChars="200" w:hanging="422"/>
      </w:pPr>
      <w:r w:rsidRPr="00AF7E43">
        <w:rPr>
          <w:rFonts w:ascii="華康細明體" w:hint="eastAsia"/>
        </w:rPr>
        <w:t>(三)</w:t>
      </w:r>
      <w:r>
        <w:rPr>
          <w:rFonts w:hint="eastAsia"/>
        </w:rPr>
        <w:t>本案審查完竣，擬具審查報告，提請院會公決；須交由黨團協商；院會討論時，由葉召集委員毓蘭出席說明。</w:t>
      </w:r>
    </w:p>
    <w:p w:rsidR="00D45698" w:rsidRDefault="00D45698" w:rsidP="00D45698">
      <w:pPr>
        <w:ind w:leftChars="100" w:left="211" w:firstLineChars="100" w:firstLine="211"/>
      </w:pPr>
      <w:r w:rsidRPr="00AF7E43">
        <w:rPr>
          <w:rFonts w:ascii="華康細明體" w:hint="eastAsia"/>
        </w:rPr>
        <w:t>(四)</w:t>
      </w:r>
      <w:r>
        <w:rPr>
          <w:rFonts w:hint="eastAsia"/>
        </w:rPr>
        <w:t>條次、引述條文部分文字及法制用字用語，授權主席及議事人員整理。</w:t>
      </w:r>
    </w:p>
    <w:p w:rsidR="00D45698" w:rsidRDefault="00D45698" w:rsidP="00D45698">
      <w:r>
        <w:rPr>
          <w:rFonts w:hint="eastAsia"/>
        </w:rPr>
        <w:lastRenderedPageBreak/>
        <w:t>二、「公務人員退休資遣撫卹法部分條文修正草案」等</w:t>
      </w:r>
      <w:r>
        <w:rPr>
          <w:rFonts w:hint="eastAsia"/>
        </w:rPr>
        <w:t>12</w:t>
      </w:r>
      <w:r>
        <w:rPr>
          <w:rFonts w:hint="eastAsia"/>
        </w:rPr>
        <w:t>案：</w:t>
      </w:r>
    </w:p>
    <w:p w:rsidR="00D45698" w:rsidRDefault="00D45698" w:rsidP="00D45698">
      <w:pPr>
        <w:ind w:leftChars="100" w:left="211" w:firstLineChars="100" w:firstLine="211"/>
      </w:pPr>
      <w:r w:rsidRPr="00AF7E43">
        <w:rPr>
          <w:rFonts w:ascii="華康細明體" w:hint="eastAsia"/>
        </w:rPr>
        <w:t>(一)</w:t>
      </w:r>
      <w:r>
        <w:rPr>
          <w:rFonts w:hint="eastAsia"/>
        </w:rPr>
        <w:t>逕行逐條審查。</w:t>
      </w:r>
    </w:p>
    <w:p w:rsidR="00D45698" w:rsidRDefault="00D45698" w:rsidP="00D45698">
      <w:pPr>
        <w:ind w:leftChars="200" w:left="844" w:hangingChars="200" w:hanging="422"/>
      </w:pPr>
      <w:r w:rsidRPr="00AF7E43">
        <w:rPr>
          <w:rFonts w:ascii="華康細明體" w:hint="eastAsia"/>
        </w:rPr>
        <w:t>(二)</w:t>
      </w:r>
      <w:r>
        <w:rPr>
          <w:rFonts w:hint="eastAsia"/>
        </w:rPr>
        <w:t>第四條、第十二條、第三十四條、第三十八條及增訂附表三之一、第三十九條、第六十七條、第七十七條、第九十五條，均保留，送院會處理。</w:t>
      </w:r>
    </w:p>
    <w:p w:rsidR="00D45698" w:rsidRDefault="00D45698" w:rsidP="00D45698">
      <w:pPr>
        <w:ind w:leftChars="100" w:left="211" w:firstLineChars="100" w:firstLine="211"/>
      </w:pPr>
      <w:r w:rsidRPr="00AF7E43">
        <w:rPr>
          <w:rFonts w:ascii="華康細明體" w:hint="eastAsia"/>
        </w:rPr>
        <w:t>(三)</w:t>
      </w:r>
      <w:r>
        <w:rPr>
          <w:rFonts w:hint="eastAsia"/>
        </w:rPr>
        <w:t>第七條，照考試院提案通過。</w:t>
      </w:r>
    </w:p>
    <w:p w:rsidR="00D45698" w:rsidRDefault="00D45698" w:rsidP="00D45698">
      <w:pPr>
        <w:ind w:leftChars="200" w:left="844" w:hangingChars="200" w:hanging="422"/>
      </w:pPr>
      <w:r w:rsidRPr="00AF7E43">
        <w:rPr>
          <w:rFonts w:ascii="華康細明體" w:hint="eastAsia"/>
        </w:rPr>
        <w:t>(四)</w:t>
      </w:r>
      <w:r>
        <w:rPr>
          <w:rFonts w:hint="eastAsia"/>
        </w:rPr>
        <w:t>本案審查完竣，擬具審查報告，提請院會公決；須交由黨團協商；院會討論時，由葉召集委員毓蘭出席說明。</w:t>
      </w:r>
    </w:p>
    <w:p w:rsidR="00D45698" w:rsidRDefault="00D45698" w:rsidP="00D45698">
      <w:pPr>
        <w:ind w:leftChars="100" w:left="211" w:firstLineChars="100" w:firstLine="211"/>
      </w:pPr>
      <w:r w:rsidRPr="00AF7E43">
        <w:rPr>
          <w:rFonts w:ascii="華康細明體" w:hint="eastAsia"/>
        </w:rPr>
        <w:t>(五)</w:t>
      </w:r>
      <w:r>
        <w:rPr>
          <w:rFonts w:hint="eastAsia"/>
        </w:rPr>
        <w:t>條次、引述條文部分文字及法制用字用語，授權主席及議事人員整理。</w:t>
      </w:r>
    </w:p>
    <w:p w:rsidR="00D45698" w:rsidRDefault="00D45698" w:rsidP="00D45698">
      <w:r>
        <w:rPr>
          <w:rFonts w:hint="eastAsia"/>
        </w:rPr>
        <w:t>三、委員質詢時，要求提供相關資料或以書面答復者，請相關機關儘速送交個別委員及本會。</w:t>
      </w:r>
    </w:p>
    <w:p w:rsidR="00D45698" w:rsidRPr="00781A19" w:rsidRDefault="00D45698" w:rsidP="00D45698">
      <w:pPr>
        <w:ind w:leftChars="100" w:left="211" w:firstLineChars="100" w:firstLine="211"/>
        <w:rPr>
          <w:rFonts w:ascii="華康細明體"/>
        </w:rPr>
      </w:pPr>
      <w:r w:rsidRPr="00781A19">
        <w:rPr>
          <w:rFonts w:ascii="華康細明體" w:hint="eastAsia"/>
        </w:rPr>
        <w:t>提　　案</w:t>
      </w:r>
    </w:p>
    <w:p w:rsidR="00D45698" w:rsidRDefault="00D45698" w:rsidP="00D45698">
      <w:pPr>
        <w:ind w:leftChars="100" w:left="211" w:firstLineChars="100" w:firstLine="211"/>
      </w:pPr>
      <w:r>
        <w:rPr>
          <w:rFonts w:hint="eastAsia"/>
        </w:rPr>
        <w:t>一、查公務人員保障暨培訓委員會推動公務倫理宣導相關專班實施計畫中，訂定以研討會方式辦理相關專班，並包含探討公務倫理兩難困境、帶領學員反思等等，盼將公務倫理價值觀內化於文官體系之中、形塑優質組織文化，並使公務人員具備正確之價值觀及倫理觀念之效。</w:t>
      </w:r>
    </w:p>
    <w:p w:rsidR="00D45698" w:rsidRDefault="00D45698" w:rsidP="00D45698">
      <w:pPr>
        <w:ind w:leftChars="100" w:left="211" w:firstLineChars="100" w:firstLine="211"/>
      </w:pPr>
      <w:r>
        <w:rPr>
          <w:rFonts w:hint="eastAsia"/>
        </w:rPr>
        <w:t>有鑑於倫理兩難困境係哲學此一學科中所長期討論、研究之項目，且哲學系向來以蘇格拉底式詰問教學法著稱，對公務倫理宣導所訂之實施方式與目的可謂一大助力。爰建議公務人員保障暨培訓委員會研議於「公務倫理宣導講座薦介名單」中納入倫理學為其專業之哲學學者，且於每次講座中至少有</w:t>
      </w:r>
      <w:r>
        <w:rPr>
          <w:rFonts w:hint="eastAsia"/>
        </w:rPr>
        <w:t>1</w:t>
      </w:r>
      <w:r>
        <w:rPr>
          <w:rFonts w:hint="eastAsia"/>
        </w:rPr>
        <w:t>名倫理學專業學者做為當然主持人之可行性，並於</w:t>
      </w:r>
      <w:r>
        <w:rPr>
          <w:rFonts w:hint="eastAsia"/>
        </w:rPr>
        <w:t>1</w:t>
      </w:r>
      <w:r>
        <w:rPr>
          <w:rFonts w:hint="eastAsia"/>
        </w:rPr>
        <w:t>個月內將研議成果報告交至立法院司法及法制委員會。</w:t>
      </w:r>
    </w:p>
    <w:p w:rsidR="00D45698" w:rsidRDefault="00D45698" w:rsidP="00D45698">
      <w:pPr>
        <w:pStyle w:val="afff"/>
        <w:ind w:leftChars="1100" w:left="3165" w:rightChars="300" w:right="633" w:hanging="844"/>
      </w:pPr>
      <w:r>
        <w:rPr>
          <w:rFonts w:hint="eastAsia"/>
        </w:rPr>
        <w:t>提案人：江永昌　　黃世杰　　何志偉</w:t>
      </w:r>
    </w:p>
    <w:p w:rsidR="00D45698" w:rsidRDefault="00D45698" w:rsidP="00D45698">
      <w:pPr>
        <w:ind w:leftChars="100" w:left="211" w:firstLineChars="100" w:firstLine="211"/>
      </w:pPr>
      <w:r>
        <w:rPr>
          <w:rFonts w:hint="eastAsia"/>
        </w:rPr>
        <w:t>決議：照案通過。</w:t>
      </w:r>
    </w:p>
    <w:p w:rsidR="00D45698" w:rsidRDefault="00D45698" w:rsidP="00D45698">
      <w:r w:rsidRPr="00AF7E43">
        <w:rPr>
          <w:rFonts w:eastAsia="華康中黑體" w:hint="eastAsia"/>
        </w:rPr>
        <w:t>散會</w:t>
      </w:r>
    </w:p>
    <w:p w:rsidR="00D45698" w:rsidRDefault="00D45698" w:rsidP="00D45698">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C21A46">
        <w:fldChar w:fldCharType="begin"/>
      </w:r>
      <w:r w:rsidR="00C21A46">
        <w:instrText xml:space="preserve"> </w:instrText>
      </w:r>
      <w:r w:rsidR="00C21A46">
        <w:rPr>
          <w:rFonts w:hint="eastAsia"/>
        </w:rPr>
        <w:instrText>INCLUDEPICTURE  "\\\\Dpc18\\</w:instrText>
      </w:r>
      <w:r w:rsidR="00C21A46">
        <w:rPr>
          <w:rFonts w:hint="eastAsia"/>
        </w:rPr>
        <w:instrText>掃瞄圖檔</w:instrText>
      </w:r>
      <w:r w:rsidR="00C21A46">
        <w:rPr>
          <w:rFonts w:hint="eastAsia"/>
        </w:rPr>
        <w:instrText>\\</w:instrText>
      </w:r>
      <w:r w:rsidR="00C21A46">
        <w:rPr>
          <w:rFonts w:hint="eastAsia"/>
        </w:rPr>
        <w:instrText>十月份</w:instrText>
      </w:r>
      <w:r w:rsidR="00C21A46">
        <w:rPr>
          <w:rFonts w:hint="eastAsia"/>
        </w:rPr>
        <w:instrText>\\1002\\100-\\100-001.jpg" \* MERGEFORMATINET</w:instrText>
      </w:r>
      <w:r w:rsidR="00C21A46">
        <w:instrText xml:space="preserve"> </w:instrText>
      </w:r>
      <w:r w:rsidR="00C21A46">
        <w:fldChar w:fldCharType="separate"/>
      </w:r>
      <w:r w:rsidR="00C36F96">
        <w:fldChar w:fldCharType="begin"/>
      </w:r>
      <w:r w:rsidR="00C36F96">
        <w:instrText xml:space="preserve"> </w:instrText>
      </w:r>
      <w:r w:rsidR="00C36F96">
        <w:rPr>
          <w:rFonts w:hint="eastAsia"/>
        </w:rPr>
        <w:instrText>INCLUDEPICTURE  "\\\\Dpc18\\</w:instrText>
      </w:r>
      <w:r w:rsidR="00C36F96">
        <w:rPr>
          <w:rFonts w:hint="eastAsia"/>
        </w:rPr>
        <w:instrText>掃瞄圖檔</w:instrText>
      </w:r>
      <w:r w:rsidR="00C36F96">
        <w:rPr>
          <w:rFonts w:hint="eastAsia"/>
        </w:rPr>
        <w:instrText>\\</w:instrText>
      </w:r>
      <w:r w:rsidR="00C36F96">
        <w:rPr>
          <w:rFonts w:hint="eastAsia"/>
        </w:rPr>
        <w:instrText>十月份</w:instrText>
      </w:r>
      <w:r w:rsidR="00C36F96">
        <w:rPr>
          <w:rFonts w:hint="eastAsia"/>
        </w:rPr>
        <w:instrText>\\1002\\100-\\100-001.jpg" \* MERGEFORMATINET</w:instrText>
      </w:r>
      <w:r w:rsidR="00C36F96">
        <w:instrText xml:space="preserve"> </w:instrText>
      </w:r>
      <w:r w:rsidR="00C36F96">
        <w:fldChar w:fldCharType="separate"/>
      </w:r>
      <w:r w:rsidR="00D411BB">
        <w:fldChar w:fldCharType="begin"/>
      </w:r>
      <w:r w:rsidR="00D411BB">
        <w:instrText xml:space="preserve"> </w:instrText>
      </w:r>
      <w:r w:rsidR="00D411BB">
        <w:rPr>
          <w:rFonts w:hint="eastAsia"/>
        </w:rPr>
        <w:instrText>INCLUDEPICTURE  "\\\\Dpc18\\</w:instrText>
      </w:r>
      <w:r w:rsidR="00D411BB">
        <w:rPr>
          <w:rFonts w:hint="eastAsia"/>
        </w:rPr>
        <w:instrText>掃瞄圖檔</w:instrText>
      </w:r>
      <w:r w:rsidR="00D411BB">
        <w:rPr>
          <w:rFonts w:hint="eastAsia"/>
        </w:rPr>
        <w:instrText>\\</w:instrText>
      </w:r>
      <w:r w:rsidR="00D411BB">
        <w:rPr>
          <w:rFonts w:hint="eastAsia"/>
        </w:rPr>
        <w:instrText>十月份</w:instrText>
      </w:r>
      <w:r w:rsidR="00D411BB">
        <w:rPr>
          <w:rFonts w:hint="eastAsia"/>
        </w:rPr>
        <w:instrText>\\1002\\100-\\100-001.jpg" \* MERGEFORMATINET</w:instrText>
      </w:r>
      <w:r w:rsidR="00D411BB">
        <w:instrText xml:space="preserve"> </w:instrText>
      </w:r>
      <w:r w:rsidR="00D411BB">
        <w:fldChar w:fldCharType="separate"/>
      </w:r>
      <w:r w:rsidR="001D2071">
        <w:fldChar w:fldCharType="begin"/>
      </w:r>
      <w:r w:rsidR="001D2071">
        <w:instrText xml:space="preserve"> </w:instrText>
      </w:r>
      <w:r w:rsidR="001D2071">
        <w:rPr>
          <w:rFonts w:hint="eastAsia"/>
        </w:rPr>
        <w:instrText>INCLUDEPICTURE  "\\\\Dpc18\\</w:instrText>
      </w:r>
      <w:r w:rsidR="001D2071">
        <w:rPr>
          <w:rFonts w:hint="eastAsia"/>
        </w:rPr>
        <w:instrText>掃瞄圖檔</w:instrText>
      </w:r>
      <w:r w:rsidR="001D2071">
        <w:rPr>
          <w:rFonts w:hint="eastAsia"/>
        </w:rPr>
        <w:instrText>\\</w:instrText>
      </w:r>
      <w:r w:rsidR="001D2071">
        <w:rPr>
          <w:rFonts w:hint="eastAsia"/>
        </w:rPr>
        <w:instrText>十月份</w:instrText>
      </w:r>
      <w:r w:rsidR="001D2071">
        <w:rPr>
          <w:rFonts w:hint="eastAsia"/>
        </w:rPr>
        <w:instrText>\\1002\\100-\\100-001.jpg" \* MERGEFORMATINET</w:instrText>
      </w:r>
      <w:r w:rsidR="001D2071">
        <w:instrText xml:space="preserve"> </w:instrText>
      </w:r>
      <w:r w:rsidR="001D2071">
        <w:fldChar w:fldCharType="separate"/>
      </w:r>
      <w:r w:rsidR="00B21FB9">
        <w:fldChar w:fldCharType="begin"/>
      </w:r>
      <w:r w:rsidR="00B21FB9">
        <w:instrText xml:space="preserve"> </w:instrText>
      </w:r>
      <w:r w:rsidR="00B21FB9">
        <w:rPr>
          <w:rFonts w:hint="eastAsia"/>
        </w:rPr>
        <w:instrText>INCLUDEPICTURE  "\\\\Dpc18\\</w:instrText>
      </w:r>
      <w:r w:rsidR="00B21FB9">
        <w:rPr>
          <w:rFonts w:hint="eastAsia"/>
        </w:rPr>
        <w:instrText>掃瞄圖檔</w:instrText>
      </w:r>
      <w:r w:rsidR="00B21FB9">
        <w:rPr>
          <w:rFonts w:hint="eastAsia"/>
        </w:rPr>
        <w:instrText>\\</w:instrText>
      </w:r>
      <w:r w:rsidR="00B21FB9">
        <w:rPr>
          <w:rFonts w:hint="eastAsia"/>
        </w:rPr>
        <w:instrText>十月份</w:instrText>
      </w:r>
      <w:r w:rsidR="00B21FB9">
        <w:rPr>
          <w:rFonts w:hint="eastAsia"/>
        </w:rPr>
        <w:instrText>\\1002\\100-\\100-001.jpg" \* MERGEFORMATINET</w:instrText>
      </w:r>
      <w:r w:rsidR="00B21FB9">
        <w:instrText xml:space="preserve"> </w:instrText>
      </w:r>
      <w:r w:rsidR="00B21FB9">
        <w:fldChar w:fldCharType="separate"/>
      </w:r>
      <w:r w:rsidR="00BE07AA">
        <w:fldChar w:fldCharType="begin"/>
      </w:r>
      <w:r w:rsidR="00BE07AA">
        <w:instrText xml:space="preserve"> </w:instrText>
      </w:r>
      <w:r w:rsidR="00BE07AA">
        <w:rPr>
          <w:rFonts w:hint="eastAsia"/>
        </w:rPr>
        <w:instrText>INCLUDEPICTURE  "\\\\Dpc18\\</w:instrText>
      </w:r>
      <w:r w:rsidR="00BE07AA">
        <w:rPr>
          <w:rFonts w:hint="eastAsia"/>
        </w:rPr>
        <w:instrText>掃瞄圖檔</w:instrText>
      </w:r>
      <w:r w:rsidR="00BE07AA">
        <w:rPr>
          <w:rFonts w:hint="eastAsia"/>
        </w:rPr>
        <w:instrText>\\</w:instrText>
      </w:r>
      <w:r w:rsidR="00BE07AA">
        <w:rPr>
          <w:rFonts w:hint="eastAsia"/>
        </w:rPr>
        <w:instrText>十月份</w:instrText>
      </w:r>
      <w:r w:rsidR="00BE07AA">
        <w:rPr>
          <w:rFonts w:hint="eastAsia"/>
        </w:rPr>
        <w:instrText>\\10</w:instrText>
      </w:r>
      <w:r w:rsidR="00BE07AA">
        <w:rPr>
          <w:rFonts w:hint="eastAsia"/>
        </w:rPr>
        <w:instrText>02\\100-\\100-001.jpg" \* MERGEFORMATINET</w:instrText>
      </w:r>
      <w:r w:rsidR="00BE07AA">
        <w:instrText xml:space="preserve"> </w:instrText>
      </w:r>
      <w:r w:rsidR="00BE07AA">
        <w:fldChar w:fldCharType="separate"/>
      </w:r>
      <w:r w:rsidR="00BE07AA">
        <w:pict>
          <v:shape id="_x0000_i1026" type="#_x0000_t75" style="width:456.4pt;height:6.25pt">
            <v:imagedata r:id="rId12" r:href="rId20"/>
          </v:shape>
        </w:pict>
      </w:r>
      <w:r w:rsidR="00BE07AA">
        <w:fldChar w:fldCharType="end"/>
      </w:r>
      <w:r w:rsidR="00B21FB9">
        <w:fldChar w:fldCharType="end"/>
      </w:r>
      <w:r w:rsidR="001D2071">
        <w:fldChar w:fldCharType="end"/>
      </w:r>
      <w:r w:rsidR="00D411BB">
        <w:fldChar w:fldCharType="end"/>
      </w:r>
      <w:r w:rsidR="00C36F96">
        <w:fldChar w:fldCharType="end"/>
      </w:r>
      <w:r w:rsidR="00C21A46">
        <w:fldChar w:fldCharType="end"/>
      </w:r>
      <w:r>
        <w:fldChar w:fldCharType="end"/>
      </w:r>
    </w:p>
    <w:p w:rsidR="00D45698" w:rsidRDefault="00D45698" w:rsidP="00D45698">
      <w:pPr>
        <w:ind w:left="211" w:hangingChars="100" w:hanging="211"/>
      </w:pPr>
      <w:r w:rsidRPr="00AF7E43">
        <w:rPr>
          <w:rFonts w:eastAsia="華康中黑體" w:hint="eastAsia"/>
        </w:rPr>
        <w:t>主席：</w:t>
      </w:r>
      <w:r>
        <w:rPr>
          <w:rFonts w:hint="eastAsia"/>
        </w:rPr>
        <w:t>繼續報告。</w:t>
      </w:r>
    </w:p>
    <w:p w:rsidR="00D45698" w:rsidRDefault="00D45698" w:rsidP="00D45698">
      <w:pPr>
        <w:pStyle w:val="aff7"/>
        <w:ind w:left="281" w:hanging="281"/>
      </w:pPr>
      <w:r>
        <w:rPr>
          <w:rFonts w:hint="eastAsia"/>
        </w:rPr>
        <w:t>二、邀請法務部部長、法務部調查局局長、內政部警政署署長、海洋委員會海巡署署長、財政部關務署署長列席就「從國內毒品氾濫問題，檢討毒品查緝作為」進行專題報告，並備質詢。</w:t>
      </w:r>
    </w:p>
    <w:p w:rsidR="00D45698" w:rsidRDefault="00D45698" w:rsidP="00D45698">
      <w:pPr>
        <w:ind w:left="211" w:hangingChars="100" w:hanging="211"/>
      </w:pPr>
      <w:r w:rsidRPr="00BB1021">
        <w:rPr>
          <w:rFonts w:eastAsia="華康中黑體" w:hint="eastAsia"/>
        </w:rPr>
        <w:t>主席：</w:t>
      </w:r>
      <w:r>
        <w:rPr>
          <w:rFonts w:hint="eastAsia"/>
        </w:rPr>
        <w:t>最近我們看到報紙上有非常多各單位非常辛苦查緝毒品的績效，所以今天本委員會特別安排這一次專題報告。</w:t>
      </w:r>
    </w:p>
    <w:p w:rsidR="00D45698" w:rsidRDefault="00D45698" w:rsidP="00D45698">
      <w:pPr>
        <w:ind w:leftChars="100" w:left="211" w:firstLineChars="100" w:firstLine="211"/>
      </w:pPr>
      <w:r>
        <w:rPr>
          <w:rFonts w:hint="eastAsia"/>
        </w:rPr>
        <w:t>現在請各單位報告，每個單位報告時間為</w:t>
      </w:r>
      <w:r>
        <w:rPr>
          <w:rFonts w:hint="eastAsia"/>
        </w:rPr>
        <w:t>5</w:t>
      </w:r>
      <w:r>
        <w:rPr>
          <w:rFonts w:hint="eastAsia"/>
        </w:rPr>
        <w:t>分鐘。</w:t>
      </w:r>
    </w:p>
    <w:p w:rsidR="00D45698" w:rsidRDefault="00D45698" w:rsidP="001D2071">
      <w:pPr>
        <w:ind w:leftChars="100" w:left="211" w:firstLineChars="100" w:firstLine="211"/>
      </w:pPr>
      <w:r>
        <w:rPr>
          <w:rFonts w:hint="eastAsia"/>
        </w:rPr>
        <w:t>請法務部張次長報告。</w:t>
      </w:r>
    </w:p>
    <w:p w:rsidR="00D45698" w:rsidRDefault="00D45698" w:rsidP="00D45698">
      <w:pPr>
        <w:ind w:left="211" w:hangingChars="100" w:hanging="211"/>
      </w:pPr>
      <w:r w:rsidRPr="00BB1021">
        <w:rPr>
          <w:rFonts w:eastAsia="華康中黑體" w:hint="eastAsia"/>
        </w:rPr>
        <w:t>張次長斗輝：</w:t>
      </w:r>
      <w:r>
        <w:rPr>
          <w:rFonts w:hint="eastAsia"/>
        </w:rPr>
        <w:t>主席、各位委員、各位女士、各位先生，大家好！大家早安！今天奉邀列席貴委員會就「從國內毒品氾濫問題，檢討毒品查緝作為」代表本部列席報告，並備質詢。茲報告如下，敬請指教：</w:t>
      </w:r>
    </w:p>
    <w:p w:rsidR="00D45698" w:rsidRPr="00BB1021" w:rsidRDefault="00D45698" w:rsidP="00D45698">
      <w:pPr>
        <w:ind w:leftChars="100" w:left="211" w:firstLineChars="100" w:firstLine="211"/>
        <w:rPr>
          <w:rFonts w:ascii="華康中黑體" w:eastAsia="華康中黑體"/>
        </w:rPr>
      </w:pPr>
      <w:r w:rsidRPr="00BB1021">
        <w:rPr>
          <w:rFonts w:ascii="華康中黑體" w:eastAsia="華康中黑體" w:hint="eastAsia"/>
        </w:rPr>
        <w:t>壹、前言</w:t>
      </w:r>
    </w:p>
    <w:p w:rsidR="00D45698" w:rsidRDefault="00D45698" w:rsidP="00D45698">
      <w:pPr>
        <w:ind w:leftChars="100" w:left="211" w:firstLineChars="100" w:firstLine="211"/>
      </w:pPr>
      <w:r>
        <w:rPr>
          <w:rFonts w:hint="eastAsia"/>
        </w:rPr>
        <w:t>毒品危害國人健康，衍生社會治安問題，對國家整體發展造成嚴竣挑戰，毒品防制工作一直</w:t>
      </w:r>
      <w:r>
        <w:rPr>
          <w:rFonts w:hint="eastAsia"/>
        </w:rPr>
        <w:lastRenderedPageBreak/>
        <w:t>為政府重要政策之一。面對當前新型態毒品氾濫、吸毒年齡層下降及毒品入侵校園等問題，政府以歸零思考方式，於</w:t>
      </w:r>
      <w:r>
        <w:rPr>
          <w:rFonts w:hint="eastAsia"/>
        </w:rPr>
        <w:t>106</w:t>
      </w:r>
      <w:r>
        <w:rPr>
          <w:rFonts w:hint="eastAsia"/>
        </w:rPr>
        <w:t>年</w:t>
      </w:r>
      <w:r>
        <w:rPr>
          <w:rFonts w:hint="eastAsia"/>
        </w:rPr>
        <w:t>5</w:t>
      </w:r>
      <w:r>
        <w:rPr>
          <w:rFonts w:hint="eastAsia"/>
        </w:rPr>
        <w:t>月</w:t>
      </w:r>
      <w:r>
        <w:rPr>
          <w:rFonts w:hint="eastAsia"/>
        </w:rPr>
        <w:t>11</w:t>
      </w:r>
      <w:r>
        <w:rPr>
          <w:rFonts w:hint="eastAsia"/>
        </w:rPr>
        <w:t>日行政院第</w:t>
      </w:r>
      <w:r>
        <w:rPr>
          <w:rFonts w:hint="eastAsia"/>
        </w:rPr>
        <w:t>3548</w:t>
      </w:r>
      <w:r>
        <w:rPr>
          <w:rFonts w:hint="eastAsia"/>
        </w:rPr>
        <w:t>次會議提出統合防毒、拒毒、緝毒、戒毒及修法配套等五大面向之「新世代反毒策略」，並據以擬具「新世代反毒策略行動綱領」，以</w:t>
      </w:r>
      <w:r>
        <w:rPr>
          <w:rFonts w:hint="eastAsia"/>
        </w:rPr>
        <w:t>106</w:t>
      </w:r>
      <w:r>
        <w:rPr>
          <w:rFonts w:hint="eastAsia"/>
        </w:rPr>
        <w:t>年至</w:t>
      </w:r>
      <w:r>
        <w:rPr>
          <w:rFonts w:hint="eastAsia"/>
        </w:rPr>
        <w:t>109</w:t>
      </w:r>
      <w:r>
        <w:rPr>
          <w:rFonts w:hint="eastAsia"/>
        </w:rPr>
        <w:t>年</w:t>
      </w:r>
      <w:r>
        <w:rPr>
          <w:rFonts w:hint="eastAsia"/>
        </w:rPr>
        <w:t>4</w:t>
      </w:r>
      <w:r>
        <w:rPr>
          <w:rFonts w:hint="eastAsia"/>
        </w:rPr>
        <w:t>年為期、</w:t>
      </w:r>
      <w:r>
        <w:rPr>
          <w:rFonts w:hint="eastAsia"/>
        </w:rPr>
        <w:t>100</w:t>
      </w:r>
      <w:r>
        <w:rPr>
          <w:rFonts w:hint="eastAsia"/>
        </w:rPr>
        <w:t>億元之預算規模，提出政府具體反毒行動方案，同時增加預算資源與配套修法，期有效降低涉毒者之各種衍生性犯罪，並抑制新生毒品人口增加，維護世代健康。</w:t>
      </w:r>
    </w:p>
    <w:p w:rsidR="00D45698" w:rsidRDefault="00D45698" w:rsidP="00D45698">
      <w:pPr>
        <w:ind w:leftChars="100" w:left="211" w:firstLineChars="100" w:firstLine="211"/>
      </w:pPr>
      <w:r>
        <w:rPr>
          <w:rFonts w:hint="eastAsia"/>
        </w:rPr>
        <w:t>政府自</w:t>
      </w:r>
      <w:r>
        <w:rPr>
          <w:rFonts w:hint="eastAsia"/>
        </w:rPr>
        <w:t>106</w:t>
      </w:r>
      <w:r>
        <w:rPr>
          <w:rFonts w:hint="eastAsia"/>
        </w:rPr>
        <w:t>年推行新世代反毒策略迄今，以</w:t>
      </w:r>
      <w:r>
        <w:rPr>
          <w:rFonts w:hint="eastAsia"/>
        </w:rPr>
        <w:t>104</w:t>
      </w:r>
      <w:r>
        <w:rPr>
          <w:rFonts w:hint="eastAsia"/>
        </w:rPr>
        <w:t>年與</w:t>
      </w:r>
      <w:r>
        <w:rPr>
          <w:rFonts w:hint="eastAsia"/>
        </w:rPr>
        <w:t>108</w:t>
      </w:r>
      <w:r>
        <w:rPr>
          <w:rFonts w:hint="eastAsia"/>
        </w:rPr>
        <w:t>年相較，各級毒品施用人數減少</w:t>
      </w:r>
      <w:r>
        <w:rPr>
          <w:rFonts w:hint="eastAsia"/>
        </w:rPr>
        <w:t>1</w:t>
      </w:r>
      <w:r>
        <w:rPr>
          <w:rFonts w:hint="eastAsia"/>
        </w:rPr>
        <w:t>萬</w:t>
      </w:r>
      <w:r w:rsidR="001D2071">
        <w:rPr>
          <w:rFonts w:hint="eastAsia"/>
        </w:rPr>
        <w:t>0,</w:t>
      </w:r>
      <w:r>
        <w:rPr>
          <w:rFonts w:hint="eastAsia"/>
        </w:rPr>
        <w:t>794</w:t>
      </w:r>
      <w:r>
        <w:rPr>
          <w:rFonts w:hint="eastAsia"/>
        </w:rPr>
        <w:t>人，下降約</w:t>
      </w:r>
      <w:r>
        <w:rPr>
          <w:rFonts w:hint="eastAsia"/>
        </w:rPr>
        <w:t>17.6%</w:t>
      </w:r>
      <w:r>
        <w:rPr>
          <w:rFonts w:hint="eastAsia"/>
        </w:rPr>
        <w:t>；初次施用毒品新生人口大幅降低減少</w:t>
      </w:r>
      <w:r>
        <w:rPr>
          <w:rFonts w:hint="eastAsia"/>
        </w:rPr>
        <w:t>7,783</w:t>
      </w:r>
      <w:r>
        <w:rPr>
          <w:rFonts w:hint="eastAsia"/>
        </w:rPr>
        <w:t>人，下降約</w:t>
      </w:r>
      <w:r>
        <w:rPr>
          <w:rFonts w:hint="eastAsia"/>
        </w:rPr>
        <w:t>43.2%</w:t>
      </w:r>
      <w:r>
        <w:rPr>
          <w:rFonts w:hint="eastAsia"/>
        </w:rPr>
        <w:t>。各級毒品施用人口及新生毒品人口均有下降，顯見政府在反毒策略之方向正確，也有具體成效。中正大學</w:t>
      </w:r>
      <w:r>
        <w:rPr>
          <w:rFonts w:hint="eastAsia"/>
        </w:rPr>
        <w:t>110</w:t>
      </w:r>
      <w:r>
        <w:rPr>
          <w:rFonts w:hint="eastAsia"/>
        </w:rPr>
        <w:t>年</w:t>
      </w:r>
      <w:r>
        <w:rPr>
          <w:rFonts w:hint="eastAsia"/>
        </w:rPr>
        <w:t>2</w:t>
      </w:r>
      <w:r>
        <w:rPr>
          <w:rFonts w:hint="eastAsia"/>
        </w:rPr>
        <w:t>月</w:t>
      </w:r>
      <w:r>
        <w:rPr>
          <w:rFonts w:hint="eastAsia"/>
        </w:rPr>
        <w:t>26</w:t>
      </w:r>
      <w:r>
        <w:rPr>
          <w:rFonts w:hint="eastAsia"/>
        </w:rPr>
        <w:t>日公布之「</w:t>
      </w:r>
      <w:r>
        <w:rPr>
          <w:rFonts w:hint="eastAsia"/>
        </w:rPr>
        <w:t>109</w:t>
      </w:r>
      <w:r>
        <w:rPr>
          <w:rFonts w:hint="eastAsia"/>
        </w:rPr>
        <w:t>年全年度臺灣民眾對司法與犯罪防制滿意度之調查研究」，對政府強力緝毒之表現有</w:t>
      </w:r>
      <w:r>
        <w:rPr>
          <w:rFonts w:hint="eastAsia"/>
        </w:rPr>
        <w:t>63.4%</w:t>
      </w:r>
      <w:r>
        <w:rPr>
          <w:rFonts w:hint="eastAsia"/>
        </w:rPr>
        <w:t>受訪者持正面評價，可見政府對毒品防制工作之努力受到民眾肯定。行政院也在</w:t>
      </w:r>
      <w:r>
        <w:rPr>
          <w:rFonts w:hint="eastAsia"/>
        </w:rPr>
        <w:t>110</w:t>
      </w:r>
      <w:r>
        <w:rPr>
          <w:rFonts w:hint="eastAsia"/>
        </w:rPr>
        <w:t>年</w:t>
      </w:r>
      <w:r>
        <w:rPr>
          <w:rFonts w:hint="eastAsia"/>
        </w:rPr>
        <w:t>1</w:t>
      </w:r>
      <w:r>
        <w:rPr>
          <w:rFonts w:hint="eastAsia"/>
        </w:rPr>
        <w:t>月</w:t>
      </w:r>
      <w:r>
        <w:rPr>
          <w:rFonts w:hint="eastAsia"/>
        </w:rPr>
        <w:t>8</w:t>
      </w:r>
      <w:r>
        <w:rPr>
          <w:rFonts w:hint="eastAsia"/>
        </w:rPr>
        <w:t>日核定新世代反毒策略</w:t>
      </w:r>
      <w:r>
        <w:rPr>
          <w:rFonts w:hint="eastAsia"/>
        </w:rPr>
        <w:t>2.0</w:t>
      </w:r>
      <w:r>
        <w:rPr>
          <w:rFonts w:hint="eastAsia"/>
        </w:rPr>
        <w:t>（第二期工作），以跨部會、跨地方、跨領域的整體作戰方式，從緝毒、識毒、驗毒、戒毒四大面向著手，以「抑制再犯」、「降低新生」為目標，期望全面性解決毒品問題。</w:t>
      </w:r>
    </w:p>
    <w:p w:rsidR="00D45698" w:rsidRPr="00BB1021" w:rsidRDefault="00D45698" w:rsidP="00D45698">
      <w:pPr>
        <w:ind w:leftChars="100" w:left="211" w:firstLineChars="100" w:firstLine="211"/>
        <w:rPr>
          <w:rFonts w:ascii="華康中黑體" w:eastAsia="華康中黑體"/>
        </w:rPr>
      </w:pPr>
      <w:r w:rsidRPr="00BB1021">
        <w:rPr>
          <w:rFonts w:ascii="華康中黑體" w:eastAsia="華康中黑體" w:hint="eastAsia"/>
        </w:rPr>
        <w:t>貳、政府緝毒作為</w:t>
      </w:r>
    </w:p>
    <w:p w:rsidR="00D45698" w:rsidRDefault="00D45698" w:rsidP="00D45698">
      <w:pPr>
        <w:ind w:leftChars="100" w:left="211" w:firstLineChars="100" w:firstLine="211"/>
      </w:pPr>
      <w:r>
        <w:rPr>
          <w:rFonts w:hint="eastAsia"/>
        </w:rPr>
        <w:t>毒品犯罪問題成因複雜，新世代反毒策略行動綱領</w:t>
      </w:r>
      <w:r>
        <w:rPr>
          <w:rFonts w:hint="eastAsia"/>
        </w:rPr>
        <w:t>2.0</w:t>
      </w:r>
      <w:r>
        <w:rPr>
          <w:rFonts w:hint="eastAsia"/>
        </w:rPr>
        <w:t>從緝毒、識毒、驗毒、戒毒四大面向著手，政府也完成毒品危害防制條例修法，採取寬嚴併濟刑事政策，對於製造、販賣、運輸毒品行為嚴加處罰，對於施用毒品行為增加多元化緩起訴處分處遇，以期達成「減少需求、減少供給、減少危害」三減目標。其中就緝毒面向分述如下：</w:t>
      </w:r>
    </w:p>
    <w:p w:rsidR="00D45698" w:rsidRDefault="00D45698" w:rsidP="00D45698">
      <w:pPr>
        <w:ind w:leftChars="100" w:left="211" w:firstLineChars="100" w:firstLine="211"/>
      </w:pPr>
      <w:r>
        <w:rPr>
          <w:rFonts w:hint="eastAsia"/>
        </w:rPr>
        <w:t>一、臺灣高等檢察署統合緝毒資源強力緝毒</w:t>
      </w:r>
    </w:p>
    <w:p w:rsidR="00D45698" w:rsidRDefault="00D45698" w:rsidP="00D45698">
      <w:pPr>
        <w:ind w:leftChars="100" w:left="211" w:firstLineChars="100" w:firstLine="211"/>
      </w:pPr>
      <w:r>
        <w:rPr>
          <w:rFonts w:hint="eastAsia"/>
        </w:rPr>
        <w:t>臺灣高等檢察署（下稱臺高檢署）統籌檢察、警察、調查、海巡、憲兵、關務六大緝毒系統持續查緝毒品，拒毒品於境外、截毒於邊境、壓制境內毒品。</w:t>
      </w:r>
      <w:r>
        <w:rPr>
          <w:rFonts w:hint="eastAsia"/>
        </w:rPr>
        <w:t>107</w:t>
      </w:r>
      <w:r>
        <w:rPr>
          <w:rFonts w:hint="eastAsia"/>
        </w:rPr>
        <w:t>、</w:t>
      </w:r>
      <w:r>
        <w:rPr>
          <w:rFonts w:hint="eastAsia"/>
        </w:rPr>
        <w:t>108</w:t>
      </w:r>
      <w:r>
        <w:rPr>
          <w:rFonts w:hint="eastAsia"/>
        </w:rPr>
        <w:t>年間統合六大緝毒系統執行「安居緝毒專案」第</w:t>
      </w:r>
      <w:r>
        <w:rPr>
          <w:rFonts w:hint="eastAsia"/>
        </w:rPr>
        <w:t>1</w:t>
      </w:r>
      <w:r>
        <w:rPr>
          <w:rFonts w:hint="eastAsia"/>
        </w:rPr>
        <w:t>波至第</w:t>
      </w:r>
      <w:r>
        <w:rPr>
          <w:rFonts w:hint="eastAsia"/>
        </w:rPr>
        <w:t>4</w:t>
      </w:r>
      <w:r>
        <w:rPr>
          <w:rFonts w:hint="eastAsia"/>
        </w:rPr>
        <w:t>波全國性緝毒行動後，於</w:t>
      </w:r>
      <w:r>
        <w:rPr>
          <w:rFonts w:hint="eastAsia"/>
        </w:rPr>
        <w:t>108</w:t>
      </w:r>
      <w:r>
        <w:rPr>
          <w:rFonts w:hint="eastAsia"/>
        </w:rPr>
        <w:t>年查緝毒品總量創新高達</w:t>
      </w:r>
      <w:r>
        <w:rPr>
          <w:rFonts w:hint="eastAsia"/>
        </w:rPr>
        <w:t>9476.5</w:t>
      </w:r>
      <w:r>
        <w:rPr>
          <w:rFonts w:hint="eastAsia"/>
        </w:rPr>
        <w:t>公斤。</w:t>
      </w:r>
      <w:r>
        <w:rPr>
          <w:rFonts w:hint="eastAsia"/>
        </w:rPr>
        <w:t>109</w:t>
      </w:r>
      <w:r>
        <w:rPr>
          <w:rFonts w:hint="eastAsia"/>
        </w:rPr>
        <w:t>年因</w:t>
      </w:r>
      <w:r>
        <w:rPr>
          <w:rFonts w:hint="eastAsia"/>
        </w:rPr>
        <w:t>C0VID-19</w:t>
      </w:r>
      <w:r>
        <w:rPr>
          <w:rFonts w:hint="eastAsia"/>
        </w:rPr>
        <w:t>疫情升溫，航班減少、人體夾帶毒品困難度提升，惟混合式新興毒品於青少年族群間流行且致死率極高，臺高檢署旋即統合六大緝毒系統，於</w:t>
      </w:r>
      <w:r>
        <w:rPr>
          <w:rFonts w:hint="eastAsia"/>
        </w:rPr>
        <w:t>109</w:t>
      </w:r>
      <w:r>
        <w:rPr>
          <w:rFonts w:hint="eastAsia"/>
        </w:rPr>
        <w:t>年</w:t>
      </w:r>
      <w:r>
        <w:rPr>
          <w:rFonts w:hint="eastAsia"/>
        </w:rPr>
        <w:t>5</w:t>
      </w:r>
      <w:r>
        <w:rPr>
          <w:rFonts w:hint="eastAsia"/>
        </w:rPr>
        <w:t>月起陸續啟動「新興毒品及校園藥頭查緝行動」、第</w:t>
      </w:r>
      <w:r>
        <w:rPr>
          <w:rFonts w:hint="eastAsia"/>
        </w:rPr>
        <w:t>5</w:t>
      </w:r>
      <w:r>
        <w:rPr>
          <w:rFonts w:hint="eastAsia"/>
        </w:rPr>
        <w:t>波「安居緝毒專案」，共扣得各級毒品共</w:t>
      </w:r>
      <w:r w:rsidR="001D2071">
        <w:rPr>
          <w:rFonts w:hint="eastAsia"/>
        </w:rPr>
        <w:t>八千八百五十</w:t>
      </w:r>
      <w:r>
        <w:rPr>
          <w:rFonts w:hint="eastAsia"/>
        </w:rPr>
        <w:t>餘公斤、大麻</w:t>
      </w:r>
      <w:r>
        <w:rPr>
          <w:rFonts w:hint="eastAsia"/>
        </w:rPr>
        <w:t>1,477</w:t>
      </w:r>
      <w:r>
        <w:rPr>
          <w:rFonts w:hint="eastAsia"/>
        </w:rPr>
        <w:t>株、毒品咖啡包達</w:t>
      </w:r>
      <w:r>
        <w:rPr>
          <w:rFonts w:hint="eastAsia"/>
        </w:rPr>
        <w:t>19</w:t>
      </w:r>
      <w:r>
        <w:rPr>
          <w:rFonts w:hint="eastAsia"/>
        </w:rPr>
        <w:t>萬</w:t>
      </w:r>
      <w:r>
        <w:rPr>
          <w:rFonts w:hint="eastAsia"/>
        </w:rPr>
        <w:t>2,331</w:t>
      </w:r>
      <w:r>
        <w:rPr>
          <w:rFonts w:hint="eastAsia"/>
        </w:rPr>
        <w:t>包，是歷年來安居專案查緝最亮眼的成績，有效壓制各類毒品及混合式毒咖啡包之擴散。</w:t>
      </w:r>
    </w:p>
    <w:p w:rsidR="00D45698" w:rsidRDefault="00D45698" w:rsidP="00D45698">
      <w:pPr>
        <w:ind w:leftChars="100" w:left="211" w:firstLineChars="100" w:firstLine="211"/>
      </w:pPr>
      <w:r>
        <w:rPr>
          <w:rFonts w:hint="eastAsia"/>
        </w:rPr>
        <w:t>110</w:t>
      </w:r>
      <w:r>
        <w:rPr>
          <w:rFonts w:hint="eastAsia"/>
        </w:rPr>
        <w:t>年起為更深化安居專案強力掃蕩新興毒品、校園及社區毒販，臺高檢署已擬訂</w:t>
      </w:r>
      <w:r>
        <w:rPr>
          <w:rFonts w:hint="eastAsia"/>
        </w:rPr>
        <w:t>4</w:t>
      </w:r>
      <w:r>
        <w:rPr>
          <w:rFonts w:hint="eastAsia"/>
        </w:rPr>
        <w:t>年期安居緝毒框架計畫，落實「查量」、「追人」併重之緝毒策略，加大查緝力道，壓制毒品供應。</w:t>
      </w:r>
    </w:p>
    <w:p w:rsidR="00D45698" w:rsidRDefault="00D45698" w:rsidP="00D45698">
      <w:pPr>
        <w:ind w:leftChars="100" w:left="211" w:firstLineChars="100" w:firstLine="211"/>
      </w:pPr>
      <w:r>
        <w:rPr>
          <w:rFonts w:hint="eastAsia"/>
        </w:rPr>
        <w:t>二、科技緝毒強力掃蕩新興毒品、校園及社區毒販</w:t>
      </w:r>
    </w:p>
    <w:p w:rsidR="00D45698" w:rsidRDefault="00D45698" w:rsidP="00D45698">
      <w:pPr>
        <w:ind w:leftChars="100" w:left="211" w:firstLineChars="100" w:firstLine="211"/>
      </w:pPr>
      <w:r w:rsidRPr="00BB1021">
        <w:rPr>
          <w:rFonts w:ascii="華康細明體" w:hint="eastAsia"/>
        </w:rPr>
        <w:t>(一)</w:t>
      </w:r>
      <w:r>
        <w:rPr>
          <w:rFonts w:hint="eastAsia"/>
        </w:rPr>
        <w:t>成立「資料整合平臺籌設工作小組」及持續推動安居查緝專案</w:t>
      </w:r>
    </w:p>
    <w:p w:rsidR="00D45698" w:rsidRDefault="00D45698" w:rsidP="00D45698">
      <w:pPr>
        <w:ind w:leftChars="100" w:left="211" w:firstLineChars="100" w:firstLine="211"/>
      </w:pPr>
      <w:r>
        <w:rPr>
          <w:rFonts w:hint="eastAsia"/>
        </w:rPr>
        <w:t>臺高檢署邀集各緝毒單位成立「資料整合平臺籌設工作小組」，針對各緝毒單位相互所需之資料，進行一次性規劃、分階段建置，並逐年進行滾動式調整，建立更為健全之全國毒品資料庫及大數據加值分析；另結合區域聯防機制，整合緝毒資源，共同打擊毒品犯罪，依據擬訂</w:t>
      </w:r>
      <w:r>
        <w:rPr>
          <w:rFonts w:hint="eastAsia"/>
        </w:rPr>
        <w:t>110</w:t>
      </w:r>
      <w:r>
        <w:rPr>
          <w:rFonts w:hint="eastAsia"/>
        </w:rPr>
        <w:lastRenderedPageBreak/>
        <w:t>年起為期</w:t>
      </w:r>
      <w:r>
        <w:rPr>
          <w:rFonts w:hint="eastAsia"/>
        </w:rPr>
        <w:t>4</w:t>
      </w:r>
      <w:r>
        <w:rPr>
          <w:rFonts w:hint="eastAsia"/>
        </w:rPr>
        <w:t>年之安居緝毒框架計畫，依當前毒情調整高風險目標，持續推動「安居緝毒專案」及溯源斷根，並結合縣市政府就涉毒之特定營業場所進行查緝行動，為國人建立安居無毒家園。</w:t>
      </w:r>
    </w:p>
    <w:p w:rsidR="00D45698" w:rsidRDefault="00D45698" w:rsidP="00D45698">
      <w:pPr>
        <w:ind w:leftChars="100" w:left="211" w:firstLineChars="100" w:firstLine="211"/>
      </w:pPr>
      <w:r w:rsidRPr="00BB1021">
        <w:rPr>
          <w:rFonts w:ascii="華康細明體" w:hint="eastAsia"/>
        </w:rPr>
        <w:t>(二)</w:t>
      </w:r>
      <w:r>
        <w:rPr>
          <w:rFonts w:hint="eastAsia"/>
        </w:rPr>
        <w:t>即時發現新興毒品盛行，迅速展開行動壓制，防止傷害擴大</w:t>
      </w:r>
    </w:p>
    <w:p w:rsidR="00D45698" w:rsidRDefault="00D45698" w:rsidP="00D45698">
      <w:pPr>
        <w:ind w:leftChars="100" w:left="211" w:firstLineChars="100" w:firstLine="211"/>
      </w:pPr>
      <w:r>
        <w:rPr>
          <w:rFonts w:hint="eastAsia"/>
        </w:rPr>
        <w:t>臺高檢署</w:t>
      </w:r>
      <w:r>
        <w:rPr>
          <w:rFonts w:hint="eastAsia"/>
        </w:rPr>
        <w:t>109</w:t>
      </w:r>
      <w:r>
        <w:rPr>
          <w:rFonts w:hint="eastAsia"/>
        </w:rPr>
        <w:t>年經本部提供法醫研究所之分析資料發現施用</w:t>
      </w:r>
      <w:r>
        <w:rPr>
          <w:rFonts w:hint="eastAsia"/>
        </w:rPr>
        <w:t>PMMA</w:t>
      </w:r>
      <w:r>
        <w:rPr>
          <w:rFonts w:hint="eastAsia"/>
        </w:rPr>
        <w:t>（俗稱：強力搖頭丸）致死案例遽增，與各緝毒系統建立</w:t>
      </w:r>
      <w:r>
        <w:rPr>
          <w:rFonts w:hint="eastAsia"/>
        </w:rPr>
        <w:t>PMMA</w:t>
      </w:r>
      <w:r>
        <w:rPr>
          <w:rFonts w:hint="eastAsia"/>
        </w:rPr>
        <w:t>快速檢驗及毒咖啡包裝資料庫、即時通報及案件溯源列管，鎖定特定營業場所課予毒品防制義務，強力掃蕩並發動數波專案同步執行查緝，強力壓制</w:t>
      </w:r>
      <w:r>
        <w:rPr>
          <w:rFonts w:hint="eastAsia"/>
        </w:rPr>
        <w:t>PMMA</w:t>
      </w:r>
      <w:r>
        <w:rPr>
          <w:rFonts w:hint="eastAsia"/>
        </w:rPr>
        <w:t>等新興毒品，</w:t>
      </w:r>
      <w:r>
        <w:rPr>
          <w:rFonts w:hint="eastAsia"/>
        </w:rPr>
        <w:t>109</w:t>
      </w:r>
      <w:r>
        <w:rPr>
          <w:rFonts w:hint="eastAsia"/>
        </w:rPr>
        <w:t>年</w:t>
      </w:r>
      <w:r>
        <w:rPr>
          <w:rFonts w:hint="eastAsia"/>
        </w:rPr>
        <w:t>12</w:t>
      </w:r>
      <w:r>
        <w:rPr>
          <w:rFonts w:hint="eastAsia"/>
        </w:rPr>
        <w:t>月因施用</w:t>
      </w:r>
      <w:r>
        <w:rPr>
          <w:rFonts w:hint="eastAsia"/>
        </w:rPr>
        <w:t>PMMA</w:t>
      </w:r>
      <w:r>
        <w:rPr>
          <w:rFonts w:hint="eastAsia"/>
        </w:rPr>
        <w:t>新興毒品死亡件數已降至</w:t>
      </w:r>
      <w:r>
        <w:rPr>
          <w:rFonts w:hint="eastAsia"/>
        </w:rPr>
        <w:t>2</w:t>
      </w:r>
      <w:r>
        <w:rPr>
          <w:rFonts w:hint="eastAsia"/>
        </w:rPr>
        <w:t>件，與</w:t>
      </w:r>
      <w:r>
        <w:rPr>
          <w:rFonts w:hint="eastAsia"/>
        </w:rPr>
        <w:t>108</w:t>
      </w:r>
      <w:r>
        <w:rPr>
          <w:rFonts w:hint="eastAsia"/>
        </w:rPr>
        <w:t>年</w:t>
      </w:r>
      <w:r>
        <w:rPr>
          <w:rFonts w:hint="eastAsia"/>
        </w:rPr>
        <w:t>12</w:t>
      </w:r>
      <w:r>
        <w:rPr>
          <w:rFonts w:hint="eastAsia"/>
        </w:rPr>
        <w:t>月之</w:t>
      </w:r>
      <w:r>
        <w:rPr>
          <w:rFonts w:hint="eastAsia"/>
        </w:rPr>
        <w:t>27</w:t>
      </w:r>
      <w:r>
        <w:rPr>
          <w:rFonts w:hint="eastAsia"/>
        </w:rPr>
        <w:t>件死亡數比較已大幅降低，已獲初步控制。</w:t>
      </w:r>
    </w:p>
    <w:p w:rsidR="00D45698" w:rsidRDefault="00D45698" w:rsidP="00D45698">
      <w:pPr>
        <w:ind w:leftChars="100" w:left="211" w:firstLineChars="100" w:firstLine="211"/>
      </w:pPr>
      <w:r w:rsidRPr="00BB1021">
        <w:rPr>
          <w:rFonts w:ascii="華康細明體" w:hint="eastAsia"/>
        </w:rPr>
        <w:t>(三)</w:t>
      </w:r>
      <w:r>
        <w:rPr>
          <w:rFonts w:hint="eastAsia"/>
        </w:rPr>
        <w:t>整建高科技裝備，強化查緝量能，拒毒於境外</w:t>
      </w:r>
    </w:p>
    <w:p w:rsidR="00D45698" w:rsidRDefault="00D45698" w:rsidP="00D45698">
      <w:pPr>
        <w:ind w:leftChars="100" w:left="211" w:firstLineChars="100" w:firstLine="211"/>
      </w:pPr>
      <w:r>
        <w:rPr>
          <w:rFonts w:hint="eastAsia"/>
        </w:rPr>
        <w:t>各緝毒系統整備各類偵搜及檢驗科技設備，如</w:t>
      </w:r>
      <w:r>
        <w:rPr>
          <w:rFonts w:hint="eastAsia"/>
        </w:rPr>
        <w:t>X</w:t>
      </w:r>
      <w:r>
        <w:rPr>
          <w:rFonts w:hint="eastAsia"/>
        </w:rPr>
        <w:t>光儀檢測設備、手持式拉曼光譜儀、岸際偵蒐設備等科技裝備提升檢驗能量，避免毒品或其先驅原料以不明粉末方式輸入，落實多層次查核，拒毒於關口。</w:t>
      </w:r>
    </w:p>
    <w:p w:rsidR="00D45698" w:rsidRPr="00BB1021" w:rsidRDefault="00D45698" w:rsidP="00D45698">
      <w:pPr>
        <w:ind w:leftChars="100" w:left="211" w:firstLineChars="100" w:firstLine="211"/>
        <w:rPr>
          <w:rFonts w:ascii="華康中黑體" w:eastAsia="華康中黑體"/>
        </w:rPr>
      </w:pPr>
      <w:r w:rsidRPr="00BB1021">
        <w:rPr>
          <w:rFonts w:ascii="華康中黑體" w:eastAsia="華康中黑體" w:hint="eastAsia"/>
        </w:rPr>
        <w:t>參、策進作為</w:t>
      </w:r>
    </w:p>
    <w:p w:rsidR="00D45698" w:rsidRDefault="00D45698" w:rsidP="00D45698">
      <w:pPr>
        <w:ind w:leftChars="100" w:left="211" w:firstLineChars="100" w:firstLine="211"/>
      </w:pPr>
      <w:r>
        <w:rPr>
          <w:rFonts w:hint="eastAsia"/>
        </w:rPr>
        <w:t>109</w:t>
      </w:r>
      <w:r>
        <w:rPr>
          <w:rFonts w:hint="eastAsia"/>
        </w:rPr>
        <w:t>年國內查獲毒品來源以境外走私為主，占</w:t>
      </w:r>
      <w:r w:rsidR="001D2071">
        <w:rPr>
          <w:rFonts w:hint="eastAsia"/>
        </w:rPr>
        <w:t>九</w:t>
      </w:r>
      <w:r>
        <w:rPr>
          <w:rFonts w:hint="eastAsia"/>
        </w:rPr>
        <w:t>成以上，以來自中國大陸居多，越南、馬來西亞等東南亞國家次之。又</w:t>
      </w:r>
      <w:r>
        <w:rPr>
          <w:rFonts w:hint="eastAsia"/>
        </w:rPr>
        <w:t>109</w:t>
      </w:r>
      <w:r>
        <w:rPr>
          <w:rFonts w:hint="eastAsia"/>
        </w:rPr>
        <w:t>年因</w:t>
      </w:r>
      <w:r>
        <w:rPr>
          <w:rFonts w:hint="eastAsia"/>
        </w:rPr>
        <w:t>COVID-19</w:t>
      </w:r>
      <w:r>
        <w:rPr>
          <w:rFonts w:hint="eastAsia"/>
        </w:rPr>
        <w:t>疫情影響，各國皆加強通商口岸邊境管制作為，犯罪集團利用漁船或以國際快遞、包裹夾藏毒品走私來臺，對此擬定緝毒作為如下：</w:t>
      </w:r>
    </w:p>
    <w:p w:rsidR="00D45698" w:rsidRDefault="00D45698" w:rsidP="00D45698">
      <w:pPr>
        <w:ind w:leftChars="100" w:left="211" w:firstLineChars="100" w:firstLine="211"/>
      </w:pPr>
      <w:r>
        <w:rPr>
          <w:rFonts w:hint="eastAsia"/>
        </w:rPr>
        <w:t>一、深化國際緝毒合作，建立國際緝毒情資整合協調窗口，阻毒於境外</w:t>
      </w:r>
    </w:p>
    <w:p w:rsidR="00D45698" w:rsidRDefault="00D45698" w:rsidP="00D45698">
      <w:pPr>
        <w:ind w:leftChars="100" w:left="211" w:firstLineChars="100" w:firstLine="211"/>
      </w:pPr>
      <w:r>
        <w:rPr>
          <w:rFonts w:hint="eastAsia"/>
        </w:rPr>
        <w:t>依據疫情狀況，規劃邀請國外緝毒單位來</w:t>
      </w:r>
      <w:r w:rsidR="001D2071">
        <w:rPr>
          <w:rFonts w:hint="eastAsia"/>
        </w:rPr>
        <w:t>臺</w:t>
      </w:r>
      <w:r>
        <w:rPr>
          <w:rFonts w:hint="eastAsia"/>
        </w:rPr>
        <w:t>或派員至國外執法機關進行交流，另持續加強駐外警務秘書及法務秘書之責任，積極建立執法機關直接互動管道，深化國際緝毒合作，提升境外緝毒能量。</w:t>
      </w:r>
    </w:p>
    <w:p w:rsidR="00D45698" w:rsidRDefault="00D45698" w:rsidP="00D45698">
      <w:pPr>
        <w:ind w:leftChars="100" w:left="211" w:firstLineChars="100" w:firstLine="211"/>
      </w:pPr>
      <w:r>
        <w:rPr>
          <w:rFonts w:hint="eastAsia"/>
        </w:rPr>
        <w:t>二、臺高檢署建立國際毒品情資整合單一窗口及「重大毒品案件情資整合及協調處理機制」</w:t>
      </w:r>
    </w:p>
    <w:p w:rsidR="00D45698" w:rsidRDefault="00D45698" w:rsidP="00D45698">
      <w:pPr>
        <w:ind w:leftChars="100" w:left="211" w:firstLineChars="100" w:firstLine="211"/>
      </w:pPr>
      <w:r>
        <w:rPr>
          <w:rFonts w:hint="eastAsia"/>
        </w:rPr>
        <w:t>我國毒品九成以上來自境外，針對國內外重大毒品案件遇有踩線或需要情資整合、協調或爭議解決時，依據臺高檢署建立「重大毒品案件情資整合及協調處理機制」，藉由通報臺高檢署及報請檢察官指揮之機制，整合重大毒品情資及各緝毒辦案資源，截至</w:t>
      </w:r>
      <w:r>
        <w:rPr>
          <w:rFonts w:hint="eastAsia"/>
        </w:rPr>
        <w:t>109</w:t>
      </w:r>
      <w:r>
        <w:rPr>
          <w:rFonts w:hint="eastAsia"/>
        </w:rPr>
        <w:t>年</w:t>
      </w:r>
      <w:r>
        <w:rPr>
          <w:rFonts w:hint="eastAsia"/>
        </w:rPr>
        <w:t>12</w:t>
      </w:r>
      <w:r>
        <w:rPr>
          <w:rFonts w:hint="eastAsia"/>
        </w:rPr>
        <w:t>月報送臺高檢署統合列管計</w:t>
      </w:r>
      <w:r>
        <w:rPr>
          <w:rFonts w:hint="eastAsia"/>
        </w:rPr>
        <w:t>391</w:t>
      </w:r>
      <w:r>
        <w:rPr>
          <w:rFonts w:hint="eastAsia"/>
        </w:rPr>
        <w:t>件。其中最為亮眼案件為臺灣臺東地方檢察署於</w:t>
      </w:r>
      <w:r>
        <w:rPr>
          <w:rFonts w:hint="eastAsia"/>
        </w:rPr>
        <w:t>108</w:t>
      </w:r>
      <w:r>
        <w:rPr>
          <w:rFonts w:hint="eastAsia"/>
        </w:rPr>
        <w:t>年指揮警察、海巡機關聯手溯源破獲國內重量級林姓毒梟及臺灣屏東地方檢察署於</w:t>
      </w:r>
      <w:r>
        <w:rPr>
          <w:rFonts w:hint="eastAsia"/>
        </w:rPr>
        <w:t>109</w:t>
      </w:r>
      <w:r>
        <w:rPr>
          <w:rFonts w:hint="eastAsia"/>
        </w:rPr>
        <w:t>年</w:t>
      </w:r>
      <w:r>
        <w:rPr>
          <w:rFonts w:hint="eastAsia"/>
        </w:rPr>
        <w:t>8</w:t>
      </w:r>
      <w:r>
        <w:rPr>
          <w:rFonts w:hint="eastAsia"/>
        </w:rPr>
        <w:t>月、</w:t>
      </w:r>
      <w:r>
        <w:rPr>
          <w:rFonts w:hint="eastAsia"/>
        </w:rPr>
        <w:t>12</w:t>
      </w:r>
      <w:r>
        <w:rPr>
          <w:rFonts w:hint="eastAsia"/>
        </w:rPr>
        <w:t>月間指揮警察、海巡機關破獲國內緝毒史上最大宗運輸毒品海洛因磚</w:t>
      </w:r>
      <w:r>
        <w:rPr>
          <w:rFonts w:hint="eastAsia"/>
        </w:rPr>
        <w:t>510.93</w:t>
      </w:r>
      <w:r>
        <w:rPr>
          <w:rFonts w:hint="eastAsia"/>
        </w:rPr>
        <w:t>公斤及安非他命</w:t>
      </w:r>
      <w:r>
        <w:rPr>
          <w:rFonts w:hint="eastAsia"/>
        </w:rPr>
        <w:t>610</w:t>
      </w:r>
      <w:r>
        <w:rPr>
          <w:rFonts w:hint="eastAsia"/>
        </w:rPr>
        <w:t>公斤，溯源查獲國內重量級黃姓毒梟，成功阻斷南海毒品輸入我國之通路，澈底瓦解相關販毒網絡，未來將持續落實此一機制。</w:t>
      </w:r>
    </w:p>
    <w:p w:rsidR="00D45698" w:rsidRDefault="00D45698" w:rsidP="00D45698">
      <w:pPr>
        <w:ind w:leftChars="100" w:left="211" w:firstLineChars="100" w:firstLine="211"/>
      </w:pPr>
      <w:r>
        <w:rPr>
          <w:rFonts w:hint="eastAsia"/>
        </w:rPr>
        <w:t>三、修訂「防制毒品危害獎懲辦法」鼓勵查緝新興毒品及大麻</w:t>
      </w:r>
    </w:p>
    <w:p w:rsidR="00D45698" w:rsidRDefault="00D45698" w:rsidP="00D45698">
      <w:pPr>
        <w:ind w:leftChars="100" w:left="211" w:firstLineChars="100" w:firstLine="211"/>
      </w:pPr>
      <w:r w:rsidRPr="00BB1021">
        <w:rPr>
          <w:rFonts w:ascii="華康細明體" w:hint="eastAsia"/>
        </w:rPr>
        <w:t>(一)</w:t>
      </w:r>
      <w:r>
        <w:rPr>
          <w:rFonts w:hint="eastAsia"/>
        </w:rPr>
        <w:t>提高國際合作緝毒獎勵及未溯源斷根之懲處</w:t>
      </w:r>
    </w:p>
    <w:p w:rsidR="00D45698" w:rsidRDefault="00D45698" w:rsidP="00D45698">
      <w:pPr>
        <w:ind w:leftChars="100" w:left="211" w:firstLineChars="100" w:firstLine="211"/>
      </w:pPr>
      <w:r>
        <w:rPr>
          <w:rFonts w:hint="eastAsia"/>
        </w:rPr>
        <w:t>防制毒品危害獎懲辦法修正已經行政院於</w:t>
      </w:r>
      <w:r>
        <w:rPr>
          <w:rFonts w:hint="eastAsia"/>
        </w:rPr>
        <w:t>110</w:t>
      </w:r>
      <w:r>
        <w:rPr>
          <w:rFonts w:hint="eastAsia"/>
        </w:rPr>
        <w:t>年</w:t>
      </w:r>
      <w:r>
        <w:rPr>
          <w:rFonts w:hint="eastAsia"/>
        </w:rPr>
        <w:t>3</w:t>
      </w:r>
      <w:r>
        <w:rPr>
          <w:rFonts w:hint="eastAsia"/>
        </w:rPr>
        <w:t>月</w:t>
      </w:r>
      <w:r>
        <w:rPr>
          <w:rFonts w:hint="eastAsia"/>
        </w:rPr>
        <w:t>16</w:t>
      </w:r>
      <w:r>
        <w:rPr>
          <w:rFonts w:hint="eastAsia"/>
        </w:rPr>
        <w:t>日公布施行，對於國際合作跨境緝毒之獎金提高，並對於重大毒品案件有不溯源、不通報或發布新聞致影響整體查緝績效者，得酌減或不給獎金，並得依相關法律懲處。</w:t>
      </w:r>
    </w:p>
    <w:p w:rsidR="00D45698" w:rsidRDefault="00D45698" w:rsidP="00D45698">
      <w:pPr>
        <w:ind w:leftChars="100" w:left="211" w:firstLineChars="100" w:firstLine="211"/>
      </w:pPr>
      <w:r w:rsidRPr="00BB1021">
        <w:rPr>
          <w:rFonts w:ascii="華康細明體" w:hint="eastAsia"/>
        </w:rPr>
        <w:lastRenderedPageBreak/>
        <w:t>(二)</w:t>
      </w:r>
      <w:r>
        <w:rPr>
          <w:rFonts w:hint="eastAsia"/>
        </w:rPr>
        <w:t>修正混合式新興毒品獎金計算方式</w:t>
      </w:r>
    </w:p>
    <w:p w:rsidR="00D45698" w:rsidRDefault="00D45698" w:rsidP="00D45698">
      <w:pPr>
        <w:ind w:leftChars="100" w:left="211" w:firstLineChars="100" w:firstLine="211"/>
      </w:pPr>
      <w:r>
        <w:rPr>
          <w:rFonts w:hint="eastAsia"/>
        </w:rPr>
        <w:t>以往查緝新興毒品咖啡包於核算獎金時，因包裝毒品重量輕微，計算總純質淨重必須逐一開拆，甚為繁雜，依修正辦法改以包（瓶）數為計算獎金基準並簡化計算方式，以符合查緝實務運作所需及便捷獎金核算，以激勵查緝新興毒品。</w:t>
      </w:r>
    </w:p>
    <w:p w:rsidR="00D45698" w:rsidRDefault="00D45698" w:rsidP="00D45698">
      <w:pPr>
        <w:ind w:leftChars="100" w:left="211" w:firstLineChars="100" w:firstLine="211"/>
      </w:pPr>
      <w:r>
        <w:rPr>
          <w:rFonts w:hint="eastAsia"/>
        </w:rPr>
        <w:t>四、毒品一次性列管，提升快速檢驗能量，加強邊境控管未列管，而可供製作毒品之先驅原料，截毒於邊境</w:t>
      </w:r>
    </w:p>
    <w:p w:rsidR="00D45698" w:rsidRDefault="00D45698" w:rsidP="00D45698">
      <w:pPr>
        <w:ind w:leftChars="100" w:left="211" w:firstLineChars="100" w:firstLine="211"/>
      </w:pPr>
      <w:r w:rsidRPr="00BB1021">
        <w:rPr>
          <w:rFonts w:ascii="華康細明體" w:hint="eastAsia"/>
        </w:rPr>
        <w:t>(一)</w:t>
      </w:r>
      <w:r>
        <w:rPr>
          <w:rFonts w:hint="eastAsia"/>
        </w:rPr>
        <w:t>毒品一次性列管：本部就有關新興影響精神物質（</w:t>
      </w:r>
      <w:r>
        <w:rPr>
          <w:rFonts w:hint="eastAsia"/>
        </w:rPr>
        <w:t>NPS</w:t>
      </w:r>
      <w:r>
        <w:rPr>
          <w:rFonts w:hint="eastAsia"/>
        </w:rPr>
        <w:t>）項目資料國外列管而國內未列管，扣除無標準品者共</w:t>
      </w:r>
      <w:r>
        <w:rPr>
          <w:rFonts w:hint="eastAsia"/>
        </w:rPr>
        <w:t>337</w:t>
      </w:r>
      <w:r>
        <w:rPr>
          <w:rFonts w:hint="eastAsia"/>
        </w:rPr>
        <w:t>項，召開毒品審議委員會加速審議流程一次性列管，並於</w:t>
      </w:r>
      <w:r>
        <w:rPr>
          <w:rFonts w:hint="eastAsia"/>
        </w:rPr>
        <w:t>109</w:t>
      </w:r>
      <w:r>
        <w:rPr>
          <w:rFonts w:hint="eastAsia"/>
        </w:rPr>
        <w:t>年</w:t>
      </w:r>
      <w:r>
        <w:rPr>
          <w:rFonts w:hint="eastAsia"/>
        </w:rPr>
        <w:t>11</w:t>
      </w:r>
      <w:r>
        <w:rPr>
          <w:rFonts w:hint="eastAsia"/>
        </w:rPr>
        <w:t>月</w:t>
      </w:r>
      <w:r>
        <w:rPr>
          <w:rFonts w:hint="eastAsia"/>
        </w:rPr>
        <w:t>23</w:t>
      </w:r>
      <w:r>
        <w:rPr>
          <w:rFonts w:hint="eastAsia"/>
        </w:rPr>
        <w:t>日完成審議一次列管毒品</w:t>
      </w:r>
      <w:r>
        <w:rPr>
          <w:rFonts w:hint="eastAsia"/>
        </w:rPr>
        <w:t>299</w:t>
      </w:r>
      <w:r>
        <w:rPr>
          <w:rFonts w:hint="eastAsia"/>
        </w:rPr>
        <w:t>項，避免列管不足遭犯罪集團利用作為毒品犯罪。</w:t>
      </w:r>
    </w:p>
    <w:p w:rsidR="00D45698" w:rsidRDefault="00D45698" w:rsidP="00D45698">
      <w:pPr>
        <w:ind w:leftChars="100" w:left="211" w:firstLineChars="100" w:firstLine="211"/>
      </w:pPr>
      <w:r w:rsidRPr="00BB1021">
        <w:rPr>
          <w:rFonts w:ascii="華康細明體" w:hint="eastAsia"/>
        </w:rPr>
        <w:t>(二)</w:t>
      </w:r>
      <w:r>
        <w:rPr>
          <w:rFonts w:hint="eastAsia"/>
        </w:rPr>
        <w:t>提升新興毒品尿液之檢驗量能：自</w:t>
      </w:r>
      <w:r>
        <w:rPr>
          <w:rFonts w:hint="eastAsia"/>
        </w:rPr>
        <w:t>107</w:t>
      </w:r>
      <w:r>
        <w:rPr>
          <w:rFonts w:hint="eastAsia"/>
        </w:rPr>
        <w:t>年起由本部法醫研究所、調查局及內政部警政署刑事警察局提升新興毒品尿液檢驗量能工作，對於查獲在轟趴、汽車旅館及少年（未滿</w:t>
      </w:r>
      <w:r>
        <w:rPr>
          <w:rFonts w:hint="eastAsia"/>
        </w:rPr>
        <w:t>18</w:t>
      </w:r>
      <w:r>
        <w:rPr>
          <w:rFonts w:hint="eastAsia"/>
        </w:rPr>
        <w:t>歲）之毒品案件，本部調查局、法醫研究所、刑事警察局建立廣篩方式，一次可檢驗三、四百種新興毒品，及毒品現行犯全面加驗大麻機制，</w:t>
      </w:r>
      <w:r>
        <w:rPr>
          <w:rFonts w:hint="eastAsia"/>
        </w:rPr>
        <w:t>107</w:t>
      </w:r>
      <w:r w:rsidR="001D2071">
        <w:rPr>
          <w:rFonts w:hint="eastAsia"/>
        </w:rPr>
        <w:t>年</w:t>
      </w:r>
      <w:r>
        <w:rPr>
          <w:rFonts w:hint="eastAsia"/>
        </w:rPr>
        <w:t>至</w:t>
      </w:r>
      <w:r>
        <w:rPr>
          <w:rFonts w:hint="eastAsia"/>
        </w:rPr>
        <w:t>109</w:t>
      </w:r>
      <w:r>
        <w:rPr>
          <w:rFonts w:hint="eastAsia"/>
        </w:rPr>
        <w:t>年中央鑑驗機關所檢驗之新興毒品尿液共計</w:t>
      </w:r>
      <w:r>
        <w:rPr>
          <w:rFonts w:hint="eastAsia"/>
        </w:rPr>
        <w:t>4</w:t>
      </w:r>
      <w:r>
        <w:rPr>
          <w:rFonts w:hint="eastAsia"/>
        </w:rPr>
        <w:t>萬</w:t>
      </w:r>
      <w:r>
        <w:rPr>
          <w:rFonts w:hint="eastAsia"/>
        </w:rPr>
        <w:t>8,768</w:t>
      </w:r>
      <w:r>
        <w:rPr>
          <w:rFonts w:hint="eastAsia"/>
        </w:rPr>
        <w:t>件。</w:t>
      </w:r>
    </w:p>
    <w:p w:rsidR="00D45698" w:rsidRDefault="00D45698" w:rsidP="00D45698">
      <w:pPr>
        <w:ind w:leftChars="100" w:left="211" w:firstLineChars="100" w:firstLine="211"/>
      </w:pPr>
      <w:r w:rsidRPr="00BB1021">
        <w:rPr>
          <w:rFonts w:ascii="華康細明體" w:hint="eastAsia"/>
        </w:rPr>
        <w:t>(三)</w:t>
      </w:r>
      <w:r>
        <w:rPr>
          <w:rFonts w:hint="eastAsia"/>
        </w:rPr>
        <w:t>提升扣案毒品檢驗量能：臺高檢署建立扣案毒品</w:t>
      </w:r>
      <w:r>
        <w:rPr>
          <w:rFonts w:hint="eastAsia"/>
        </w:rPr>
        <w:t>8</w:t>
      </w:r>
      <w:r>
        <w:rPr>
          <w:rFonts w:hint="eastAsia"/>
        </w:rPr>
        <w:t>小時內快速檢驗，並新增概括選任</w:t>
      </w:r>
      <w:r>
        <w:rPr>
          <w:rFonts w:hint="eastAsia"/>
        </w:rPr>
        <w:t>5</w:t>
      </w:r>
      <w:r>
        <w:rPr>
          <w:rFonts w:hint="eastAsia"/>
        </w:rPr>
        <w:t>間民間檢驗機構擴充新興毒品檢驗量能。</w:t>
      </w:r>
    </w:p>
    <w:p w:rsidR="00D45698" w:rsidRDefault="00D45698" w:rsidP="00D45698">
      <w:pPr>
        <w:ind w:leftChars="100" w:left="211" w:firstLineChars="100" w:firstLine="211"/>
      </w:pPr>
      <w:r w:rsidRPr="00BB1021">
        <w:rPr>
          <w:rFonts w:ascii="華康細明體" w:hint="eastAsia"/>
        </w:rPr>
        <w:t>(四)</w:t>
      </w:r>
      <w:r>
        <w:rPr>
          <w:rFonts w:hint="eastAsia"/>
        </w:rPr>
        <w:t>建立未列管而可供製作毒品之先驅原料之通報聯繫機制：經濟部工業局、衛生福利部食品藥物管理署將其權責管理之甲類先驅化學品工業原料、第</w:t>
      </w:r>
      <w:r>
        <w:rPr>
          <w:rFonts w:hint="eastAsia"/>
        </w:rPr>
        <w:t>4</w:t>
      </w:r>
      <w:r>
        <w:rPr>
          <w:rFonts w:hint="eastAsia"/>
        </w:rPr>
        <w:t>級管制藥品原料藥、毒性及關注化學物質之相關資訊整合至行政院環境保護署毒物及化學物質局所建置之跨部會化學物質資訊平臺（簡稱化學雲），提供查緝單位查詢，俾以有效防堵未列管新興毒品原料於邊境。</w:t>
      </w:r>
    </w:p>
    <w:p w:rsidR="00D45698" w:rsidRDefault="00D45698" w:rsidP="00D45698">
      <w:pPr>
        <w:ind w:leftChars="100" w:left="211" w:firstLineChars="100" w:firstLine="211"/>
      </w:pPr>
      <w:r>
        <w:rPr>
          <w:rFonts w:hint="eastAsia"/>
        </w:rPr>
        <w:t>五、近期大麻查緝成效</w:t>
      </w:r>
    </w:p>
    <w:p w:rsidR="00D45698" w:rsidRDefault="00D45698" w:rsidP="00D45698">
      <w:pPr>
        <w:ind w:leftChars="100" w:left="211" w:firstLineChars="100" w:firstLine="211"/>
      </w:pPr>
      <w:r w:rsidRPr="00BB1021">
        <w:rPr>
          <w:rFonts w:ascii="華康細明體" w:hint="eastAsia"/>
        </w:rPr>
        <w:t>(一)</w:t>
      </w:r>
      <w:r>
        <w:rPr>
          <w:rFonts w:hint="eastAsia"/>
        </w:rPr>
        <w:t>110</w:t>
      </w:r>
      <w:r>
        <w:rPr>
          <w:rFonts w:hint="eastAsia"/>
        </w:rPr>
        <w:t>年</w:t>
      </w:r>
      <w:r>
        <w:rPr>
          <w:rFonts w:hint="eastAsia"/>
        </w:rPr>
        <w:t>2</w:t>
      </w:r>
      <w:r>
        <w:rPr>
          <w:rFonts w:hint="eastAsia"/>
        </w:rPr>
        <w:t>月間，臺灣嘉義地方檢察署檢察官指揮嘉義縣</w:t>
      </w:r>
      <w:r w:rsidR="001D2071">
        <w:rPr>
          <w:rFonts w:hint="eastAsia"/>
        </w:rPr>
        <w:t>政府</w:t>
      </w:r>
      <w:r>
        <w:rPr>
          <w:rFonts w:hint="eastAsia"/>
        </w:rPr>
        <w:t>警察局等單位在嘉義縣市查獲</w:t>
      </w:r>
      <w:r>
        <w:rPr>
          <w:rFonts w:hint="eastAsia"/>
        </w:rPr>
        <w:t>2,609</w:t>
      </w:r>
      <w:r>
        <w:rPr>
          <w:rFonts w:hint="eastAsia"/>
        </w:rPr>
        <w:t>株大麻及約</w:t>
      </w:r>
      <w:r>
        <w:rPr>
          <w:rFonts w:hint="eastAsia"/>
        </w:rPr>
        <w:t>4</w:t>
      </w:r>
      <w:r>
        <w:rPr>
          <w:rFonts w:hint="eastAsia"/>
        </w:rPr>
        <w:t>公斤大麻花。</w:t>
      </w:r>
    </w:p>
    <w:p w:rsidR="00D45698" w:rsidRDefault="00D45698" w:rsidP="00D45698">
      <w:pPr>
        <w:ind w:leftChars="100" w:left="211" w:firstLineChars="100" w:firstLine="211"/>
      </w:pPr>
      <w:r w:rsidRPr="00BB1021">
        <w:rPr>
          <w:rFonts w:ascii="華康細明體" w:hint="eastAsia"/>
        </w:rPr>
        <w:t>(二)</w:t>
      </w:r>
      <w:r>
        <w:rPr>
          <w:rFonts w:hint="eastAsia"/>
        </w:rPr>
        <w:t>110</w:t>
      </w:r>
      <w:r>
        <w:rPr>
          <w:rFonts w:hint="eastAsia"/>
        </w:rPr>
        <w:t>年</w:t>
      </w:r>
      <w:r>
        <w:rPr>
          <w:rFonts w:hint="eastAsia"/>
        </w:rPr>
        <w:t>3</w:t>
      </w:r>
      <w:r>
        <w:rPr>
          <w:rFonts w:hint="eastAsia"/>
        </w:rPr>
        <w:t>月間，臺灣新竹地方檢察署檢察官指揮新竹市</w:t>
      </w:r>
      <w:r w:rsidR="00B21FB9">
        <w:rPr>
          <w:rFonts w:hint="eastAsia"/>
        </w:rPr>
        <w:t>政府</w:t>
      </w:r>
      <w:r>
        <w:rPr>
          <w:rFonts w:hint="eastAsia"/>
        </w:rPr>
        <w:t>警察局等單位在新竹市香山區大麻活株</w:t>
      </w:r>
      <w:r>
        <w:rPr>
          <w:rFonts w:hint="eastAsia"/>
        </w:rPr>
        <w:t>1,540</w:t>
      </w:r>
      <w:r>
        <w:rPr>
          <w:rFonts w:hint="eastAsia"/>
        </w:rPr>
        <w:t>株、乾燥大麻成品</w:t>
      </w:r>
      <w:r>
        <w:rPr>
          <w:rFonts w:hint="eastAsia"/>
        </w:rPr>
        <w:t>7</w:t>
      </w:r>
      <w:r>
        <w:rPr>
          <w:rFonts w:hint="eastAsia"/>
        </w:rPr>
        <w:t>公斤、大麻香菸</w:t>
      </w:r>
      <w:r>
        <w:rPr>
          <w:rFonts w:hint="eastAsia"/>
        </w:rPr>
        <w:t>880</w:t>
      </w:r>
      <w:r>
        <w:rPr>
          <w:rFonts w:hint="eastAsia"/>
        </w:rPr>
        <w:t>支。</w:t>
      </w:r>
    </w:p>
    <w:p w:rsidR="00D45698" w:rsidRDefault="00D45698" w:rsidP="00D45698">
      <w:pPr>
        <w:ind w:leftChars="100" w:left="211" w:firstLineChars="100" w:firstLine="211"/>
      </w:pPr>
      <w:r w:rsidRPr="00BB1021">
        <w:rPr>
          <w:rFonts w:ascii="華康細明體" w:hint="eastAsia"/>
        </w:rPr>
        <w:t>(三)</w:t>
      </w:r>
      <w:r>
        <w:rPr>
          <w:rFonts w:hint="eastAsia"/>
        </w:rPr>
        <w:t>110</w:t>
      </w:r>
      <w:r>
        <w:rPr>
          <w:rFonts w:hint="eastAsia"/>
        </w:rPr>
        <w:t>年</w:t>
      </w:r>
      <w:r>
        <w:rPr>
          <w:rFonts w:hint="eastAsia"/>
        </w:rPr>
        <w:t>4</w:t>
      </w:r>
      <w:r>
        <w:rPr>
          <w:rFonts w:hint="eastAsia"/>
        </w:rPr>
        <w:t>月間，臺灣桃園地方檢察署檢察官指揮法務部調查局臺北市調查處等單新竹縣關西山區查獲大麻</w:t>
      </w:r>
      <w:r>
        <w:rPr>
          <w:rFonts w:hint="eastAsia"/>
        </w:rPr>
        <w:t>1,608</w:t>
      </w:r>
      <w:r>
        <w:rPr>
          <w:rFonts w:hint="eastAsia"/>
        </w:rPr>
        <w:t>株。</w:t>
      </w:r>
    </w:p>
    <w:p w:rsidR="00D45698" w:rsidRPr="00BB1021" w:rsidRDefault="00D45698" w:rsidP="00D45698">
      <w:pPr>
        <w:ind w:leftChars="100" w:left="211" w:firstLineChars="100" w:firstLine="211"/>
        <w:rPr>
          <w:rFonts w:ascii="華康中黑體" w:eastAsia="華康中黑體"/>
        </w:rPr>
      </w:pPr>
      <w:r w:rsidRPr="00BB1021">
        <w:rPr>
          <w:rFonts w:ascii="華康中黑體" w:eastAsia="華康中黑體" w:hint="eastAsia"/>
        </w:rPr>
        <w:t>肆、當前毒品情勢</w:t>
      </w:r>
    </w:p>
    <w:p w:rsidR="00D45698" w:rsidRDefault="00D45698" w:rsidP="00D45698">
      <w:pPr>
        <w:ind w:leftChars="100" w:left="211" w:firstLineChars="100" w:firstLine="211"/>
      </w:pPr>
      <w:r>
        <w:rPr>
          <w:rFonts w:hint="eastAsia"/>
        </w:rPr>
        <w:t>一、各級毒品施用人數持續下降</w:t>
      </w:r>
    </w:p>
    <w:p w:rsidR="00D45698" w:rsidRDefault="00D45698" w:rsidP="00D45698">
      <w:pPr>
        <w:ind w:leftChars="100" w:left="211" w:firstLineChars="100" w:firstLine="211"/>
      </w:pPr>
      <w:r>
        <w:rPr>
          <w:rFonts w:hint="eastAsia"/>
        </w:rPr>
        <w:t>109</w:t>
      </w:r>
      <w:r>
        <w:rPr>
          <w:rFonts w:hint="eastAsia"/>
        </w:rPr>
        <w:t>年各級毒品施用人數經案次還原人數總計</w:t>
      </w:r>
      <w:r>
        <w:rPr>
          <w:rFonts w:hint="eastAsia"/>
        </w:rPr>
        <w:t>4</w:t>
      </w:r>
      <w:r>
        <w:rPr>
          <w:rFonts w:hint="eastAsia"/>
        </w:rPr>
        <w:t>萬</w:t>
      </w:r>
      <w:r>
        <w:rPr>
          <w:rFonts w:hint="eastAsia"/>
        </w:rPr>
        <w:t>6,810</w:t>
      </w:r>
      <w:r>
        <w:rPr>
          <w:rFonts w:hint="eastAsia"/>
        </w:rPr>
        <w:t>人，其中第二級毒品</w:t>
      </w:r>
      <w:r>
        <w:rPr>
          <w:rFonts w:hint="eastAsia"/>
        </w:rPr>
        <w:t>3</w:t>
      </w:r>
      <w:r>
        <w:rPr>
          <w:rFonts w:hint="eastAsia"/>
        </w:rPr>
        <w:t>萬</w:t>
      </w:r>
      <w:r w:rsidR="001D2071">
        <w:rPr>
          <w:rFonts w:hint="eastAsia"/>
        </w:rPr>
        <w:t>0,</w:t>
      </w:r>
      <w:r>
        <w:rPr>
          <w:rFonts w:hint="eastAsia"/>
        </w:rPr>
        <w:t>895</w:t>
      </w:r>
      <w:r>
        <w:rPr>
          <w:rFonts w:hint="eastAsia"/>
        </w:rPr>
        <w:t>人最多，第一、三級毒品施用人數呈下降趨勢，第二、四級毒品施用人數略有增長。整體施用人數較去年減少</w:t>
      </w:r>
      <w:r>
        <w:rPr>
          <w:rFonts w:hint="eastAsia"/>
        </w:rPr>
        <w:t>3,454</w:t>
      </w:r>
      <w:r>
        <w:rPr>
          <w:rFonts w:hint="eastAsia"/>
        </w:rPr>
        <w:t>人，以施用第一級毒品減少</w:t>
      </w:r>
      <w:r>
        <w:rPr>
          <w:rFonts w:hint="eastAsia"/>
        </w:rPr>
        <w:t>2,927</w:t>
      </w:r>
      <w:r>
        <w:rPr>
          <w:rFonts w:hint="eastAsia"/>
        </w:rPr>
        <w:t>人最多。</w:t>
      </w:r>
    </w:p>
    <w:p w:rsidR="00D45698" w:rsidRDefault="00D45698" w:rsidP="00D45698">
      <w:pPr>
        <w:ind w:leftChars="100" w:left="211" w:firstLineChars="100" w:firstLine="211"/>
      </w:pPr>
      <w:r>
        <w:rPr>
          <w:rFonts w:hint="eastAsia"/>
        </w:rPr>
        <w:t>二、初次施用毒品新生人口持續降低</w:t>
      </w:r>
    </w:p>
    <w:p w:rsidR="00D45698" w:rsidRDefault="00D45698" w:rsidP="00D45698">
      <w:pPr>
        <w:ind w:leftChars="100" w:left="211" w:firstLineChars="100" w:firstLine="211"/>
      </w:pPr>
      <w:r>
        <w:rPr>
          <w:rFonts w:hint="eastAsia"/>
        </w:rPr>
        <w:t>109</w:t>
      </w:r>
      <w:r>
        <w:rPr>
          <w:rFonts w:hint="eastAsia"/>
        </w:rPr>
        <w:t>年初次施用毒品新生人口</w:t>
      </w:r>
      <w:r>
        <w:rPr>
          <w:rFonts w:hint="eastAsia"/>
        </w:rPr>
        <w:t>8,517</w:t>
      </w:r>
      <w:r>
        <w:rPr>
          <w:rFonts w:hint="eastAsia"/>
        </w:rPr>
        <w:t>人，</w:t>
      </w:r>
      <w:r w:rsidR="001D2071">
        <w:rPr>
          <w:rFonts w:hint="eastAsia"/>
        </w:rPr>
        <w:t>占</w:t>
      </w:r>
      <w:r>
        <w:rPr>
          <w:rFonts w:hint="eastAsia"/>
        </w:rPr>
        <w:t>整體施用毒品人數</w:t>
      </w:r>
      <w:r>
        <w:rPr>
          <w:rFonts w:hint="eastAsia"/>
        </w:rPr>
        <w:t>18.2%</w:t>
      </w:r>
      <w:r>
        <w:rPr>
          <w:rFonts w:hint="eastAsia"/>
        </w:rPr>
        <w:t>，較上年</w:t>
      </w:r>
      <w:r>
        <w:rPr>
          <w:rFonts w:hint="eastAsia"/>
        </w:rPr>
        <w:t>1</w:t>
      </w:r>
      <w:r w:rsidR="001D2071">
        <w:rPr>
          <w:rFonts w:hint="eastAsia"/>
        </w:rPr>
        <w:t>萬</w:t>
      </w:r>
      <w:r>
        <w:rPr>
          <w:rFonts w:hint="eastAsia"/>
        </w:rPr>
        <w:t>0,112</w:t>
      </w:r>
      <w:r>
        <w:rPr>
          <w:rFonts w:hint="eastAsia"/>
        </w:rPr>
        <w:t>人，</w:t>
      </w:r>
      <w:r w:rsidR="001D2071">
        <w:rPr>
          <w:rFonts w:hint="eastAsia"/>
        </w:rPr>
        <w:t>占</w:t>
      </w:r>
      <w:r>
        <w:rPr>
          <w:rFonts w:hint="eastAsia"/>
        </w:rPr>
        <w:t>整體施用毒品人數</w:t>
      </w:r>
      <w:r>
        <w:rPr>
          <w:rFonts w:hint="eastAsia"/>
        </w:rPr>
        <w:t>20.1%</w:t>
      </w:r>
      <w:r>
        <w:rPr>
          <w:rFonts w:hint="eastAsia"/>
        </w:rPr>
        <w:t>，初次施用毒品新生人口減少</w:t>
      </w:r>
      <w:r>
        <w:rPr>
          <w:rFonts w:hint="eastAsia"/>
        </w:rPr>
        <w:t>1,595</w:t>
      </w:r>
      <w:r>
        <w:rPr>
          <w:rFonts w:hint="eastAsia"/>
        </w:rPr>
        <w:t>人。</w:t>
      </w:r>
    </w:p>
    <w:p w:rsidR="00D45698" w:rsidRDefault="00D45698" w:rsidP="00D45698">
      <w:pPr>
        <w:ind w:leftChars="100" w:left="211" w:firstLineChars="100" w:firstLine="211"/>
      </w:pPr>
      <w:r>
        <w:rPr>
          <w:rFonts w:hint="eastAsia"/>
        </w:rPr>
        <w:lastRenderedPageBreak/>
        <w:t>三、毒品查緝量</w:t>
      </w:r>
    </w:p>
    <w:p w:rsidR="00D45698" w:rsidRDefault="00D45698" w:rsidP="00D45698">
      <w:pPr>
        <w:ind w:leftChars="100" w:left="211" w:firstLineChars="100" w:firstLine="211"/>
      </w:pPr>
      <w:r>
        <w:rPr>
          <w:rFonts w:hint="eastAsia"/>
        </w:rPr>
        <w:t>經六大緝毒系統加強查緝力道，壓制境內毒品，</w:t>
      </w:r>
      <w:r>
        <w:rPr>
          <w:rFonts w:hint="eastAsia"/>
        </w:rPr>
        <w:t>108</w:t>
      </w:r>
      <w:r>
        <w:rPr>
          <w:rFonts w:hint="eastAsia"/>
        </w:rPr>
        <w:t>年各級毒品查緝量（純質淨重）</w:t>
      </w:r>
      <w:r>
        <w:rPr>
          <w:rFonts w:hint="eastAsia"/>
        </w:rPr>
        <w:t>9,476.5</w:t>
      </w:r>
      <w:r>
        <w:rPr>
          <w:rFonts w:hint="eastAsia"/>
        </w:rPr>
        <w:t>公斤為歷年之最，有效降低毒品供給，避免毒品流入市面危害國人健康。</w:t>
      </w:r>
      <w:r>
        <w:rPr>
          <w:rFonts w:hint="eastAsia"/>
        </w:rPr>
        <w:t>109</w:t>
      </w:r>
      <w:r>
        <w:rPr>
          <w:rFonts w:hint="eastAsia"/>
        </w:rPr>
        <w:t>年持續查緝各級毒品，雖因疫情影響，經六大緝毒系統強力查緝查緝量仍高達</w:t>
      </w:r>
      <w:r>
        <w:rPr>
          <w:rFonts w:hint="eastAsia"/>
        </w:rPr>
        <w:t>8,155.5</w:t>
      </w:r>
      <w:r>
        <w:rPr>
          <w:rFonts w:hint="eastAsia"/>
        </w:rPr>
        <w:t>公斤。</w:t>
      </w:r>
    </w:p>
    <w:p w:rsidR="00D45698" w:rsidRPr="00BB1021" w:rsidRDefault="00D45698" w:rsidP="00D45698">
      <w:pPr>
        <w:ind w:leftChars="100" w:left="211" w:firstLineChars="100" w:firstLine="211"/>
        <w:rPr>
          <w:rFonts w:ascii="華康中黑體" w:eastAsia="華康中黑體"/>
        </w:rPr>
      </w:pPr>
      <w:r w:rsidRPr="00BB1021">
        <w:rPr>
          <w:rFonts w:ascii="華康中黑體" w:eastAsia="華康中黑體" w:hint="eastAsia"/>
        </w:rPr>
        <w:t>伍、結論</w:t>
      </w:r>
    </w:p>
    <w:p w:rsidR="00D45698" w:rsidRDefault="00D45698" w:rsidP="00D45698">
      <w:pPr>
        <w:ind w:leftChars="100" w:left="211" w:firstLineChars="100" w:firstLine="211"/>
      </w:pPr>
      <w:r>
        <w:rPr>
          <w:rFonts w:hint="eastAsia"/>
        </w:rPr>
        <w:t>毒品犯罪為各國政府所面臨的共同問題，就毒品情勢觀察，近年緝毒成果豐碩，壓制毒品的供應，各級施用毒品人口及初次施用毒品新生人口均持續下降，民眾對於政府緝毒工作亦表認同。但毒品戰爭並未停止，本部仍會持續觀測毒品犯罪趨勢，即時與緝毒系統研議因應措施，加強斷絕毒品供給，並與相關部會、地方政府及民間通力合作，減少施用毒品者再犯。</w:t>
      </w:r>
    </w:p>
    <w:p w:rsidR="00D45698" w:rsidRDefault="00D45698" w:rsidP="00D45698">
      <w:pPr>
        <w:ind w:leftChars="100" w:left="211" w:firstLineChars="100" w:firstLine="211"/>
      </w:pPr>
      <w:r>
        <w:rPr>
          <w:rFonts w:hint="eastAsia"/>
        </w:rPr>
        <w:t>以上報告，敬請主席及各位委員指教。</w:t>
      </w:r>
    </w:p>
    <w:p w:rsidR="00D45698" w:rsidRDefault="00D45698" w:rsidP="00D45698">
      <w:pPr>
        <w:ind w:left="211" w:hangingChars="100" w:hanging="211"/>
      </w:pPr>
      <w:r w:rsidRPr="002A6D4D">
        <w:rPr>
          <w:rFonts w:eastAsia="華康中黑體" w:hint="eastAsia"/>
        </w:rPr>
        <w:t>主席：</w:t>
      </w:r>
      <w:r>
        <w:rPr>
          <w:rFonts w:hint="eastAsia"/>
        </w:rPr>
        <w:t>請法務部調查局呂局長報告。</w:t>
      </w:r>
    </w:p>
    <w:p w:rsidR="00D45698" w:rsidRDefault="00D45698" w:rsidP="00D45698">
      <w:pPr>
        <w:ind w:left="211" w:hangingChars="100" w:hanging="211"/>
      </w:pPr>
      <w:r w:rsidRPr="002A6D4D">
        <w:rPr>
          <w:rFonts w:eastAsia="華康中黑體" w:hint="eastAsia"/>
        </w:rPr>
        <w:t>呂局長文忠：</w:t>
      </w:r>
      <w:r>
        <w:rPr>
          <w:rFonts w:hint="eastAsia"/>
        </w:rPr>
        <w:t>主席、各位委員、各位女士、先生。今天應邀列席貴委員會，針對「從國內毒品氾濫問題，檢討毒品查緝作為」進行專題報告，敬請指教：</w:t>
      </w:r>
    </w:p>
    <w:p w:rsidR="00D45698" w:rsidRPr="002A6D4D" w:rsidRDefault="00D45698" w:rsidP="00D45698">
      <w:pPr>
        <w:ind w:leftChars="100" w:left="211" w:firstLineChars="100" w:firstLine="211"/>
        <w:rPr>
          <w:rFonts w:ascii="華康中黑體" w:eastAsia="華康中黑體"/>
        </w:rPr>
      </w:pPr>
      <w:r w:rsidRPr="002A6D4D">
        <w:rPr>
          <w:rFonts w:ascii="華康中黑體" w:eastAsia="華康中黑體" w:hint="eastAsia"/>
        </w:rPr>
        <w:t>壹、本局毒品防制工作重點方向</w:t>
      </w:r>
    </w:p>
    <w:p w:rsidR="00D45698" w:rsidRDefault="00D45698" w:rsidP="00D45698">
      <w:pPr>
        <w:ind w:leftChars="100" w:left="211" w:firstLineChars="100" w:firstLine="211"/>
      </w:pPr>
      <w:r>
        <w:rPr>
          <w:rFonts w:hint="eastAsia"/>
        </w:rPr>
        <w:t>本局緝毒工作一向以「拒毒於境外、截毒於關口、緝毒於內陸」為工作指導方針，實務上則著重於偵辦「毒品源頭、國際毒盤、走私管道、新興毒品及製造工廠」等重大案件，達到「拔根斷源、阻斷供給」之目標。另配合查扣不法犯罪所得，從根本斬斷販毒集團之金脈及網絡，以收最大之打擊效果。</w:t>
      </w:r>
    </w:p>
    <w:p w:rsidR="00D45698" w:rsidRPr="002A6D4D" w:rsidRDefault="00D45698" w:rsidP="00D45698">
      <w:pPr>
        <w:ind w:leftChars="100" w:left="211" w:firstLineChars="100" w:firstLine="211"/>
        <w:rPr>
          <w:rFonts w:ascii="華康中黑體" w:eastAsia="華康中黑體"/>
        </w:rPr>
      </w:pPr>
      <w:r w:rsidRPr="002A6D4D">
        <w:rPr>
          <w:rFonts w:ascii="華康中黑體" w:eastAsia="華康中黑體" w:hint="eastAsia"/>
        </w:rPr>
        <w:t>貳、109年毒品查緝情形（參閱附表1）</w:t>
      </w:r>
    </w:p>
    <w:p w:rsidR="00D45698" w:rsidRDefault="00D45698" w:rsidP="00D45698">
      <w:pPr>
        <w:ind w:leftChars="100" w:left="211" w:firstLineChars="100" w:firstLine="211"/>
      </w:pPr>
      <w:r>
        <w:rPr>
          <w:rFonts w:hint="eastAsia"/>
        </w:rPr>
        <w:t>一、本局偵辦之毒品犯罪均為製造、運輸、販賣類型。自境外郵寄含第四級毒品成分之藥品案（如去假麻黃鹼、麥角安鹼、苯巴比妥），不列計於偵破案件。</w:t>
      </w:r>
    </w:p>
    <w:p w:rsidR="00D45698" w:rsidRDefault="00D45698" w:rsidP="00D45698">
      <w:pPr>
        <w:ind w:leftChars="100" w:left="211" w:firstLineChars="100" w:firstLine="211"/>
      </w:pPr>
      <w:r>
        <w:rPr>
          <w:rFonts w:hint="eastAsia"/>
        </w:rPr>
        <w:t>二、</w:t>
      </w:r>
      <w:r>
        <w:rPr>
          <w:rFonts w:hint="eastAsia"/>
        </w:rPr>
        <w:t>109</w:t>
      </w:r>
      <w:r>
        <w:rPr>
          <w:rFonts w:hint="eastAsia"/>
        </w:rPr>
        <w:t>年全年本局偵破毒品犯罪計</w:t>
      </w:r>
      <w:r>
        <w:rPr>
          <w:rFonts w:hint="eastAsia"/>
        </w:rPr>
        <w:t>179</w:t>
      </w:r>
      <w:r>
        <w:rPr>
          <w:rFonts w:hint="eastAsia"/>
        </w:rPr>
        <w:t>案（含毒品工廠</w:t>
      </w:r>
      <w:r>
        <w:rPr>
          <w:rFonts w:hint="eastAsia"/>
        </w:rPr>
        <w:t>10</w:t>
      </w:r>
      <w:r>
        <w:rPr>
          <w:rFonts w:hint="eastAsia"/>
        </w:rPr>
        <w:t>座，分別為大麻工廠</w:t>
      </w:r>
      <w:r>
        <w:rPr>
          <w:rFonts w:hint="eastAsia"/>
        </w:rPr>
        <w:t>4</w:t>
      </w:r>
      <w:r>
        <w:rPr>
          <w:rFonts w:hint="eastAsia"/>
        </w:rPr>
        <w:t>座、毒品咖啡包分裝工廠</w:t>
      </w:r>
      <w:r>
        <w:rPr>
          <w:rFonts w:hint="eastAsia"/>
        </w:rPr>
        <w:t>2</w:t>
      </w:r>
      <w:r>
        <w:rPr>
          <w:rFonts w:hint="eastAsia"/>
        </w:rPr>
        <w:t>座、二級毒品製毒工廠</w:t>
      </w:r>
      <w:r>
        <w:rPr>
          <w:rFonts w:hint="eastAsia"/>
        </w:rPr>
        <w:t>1</w:t>
      </w:r>
      <w:r>
        <w:rPr>
          <w:rFonts w:hint="eastAsia"/>
        </w:rPr>
        <w:t>座、三級毒品製毒工廠</w:t>
      </w:r>
      <w:r>
        <w:rPr>
          <w:rFonts w:hint="eastAsia"/>
        </w:rPr>
        <w:t>2</w:t>
      </w:r>
      <w:r>
        <w:rPr>
          <w:rFonts w:hint="eastAsia"/>
        </w:rPr>
        <w:t>座、四級毒品製造工廠</w:t>
      </w:r>
      <w:r>
        <w:rPr>
          <w:rFonts w:hint="eastAsia"/>
        </w:rPr>
        <w:t>1</w:t>
      </w:r>
      <w:r>
        <w:rPr>
          <w:rFonts w:hint="eastAsia"/>
        </w:rPr>
        <w:t>座），較</w:t>
      </w:r>
      <w:r>
        <w:rPr>
          <w:rFonts w:hint="eastAsia"/>
        </w:rPr>
        <w:t>108</w:t>
      </w:r>
      <w:r>
        <w:rPr>
          <w:rFonts w:hint="eastAsia"/>
        </w:rPr>
        <w:t>年增加</w:t>
      </w:r>
      <w:r>
        <w:rPr>
          <w:rFonts w:hint="eastAsia"/>
        </w:rPr>
        <w:t>24</w:t>
      </w:r>
      <w:r>
        <w:rPr>
          <w:rFonts w:hint="eastAsia"/>
        </w:rPr>
        <w:t>案；查獲嫌疑人</w:t>
      </w:r>
      <w:r>
        <w:rPr>
          <w:rFonts w:hint="eastAsia"/>
        </w:rPr>
        <w:t>304</w:t>
      </w:r>
      <w:r>
        <w:rPr>
          <w:rFonts w:hint="eastAsia"/>
        </w:rPr>
        <w:t>人，較</w:t>
      </w:r>
      <w:r>
        <w:rPr>
          <w:rFonts w:hint="eastAsia"/>
        </w:rPr>
        <w:t>108</w:t>
      </w:r>
      <w:r>
        <w:rPr>
          <w:rFonts w:hint="eastAsia"/>
        </w:rPr>
        <w:t>年同期增加</w:t>
      </w:r>
      <w:r>
        <w:rPr>
          <w:rFonts w:hint="eastAsia"/>
        </w:rPr>
        <w:t>60</w:t>
      </w:r>
      <w:r>
        <w:rPr>
          <w:rFonts w:hint="eastAsia"/>
        </w:rPr>
        <w:t>人；查扣毒品總淨重</w:t>
      </w:r>
      <w:r>
        <w:rPr>
          <w:rFonts w:hint="eastAsia"/>
        </w:rPr>
        <w:t>1,758.78</w:t>
      </w:r>
      <w:r>
        <w:rPr>
          <w:rFonts w:hint="eastAsia"/>
        </w:rPr>
        <w:t>公斤，較</w:t>
      </w:r>
      <w:r>
        <w:rPr>
          <w:rFonts w:hint="eastAsia"/>
        </w:rPr>
        <w:t>108</w:t>
      </w:r>
      <w:r>
        <w:rPr>
          <w:rFonts w:hint="eastAsia"/>
        </w:rPr>
        <w:t>年減少</w:t>
      </w:r>
      <w:r>
        <w:rPr>
          <w:rFonts w:hint="eastAsia"/>
        </w:rPr>
        <w:t>4,915.79</w:t>
      </w:r>
      <w:r>
        <w:rPr>
          <w:rFonts w:hint="eastAsia"/>
        </w:rPr>
        <w:t>公斤，查獲量減少的原因，研析係受新冠肺炎影響，販毒集團成員入出國境不便，連帶影響毒品貨源之聯繫，漁船及貨櫃走私活動受阻，轉而以快遞、郵包化整為零方式走私毒品，毒品總量雖減少，但本局仍持續強化查緝作為，查緝案件量亦增加。</w:t>
      </w:r>
    </w:p>
    <w:p w:rsidR="00D45698" w:rsidRPr="002A6D4D" w:rsidRDefault="00D45698" w:rsidP="00D45698">
      <w:pPr>
        <w:ind w:leftChars="100" w:left="211" w:firstLineChars="100" w:firstLine="211"/>
        <w:rPr>
          <w:rFonts w:ascii="華康中黑體" w:eastAsia="華康中黑體"/>
        </w:rPr>
      </w:pPr>
      <w:r w:rsidRPr="002A6D4D">
        <w:rPr>
          <w:rFonts w:ascii="華康中黑體" w:eastAsia="華康中黑體" w:hint="eastAsia"/>
        </w:rPr>
        <w:t>參、各級毒品查緝情形（參閱附表2）</w:t>
      </w:r>
    </w:p>
    <w:p w:rsidR="00D45698" w:rsidRDefault="00D45698" w:rsidP="00D45698">
      <w:pPr>
        <w:ind w:leftChars="100" w:left="211" w:firstLineChars="100" w:firstLine="211"/>
      </w:pPr>
      <w:r>
        <w:rPr>
          <w:rFonts w:hint="eastAsia"/>
        </w:rPr>
        <w:t>一、第一級毒品</w:t>
      </w:r>
    </w:p>
    <w:p w:rsidR="00D45698" w:rsidRDefault="00D45698" w:rsidP="00D45698">
      <w:pPr>
        <w:ind w:leftChars="100" w:left="211" w:firstLineChars="100" w:firstLine="211"/>
      </w:pPr>
      <w:r>
        <w:rPr>
          <w:rFonts w:hint="eastAsia"/>
        </w:rPr>
        <w:t>偵辦第一級毒品案件</w:t>
      </w:r>
      <w:r>
        <w:rPr>
          <w:rFonts w:hint="eastAsia"/>
        </w:rPr>
        <w:t>19</w:t>
      </w:r>
      <w:r>
        <w:rPr>
          <w:rFonts w:hint="eastAsia"/>
        </w:rPr>
        <w:t>案</w:t>
      </w:r>
      <w:r>
        <w:rPr>
          <w:rFonts w:hint="eastAsia"/>
        </w:rPr>
        <w:t>40</w:t>
      </w:r>
      <w:r>
        <w:rPr>
          <w:rFonts w:hint="eastAsia"/>
        </w:rPr>
        <w:t>人，較</w:t>
      </w:r>
      <w:r>
        <w:rPr>
          <w:rFonts w:hint="eastAsia"/>
        </w:rPr>
        <w:t>108</w:t>
      </w:r>
      <w:r>
        <w:rPr>
          <w:rFonts w:hint="eastAsia"/>
        </w:rPr>
        <w:t>年減少</w:t>
      </w:r>
      <w:r>
        <w:rPr>
          <w:rFonts w:hint="eastAsia"/>
        </w:rPr>
        <w:t>6</w:t>
      </w:r>
      <w:r>
        <w:rPr>
          <w:rFonts w:hint="eastAsia"/>
        </w:rPr>
        <w:t>案、增加</w:t>
      </w:r>
      <w:r>
        <w:rPr>
          <w:rFonts w:hint="eastAsia"/>
        </w:rPr>
        <w:t>11</w:t>
      </w:r>
      <w:r>
        <w:rPr>
          <w:rFonts w:hint="eastAsia"/>
        </w:rPr>
        <w:t>人，查獲第一級毒品</w:t>
      </w:r>
      <w:r>
        <w:rPr>
          <w:rFonts w:hint="eastAsia"/>
        </w:rPr>
        <w:t>62.83</w:t>
      </w:r>
      <w:r>
        <w:rPr>
          <w:rFonts w:hint="eastAsia"/>
        </w:rPr>
        <w:t>公斤，較</w:t>
      </w:r>
      <w:r>
        <w:rPr>
          <w:rFonts w:hint="eastAsia"/>
        </w:rPr>
        <w:t>108</w:t>
      </w:r>
      <w:r>
        <w:rPr>
          <w:rFonts w:hint="eastAsia"/>
        </w:rPr>
        <w:t>年減少</w:t>
      </w:r>
      <w:r>
        <w:rPr>
          <w:rFonts w:hint="eastAsia"/>
        </w:rPr>
        <w:t>94.22</w:t>
      </w:r>
      <w:r>
        <w:rPr>
          <w:rFonts w:hint="eastAsia"/>
        </w:rPr>
        <w:t>公斤。</w:t>
      </w:r>
    </w:p>
    <w:p w:rsidR="00D45698" w:rsidRDefault="00D45698" w:rsidP="00D45698">
      <w:pPr>
        <w:ind w:leftChars="100" w:left="211" w:firstLineChars="100" w:firstLine="211"/>
      </w:pPr>
      <w:r>
        <w:rPr>
          <w:rFonts w:hint="eastAsia"/>
        </w:rPr>
        <w:t>二、第二級毒品</w:t>
      </w:r>
    </w:p>
    <w:p w:rsidR="00D45698" w:rsidRDefault="00D45698" w:rsidP="00D45698">
      <w:pPr>
        <w:ind w:leftChars="100" w:left="211" w:firstLineChars="100" w:firstLine="211"/>
      </w:pPr>
      <w:r>
        <w:rPr>
          <w:rFonts w:hint="eastAsia"/>
        </w:rPr>
        <w:t>偵辦第二級毒品案件</w:t>
      </w:r>
      <w:r>
        <w:rPr>
          <w:rFonts w:hint="eastAsia"/>
        </w:rPr>
        <w:t>82</w:t>
      </w:r>
      <w:r>
        <w:rPr>
          <w:rFonts w:hint="eastAsia"/>
        </w:rPr>
        <w:t>案</w:t>
      </w:r>
      <w:r>
        <w:rPr>
          <w:rFonts w:hint="eastAsia"/>
        </w:rPr>
        <w:t>123</w:t>
      </w:r>
      <w:r>
        <w:rPr>
          <w:rFonts w:hint="eastAsia"/>
        </w:rPr>
        <w:t>人，較</w:t>
      </w:r>
      <w:r>
        <w:rPr>
          <w:rFonts w:hint="eastAsia"/>
        </w:rPr>
        <w:t>108</w:t>
      </w:r>
      <w:r>
        <w:rPr>
          <w:rFonts w:hint="eastAsia"/>
        </w:rPr>
        <w:t>年增加</w:t>
      </w:r>
      <w:r>
        <w:rPr>
          <w:rFonts w:hint="eastAsia"/>
        </w:rPr>
        <w:t>19</w:t>
      </w:r>
      <w:r>
        <w:rPr>
          <w:rFonts w:hint="eastAsia"/>
        </w:rPr>
        <w:t>案、</w:t>
      </w:r>
      <w:r>
        <w:rPr>
          <w:rFonts w:hint="eastAsia"/>
        </w:rPr>
        <w:t>35</w:t>
      </w:r>
      <w:r>
        <w:rPr>
          <w:rFonts w:hint="eastAsia"/>
        </w:rPr>
        <w:t>人，查獲第二級毒品</w:t>
      </w:r>
      <w:r>
        <w:rPr>
          <w:rFonts w:hint="eastAsia"/>
        </w:rPr>
        <w:t>211.75</w:t>
      </w:r>
      <w:r>
        <w:rPr>
          <w:rFonts w:hint="eastAsia"/>
        </w:rPr>
        <w:t>公斤，較</w:t>
      </w:r>
      <w:r>
        <w:rPr>
          <w:rFonts w:hint="eastAsia"/>
        </w:rPr>
        <w:t>108</w:t>
      </w:r>
      <w:r>
        <w:rPr>
          <w:rFonts w:hint="eastAsia"/>
        </w:rPr>
        <w:t>年減少</w:t>
      </w:r>
      <w:r>
        <w:rPr>
          <w:rFonts w:hint="eastAsia"/>
        </w:rPr>
        <w:t>657.26</w:t>
      </w:r>
      <w:r>
        <w:rPr>
          <w:rFonts w:hint="eastAsia"/>
        </w:rPr>
        <w:t>公斤。</w:t>
      </w:r>
    </w:p>
    <w:p w:rsidR="00D45698" w:rsidRDefault="00D45698" w:rsidP="00D45698">
      <w:pPr>
        <w:ind w:leftChars="100" w:left="211" w:firstLineChars="100" w:firstLine="211"/>
      </w:pPr>
      <w:r>
        <w:rPr>
          <w:rFonts w:hint="eastAsia"/>
        </w:rPr>
        <w:lastRenderedPageBreak/>
        <w:t>三、第三級毒品</w:t>
      </w:r>
    </w:p>
    <w:p w:rsidR="00D45698" w:rsidRDefault="00D45698" w:rsidP="00D45698">
      <w:pPr>
        <w:ind w:leftChars="100" w:left="211" w:firstLineChars="100" w:firstLine="211"/>
      </w:pPr>
      <w:r>
        <w:rPr>
          <w:rFonts w:hint="eastAsia"/>
        </w:rPr>
        <w:t>偵辦第三級毒品案件</w:t>
      </w:r>
      <w:r>
        <w:rPr>
          <w:rFonts w:hint="eastAsia"/>
        </w:rPr>
        <w:t>73</w:t>
      </w:r>
      <w:r>
        <w:rPr>
          <w:rFonts w:hint="eastAsia"/>
        </w:rPr>
        <w:t>案</w:t>
      </w:r>
      <w:r>
        <w:rPr>
          <w:rFonts w:hint="eastAsia"/>
        </w:rPr>
        <w:t>131</w:t>
      </w:r>
      <w:r>
        <w:rPr>
          <w:rFonts w:hint="eastAsia"/>
        </w:rPr>
        <w:t>人，較</w:t>
      </w:r>
      <w:r>
        <w:rPr>
          <w:rFonts w:hint="eastAsia"/>
        </w:rPr>
        <w:t>108</w:t>
      </w:r>
      <w:r>
        <w:rPr>
          <w:rFonts w:hint="eastAsia"/>
        </w:rPr>
        <w:t>年增加</w:t>
      </w:r>
      <w:r>
        <w:rPr>
          <w:rFonts w:hint="eastAsia"/>
        </w:rPr>
        <w:t>1</w:t>
      </w:r>
      <w:r>
        <w:rPr>
          <w:rFonts w:hint="eastAsia"/>
        </w:rPr>
        <w:t>案、</w:t>
      </w:r>
      <w:r>
        <w:rPr>
          <w:rFonts w:hint="eastAsia"/>
        </w:rPr>
        <w:t>14</w:t>
      </w:r>
      <w:r>
        <w:rPr>
          <w:rFonts w:hint="eastAsia"/>
        </w:rPr>
        <w:t>人，查獲第三級毒品</w:t>
      </w:r>
      <w:r>
        <w:rPr>
          <w:rFonts w:hint="eastAsia"/>
        </w:rPr>
        <w:t>1,124.61</w:t>
      </w:r>
      <w:r>
        <w:rPr>
          <w:rFonts w:hint="eastAsia"/>
        </w:rPr>
        <w:t>公斤，較</w:t>
      </w:r>
      <w:r>
        <w:rPr>
          <w:rFonts w:hint="eastAsia"/>
        </w:rPr>
        <w:t>108</w:t>
      </w:r>
      <w:r>
        <w:rPr>
          <w:rFonts w:hint="eastAsia"/>
        </w:rPr>
        <w:t>年減少</w:t>
      </w:r>
      <w:r>
        <w:rPr>
          <w:rFonts w:hint="eastAsia"/>
        </w:rPr>
        <w:t>2,476.54</w:t>
      </w:r>
      <w:r>
        <w:rPr>
          <w:rFonts w:hint="eastAsia"/>
        </w:rPr>
        <w:t>公斤。</w:t>
      </w:r>
    </w:p>
    <w:p w:rsidR="00D45698" w:rsidRDefault="00D45698" w:rsidP="00D45698">
      <w:pPr>
        <w:ind w:leftChars="100" w:left="211" w:firstLineChars="100" w:firstLine="211"/>
      </w:pPr>
      <w:r>
        <w:rPr>
          <w:rFonts w:hint="eastAsia"/>
        </w:rPr>
        <w:t>四、第四級毒品</w:t>
      </w:r>
    </w:p>
    <w:p w:rsidR="00D45698" w:rsidRDefault="00D45698" w:rsidP="00D45698">
      <w:pPr>
        <w:ind w:leftChars="100" w:left="211" w:firstLineChars="100" w:firstLine="211"/>
      </w:pPr>
      <w:r>
        <w:rPr>
          <w:rFonts w:hint="eastAsia"/>
        </w:rPr>
        <w:t>偵辦第四級毒品案件</w:t>
      </w:r>
      <w:r>
        <w:rPr>
          <w:rFonts w:hint="eastAsia"/>
        </w:rPr>
        <w:t>5</w:t>
      </w:r>
      <w:r>
        <w:rPr>
          <w:rFonts w:hint="eastAsia"/>
        </w:rPr>
        <w:t>案</w:t>
      </w:r>
      <w:r>
        <w:rPr>
          <w:rFonts w:hint="eastAsia"/>
        </w:rPr>
        <w:t>10</w:t>
      </w:r>
      <w:r>
        <w:rPr>
          <w:rFonts w:hint="eastAsia"/>
        </w:rPr>
        <w:t>人，較</w:t>
      </w:r>
      <w:r>
        <w:rPr>
          <w:rFonts w:hint="eastAsia"/>
        </w:rPr>
        <w:t>108</w:t>
      </w:r>
      <w:r>
        <w:rPr>
          <w:rFonts w:hint="eastAsia"/>
        </w:rPr>
        <w:t>年增加</w:t>
      </w:r>
      <w:r>
        <w:rPr>
          <w:rFonts w:hint="eastAsia"/>
        </w:rPr>
        <w:t>1</w:t>
      </w:r>
      <w:r>
        <w:rPr>
          <w:rFonts w:hint="eastAsia"/>
        </w:rPr>
        <w:t>案、緝獲人數無增減，查獲第四級毒品</w:t>
      </w:r>
      <w:r>
        <w:rPr>
          <w:rFonts w:hint="eastAsia"/>
        </w:rPr>
        <w:t>359.59</w:t>
      </w:r>
      <w:r>
        <w:rPr>
          <w:rFonts w:hint="eastAsia"/>
        </w:rPr>
        <w:t>公斤，較</w:t>
      </w:r>
      <w:r>
        <w:rPr>
          <w:rFonts w:hint="eastAsia"/>
        </w:rPr>
        <w:t>108</w:t>
      </w:r>
      <w:r>
        <w:rPr>
          <w:rFonts w:hint="eastAsia"/>
        </w:rPr>
        <w:t>年減少</w:t>
      </w:r>
      <w:r>
        <w:rPr>
          <w:rFonts w:hint="eastAsia"/>
        </w:rPr>
        <w:t>1,687.77</w:t>
      </w:r>
      <w:r>
        <w:rPr>
          <w:rFonts w:hint="eastAsia"/>
        </w:rPr>
        <w:t>公斤。</w:t>
      </w:r>
    </w:p>
    <w:p w:rsidR="00D45698" w:rsidRPr="002A6D4D" w:rsidRDefault="00D45698" w:rsidP="00D45698">
      <w:pPr>
        <w:ind w:leftChars="100" w:left="211" w:firstLineChars="100" w:firstLine="211"/>
        <w:rPr>
          <w:rFonts w:ascii="華康中黑體" w:eastAsia="華康中黑體"/>
        </w:rPr>
      </w:pPr>
      <w:r w:rsidRPr="002A6D4D">
        <w:rPr>
          <w:rFonts w:ascii="華康中黑體" w:eastAsia="華康中黑體" w:hint="eastAsia"/>
        </w:rPr>
        <w:t>肆、109年本局查獲毒品來源</w:t>
      </w:r>
    </w:p>
    <w:p w:rsidR="00D45698" w:rsidRDefault="00D45698" w:rsidP="00D45698">
      <w:pPr>
        <w:ind w:leftChars="100" w:left="211" w:firstLineChars="100" w:firstLine="211"/>
      </w:pPr>
      <w:r>
        <w:rPr>
          <w:rFonts w:hint="eastAsia"/>
        </w:rPr>
        <w:t>一、海洛因</w:t>
      </w:r>
    </w:p>
    <w:p w:rsidR="00D45698" w:rsidRDefault="00D45698" w:rsidP="00D45698">
      <w:pPr>
        <w:ind w:leftChars="100" w:left="211" w:firstLineChars="100" w:firstLine="211"/>
      </w:pPr>
      <w:r>
        <w:rPr>
          <w:rFonts w:hint="eastAsia"/>
        </w:rPr>
        <w:t>主要來源為泰國</w:t>
      </w:r>
      <w:r>
        <w:rPr>
          <w:rFonts w:hint="eastAsia"/>
        </w:rPr>
        <w:t>32.53</w:t>
      </w:r>
      <w:r>
        <w:rPr>
          <w:rFonts w:hint="eastAsia"/>
        </w:rPr>
        <w:t>公斤，占</w:t>
      </w:r>
      <w:r>
        <w:rPr>
          <w:rFonts w:hint="eastAsia"/>
        </w:rPr>
        <w:t>51.86%</w:t>
      </w:r>
      <w:r>
        <w:rPr>
          <w:rFonts w:hint="eastAsia"/>
        </w:rPr>
        <w:t>；馬來西亞</w:t>
      </w:r>
      <w:r>
        <w:rPr>
          <w:rFonts w:hint="eastAsia"/>
        </w:rPr>
        <w:t>28.31</w:t>
      </w:r>
      <w:r>
        <w:rPr>
          <w:rFonts w:hint="eastAsia"/>
        </w:rPr>
        <w:t>公斤，占</w:t>
      </w:r>
      <w:r>
        <w:rPr>
          <w:rFonts w:hint="eastAsia"/>
        </w:rPr>
        <w:t>45.14%</w:t>
      </w:r>
      <w:r>
        <w:rPr>
          <w:rFonts w:hint="eastAsia"/>
        </w:rPr>
        <w:t>；墨西哥</w:t>
      </w:r>
      <w:r>
        <w:rPr>
          <w:rFonts w:hint="eastAsia"/>
        </w:rPr>
        <w:t>1.88</w:t>
      </w:r>
      <w:r>
        <w:rPr>
          <w:rFonts w:hint="eastAsia"/>
        </w:rPr>
        <w:t>公斤，占</w:t>
      </w:r>
      <w:r>
        <w:rPr>
          <w:rFonts w:hint="eastAsia"/>
        </w:rPr>
        <w:t>0.56%</w:t>
      </w:r>
      <w:r>
        <w:rPr>
          <w:rFonts w:hint="eastAsia"/>
        </w:rPr>
        <w:t>。</w:t>
      </w:r>
    </w:p>
    <w:p w:rsidR="00D45698" w:rsidRDefault="00D45698" w:rsidP="00D45698">
      <w:pPr>
        <w:ind w:leftChars="100" w:left="211" w:firstLineChars="100" w:firstLine="211"/>
      </w:pPr>
      <w:r>
        <w:rPr>
          <w:rFonts w:hint="eastAsia"/>
        </w:rPr>
        <w:t>二、安非他命</w:t>
      </w:r>
    </w:p>
    <w:p w:rsidR="00D45698" w:rsidRDefault="00D45698" w:rsidP="00D45698">
      <w:pPr>
        <w:ind w:leftChars="100" w:left="211" w:firstLineChars="100" w:firstLine="211"/>
      </w:pPr>
      <w:r>
        <w:rPr>
          <w:rFonts w:hint="eastAsia"/>
        </w:rPr>
        <w:t>主要來源為國內自製，查獲</w:t>
      </w:r>
      <w:r>
        <w:rPr>
          <w:rFonts w:hint="eastAsia"/>
        </w:rPr>
        <w:t>9.72</w:t>
      </w:r>
      <w:r>
        <w:rPr>
          <w:rFonts w:hint="eastAsia"/>
        </w:rPr>
        <w:t>公斤，占</w:t>
      </w:r>
      <w:r>
        <w:rPr>
          <w:rFonts w:hint="eastAsia"/>
        </w:rPr>
        <w:t>65.73%</w:t>
      </w:r>
      <w:r>
        <w:rPr>
          <w:rFonts w:hint="eastAsia"/>
        </w:rPr>
        <w:t>；加拿大</w:t>
      </w:r>
      <w:r>
        <w:rPr>
          <w:rFonts w:hint="eastAsia"/>
        </w:rPr>
        <w:t>4.54</w:t>
      </w:r>
      <w:r>
        <w:rPr>
          <w:rFonts w:hint="eastAsia"/>
        </w:rPr>
        <w:t>公斤，占</w:t>
      </w:r>
      <w:r>
        <w:rPr>
          <w:rFonts w:hint="eastAsia"/>
        </w:rPr>
        <w:t>30.71%</w:t>
      </w:r>
      <w:r>
        <w:rPr>
          <w:rFonts w:hint="eastAsia"/>
        </w:rPr>
        <w:t>；馬來西亞</w:t>
      </w:r>
      <w:r>
        <w:rPr>
          <w:rFonts w:hint="eastAsia"/>
        </w:rPr>
        <w:t>0.52</w:t>
      </w:r>
      <w:r>
        <w:rPr>
          <w:rFonts w:hint="eastAsia"/>
        </w:rPr>
        <w:t>公斤，占</w:t>
      </w:r>
      <w:r>
        <w:rPr>
          <w:rFonts w:hint="eastAsia"/>
        </w:rPr>
        <w:t>3.54%</w:t>
      </w:r>
      <w:r>
        <w:rPr>
          <w:rFonts w:hint="eastAsia"/>
        </w:rPr>
        <w:t>。</w:t>
      </w:r>
    </w:p>
    <w:p w:rsidR="00D45698" w:rsidRDefault="00D45698" w:rsidP="00D45698">
      <w:pPr>
        <w:ind w:leftChars="100" w:left="211" w:firstLineChars="100" w:firstLine="211"/>
      </w:pPr>
      <w:r>
        <w:rPr>
          <w:rFonts w:hint="eastAsia"/>
        </w:rPr>
        <w:t>三、大麻</w:t>
      </w:r>
    </w:p>
    <w:p w:rsidR="00D45698" w:rsidRDefault="00D45698" w:rsidP="00D45698">
      <w:pPr>
        <w:ind w:leftChars="100" w:left="211" w:firstLineChars="100" w:firstLine="211"/>
      </w:pPr>
      <w:r>
        <w:rPr>
          <w:rFonts w:hint="eastAsia"/>
        </w:rPr>
        <w:t>主要來源為加拿大</w:t>
      </w:r>
      <w:r>
        <w:rPr>
          <w:rFonts w:hint="eastAsia"/>
        </w:rPr>
        <w:t>160.62</w:t>
      </w:r>
      <w:r>
        <w:rPr>
          <w:rFonts w:hint="eastAsia"/>
        </w:rPr>
        <w:t>公斤，占</w:t>
      </w:r>
      <w:r>
        <w:rPr>
          <w:rFonts w:hint="eastAsia"/>
        </w:rPr>
        <w:t>83.26%</w:t>
      </w:r>
      <w:r>
        <w:rPr>
          <w:rFonts w:hint="eastAsia"/>
        </w:rPr>
        <w:t>；美國</w:t>
      </w:r>
      <w:r>
        <w:rPr>
          <w:rFonts w:hint="eastAsia"/>
        </w:rPr>
        <w:t>26.86</w:t>
      </w:r>
      <w:r>
        <w:rPr>
          <w:rFonts w:hint="eastAsia"/>
        </w:rPr>
        <w:t>公斤，占</w:t>
      </w:r>
      <w:r>
        <w:rPr>
          <w:rFonts w:hint="eastAsia"/>
        </w:rPr>
        <w:t>13.92%</w:t>
      </w:r>
      <w:r>
        <w:rPr>
          <w:rFonts w:hint="eastAsia"/>
        </w:rPr>
        <w:t>；澳洲</w:t>
      </w:r>
      <w:r>
        <w:rPr>
          <w:rFonts w:hint="eastAsia"/>
        </w:rPr>
        <w:t>1.12</w:t>
      </w:r>
      <w:r>
        <w:rPr>
          <w:rFonts w:hint="eastAsia"/>
        </w:rPr>
        <w:t>公斤，占</w:t>
      </w:r>
      <w:r>
        <w:rPr>
          <w:rFonts w:hint="eastAsia"/>
        </w:rPr>
        <w:t>0.58%</w:t>
      </w:r>
      <w:r>
        <w:rPr>
          <w:rFonts w:hint="eastAsia"/>
        </w:rPr>
        <w:t>。</w:t>
      </w:r>
    </w:p>
    <w:p w:rsidR="00D45698" w:rsidRDefault="00D45698" w:rsidP="00D45698">
      <w:pPr>
        <w:ind w:leftChars="100" w:left="211" w:firstLineChars="100" w:firstLine="211"/>
      </w:pPr>
      <w:r>
        <w:rPr>
          <w:rFonts w:hint="eastAsia"/>
        </w:rPr>
        <w:t>四、愷他命</w:t>
      </w:r>
    </w:p>
    <w:p w:rsidR="00D45698" w:rsidRDefault="00D45698" w:rsidP="00D45698">
      <w:pPr>
        <w:ind w:leftChars="100" w:left="211" w:firstLineChars="100" w:firstLine="211"/>
      </w:pPr>
      <w:r>
        <w:rPr>
          <w:rFonts w:hint="eastAsia"/>
        </w:rPr>
        <w:t>主要來源為泰國</w:t>
      </w:r>
      <w:r>
        <w:rPr>
          <w:rFonts w:hint="eastAsia"/>
        </w:rPr>
        <w:t>310.03</w:t>
      </w:r>
      <w:r>
        <w:rPr>
          <w:rFonts w:hint="eastAsia"/>
        </w:rPr>
        <w:t>公斤，占</w:t>
      </w:r>
      <w:r>
        <w:rPr>
          <w:rFonts w:hint="eastAsia"/>
        </w:rPr>
        <w:t>36.31%</w:t>
      </w:r>
      <w:r>
        <w:rPr>
          <w:rFonts w:hint="eastAsia"/>
        </w:rPr>
        <w:t>；越南</w:t>
      </w:r>
      <w:r>
        <w:rPr>
          <w:rFonts w:hint="eastAsia"/>
        </w:rPr>
        <w:t>299.02</w:t>
      </w:r>
      <w:r>
        <w:rPr>
          <w:rFonts w:hint="eastAsia"/>
        </w:rPr>
        <w:t>公斤，占</w:t>
      </w:r>
      <w:r>
        <w:rPr>
          <w:rFonts w:hint="eastAsia"/>
        </w:rPr>
        <w:t>35.02%</w:t>
      </w:r>
      <w:r>
        <w:rPr>
          <w:rFonts w:hint="eastAsia"/>
        </w:rPr>
        <w:t>；中國大陸</w:t>
      </w:r>
      <w:r>
        <w:rPr>
          <w:rFonts w:hint="eastAsia"/>
        </w:rPr>
        <w:t>100.51</w:t>
      </w:r>
      <w:r>
        <w:rPr>
          <w:rFonts w:hint="eastAsia"/>
        </w:rPr>
        <w:t>公斤，占</w:t>
      </w:r>
      <w:r>
        <w:rPr>
          <w:rFonts w:hint="eastAsia"/>
        </w:rPr>
        <w:t>11.77%</w:t>
      </w:r>
      <w:r>
        <w:rPr>
          <w:rFonts w:hint="eastAsia"/>
        </w:rPr>
        <w:t>。</w:t>
      </w:r>
    </w:p>
    <w:p w:rsidR="00D45698" w:rsidRPr="002A6D4D" w:rsidRDefault="00D45698" w:rsidP="00D45698">
      <w:pPr>
        <w:ind w:leftChars="100" w:left="211" w:firstLineChars="100" w:firstLine="211"/>
        <w:rPr>
          <w:rFonts w:ascii="華康中黑體" w:eastAsia="華康中黑體"/>
        </w:rPr>
      </w:pPr>
      <w:r w:rsidRPr="002A6D4D">
        <w:rPr>
          <w:rFonts w:ascii="華康中黑體" w:eastAsia="華康中黑體" w:hint="eastAsia"/>
        </w:rPr>
        <w:t>伍、109年至110年查獲重大毒品案件</w:t>
      </w:r>
    </w:p>
    <w:p w:rsidR="00D45698" w:rsidRDefault="00D45698" w:rsidP="00D45698">
      <w:pPr>
        <w:ind w:leftChars="100" w:left="211" w:firstLineChars="100" w:firstLine="211"/>
      </w:pPr>
      <w:r>
        <w:rPr>
          <w:rFonts w:hint="eastAsia"/>
        </w:rPr>
        <w:t>一、國內查緝部分</w:t>
      </w:r>
    </w:p>
    <w:p w:rsidR="00D45698" w:rsidRDefault="00D45698" w:rsidP="00D45698">
      <w:pPr>
        <w:ind w:leftChars="100" w:left="211" w:firstLineChars="100" w:firstLine="211"/>
      </w:pPr>
      <w:r w:rsidRPr="002A6D4D">
        <w:rPr>
          <w:rFonts w:ascii="華康細明體" w:hint="eastAsia"/>
        </w:rPr>
        <w:t>(一)</w:t>
      </w:r>
      <w:r>
        <w:rPr>
          <w:rFonts w:hint="eastAsia"/>
        </w:rPr>
        <w:t>109</w:t>
      </w:r>
      <w:r>
        <w:rPr>
          <w:rFonts w:hint="eastAsia"/>
        </w:rPr>
        <w:t>年</w:t>
      </w:r>
      <w:r>
        <w:rPr>
          <w:rFonts w:hint="eastAsia"/>
        </w:rPr>
        <w:t>3</w:t>
      </w:r>
      <w:r>
        <w:rPr>
          <w:rFonts w:hint="eastAsia"/>
        </w:rPr>
        <w:t>月</w:t>
      </w:r>
      <w:r>
        <w:rPr>
          <w:rFonts w:hint="eastAsia"/>
        </w:rPr>
        <w:t>13</w:t>
      </w:r>
      <w:r>
        <w:rPr>
          <w:rFonts w:hint="eastAsia"/>
        </w:rPr>
        <w:t>日本局南機站與關務署基隆關合作偵破尤○○等涉嫌走私毒品案，自越南來臺貨櫃中，查獲愷他命</w:t>
      </w:r>
      <w:r>
        <w:rPr>
          <w:rFonts w:hint="eastAsia"/>
        </w:rPr>
        <w:t>211</w:t>
      </w:r>
      <w:r>
        <w:rPr>
          <w:rFonts w:hint="eastAsia"/>
        </w:rPr>
        <w:t>公斤（高雄地檢署）。</w:t>
      </w:r>
    </w:p>
    <w:p w:rsidR="00D45698" w:rsidRDefault="00D45698" w:rsidP="00D45698">
      <w:pPr>
        <w:ind w:leftChars="100" w:left="211" w:firstLineChars="100" w:firstLine="211"/>
      </w:pPr>
      <w:r w:rsidRPr="002A6D4D">
        <w:rPr>
          <w:rFonts w:ascii="華康細明體" w:hint="eastAsia"/>
        </w:rPr>
        <w:t>(二)</w:t>
      </w:r>
      <w:r>
        <w:rPr>
          <w:rFonts w:hint="eastAsia"/>
        </w:rPr>
        <w:t>109</w:t>
      </w:r>
      <w:r>
        <w:rPr>
          <w:rFonts w:hint="eastAsia"/>
        </w:rPr>
        <w:t>年</w:t>
      </w:r>
      <w:r>
        <w:rPr>
          <w:rFonts w:hint="eastAsia"/>
        </w:rPr>
        <w:t>3</w:t>
      </w:r>
      <w:r>
        <w:rPr>
          <w:rFonts w:hint="eastAsia"/>
        </w:rPr>
        <w:t>月</w:t>
      </w:r>
      <w:r>
        <w:rPr>
          <w:rFonts w:hint="eastAsia"/>
        </w:rPr>
        <w:t>29</w:t>
      </w:r>
      <w:r>
        <w:rPr>
          <w:rFonts w:hint="eastAsia"/>
        </w:rPr>
        <w:t>日本局高雄市調查處偵破林○○等涉嫌毒品咖啡包分裝工場，查獲毒品咖啡包</w:t>
      </w:r>
      <w:r>
        <w:rPr>
          <w:rFonts w:hint="eastAsia"/>
        </w:rPr>
        <w:t>6</w:t>
      </w:r>
      <w:r w:rsidR="001D2071">
        <w:rPr>
          <w:rFonts w:hint="eastAsia"/>
        </w:rPr>
        <w:t>萬</w:t>
      </w:r>
      <w:r>
        <w:rPr>
          <w:rFonts w:hint="eastAsia"/>
        </w:rPr>
        <w:t>8,000</w:t>
      </w:r>
      <w:r>
        <w:rPr>
          <w:rFonts w:hint="eastAsia"/>
        </w:rPr>
        <w:t>包，一粒眠</w:t>
      </w:r>
      <w:r>
        <w:rPr>
          <w:rFonts w:hint="eastAsia"/>
        </w:rPr>
        <w:t>14</w:t>
      </w:r>
      <w:r>
        <w:rPr>
          <w:rFonts w:hint="eastAsia"/>
        </w:rPr>
        <w:t>公斤、大麻</w:t>
      </w:r>
      <w:r>
        <w:rPr>
          <w:rFonts w:hint="eastAsia"/>
        </w:rPr>
        <w:t>10</w:t>
      </w:r>
      <w:r>
        <w:rPr>
          <w:rFonts w:hint="eastAsia"/>
        </w:rPr>
        <w:t>公斤（高雄地檢署）。</w:t>
      </w:r>
    </w:p>
    <w:p w:rsidR="00D45698" w:rsidRDefault="00D45698" w:rsidP="00D45698">
      <w:pPr>
        <w:ind w:leftChars="100" w:left="211" w:firstLineChars="100" w:firstLine="211"/>
      </w:pPr>
      <w:r w:rsidRPr="002A6D4D">
        <w:rPr>
          <w:rFonts w:ascii="華康細明體" w:hint="eastAsia"/>
        </w:rPr>
        <w:t>(三)</w:t>
      </w:r>
      <w:r>
        <w:rPr>
          <w:rFonts w:hint="eastAsia"/>
        </w:rPr>
        <w:t>109</w:t>
      </w:r>
      <w:r>
        <w:rPr>
          <w:rFonts w:hint="eastAsia"/>
        </w:rPr>
        <w:t>年</w:t>
      </w:r>
      <w:r>
        <w:rPr>
          <w:rFonts w:hint="eastAsia"/>
        </w:rPr>
        <w:t>6</w:t>
      </w:r>
      <w:r>
        <w:rPr>
          <w:rFonts w:hint="eastAsia"/>
        </w:rPr>
        <w:t>月</w:t>
      </w:r>
      <w:r>
        <w:rPr>
          <w:rFonts w:hint="eastAsia"/>
        </w:rPr>
        <w:t>1</w:t>
      </w:r>
      <w:r>
        <w:rPr>
          <w:rFonts w:hint="eastAsia"/>
        </w:rPr>
        <w:t>日本局航業調查處高雄站與關務署高雄關合作偵破楊○○涉嫌違反毒品危害防制條例案，自越南進口貨櫃中查獲愷他命毒品</w:t>
      </w:r>
      <w:r>
        <w:rPr>
          <w:rFonts w:hint="eastAsia"/>
        </w:rPr>
        <w:t>88</w:t>
      </w:r>
      <w:r>
        <w:rPr>
          <w:rFonts w:hint="eastAsia"/>
        </w:rPr>
        <w:t>公斤。（高雄地檢署）</w:t>
      </w:r>
    </w:p>
    <w:p w:rsidR="00D45698" w:rsidRDefault="00D45698" w:rsidP="00D45698">
      <w:pPr>
        <w:ind w:leftChars="100" w:left="211" w:firstLineChars="100" w:firstLine="211"/>
      </w:pPr>
      <w:r w:rsidRPr="002A6D4D">
        <w:rPr>
          <w:rFonts w:ascii="華康細明體" w:hint="eastAsia"/>
        </w:rPr>
        <w:t>(四)</w:t>
      </w:r>
      <w:r>
        <w:rPr>
          <w:rFonts w:hint="eastAsia"/>
        </w:rPr>
        <w:t>109</w:t>
      </w:r>
      <w:r>
        <w:rPr>
          <w:rFonts w:hint="eastAsia"/>
        </w:rPr>
        <w:t>年</w:t>
      </w:r>
      <w:r>
        <w:rPr>
          <w:rFonts w:hint="eastAsia"/>
        </w:rPr>
        <w:t>9</w:t>
      </w:r>
      <w:r>
        <w:rPr>
          <w:rFonts w:hint="eastAsia"/>
        </w:rPr>
        <w:t>月</w:t>
      </w:r>
      <w:r>
        <w:rPr>
          <w:rFonts w:hint="eastAsia"/>
        </w:rPr>
        <w:t>23</w:t>
      </w:r>
      <w:r>
        <w:rPr>
          <w:rFonts w:hint="eastAsia"/>
        </w:rPr>
        <w:t>日本局北機站與關務署臺北關合作偵破李○○等涉嫌違反毒品危害防制條例案，自香港空運來臺貨櫃中查獲愷他命</w:t>
      </w:r>
      <w:r>
        <w:rPr>
          <w:rFonts w:hint="eastAsia"/>
        </w:rPr>
        <w:t>100</w:t>
      </w:r>
      <w:r>
        <w:rPr>
          <w:rFonts w:hint="eastAsia"/>
        </w:rPr>
        <w:t>公斤。（臺北地檢署）</w:t>
      </w:r>
    </w:p>
    <w:p w:rsidR="00D45698" w:rsidRDefault="00D45698" w:rsidP="00D45698">
      <w:pPr>
        <w:ind w:leftChars="100" w:left="211" w:firstLineChars="100" w:firstLine="211"/>
      </w:pPr>
      <w:r w:rsidRPr="002A6D4D">
        <w:rPr>
          <w:rFonts w:ascii="華康細明體" w:hint="eastAsia"/>
        </w:rPr>
        <w:t>(五)</w:t>
      </w:r>
      <w:r>
        <w:rPr>
          <w:rFonts w:hint="eastAsia"/>
        </w:rPr>
        <w:t>109</w:t>
      </w:r>
      <w:r>
        <w:rPr>
          <w:rFonts w:hint="eastAsia"/>
        </w:rPr>
        <w:t>年</w:t>
      </w:r>
      <w:r>
        <w:rPr>
          <w:rFonts w:hint="eastAsia"/>
        </w:rPr>
        <w:t>10</w:t>
      </w:r>
      <w:r>
        <w:rPr>
          <w:rFonts w:hint="eastAsia"/>
        </w:rPr>
        <w:t>月</w:t>
      </w:r>
      <w:r>
        <w:rPr>
          <w:rFonts w:hint="eastAsia"/>
        </w:rPr>
        <w:t>1</w:t>
      </w:r>
      <w:r>
        <w:rPr>
          <w:rFonts w:hint="eastAsia"/>
        </w:rPr>
        <w:t>日本局北機站與關務署基隆關合作偵破王○○等涉嫌違反毒品危害防制條例案，自泰國進口貨櫃中查獲愷他命</w:t>
      </w:r>
      <w:r>
        <w:rPr>
          <w:rFonts w:hint="eastAsia"/>
        </w:rPr>
        <w:t>300</w:t>
      </w:r>
      <w:r>
        <w:rPr>
          <w:rFonts w:hint="eastAsia"/>
        </w:rPr>
        <w:t>公斤、毒品先驅原料</w:t>
      </w:r>
      <w:r>
        <w:rPr>
          <w:rFonts w:hint="eastAsia"/>
        </w:rPr>
        <w:t>2-</w:t>
      </w:r>
      <w:r>
        <w:rPr>
          <w:rFonts w:hint="eastAsia"/>
        </w:rPr>
        <w:t>溴</w:t>
      </w:r>
      <w:r>
        <w:rPr>
          <w:rFonts w:hint="eastAsia"/>
        </w:rPr>
        <w:t>-4-</w:t>
      </w:r>
      <w:r>
        <w:rPr>
          <w:rFonts w:hint="eastAsia"/>
        </w:rPr>
        <w:t>甲基苯丙酮</w:t>
      </w:r>
      <w:r>
        <w:rPr>
          <w:rFonts w:hint="eastAsia"/>
        </w:rPr>
        <w:t>200</w:t>
      </w:r>
      <w:r>
        <w:rPr>
          <w:rFonts w:hint="eastAsia"/>
        </w:rPr>
        <w:t>公斤。（基隆地檢署）</w:t>
      </w:r>
    </w:p>
    <w:p w:rsidR="00D45698" w:rsidRDefault="00D45698" w:rsidP="00D45698">
      <w:pPr>
        <w:ind w:leftChars="100" w:left="211" w:firstLineChars="100" w:firstLine="211"/>
      </w:pPr>
      <w:r w:rsidRPr="002A6D4D">
        <w:rPr>
          <w:rFonts w:ascii="華康細明體" w:hint="eastAsia"/>
        </w:rPr>
        <w:t>(六)</w:t>
      </w:r>
      <w:r>
        <w:rPr>
          <w:rFonts w:hint="eastAsia"/>
        </w:rPr>
        <w:t>109</w:t>
      </w:r>
      <w:r>
        <w:rPr>
          <w:rFonts w:hint="eastAsia"/>
        </w:rPr>
        <w:t>年</w:t>
      </w:r>
      <w:r>
        <w:rPr>
          <w:rFonts w:hint="eastAsia"/>
        </w:rPr>
        <w:t>12</w:t>
      </w:r>
      <w:r>
        <w:rPr>
          <w:rFonts w:hint="eastAsia"/>
        </w:rPr>
        <w:t>月</w:t>
      </w:r>
      <w:r>
        <w:rPr>
          <w:rFonts w:hint="eastAsia"/>
        </w:rPr>
        <w:t>23</w:t>
      </w:r>
      <w:r>
        <w:rPr>
          <w:rFonts w:hint="eastAsia"/>
        </w:rPr>
        <w:t>日本局高雄市調查處偵破康○○等涉嫌違反毒品危害防制條例案，查獲安非他命製毒工廠</w:t>
      </w:r>
      <w:r>
        <w:rPr>
          <w:rFonts w:hint="eastAsia"/>
        </w:rPr>
        <w:t>1</w:t>
      </w:r>
      <w:r>
        <w:rPr>
          <w:rFonts w:hint="eastAsia"/>
        </w:rPr>
        <w:t>座、安非他命成品</w:t>
      </w:r>
      <w:r>
        <w:rPr>
          <w:rFonts w:hint="eastAsia"/>
        </w:rPr>
        <w:t>9.7</w:t>
      </w:r>
      <w:r>
        <w:rPr>
          <w:rFonts w:hint="eastAsia"/>
        </w:rPr>
        <w:t>公斤、愷他命</w:t>
      </w:r>
      <w:r>
        <w:rPr>
          <w:rFonts w:hint="eastAsia"/>
        </w:rPr>
        <w:t>0.16</w:t>
      </w:r>
      <w:r>
        <w:rPr>
          <w:rFonts w:hint="eastAsia"/>
        </w:rPr>
        <w:t>公斤。（屏東地檢署）</w:t>
      </w:r>
    </w:p>
    <w:p w:rsidR="00D45698" w:rsidRDefault="00D45698" w:rsidP="001D2071">
      <w:pPr>
        <w:spacing w:line="390" w:lineRule="exact"/>
        <w:ind w:leftChars="100" w:left="211" w:firstLineChars="100" w:firstLine="211"/>
      </w:pPr>
      <w:r w:rsidRPr="002A6D4D">
        <w:rPr>
          <w:rFonts w:ascii="華康細明體" w:hint="eastAsia"/>
        </w:rPr>
        <w:t>(七)</w:t>
      </w:r>
      <w:r>
        <w:rPr>
          <w:rFonts w:hint="eastAsia"/>
        </w:rPr>
        <w:t>110</w:t>
      </w:r>
      <w:r>
        <w:rPr>
          <w:rFonts w:hint="eastAsia"/>
        </w:rPr>
        <w:t>年</w:t>
      </w:r>
      <w:r>
        <w:rPr>
          <w:rFonts w:hint="eastAsia"/>
        </w:rPr>
        <w:t>3</w:t>
      </w:r>
      <w:r>
        <w:rPr>
          <w:rFonts w:hint="eastAsia"/>
        </w:rPr>
        <w:t>月</w:t>
      </w:r>
      <w:r>
        <w:rPr>
          <w:rFonts w:hint="eastAsia"/>
        </w:rPr>
        <w:t>19</w:t>
      </w:r>
      <w:r>
        <w:rPr>
          <w:rFonts w:hint="eastAsia"/>
        </w:rPr>
        <w:t>日本局臺北市調查處偵破邱○○等涉嫌違反毒品危害防制條例案，查獲大</w:t>
      </w:r>
      <w:r>
        <w:rPr>
          <w:rFonts w:hint="eastAsia"/>
        </w:rPr>
        <w:lastRenderedPageBreak/>
        <w:t>麻植栽工廠</w:t>
      </w:r>
      <w:r>
        <w:rPr>
          <w:rFonts w:hint="eastAsia"/>
        </w:rPr>
        <w:t>1</w:t>
      </w:r>
      <w:r>
        <w:rPr>
          <w:rFonts w:hint="eastAsia"/>
        </w:rPr>
        <w:t>座、大麻植株</w:t>
      </w:r>
      <w:r>
        <w:rPr>
          <w:rFonts w:hint="eastAsia"/>
        </w:rPr>
        <w:t>1,608</w:t>
      </w:r>
      <w:r>
        <w:rPr>
          <w:rFonts w:hint="eastAsia"/>
        </w:rPr>
        <w:t>株、乾燥大麻葉</w:t>
      </w:r>
      <w:r>
        <w:rPr>
          <w:rFonts w:hint="eastAsia"/>
        </w:rPr>
        <w:t>1</w:t>
      </w:r>
      <w:r>
        <w:rPr>
          <w:rFonts w:hint="eastAsia"/>
        </w:rPr>
        <w:t>包約</w:t>
      </w:r>
      <w:r>
        <w:rPr>
          <w:rFonts w:hint="eastAsia"/>
        </w:rPr>
        <w:t>200</w:t>
      </w:r>
      <w:r>
        <w:rPr>
          <w:rFonts w:hint="eastAsia"/>
        </w:rPr>
        <w:t>公克，此案件乃國內史上查獲最大宗的活株大麻。（桃園地檢署）</w:t>
      </w:r>
    </w:p>
    <w:p w:rsidR="00D45698" w:rsidRDefault="00D45698" w:rsidP="001D2071">
      <w:pPr>
        <w:spacing w:line="390" w:lineRule="exact"/>
        <w:ind w:leftChars="100" w:left="211" w:firstLineChars="100" w:firstLine="211"/>
      </w:pPr>
      <w:r>
        <w:rPr>
          <w:rFonts w:hint="eastAsia"/>
        </w:rPr>
        <w:t>二、跨境查處部分</w:t>
      </w:r>
    </w:p>
    <w:p w:rsidR="00D45698" w:rsidRDefault="00D45698" w:rsidP="001D2071">
      <w:pPr>
        <w:spacing w:line="390" w:lineRule="exact"/>
        <w:ind w:leftChars="100" w:left="211" w:firstLineChars="100" w:firstLine="211"/>
      </w:pPr>
      <w:r>
        <w:rPr>
          <w:rFonts w:hint="eastAsia"/>
        </w:rPr>
        <w:t>109</w:t>
      </w:r>
      <w:r>
        <w:rPr>
          <w:rFonts w:hint="eastAsia"/>
        </w:rPr>
        <w:t>年境外合作部分，國際情資交換</w:t>
      </w:r>
      <w:r>
        <w:rPr>
          <w:rFonts w:hint="eastAsia"/>
        </w:rPr>
        <w:t>321</w:t>
      </w:r>
      <w:r>
        <w:rPr>
          <w:rFonts w:hint="eastAsia"/>
        </w:rPr>
        <w:t>件，兩岸合作情資交換</w:t>
      </w:r>
      <w:r>
        <w:rPr>
          <w:rFonts w:hint="eastAsia"/>
        </w:rPr>
        <w:t>45</w:t>
      </w:r>
      <w:r>
        <w:rPr>
          <w:rFonts w:hint="eastAsia"/>
        </w:rPr>
        <w:t>件，境外合作及兩岸合作各偵破</w:t>
      </w:r>
      <w:r>
        <w:rPr>
          <w:rFonts w:hint="eastAsia"/>
        </w:rPr>
        <w:t>1</w:t>
      </w:r>
      <w:r>
        <w:rPr>
          <w:rFonts w:hint="eastAsia"/>
        </w:rPr>
        <w:t>案：</w:t>
      </w:r>
    </w:p>
    <w:p w:rsidR="00D45698" w:rsidRDefault="00D45698" w:rsidP="001D2071">
      <w:pPr>
        <w:spacing w:line="390" w:lineRule="exact"/>
        <w:ind w:leftChars="100" w:left="211" w:firstLineChars="100" w:firstLine="211"/>
      </w:pPr>
      <w:r w:rsidRPr="002A6D4D">
        <w:rPr>
          <w:rFonts w:ascii="華康細明體" w:hint="eastAsia"/>
        </w:rPr>
        <w:t>(一)</w:t>
      </w:r>
      <w:r>
        <w:rPr>
          <w:rFonts w:hint="eastAsia"/>
        </w:rPr>
        <w:t>本局與泰國海關合作偵辦之「泰籍</w:t>
      </w:r>
      <w:r>
        <w:rPr>
          <w:rFonts w:hint="eastAsia"/>
        </w:rPr>
        <w:t>Karakead</w:t>
      </w:r>
      <w:r>
        <w:rPr>
          <w:rFonts w:hint="eastAsia"/>
        </w:rPr>
        <w:t>○等涉嫌違反毒品危害防制條例案」，經由緝毒合作機制，泰方於</w:t>
      </w:r>
      <w:r>
        <w:rPr>
          <w:rFonts w:hint="eastAsia"/>
        </w:rPr>
        <w:t>109</w:t>
      </w:r>
      <w:r>
        <w:rPr>
          <w:rFonts w:hint="eastAsia"/>
        </w:rPr>
        <w:t>年</w:t>
      </w:r>
      <w:r>
        <w:rPr>
          <w:rFonts w:hint="eastAsia"/>
        </w:rPr>
        <w:t>2</w:t>
      </w:r>
      <w:r>
        <w:rPr>
          <w:rFonts w:hint="eastAsia"/>
        </w:rPr>
        <w:t>月</w:t>
      </w:r>
      <w:r>
        <w:rPr>
          <w:rFonts w:hint="eastAsia"/>
        </w:rPr>
        <w:t>16</w:t>
      </w:r>
      <w:r>
        <w:rPr>
          <w:rFonts w:hint="eastAsia"/>
        </w:rPr>
        <w:t>日在泰國素萬那普機場查獲大麻膠</w:t>
      </w:r>
      <w:r>
        <w:rPr>
          <w:rFonts w:hint="eastAsia"/>
        </w:rPr>
        <w:t>9.5</w:t>
      </w:r>
      <w:r>
        <w:rPr>
          <w:rFonts w:hint="eastAsia"/>
        </w:rPr>
        <w:t>公斤及愷他命毒品</w:t>
      </w:r>
      <w:r>
        <w:rPr>
          <w:rFonts w:hint="eastAsia"/>
        </w:rPr>
        <w:t>5</w:t>
      </w:r>
      <w:r>
        <w:rPr>
          <w:rFonts w:hint="eastAsia"/>
        </w:rPr>
        <w:t>公斤，並逮捕泰籍犯罪嫌疑人計</w:t>
      </w:r>
      <w:r>
        <w:rPr>
          <w:rFonts w:hint="eastAsia"/>
        </w:rPr>
        <w:t>3</w:t>
      </w:r>
      <w:r>
        <w:rPr>
          <w:rFonts w:hint="eastAsia"/>
        </w:rPr>
        <w:t>人。</w:t>
      </w:r>
    </w:p>
    <w:p w:rsidR="00D45698" w:rsidRDefault="00D45698" w:rsidP="001D2071">
      <w:pPr>
        <w:spacing w:line="390" w:lineRule="exact"/>
        <w:ind w:leftChars="100" w:left="211" w:firstLineChars="100" w:firstLine="211"/>
      </w:pPr>
      <w:r w:rsidRPr="002A6D4D">
        <w:rPr>
          <w:rFonts w:ascii="華康細明體" w:hint="eastAsia"/>
        </w:rPr>
        <w:t>(二)</w:t>
      </w:r>
      <w:r>
        <w:rPr>
          <w:rFonts w:hint="eastAsia"/>
        </w:rPr>
        <w:t>本局與中國大陸福建禁毒總隊合作偵辦「陳○○等涉嫌違反毒品危害防制條例案」，經由緝毒合作機制，陸方於</w:t>
      </w:r>
      <w:r>
        <w:rPr>
          <w:rFonts w:hint="eastAsia"/>
        </w:rPr>
        <w:t>109</w:t>
      </w:r>
      <w:r>
        <w:rPr>
          <w:rFonts w:hint="eastAsia"/>
        </w:rPr>
        <w:t>年</w:t>
      </w:r>
      <w:r>
        <w:rPr>
          <w:rFonts w:hint="eastAsia"/>
        </w:rPr>
        <w:t>12</w:t>
      </w:r>
      <w:r>
        <w:rPr>
          <w:rFonts w:hint="eastAsia"/>
        </w:rPr>
        <w:t>月</w:t>
      </w:r>
      <w:r>
        <w:rPr>
          <w:rFonts w:hint="eastAsia"/>
        </w:rPr>
        <w:t>29</w:t>
      </w:r>
      <w:r>
        <w:rPr>
          <w:rFonts w:hint="eastAsia"/>
        </w:rPr>
        <w:t>日在南海海域攔截「浙○」貨輪，查獲安非他命</w:t>
      </w:r>
      <w:r>
        <w:rPr>
          <w:rFonts w:hint="eastAsia"/>
        </w:rPr>
        <w:t>405</w:t>
      </w:r>
      <w:r>
        <w:rPr>
          <w:rFonts w:hint="eastAsia"/>
        </w:rPr>
        <w:t>公斤，陸方逮捕</w:t>
      </w:r>
      <w:r>
        <w:rPr>
          <w:rFonts w:hint="eastAsia"/>
        </w:rPr>
        <w:t>19</w:t>
      </w:r>
      <w:r>
        <w:rPr>
          <w:rFonts w:hint="eastAsia"/>
        </w:rPr>
        <w:t>人，我國逮捕</w:t>
      </w:r>
      <w:r>
        <w:rPr>
          <w:rFonts w:hint="eastAsia"/>
        </w:rPr>
        <w:t>5</w:t>
      </w:r>
      <w:r>
        <w:rPr>
          <w:rFonts w:hint="eastAsia"/>
        </w:rPr>
        <w:t>人，總計</w:t>
      </w:r>
      <w:r>
        <w:rPr>
          <w:rFonts w:hint="eastAsia"/>
        </w:rPr>
        <w:t>24</w:t>
      </w:r>
      <w:r>
        <w:rPr>
          <w:rFonts w:hint="eastAsia"/>
        </w:rPr>
        <w:t>人。</w:t>
      </w:r>
    </w:p>
    <w:p w:rsidR="00D45698" w:rsidRPr="002A6D4D" w:rsidRDefault="00D45698" w:rsidP="001D2071">
      <w:pPr>
        <w:spacing w:line="390" w:lineRule="exact"/>
        <w:ind w:leftChars="100" w:left="211" w:firstLineChars="100" w:firstLine="211"/>
        <w:rPr>
          <w:rFonts w:ascii="華康中黑體" w:eastAsia="華康中黑體"/>
        </w:rPr>
      </w:pPr>
      <w:r w:rsidRPr="002A6D4D">
        <w:rPr>
          <w:rFonts w:ascii="華康中黑體" w:eastAsia="華康中黑體" w:hint="eastAsia"/>
        </w:rPr>
        <w:t>陸、毒品查緝策進作為</w:t>
      </w:r>
    </w:p>
    <w:p w:rsidR="00D45698" w:rsidRDefault="00D45698" w:rsidP="001D2071">
      <w:pPr>
        <w:spacing w:line="390" w:lineRule="exact"/>
        <w:ind w:leftChars="100" w:left="211" w:firstLineChars="100" w:firstLine="211"/>
      </w:pPr>
      <w:r>
        <w:rPr>
          <w:rFonts w:hint="eastAsia"/>
        </w:rPr>
        <w:t>一、持續追查毒品源頭，遏阻毒品流入國內</w:t>
      </w:r>
    </w:p>
    <w:p w:rsidR="00D45698" w:rsidRDefault="00D45698" w:rsidP="001D2071">
      <w:pPr>
        <w:spacing w:line="390" w:lineRule="exact"/>
        <w:ind w:leftChars="100" w:left="211" w:firstLineChars="100" w:firstLine="211"/>
      </w:pPr>
      <w:r>
        <w:rPr>
          <w:rFonts w:hint="eastAsia"/>
        </w:rPr>
        <w:t>持續發掘、偵辦「毒品源頭、國際毒盤、走私管道及製造工廠」案件為工作目標，尤以漁船、貨櫃等大宗毒品走私及各類製毒工廠案件為查緝重點，為鼓勵外勤發掘並偵辦此集團性、組織性重大毒品犯罪案件，已修正本局毒品防制工作績效評定要點，提高此類案件線索發掘分，如偵破並加倍核予績效。</w:t>
      </w:r>
    </w:p>
    <w:p w:rsidR="00D45698" w:rsidRDefault="00D45698" w:rsidP="001D2071">
      <w:pPr>
        <w:spacing w:line="390" w:lineRule="exact"/>
        <w:ind w:leftChars="100" w:left="211" w:firstLineChars="100" w:firstLine="211"/>
      </w:pPr>
      <w:r>
        <w:rPr>
          <w:rFonts w:hint="eastAsia"/>
        </w:rPr>
        <w:t>二、加強注偵大麻植栽場案件，阻斷毒品供給</w:t>
      </w:r>
    </w:p>
    <w:p w:rsidR="00D45698" w:rsidRDefault="00D45698" w:rsidP="001D2071">
      <w:pPr>
        <w:spacing w:line="390" w:lineRule="exact"/>
        <w:ind w:leftChars="100" w:left="211" w:firstLineChars="100" w:firstLine="211"/>
      </w:pPr>
      <w:r>
        <w:rPr>
          <w:rFonts w:hint="eastAsia"/>
        </w:rPr>
        <w:t>大麻類毒品在我國市場需求自</w:t>
      </w:r>
      <w:r>
        <w:rPr>
          <w:rFonts w:hint="eastAsia"/>
        </w:rPr>
        <w:t>108</w:t>
      </w:r>
      <w:r>
        <w:rPr>
          <w:rFonts w:hint="eastAsia"/>
        </w:rPr>
        <w:t>年起逐漸攀升，</w:t>
      </w:r>
      <w:r>
        <w:rPr>
          <w:rFonts w:hint="eastAsia"/>
        </w:rPr>
        <w:t>109</w:t>
      </w:r>
      <w:r>
        <w:rPr>
          <w:rFonts w:hint="eastAsia"/>
        </w:rPr>
        <w:t>年大麻查獲總量較</w:t>
      </w:r>
      <w:r>
        <w:rPr>
          <w:rFonts w:hint="eastAsia"/>
        </w:rPr>
        <w:t>107</w:t>
      </w:r>
      <w:r>
        <w:rPr>
          <w:rFonts w:hint="eastAsia"/>
        </w:rPr>
        <w:t>年增長</w:t>
      </w:r>
      <w:r>
        <w:rPr>
          <w:rFonts w:hint="eastAsia"/>
        </w:rPr>
        <w:t>23%</w:t>
      </w:r>
      <w:r>
        <w:rPr>
          <w:rFonts w:hint="eastAsia"/>
        </w:rPr>
        <w:t>，</w:t>
      </w:r>
      <w:r>
        <w:rPr>
          <w:rFonts w:hint="eastAsia"/>
        </w:rPr>
        <w:t>109</w:t>
      </w:r>
      <w:r>
        <w:rPr>
          <w:rFonts w:hint="eastAsia"/>
        </w:rPr>
        <w:t>年因新冠肺炎疫情影響，除部分新興毒品外，傳統毒品均呈現負成長，大麻類案件卻不減反增，毒販除以精緻農業方式栽種大麻，亦有以國際郵包快遞模式闖關來臺，造成</w:t>
      </w:r>
      <w:r>
        <w:rPr>
          <w:rFonts w:hint="eastAsia"/>
        </w:rPr>
        <w:t>109</w:t>
      </w:r>
      <w:r>
        <w:rPr>
          <w:rFonts w:hint="eastAsia"/>
        </w:rPr>
        <w:t>年下半年自美加地區夾藏大麻類毒品案件暴增</w:t>
      </w:r>
      <w:r w:rsidR="001D2071">
        <w:rPr>
          <w:rFonts w:hint="eastAsia"/>
        </w:rPr>
        <w:t>四</w:t>
      </w:r>
      <w:r>
        <w:rPr>
          <w:rFonts w:hint="eastAsia"/>
        </w:rPr>
        <w:t>成以上，</w:t>
      </w:r>
      <w:r>
        <w:rPr>
          <w:rFonts w:hint="eastAsia"/>
        </w:rPr>
        <w:t>109</w:t>
      </w:r>
      <w:r>
        <w:rPr>
          <w:rFonts w:hint="eastAsia"/>
        </w:rPr>
        <w:t>年本局查獲大麻郵包</w:t>
      </w:r>
      <w:r w:rsidR="001D2071">
        <w:rPr>
          <w:rFonts w:hint="eastAsia"/>
        </w:rPr>
        <w:t>占</w:t>
      </w:r>
      <w:r>
        <w:rPr>
          <w:rFonts w:hint="eastAsia"/>
        </w:rPr>
        <w:t>所有毒郵包案件數達</w:t>
      </w:r>
      <w:r>
        <w:rPr>
          <w:rFonts w:hint="eastAsia"/>
        </w:rPr>
        <w:t>44.97%</w:t>
      </w:r>
      <w:r>
        <w:rPr>
          <w:rFonts w:hint="eastAsia"/>
        </w:rPr>
        <w:t>，今（</w:t>
      </w:r>
      <w:r>
        <w:rPr>
          <w:rFonts w:hint="eastAsia"/>
        </w:rPr>
        <w:t>110</w:t>
      </w:r>
      <w:r>
        <w:rPr>
          <w:rFonts w:hint="eastAsia"/>
        </w:rPr>
        <w:t>）年</w:t>
      </w:r>
      <w:r>
        <w:rPr>
          <w:rFonts w:hint="eastAsia"/>
        </w:rPr>
        <w:t>1</w:t>
      </w:r>
      <w:r>
        <w:rPr>
          <w:rFonts w:hint="eastAsia"/>
        </w:rPr>
        <w:t>月至</w:t>
      </w:r>
      <w:r>
        <w:rPr>
          <w:rFonts w:hint="eastAsia"/>
        </w:rPr>
        <w:t>4</w:t>
      </w:r>
      <w:r>
        <w:rPr>
          <w:rFonts w:hint="eastAsia"/>
        </w:rPr>
        <w:t>月則達</w:t>
      </w:r>
      <w:r>
        <w:rPr>
          <w:rFonts w:hint="eastAsia"/>
        </w:rPr>
        <w:t>31.25%</w:t>
      </w:r>
      <w:r>
        <w:rPr>
          <w:rFonts w:hint="eastAsia"/>
        </w:rPr>
        <w:t>；</w:t>
      </w:r>
      <w:r>
        <w:rPr>
          <w:rFonts w:hint="eastAsia"/>
        </w:rPr>
        <w:t>109</w:t>
      </w:r>
      <w:r>
        <w:rPr>
          <w:rFonts w:hint="eastAsia"/>
        </w:rPr>
        <w:t>年本局查獲大麻植栽場</w:t>
      </w:r>
      <w:r>
        <w:rPr>
          <w:rFonts w:hint="eastAsia"/>
        </w:rPr>
        <w:t>4</w:t>
      </w:r>
      <w:r>
        <w:rPr>
          <w:rFonts w:hint="eastAsia"/>
        </w:rPr>
        <w:t>座、大麻植株</w:t>
      </w:r>
      <w:r>
        <w:rPr>
          <w:rFonts w:hint="eastAsia"/>
        </w:rPr>
        <w:t>404</w:t>
      </w:r>
      <w:r>
        <w:rPr>
          <w:rFonts w:hint="eastAsia"/>
        </w:rPr>
        <w:t>株，</w:t>
      </w:r>
      <w:r>
        <w:rPr>
          <w:rFonts w:hint="eastAsia"/>
        </w:rPr>
        <w:t>110</w:t>
      </w:r>
      <w:r>
        <w:rPr>
          <w:rFonts w:hint="eastAsia"/>
        </w:rPr>
        <w:t>年</w:t>
      </w:r>
      <w:r>
        <w:rPr>
          <w:rFonts w:hint="eastAsia"/>
        </w:rPr>
        <w:t>1</w:t>
      </w:r>
      <w:r>
        <w:rPr>
          <w:rFonts w:hint="eastAsia"/>
        </w:rPr>
        <w:t>月至</w:t>
      </w:r>
      <w:r>
        <w:rPr>
          <w:rFonts w:hint="eastAsia"/>
        </w:rPr>
        <w:t>4</w:t>
      </w:r>
      <w:r>
        <w:rPr>
          <w:rFonts w:hint="eastAsia"/>
        </w:rPr>
        <w:t>月本局查獲大麻植栽場</w:t>
      </w:r>
      <w:r>
        <w:rPr>
          <w:rFonts w:hint="eastAsia"/>
        </w:rPr>
        <w:t>2</w:t>
      </w:r>
      <w:r>
        <w:rPr>
          <w:rFonts w:hint="eastAsia"/>
        </w:rPr>
        <w:t>座、大麻植株</w:t>
      </w:r>
      <w:r>
        <w:rPr>
          <w:rFonts w:hint="eastAsia"/>
        </w:rPr>
        <w:t>1,617</w:t>
      </w:r>
      <w:r>
        <w:rPr>
          <w:rFonts w:hint="eastAsia"/>
        </w:rPr>
        <w:t>株，顯示大麻類毒品氾濫益加嚴重，危害至鉅，亟須加強偵辦，以有效斷絕供給。</w:t>
      </w:r>
    </w:p>
    <w:p w:rsidR="00D45698" w:rsidRDefault="00D45698" w:rsidP="001D2071">
      <w:pPr>
        <w:spacing w:line="390" w:lineRule="exact"/>
        <w:ind w:leftChars="100" w:left="211" w:firstLineChars="100" w:firstLine="211"/>
      </w:pPr>
      <w:r>
        <w:rPr>
          <w:rFonts w:hint="eastAsia"/>
        </w:rPr>
        <w:t>三、積極發掘偵辦混合型毒品加工廠</w:t>
      </w:r>
    </w:p>
    <w:p w:rsidR="00D45698" w:rsidRDefault="00D45698" w:rsidP="001D2071">
      <w:pPr>
        <w:spacing w:line="390" w:lineRule="exact"/>
        <w:ind w:leftChars="100" w:left="211" w:firstLineChars="100" w:firstLine="211"/>
      </w:pPr>
      <w:r>
        <w:rPr>
          <w:rFonts w:hint="eastAsia"/>
        </w:rPr>
        <w:t>毒咖啡包、毒果汁包、液態毒品、跳跳糖、大麻餅乾等混合式毒品正在年輕族群間流行，此類毒品包裝精美，容易降低毒品警戒性，且因混合各類毒品或不特定藥物，性質極不穩定，對人體健康造成極大威脅，爰將此類混合型毒品加工廠列為重點查辦目標，積極加強發掘偵辦。</w:t>
      </w:r>
    </w:p>
    <w:p w:rsidR="00D45698" w:rsidRDefault="00D45698" w:rsidP="001D2071">
      <w:pPr>
        <w:spacing w:line="390" w:lineRule="exact"/>
        <w:ind w:leftChars="100" w:left="211" w:firstLineChars="100" w:firstLine="211"/>
      </w:pPr>
      <w:r>
        <w:rPr>
          <w:rFonts w:hint="eastAsia"/>
        </w:rPr>
        <w:t>四、加強溯源追查，揪出幕後主嫌</w:t>
      </w:r>
    </w:p>
    <w:p w:rsidR="00D45698" w:rsidRDefault="00D45698" w:rsidP="001D2071">
      <w:pPr>
        <w:spacing w:line="390" w:lineRule="exact"/>
        <w:ind w:leftChars="100" w:left="211" w:firstLineChars="100" w:firstLine="211"/>
      </w:pPr>
      <w:r>
        <w:rPr>
          <w:rFonts w:hint="eastAsia"/>
        </w:rPr>
        <w:t>為鼓勵各外勤調查處站加強溯源追查，修正本局毒品防制工作績效評定要點，以加成加計方式大幅提高追查幕後主嫌之核分，以揪出幕後主嫌，將販毒集團連根刨除。</w:t>
      </w:r>
    </w:p>
    <w:p w:rsidR="00D45698" w:rsidRDefault="00D45698" w:rsidP="001D2071">
      <w:pPr>
        <w:spacing w:line="390" w:lineRule="exact"/>
        <w:ind w:leftChars="100" w:left="211" w:firstLineChars="100" w:firstLine="211"/>
      </w:pPr>
      <w:r>
        <w:rPr>
          <w:rFonts w:hint="eastAsia"/>
        </w:rPr>
        <w:t>五、強化毒品案件資金清查，沒收不法所得</w:t>
      </w:r>
    </w:p>
    <w:p w:rsidR="00D45698" w:rsidRDefault="00D45698" w:rsidP="001D2071">
      <w:pPr>
        <w:spacing w:line="390" w:lineRule="exact"/>
        <w:ind w:leftChars="100" w:left="211" w:firstLineChars="100" w:firstLine="211"/>
      </w:pPr>
      <w:r>
        <w:rPr>
          <w:rFonts w:hint="eastAsia"/>
        </w:rPr>
        <w:t>毒品犯罪具有暴利，故沒收販毒不法所得為瓦解販毒集團之重要手段，偵辦毒品案件時，積</w:t>
      </w:r>
      <w:r>
        <w:rPr>
          <w:rFonts w:hint="eastAsia"/>
        </w:rPr>
        <w:lastRenderedPageBreak/>
        <w:t>極追查販毒集團資金來源、帳戶往來及可能洗錢管道等事證，扣押販毒所得與衍生之財產，以斷絕販毒組織金脈及不法所得去向，澈底剝奪毒品犯罪行為人不法利得，消弭其僥倖心理及犯罪動機，達到釜底抽薪之效。本局近年毒品案件查扣不法所得，</w:t>
      </w:r>
      <w:r>
        <w:rPr>
          <w:rFonts w:hint="eastAsia"/>
        </w:rPr>
        <w:t>108</w:t>
      </w:r>
      <w:r>
        <w:rPr>
          <w:rFonts w:hint="eastAsia"/>
        </w:rPr>
        <w:t>年新臺幣（下同）</w:t>
      </w:r>
      <w:r>
        <w:rPr>
          <w:rFonts w:hint="eastAsia"/>
        </w:rPr>
        <w:t>334</w:t>
      </w:r>
      <w:r>
        <w:rPr>
          <w:rFonts w:hint="eastAsia"/>
        </w:rPr>
        <w:t>萬</w:t>
      </w:r>
      <w:r>
        <w:rPr>
          <w:rFonts w:hint="eastAsia"/>
        </w:rPr>
        <w:t>4,490</w:t>
      </w:r>
      <w:r>
        <w:rPr>
          <w:rFonts w:hint="eastAsia"/>
        </w:rPr>
        <w:t>元，</w:t>
      </w:r>
      <w:r>
        <w:rPr>
          <w:rFonts w:hint="eastAsia"/>
        </w:rPr>
        <w:t>109</w:t>
      </w:r>
      <w:r>
        <w:rPr>
          <w:rFonts w:hint="eastAsia"/>
        </w:rPr>
        <w:t>年</w:t>
      </w:r>
      <w:r>
        <w:rPr>
          <w:rFonts w:hint="eastAsia"/>
        </w:rPr>
        <w:t>196</w:t>
      </w:r>
      <w:r>
        <w:rPr>
          <w:rFonts w:hint="eastAsia"/>
        </w:rPr>
        <w:t>萬</w:t>
      </w:r>
      <w:r>
        <w:rPr>
          <w:rFonts w:hint="eastAsia"/>
        </w:rPr>
        <w:t>9,350</w:t>
      </w:r>
      <w:r>
        <w:rPr>
          <w:rFonts w:hint="eastAsia"/>
        </w:rPr>
        <w:t>元，</w:t>
      </w:r>
      <w:r>
        <w:rPr>
          <w:rFonts w:hint="eastAsia"/>
        </w:rPr>
        <w:t>110</w:t>
      </w:r>
      <w:r>
        <w:rPr>
          <w:rFonts w:hint="eastAsia"/>
        </w:rPr>
        <w:t>年</w:t>
      </w:r>
      <w:r>
        <w:rPr>
          <w:rFonts w:hint="eastAsia"/>
        </w:rPr>
        <w:t>676</w:t>
      </w:r>
      <w:r>
        <w:rPr>
          <w:rFonts w:hint="eastAsia"/>
        </w:rPr>
        <w:t>萬</w:t>
      </w:r>
      <w:r w:rsidR="001D2071">
        <w:rPr>
          <w:rFonts w:hint="eastAsia"/>
        </w:rPr>
        <w:t>0,0</w:t>
      </w:r>
      <w:r>
        <w:rPr>
          <w:rFonts w:hint="eastAsia"/>
        </w:rPr>
        <w:t>84</w:t>
      </w:r>
      <w:r>
        <w:rPr>
          <w:rFonts w:hint="eastAsia"/>
        </w:rPr>
        <w:t>元。</w:t>
      </w:r>
    </w:p>
    <w:p w:rsidR="00D45698" w:rsidRDefault="00D45698" w:rsidP="00D45698">
      <w:pPr>
        <w:ind w:leftChars="100" w:left="211" w:firstLineChars="100" w:firstLine="211"/>
      </w:pPr>
      <w:r>
        <w:rPr>
          <w:rFonts w:hint="eastAsia"/>
        </w:rPr>
        <w:t>六、加強情資分析，推動區域結合</w:t>
      </w:r>
    </w:p>
    <w:p w:rsidR="00D45698" w:rsidRDefault="00D45698" w:rsidP="00D45698">
      <w:pPr>
        <w:ind w:leftChars="100" w:left="211" w:firstLineChars="100" w:firstLine="211"/>
      </w:pPr>
      <w:r>
        <w:rPr>
          <w:rFonts w:hint="eastAsia"/>
        </w:rPr>
        <w:t>持續充實毒品情資分析資料庫，有效運用情報分析軟體，從中進行案情分析，發掘毒品案源，提昇案件整合能力，並推動以專案及區域結合方式，進行跨單位合作，整合人力資源，同時在績效上給予從優核列鼓勵，另鼓勵外勤與地方檢察署及其他司法警察機關積極合作，發揮緝毒整體戰力。</w:t>
      </w:r>
    </w:p>
    <w:p w:rsidR="00D45698" w:rsidRDefault="00D45698" w:rsidP="00D45698">
      <w:pPr>
        <w:ind w:leftChars="100" w:left="211" w:firstLineChars="100" w:firstLine="211"/>
      </w:pPr>
      <w:r>
        <w:rPr>
          <w:rFonts w:hint="eastAsia"/>
        </w:rPr>
        <w:t>七、加強國際合作，以拒毒於境外</w:t>
      </w:r>
    </w:p>
    <w:p w:rsidR="00D45698" w:rsidRDefault="00D45698" w:rsidP="00D45698">
      <w:pPr>
        <w:ind w:leftChars="100" w:left="211" w:firstLineChars="100" w:firstLine="211"/>
      </w:pPr>
      <w:r>
        <w:rPr>
          <w:rFonts w:hint="eastAsia"/>
        </w:rPr>
        <w:t>因現行毒案多由境外走私來臺，為斷根溯源，每一案件在國內緝獲毒品後，均會積極透過本局駐外法務秘書與國外進行國際合作或與大陸進行兩岸合作，共同打擊犯毒集團，力求將幕後毒梟、金主、貨源方一網打盡，為加強與毒品來源國之交流合作，機先掌握毒品走私來臺情資，將重大境外合作案件於提供情資後，因而破案者，國際合作績效核分從優核列，以鼓勵外勤單位積極進行國際合作。</w:t>
      </w:r>
    </w:p>
    <w:p w:rsidR="00D45698" w:rsidRDefault="00D45698" w:rsidP="00D45698">
      <w:pPr>
        <w:ind w:leftChars="100" w:left="211" w:firstLineChars="100" w:firstLine="211"/>
      </w:pPr>
      <w:r>
        <w:rPr>
          <w:rFonts w:hint="eastAsia"/>
        </w:rPr>
        <w:t>以上報告，敬請指教，謝謝。</w:t>
      </w:r>
    </w:p>
    <w:p w:rsidR="00D45698" w:rsidRPr="002A6D4D" w:rsidRDefault="00D45698" w:rsidP="00D45698">
      <w:pPr>
        <w:widowControl/>
        <w:kinsoku/>
        <w:overflowPunct/>
        <w:spacing w:line="240" w:lineRule="auto"/>
        <w:jc w:val="left"/>
        <w:textAlignment w:val="auto"/>
        <w:rPr>
          <w:rFonts w:eastAsia="華康楷書體W5"/>
          <w:noProof w:val="0"/>
          <w:sz w:val="28"/>
          <w:szCs w:val="28"/>
        </w:rPr>
      </w:pPr>
      <w:r w:rsidRPr="002A6D4D">
        <w:rPr>
          <w:rFonts w:eastAsia="華康楷書體W5"/>
          <w:noProof w:val="0"/>
          <w:sz w:val="28"/>
          <w:szCs w:val="28"/>
        </w:rPr>
        <w:t>附表</w:t>
      </w:r>
      <w:r w:rsidRPr="002A6D4D">
        <w:rPr>
          <w:rFonts w:eastAsia="華康楷書體W5"/>
          <w:noProof w:val="0"/>
          <w:sz w:val="28"/>
          <w:szCs w:val="28"/>
        </w:rPr>
        <w:t>1-</w:t>
      </w:r>
      <w:r w:rsidRPr="002A6D4D">
        <w:rPr>
          <w:rFonts w:eastAsia="華康楷書體W5"/>
          <w:noProof w:val="0"/>
          <w:sz w:val="28"/>
          <w:szCs w:val="28"/>
        </w:rPr>
        <w:t>本局</w:t>
      </w:r>
      <w:r w:rsidRPr="002A6D4D">
        <w:rPr>
          <w:rFonts w:eastAsia="華康楷書體W5"/>
          <w:noProof w:val="0"/>
          <w:sz w:val="28"/>
          <w:szCs w:val="28"/>
        </w:rPr>
        <w:t>108</w:t>
      </w:r>
      <w:r w:rsidRPr="002A6D4D">
        <w:rPr>
          <w:rFonts w:eastAsia="華康楷書體W5"/>
          <w:noProof w:val="0"/>
          <w:sz w:val="28"/>
          <w:szCs w:val="28"/>
        </w:rPr>
        <w:t>年及</w:t>
      </w:r>
      <w:r w:rsidRPr="002A6D4D">
        <w:rPr>
          <w:rFonts w:eastAsia="華康楷書體W5"/>
          <w:noProof w:val="0"/>
          <w:sz w:val="28"/>
          <w:szCs w:val="28"/>
        </w:rPr>
        <w:t>109</w:t>
      </w:r>
      <w:r w:rsidRPr="002A6D4D">
        <w:rPr>
          <w:rFonts w:eastAsia="華康楷書體W5"/>
          <w:noProof w:val="0"/>
          <w:sz w:val="28"/>
          <w:szCs w:val="28"/>
        </w:rPr>
        <w:t>年偵辦毒品犯罪案件比較統計表</w:t>
      </w:r>
    </w:p>
    <w:tbl>
      <w:tblPr>
        <w:tblW w:w="905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10"/>
        <w:gridCol w:w="1980"/>
        <w:gridCol w:w="1980"/>
        <w:gridCol w:w="2785"/>
      </w:tblGrid>
      <w:tr w:rsidR="00D45698" w:rsidRPr="002A6D4D" w:rsidTr="00C21A46">
        <w:trPr>
          <w:trHeight w:val="466"/>
        </w:trPr>
        <w:tc>
          <w:tcPr>
            <w:tcW w:w="9055" w:type="dxa"/>
            <w:gridSpan w:val="4"/>
            <w:tcBorders>
              <w:top w:val="single" w:sz="12" w:space="0" w:color="auto"/>
              <w:left w:val="single" w:sz="12"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法務部調查局查緝毒品犯罪情形分析表</w:t>
            </w:r>
            <w:bookmarkStart w:id="0" w:name="OLE_LINK3"/>
            <w:bookmarkStart w:id="1" w:name="OLE_LINK4"/>
            <w:r w:rsidRPr="002A6D4D">
              <w:t>(</w:t>
            </w:r>
            <w:r w:rsidRPr="002A6D4D">
              <w:t>不含境外合作案件</w:t>
            </w:r>
            <w:r w:rsidRPr="002A6D4D">
              <w:t>)</w:t>
            </w:r>
            <w:bookmarkEnd w:id="0"/>
            <w:bookmarkEnd w:id="1"/>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735"/>
        </w:trPr>
        <w:tc>
          <w:tcPr>
            <w:tcW w:w="2310" w:type="dxa"/>
            <w:tcBorders>
              <w:left w:val="single" w:sz="12" w:space="0" w:color="auto"/>
              <w:tl2br w:val="single" w:sz="4" w:space="0" w:color="auto"/>
            </w:tcBorders>
          </w:tcPr>
          <w:p w:rsidR="00D45698" w:rsidRPr="002A6D4D" w:rsidRDefault="00D45698" w:rsidP="00C21A46">
            <w:pPr>
              <w:kinsoku/>
              <w:wordWrap w:val="0"/>
              <w:overflowPunct/>
              <w:autoSpaceDE w:val="0"/>
              <w:autoSpaceDN w:val="0"/>
              <w:adjustRightInd w:val="0"/>
              <w:spacing w:line="0" w:lineRule="atLeast"/>
              <w:jc w:val="right"/>
              <w:textAlignment w:val="auto"/>
            </w:pPr>
            <w:r w:rsidRPr="002A6D4D">
              <w:t xml:space="preserve">　　　　</w:t>
            </w:r>
            <w:r w:rsidRPr="002A6D4D">
              <w:t xml:space="preserve">   </w:t>
            </w:r>
            <w:r w:rsidRPr="002A6D4D">
              <w:t>期程</w:t>
            </w:r>
            <w:r w:rsidR="00C21A46">
              <w:rPr>
                <w:rFonts w:hint="eastAsia"/>
              </w:rPr>
              <w:t xml:space="preserve"> </w:t>
            </w:r>
          </w:p>
          <w:p w:rsidR="00D45698" w:rsidRPr="002A6D4D" w:rsidRDefault="00D45698" w:rsidP="00C21A46">
            <w:pPr>
              <w:kinsoku/>
              <w:overflowPunct/>
              <w:autoSpaceDE w:val="0"/>
              <w:autoSpaceDN w:val="0"/>
              <w:adjustRightInd w:val="0"/>
              <w:spacing w:line="0" w:lineRule="atLeast"/>
              <w:textAlignment w:val="auto"/>
            </w:pPr>
            <w:r w:rsidRPr="002A6D4D">
              <w:t>查獲情形</w:t>
            </w:r>
          </w:p>
        </w:tc>
        <w:tc>
          <w:tcPr>
            <w:tcW w:w="1980" w:type="dxa"/>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109</w:t>
            </w:r>
            <w:r w:rsidRPr="002A6D4D">
              <w:t>年</w:t>
            </w:r>
          </w:p>
        </w:tc>
        <w:tc>
          <w:tcPr>
            <w:tcW w:w="1980" w:type="dxa"/>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108</w:t>
            </w:r>
            <w:r w:rsidRPr="002A6D4D">
              <w:t>年</w:t>
            </w:r>
          </w:p>
        </w:tc>
        <w:tc>
          <w:tcPr>
            <w:tcW w:w="2785" w:type="dxa"/>
            <w:tcBorders>
              <w:right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增減情形</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25"/>
        </w:trPr>
        <w:tc>
          <w:tcPr>
            <w:tcW w:w="2310" w:type="dxa"/>
            <w:tcBorders>
              <w:left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案數</w:t>
            </w:r>
            <w:r w:rsidRPr="002A6D4D">
              <w:t>(</w:t>
            </w:r>
            <w:r w:rsidRPr="002A6D4D">
              <w:t>件</w:t>
            </w:r>
            <w:r w:rsidRPr="002A6D4D">
              <w:t xml:space="preserve">) </w:t>
            </w:r>
          </w:p>
        </w:tc>
        <w:tc>
          <w:tcPr>
            <w:tcW w:w="1980" w:type="dxa"/>
            <w:vAlign w:val="center"/>
          </w:tcPr>
          <w:p w:rsidR="00D45698" w:rsidRPr="002A6D4D" w:rsidRDefault="00D45698" w:rsidP="00C21A46">
            <w:pPr>
              <w:kinsoku/>
              <w:overflowPunct/>
              <w:spacing w:line="0" w:lineRule="atLeast"/>
              <w:jc w:val="center"/>
              <w:textAlignment w:val="auto"/>
            </w:pPr>
            <w:r w:rsidRPr="002A6D4D">
              <w:t>179</w:t>
            </w:r>
          </w:p>
        </w:tc>
        <w:tc>
          <w:tcPr>
            <w:tcW w:w="1980" w:type="dxa"/>
            <w:vAlign w:val="center"/>
          </w:tcPr>
          <w:p w:rsidR="00D45698" w:rsidRPr="002A6D4D" w:rsidRDefault="00D45698" w:rsidP="00C21A46">
            <w:pPr>
              <w:kinsoku/>
              <w:overflowPunct/>
              <w:spacing w:line="0" w:lineRule="atLeast"/>
              <w:jc w:val="center"/>
              <w:textAlignment w:val="auto"/>
            </w:pPr>
            <w:r w:rsidRPr="002A6D4D">
              <w:t>155</w:t>
            </w:r>
          </w:p>
        </w:tc>
        <w:tc>
          <w:tcPr>
            <w:tcW w:w="2785" w:type="dxa"/>
            <w:tcBorders>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+24(+15.48%)</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25"/>
        </w:trPr>
        <w:tc>
          <w:tcPr>
            <w:tcW w:w="2310" w:type="dxa"/>
            <w:tcBorders>
              <w:left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人數</w:t>
            </w:r>
            <w:r w:rsidRPr="002A6D4D">
              <w:t>(</w:t>
            </w:r>
            <w:r w:rsidRPr="002A6D4D">
              <w:t>人</w:t>
            </w:r>
            <w:r w:rsidRPr="002A6D4D">
              <w:t xml:space="preserve">) </w:t>
            </w:r>
          </w:p>
        </w:tc>
        <w:tc>
          <w:tcPr>
            <w:tcW w:w="1980" w:type="dxa"/>
            <w:vAlign w:val="center"/>
          </w:tcPr>
          <w:p w:rsidR="00D45698" w:rsidRPr="002A6D4D" w:rsidRDefault="00D45698" w:rsidP="00C21A46">
            <w:pPr>
              <w:kinsoku/>
              <w:overflowPunct/>
              <w:spacing w:line="0" w:lineRule="atLeast"/>
              <w:jc w:val="center"/>
              <w:textAlignment w:val="auto"/>
            </w:pPr>
            <w:r w:rsidRPr="002A6D4D">
              <w:t>304</w:t>
            </w:r>
          </w:p>
        </w:tc>
        <w:tc>
          <w:tcPr>
            <w:tcW w:w="1980" w:type="dxa"/>
            <w:vAlign w:val="center"/>
          </w:tcPr>
          <w:p w:rsidR="00D45698" w:rsidRPr="002A6D4D" w:rsidRDefault="00D45698" w:rsidP="00C21A46">
            <w:pPr>
              <w:kinsoku/>
              <w:overflowPunct/>
              <w:spacing w:line="0" w:lineRule="atLeast"/>
              <w:jc w:val="center"/>
              <w:textAlignment w:val="auto"/>
            </w:pPr>
            <w:r w:rsidRPr="002A6D4D">
              <w:t>244</w:t>
            </w:r>
          </w:p>
        </w:tc>
        <w:tc>
          <w:tcPr>
            <w:tcW w:w="2785" w:type="dxa"/>
            <w:tcBorders>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+60(+24.59%)</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25"/>
        </w:trPr>
        <w:tc>
          <w:tcPr>
            <w:tcW w:w="2310" w:type="dxa"/>
            <w:tcBorders>
              <w:left w:val="single" w:sz="12" w:space="0" w:color="auto"/>
              <w:bottom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淨重</w:t>
            </w:r>
            <w:r w:rsidRPr="002A6D4D">
              <w:t>(</w:t>
            </w:r>
            <w:r w:rsidRPr="002A6D4D">
              <w:t>公斤</w:t>
            </w:r>
            <w:r w:rsidRPr="002A6D4D">
              <w:t>)</w:t>
            </w:r>
          </w:p>
        </w:tc>
        <w:tc>
          <w:tcPr>
            <w:tcW w:w="1980" w:type="dxa"/>
            <w:tcBorders>
              <w:bottom w:val="single" w:sz="12" w:space="0" w:color="auto"/>
            </w:tcBorders>
            <w:vAlign w:val="center"/>
          </w:tcPr>
          <w:p w:rsidR="00D45698" w:rsidRPr="002A6D4D" w:rsidRDefault="00D45698" w:rsidP="00C21A46">
            <w:pPr>
              <w:kinsoku/>
              <w:overflowPunct/>
              <w:spacing w:line="0" w:lineRule="atLeast"/>
              <w:jc w:val="center"/>
              <w:textAlignment w:val="auto"/>
            </w:pPr>
            <w:r w:rsidRPr="002A6D4D">
              <w:t>1,758.78</w:t>
            </w:r>
          </w:p>
        </w:tc>
        <w:tc>
          <w:tcPr>
            <w:tcW w:w="1980" w:type="dxa"/>
            <w:tcBorders>
              <w:top w:val="single" w:sz="4" w:space="0" w:color="auto"/>
              <w:bottom w:val="single" w:sz="12" w:space="0" w:color="auto"/>
            </w:tcBorders>
            <w:vAlign w:val="center"/>
          </w:tcPr>
          <w:p w:rsidR="00D45698" w:rsidRPr="002A6D4D" w:rsidRDefault="00D45698" w:rsidP="00C21A46">
            <w:pPr>
              <w:kinsoku/>
              <w:overflowPunct/>
              <w:spacing w:line="0" w:lineRule="atLeast"/>
              <w:jc w:val="center"/>
              <w:textAlignment w:val="auto"/>
            </w:pPr>
            <w:r w:rsidRPr="002A6D4D">
              <w:t>6,674.57</w:t>
            </w:r>
          </w:p>
        </w:tc>
        <w:tc>
          <w:tcPr>
            <w:tcW w:w="2785" w:type="dxa"/>
            <w:tcBorders>
              <w:top w:val="single" w:sz="4" w:space="0" w:color="auto"/>
              <w:bottom w:val="single" w:sz="12"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-4,915.79(-73.64%)</w:t>
            </w:r>
          </w:p>
        </w:tc>
      </w:tr>
    </w:tbl>
    <w:p w:rsidR="00D45698" w:rsidRPr="002A6D4D" w:rsidRDefault="00D45698" w:rsidP="00D45698">
      <w:pPr>
        <w:spacing w:line="240" w:lineRule="auto"/>
        <w:textAlignment w:val="auto"/>
        <w:rPr>
          <w:rFonts w:eastAsia="華康楷書體W5"/>
          <w:noProof w:val="0"/>
          <w:sz w:val="28"/>
          <w:szCs w:val="28"/>
        </w:rPr>
      </w:pPr>
      <w:r w:rsidRPr="002A6D4D">
        <w:rPr>
          <w:rFonts w:eastAsia="華康楷書體W5"/>
          <w:noProof w:val="0"/>
          <w:sz w:val="28"/>
          <w:szCs w:val="28"/>
        </w:rPr>
        <w:t>附表</w:t>
      </w:r>
      <w:r w:rsidRPr="002A6D4D">
        <w:rPr>
          <w:rFonts w:eastAsia="華康楷書體W5"/>
          <w:noProof w:val="0"/>
          <w:sz w:val="28"/>
          <w:szCs w:val="28"/>
        </w:rPr>
        <w:t>2-</w:t>
      </w:r>
      <w:r w:rsidRPr="002A6D4D">
        <w:rPr>
          <w:rFonts w:eastAsia="華康楷書體W5"/>
          <w:noProof w:val="0"/>
          <w:sz w:val="28"/>
          <w:szCs w:val="28"/>
        </w:rPr>
        <w:t>本局</w:t>
      </w:r>
      <w:r w:rsidRPr="002A6D4D">
        <w:rPr>
          <w:rFonts w:eastAsia="華康楷書體W5"/>
          <w:noProof w:val="0"/>
          <w:sz w:val="28"/>
          <w:szCs w:val="28"/>
        </w:rPr>
        <w:t>108</w:t>
      </w:r>
      <w:r w:rsidRPr="002A6D4D">
        <w:rPr>
          <w:rFonts w:eastAsia="華康楷書體W5"/>
          <w:noProof w:val="0"/>
          <w:sz w:val="28"/>
          <w:szCs w:val="28"/>
        </w:rPr>
        <w:t>年及</w:t>
      </w:r>
      <w:r w:rsidRPr="002A6D4D">
        <w:rPr>
          <w:rFonts w:eastAsia="華康楷書體W5"/>
          <w:noProof w:val="0"/>
          <w:sz w:val="28"/>
          <w:szCs w:val="28"/>
        </w:rPr>
        <w:t>109</w:t>
      </w:r>
      <w:r w:rsidRPr="002A6D4D">
        <w:rPr>
          <w:rFonts w:eastAsia="華康楷書體W5"/>
          <w:noProof w:val="0"/>
          <w:sz w:val="28"/>
          <w:szCs w:val="28"/>
        </w:rPr>
        <w:t>年偵辦各類毒品犯罪案件比較統計表</w:t>
      </w:r>
    </w:p>
    <w:tbl>
      <w:tblPr>
        <w:tblW w:w="908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84"/>
        <w:gridCol w:w="1821"/>
        <w:gridCol w:w="1627"/>
        <w:gridCol w:w="1627"/>
        <w:gridCol w:w="2626"/>
      </w:tblGrid>
      <w:tr w:rsidR="00D45698" w:rsidRPr="002A6D4D" w:rsidTr="00C21A46">
        <w:trPr>
          <w:trHeight w:val="506"/>
        </w:trPr>
        <w:tc>
          <w:tcPr>
            <w:tcW w:w="9085" w:type="dxa"/>
            <w:gridSpan w:val="5"/>
            <w:tcBorders>
              <w:top w:val="single" w:sz="12" w:space="0" w:color="auto"/>
              <w:left w:val="single" w:sz="12"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法務部調查局查獲各級毒品犯罪情形分析表</w:t>
            </w:r>
            <w:r w:rsidRPr="002A6D4D">
              <w:t>(</w:t>
            </w:r>
            <w:r w:rsidRPr="002A6D4D">
              <w:t>不含境外合作案件</w:t>
            </w:r>
            <w:r w:rsidRPr="002A6D4D">
              <w:t>)</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29"/>
        </w:trPr>
        <w:tc>
          <w:tcPr>
            <w:tcW w:w="3205" w:type="dxa"/>
            <w:gridSpan w:val="2"/>
            <w:tcBorders>
              <w:left w:val="single" w:sz="12" w:space="0" w:color="auto"/>
              <w:tl2br w:val="single" w:sz="4" w:space="0" w:color="auto"/>
            </w:tcBorders>
          </w:tcPr>
          <w:p w:rsidR="00D45698" w:rsidRPr="002A6D4D" w:rsidRDefault="00D45698" w:rsidP="00C21A46">
            <w:pPr>
              <w:kinsoku/>
              <w:wordWrap w:val="0"/>
              <w:overflowPunct/>
              <w:autoSpaceDE w:val="0"/>
              <w:autoSpaceDN w:val="0"/>
              <w:adjustRightInd w:val="0"/>
              <w:spacing w:line="0" w:lineRule="atLeast"/>
              <w:jc w:val="right"/>
              <w:textAlignment w:val="auto"/>
            </w:pPr>
            <w:r w:rsidRPr="002A6D4D">
              <w:t>期程</w:t>
            </w:r>
            <w:r w:rsidR="00C21A46">
              <w:rPr>
                <w:rFonts w:hint="eastAsia"/>
              </w:rPr>
              <w:t xml:space="preserve"> </w:t>
            </w:r>
          </w:p>
          <w:p w:rsidR="00D45698" w:rsidRPr="002A6D4D" w:rsidRDefault="00D45698" w:rsidP="00C21A46">
            <w:pPr>
              <w:kinsoku/>
              <w:overflowPunct/>
              <w:autoSpaceDE w:val="0"/>
              <w:autoSpaceDN w:val="0"/>
              <w:adjustRightInd w:val="0"/>
              <w:spacing w:line="0" w:lineRule="atLeast"/>
              <w:textAlignment w:val="auto"/>
            </w:pPr>
            <w:r w:rsidRPr="002A6D4D">
              <w:t>毒品類別</w:t>
            </w:r>
          </w:p>
        </w:tc>
        <w:tc>
          <w:tcPr>
            <w:tcW w:w="1627" w:type="dxa"/>
            <w:tcBorders>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109</w:t>
            </w:r>
            <w:r w:rsidRPr="002A6D4D">
              <w:t>年</w:t>
            </w:r>
          </w:p>
        </w:tc>
        <w:tc>
          <w:tcPr>
            <w:tcW w:w="1627" w:type="dxa"/>
            <w:tcBorders>
              <w:left w:val="single" w:sz="4"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108</w:t>
            </w:r>
            <w:r w:rsidRPr="002A6D4D">
              <w:t>年</w:t>
            </w:r>
          </w:p>
        </w:tc>
        <w:tc>
          <w:tcPr>
            <w:tcW w:w="2626" w:type="dxa"/>
            <w:tcBorders>
              <w:left w:val="single" w:sz="4" w:space="0" w:color="auto"/>
              <w:right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增減情形</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val="restart"/>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bookmarkStart w:id="2" w:name="_Hlk376502780"/>
            <w:r w:rsidRPr="002A6D4D">
              <w:t>第一級毒品</w:t>
            </w:r>
          </w:p>
        </w:tc>
        <w:tc>
          <w:tcPr>
            <w:tcW w:w="1821" w:type="dxa"/>
            <w:tcBorders>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案數</w:t>
            </w:r>
            <w:r w:rsidRPr="002A6D4D">
              <w:t>(</w:t>
            </w:r>
            <w:r w:rsidRPr="002A6D4D">
              <w:t>件</w:t>
            </w:r>
            <w:r w:rsidRPr="002A6D4D">
              <w:t>)</w:t>
            </w:r>
          </w:p>
        </w:tc>
        <w:tc>
          <w:tcPr>
            <w:tcW w:w="1627" w:type="dxa"/>
            <w:tcBorders>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19</w:t>
            </w:r>
          </w:p>
        </w:tc>
        <w:tc>
          <w:tcPr>
            <w:tcW w:w="1627" w:type="dxa"/>
            <w:tcBorders>
              <w:left w:val="sing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16</w:t>
            </w:r>
          </w:p>
        </w:tc>
        <w:tc>
          <w:tcPr>
            <w:tcW w:w="2626" w:type="dxa"/>
            <w:tcBorders>
              <w:left w:val="sing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-6(-37.5%)</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人數</w:t>
            </w:r>
            <w:r w:rsidRPr="002A6D4D">
              <w:t>(</w:t>
            </w:r>
            <w:r w:rsidRPr="002A6D4D">
              <w:t>人</w:t>
            </w:r>
            <w:r w:rsidRPr="002A6D4D">
              <w:t>)</w:t>
            </w:r>
          </w:p>
        </w:tc>
        <w:tc>
          <w:tcPr>
            <w:tcW w:w="1627" w:type="dxa"/>
            <w:tcBorders>
              <w:top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40</w:t>
            </w:r>
          </w:p>
        </w:tc>
        <w:tc>
          <w:tcPr>
            <w:tcW w:w="1627" w:type="dxa"/>
            <w:tcBorders>
              <w:top w:val="single" w:sz="4" w:space="0" w:color="auto"/>
              <w:left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29</w:t>
            </w:r>
          </w:p>
        </w:tc>
        <w:tc>
          <w:tcPr>
            <w:tcW w:w="2626" w:type="dxa"/>
            <w:tcBorders>
              <w:top w:val="single" w:sz="4" w:space="0" w:color="auto"/>
              <w:left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+11(+37.93%)</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bottom w:val="double" w:sz="4"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doub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淨重</w:t>
            </w:r>
            <w:r w:rsidRPr="002A6D4D">
              <w:t>(</w:t>
            </w:r>
            <w:r w:rsidRPr="002A6D4D">
              <w:t>公斤</w:t>
            </w:r>
            <w:r w:rsidRPr="002A6D4D">
              <w:t>)</w:t>
            </w:r>
          </w:p>
        </w:tc>
        <w:tc>
          <w:tcPr>
            <w:tcW w:w="1627" w:type="dxa"/>
            <w:tcBorders>
              <w:bottom w:val="doub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62.83</w:t>
            </w:r>
          </w:p>
        </w:tc>
        <w:tc>
          <w:tcPr>
            <w:tcW w:w="1627" w:type="dxa"/>
            <w:tcBorders>
              <w:left w:val="single" w:sz="4" w:space="0" w:color="auto"/>
              <w:bottom w:val="doub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157.05</w:t>
            </w:r>
          </w:p>
        </w:tc>
        <w:tc>
          <w:tcPr>
            <w:tcW w:w="2626" w:type="dxa"/>
            <w:tcBorders>
              <w:left w:val="single" w:sz="4" w:space="0" w:color="auto"/>
              <w:bottom w:val="doub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-94.22(-59.99%)</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val="restart"/>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lastRenderedPageBreak/>
              <w:t>第二級毒品</w:t>
            </w:r>
          </w:p>
        </w:tc>
        <w:tc>
          <w:tcPr>
            <w:tcW w:w="1821"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案數</w:t>
            </w:r>
            <w:r w:rsidRPr="002A6D4D">
              <w:t>(</w:t>
            </w:r>
            <w:r w:rsidRPr="002A6D4D">
              <w:t>件</w:t>
            </w:r>
            <w:r w:rsidRPr="002A6D4D">
              <w:t>)</w:t>
            </w:r>
          </w:p>
        </w:tc>
        <w:tc>
          <w:tcPr>
            <w:tcW w:w="1627" w:type="dxa"/>
            <w:tcBorders>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82</w:t>
            </w:r>
          </w:p>
        </w:tc>
        <w:tc>
          <w:tcPr>
            <w:tcW w:w="1627" w:type="dxa"/>
            <w:tcBorders>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63</w:t>
            </w:r>
          </w:p>
        </w:tc>
        <w:tc>
          <w:tcPr>
            <w:tcW w:w="2626" w:type="dxa"/>
            <w:tcBorders>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+19(+30.16%)</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人數</w:t>
            </w:r>
            <w:r w:rsidRPr="002A6D4D">
              <w:t>(</w:t>
            </w:r>
            <w:r w:rsidRPr="002A6D4D">
              <w:t>人</w:t>
            </w:r>
            <w:r w:rsidRPr="002A6D4D">
              <w:t>)</w:t>
            </w:r>
          </w:p>
        </w:tc>
        <w:tc>
          <w:tcPr>
            <w:tcW w:w="1627" w:type="dxa"/>
            <w:tcBorders>
              <w:top w:val="sing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123</w:t>
            </w:r>
          </w:p>
        </w:tc>
        <w:tc>
          <w:tcPr>
            <w:tcW w:w="1627"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88</w:t>
            </w:r>
          </w:p>
        </w:tc>
        <w:tc>
          <w:tcPr>
            <w:tcW w:w="2626" w:type="dxa"/>
            <w:tcBorders>
              <w:top w:val="sing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+35(+39.77%)</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bottom w:val="double" w:sz="4"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doub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淨重</w:t>
            </w:r>
            <w:r w:rsidRPr="002A6D4D">
              <w:t>(</w:t>
            </w:r>
            <w:r w:rsidRPr="002A6D4D">
              <w:t>公斤</w:t>
            </w:r>
            <w:r w:rsidRPr="002A6D4D">
              <w:t>)</w:t>
            </w:r>
          </w:p>
        </w:tc>
        <w:tc>
          <w:tcPr>
            <w:tcW w:w="1627" w:type="dxa"/>
            <w:tcBorders>
              <w:top w:val="single" w:sz="4" w:space="0" w:color="auto"/>
              <w:bottom w:val="doub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211.75</w:t>
            </w:r>
          </w:p>
        </w:tc>
        <w:tc>
          <w:tcPr>
            <w:tcW w:w="1627" w:type="dxa"/>
            <w:tcBorders>
              <w:top w:val="single" w:sz="4" w:space="0" w:color="auto"/>
              <w:left w:val="single" w:sz="4" w:space="0" w:color="auto"/>
              <w:bottom w:val="double" w:sz="4" w:space="0" w:color="auto"/>
            </w:tcBorders>
            <w:vAlign w:val="center"/>
          </w:tcPr>
          <w:p w:rsidR="00D45698" w:rsidRPr="002A6D4D" w:rsidRDefault="00D45698" w:rsidP="00C21A46">
            <w:pPr>
              <w:kinsoku/>
              <w:overflowPunct/>
              <w:spacing w:line="0" w:lineRule="atLeast"/>
              <w:jc w:val="center"/>
              <w:textAlignment w:val="auto"/>
            </w:pPr>
            <w:r w:rsidRPr="002A6D4D">
              <w:t>869.01</w:t>
            </w:r>
          </w:p>
        </w:tc>
        <w:tc>
          <w:tcPr>
            <w:tcW w:w="2626" w:type="dxa"/>
            <w:tcBorders>
              <w:top w:val="single" w:sz="4" w:space="0" w:color="auto"/>
              <w:bottom w:val="doub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-657.26(-75.63%)</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val="restart"/>
            <w:tcBorders>
              <w:top w:val="double" w:sz="4" w:space="0" w:color="auto"/>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第三級毒品</w:t>
            </w:r>
          </w:p>
        </w:tc>
        <w:tc>
          <w:tcPr>
            <w:tcW w:w="1821" w:type="dxa"/>
            <w:tcBorders>
              <w:top w:val="doub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案數</w:t>
            </w:r>
            <w:r w:rsidRPr="002A6D4D">
              <w:t>(</w:t>
            </w:r>
            <w:r w:rsidRPr="002A6D4D">
              <w:t>件</w:t>
            </w:r>
            <w:r w:rsidRPr="002A6D4D">
              <w:t>)</w:t>
            </w:r>
          </w:p>
        </w:tc>
        <w:tc>
          <w:tcPr>
            <w:tcW w:w="1627" w:type="dxa"/>
            <w:tcBorders>
              <w:top w:val="doub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73</w:t>
            </w:r>
          </w:p>
        </w:tc>
        <w:tc>
          <w:tcPr>
            <w:tcW w:w="1627" w:type="dxa"/>
            <w:tcBorders>
              <w:top w:val="double" w:sz="4" w:space="0" w:color="auto"/>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72</w:t>
            </w:r>
          </w:p>
        </w:tc>
        <w:tc>
          <w:tcPr>
            <w:tcW w:w="2626" w:type="dxa"/>
            <w:tcBorders>
              <w:top w:val="doub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+1(+1.39%)</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人數</w:t>
            </w:r>
            <w:r w:rsidRPr="002A6D4D">
              <w:t>(</w:t>
            </w:r>
            <w:r w:rsidRPr="002A6D4D">
              <w:t>人</w:t>
            </w:r>
            <w:r w:rsidRPr="002A6D4D">
              <w:t>)</w:t>
            </w:r>
          </w:p>
        </w:tc>
        <w:tc>
          <w:tcPr>
            <w:tcW w:w="1627" w:type="dxa"/>
            <w:tcBorders>
              <w:top w:val="sing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131</w:t>
            </w:r>
          </w:p>
        </w:tc>
        <w:tc>
          <w:tcPr>
            <w:tcW w:w="1627"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117</w:t>
            </w:r>
          </w:p>
        </w:tc>
        <w:tc>
          <w:tcPr>
            <w:tcW w:w="2626" w:type="dxa"/>
            <w:tcBorders>
              <w:top w:val="sing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+14(+11.97%)</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bottom w:val="double" w:sz="4"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doub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淨重</w:t>
            </w:r>
            <w:r w:rsidRPr="002A6D4D">
              <w:t>(</w:t>
            </w:r>
            <w:r w:rsidRPr="002A6D4D">
              <w:t>公斤</w:t>
            </w:r>
            <w:r w:rsidRPr="002A6D4D">
              <w:t>)</w:t>
            </w:r>
          </w:p>
        </w:tc>
        <w:tc>
          <w:tcPr>
            <w:tcW w:w="1627" w:type="dxa"/>
            <w:tcBorders>
              <w:top w:val="single" w:sz="4" w:space="0" w:color="auto"/>
              <w:bottom w:val="doub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1,124.61</w:t>
            </w:r>
          </w:p>
        </w:tc>
        <w:tc>
          <w:tcPr>
            <w:tcW w:w="1627" w:type="dxa"/>
            <w:tcBorders>
              <w:top w:val="single" w:sz="4" w:space="0" w:color="auto"/>
              <w:left w:val="single" w:sz="4" w:space="0" w:color="auto"/>
              <w:bottom w:val="double" w:sz="4" w:space="0" w:color="auto"/>
            </w:tcBorders>
            <w:vAlign w:val="center"/>
          </w:tcPr>
          <w:p w:rsidR="00D45698" w:rsidRPr="002A6D4D" w:rsidRDefault="00D45698" w:rsidP="00C21A46">
            <w:pPr>
              <w:kinsoku/>
              <w:overflowPunct/>
              <w:spacing w:line="0" w:lineRule="atLeast"/>
              <w:jc w:val="center"/>
              <w:textAlignment w:val="auto"/>
            </w:pPr>
            <w:r w:rsidRPr="002A6D4D">
              <w:t>3,601.15</w:t>
            </w:r>
          </w:p>
        </w:tc>
        <w:tc>
          <w:tcPr>
            <w:tcW w:w="2626" w:type="dxa"/>
            <w:tcBorders>
              <w:top w:val="single" w:sz="4" w:space="0" w:color="auto"/>
              <w:bottom w:val="doub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-2,476.54(-68.77%)</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val="restart"/>
            <w:tcBorders>
              <w:top w:val="double" w:sz="4" w:space="0" w:color="auto"/>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第四級毒品</w:t>
            </w:r>
          </w:p>
        </w:tc>
        <w:tc>
          <w:tcPr>
            <w:tcW w:w="1821" w:type="dxa"/>
            <w:tcBorders>
              <w:top w:val="doub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案數</w:t>
            </w:r>
            <w:r w:rsidRPr="002A6D4D">
              <w:t>(</w:t>
            </w:r>
            <w:r w:rsidRPr="002A6D4D">
              <w:t>件</w:t>
            </w:r>
            <w:r w:rsidRPr="002A6D4D">
              <w:t>)</w:t>
            </w:r>
          </w:p>
        </w:tc>
        <w:tc>
          <w:tcPr>
            <w:tcW w:w="1627" w:type="dxa"/>
            <w:tcBorders>
              <w:top w:val="doub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5</w:t>
            </w:r>
          </w:p>
        </w:tc>
        <w:tc>
          <w:tcPr>
            <w:tcW w:w="1627" w:type="dxa"/>
            <w:tcBorders>
              <w:top w:val="double" w:sz="4" w:space="0" w:color="auto"/>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4</w:t>
            </w:r>
          </w:p>
        </w:tc>
        <w:tc>
          <w:tcPr>
            <w:tcW w:w="2626" w:type="dxa"/>
            <w:tcBorders>
              <w:top w:val="doub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 xml:space="preserve">+1(+25%) </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人數</w:t>
            </w:r>
            <w:r w:rsidRPr="002A6D4D">
              <w:t>(</w:t>
            </w:r>
            <w:r w:rsidRPr="002A6D4D">
              <w:t>人</w:t>
            </w:r>
            <w:r w:rsidRPr="002A6D4D">
              <w:t>)</w:t>
            </w:r>
          </w:p>
        </w:tc>
        <w:tc>
          <w:tcPr>
            <w:tcW w:w="1627" w:type="dxa"/>
            <w:tcBorders>
              <w:top w:val="single" w:sz="4" w:space="0" w:color="auto"/>
              <w:bottom w:val="single" w:sz="4"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10</w:t>
            </w:r>
          </w:p>
        </w:tc>
        <w:tc>
          <w:tcPr>
            <w:tcW w:w="1627" w:type="dxa"/>
            <w:tcBorders>
              <w:top w:val="single" w:sz="4" w:space="0" w:color="auto"/>
              <w:left w:val="single" w:sz="4" w:space="0" w:color="auto"/>
              <w:bottom w:val="single" w:sz="4" w:space="0" w:color="auto"/>
            </w:tcBorders>
            <w:vAlign w:val="center"/>
          </w:tcPr>
          <w:p w:rsidR="00D45698" w:rsidRPr="002A6D4D" w:rsidRDefault="00D45698" w:rsidP="00C21A46">
            <w:pPr>
              <w:kinsoku/>
              <w:overflowPunct/>
              <w:spacing w:line="0" w:lineRule="atLeast"/>
              <w:jc w:val="center"/>
              <w:textAlignment w:val="auto"/>
            </w:pPr>
            <w:r w:rsidRPr="002A6D4D">
              <w:t>10</w:t>
            </w:r>
          </w:p>
        </w:tc>
        <w:tc>
          <w:tcPr>
            <w:tcW w:w="2626" w:type="dxa"/>
            <w:tcBorders>
              <w:top w:val="single" w:sz="4" w:space="0" w:color="auto"/>
              <w:bottom w:val="single" w:sz="4"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+0(--)</w:t>
            </w:r>
          </w:p>
        </w:tc>
      </w:tr>
      <w:tr w:rsidR="00D45698" w:rsidRPr="002A6D4D" w:rsidTr="00C21A4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0" w:type="dxa"/>
            <w:right w:w="30" w:type="dxa"/>
          </w:tblCellMar>
        </w:tblPrEx>
        <w:trPr>
          <w:trHeight w:val="585"/>
        </w:trPr>
        <w:tc>
          <w:tcPr>
            <w:tcW w:w="1384" w:type="dxa"/>
            <w:vMerge/>
            <w:tcBorders>
              <w:left w:val="single" w:sz="12" w:space="0" w:color="auto"/>
              <w:bottom w:val="single" w:sz="12" w:space="0" w:color="auto"/>
              <w:right w:val="single" w:sz="4"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p>
        </w:tc>
        <w:tc>
          <w:tcPr>
            <w:tcW w:w="1821" w:type="dxa"/>
            <w:tcBorders>
              <w:top w:val="single" w:sz="4" w:space="0" w:color="auto"/>
              <w:left w:val="single" w:sz="4" w:space="0" w:color="auto"/>
              <w:bottom w:val="single" w:sz="12" w:space="0" w:color="auto"/>
            </w:tcBorders>
            <w:vAlign w:val="center"/>
          </w:tcPr>
          <w:p w:rsidR="00D45698" w:rsidRPr="002A6D4D" w:rsidRDefault="00D45698" w:rsidP="00C21A46">
            <w:pPr>
              <w:kinsoku/>
              <w:overflowPunct/>
              <w:autoSpaceDE w:val="0"/>
              <w:autoSpaceDN w:val="0"/>
              <w:adjustRightInd w:val="0"/>
              <w:spacing w:line="0" w:lineRule="atLeast"/>
              <w:jc w:val="center"/>
              <w:textAlignment w:val="auto"/>
            </w:pPr>
            <w:r w:rsidRPr="002A6D4D">
              <w:t>淨重</w:t>
            </w:r>
            <w:r w:rsidRPr="002A6D4D">
              <w:t>(</w:t>
            </w:r>
            <w:r w:rsidRPr="002A6D4D">
              <w:t>公斤</w:t>
            </w:r>
            <w:r w:rsidRPr="002A6D4D">
              <w:t>)</w:t>
            </w:r>
          </w:p>
        </w:tc>
        <w:tc>
          <w:tcPr>
            <w:tcW w:w="1627" w:type="dxa"/>
            <w:tcBorders>
              <w:top w:val="single" w:sz="4" w:space="0" w:color="auto"/>
              <w:bottom w:val="single" w:sz="12" w:space="0" w:color="auto"/>
              <w:right w:val="single" w:sz="4" w:space="0" w:color="auto"/>
            </w:tcBorders>
            <w:vAlign w:val="center"/>
          </w:tcPr>
          <w:p w:rsidR="00D45698" w:rsidRPr="002A6D4D" w:rsidRDefault="00D45698" w:rsidP="00C21A46">
            <w:pPr>
              <w:kinsoku/>
              <w:overflowPunct/>
              <w:spacing w:line="0" w:lineRule="atLeast"/>
              <w:jc w:val="center"/>
              <w:textAlignment w:val="auto"/>
            </w:pPr>
            <w:r w:rsidRPr="002A6D4D">
              <w:t>359.59</w:t>
            </w:r>
          </w:p>
        </w:tc>
        <w:tc>
          <w:tcPr>
            <w:tcW w:w="1627" w:type="dxa"/>
            <w:tcBorders>
              <w:top w:val="single" w:sz="4" w:space="0" w:color="auto"/>
              <w:left w:val="single" w:sz="4" w:space="0" w:color="auto"/>
              <w:bottom w:val="single" w:sz="12" w:space="0" w:color="auto"/>
            </w:tcBorders>
            <w:vAlign w:val="center"/>
          </w:tcPr>
          <w:p w:rsidR="00D45698" w:rsidRPr="002A6D4D" w:rsidRDefault="00D45698" w:rsidP="00C21A46">
            <w:pPr>
              <w:kinsoku/>
              <w:overflowPunct/>
              <w:spacing w:line="0" w:lineRule="atLeast"/>
              <w:jc w:val="center"/>
              <w:textAlignment w:val="auto"/>
            </w:pPr>
            <w:r w:rsidRPr="002A6D4D">
              <w:t>2,047.36</w:t>
            </w:r>
          </w:p>
        </w:tc>
        <w:tc>
          <w:tcPr>
            <w:tcW w:w="2626" w:type="dxa"/>
            <w:tcBorders>
              <w:top w:val="single" w:sz="4" w:space="0" w:color="auto"/>
              <w:bottom w:val="single" w:sz="12" w:space="0" w:color="auto"/>
              <w:right w:val="single" w:sz="12" w:space="0" w:color="auto"/>
            </w:tcBorders>
            <w:vAlign w:val="center"/>
          </w:tcPr>
          <w:p w:rsidR="00D45698" w:rsidRPr="002A6D4D" w:rsidRDefault="00D45698" w:rsidP="00C21A46">
            <w:pPr>
              <w:kinsoku/>
              <w:overflowPunct/>
              <w:spacing w:line="0" w:lineRule="atLeast"/>
              <w:jc w:val="center"/>
              <w:textAlignment w:val="auto"/>
            </w:pPr>
            <w:r w:rsidRPr="002A6D4D">
              <w:t>-1,687.77(-82.44%)</w:t>
            </w:r>
          </w:p>
        </w:tc>
      </w:tr>
    </w:tbl>
    <w:bookmarkEnd w:id="2"/>
    <w:p w:rsidR="00D45698" w:rsidRDefault="00D45698" w:rsidP="00C21A46">
      <w:pPr>
        <w:spacing w:beforeLines="50" w:before="159"/>
        <w:ind w:left="211" w:hangingChars="100" w:hanging="211"/>
      </w:pPr>
      <w:r w:rsidRPr="007429DD">
        <w:rPr>
          <w:rFonts w:eastAsia="華康中黑體" w:hint="eastAsia"/>
        </w:rPr>
        <w:t>主席：</w:t>
      </w:r>
      <w:r>
        <w:rPr>
          <w:rFonts w:hint="eastAsia"/>
        </w:rPr>
        <w:t>請內政部警政署陳署長報告。</w:t>
      </w:r>
    </w:p>
    <w:p w:rsidR="00D45698" w:rsidRDefault="00D45698" w:rsidP="00D45698">
      <w:pPr>
        <w:ind w:left="211" w:hangingChars="100" w:hanging="211"/>
      </w:pPr>
      <w:r w:rsidRPr="007429DD">
        <w:rPr>
          <w:rFonts w:eastAsia="華康中黑體" w:hint="eastAsia"/>
        </w:rPr>
        <w:t>陳署長家欽：</w:t>
      </w:r>
      <w:r>
        <w:rPr>
          <w:rFonts w:hint="eastAsia"/>
        </w:rPr>
        <w:t>主席、各位委員、各位女士、先生，大家早！今天獲邀報告「國內毒品問題與查緝策略」，以下報告，敬請各位委員指教。</w:t>
      </w:r>
    </w:p>
    <w:p w:rsidR="00D45698" w:rsidRPr="007429DD" w:rsidRDefault="00D45698" w:rsidP="00D45698">
      <w:pPr>
        <w:ind w:leftChars="100" w:left="211" w:firstLineChars="100" w:firstLine="211"/>
        <w:rPr>
          <w:rFonts w:ascii="華康中黑體" w:eastAsia="華康中黑體"/>
        </w:rPr>
      </w:pPr>
      <w:r w:rsidRPr="007429DD">
        <w:rPr>
          <w:rFonts w:ascii="華康中黑體" w:eastAsia="華康中黑體" w:hint="eastAsia"/>
        </w:rPr>
        <w:t>壹、新世代反毒策略</w:t>
      </w:r>
    </w:p>
    <w:p w:rsidR="00D45698" w:rsidRDefault="00D45698" w:rsidP="00D45698">
      <w:pPr>
        <w:ind w:leftChars="100" w:left="211" w:firstLineChars="100" w:firstLine="211"/>
      </w:pPr>
      <w:r>
        <w:rPr>
          <w:rFonts w:hint="eastAsia"/>
        </w:rPr>
        <w:t>毒品危害國人健康，衍生社會治安問題，面對當前毒品問題，行政院統合拒毒、防毒、緝毒、戒毒及修法配套等五大面向，訂定</w:t>
      </w:r>
      <w:r>
        <w:rPr>
          <w:rFonts w:hint="eastAsia"/>
        </w:rPr>
        <w:t>106</w:t>
      </w:r>
      <w:r>
        <w:rPr>
          <w:rFonts w:hint="eastAsia"/>
        </w:rPr>
        <w:t>年至</w:t>
      </w:r>
      <w:r>
        <w:rPr>
          <w:rFonts w:hint="eastAsia"/>
        </w:rPr>
        <w:t>109</w:t>
      </w:r>
      <w:r>
        <w:rPr>
          <w:rFonts w:hint="eastAsia"/>
        </w:rPr>
        <w:t>年為「新世代反毒策略」第一期，目標置於降低新生毒品人口，維護世代健康。</w:t>
      </w:r>
    </w:p>
    <w:p w:rsidR="00D45698" w:rsidRDefault="00D45698" w:rsidP="00D45698">
      <w:pPr>
        <w:ind w:leftChars="100" w:left="211" w:firstLineChars="100" w:firstLine="211"/>
      </w:pPr>
      <w:r>
        <w:rPr>
          <w:rFonts w:hint="eastAsia"/>
        </w:rPr>
        <w:t>行政院依據新世代反毒策略第一期執行成果，持續調整打擊目標，訂定「新世代反毒策略</w:t>
      </w:r>
      <w:r>
        <w:rPr>
          <w:rFonts w:hint="eastAsia"/>
        </w:rPr>
        <w:t>2.0</w:t>
      </w:r>
      <w:r>
        <w:rPr>
          <w:rFonts w:hint="eastAsia"/>
        </w:rPr>
        <w:t>」（</w:t>
      </w:r>
      <w:r>
        <w:rPr>
          <w:rFonts w:hint="eastAsia"/>
        </w:rPr>
        <w:t>110</w:t>
      </w:r>
      <w:r>
        <w:rPr>
          <w:rFonts w:hint="eastAsia"/>
        </w:rPr>
        <w:t>年至</w:t>
      </w:r>
      <w:r>
        <w:rPr>
          <w:rFonts w:hint="eastAsia"/>
        </w:rPr>
        <w:t>113</w:t>
      </w:r>
      <w:r>
        <w:rPr>
          <w:rFonts w:hint="eastAsia"/>
        </w:rPr>
        <w:t>年），將「減少毒品供給、需求及危害」列為重點執行項目，全力達成「溯毒、追人、斷金流」等「斷絕毒三流」之反毒總目標，有效打擊毒品犯罪。</w:t>
      </w:r>
    </w:p>
    <w:p w:rsidR="00D45698" w:rsidRPr="007429DD" w:rsidRDefault="00D45698" w:rsidP="00D45698">
      <w:pPr>
        <w:ind w:leftChars="100" w:left="211" w:firstLineChars="100" w:firstLine="211"/>
        <w:rPr>
          <w:rFonts w:ascii="華康中黑體" w:eastAsia="華康中黑體"/>
        </w:rPr>
      </w:pPr>
      <w:r w:rsidRPr="007429DD">
        <w:rPr>
          <w:rFonts w:ascii="華康中黑體" w:eastAsia="華康中黑體" w:hint="eastAsia"/>
        </w:rPr>
        <w:t>貳、警察機關近年毒品查緝成果</w:t>
      </w:r>
    </w:p>
    <w:p w:rsidR="00D45698" w:rsidRDefault="00D45698" w:rsidP="00D45698">
      <w:pPr>
        <w:ind w:leftChars="100" w:left="211" w:firstLineChars="100" w:firstLine="211"/>
      </w:pPr>
      <w:r>
        <w:rPr>
          <w:rFonts w:hint="eastAsia"/>
        </w:rPr>
        <w:t>統計近</w:t>
      </w:r>
      <w:r>
        <w:rPr>
          <w:rFonts w:hint="eastAsia"/>
        </w:rPr>
        <w:t>3</w:t>
      </w:r>
      <w:r>
        <w:rPr>
          <w:rFonts w:hint="eastAsia"/>
        </w:rPr>
        <w:t>年警察機關查緝毒品案件數據，件數部分以</w:t>
      </w:r>
      <w:r>
        <w:rPr>
          <w:rFonts w:hint="eastAsia"/>
        </w:rPr>
        <w:t>107</w:t>
      </w:r>
      <w:r>
        <w:rPr>
          <w:rFonts w:hint="eastAsia"/>
        </w:rPr>
        <w:t>年</w:t>
      </w:r>
      <w:r>
        <w:rPr>
          <w:rFonts w:hint="eastAsia"/>
        </w:rPr>
        <w:t>5</w:t>
      </w:r>
      <w:r>
        <w:rPr>
          <w:rFonts w:hint="eastAsia"/>
        </w:rPr>
        <w:t>萬</w:t>
      </w:r>
      <w:r>
        <w:rPr>
          <w:rFonts w:hint="eastAsia"/>
        </w:rPr>
        <w:t>5,480</w:t>
      </w:r>
      <w:r>
        <w:rPr>
          <w:rFonts w:hint="eastAsia"/>
        </w:rPr>
        <w:t>件最高，逐年降低至</w:t>
      </w:r>
      <w:r>
        <w:rPr>
          <w:rFonts w:hint="eastAsia"/>
        </w:rPr>
        <w:t>109</w:t>
      </w:r>
      <w:r>
        <w:rPr>
          <w:rFonts w:hint="eastAsia"/>
        </w:rPr>
        <w:t>年</w:t>
      </w:r>
      <w:r>
        <w:rPr>
          <w:rFonts w:hint="eastAsia"/>
        </w:rPr>
        <w:t>4</w:t>
      </w:r>
      <w:r>
        <w:rPr>
          <w:rFonts w:hint="eastAsia"/>
        </w:rPr>
        <w:t>萬</w:t>
      </w:r>
      <w:r>
        <w:rPr>
          <w:rFonts w:hint="eastAsia"/>
        </w:rPr>
        <w:t>5,489</w:t>
      </w:r>
      <w:r>
        <w:rPr>
          <w:rFonts w:hint="eastAsia"/>
        </w:rPr>
        <w:t>件；人數部分亦以</w:t>
      </w:r>
      <w:r>
        <w:rPr>
          <w:rFonts w:hint="eastAsia"/>
        </w:rPr>
        <w:t>107</w:t>
      </w:r>
      <w:r>
        <w:rPr>
          <w:rFonts w:hint="eastAsia"/>
        </w:rPr>
        <w:t>年</w:t>
      </w:r>
      <w:r>
        <w:rPr>
          <w:rFonts w:hint="eastAsia"/>
        </w:rPr>
        <w:t>5</w:t>
      </w:r>
      <w:r>
        <w:rPr>
          <w:rFonts w:hint="eastAsia"/>
        </w:rPr>
        <w:t>萬</w:t>
      </w:r>
      <w:r>
        <w:rPr>
          <w:rFonts w:hint="eastAsia"/>
        </w:rPr>
        <w:t>9,106</w:t>
      </w:r>
      <w:r>
        <w:rPr>
          <w:rFonts w:hint="eastAsia"/>
        </w:rPr>
        <w:t>人次最高，逐年降低至</w:t>
      </w:r>
      <w:r>
        <w:rPr>
          <w:rFonts w:hint="eastAsia"/>
        </w:rPr>
        <w:t>109</w:t>
      </w:r>
      <w:r>
        <w:rPr>
          <w:rFonts w:hint="eastAsia"/>
        </w:rPr>
        <w:t>年</w:t>
      </w:r>
      <w:r>
        <w:rPr>
          <w:rFonts w:hint="eastAsia"/>
        </w:rPr>
        <w:t>4</w:t>
      </w:r>
      <w:r>
        <w:rPr>
          <w:rFonts w:hint="eastAsia"/>
        </w:rPr>
        <w:t>萬</w:t>
      </w:r>
      <w:r>
        <w:rPr>
          <w:rFonts w:hint="eastAsia"/>
        </w:rPr>
        <w:t>7,779</w:t>
      </w:r>
      <w:r>
        <w:rPr>
          <w:rFonts w:hint="eastAsia"/>
        </w:rPr>
        <w:t>人次；毒品純質淨重則自</w:t>
      </w:r>
      <w:r>
        <w:rPr>
          <w:rFonts w:hint="eastAsia"/>
        </w:rPr>
        <w:t>107</w:t>
      </w:r>
      <w:r>
        <w:rPr>
          <w:rFonts w:hint="eastAsia"/>
        </w:rPr>
        <w:t>年</w:t>
      </w:r>
      <w:r>
        <w:rPr>
          <w:rFonts w:hint="eastAsia"/>
        </w:rPr>
        <w:t>1,972.1</w:t>
      </w:r>
      <w:r>
        <w:rPr>
          <w:rFonts w:hint="eastAsia"/>
        </w:rPr>
        <w:t>公斤逐年增加至</w:t>
      </w:r>
      <w:r>
        <w:rPr>
          <w:rFonts w:hint="eastAsia"/>
        </w:rPr>
        <w:t>109</w:t>
      </w:r>
      <w:r>
        <w:rPr>
          <w:rFonts w:hint="eastAsia"/>
        </w:rPr>
        <w:t>年</w:t>
      </w:r>
      <w:r>
        <w:rPr>
          <w:rFonts w:hint="eastAsia"/>
        </w:rPr>
        <w:t>5,175.8</w:t>
      </w:r>
      <w:r>
        <w:rPr>
          <w:rFonts w:hint="eastAsia"/>
        </w:rPr>
        <w:t>公斤，查獲量一直升高，顯示警察機關專業打擊毒品的能力一直在提升當中，也顯示警察機關執行「新世代反毒策略」第一期已展成效。</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30"/>
        <w:gridCol w:w="2230"/>
        <w:gridCol w:w="2231"/>
        <w:gridCol w:w="2437"/>
      </w:tblGrid>
      <w:tr w:rsidR="00D45698" w:rsidTr="00C21A46">
        <w:tc>
          <w:tcPr>
            <w:tcW w:w="2230" w:type="dxa"/>
            <w:shd w:val="clear" w:color="auto" w:fill="auto"/>
            <w:vAlign w:val="center"/>
          </w:tcPr>
          <w:p w:rsidR="00D45698" w:rsidRDefault="00BE07AA" w:rsidP="00C21A46">
            <w:pPr>
              <w:pStyle w:val="aff1"/>
              <w:ind w:leftChars="50" w:left="105" w:rightChars="50" w:right="105"/>
              <w:jc w:val="center"/>
            </w:pPr>
            <w:r>
              <w:pict>
                <v:line id="DW1943423" o:spid="_x0000_s1027" style="position:absolute;left:0;text-align:left;z-index:251658240" from="-2pt,-.7pt" to="455.8pt,-.7pt" strokeweight="1.5pt"/>
              </w:pict>
            </w:r>
            <w:r w:rsidR="00D45698">
              <w:br w:type="page"/>
            </w:r>
            <w:bookmarkStart w:id="3" w:name="TA6172433"/>
            <w:bookmarkEnd w:id="3"/>
          </w:p>
        </w:tc>
        <w:tc>
          <w:tcPr>
            <w:tcW w:w="2230" w:type="dxa"/>
            <w:shd w:val="clear" w:color="auto" w:fill="auto"/>
            <w:vAlign w:val="center"/>
          </w:tcPr>
          <w:p w:rsidR="00D45698" w:rsidRDefault="00D45698" w:rsidP="00C21A46">
            <w:pPr>
              <w:pStyle w:val="aff1"/>
              <w:ind w:leftChars="50" w:left="105" w:rightChars="50" w:right="105"/>
              <w:jc w:val="center"/>
            </w:pPr>
            <w:r>
              <w:rPr>
                <w:rFonts w:hint="eastAsia"/>
              </w:rPr>
              <w:t>件數（件）</w:t>
            </w:r>
          </w:p>
        </w:tc>
        <w:tc>
          <w:tcPr>
            <w:tcW w:w="2231" w:type="dxa"/>
            <w:shd w:val="clear" w:color="auto" w:fill="auto"/>
            <w:vAlign w:val="center"/>
          </w:tcPr>
          <w:p w:rsidR="00D45698" w:rsidRDefault="00D45698" w:rsidP="00C21A46">
            <w:pPr>
              <w:pStyle w:val="aff1"/>
              <w:ind w:leftChars="50" w:left="105" w:rightChars="50" w:right="105"/>
              <w:jc w:val="center"/>
            </w:pPr>
            <w:r>
              <w:rPr>
                <w:rFonts w:hint="eastAsia"/>
              </w:rPr>
              <w:t>人數（人次）</w:t>
            </w:r>
          </w:p>
        </w:tc>
        <w:tc>
          <w:tcPr>
            <w:tcW w:w="2437" w:type="dxa"/>
            <w:shd w:val="clear" w:color="auto" w:fill="auto"/>
            <w:vAlign w:val="center"/>
          </w:tcPr>
          <w:p w:rsidR="00D45698" w:rsidRDefault="00D45698" w:rsidP="00C21A46">
            <w:pPr>
              <w:pStyle w:val="aff1"/>
              <w:ind w:leftChars="50" w:left="105" w:rightChars="50" w:right="105"/>
              <w:jc w:val="center"/>
            </w:pPr>
            <w:r>
              <w:rPr>
                <w:rFonts w:hint="eastAsia"/>
              </w:rPr>
              <w:t>毒品純質淨重（公斤）</w:t>
            </w:r>
          </w:p>
        </w:tc>
      </w:tr>
      <w:tr w:rsidR="00D45698" w:rsidTr="00C21A46">
        <w:tc>
          <w:tcPr>
            <w:tcW w:w="2230" w:type="dxa"/>
            <w:shd w:val="clear" w:color="auto" w:fill="auto"/>
            <w:vAlign w:val="center"/>
          </w:tcPr>
          <w:p w:rsidR="00D45698" w:rsidRDefault="00D45698" w:rsidP="00C21A46">
            <w:pPr>
              <w:pStyle w:val="aff1"/>
              <w:ind w:leftChars="50" w:left="105" w:rightChars="50" w:right="105"/>
              <w:jc w:val="center"/>
            </w:pPr>
            <w:r>
              <w:rPr>
                <w:rFonts w:hint="eastAsia"/>
              </w:rPr>
              <w:t>107</w:t>
            </w:r>
            <w:r>
              <w:rPr>
                <w:rFonts w:hint="eastAsia"/>
              </w:rPr>
              <w:t>年</w:t>
            </w:r>
          </w:p>
        </w:tc>
        <w:tc>
          <w:tcPr>
            <w:tcW w:w="2230" w:type="dxa"/>
            <w:shd w:val="clear" w:color="auto" w:fill="auto"/>
            <w:vAlign w:val="center"/>
          </w:tcPr>
          <w:p w:rsidR="00D45698" w:rsidRDefault="00D45698" w:rsidP="00C21A46">
            <w:pPr>
              <w:pStyle w:val="aff1"/>
              <w:ind w:leftChars="50" w:left="105" w:rightChars="50" w:right="105"/>
              <w:jc w:val="center"/>
            </w:pPr>
            <w:r>
              <w:t>55,480</w:t>
            </w:r>
          </w:p>
        </w:tc>
        <w:tc>
          <w:tcPr>
            <w:tcW w:w="2231" w:type="dxa"/>
            <w:shd w:val="clear" w:color="auto" w:fill="auto"/>
            <w:vAlign w:val="center"/>
          </w:tcPr>
          <w:p w:rsidR="00D45698" w:rsidRDefault="00D45698" w:rsidP="00C21A46">
            <w:pPr>
              <w:pStyle w:val="aff1"/>
              <w:ind w:leftChars="50" w:left="105" w:rightChars="50" w:right="105"/>
              <w:jc w:val="center"/>
            </w:pPr>
            <w:r>
              <w:t>59,106</w:t>
            </w:r>
          </w:p>
        </w:tc>
        <w:tc>
          <w:tcPr>
            <w:tcW w:w="2437" w:type="dxa"/>
            <w:shd w:val="clear" w:color="auto" w:fill="auto"/>
            <w:vAlign w:val="center"/>
          </w:tcPr>
          <w:p w:rsidR="00D45698" w:rsidRDefault="00D45698" w:rsidP="00C21A46">
            <w:pPr>
              <w:pStyle w:val="aff1"/>
              <w:ind w:leftChars="50" w:left="105" w:rightChars="50" w:right="105"/>
              <w:jc w:val="center"/>
            </w:pPr>
            <w:r>
              <w:t>1,972.1</w:t>
            </w:r>
          </w:p>
        </w:tc>
      </w:tr>
      <w:tr w:rsidR="00D45698" w:rsidTr="00C21A46">
        <w:tc>
          <w:tcPr>
            <w:tcW w:w="2230" w:type="dxa"/>
            <w:shd w:val="clear" w:color="auto" w:fill="auto"/>
            <w:vAlign w:val="center"/>
          </w:tcPr>
          <w:p w:rsidR="00D45698" w:rsidRDefault="00D45698" w:rsidP="00C21A46">
            <w:pPr>
              <w:pStyle w:val="aff1"/>
              <w:ind w:leftChars="50" w:left="105" w:rightChars="50" w:right="105"/>
              <w:jc w:val="center"/>
            </w:pPr>
            <w:r>
              <w:rPr>
                <w:rFonts w:hint="eastAsia"/>
              </w:rPr>
              <w:t>108</w:t>
            </w:r>
            <w:r>
              <w:rPr>
                <w:rFonts w:hint="eastAsia"/>
              </w:rPr>
              <w:t>年</w:t>
            </w:r>
          </w:p>
        </w:tc>
        <w:tc>
          <w:tcPr>
            <w:tcW w:w="2230" w:type="dxa"/>
            <w:shd w:val="clear" w:color="auto" w:fill="auto"/>
            <w:vAlign w:val="center"/>
          </w:tcPr>
          <w:p w:rsidR="00D45698" w:rsidRDefault="00D45698" w:rsidP="00C21A46">
            <w:pPr>
              <w:pStyle w:val="aff1"/>
              <w:ind w:leftChars="50" w:left="105" w:rightChars="50" w:right="105"/>
              <w:jc w:val="center"/>
            </w:pPr>
            <w:r>
              <w:t>47,035</w:t>
            </w:r>
          </w:p>
        </w:tc>
        <w:tc>
          <w:tcPr>
            <w:tcW w:w="2231" w:type="dxa"/>
            <w:shd w:val="clear" w:color="auto" w:fill="auto"/>
            <w:vAlign w:val="center"/>
          </w:tcPr>
          <w:p w:rsidR="00D45698" w:rsidRDefault="00D45698" w:rsidP="00C21A46">
            <w:pPr>
              <w:pStyle w:val="aff1"/>
              <w:ind w:leftChars="50" w:left="105" w:rightChars="50" w:right="105"/>
              <w:jc w:val="center"/>
            </w:pPr>
            <w:r>
              <w:t>49,131</w:t>
            </w:r>
          </w:p>
        </w:tc>
        <w:tc>
          <w:tcPr>
            <w:tcW w:w="2437" w:type="dxa"/>
            <w:shd w:val="clear" w:color="auto" w:fill="auto"/>
            <w:vAlign w:val="center"/>
          </w:tcPr>
          <w:p w:rsidR="00D45698" w:rsidRDefault="00D45698" w:rsidP="00C21A46">
            <w:pPr>
              <w:pStyle w:val="aff1"/>
              <w:ind w:leftChars="50" w:left="105" w:rightChars="50" w:right="105"/>
              <w:jc w:val="center"/>
            </w:pPr>
            <w:r>
              <w:t>4,462.9</w:t>
            </w:r>
          </w:p>
        </w:tc>
      </w:tr>
      <w:tr w:rsidR="00D45698" w:rsidTr="00C21A46">
        <w:tc>
          <w:tcPr>
            <w:tcW w:w="2230" w:type="dxa"/>
            <w:shd w:val="clear" w:color="auto" w:fill="auto"/>
            <w:vAlign w:val="center"/>
          </w:tcPr>
          <w:p w:rsidR="00D45698" w:rsidRDefault="00BE07AA" w:rsidP="00C21A46">
            <w:pPr>
              <w:pStyle w:val="aff1"/>
              <w:ind w:leftChars="50" w:left="105" w:rightChars="50" w:right="105"/>
              <w:jc w:val="center"/>
            </w:pPr>
            <w:r>
              <w:pict>
                <v:line id="DW6500973" o:spid="_x0000_s1026" style="position:absolute;left:0;text-align:left;z-index:251657216;mso-position-horizontal-relative:text;mso-position-vertical-relative:text" from="-2.2pt,17.15pt" to="455.6pt,17.15pt" strokeweight="1.5pt"/>
              </w:pict>
            </w:r>
            <w:r w:rsidR="00D45698">
              <w:rPr>
                <w:rFonts w:hint="eastAsia"/>
              </w:rPr>
              <w:t>109</w:t>
            </w:r>
            <w:r w:rsidR="00D45698">
              <w:rPr>
                <w:rFonts w:hint="eastAsia"/>
              </w:rPr>
              <w:t>年</w:t>
            </w:r>
          </w:p>
        </w:tc>
        <w:tc>
          <w:tcPr>
            <w:tcW w:w="2230" w:type="dxa"/>
            <w:shd w:val="clear" w:color="auto" w:fill="auto"/>
            <w:vAlign w:val="center"/>
          </w:tcPr>
          <w:p w:rsidR="00D45698" w:rsidRDefault="00D45698" w:rsidP="00C21A46">
            <w:pPr>
              <w:pStyle w:val="aff1"/>
              <w:ind w:leftChars="50" w:left="105" w:rightChars="50" w:right="105"/>
              <w:jc w:val="center"/>
            </w:pPr>
            <w:r>
              <w:t>45,489</w:t>
            </w:r>
          </w:p>
        </w:tc>
        <w:tc>
          <w:tcPr>
            <w:tcW w:w="2231" w:type="dxa"/>
            <w:shd w:val="clear" w:color="auto" w:fill="auto"/>
            <w:vAlign w:val="center"/>
          </w:tcPr>
          <w:p w:rsidR="00D45698" w:rsidRDefault="00D45698" w:rsidP="00C21A46">
            <w:pPr>
              <w:pStyle w:val="aff1"/>
              <w:ind w:leftChars="50" w:left="105" w:rightChars="50" w:right="105"/>
              <w:jc w:val="center"/>
            </w:pPr>
            <w:r>
              <w:t>47,779</w:t>
            </w:r>
          </w:p>
        </w:tc>
        <w:tc>
          <w:tcPr>
            <w:tcW w:w="2437" w:type="dxa"/>
            <w:shd w:val="clear" w:color="auto" w:fill="auto"/>
            <w:vAlign w:val="center"/>
          </w:tcPr>
          <w:p w:rsidR="00D45698" w:rsidRDefault="00D45698" w:rsidP="00C21A46">
            <w:pPr>
              <w:pStyle w:val="aff1"/>
              <w:ind w:leftChars="50" w:left="105" w:rightChars="50" w:right="105"/>
              <w:jc w:val="center"/>
            </w:pPr>
            <w:r>
              <w:t>5,175.8</w:t>
            </w:r>
          </w:p>
        </w:tc>
      </w:tr>
    </w:tbl>
    <w:p w:rsidR="00D45698" w:rsidRPr="007429DD" w:rsidRDefault="00D45698" w:rsidP="00D45698">
      <w:pPr>
        <w:ind w:leftChars="100" w:left="211" w:firstLineChars="100" w:firstLine="211"/>
        <w:rPr>
          <w:rFonts w:ascii="華康中黑體" w:eastAsia="華康中黑體"/>
        </w:rPr>
      </w:pPr>
      <w:r w:rsidRPr="007429DD">
        <w:rPr>
          <w:rFonts w:ascii="華康中黑體" w:eastAsia="華康中黑體" w:hint="eastAsia"/>
        </w:rPr>
        <w:lastRenderedPageBreak/>
        <w:t>參、本署遏止毒品犯罪策略</w:t>
      </w:r>
    </w:p>
    <w:p w:rsidR="00D45698" w:rsidRDefault="00D45698" w:rsidP="00D45698">
      <w:pPr>
        <w:ind w:leftChars="100" w:left="211" w:firstLineChars="100" w:firstLine="211"/>
      </w:pPr>
      <w:r>
        <w:rPr>
          <w:rFonts w:hint="eastAsia"/>
        </w:rPr>
        <w:t>一、緝毒策略</w:t>
      </w:r>
    </w:p>
    <w:p w:rsidR="00D45698" w:rsidRDefault="00D45698" w:rsidP="00D45698">
      <w:pPr>
        <w:ind w:leftChars="100" w:left="211" w:firstLineChars="100" w:firstLine="211"/>
      </w:pPr>
      <w:r w:rsidRPr="007429DD">
        <w:rPr>
          <w:rFonts w:ascii="華康細明體" w:hint="eastAsia"/>
        </w:rPr>
        <w:t>(一)</w:t>
      </w:r>
      <w:r>
        <w:rPr>
          <w:rFonts w:hint="eastAsia"/>
        </w:rPr>
        <w:t>斷絕人流─向下刨根挖掘黑數</w:t>
      </w:r>
    </w:p>
    <w:p w:rsidR="00D45698" w:rsidRDefault="00D45698" w:rsidP="00D45698">
      <w:pPr>
        <w:ind w:leftChars="100" w:left="211" w:firstLineChars="100" w:firstLine="211"/>
      </w:pPr>
      <w:r>
        <w:rPr>
          <w:rFonts w:hint="eastAsia"/>
        </w:rPr>
        <w:t>毒品施用者有其特定族群，過去警察機關著重於上游供毒者之查緝，未來將透過網路誘捕偵查，以及製造運輸販賣毒品者之銷售網絡，向下追查施用者，挖掘毒品犯罪黑數，才能有效輔導並戒毒，以減少毒品人口。</w:t>
      </w:r>
    </w:p>
    <w:p w:rsidR="00D45698" w:rsidRDefault="00D45698" w:rsidP="00D45698">
      <w:pPr>
        <w:ind w:leftChars="100" w:left="211" w:firstLineChars="100" w:firstLine="211"/>
      </w:pPr>
      <w:r w:rsidRPr="007429DD">
        <w:rPr>
          <w:rFonts w:ascii="華康細明體" w:hint="eastAsia"/>
        </w:rPr>
        <w:t>(二)</w:t>
      </w:r>
      <w:r>
        <w:rPr>
          <w:rFonts w:hint="eastAsia"/>
        </w:rPr>
        <w:t>斷絕物流─疫情影響轉入貨運夾藏</w:t>
      </w:r>
    </w:p>
    <w:p w:rsidR="00D45698" w:rsidRDefault="00D45698" w:rsidP="00D45698">
      <w:pPr>
        <w:ind w:leftChars="100" w:left="211" w:firstLineChars="100" w:firstLine="211"/>
      </w:pPr>
      <w:r>
        <w:rPr>
          <w:rFonts w:hint="eastAsia"/>
        </w:rPr>
        <w:t>因新冠肺炎疫情影響，過去常見之人體夾帶毒品走私減少，轉向海空運包裹或利用漁船載運大量毒品，另外毒品施用者逐漸轉為在家或私人場所施用，或以網路訂購宅配等方式，減少被查緝之風險；</w:t>
      </w:r>
      <w:r>
        <w:rPr>
          <w:rFonts w:hint="eastAsia"/>
        </w:rPr>
        <w:t>109</w:t>
      </w:r>
      <w:r>
        <w:rPr>
          <w:rFonts w:hint="eastAsia"/>
        </w:rPr>
        <w:t>年</w:t>
      </w:r>
      <w:r>
        <w:rPr>
          <w:rFonts w:hint="eastAsia"/>
        </w:rPr>
        <w:t>11</w:t>
      </w:r>
      <w:r>
        <w:rPr>
          <w:rFonts w:hint="eastAsia"/>
        </w:rPr>
        <w:t>月間本署刑事警察局即破獲以空運走私毒品原料案，毒梟以進口中國成衣名義，自中國大陸走私約</w:t>
      </w:r>
      <w:r>
        <w:rPr>
          <w:rFonts w:hint="eastAsia"/>
        </w:rPr>
        <w:t>700</w:t>
      </w:r>
      <w:r>
        <w:rPr>
          <w:rFonts w:hint="eastAsia"/>
        </w:rPr>
        <w:t>公斤之愷他命原料闖關，及時在桃園國際機場查獲。</w:t>
      </w:r>
    </w:p>
    <w:p w:rsidR="00D45698" w:rsidRDefault="00D45698" w:rsidP="00D45698">
      <w:pPr>
        <w:ind w:leftChars="100" w:left="211" w:firstLineChars="100" w:firstLine="211"/>
      </w:pPr>
      <w:r>
        <w:rPr>
          <w:rFonts w:hint="eastAsia"/>
        </w:rPr>
        <w:t>本署將持續加強查察邊境毒品走私及毒品製造工廠，並針對新興網路論壇、社群網路平臺、線上遊戲聊天室之網路巡邏及佈線。</w:t>
      </w:r>
    </w:p>
    <w:p w:rsidR="00D45698" w:rsidRDefault="00D45698" w:rsidP="00D45698">
      <w:pPr>
        <w:ind w:leftChars="100" w:left="211" w:firstLineChars="100" w:firstLine="211"/>
      </w:pPr>
      <w:r w:rsidRPr="007429DD">
        <w:rPr>
          <w:rFonts w:ascii="華康細明體" w:hint="eastAsia"/>
        </w:rPr>
        <w:t>(三)</w:t>
      </w:r>
      <w:r>
        <w:rPr>
          <w:rFonts w:hint="eastAsia"/>
        </w:rPr>
        <w:t>斷絕金流─阻斷槍、毒、幫派犯罪者財源</w:t>
      </w:r>
    </w:p>
    <w:p w:rsidR="00D45698" w:rsidRDefault="00D45698" w:rsidP="00D45698">
      <w:pPr>
        <w:ind w:leftChars="100" w:left="211" w:firstLineChars="100" w:firstLine="211"/>
      </w:pPr>
      <w:r>
        <w:rPr>
          <w:rFonts w:hint="eastAsia"/>
        </w:rPr>
        <w:t>黑道幫派、毒品、槍械是共構關係，毒品是黑道的金流，槍械是要保護其利益及維護組織利益，必須一併掃蕩才能全面防制危害。</w:t>
      </w:r>
    </w:p>
    <w:p w:rsidR="00D45698" w:rsidRDefault="00D45698" w:rsidP="00D45698">
      <w:pPr>
        <w:ind w:leftChars="100" w:left="211" w:firstLineChars="100" w:firstLine="211"/>
      </w:pPr>
      <w:r>
        <w:rPr>
          <w:rFonts w:hint="eastAsia"/>
        </w:rPr>
        <w:t>針對犯罪組織成員、幫派圍事或經營的場所，運用「第三方警政策略」，結合各目的事業主管機關實施聯合稽查，將其所依附寄生的違法行業勒令歇業、斷水斷電、撤銷許可或廢止經營登記等重大裁罰，斷絕資金來源，並將犯罪不法利得，與維繫幫派運作的經濟來源、金流依法扣押，讓犯罪組織無以為繼，進而斷絕上游毒品供應。</w:t>
      </w:r>
    </w:p>
    <w:p w:rsidR="00D45698" w:rsidRDefault="00D45698" w:rsidP="00D45698">
      <w:pPr>
        <w:ind w:leftChars="100" w:left="211" w:firstLineChars="100" w:firstLine="211"/>
      </w:pPr>
      <w:r>
        <w:rPr>
          <w:rFonts w:hint="eastAsia"/>
        </w:rPr>
        <w:t>二、驗毒策略</w:t>
      </w:r>
    </w:p>
    <w:p w:rsidR="00D45698" w:rsidRDefault="00D45698" w:rsidP="00D45698">
      <w:pPr>
        <w:ind w:leftChars="100" w:left="211" w:firstLineChars="100" w:firstLine="211"/>
      </w:pPr>
      <w:r>
        <w:rPr>
          <w:rFonts w:hint="eastAsia"/>
        </w:rPr>
        <w:t>因應新興毒品檢驗需求日益增加，本署預計在</w:t>
      </w:r>
      <w:r>
        <w:rPr>
          <w:rFonts w:hint="eastAsia"/>
        </w:rPr>
        <w:t>110</w:t>
      </w:r>
      <w:r>
        <w:rPr>
          <w:rFonts w:hint="eastAsia"/>
        </w:rPr>
        <w:t>至</w:t>
      </w:r>
      <w:r>
        <w:rPr>
          <w:rFonts w:hint="eastAsia"/>
        </w:rPr>
        <w:t>113</w:t>
      </w:r>
      <w:r>
        <w:rPr>
          <w:rFonts w:hint="eastAsia"/>
        </w:rPr>
        <w:t>年編列新臺幣</w:t>
      </w:r>
      <w:r>
        <w:rPr>
          <w:rFonts w:hint="eastAsia"/>
        </w:rPr>
        <w:t>1.7</w:t>
      </w:r>
      <w:r>
        <w:rPr>
          <w:rFonts w:hint="eastAsia"/>
        </w:rPr>
        <w:t>億元公務預算，採購鑑定須用之精密儀器、檢驗耗材及維護費用等，並規劃每年建置</w:t>
      </w:r>
      <w:r>
        <w:rPr>
          <w:rFonts w:hint="eastAsia"/>
        </w:rPr>
        <w:t>100</w:t>
      </w:r>
      <w:r>
        <w:rPr>
          <w:rFonts w:hint="eastAsia"/>
        </w:rPr>
        <w:t>項以上毒品質譜圖資料庫，另逐年增加新興毒品尿液收檢件數，透過全方位提升檢驗量能，積極協助各警察機關挖掘轄區新興毒品黑數，據以訂定對策聚焦打擊。</w:t>
      </w:r>
    </w:p>
    <w:p w:rsidR="00D45698" w:rsidRDefault="00D45698" w:rsidP="00D45698">
      <w:pPr>
        <w:ind w:leftChars="100" w:left="211" w:firstLineChars="100" w:firstLine="211"/>
      </w:pPr>
      <w:r>
        <w:rPr>
          <w:rFonts w:hint="eastAsia"/>
        </w:rPr>
        <w:t>三、安居緝毒專案</w:t>
      </w:r>
    </w:p>
    <w:p w:rsidR="00D45698" w:rsidRDefault="00D45698" w:rsidP="00D45698">
      <w:pPr>
        <w:ind w:leftChars="100" w:left="211" w:firstLineChars="100" w:firstLine="211"/>
      </w:pPr>
      <w:r>
        <w:rPr>
          <w:rFonts w:hint="eastAsia"/>
        </w:rPr>
        <w:t>為落實政府打擊毒品政策目標，臺灣高等檢察署自</w:t>
      </w:r>
      <w:r>
        <w:rPr>
          <w:rFonts w:hint="eastAsia"/>
        </w:rPr>
        <w:t>107</w:t>
      </w:r>
      <w:r>
        <w:rPr>
          <w:rFonts w:hint="eastAsia"/>
        </w:rPr>
        <w:t>年起規劃與各司法警察機關共同執行「安居緝毒專案」，本署並要求各警察機關以「分駐（派出）所」為單位，結合協勤民力、各級學校、村（里）長等對治安工作具熱忱人士建構「反毒通報網」，另透過治安會議、反毒座談會，蒐整社區里民反映的毒品問題，並將查緝結果回饋給陳情人，型塑「民眾熱心反映、警察積極掃蕩、雙方建立互信」良性循環。</w:t>
      </w:r>
    </w:p>
    <w:p w:rsidR="00D45698" w:rsidRDefault="00D45698" w:rsidP="00D45698">
      <w:pPr>
        <w:ind w:leftChars="100" w:left="211" w:firstLineChars="100" w:firstLine="211"/>
      </w:pPr>
      <w:r>
        <w:rPr>
          <w:rFonts w:hint="eastAsia"/>
        </w:rPr>
        <w:t>「安居緝毒專案」實施多年，成效卓著。近期將執行之</w:t>
      </w:r>
      <w:r>
        <w:rPr>
          <w:rFonts w:hint="eastAsia"/>
        </w:rPr>
        <w:t>110</w:t>
      </w:r>
      <w:r>
        <w:rPr>
          <w:rFonts w:hint="eastAsia"/>
        </w:rPr>
        <w:t>年度「安居緝毒專案」，將置重點於強力打擊重大毒品案件、阻斷跨境毒品輸入、新興毒品及混合式毒品查緝、特定營業場所涉毒案件之查緝及後續加壓裁處，其中「幫派及集團性涉毒案件」、「新興毒品交易管道」亦列為本次專案各警察機關查緝重點。</w:t>
      </w:r>
    </w:p>
    <w:p w:rsidR="00D45698" w:rsidRDefault="00D45698" w:rsidP="00D45698">
      <w:pPr>
        <w:ind w:leftChars="100" w:left="211" w:firstLineChars="100" w:firstLine="211"/>
      </w:pPr>
      <w:r>
        <w:rPr>
          <w:rFonts w:hint="eastAsia"/>
        </w:rPr>
        <w:lastRenderedPageBreak/>
        <w:t>四、防制毒品入侵校園</w:t>
      </w:r>
    </w:p>
    <w:p w:rsidR="00D45698" w:rsidRDefault="00D45698" w:rsidP="00D45698">
      <w:pPr>
        <w:ind w:leftChars="100" w:left="211" w:firstLineChars="100" w:firstLine="211"/>
      </w:pPr>
      <w:r w:rsidRPr="007429DD">
        <w:rPr>
          <w:rFonts w:ascii="華康細明體" w:hint="eastAsia"/>
        </w:rPr>
        <w:t>(一)</w:t>
      </w:r>
      <w:r>
        <w:rPr>
          <w:rFonts w:hint="eastAsia"/>
        </w:rPr>
        <w:t>實施「防制兒少涉毒精進策略」</w:t>
      </w:r>
    </w:p>
    <w:p w:rsidR="00D45698" w:rsidRDefault="00D45698" w:rsidP="00D45698">
      <w:pPr>
        <w:ind w:leftChars="100" w:left="211" w:firstLineChars="100" w:firstLine="211"/>
      </w:pPr>
      <w:r>
        <w:rPr>
          <w:rFonts w:hint="eastAsia"/>
        </w:rPr>
        <w:t>本署已彙整教育、警政資料庫建立涉毒高風險少年資料，供員警配合校外會於少年及學生易聚集場所及毒品熱點巡邏時加強盤查，具學生身分資料提供各級學校作為輔導參考，未具有學生身分者，由各警察局少年警察隊及少年輔導委員會賡續追蹤；另外由本署與教育部雙向整合少年、學生及中輟生毒品案件情資，對檢舉人匿名及去識別化保密，向檢察機關報請指揮，以加強情資通報者身分保護，使學生及家長安心</w:t>
      </w:r>
    </w:p>
    <w:p w:rsidR="00D45698" w:rsidRDefault="00D45698" w:rsidP="00D45698">
      <w:pPr>
        <w:ind w:leftChars="100" w:left="211" w:firstLineChars="100" w:firstLine="211"/>
      </w:pPr>
      <w:r w:rsidRPr="007429DD">
        <w:rPr>
          <w:rFonts w:ascii="華康細明體" w:hint="eastAsia"/>
        </w:rPr>
        <w:t>(二)</w:t>
      </w:r>
      <w:r>
        <w:rPr>
          <w:rFonts w:hint="eastAsia"/>
        </w:rPr>
        <w:t>建構「無毒校園警力」</w:t>
      </w:r>
    </w:p>
    <w:p w:rsidR="00D45698" w:rsidRDefault="00D45698" w:rsidP="00D45698">
      <w:pPr>
        <w:ind w:leftChars="100" w:left="211" w:firstLineChars="100" w:firstLine="211"/>
      </w:pPr>
      <w:r>
        <w:rPr>
          <w:rFonts w:hint="eastAsia"/>
        </w:rPr>
        <w:t>因各警察機關少年隊的警力均非常薄弱，故本署自</w:t>
      </w:r>
      <w:r>
        <w:rPr>
          <w:rFonts w:hint="eastAsia"/>
        </w:rPr>
        <w:t>109</w:t>
      </w:r>
      <w:r>
        <w:rPr>
          <w:rFonts w:hint="eastAsia"/>
        </w:rPr>
        <w:t>年</w:t>
      </w:r>
      <w:r>
        <w:rPr>
          <w:rFonts w:hint="eastAsia"/>
        </w:rPr>
        <w:t>8</w:t>
      </w:r>
      <w:r>
        <w:rPr>
          <w:rFonts w:hint="eastAsia"/>
        </w:rPr>
        <w:t>月</w:t>
      </w:r>
      <w:r>
        <w:rPr>
          <w:rFonts w:hint="eastAsia"/>
        </w:rPr>
        <w:t>1</w:t>
      </w:r>
      <w:r>
        <w:rPr>
          <w:rFonts w:hint="eastAsia"/>
        </w:rPr>
        <w:t>日起增派</w:t>
      </w:r>
      <w:r>
        <w:rPr>
          <w:rFonts w:hint="eastAsia"/>
        </w:rPr>
        <w:t>579</w:t>
      </w:r>
      <w:r>
        <w:rPr>
          <w:rFonts w:hint="eastAsia"/>
        </w:rPr>
        <w:t>名員警至各警察局所屬分局專責少年、校園毒品溯源藥頭工作，藉由投入專任警力，使各警察局所屬分局與學校密切配合找出藥頭，增加獲取少年毒品案件情資件數，並提升案件溯源成功機會。各警察局對此均有良好成效，亦獲得學校嘉許。</w:t>
      </w:r>
    </w:p>
    <w:p w:rsidR="00D45698" w:rsidRDefault="00D45698" w:rsidP="00D45698">
      <w:pPr>
        <w:ind w:leftChars="100" w:left="211" w:firstLineChars="100" w:firstLine="211"/>
      </w:pPr>
      <w:r w:rsidRPr="007429DD">
        <w:rPr>
          <w:rFonts w:ascii="華康細明體" w:hint="eastAsia"/>
        </w:rPr>
        <w:t>(三)</w:t>
      </w:r>
      <w:r>
        <w:rPr>
          <w:rFonts w:hint="eastAsia"/>
        </w:rPr>
        <w:t>辦理各項反毒宣導活動</w:t>
      </w:r>
    </w:p>
    <w:p w:rsidR="00D45698" w:rsidRDefault="00D45698" w:rsidP="00D45698">
      <w:pPr>
        <w:ind w:leftChars="100" w:left="211" w:firstLineChars="100" w:firstLine="211"/>
      </w:pPr>
      <w:r>
        <w:rPr>
          <w:rFonts w:hint="eastAsia"/>
        </w:rPr>
        <w:t>針對受毒品危害較嚴重學校之全體師生強化反毒宣導及法治教育，利用校園專題演講、結合活動設攤、舉辦座談會、網路宣導、文宣發放、電視媒體及公益託播等多元化宣導方式外，以提昇師生反毒知能。</w:t>
      </w:r>
    </w:p>
    <w:p w:rsidR="00D45698" w:rsidRDefault="00D45698" w:rsidP="00D45698">
      <w:pPr>
        <w:ind w:leftChars="100" w:left="211" w:firstLineChars="100" w:firstLine="211"/>
      </w:pPr>
      <w:r>
        <w:rPr>
          <w:rFonts w:hint="eastAsia"/>
        </w:rPr>
        <w:t>本署近期亦辦理多場反毒宣導活動，如結合失親兒基金會共同舉辦「遠離毒害─三鐵共</w:t>
      </w:r>
      <w:r>
        <w:rPr>
          <w:rFonts w:hint="eastAsia"/>
        </w:rPr>
        <w:t>GO</w:t>
      </w:r>
      <w:r>
        <w:rPr>
          <w:rFonts w:hint="eastAsia"/>
        </w:rPr>
        <w:t>愛轉動」活動、</w:t>
      </w:r>
      <w:r>
        <w:rPr>
          <w:rFonts w:hint="eastAsia"/>
        </w:rPr>
        <w:t>CIB</w:t>
      </w:r>
      <w:r>
        <w:rPr>
          <w:rFonts w:hint="eastAsia"/>
        </w:rPr>
        <w:t>反毒電競挑戰賽等，藉由邀請知名球星、藝人及網紅擔任反毒大使，透過其影響力確實觸及青少年。</w:t>
      </w:r>
    </w:p>
    <w:p w:rsidR="00D45698" w:rsidRPr="007429DD" w:rsidRDefault="00D45698" w:rsidP="00D45698">
      <w:pPr>
        <w:ind w:leftChars="100" w:left="211" w:firstLineChars="100" w:firstLine="211"/>
        <w:rPr>
          <w:rFonts w:ascii="華康中黑體" w:eastAsia="華康中黑體"/>
        </w:rPr>
      </w:pPr>
      <w:r w:rsidRPr="007429DD">
        <w:rPr>
          <w:rFonts w:ascii="華康中黑體" w:eastAsia="華康中黑體" w:hint="eastAsia"/>
        </w:rPr>
        <w:t>肆、已初步展現防制成效</w:t>
      </w:r>
    </w:p>
    <w:p w:rsidR="00D45698" w:rsidRDefault="00D45698" w:rsidP="00D45698">
      <w:pPr>
        <w:ind w:leftChars="100" w:left="211" w:firstLineChars="100" w:firstLine="211"/>
      </w:pPr>
      <w:r w:rsidRPr="007429DD">
        <w:rPr>
          <w:rFonts w:ascii="華康細明體" w:hint="eastAsia"/>
        </w:rPr>
        <w:t>(一)</w:t>
      </w:r>
      <w:r>
        <w:rPr>
          <w:rFonts w:hint="eastAsia"/>
        </w:rPr>
        <w:t>毒品新生人口減少</w:t>
      </w:r>
    </w:p>
    <w:p w:rsidR="00D45698" w:rsidRDefault="00D45698" w:rsidP="00D45698">
      <w:pPr>
        <w:ind w:leftChars="100" w:left="211" w:firstLineChars="100" w:firstLine="211"/>
      </w:pPr>
      <w:r>
        <w:rPr>
          <w:rFonts w:hint="eastAsia"/>
        </w:rPr>
        <w:t>109</w:t>
      </w:r>
      <w:r>
        <w:rPr>
          <w:rFonts w:hint="eastAsia"/>
        </w:rPr>
        <w:t>年警察機關查獲新生毒品人口合計</w:t>
      </w:r>
      <w:r>
        <w:rPr>
          <w:rFonts w:hint="eastAsia"/>
        </w:rPr>
        <w:t>7,831</w:t>
      </w:r>
      <w:r>
        <w:rPr>
          <w:rFonts w:hint="eastAsia"/>
        </w:rPr>
        <w:t>人，較</w:t>
      </w:r>
      <w:r>
        <w:rPr>
          <w:rFonts w:hint="eastAsia"/>
        </w:rPr>
        <w:t>108</w:t>
      </w:r>
      <w:r>
        <w:rPr>
          <w:rFonts w:hint="eastAsia"/>
        </w:rPr>
        <w:t>年</w:t>
      </w:r>
      <w:r>
        <w:rPr>
          <w:rFonts w:hint="eastAsia"/>
        </w:rPr>
        <w:t>9,257</w:t>
      </w:r>
      <w:r>
        <w:rPr>
          <w:rFonts w:hint="eastAsia"/>
        </w:rPr>
        <w:t>人減少</w:t>
      </w:r>
      <w:r>
        <w:rPr>
          <w:rFonts w:hint="eastAsia"/>
        </w:rPr>
        <w:t>1,426</w:t>
      </w:r>
      <w:r>
        <w:rPr>
          <w:rFonts w:hint="eastAsia"/>
        </w:rPr>
        <w:t>人（</w:t>
      </w:r>
      <w:r>
        <w:rPr>
          <w:rFonts w:hint="eastAsia"/>
        </w:rPr>
        <w:t>-15.40%</w:t>
      </w:r>
      <w:r>
        <w:rPr>
          <w:rFonts w:hint="eastAsia"/>
        </w:rPr>
        <w:t>），整體趨勢呈現施用各類毒品新生人口有下降情形。</w:t>
      </w:r>
    </w:p>
    <w:p w:rsidR="00D45698" w:rsidRDefault="00D45698" w:rsidP="00D45698">
      <w:pPr>
        <w:ind w:leftChars="100" w:left="211" w:firstLineChars="100" w:firstLine="211"/>
      </w:pPr>
      <w:r w:rsidRPr="007429DD">
        <w:rPr>
          <w:rFonts w:ascii="華康細明體" w:hint="eastAsia"/>
        </w:rPr>
        <w:t>(二)</w:t>
      </w:r>
      <w:r>
        <w:rPr>
          <w:rFonts w:hint="eastAsia"/>
        </w:rPr>
        <w:t>民眾對警方緝毒滿意度提升</w:t>
      </w:r>
    </w:p>
    <w:p w:rsidR="00D45698" w:rsidRDefault="00D45698" w:rsidP="00D45698">
      <w:pPr>
        <w:ind w:leftChars="100" w:left="211" w:firstLineChars="100" w:firstLine="211"/>
      </w:pPr>
      <w:r>
        <w:rPr>
          <w:rFonts w:hint="eastAsia"/>
        </w:rPr>
        <w:t>中正大學犯罪研究中心於</w:t>
      </w:r>
      <w:r>
        <w:rPr>
          <w:rFonts w:hint="eastAsia"/>
        </w:rPr>
        <w:t>110</w:t>
      </w:r>
      <w:r>
        <w:rPr>
          <w:rFonts w:hint="eastAsia"/>
        </w:rPr>
        <w:t>年</w:t>
      </w:r>
      <w:r>
        <w:rPr>
          <w:rFonts w:hint="eastAsia"/>
        </w:rPr>
        <w:t>1</w:t>
      </w:r>
      <w:r>
        <w:rPr>
          <w:rFonts w:hint="eastAsia"/>
        </w:rPr>
        <w:t>月</w:t>
      </w:r>
      <w:r>
        <w:rPr>
          <w:rFonts w:hint="eastAsia"/>
        </w:rPr>
        <w:t>26</w:t>
      </w:r>
      <w:r>
        <w:rPr>
          <w:rFonts w:hint="eastAsia"/>
        </w:rPr>
        <w:t>日公布「</w:t>
      </w:r>
      <w:r>
        <w:rPr>
          <w:rFonts w:hint="eastAsia"/>
        </w:rPr>
        <w:t>2020</w:t>
      </w:r>
      <w:r>
        <w:rPr>
          <w:rFonts w:hint="eastAsia"/>
        </w:rPr>
        <w:t>年民眾對警察重點施政作為滿意度調查」，調查結果發現，對於警方查緝毒品犯罪的成效，民眾滿意度由</w:t>
      </w:r>
      <w:r>
        <w:rPr>
          <w:rFonts w:hint="eastAsia"/>
        </w:rPr>
        <w:t>67%</w:t>
      </w:r>
      <w:r>
        <w:rPr>
          <w:rFonts w:hint="eastAsia"/>
        </w:rPr>
        <w:t>提升至</w:t>
      </w:r>
      <w:r>
        <w:rPr>
          <w:rFonts w:hint="eastAsia"/>
        </w:rPr>
        <w:t>72.6%</w:t>
      </w:r>
      <w:r>
        <w:rPr>
          <w:rFonts w:hint="eastAsia"/>
        </w:rPr>
        <w:t>，創下歷史新高；另對於去（</w:t>
      </w:r>
      <w:r>
        <w:rPr>
          <w:rFonts w:hint="eastAsia"/>
        </w:rPr>
        <w:t>109</w:t>
      </w:r>
      <w:r>
        <w:rPr>
          <w:rFonts w:hint="eastAsia"/>
        </w:rPr>
        <w:t>）年本署規劃由</w:t>
      </w:r>
      <w:r>
        <w:rPr>
          <w:rFonts w:hint="eastAsia"/>
        </w:rPr>
        <w:t>579</w:t>
      </w:r>
      <w:r>
        <w:rPr>
          <w:rFonts w:hint="eastAsia"/>
        </w:rPr>
        <w:t>名專責警力推動「無毒校園」專案，滿意度達</w:t>
      </w:r>
      <w:r>
        <w:rPr>
          <w:rFonts w:hint="eastAsia"/>
        </w:rPr>
        <w:t>84.2%</w:t>
      </w:r>
      <w:r>
        <w:rPr>
          <w:rFonts w:hint="eastAsia"/>
        </w:rPr>
        <w:t>，亦深獲民眾肯定。</w:t>
      </w:r>
    </w:p>
    <w:p w:rsidR="00D45698" w:rsidRPr="007429DD" w:rsidRDefault="00D45698" w:rsidP="00D45698">
      <w:pPr>
        <w:ind w:leftChars="100" w:left="211" w:firstLineChars="100" w:firstLine="211"/>
        <w:rPr>
          <w:rFonts w:ascii="華康中黑體" w:eastAsia="華康中黑體"/>
        </w:rPr>
      </w:pPr>
      <w:r w:rsidRPr="007429DD">
        <w:rPr>
          <w:rFonts w:ascii="華康中黑體" w:eastAsia="華康中黑體" w:hint="eastAsia"/>
        </w:rPr>
        <w:t>伍、結語：</w:t>
      </w:r>
    </w:p>
    <w:p w:rsidR="00D45698" w:rsidRDefault="00D45698" w:rsidP="00C21A46">
      <w:pPr>
        <w:ind w:leftChars="100" w:left="211" w:firstLineChars="100" w:firstLine="211"/>
      </w:pPr>
      <w:r>
        <w:rPr>
          <w:rFonts w:hint="eastAsia"/>
        </w:rPr>
        <w:t>總統上任後，多次公開宣示「反毒」是政府最重要的施政工作之一，要動員整個國家的力量來反毒。惟毒品的打擊策略必須隨著毒品的趨勢與販運模式而與時俱進。緝毒工作是一場長期戰爭，警政署不會因緝毒稍有成效便鬆懈或滿足，本署將持續配合行政院「新世代反毒策略」以「減少毒品供給、需求及危害」作為最終目標，在高檢署統合所有緝毒機關的通力合作之下，全力打造無毒新家園，回應民眾對於政府打擊之高度期待。</w:t>
      </w:r>
    </w:p>
    <w:p w:rsidR="00D45698" w:rsidRDefault="00D45698" w:rsidP="00D45698">
      <w:pPr>
        <w:ind w:left="211" w:hangingChars="100" w:hanging="211"/>
      </w:pPr>
      <w:r w:rsidRPr="00DA4BFF">
        <w:rPr>
          <w:rFonts w:eastAsia="華康中黑體" w:hint="eastAsia"/>
        </w:rPr>
        <w:t>主席：</w:t>
      </w:r>
      <w:r>
        <w:rPr>
          <w:rFonts w:hint="eastAsia"/>
        </w:rPr>
        <w:t>請海委會海巡署許副署長報告。</w:t>
      </w:r>
    </w:p>
    <w:p w:rsidR="00D45698" w:rsidRDefault="00D45698" w:rsidP="00D45698">
      <w:pPr>
        <w:ind w:left="211" w:hangingChars="100" w:hanging="211"/>
      </w:pPr>
      <w:r w:rsidRPr="00DA4BFF">
        <w:rPr>
          <w:rFonts w:eastAsia="華康中黑體" w:hint="eastAsia"/>
        </w:rPr>
        <w:lastRenderedPageBreak/>
        <w:t>許副署長靜芝：</w:t>
      </w:r>
      <w:r>
        <w:rPr>
          <w:rFonts w:hint="eastAsia"/>
        </w:rPr>
        <w:t>主席、各位委員先進、各位女士、各位先生，大家好！感謝貴委員會邀請本署列席今日會議，就「從國內毒品氾濫問題，檢討毒品查緝作為」提出報告。以下謹就本署緝毒重點、成效及策進作為等報告如次。</w:t>
      </w:r>
    </w:p>
    <w:p w:rsidR="00D45698" w:rsidRDefault="00D45698" w:rsidP="00D45698">
      <w:pPr>
        <w:ind w:leftChars="100" w:left="211" w:firstLineChars="100" w:firstLine="211"/>
      </w:pPr>
      <w:r>
        <w:rPr>
          <w:rFonts w:hint="eastAsia"/>
        </w:rPr>
        <w:t>一、緝毒重點</w:t>
      </w:r>
    </w:p>
    <w:p w:rsidR="00D45698" w:rsidRDefault="00D45698" w:rsidP="00D45698">
      <w:pPr>
        <w:ind w:leftChars="100" w:left="211" w:firstLineChars="100" w:firstLine="211"/>
      </w:pPr>
      <w:r>
        <w:rPr>
          <w:rFonts w:hint="eastAsia"/>
        </w:rPr>
        <w:t>本署為我國海上查緝先鋒，近年毒品查獲數據亮眼，持續依據總統「毒品零容忍」及行政院「新世代反毒策略」指導，並落實貫徹「阻毒於境外、防毒於海上、緝毒於岸際」及「對外杜絕來源、對內全面查緝」兩大任務方向，致力打擊毒品源頭，朝向精緻化辦案，並與國際緝毒單位合作，調整偵查模式，阻絕毒品於境外。</w:t>
      </w:r>
    </w:p>
    <w:p w:rsidR="00D45698" w:rsidRDefault="00D45698" w:rsidP="00D45698">
      <w:pPr>
        <w:ind w:leftChars="100" w:left="211" w:firstLineChars="100" w:firstLine="211"/>
      </w:pPr>
      <w:r>
        <w:rPr>
          <w:rFonts w:hint="eastAsia"/>
        </w:rPr>
        <w:t>二、查緝成效</w:t>
      </w:r>
    </w:p>
    <w:p w:rsidR="00D45698" w:rsidRDefault="00D45698" w:rsidP="00D45698">
      <w:pPr>
        <w:ind w:leftChars="100" w:left="211" w:firstLineChars="100" w:firstLine="211"/>
      </w:pPr>
      <w:r>
        <w:rPr>
          <w:rFonts w:hint="eastAsia"/>
        </w:rPr>
        <w:t>本署</w:t>
      </w:r>
      <w:r>
        <w:rPr>
          <w:rFonts w:hint="eastAsia"/>
        </w:rPr>
        <w:t>107</w:t>
      </w:r>
      <w:r>
        <w:rPr>
          <w:rFonts w:hint="eastAsia"/>
        </w:rPr>
        <w:t>年查獲各級毒品數量計</w:t>
      </w:r>
      <w:r>
        <w:rPr>
          <w:rFonts w:hint="eastAsia"/>
        </w:rPr>
        <w:t>4,914.5</w:t>
      </w:r>
      <w:r>
        <w:rPr>
          <w:rFonts w:hint="eastAsia"/>
        </w:rPr>
        <w:t>公斤、製毒工廠</w:t>
      </w:r>
      <w:r>
        <w:rPr>
          <w:rFonts w:hint="eastAsia"/>
        </w:rPr>
        <w:t>4</w:t>
      </w:r>
      <w:r>
        <w:rPr>
          <w:rFonts w:hint="eastAsia"/>
        </w:rPr>
        <w:t>座，</w:t>
      </w:r>
      <w:r>
        <w:rPr>
          <w:rFonts w:hint="eastAsia"/>
        </w:rPr>
        <w:t>108</w:t>
      </w:r>
      <w:r>
        <w:rPr>
          <w:rFonts w:hint="eastAsia"/>
        </w:rPr>
        <w:t>年查獲</w:t>
      </w:r>
      <w:r>
        <w:rPr>
          <w:rFonts w:hint="eastAsia"/>
        </w:rPr>
        <w:t>8,874</w:t>
      </w:r>
      <w:r>
        <w:rPr>
          <w:rFonts w:hint="eastAsia"/>
        </w:rPr>
        <w:t>公斤、製毒工廠</w:t>
      </w:r>
      <w:r>
        <w:rPr>
          <w:rFonts w:hint="eastAsia"/>
        </w:rPr>
        <w:t>3</w:t>
      </w:r>
      <w:r>
        <w:rPr>
          <w:rFonts w:hint="eastAsia"/>
        </w:rPr>
        <w:t>座，</w:t>
      </w:r>
      <w:r>
        <w:rPr>
          <w:rFonts w:hint="eastAsia"/>
        </w:rPr>
        <w:t>109</w:t>
      </w:r>
      <w:r>
        <w:rPr>
          <w:rFonts w:hint="eastAsia"/>
        </w:rPr>
        <w:t>年查獲</w:t>
      </w:r>
      <w:r>
        <w:rPr>
          <w:rFonts w:hint="eastAsia"/>
        </w:rPr>
        <w:t>8,047.1</w:t>
      </w:r>
      <w:r>
        <w:rPr>
          <w:rFonts w:hint="eastAsia"/>
        </w:rPr>
        <w:t>公斤、製毒工廠</w:t>
      </w:r>
      <w:r>
        <w:rPr>
          <w:rFonts w:hint="eastAsia"/>
        </w:rPr>
        <w:t>3</w:t>
      </w:r>
      <w:r>
        <w:rPr>
          <w:rFonts w:hint="eastAsia"/>
        </w:rPr>
        <w:t>座，</w:t>
      </w:r>
      <w:r>
        <w:rPr>
          <w:rFonts w:hint="eastAsia"/>
        </w:rPr>
        <w:t>110</w:t>
      </w:r>
      <w:r>
        <w:rPr>
          <w:rFonts w:hint="eastAsia"/>
        </w:rPr>
        <w:t>年查獲</w:t>
      </w:r>
      <w:r>
        <w:rPr>
          <w:rFonts w:hint="eastAsia"/>
        </w:rPr>
        <w:t>2,118.3</w:t>
      </w:r>
      <w:r>
        <w:rPr>
          <w:rFonts w:hint="eastAsia"/>
        </w:rPr>
        <w:t>公斤。本署緝獲毒品總量自</w:t>
      </w:r>
      <w:r>
        <w:rPr>
          <w:rFonts w:hint="eastAsia"/>
        </w:rPr>
        <w:t>107</w:t>
      </w:r>
      <w:r>
        <w:rPr>
          <w:rFonts w:hint="eastAsia"/>
        </w:rPr>
        <w:t>年起大幅提升，除持續辦理專案查察工作，向上溯源瓦解不法集團，更積極強化兩岸及跨境查緝，透過情資交流與合作，將毒品阻絕於境外，</w:t>
      </w:r>
      <w:r>
        <w:rPr>
          <w:rFonts w:hint="eastAsia"/>
        </w:rPr>
        <w:t>109</w:t>
      </w:r>
      <w:r>
        <w:rPr>
          <w:rFonts w:hint="eastAsia"/>
        </w:rPr>
        <w:t>年更與日本、美國等國合作打擊犯罪，成功查獲各級毒品</w:t>
      </w:r>
      <w:r>
        <w:rPr>
          <w:rFonts w:hint="eastAsia"/>
        </w:rPr>
        <w:t>4,750</w:t>
      </w:r>
      <w:r>
        <w:rPr>
          <w:rFonts w:hint="eastAsia"/>
        </w:rPr>
        <w:t>公斤，成效最為顯著。本署查緝成效如下表</w:t>
      </w:r>
      <w:r>
        <w:rPr>
          <w:rFonts w:hint="eastAsia"/>
        </w:rPr>
        <w:t>1</w:t>
      </w:r>
      <w:r>
        <w:rPr>
          <w:rFonts w:hint="eastAsia"/>
        </w:rPr>
        <w:t>、境內外查獲毒品比較圖如下表</w:t>
      </w:r>
      <w:r>
        <w:rPr>
          <w:rFonts w:hint="eastAsia"/>
        </w:rPr>
        <w:t>2</w:t>
      </w:r>
      <w:r>
        <w:rPr>
          <w:rFonts w:hint="eastAsia"/>
        </w:rPr>
        <w:t>。</w:t>
      </w:r>
    </w:p>
    <w:p w:rsidR="00D45698" w:rsidRDefault="00C21A46" w:rsidP="00D45698">
      <w:pPr>
        <w:pStyle w:val="affff7"/>
        <w:jc w:val="center"/>
        <w:sectPr w:rsidR="00D45698" w:rsidSect="00C21A46">
          <w:headerReference w:type="even" r:id="rId21"/>
          <w:headerReference w:type="default" r:id="rId22"/>
          <w:footerReference w:type="even" r:id="rId23"/>
          <w:footerReference w:type="default" r:id="rId24"/>
          <w:headerReference w:type="first" r:id="rId25"/>
          <w:footerReference w:type="first" r:id="rId26"/>
          <w:type w:val="continuous"/>
          <w:pgSz w:w="11906" w:h="16838" w:code="9"/>
          <w:pgMar w:top="1984" w:right="1417" w:bottom="1417" w:left="1417" w:header="1417" w:footer="850" w:gutter="0"/>
          <w:cols w:space="720"/>
          <w:docGrid w:type="linesAndChars" w:linePitch="319" w:charSpace="200"/>
        </w:sectPr>
      </w:pPr>
      <w:r>
        <w:fldChar w:fldCharType="begin"/>
      </w:r>
      <w:r>
        <w:instrText xml:space="preserve"> INCLUDEPICTURE  "C:\\Users\\user\\Desktop\\</w:instrText>
      </w:r>
      <w:r>
        <w:rPr>
          <w:rFonts w:hint="eastAsia"/>
        </w:rPr>
        <w:instrText>李秋蓮</w:instrText>
      </w:r>
      <w:r>
        <w:instrText>-10</w:instrText>
      </w:r>
      <w:r>
        <w:rPr>
          <w:rFonts w:hint="eastAsia"/>
        </w:rPr>
        <w:instrText>屆</w:instrText>
      </w:r>
      <w:r>
        <w:instrText>1-6</w:instrText>
      </w:r>
      <w:r>
        <w:rPr>
          <w:rFonts w:hint="eastAsia"/>
        </w:rPr>
        <w:instrText>會期</w:instrText>
      </w:r>
      <w:r>
        <w:instrText xml:space="preserve"> </w:instrText>
      </w:r>
      <w:r>
        <w:rPr>
          <w:rFonts w:hint="eastAsia"/>
        </w:rPr>
        <w:instrText>工作檔</w:instrText>
      </w:r>
      <w:r>
        <w:instrText>\\10-3</w:instrText>
      </w:r>
      <w:r>
        <w:rPr>
          <w:rFonts w:hint="eastAsia"/>
        </w:rPr>
        <w:instrText>工作檔</w:instrText>
      </w:r>
      <w:r>
        <w:instrText>\\10-3-PC23</w:instrText>
      </w:r>
      <w:r>
        <w:rPr>
          <w:rFonts w:hint="eastAsia"/>
        </w:rPr>
        <w:instrText>跟</w:instrText>
      </w:r>
      <w:r>
        <w:instrText>PC25</w:instrText>
      </w:r>
      <w:r>
        <w:rPr>
          <w:rFonts w:hint="eastAsia"/>
        </w:rPr>
        <w:instrText>工作檔全部</w:instrText>
      </w:r>
      <w:r>
        <w:instrText>\\</w:instrText>
      </w:r>
      <w:r>
        <w:rPr>
          <w:rFonts w:hint="eastAsia"/>
        </w:rPr>
        <w:instrText>李秋蓮</w:instrText>
      </w:r>
      <w:r>
        <w:instrText>-10-3</w:instrText>
      </w:r>
      <w:r>
        <w:rPr>
          <w:rFonts w:hint="eastAsia"/>
        </w:rPr>
        <w:instrText>工作檔</w:instrText>
      </w:r>
      <w:r>
        <w:instrText>(</w:instrText>
      </w:r>
      <w:r>
        <w:rPr>
          <w:rFonts w:hint="eastAsia"/>
        </w:rPr>
        <w:instrText>公職會標題楷</w:instrText>
      </w:r>
      <w:r>
        <w:instrText>18</w:instrText>
      </w:r>
      <w:r>
        <w:rPr>
          <w:rFonts w:hint="eastAsia"/>
        </w:rPr>
        <w:instrText>頂頭</w:instrText>
      </w:r>
      <w:r>
        <w:instrText>)\\</w:instrText>
      </w:r>
      <w:r>
        <w:rPr>
          <w:rFonts w:hint="eastAsia"/>
        </w:rPr>
        <w:instrText>初稿</w:instrText>
      </w:r>
      <w:r>
        <w:instrText xml:space="preserve">  </w:instrText>
      </w:r>
      <w:r>
        <w:rPr>
          <w:rFonts w:hint="eastAsia"/>
        </w:rPr>
        <w:instrText>要加委</w:instrText>
      </w:r>
      <w:r>
        <w:instrText>(B</w:instrText>
      </w:r>
      <w:r>
        <w:rPr>
          <w:rFonts w:hint="eastAsia"/>
        </w:rPr>
        <w:instrText>的程序議事錄要照格式</w:instrText>
      </w:r>
      <w:r>
        <w:instrText>(</w:instrText>
      </w:r>
      <w:r>
        <w:rPr>
          <w:rFonts w:hint="eastAsia"/>
        </w:rPr>
        <w:instrText>標題報跟討要五明體</w:instrText>
      </w:r>
      <w:r>
        <w:instrText>)</w:instrText>
      </w:r>
      <w:r>
        <w:rPr>
          <w:rFonts w:hint="eastAsia"/>
        </w:rPr>
        <w:instrText>及人民請願案要一、</w:instrText>
      </w:r>
      <w:r>
        <w:instrText>1.</w:instrText>
      </w:r>
      <w:r>
        <w:rPr>
          <w:rFonts w:hint="eastAsia"/>
        </w:rPr>
        <w:instrText>不要</w:instrText>
      </w:r>
      <w:r>
        <w:instrText>1</w:instrText>
      </w:r>
      <w:r>
        <w:rPr>
          <w:rFonts w:hint="eastAsia"/>
        </w:rPr>
        <w:instrText>丶</w:instrText>
      </w:r>
      <w:r>
        <w:instrText xml:space="preserve">)\\0510\\151.jpg" \* MERGEFORMATINET </w:instrText>
      </w:r>
      <w:r>
        <w:fldChar w:fldCharType="separate"/>
      </w:r>
      <w:r w:rsidR="00C36F96">
        <w:fldChar w:fldCharType="begin"/>
      </w:r>
      <w:r w:rsidR="00C36F96">
        <w:instrText xml:space="preserve"> INCLUDEPICTURE  "C:\\Users\\user\\Desktop\\</w:instrText>
      </w:r>
      <w:r w:rsidR="00C36F96">
        <w:rPr>
          <w:rFonts w:hint="eastAsia"/>
        </w:rPr>
        <w:instrText>李秋蓮</w:instrText>
      </w:r>
      <w:r w:rsidR="00C36F96">
        <w:instrText>-10</w:instrText>
      </w:r>
      <w:r w:rsidR="00C36F96">
        <w:rPr>
          <w:rFonts w:hint="eastAsia"/>
        </w:rPr>
        <w:instrText>屆</w:instrText>
      </w:r>
      <w:r w:rsidR="00C36F96">
        <w:instrText>1-6</w:instrText>
      </w:r>
      <w:r w:rsidR="00C36F96">
        <w:rPr>
          <w:rFonts w:hint="eastAsia"/>
        </w:rPr>
        <w:instrText>會期</w:instrText>
      </w:r>
      <w:r w:rsidR="00C36F96">
        <w:instrText xml:space="preserve"> </w:instrText>
      </w:r>
      <w:r w:rsidR="00C36F96">
        <w:rPr>
          <w:rFonts w:hint="eastAsia"/>
        </w:rPr>
        <w:instrText>工作檔</w:instrText>
      </w:r>
      <w:r w:rsidR="00C36F96">
        <w:instrText>\\10-3</w:instrText>
      </w:r>
      <w:r w:rsidR="00C36F96">
        <w:rPr>
          <w:rFonts w:hint="eastAsia"/>
        </w:rPr>
        <w:instrText>工作檔</w:instrText>
      </w:r>
      <w:r w:rsidR="00C36F96">
        <w:instrText>\\10-3-PC23</w:instrText>
      </w:r>
      <w:r w:rsidR="00C36F96">
        <w:rPr>
          <w:rFonts w:hint="eastAsia"/>
        </w:rPr>
        <w:instrText>跟</w:instrText>
      </w:r>
      <w:r w:rsidR="00C36F96">
        <w:instrText>PC25</w:instrText>
      </w:r>
      <w:r w:rsidR="00C36F96">
        <w:rPr>
          <w:rFonts w:hint="eastAsia"/>
        </w:rPr>
        <w:instrText>工作檔全部</w:instrText>
      </w:r>
      <w:r w:rsidR="00C36F96">
        <w:instrText>\\</w:instrText>
      </w:r>
      <w:r w:rsidR="00C36F96">
        <w:rPr>
          <w:rFonts w:hint="eastAsia"/>
        </w:rPr>
        <w:instrText>李秋蓮</w:instrText>
      </w:r>
      <w:r w:rsidR="00C36F96">
        <w:instrText>-10-3</w:instrText>
      </w:r>
      <w:r w:rsidR="00C36F96">
        <w:rPr>
          <w:rFonts w:hint="eastAsia"/>
        </w:rPr>
        <w:instrText>工作檔</w:instrText>
      </w:r>
      <w:r w:rsidR="00C36F96">
        <w:instrText>(</w:instrText>
      </w:r>
      <w:r w:rsidR="00C36F96">
        <w:rPr>
          <w:rFonts w:hint="eastAsia"/>
        </w:rPr>
        <w:instrText>公職會標題楷</w:instrText>
      </w:r>
      <w:r w:rsidR="00C36F96">
        <w:instrText>18</w:instrText>
      </w:r>
      <w:r w:rsidR="00C36F96">
        <w:rPr>
          <w:rFonts w:hint="eastAsia"/>
        </w:rPr>
        <w:instrText>頂頭</w:instrText>
      </w:r>
      <w:r w:rsidR="00C36F96">
        <w:instrText>)\\</w:instrText>
      </w:r>
      <w:r w:rsidR="00C36F96">
        <w:rPr>
          <w:rFonts w:hint="eastAsia"/>
        </w:rPr>
        <w:instrText>初稿</w:instrText>
      </w:r>
      <w:r w:rsidR="00C36F96">
        <w:instrText xml:space="preserve">  </w:instrText>
      </w:r>
      <w:r w:rsidR="00C36F96">
        <w:rPr>
          <w:rFonts w:hint="eastAsia"/>
        </w:rPr>
        <w:instrText>要加委</w:instrText>
      </w:r>
      <w:r w:rsidR="00C36F96">
        <w:instrText>(B</w:instrText>
      </w:r>
      <w:r w:rsidR="00C36F96">
        <w:rPr>
          <w:rFonts w:hint="eastAsia"/>
        </w:rPr>
        <w:instrText>的程序議事錄要照格式</w:instrText>
      </w:r>
      <w:r w:rsidR="00C36F96">
        <w:instrText>(</w:instrText>
      </w:r>
      <w:r w:rsidR="00C36F96">
        <w:rPr>
          <w:rFonts w:hint="eastAsia"/>
        </w:rPr>
        <w:instrText>標題報跟討要五明體</w:instrText>
      </w:r>
      <w:r w:rsidR="00C36F96">
        <w:instrText>)</w:instrText>
      </w:r>
      <w:r w:rsidR="00C36F96">
        <w:rPr>
          <w:rFonts w:hint="eastAsia"/>
        </w:rPr>
        <w:instrText>及人民請願案要一、</w:instrText>
      </w:r>
      <w:r w:rsidR="00C36F96">
        <w:instrText>1.</w:instrText>
      </w:r>
      <w:r w:rsidR="00C36F96">
        <w:rPr>
          <w:rFonts w:hint="eastAsia"/>
        </w:rPr>
        <w:instrText>不要</w:instrText>
      </w:r>
      <w:r w:rsidR="00C36F96">
        <w:instrText>1</w:instrText>
      </w:r>
      <w:r w:rsidR="00C36F96">
        <w:rPr>
          <w:rFonts w:hint="eastAsia"/>
        </w:rPr>
        <w:instrText>丶</w:instrText>
      </w:r>
      <w:r w:rsidR="00C36F96">
        <w:instrText xml:space="preserve">)\\0510\\151.jpg" \* MERGEFORMATINET </w:instrText>
      </w:r>
      <w:r w:rsidR="00C36F96">
        <w:fldChar w:fldCharType="separate"/>
      </w:r>
      <w:r w:rsidR="00D411BB">
        <w:fldChar w:fldCharType="begin"/>
      </w:r>
      <w:r w:rsidR="00D411BB">
        <w:instrText xml:space="preserve"> INCLUDEPICTURE  "C:\\Users\\user\\Desktop\\</w:instrText>
      </w:r>
      <w:r w:rsidR="00D411BB">
        <w:rPr>
          <w:rFonts w:hint="eastAsia"/>
        </w:rPr>
        <w:instrText>李秋蓮</w:instrText>
      </w:r>
      <w:r w:rsidR="00D411BB">
        <w:instrText>-10</w:instrText>
      </w:r>
      <w:r w:rsidR="00D411BB">
        <w:rPr>
          <w:rFonts w:hint="eastAsia"/>
        </w:rPr>
        <w:instrText>屆</w:instrText>
      </w:r>
      <w:r w:rsidR="00D411BB">
        <w:instrText>1-6</w:instrText>
      </w:r>
      <w:r w:rsidR="00D411BB">
        <w:rPr>
          <w:rFonts w:hint="eastAsia"/>
        </w:rPr>
        <w:instrText>會期</w:instrText>
      </w:r>
      <w:r w:rsidR="00D411BB">
        <w:instrText xml:space="preserve"> </w:instrText>
      </w:r>
      <w:r w:rsidR="00D411BB">
        <w:rPr>
          <w:rFonts w:hint="eastAsia"/>
        </w:rPr>
        <w:instrText>工作檔</w:instrText>
      </w:r>
      <w:r w:rsidR="00D411BB">
        <w:instrText>\\10-3</w:instrText>
      </w:r>
      <w:r w:rsidR="00D411BB">
        <w:rPr>
          <w:rFonts w:hint="eastAsia"/>
        </w:rPr>
        <w:instrText>工作檔</w:instrText>
      </w:r>
      <w:r w:rsidR="00D411BB">
        <w:instrText>\\10-3-PC23</w:instrText>
      </w:r>
      <w:r w:rsidR="00D411BB">
        <w:rPr>
          <w:rFonts w:hint="eastAsia"/>
        </w:rPr>
        <w:instrText>跟</w:instrText>
      </w:r>
      <w:r w:rsidR="00D411BB">
        <w:instrText>PC25</w:instrText>
      </w:r>
      <w:r w:rsidR="00D411BB">
        <w:rPr>
          <w:rFonts w:hint="eastAsia"/>
        </w:rPr>
        <w:instrText>工作檔全部</w:instrText>
      </w:r>
      <w:r w:rsidR="00D411BB">
        <w:instrText>\\</w:instrText>
      </w:r>
      <w:r w:rsidR="00D411BB">
        <w:rPr>
          <w:rFonts w:hint="eastAsia"/>
        </w:rPr>
        <w:instrText>李秋蓮</w:instrText>
      </w:r>
      <w:r w:rsidR="00D411BB">
        <w:instrText>-10-3</w:instrText>
      </w:r>
      <w:r w:rsidR="00D411BB">
        <w:rPr>
          <w:rFonts w:hint="eastAsia"/>
        </w:rPr>
        <w:instrText>工作檔</w:instrText>
      </w:r>
      <w:r w:rsidR="00D411BB">
        <w:instrText>(</w:instrText>
      </w:r>
      <w:r w:rsidR="00D411BB">
        <w:rPr>
          <w:rFonts w:hint="eastAsia"/>
        </w:rPr>
        <w:instrText>公職會標題楷</w:instrText>
      </w:r>
      <w:r w:rsidR="00D411BB">
        <w:instrText>18</w:instrText>
      </w:r>
      <w:r w:rsidR="00D411BB">
        <w:rPr>
          <w:rFonts w:hint="eastAsia"/>
        </w:rPr>
        <w:instrText>頂頭</w:instrText>
      </w:r>
      <w:r w:rsidR="00D411BB">
        <w:instrText>)\\</w:instrText>
      </w:r>
      <w:r w:rsidR="00D411BB">
        <w:rPr>
          <w:rFonts w:hint="eastAsia"/>
        </w:rPr>
        <w:instrText>初稿</w:instrText>
      </w:r>
      <w:r w:rsidR="00D411BB">
        <w:instrText xml:space="preserve">  </w:instrText>
      </w:r>
      <w:r w:rsidR="00D411BB">
        <w:rPr>
          <w:rFonts w:hint="eastAsia"/>
        </w:rPr>
        <w:instrText>要加委</w:instrText>
      </w:r>
      <w:r w:rsidR="00D411BB">
        <w:instrText>(B</w:instrText>
      </w:r>
      <w:r w:rsidR="00D411BB">
        <w:rPr>
          <w:rFonts w:hint="eastAsia"/>
        </w:rPr>
        <w:instrText>的程序議事錄要照格式</w:instrText>
      </w:r>
      <w:r w:rsidR="00D411BB">
        <w:instrText>(</w:instrText>
      </w:r>
      <w:r w:rsidR="00D411BB">
        <w:rPr>
          <w:rFonts w:hint="eastAsia"/>
        </w:rPr>
        <w:instrText>標題報跟討要五明體</w:instrText>
      </w:r>
      <w:r w:rsidR="00D411BB">
        <w:instrText>)</w:instrText>
      </w:r>
      <w:r w:rsidR="00D411BB">
        <w:rPr>
          <w:rFonts w:hint="eastAsia"/>
        </w:rPr>
        <w:instrText>及人民請願案要一、</w:instrText>
      </w:r>
      <w:r w:rsidR="00D411BB">
        <w:instrText>1.</w:instrText>
      </w:r>
      <w:r w:rsidR="00D411BB">
        <w:rPr>
          <w:rFonts w:hint="eastAsia"/>
        </w:rPr>
        <w:instrText>不要</w:instrText>
      </w:r>
      <w:r w:rsidR="00D411BB">
        <w:instrText>1</w:instrText>
      </w:r>
      <w:r w:rsidR="00D411BB">
        <w:rPr>
          <w:rFonts w:hint="eastAsia"/>
        </w:rPr>
        <w:instrText>丶</w:instrText>
      </w:r>
      <w:r w:rsidR="00D411BB">
        <w:instrText xml:space="preserve">)\\0510\\151.jpg" \* MERGEFORMATINET </w:instrText>
      </w:r>
      <w:r w:rsidR="00D411BB">
        <w:fldChar w:fldCharType="separate"/>
      </w:r>
      <w:r w:rsidR="001D2071">
        <w:fldChar w:fldCharType="begin"/>
      </w:r>
      <w:r w:rsidR="001D2071">
        <w:instrText xml:space="preserve"> </w:instrText>
      </w:r>
      <w:r w:rsidR="001D2071">
        <w:rPr>
          <w:rFonts w:hint="eastAsia"/>
        </w:rPr>
        <w:instrText>INCLUDEPICTURE  "\\\\10.21.31.211\\snp\\dpc25\\</w:instrText>
      </w:r>
      <w:r w:rsidR="001D2071">
        <w:rPr>
          <w:rFonts w:hint="eastAsia"/>
        </w:rPr>
        <w:instrText>第</w:instrText>
      </w:r>
      <w:r w:rsidR="001D2071">
        <w:rPr>
          <w:rFonts w:hint="eastAsia"/>
        </w:rPr>
        <w:instrText>10</w:instrText>
      </w:r>
      <w:r w:rsidR="001D2071">
        <w:rPr>
          <w:rFonts w:hint="eastAsia"/>
        </w:rPr>
        <w:instrText>屆第</w:instrText>
      </w:r>
      <w:r w:rsidR="001D2071">
        <w:rPr>
          <w:rFonts w:hint="eastAsia"/>
        </w:rPr>
        <w:instrText>3</w:instrText>
      </w:r>
      <w:r w:rsidR="001D2071">
        <w:rPr>
          <w:rFonts w:hint="eastAsia"/>
        </w:rPr>
        <w:instrText>會期</w:instrText>
      </w:r>
      <w:r w:rsidR="001D2071">
        <w:rPr>
          <w:rFonts w:hint="eastAsia"/>
        </w:rPr>
        <w:instrText>\\</w:instrText>
      </w:r>
      <w:r w:rsidR="001D2071">
        <w:rPr>
          <w:rFonts w:hint="eastAsia"/>
        </w:rPr>
        <w:instrText>排版備份資料</w:instrText>
      </w:r>
      <w:r w:rsidR="001D2071">
        <w:rPr>
          <w:rFonts w:hint="eastAsia"/>
        </w:rPr>
        <w:instrText>\\PC23\\</w:instrText>
      </w:r>
      <w:r w:rsidR="001D2071">
        <w:rPr>
          <w:rFonts w:hint="eastAsia"/>
        </w:rPr>
        <w:instrText>公報合訂本</w:instrText>
      </w:r>
      <w:r w:rsidR="001D2071">
        <w:rPr>
          <w:rFonts w:hint="eastAsia"/>
        </w:rPr>
        <w:instrText>(</w:instrText>
      </w:r>
      <w:r w:rsidR="001D2071">
        <w:rPr>
          <w:rFonts w:hint="eastAsia"/>
        </w:rPr>
        <w:instrText>橫表要轉向</w:instrText>
      </w:r>
      <w:r w:rsidR="001D2071">
        <w:rPr>
          <w:rFonts w:hint="eastAsia"/>
        </w:rPr>
        <w:instrText>)\\11062(135-326)\\151.jpg" \* MERGEFORMATINET</w:instrText>
      </w:r>
      <w:r w:rsidR="001D2071">
        <w:instrText xml:space="preserve"> </w:instrText>
      </w:r>
      <w:r w:rsidR="001D2071">
        <w:fldChar w:fldCharType="separate"/>
      </w:r>
      <w:r w:rsidR="00B21FB9">
        <w:fldChar w:fldCharType="begin"/>
      </w:r>
      <w:r w:rsidR="00B21FB9">
        <w:instrText xml:space="preserve"> </w:instrText>
      </w:r>
      <w:r w:rsidR="00B21FB9">
        <w:rPr>
          <w:rFonts w:hint="eastAsia"/>
        </w:rPr>
        <w:instrText>INCLUDEPICTURE  "\\\\10.21.31.211\\snp\\dpc25\\</w:instrText>
      </w:r>
      <w:r w:rsidR="00B21FB9">
        <w:rPr>
          <w:rFonts w:hint="eastAsia"/>
        </w:rPr>
        <w:instrText>第</w:instrText>
      </w:r>
      <w:r w:rsidR="00B21FB9">
        <w:rPr>
          <w:rFonts w:hint="eastAsia"/>
        </w:rPr>
        <w:instrText>10</w:instrText>
      </w:r>
      <w:r w:rsidR="00B21FB9">
        <w:rPr>
          <w:rFonts w:hint="eastAsia"/>
        </w:rPr>
        <w:instrText>屆第</w:instrText>
      </w:r>
      <w:r w:rsidR="00B21FB9">
        <w:rPr>
          <w:rFonts w:hint="eastAsia"/>
        </w:rPr>
        <w:instrText>3</w:instrText>
      </w:r>
      <w:r w:rsidR="00B21FB9">
        <w:rPr>
          <w:rFonts w:hint="eastAsia"/>
        </w:rPr>
        <w:instrText>會期</w:instrText>
      </w:r>
      <w:r w:rsidR="00B21FB9">
        <w:rPr>
          <w:rFonts w:hint="eastAsia"/>
        </w:rPr>
        <w:instrText>\\</w:instrText>
      </w:r>
      <w:r w:rsidR="00B21FB9">
        <w:rPr>
          <w:rFonts w:hint="eastAsia"/>
        </w:rPr>
        <w:instrText>排版備份資料</w:instrText>
      </w:r>
      <w:r w:rsidR="00B21FB9">
        <w:rPr>
          <w:rFonts w:hint="eastAsia"/>
        </w:rPr>
        <w:instrText>\\PC23\\</w:instrText>
      </w:r>
      <w:r w:rsidR="00B21FB9">
        <w:rPr>
          <w:rFonts w:hint="eastAsia"/>
        </w:rPr>
        <w:instrText>公報合訂本</w:instrText>
      </w:r>
      <w:r w:rsidR="00B21FB9">
        <w:rPr>
          <w:rFonts w:hint="eastAsia"/>
        </w:rPr>
        <w:instrText>(</w:instrText>
      </w:r>
      <w:r w:rsidR="00B21FB9">
        <w:rPr>
          <w:rFonts w:hint="eastAsia"/>
        </w:rPr>
        <w:instrText>橫表要轉向</w:instrText>
      </w:r>
      <w:r w:rsidR="00B21FB9">
        <w:rPr>
          <w:rFonts w:hint="eastAsia"/>
        </w:rPr>
        <w:instrText>)\\11062(135-326)\\151.jpg" \* MERGEFORMATINET</w:instrText>
      </w:r>
      <w:r w:rsidR="00B21FB9">
        <w:instrText xml:space="preserve"> </w:instrText>
      </w:r>
      <w:r w:rsidR="00B21FB9">
        <w:fldChar w:fldCharType="separate"/>
      </w:r>
      <w:r w:rsidR="00BE07AA">
        <w:fldChar w:fldCharType="begin"/>
      </w:r>
      <w:r w:rsidR="00BE07AA">
        <w:instrText xml:space="preserve"> </w:instrText>
      </w:r>
      <w:r w:rsidR="00BE07AA">
        <w:rPr>
          <w:rFonts w:hint="eastAsia"/>
        </w:rPr>
        <w:instrText>INCLUDEPICTURE  "C:\\Users\\user\\Desktop\\</w:instrText>
      </w:r>
      <w:r w:rsidR="00BE07AA">
        <w:rPr>
          <w:rFonts w:hint="eastAsia"/>
        </w:rPr>
        <w:instrText>第</w:instrText>
      </w:r>
      <w:r w:rsidR="00BE07AA">
        <w:rPr>
          <w:rFonts w:hint="eastAsia"/>
        </w:rPr>
        <w:instrText>62</w:instrText>
      </w:r>
      <w:r w:rsidR="00BE07AA">
        <w:rPr>
          <w:rFonts w:hint="eastAsia"/>
        </w:rPr>
        <w:instrText>期</w:instrText>
      </w:r>
      <w:r w:rsidR="00BE07AA">
        <w:rPr>
          <w:rFonts w:hint="eastAsia"/>
        </w:rPr>
        <w:instrText>\\151.jpg" \* MERGEFORMATINET</w:instrText>
      </w:r>
      <w:r w:rsidR="00BE07AA">
        <w:instrText xml:space="preserve"> </w:instrText>
      </w:r>
      <w:r w:rsidR="00BE07AA">
        <w:fldChar w:fldCharType="separate"/>
      </w:r>
      <w:r w:rsidR="00BE07AA">
        <w:pict>
          <v:shape id="_x0000_i1027" type="#_x0000_t75" style="width:379.4pt;height:366.9pt;mso-position-vertical:absolute">
            <v:imagedata r:id="rId27" r:href="rId28" croptop="364f" cropbottom="3274f"/>
          </v:shape>
        </w:pict>
      </w:r>
      <w:r w:rsidR="00BE07AA">
        <w:fldChar w:fldCharType="end"/>
      </w:r>
      <w:r w:rsidR="00B21FB9">
        <w:fldChar w:fldCharType="end"/>
      </w:r>
      <w:r w:rsidR="001D2071">
        <w:fldChar w:fldCharType="end"/>
      </w:r>
      <w:r w:rsidR="00D411BB">
        <w:fldChar w:fldCharType="end"/>
      </w:r>
      <w:r w:rsidR="00C36F96">
        <w:fldChar w:fldCharType="end"/>
      </w:r>
      <w:r>
        <w:fldChar w:fldCharType="end"/>
      </w:r>
    </w:p>
    <w:p w:rsidR="00D45698" w:rsidRDefault="00D45698" w:rsidP="00D45698">
      <w:pPr>
        <w:ind w:leftChars="100" w:left="211" w:firstLineChars="100" w:firstLine="211"/>
      </w:pPr>
      <w:r>
        <w:rPr>
          <w:rFonts w:hint="eastAsia"/>
        </w:rPr>
        <w:lastRenderedPageBreak/>
        <w:t>三、策進作為</w:t>
      </w:r>
    </w:p>
    <w:p w:rsidR="00D45698" w:rsidRDefault="00D45698" w:rsidP="00D45698">
      <w:pPr>
        <w:ind w:leftChars="100" w:left="211" w:firstLineChars="100" w:firstLine="211"/>
      </w:pPr>
      <w:r w:rsidRPr="00DA4BFF">
        <w:rPr>
          <w:rFonts w:ascii="華康細明體" w:hint="eastAsia"/>
        </w:rPr>
        <w:t>(一)</w:t>
      </w:r>
      <w:r>
        <w:rPr>
          <w:rFonts w:hint="eastAsia"/>
        </w:rPr>
        <w:t>深化國際交流合作</w:t>
      </w:r>
    </w:p>
    <w:p w:rsidR="00D45698" w:rsidRDefault="00D45698" w:rsidP="00D45698">
      <w:pPr>
        <w:ind w:leftChars="100" w:left="211" w:firstLineChars="100" w:firstLine="211"/>
      </w:pPr>
      <w:r>
        <w:rPr>
          <w:rFonts w:hint="eastAsia"/>
        </w:rPr>
        <w:t>透過「兩岸共同打擊犯罪」機制，加強與陸方進行查緝走私毒品情資交流及合作，並持續與日本、菲律賓、馬來西亞、泰國、美國及越南等國海上巡防及執法相關機關交流互訪。本署將持續拓展國際情資交換管道，建構全球化反毒網絡。</w:t>
      </w:r>
    </w:p>
    <w:p w:rsidR="00D45698" w:rsidRDefault="00D45698" w:rsidP="00D45698">
      <w:pPr>
        <w:ind w:leftChars="100" w:left="211" w:firstLineChars="100" w:firstLine="211"/>
      </w:pPr>
      <w:r w:rsidRPr="00DA4BFF">
        <w:rPr>
          <w:rFonts w:ascii="華康細明體" w:hint="eastAsia"/>
        </w:rPr>
        <w:t>(二)</w:t>
      </w:r>
      <w:r>
        <w:rPr>
          <w:rFonts w:hint="eastAsia"/>
        </w:rPr>
        <w:t>廣蒐情資溯源查察</w:t>
      </w:r>
    </w:p>
    <w:p w:rsidR="00D45698" w:rsidRDefault="00D45698" w:rsidP="00D45698">
      <w:pPr>
        <w:ind w:leftChars="100" w:left="211" w:firstLineChars="100" w:firstLine="211"/>
      </w:pPr>
      <w:r>
        <w:rPr>
          <w:rFonts w:hint="eastAsia"/>
        </w:rPr>
        <w:t>針對本署所轄濱海漁村、重點漁港、漁民、走私集團等加強掌蒐，積極經營地區網絡，全般掌握不法動態，並推動各類溯源專案，以達「斷絕毒品源頭」為目標，另針對製造毒品所需先驅原料、來源管道、不法金流及幕後金主等強化整合及偵查作為。</w:t>
      </w:r>
    </w:p>
    <w:p w:rsidR="00D45698" w:rsidRDefault="00D45698" w:rsidP="00D45698">
      <w:pPr>
        <w:ind w:leftChars="100" w:left="211" w:firstLineChars="100" w:firstLine="211"/>
      </w:pPr>
      <w:r w:rsidRPr="00DA4BFF">
        <w:rPr>
          <w:rFonts w:ascii="華康細明體" w:hint="eastAsia"/>
        </w:rPr>
        <w:t>(三)</w:t>
      </w:r>
      <w:r>
        <w:rPr>
          <w:rFonts w:hint="eastAsia"/>
        </w:rPr>
        <w:t>運用科技裝備輔勤</w:t>
      </w:r>
    </w:p>
    <w:p w:rsidR="00D45698" w:rsidRDefault="00D45698" w:rsidP="00D45698">
      <w:pPr>
        <w:ind w:leftChars="100" w:left="211" w:firstLineChars="100" w:firstLine="211"/>
      </w:pPr>
      <w:r>
        <w:rPr>
          <w:rFonts w:hint="eastAsia"/>
        </w:rPr>
        <w:t>為因應犯罪手法變異及犯罪組織化，本署鏈結友軍機關犯罪資料庫，擴增犯罪資料背景分析數據，歸納熱點人、船、區域；精進各項科技鑑識裝備及分析軟體，分析比對犯罪組織與網絡，據以精準打擊毒品犯罪。</w:t>
      </w:r>
    </w:p>
    <w:p w:rsidR="00D45698" w:rsidRDefault="00D45698" w:rsidP="00D45698">
      <w:pPr>
        <w:ind w:leftChars="100" w:left="211" w:firstLineChars="100" w:firstLine="211"/>
      </w:pPr>
      <w:r w:rsidRPr="00DA4BFF">
        <w:rPr>
          <w:rFonts w:ascii="華康細明體" w:hint="eastAsia"/>
        </w:rPr>
        <w:t>(四)</w:t>
      </w:r>
      <w:r>
        <w:rPr>
          <w:rFonts w:hint="eastAsia"/>
        </w:rPr>
        <w:t>整合岸海應勤能量</w:t>
      </w:r>
    </w:p>
    <w:p w:rsidR="00D45698" w:rsidRDefault="00D45698" w:rsidP="00D45698">
      <w:pPr>
        <w:ind w:leftChars="100" w:left="211" w:firstLineChars="100" w:firstLine="211"/>
      </w:pPr>
      <w:r>
        <w:rPr>
          <w:rFonts w:hint="eastAsia"/>
        </w:rPr>
        <w:t>整合本署海域岸際應勤能量，針對易走私地點及類案狀況，實施各項組合訓練、兵棋推演，並將歷年案件製作案例宣導，提升整體偵緝效能。</w:t>
      </w:r>
    </w:p>
    <w:p w:rsidR="00D45698" w:rsidRDefault="00D45698" w:rsidP="00D45698">
      <w:pPr>
        <w:ind w:leftChars="100" w:left="211" w:firstLineChars="100" w:firstLine="211"/>
      </w:pPr>
      <w:r>
        <w:rPr>
          <w:rFonts w:hint="eastAsia"/>
        </w:rPr>
        <w:t>四、結語</w:t>
      </w:r>
    </w:p>
    <w:p w:rsidR="00D45698" w:rsidRDefault="00D45698" w:rsidP="00D45698">
      <w:pPr>
        <w:ind w:leftChars="100" w:left="211" w:firstLineChars="100" w:firstLine="211"/>
      </w:pPr>
      <w:r>
        <w:rPr>
          <w:rFonts w:hint="eastAsia"/>
        </w:rPr>
        <w:t>毒品犯罪為國安議題，打擊毒品係我國重要施政工作之一，本署將以「人」為中心追緝毒品源頭、以「量」為目標消弭毒品，全面打擊毒品犯罪，並依當前毒品情勢發展，滾動修正政策重點，以達境內壓制、境外合作、邊境防堵等目標。</w:t>
      </w:r>
    </w:p>
    <w:p w:rsidR="00D45698" w:rsidRDefault="00D45698" w:rsidP="00D45698">
      <w:pPr>
        <w:ind w:leftChars="100" w:left="211" w:firstLineChars="100" w:firstLine="211"/>
      </w:pPr>
      <w:r>
        <w:rPr>
          <w:rFonts w:hint="eastAsia"/>
        </w:rPr>
        <w:t>以上報告，敬請各位委員先進指導，謝謝！</w:t>
      </w:r>
    </w:p>
    <w:p w:rsidR="00D45698" w:rsidRDefault="00D45698" w:rsidP="00D45698">
      <w:pPr>
        <w:ind w:left="211" w:hangingChars="100" w:hanging="211"/>
      </w:pPr>
      <w:r w:rsidRPr="00DA4BFF">
        <w:rPr>
          <w:rFonts w:eastAsia="華康中黑體" w:hint="eastAsia"/>
        </w:rPr>
        <w:t>主席：</w:t>
      </w:r>
      <w:r>
        <w:rPr>
          <w:rFonts w:hint="eastAsia"/>
        </w:rPr>
        <w:t>請財政部關務署謝署長報告。</w:t>
      </w:r>
    </w:p>
    <w:p w:rsidR="00D45698" w:rsidRDefault="00D45698" w:rsidP="00D45698">
      <w:pPr>
        <w:ind w:left="211" w:hangingChars="100" w:hanging="211"/>
      </w:pPr>
      <w:r w:rsidRPr="00DA4BFF">
        <w:rPr>
          <w:rFonts w:eastAsia="華康中黑體" w:hint="eastAsia"/>
        </w:rPr>
        <w:t>謝署長鈴媛：</w:t>
      </w:r>
      <w:r>
        <w:rPr>
          <w:rFonts w:hint="eastAsia"/>
        </w:rPr>
        <w:t>主席、各位委員先進，大家好</w:t>
      </w:r>
      <w:r w:rsidR="001D2071">
        <w:rPr>
          <w:rFonts w:hint="eastAsia"/>
        </w:rPr>
        <w:t>。</w:t>
      </w:r>
      <w:r>
        <w:rPr>
          <w:rFonts w:hint="eastAsia"/>
        </w:rPr>
        <w:t>今天承邀至貴委員會就「從國內毒品氾濫問題，檢討毒品查緝作為」提出報告，深感榮幸，謹就本署職掌有關事項提出報告如下，敬請指教。</w:t>
      </w:r>
    </w:p>
    <w:p w:rsidR="00D45698" w:rsidRPr="00DA4BFF" w:rsidRDefault="00D45698" w:rsidP="00D45698">
      <w:pPr>
        <w:ind w:leftChars="100" w:left="211" w:firstLineChars="100" w:firstLine="211"/>
        <w:rPr>
          <w:rFonts w:ascii="華康中黑體" w:eastAsia="華康中黑體"/>
        </w:rPr>
      </w:pPr>
      <w:r w:rsidRPr="00DA4BFF">
        <w:rPr>
          <w:rFonts w:ascii="華康中黑體" w:eastAsia="華康中黑體" w:hint="eastAsia"/>
        </w:rPr>
        <w:t>壹、前言</w:t>
      </w:r>
    </w:p>
    <w:p w:rsidR="00D45698" w:rsidRDefault="00D45698" w:rsidP="00D45698">
      <w:pPr>
        <w:ind w:leftChars="100" w:left="211" w:firstLineChars="100" w:firstLine="211"/>
      </w:pPr>
      <w:r>
        <w:rPr>
          <w:rFonts w:hint="eastAsia"/>
        </w:rPr>
        <w:t>海關落實執行行政院「新世代反毒策略」政策，秉持便捷合法業者通關及維護邊境安全原則，與相關機關合作於通商口岸查緝毒品，從源頭攔阻毒品及其先驅原料走私入境。</w:t>
      </w:r>
    </w:p>
    <w:p w:rsidR="00D45698" w:rsidRPr="00DA4BFF" w:rsidRDefault="00D45698" w:rsidP="00D45698">
      <w:pPr>
        <w:ind w:leftChars="100" w:left="211" w:firstLineChars="100" w:firstLine="211"/>
        <w:rPr>
          <w:rFonts w:ascii="華康中黑體" w:eastAsia="華康中黑體"/>
        </w:rPr>
      </w:pPr>
      <w:r w:rsidRPr="00DA4BFF">
        <w:rPr>
          <w:rFonts w:ascii="華康中黑體" w:eastAsia="華康中黑體" w:hint="eastAsia"/>
        </w:rPr>
        <w:t>貳、邊境緝毒策略</w:t>
      </w:r>
    </w:p>
    <w:p w:rsidR="00D45698" w:rsidRDefault="00D45698" w:rsidP="00D45698">
      <w:pPr>
        <w:ind w:leftChars="100" w:left="211" w:firstLineChars="100" w:firstLine="211"/>
      </w:pPr>
      <w:r>
        <w:rPr>
          <w:rFonts w:hint="eastAsia"/>
        </w:rPr>
        <w:t>一、強化風險管理</w:t>
      </w:r>
    </w:p>
    <w:p w:rsidR="00D45698" w:rsidRDefault="00D45698" w:rsidP="00D45698">
      <w:pPr>
        <w:ind w:leftChars="100" w:left="211" w:firstLineChars="100" w:firstLine="211"/>
      </w:pPr>
      <w:r>
        <w:rPr>
          <w:rFonts w:hint="eastAsia"/>
        </w:rPr>
        <w:t>海關已全面實施預報貨物資訊及介接內政部移民署航前旅客資訊系統，歸納風險因子，以電腦及人工過濾篩選鎖定可疑人貨，且將查核情形回饋系統，以提高篩選精準度，及時鎖定高風險對象。</w:t>
      </w:r>
    </w:p>
    <w:p w:rsidR="00D45698" w:rsidRDefault="00D45698" w:rsidP="00D45698">
      <w:pPr>
        <w:ind w:leftChars="100" w:left="211" w:firstLineChars="100" w:firstLine="211"/>
      </w:pPr>
      <w:r>
        <w:rPr>
          <w:rFonts w:hint="eastAsia"/>
        </w:rPr>
        <w:t>二、深化情資交流</w:t>
      </w:r>
    </w:p>
    <w:p w:rsidR="00D45698" w:rsidRDefault="00D45698" w:rsidP="00D45698">
      <w:pPr>
        <w:ind w:leftChars="100" w:left="211" w:firstLineChars="100" w:firstLine="211"/>
      </w:pPr>
      <w:r>
        <w:rPr>
          <w:rFonts w:hint="eastAsia"/>
        </w:rPr>
        <w:t>海關與國內、外執法機關合作分析走私趨勢，交流個案資訊，共同鎖定目標，疫情期間則以視訊會議等方式聯絡及研析情資，合作查核可疑對象。</w:t>
      </w:r>
    </w:p>
    <w:p w:rsidR="00D45698" w:rsidRDefault="00D45698" w:rsidP="00D45698">
      <w:pPr>
        <w:ind w:leftChars="100" w:left="211" w:firstLineChars="100" w:firstLine="211"/>
      </w:pPr>
      <w:r>
        <w:rPr>
          <w:rFonts w:hint="eastAsia"/>
        </w:rPr>
        <w:lastRenderedPageBreak/>
        <w:t>三、優化查緝工具</w:t>
      </w:r>
    </w:p>
    <w:p w:rsidR="00D45698" w:rsidRDefault="00D45698" w:rsidP="00D45698">
      <w:pPr>
        <w:ind w:leftChars="100" w:left="211" w:firstLineChars="100" w:firstLine="211"/>
      </w:pPr>
      <w:r>
        <w:rPr>
          <w:rFonts w:hint="eastAsia"/>
        </w:rPr>
        <w:t>海關近年來已完成建置</w:t>
      </w:r>
      <w:r>
        <w:rPr>
          <w:rFonts w:hint="eastAsia"/>
        </w:rPr>
        <w:t>4</w:t>
      </w:r>
      <w:r>
        <w:rPr>
          <w:rFonts w:hint="eastAsia"/>
        </w:rPr>
        <w:t>部軌道式貨櫃</w:t>
      </w:r>
      <w:r>
        <w:rPr>
          <w:rFonts w:hint="eastAsia"/>
        </w:rPr>
        <w:t>X</w:t>
      </w:r>
      <w:r>
        <w:rPr>
          <w:rFonts w:hint="eastAsia"/>
        </w:rPr>
        <w:t>光檢查儀、更新</w:t>
      </w:r>
      <w:r>
        <w:rPr>
          <w:rFonts w:hint="eastAsia"/>
        </w:rPr>
        <w:t>55</w:t>
      </w:r>
      <w:r>
        <w:rPr>
          <w:rFonts w:hint="eastAsia"/>
        </w:rPr>
        <w:t>部小型</w:t>
      </w:r>
      <w:r>
        <w:rPr>
          <w:rFonts w:hint="eastAsia"/>
        </w:rPr>
        <w:t>X</w:t>
      </w:r>
      <w:r>
        <w:rPr>
          <w:rFonts w:hint="eastAsia"/>
        </w:rPr>
        <w:t>光機、汰購</w:t>
      </w:r>
      <w:r>
        <w:rPr>
          <w:rFonts w:hint="eastAsia"/>
        </w:rPr>
        <w:t>29</w:t>
      </w:r>
      <w:r>
        <w:rPr>
          <w:rFonts w:hint="eastAsia"/>
        </w:rPr>
        <w:t>部手持式毒品偵測儀，優先配置於海運貨櫃及快遞貨物等通關單位。未來將持續強化緝毒犬隊及更新</w:t>
      </w:r>
      <w:r>
        <w:rPr>
          <w:rFonts w:hint="eastAsia"/>
        </w:rPr>
        <w:t>X</w:t>
      </w:r>
      <w:r>
        <w:rPr>
          <w:rFonts w:hint="eastAsia"/>
        </w:rPr>
        <w:t>光儀檢設備，對來自高風險地區之人貨，提高查緝量能。</w:t>
      </w:r>
    </w:p>
    <w:p w:rsidR="00D45698" w:rsidRDefault="00D45698" w:rsidP="00D45698">
      <w:pPr>
        <w:ind w:leftChars="100" w:left="211" w:firstLineChars="100" w:firstLine="211"/>
      </w:pPr>
      <w:r>
        <w:rPr>
          <w:rFonts w:hint="eastAsia"/>
        </w:rPr>
        <w:t>四、強化專業培訓</w:t>
      </w:r>
    </w:p>
    <w:p w:rsidR="00D45698" w:rsidRDefault="00D45698" w:rsidP="00D45698">
      <w:pPr>
        <w:ind w:leftChars="100" w:left="211" w:firstLineChars="100" w:firstLine="211"/>
      </w:pPr>
      <w:r>
        <w:rPr>
          <w:rFonts w:hint="eastAsia"/>
        </w:rPr>
        <w:t>海關自</w:t>
      </w:r>
      <w:r>
        <w:rPr>
          <w:rFonts w:hint="eastAsia"/>
        </w:rPr>
        <w:t>107</w:t>
      </w:r>
      <w:r>
        <w:rPr>
          <w:rFonts w:hint="eastAsia"/>
        </w:rPr>
        <w:t>年起推動儀檢影像判讀人員分級認證制度，已有</w:t>
      </w:r>
      <w:r>
        <w:rPr>
          <w:rFonts w:hint="eastAsia"/>
        </w:rPr>
        <w:t>635</w:t>
      </w:r>
      <w:r>
        <w:rPr>
          <w:rFonts w:hint="eastAsia"/>
        </w:rPr>
        <w:t>名關員通過認證。</w:t>
      </w:r>
      <w:r>
        <w:rPr>
          <w:rFonts w:hint="eastAsia"/>
        </w:rPr>
        <w:t>108</w:t>
      </w:r>
      <w:r>
        <w:rPr>
          <w:rFonts w:hint="eastAsia"/>
        </w:rPr>
        <w:t>年迄今陸續舉辦海關艙單階段緝私實務訓練班、</w:t>
      </w:r>
      <w:r>
        <w:rPr>
          <w:rFonts w:hint="eastAsia"/>
        </w:rPr>
        <w:t>X</w:t>
      </w:r>
      <w:r>
        <w:rPr>
          <w:rFonts w:hint="eastAsia"/>
        </w:rPr>
        <w:t>光儀檢影像判讀及情資分析等研討會，提升同仁艙單篩選及查緝技巧，厚實海關查緝人才資料庫。</w:t>
      </w:r>
    </w:p>
    <w:p w:rsidR="00D45698" w:rsidRDefault="00D45698" w:rsidP="00D45698">
      <w:pPr>
        <w:ind w:leftChars="100" w:left="211" w:firstLineChars="100" w:firstLine="211"/>
      </w:pPr>
      <w:r>
        <w:rPr>
          <w:rFonts w:hint="eastAsia"/>
        </w:rPr>
        <w:t>五、落實業者監管</w:t>
      </w:r>
    </w:p>
    <w:p w:rsidR="00D45698" w:rsidRDefault="00D45698" w:rsidP="00D45698">
      <w:pPr>
        <w:ind w:leftChars="100" w:left="211" w:firstLineChars="100" w:firstLine="211"/>
      </w:pPr>
      <w:r>
        <w:rPr>
          <w:rFonts w:hint="eastAsia"/>
        </w:rPr>
        <w:t>研提關稅法修正草案，將貨棧及貨櫃集散站業者罰鍰上限提高至新臺幣（下同）</w:t>
      </w:r>
      <w:r>
        <w:rPr>
          <w:rFonts w:hint="eastAsia"/>
        </w:rPr>
        <w:t>300</w:t>
      </w:r>
      <w:r>
        <w:rPr>
          <w:rFonts w:hint="eastAsia"/>
        </w:rPr>
        <w:t>萬元（已陳報行政院審查中）。</w:t>
      </w:r>
      <w:r>
        <w:rPr>
          <w:rFonts w:hint="eastAsia"/>
        </w:rPr>
        <w:t>110</w:t>
      </w:r>
      <w:r>
        <w:rPr>
          <w:rFonts w:hint="eastAsia"/>
        </w:rPr>
        <w:t>年</w:t>
      </w:r>
      <w:r>
        <w:rPr>
          <w:rFonts w:hint="eastAsia"/>
        </w:rPr>
        <w:t>4</w:t>
      </w:r>
      <w:r>
        <w:rPr>
          <w:rFonts w:hint="eastAsia"/>
        </w:rPr>
        <w:t>月修正海關管理進出口貨棧辦法及海關管理承攬業辦法，對有加強監控必要之業者，得命其將監視系統檔案存檔期間自</w:t>
      </w:r>
      <w:r>
        <w:rPr>
          <w:rFonts w:hint="eastAsia"/>
        </w:rPr>
        <w:t>30</w:t>
      </w:r>
      <w:r>
        <w:rPr>
          <w:rFonts w:hint="eastAsia"/>
        </w:rPr>
        <w:t>日延長至</w:t>
      </w:r>
      <w:r>
        <w:rPr>
          <w:rFonts w:hint="eastAsia"/>
        </w:rPr>
        <w:t>90</w:t>
      </w:r>
      <w:r>
        <w:rPr>
          <w:rFonts w:hint="eastAsia"/>
        </w:rPr>
        <w:t>日；承攬業員工經審查無槍毒走私等特定犯罪前科者核發「承攬業作業證」，且須憑該證始得進入貨棧、貨櫃集散站等場所作業，本署所屬各關將持續督導轄管自主管理業者落實執行門禁管制，防杜不法情事發生。</w:t>
      </w:r>
    </w:p>
    <w:p w:rsidR="00D45698" w:rsidRPr="00DA4BFF" w:rsidRDefault="00D45698" w:rsidP="00D45698">
      <w:pPr>
        <w:ind w:leftChars="100" w:left="211" w:firstLineChars="100" w:firstLine="211"/>
        <w:rPr>
          <w:rFonts w:ascii="華康中黑體" w:eastAsia="華康中黑體"/>
        </w:rPr>
      </w:pPr>
      <w:r w:rsidRPr="00DA4BFF">
        <w:rPr>
          <w:rFonts w:ascii="華康中黑體" w:eastAsia="華康中黑體" w:hint="eastAsia"/>
        </w:rPr>
        <w:t>參、邊境緝毒成效</w:t>
      </w:r>
    </w:p>
    <w:p w:rsidR="00D45698" w:rsidRDefault="00D45698" w:rsidP="00D45698">
      <w:pPr>
        <w:ind w:leftChars="100" w:left="211" w:firstLineChars="100" w:firstLine="211"/>
      </w:pPr>
      <w:r>
        <w:rPr>
          <w:rFonts w:hint="eastAsia"/>
        </w:rPr>
        <w:t>一、整體成果統計</w:t>
      </w:r>
    </w:p>
    <w:p w:rsidR="00D45698" w:rsidRDefault="00D45698" w:rsidP="00D45698">
      <w:pPr>
        <w:ind w:leftChars="100" w:left="211" w:firstLineChars="100" w:firstLine="211"/>
      </w:pPr>
      <w:r>
        <w:rPr>
          <w:rFonts w:hint="eastAsia"/>
        </w:rPr>
        <w:t>109</w:t>
      </w:r>
      <w:r>
        <w:rPr>
          <w:rFonts w:hint="eastAsia"/>
        </w:rPr>
        <w:t>年海關緝獲走私毒品毛重（下同）</w:t>
      </w:r>
      <w:r>
        <w:rPr>
          <w:rFonts w:hint="eastAsia"/>
        </w:rPr>
        <w:t>7,348</w:t>
      </w:r>
      <w:r>
        <w:rPr>
          <w:rFonts w:hint="eastAsia"/>
        </w:rPr>
        <w:t>公斤，為歷年次高，僅次於</w:t>
      </w:r>
      <w:r>
        <w:rPr>
          <w:rFonts w:hint="eastAsia"/>
        </w:rPr>
        <w:t>108</w:t>
      </w:r>
      <w:r>
        <w:rPr>
          <w:rFonts w:hint="eastAsia"/>
        </w:rPr>
        <w:t>年查獲</w:t>
      </w:r>
      <w:r>
        <w:rPr>
          <w:rFonts w:hint="eastAsia"/>
        </w:rPr>
        <w:t>9,122</w:t>
      </w:r>
      <w:r>
        <w:rPr>
          <w:rFonts w:hint="eastAsia"/>
        </w:rPr>
        <w:t>公斤。</w:t>
      </w:r>
      <w:r>
        <w:rPr>
          <w:rFonts w:hint="eastAsia"/>
        </w:rPr>
        <w:t>109</w:t>
      </w:r>
      <w:r>
        <w:rPr>
          <w:rFonts w:hint="eastAsia"/>
        </w:rPr>
        <w:t>年查獲主要毒品價值合計共約</w:t>
      </w:r>
      <w:r>
        <w:rPr>
          <w:rFonts w:hint="eastAsia"/>
        </w:rPr>
        <w:t>38</w:t>
      </w:r>
      <w:r>
        <w:rPr>
          <w:rFonts w:hint="eastAsia"/>
        </w:rPr>
        <w:t>億</w:t>
      </w:r>
      <w:r>
        <w:rPr>
          <w:rFonts w:hint="eastAsia"/>
        </w:rPr>
        <w:t>1,653</w:t>
      </w:r>
      <w:r>
        <w:rPr>
          <w:rFonts w:hint="eastAsia"/>
        </w:rPr>
        <w:t>萬元，包括：</w:t>
      </w:r>
    </w:p>
    <w:p w:rsidR="00D45698" w:rsidRDefault="00D45698" w:rsidP="00D45698">
      <w:pPr>
        <w:ind w:leftChars="100" w:left="211" w:firstLineChars="100" w:firstLine="211"/>
      </w:pPr>
      <w:r w:rsidRPr="00DA4BFF">
        <w:rPr>
          <w:rFonts w:ascii="華康細明體" w:hint="eastAsia"/>
        </w:rPr>
        <w:t>(一)</w:t>
      </w:r>
      <w:r>
        <w:rPr>
          <w:rFonts w:hint="eastAsia"/>
        </w:rPr>
        <w:t>第一級毒品：查獲</w:t>
      </w:r>
      <w:r>
        <w:rPr>
          <w:rFonts w:hint="eastAsia"/>
        </w:rPr>
        <w:t>75.16</w:t>
      </w:r>
      <w:r>
        <w:rPr>
          <w:rFonts w:hint="eastAsia"/>
        </w:rPr>
        <w:t>公斤，以海洛因</w:t>
      </w:r>
      <w:r>
        <w:rPr>
          <w:rFonts w:hint="eastAsia"/>
        </w:rPr>
        <w:t>74.9</w:t>
      </w:r>
      <w:r>
        <w:rPr>
          <w:rFonts w:hint="eastAsia"/>
        </w:rPr>
        <w:t>公斤最多，來源地為東南亞，價值約</w:t>
      </w:r>
      <w:r>
        <w:rPr>
          <w:rFonts w:hint="eastAsia"/>
        </w:rPr>
        <w:t>1</w:t>
      </w:r>
      <w:r>
        <w:rPr>
          <w:rFonts w:hint="eastAsia"/>
        </w:rPr>
        <w:t>億</w:t>
      </w:r>
      <w:r>
        <w:rPr>
          <w:rFonts w:hint="eastAsia"/>
        </w:rPr>
        <w:t>3,508</w:t>
      </w:r>
      <w:r>
        <w:rPr>
          <w:rFonts w:hint="eastAsia"/>
        </w:rPr>
        <w:t>萬元。</w:t>
      </w:r>
    </w:p>
    <w:p w:rsidR="00D45698" w:rsidRDefault="00D45698" w:rsidP="00D45698">
      <w:pPr>
        <w:ind w:leftChars="100" w:left="211" w:firstLineChars="100" w:firstLine="211"/>
      </w:pPr>
      <w:r w:rsidRPr="00DA4BFF">
        <w:rPr>
          <w:rFonts w:ascii="華康細明體" w:hint="eastAsia"/>
        </w:rPr>
        <w:t>(二)</w:t>
      </w:r>
      <w:r>
        <w:rPr>
          <w:rFonts w:hint="eastAsia"/>
        </w:rPr>
        <w:t>第二級毒品：查獲</w:t>
      </w:r>
      <w:r>
        <w:rPr>
          <w:rFonts w:hint="eastAsia"/>
        </w:rPr>
        <w:t>205.61</w:t>
      </w:r>
      <w:r>
        <w:rPr>
          <w:rFonts w:hint="eastAsia"/>
        </w:rPr>
        <w:t>公斤，以大麻</w:t>
      </w:r>
      <w:r>
        <w:rPr>
          <w:rFonts w:hint="eastAsia"/>
        </w:rPr>
        <w:t>169.6</w:t>
      </w:r>
      <w:r>
        <w:rPr>
          <w:rFonts w:hint="eastAsia"/>
        </w:rPr>
        <w:t>公斤為主，來源地為美加地區，價值約</w:t>
      </w:r>
      <w:r>
        <w:rPr>
          <w:rFonts w:hint="eastAsia"/>
        </w:rPr>
        <w:t>8,837</w:t>
      </w:r>
      <w:r>
        <w:rPr>
          <w:rFonts w:hint="eastAsia"/>
        </w:rPr>
        <w:t>萬元。</w:t>
      </w:r>
    </w:p>
    <w:p w:rsidR="00D45698" w:rsidRDefault="00D45698" w:rsidP="00D45698">
      <w:pPr>
        <w:ind w:leftChars="100" w:left="211" w:firstLineChars="100" w:firstLine="211"/>
      </w:pPr>
      <w:r w:rsidRPr="00DA4BFF">
        <w:rPr>
          <w:rFonts w:ascii="華康細明體" w:hint="eastAsia"/>
        </w:rPr>
        <w:t>(三)</w:t>
      </w:r>
      <w:r>
        <w:rPr>
          <w:rFonts w:hint="eastAsia"/>
        </w:rPr>
        <w:t>第三級毒品：查獲</w:t>
      </w:r>
      <w:r>
        <w:rPr>
          <w:rFonts w:hint="eastAsia"/>
        </w:rPr>
        <w:t>1,330.17</w:t>
      </w:r>
      <w:r>
        <w:rPr>
          <w:rFonts w:hint="eastAsia"/>
        </w:rPr>
        <w:t>公斤，以愷他命</w:t>
      </w:r>
      <w:r>
        <w:rPr>
          <w:rFonts w:hint="eastAsia"/>
        </w:rPr>
        <w:t>1,054.52</w:t>
      </w:r>
      <w:r>
        <w:rPr>
          <w:rFonts w:hint="eastAsia"/>
        </w:rPr>
        <w:t>公斤居多，來源地為東南亞及中國大陸，價值約</w:t>
      </w:r>
      <w:r>
        <w:rPr>
          <w:rFonts w:hint="eastAsia"/>
        </w:rPr>
        <w:t>13</w:t>
      </w:r>
      <w:r>
        <w:rPr>
          <w:rFonts w:hint="eastAsia"/>
        </w:rPr>
        <w:t>億</w:t>
      </w:r>
      <w:r>
        <w:rPr>
          <w:rFonts w:hint="eastAsia"/>
        </w:rPr>
        <w:t>2,020</w:t>
      </w:r>
      <w:r>
        <w:rPr>
          <w:rFonts w:hint="eastAsia"/>
        </w:rPr>
        <w:t>萬元。</w:t>
      </w:r>
    </w:p>
    <w:p w:rsidR="00D45698" w:rsidRDefault="00D45698" w:rsidP="00D45698">
      <w:pPr>
        <w:ind w:leftChars="100" w:left="211" w:firstLineChars="100" w:firstLine="211"/>
      </w:pPr>
      <w:r w:rsidRPr="00DA4BFF">
        <w:rPr>
          <w:rFonts w:ascii="華康細明體" w:hint="eastAsia"/>
        </w:rPr>
        <w:t>(四)</w:t>
      </w:r>
      <w:r>
        <w:rPr>
          <w:rFonts w:hint="eastAsia"/>
        </w:rPr>
        <w:t>第四級毒品：查獲</w:t>
      </w:r>
      <w:r>
        <w:rPr>
          <w:rFonts w:hint="eastAsia"/>
        </w:rPr>
        <w:t>5,737.61</w:t>
      </w:r>
      <w:r>
        <w:rPr>
          <w:rFonts w:hint="eastAsia"/>
        </w:rPr>
        <w:t>公斤，以</w:t>
      </w:r>
      <w:r>
        <w:rPr>
          <w:rFonts w:hint="eastAsia"/>
        </w:rPr>
        <w:t>2-</w:t>
      </w:r>
      <w:r>
        <w:rPr>
          <w:rFonts w:hint="eastAsia"/>
        </w:rPr>
        <w:t>溴</w:t>
      </w:r>
      <w:r>
        <w:rPr>
          <w:rFonts w:hint="eastAsia"/>
        </w:rPr>
        <w:t>-4-</w:t>
      </w:r>
      <w:r>
        <w:rPr>
          <w:rFonts w:hint="eastAsia"/>
        </w:rPr>
        <w:t>甲基苯丙酮（第三級毒品喵喵之原料）</w:t>
      </w:r>
      <w:r>
        <w:rPr>
          <w:rFonts w:hint="eastAsia"/>
        </w:rPr>
        <w:t>3,359.33</w:t>
      </w:r>
      <w:r>
        <w:rPr>
          <w:rFonts w:hint="eastAsia"/>
        </w:rPr>
        <w:t>公斤最多，來源地為中國大陸，價值約</w:t>
      </w:r>
      <w:r>
        <w:rPr>
          <w:rFonts w:hint="eastAsia"/>
        </w:rPr>
        <w:t>12</w:t>
      </w:r>
      <w:r>
        <w:rPr>
          <w:rFonts w:hint="eastAsia"/>
        </w:rPr>
        <w:t>億</w:t>
      </w:r>
      <w:r>
        <w:rPr>
          <w:rFonts w:hint="eastAsia"/>
        </w:rPr>
        <w:t>7,618</w:t>
      </w:r>
      <w:r>
        <w:rPr>
          <w:rFonts w:hint="eastAsia"/>
        </w:rPr>
        <w:t>萬元。</w:t>
      </w:r>
    </w:p>
    <w:p w:rsidR="00D45698" w:rsidRDefault="00D45698" w:rsidP="00D45698">
      <w:pPr>
        <w:ind w:leftChars="100" w:left="211" w:firstLineChars="100" w:firstLine="211"/>
      </w:pPr>
      <w:r>
        <w:rPr>
          <w:rFonts w:hint="eastAsia"/>
        </w:rPr>
        <w:t>二、嚴重特殊傳染性肺炎（</w:t>
      </w:r>
      <w:r>
        <w:rPr>
          <w:rFonts w:hint="eastAsia"/>
        </w:rPr>
        <w:t>COVID-19</w:t>
      </w:r>
      <w:r>
        <w:rPr>
          <w:rFonts w:hint="eastAsia"/>
        </w:rPr>
        <w:t>）影響毒品走私情形</w:t>
      </w:r>
    </w:p>
    <w:p w:rsidR="00D45698" w:rsidRDefault="00D45698" w:rsidP="00D45698">
      <w:pPr>
        <w:ind w:leftChars="100" w:left="211" w:firstLineChars="100" w:firstLine="211"/>
      </w:pPr>
      <w:r>
        <w:rPr>
          <w:rFonts w:hint="eastAsia"/>
        </w:rPr>
        <w:t>受疫情影響，國際海運運能緊縮及運費飆漲，旅客入出境亦持續受管制，海關</w:t>
      </w:r>
      <w:r>
        <w:rPr>
          <w:rFonts w:hint="eastAsia"/>
        </w:rPr>
        <w:t>110</w:t>
      </w:r>
      <w:r>
        <w:rPr>
          <w:rFonts w:hint="eastAsia"/>
        </w:rPr>
        <w:t>年</w:t>
      </w:r>
      <w:r>
        <w:rPr>
          <w:rFonts w:hint="eastAsia"/>
        </w:rPr>
        <w:t>1</w:t>
      </w:r>
      <w:r>
        <w:rPr>
          <w:rFonts w:hint="eastAsia"/>
        </w:rPr>
        <w:t>月至</w:t>
      </w:r>
      <w:r>
        <w:rPr>
          <w:rFonts w:hint="eastAsia"/>
        </w:rPr>
        <w:t>4</w:t>
      </w:r>
      <w:r>
        <w:rPr>
          <w:rFonts w:hint="eastAsia"/>
        </w:rPr>
        <w:t>月緝獲毒品</w:t>
      </w:r>
      <w:r>
        <w:rPr>
          <w:rFonts w:hint="eastAsia"/>
        </w:rPr>
        <w:t>253.97</w:t>
      </w:r>
      <w:r>
        <w:rPr>
          <w:rFonts w:hint="eastAsia"/>
        </w:rPr>
        <w:t>公斤，多以空運快遞貨物及郵包少量夾藏闖關，本署持續分析走私趨勢，嚴加查核。</w:t>
      </w:r>
    </w:p>
    <w:p w:rsidR="00D45698" w:rsidRPr="00DA4BFF" w:rsidRDefault="00D45698" w:rsidP="00D45698">
      <w:pPr>
        <w:ind w:leftChars="100" w:left="211" w:firstLineChars="100" w:firstLine="211"/>
        <w:rPr>
          <w:rFonts w:ascii="華康中黑體" w:eastAsia="華康中黑體"/>
        </w:rPr>
      </w:pPr>
      <w:r w:rsidRPr="00DA4BFF">
        <w:rPr>
          <w:rFonts w:ascii="華康中黑體" w:eastAsia="華康中黑體" w:hint="eastAsia"/>
        </w:rPr>
        <w:t>肆、結語</w:t>
      </w:r>
    </w:p>
    <w:p w:rsidR="00D45698" w:rsidRDefault="00D45698" w:rsidP="00D45698">
      <w:pPr>
        <w:ind w:leftChars="100" w:left="211" w:firstLineChars="100" w:firstLine="211"/>
      </w:pPr>
      <w:r>
        <w:rPr>
          <w:rFonts w:hint="eastAsia"/>
        </w:rPr>
        <w:t>面對毒品走私犯罪分工精細，走私模式隱密，海關遵照行政院「新世代反毒策略行動綱領第二期（</w:t>
      </w:r>
      <w:r>
        <w:rPr>
          <w:rFonts w:hint="eastAsia"/>
        </w:rPr>
        <w:t>110-113</w:t>
      </w:r>
      <w:r>
        <w:rPr>
          <w:rFonts w:hint="eastAsia"/>
        </w:rPr>
        <w:t>年）」任務分工，持續精進風險管理，提升關員專業知能，與相關查緝機關密切合作交流，截毒於關口，拒毒於境外。</w:t>
      </w:r>
    </w:p>
    <w:p w:rsidR="00D45698" w:rsidRDefault="00D45698" w:rsidP="00D45698">
      <w:pPr>
        <w:ind w:leftChars="100" w:left="211" w:firstLineChars="100" w:firstLine="211"/>
      </w:pPr>
      <w:r>
        <w:rPr>
          <w:rFonts w:hint="eastAsia"/>
        </w:rPr>
        <w:lastRenderedPageBreak/>
        <w:t>以上報告，敬請各位委員指教。謝謝！</w:t>
      </w:r>
    </w:p>
    <w:p w:rsidR="00D45698" w:rsidRDefault="00D45698" w:rsidP="00D45698">
      <w:pPr>
        <w:ind w:left="211" w:hangingChars="100" w:hanging="211"/>
      </w:pPr>
      <w:r w:rsidRPr="00916E0C">
        <w:rPr>
          <w:rFonts w:eastAsia="華康中黑體" w:hint="eastAsia"/>
        </w:rPr>
        <w:t>主席：</w:t>
      </w:r>
      <w:r>
        <w:rPr>
          <w:rFonts w:hint="eastAsia"/>
        </w:rPr>
        <w:t>機關代表已經報告完畢。</w:t>
      </w:r>
    </w:p>
    <w:p w:rsidR="00D45698" w:rsidRDefault="00D45698" w:rsidP="00D45698">
      <w:pPr>
        <w:ind w:leftChars="100" w:left="211" w:firstLineChars="100" w:firstLine="211"/>
      </w:pPr>
      <w:r>
        <w:rPr>
          <w:rFonts w:hint="eastAsia"/>
        </w:rPr>
        <w:t>現在確定議事錄。請問各位委員，上次會議議事錄有無錯誤或遺漏？（無）無錯誤或遺漏，確定。</w:t>
      </w:r>
    </w:p>
    <w:p w:rsidR="00D45698" w:rsidRDefault="00D45698" w:rsidP="00D45698">
      <w:pPr>
        <w:ind w:leftChars="100" w:left="211" w:firstLineChars="100" w:firstLine="211"/>
      </w:pPr>
      <w:r>
        <w:rPr>
          <w:rFonts w:hint="eastAsia"/>
        </w:rPr>
        <w:t>現在開始進行詢答，本會每位委員詢答時間為</w:t>
      </w:r>
      <w:r>
        <w:rPr>
          <w:rFonts w:hint="eastAsia"/>
        </w:rPr>
        <w:t>8</w:t>
      </w:r>
      <w:r>
        <w:rPr>
          <w:rFonts w:hint="eastAsia"/>
        </w:rPr>
        <w:t>分鐘，必要時得延長</w:t>
      </w:r>
      <w:r>
        <w:rPr>
          <w:rFonts w:hint="eastAsia"/>
        </w:rPr>
        <w:t>2</w:t>
      </w:r>
      <w:r>
        <w:rPr>
          <w:rFonts w:hint="eastAsia"/>
        </w:rPr>
        <w:t>分鐘；非本會每位委員詢答時間為</w:t>
      </w:r>
      <w:r>
        <w:rPr>
          <w:rFonts w:hint="eastAsia"/>
        </w:rPr>
        <w:t>5</w:t>
      </w:r>
      <w:r>
        <w:rPr>
          <w:rFonts w:hint="eastAsia"/>
        </w:rPr>
        <w:t>分鐘，不再延長；上午</w:t>
      </w:r>
      <w:r>
        <w:rPr>
          <w:rFonts w:hint="eastAsia"/>
        </w:rPr>
        <w:t>10</w:t>
      </w:r>
      <w:r>
        <w:rPr>
          <w:rFonts w:hint="eastAsia"/>
        </w:rPr>
        <w:t>時</w:t>
      </w:r>
      <w:r>
        <w:rPr>
          <w:rFonts w:hint="eastAsia"/>
        </w:rPr>
        <w:t>30</w:t>
      </w:r>
      <w:r>
        <w:rPr>
          <w:rFonts w:hint="eastAsia"/>
        </w:rPr>
        <w:t>分截止發言登記。</w:t>
      </w:r>
    </w:p>
    <w:p w:rsidR="00D45698" w:rsidRDefault="00D45698" w:rsidP="00D45698">
      <w:pPr>
        <w:ind w:leftChars="100" w:left="211" w:firstLineChars="100" w:firstLine="211"/>
      </w:pPr>
      <w:r>
        <w:rPr>
          <w:rFonts w:hint="eastAsia"/>
        </w:rPr>
        <w:t>請登記第一位的吳委員斯懷發言。</w:t>
      </w:r>
    </w:p>
    <w:p w:rsidR="00D45698" w:rsidRDefault="00D45698" w:rsidP="00D45698">
      <w:pPr>
        <w:ind w:left="211" w:hangingChars="100" w:hanging="211"/>
      </w:pPr>
      <w:r w:rsidRPr="00916E0C">
        <w:rPr>
          <w:rFonts w:eastAsia="華康中黑體" w:hint="eastAsia"/>
        </w:rPr>
        <w:t>吳委員斯懷：</w:t>
      </w:r>
      <w:r>
        <w:rPr>
          <w:rFonts w:hint="eastAsia"/>
        </w:rPr>
        <w:t>（</w:t>
      </w:r>
      <w:r>
        <w:rPr>
          <w:rFonts w:hint="eastAsia"/>
        </w:rPr>
        <w:t>9</w:t>
      </w:r>
      <w:r>
        <w:rPr>
          <w:rFonts w:hint="eastAsia"/>
        </w:rPr>
        <w:t>時</w:t>
      </w:r>
      <w:r>
        <w:rPr>
          <w:rFonts w:hint="eastAsia"/>
        </w:rPr>
        <w:t>27</w:t>
      </w:r>
      <w:r>
        <w:rPr>
          <w:rFonts w:hint="eastAsia"/>
        </w:rPr>
        <w:t>分）首先跟各位機關首長、副首長說明，對於你們的報告資料，我都很仔細比對過、看過，裡面的數據及成效都非常好，但是接著我們就產生幾個問題。槍枝、毒品、酒駕是國家、社會、民眾最關心的事情，雖然看起來你們的成效不錯，可是我們看看前一陣子南部接連發生槍擊事件，高雄市被冠上很不好聽的「慶記之都」；再看你們官網的資料，去年查獲槍枝</w:t>
      </w:r>
      <w:r w:rsidR="001D2071">
        <w:rPr>
          <w:rFonts w:hint="eastAsia"/>
        </w:rPr>
        <w:t>一千五百</w:t>
      </w:r>
      <w:r>
        <w:rPr>
          <w:rFonts w:hint="eastAsia"/>
        </w:rPr>
        <w:t>多枝，彈藥（子彈）</w:t>
      </w:r>
      <w:r w:rsidR="001D2071">
        <w:rPr>
          <w:rFonts w:hint="eastAsia"/>
        </w:rPr>
        <w:t>二十</w:t>
      </w:r>
      <w:r>
        <w:rPr>
          <w:rFonts w:hint="eastAsia"/>
        </w:rPr>
        <w:t>餘萬顆，酒駕肇事</w:t>
      </w:r>
      <w:r>
        <w:rPr>
          <w:rFonts w:hint="eastAsia"/>
        </w:rPr>
        <w:t>8,900</w:t>
      </w:r>
      <w:r>
        <w:rPr>
          <w:rFonts w:hint="eastAsia"/>
        </w:rPr>
        <w:t>件，交通事故死亡人數</w:t>
      </w:r>
      <w:r w:rsidR="001D2071">
        <w:rPr>
          <w:rFonts w:hint="eastAsia"/>
        </w:rPr>
        <w:t>三千</w:t>
      </w:r>
      <w:r>
        <w:rPr>
          <w:rFonts w:hint="eastAsia"/>
        </w:rPr>
        <w:t>多人，前幾天媒體人黃暐瀚的母親也被酒駕慣犯撞擊身亡，這是非常遺憾的事！還有調查局的調查官遺失毒品證物，衍生後續毒品查緝的問題；另外，根據法醫研究所對死亡案件檢驗的統計，新興毒品死亡案件在</w:t>
      </w:r>
      <w:r>
        <w:rPr>
          <w:rFonts w:hint="eastAsia"/>
        </w:rPr>
        <w:t>2018</w:t>
      </w:r>
      <w:r>
        <w:rPr>
          <w:rFonts w:hint="eastAsia"/>
        </w:rPr>
        <w:t>年有</w:t>
      </w:r>
      <w:r>
        <w:rPr>
          <w:rFonts w:hint="eastAsia"/>
        </w:rPr>
        <w:t>45</w:t>
      </w:r>
      <w:r>
        <w:rPr>
          <w:rFonts w:hint="eastAsia"/>
        </w:rPr>
        <w:t>件，</w:t>
      </w:r>
      <w:r>
        <w:rPr>
          <w:rFonts w:hint="eastAsia"/>
        </w:rPr>
        <w:t>2019</w:t>
      </w:r>
      <w:r>
        <w:rPr>
          <w:rFonts w:hint="eastAsia"/>
        </w:rPr>
        <w:t>年增加到</w:t>
      </w:r>
      <w:r>
        <w:rPr>
          <w:rFonts w:hint="eastAsia"/>
        </w:rPr>
        <w:t>84</w:t>
      </w:r>
      <w:r>
        <w:rPr>
          <w:rFonts w:hint="eastAsia"/>
        </w:rPr>
        <w:t>件，去年有</w:t>
      </w:r>
      <w:r>
        <w:rPr>
          <w:rFonts w:hint="eastAsia"/>
        </w:rPr>
        <w:t>143</w:t>
      </w:r>
      <w:r>
        <w:rPr>
          <w:rFonts w:hint="eastAsia"/>
        </w:rPr>
        <w:t>件；警政署查獲混合型毒品的案件數量去年也比前年增加</w:t>
      </w:r>
      <w:r>
        <w:rPr>
          <w:rFonts w:hint="eastAsia"/>
        </w:rPr>
        <w:t>62%</w:t>
      </w:r>
      <w:r>
        <w:rPr>
          <w:rFonts w:hint="eastAsia"/>
        </w:rPr>
        <w:t>。這些數據都是你們的官方資料。</w:t>
      </w:r>
    </w:p>
    <w:p w:rsidR="00D45698" w:rsidRDefault="00D45698" w:rsidP="00D45698">
      <w:pPr>
        <w:ind w:leftChars="100" w:left="211" w:firstLineChars="100" w:firstLine="211"/>
      </w:pPr>
      <w:r>
        <w:rPr>
          <w:rFonts w:hint="eastAsia"/>
        </w:rPr>
        <w:t>我先請教法務部，現在我們看到這個反毒策略的組織架構，你們自己看，這個組織架構區分為降低需求和抑制供應這兩個部分，其中抑制供應最主要的工作是防毒和緝毒，可是我們看看今天列席的各位長官、機關首長分屬不同部會、分屬不同的二級或三級機關，請問這有沒有一個完整的組織架構，你們相互之間是指揮關係、協調關係或合作關係，是不是請次長簡單回應我？</w:t>
      </w:r>
    </w:p>
    <w:p w:rsidR="00D45698" w:rsidRDefault="00D45698" w:rsidP="00D45698">
      <w:pPr>
        <w:ind w:left="211" w:hangingChars="100" w:hanging="211"/>
      </w:pPr>
      <w:r w:rsidRPr="00916E0C">
        <w:rPr>
          <w:rFonts w:eastAsia="華康中黑體" w:hint="eastAsia"/>
        </w:rPr>
        <w:t>主席：</w:t>
      </w:r>
      <w:r>
        <w:rPr>
          <w:rFonts w:hint="eastAsia"/>
        </w:rPr>
        <w:t>請法務部張次長說明。</w:t>
      </w:r>
    </w:p>
    <w:p w:rsidR="00D45698" w:rsidRDefault="00D45698" w:rsidP="00D45698">
      <w:pPr>
        <w:ind w:left="211" w:hangingChars="100" w:hanging="211"/>
      </w:pPr>
      <w:r w:rsidRPr="00916E0C">
        <w:rPr>
          <w:rFonts w:eastAsia="華康中黑體" w:hint="eastAsia"/>
        </w:rPr>
        <w:t>張次長斗輝：</w:t>
      </w:r>
      <w:r>
        <w:rPr>
          <w:rFonts w:hint="eastAsia"/>
        </w:rPr>
        <w:t>謝謝委員。有關反毒的架構，其中緝毒目前是由臺高檢署統合我們六大查緝系統，大家相互合作。至於剛剛委員垂詢的新興毒品死亡件數去年增加</w:t>
      </w:r>
      <w:r w:rsidR="001D2071">
        <w:rPr>
          <w:rFonts w:hint="eastAsia"/>
        </w:rPr>
        <w:t>一百七十</w:t>
      </w:r>
      <w:r>
        <w:rPr>
          <w:rFonts w:hint="eastAsia"/>
        </w:rPr>
        <w:t>多件一事，最主要是因為</w:t>
      </w:r>
      <w:r>
        <w:rPr>
          <w:rFonts w:hint="eastAsia"/>
        </w:rPr>
        <w:t>PMMA</w:t>
      </w:r>
      <w:r>
        <w:rPr>
          <w:rFonts w:hint="eastAsia"/>
        </w:rPr>
        <w:t>這個超級搖頭丸的緣故，所以突然增加，但是經過臺高檢署統合相關機關積極查緝，結果到去年年底只剩下</w:t>
      </w:r>
      <w:r>
        <w:rPr>
          <w:rFonts w:hint="eastAsia"/>
        </w:rPr>
        <w:t>1</w:t>
      </w:r>
      <w:r>
        <w:rPr>
          <w:rFonts w:hint="eastAsia"/>
        </w:rPr>
        <w:t>件，今年</w:t>
      </w:r>
      <w:r>
        <w:rPr>
          <w:rFonts w:hint="eastAsia"/>
        </w:rPr>
        <w:t>1</w:t>
      </w:r>
      <w:r w:rsidR="001D2071">
        <w:rPr>
          <w:rFonts w:hint="eastAsia"/>
        </w:rPr>
        <w:t>月</w:t>
      </w:r>
      <w:r>
        <w:rPr>
          <w:rFonts w:hint="eastAsia"/>
        </w:rPr>
        <w:t>到</w:t>
      </w:r>
      <w:r>
        <w:rPr>
          <w:rFonts w:hint="eastAsia"/>
        </w:rPr>
        <w:t>3</w:t>
      </w:r>
      <w:r>
        <w:rPr>
          <w:rFonts w:hint="eastAsia"/>
        </w:rPr>
        <w:t>月所有新興毒品死亡件數總共是</w:t>
      </w:r>
      <w:r>
        <w:rPr>
          <w:rFonts w:hint="eastAsia"/>
        </w:rPr>
        <w:t>9</w:t>
      </w:r>
      <w:r>
        <w:rPr>
          <w:rFonts w:hint="eastAsia"/>
        </w:rPr>
        <w:t>件，其中</w:t>
      </w:r>
      <w:r>
        <w:rPr>
          <w:rFonts w:hint="eastAsia"/>
        </w:rPr>
        <w:t>PMMA</w:t>
      </w:r>
      <w:r>
        <w:rPr>
          <w:rFonts w:hint="eastAsia"/>
        </w:rPr>
        <w:t>是</w:t>
      </w:r>
      <w:r>
        <w:rPr>
          <w:rFonts w:hint="eastAsia"/>
        </w:rPr>
        <w:t>5</w:t>
      </w:r>
      <w:r>
        <w:rPr>
          <w:rFonts w:hint="eastAsia"/>
        </w:rPr>
        <w:t>件，相較等於已經有效壓制。</w:t>
      </w:r>
    </w:p>
    <w:p w:rsidR="00D45698" w:rsidRDefault="00D45698" w:rsidP="00D45698">
      <w:pPr>
        <w:ind w:left="211" w:hangingChars="100" w:hanging="211"/>
      </w:pPr>
      <w:r w:rsidRPr="00916E0C">
        <w:rPr>
          <w:rFonts w:eastAsia="華康中黑體" w:hint="eastAsia"/>
        </w:rPr>
        <w:t>吳委員斯懷：</w:t>
      </w:r>
      <w:r>
        <w:rPr>
          <w:rFonts w:hint="eastAsia"/>
        </w:rPr>
        <w:t>好。我想問次長的是你們這麼多單位有沒有整合？因為我就你們的報告資料看，每個單位都很有績效，績效都有增長，查獲的數量增加，吸毒的減少，但是這幾個數據是各部會各說各的，還是整合過的？我在公部門四十多年，早年在軍中，當時海防是由國軍負責，我也配合過各位的單位，在海防、金門、馬祖緝毒，那時就感覺到令出多門、多頭馬車、各負各的責任，我要問的是你們各部會報告的資料到底是各做各的，還是有整合？是單一數據，還是經過整合？整個國家在毒品查緝上，從海關、到海上、到警政、到調查局有沒有整合過？</w:t>
      </w:r>
    </w:p>
    <w:p w:rsidR="00D45698" w:rsidRDefault="00D45698" w:rsidP="00D45698">
      <w:pPr>
        <w:ind w:left="211" w:hangingChars="100" w:hanging="211"/>
      </w:pPr>
      <w:r w:rsidRPr="00916E0C">
        <w:rPr>
          <w:rFonts w:eastAsia="華康中黑體" w:hint="eastAsia"/>
        </w:rPr>
        <w:t>張次長斗輝：</w:t>
      </w:r>
      <w:r>
        <w:rPr>
          <w:rFonts w:hint="eastAsia"/>
        </w:rPr>
        <w:t>關於這部分，行政院層級是行政院毒品防制會報，由法務部擔任執行長，我們會整合緝毒、拒毒、戒毒、防毒四個區塊，在去年來講，光法務部由我個人召開的就不下</w:t>
      </w:r>
      <w:r>
        <w:rPr>
          <w:rFonts w:hint="eastAsia"/>
        </w:rPr>
        <w:t>10</w:t>
      </w:r>
      <w:r>
        <w:rPr>
          <w:rFonts w:hint="eastAsia"/>
        </w:rPr>
        <w:t>次以上，</w:t>
      </w:r>
      <w:r>
        <w:rPr>
          <w:rFonts w:hint="eastAsia"/>
        </w:rPr>
        <w:lastRenderedPageBreak/>
        <w:t>另外經過臺高檢署統合相關的查緝機關也是……</w:t>
      </w:r>
    </w:p>
    <w:p w:rsidR="00D45698" w:rsidRDefault="00D45698" w:rsidP="00D45698">
      <w:pPr>
        <w:ind w:left="211" w:hangingChars="100" w:hanging="211"/>
      </w:pPr>
      <w:r w:rsidRPr="00916E0C">
        <w:rPr>
          <w:rFonts w:eastAsia="華康中黑體" w:hint="eastAsia"/>
        </w:rPr>
        <w:t>吳委員斯懷：</w:t>
      </w:r>
      <w:r>
        <w:rPr>
          <w:rFonts w:hint="eastAsia"/>
        </w:rPr>
        <w:t>按照次長剛才的回答是行政院有這個會報，你們是執行、整合單位，可是剛才我們所看到的各機關報告的數據都不一樣，有沒有從國家層級整合，到底各部會查緝的數量有多少，不管是從海關、從海上、從路上、從國外、從境內，有沒有一個整合的數據，能不能提供本席參考？</w:t>
      </w:r>
    </w:p>
    <w:p w:rsidR="00D45698" w:rsidRDefault="00D45698" w:rsidP="00D45698">
      <w:pPr>
        <w:ind w:left="211" w:hangingChars="100" w:hanging="211"/>
      </w:pPr>
      <w:r w:rsidRPr="00916E0C">
        <w:rPr>
          <w:rFonts w:eastAsia="華康中黑體" w:hint="eastAsia"/>
        </w:rPr>
        <w:t>張次長斗輝：</w:t>
      </w:r>
      <w:r>
        <w:rPr>
          <w:rFonts w:hint="eastAsia"/>
        </w:rPr>
        <w:t>報告委員，法務部有統合相關的數據資料，會後我們再提供給委員參考。</w:t>
      </w:r>
    </w:p>
    <w:p w:rsidR="00D45698" w:rsidRDefault="00D45698" w:rsidP="00D45698">
      <w:pPr>
        <w:ind w:left="211" w:hangingChars="100" w:hanging="211"/>
      </w:pPr>
      <w:r w:rsidRPr="00916E0C">
        <w:rPr>
          <w:rFonts w:eastAsia="華康中黑體" w:hint="eastAsia"/>
        </w:rPr>
        <w:t>吳委員斯懷：</w:t>
      </w:r>
      <w:r>
        <w:rPr>
          <w:rFonts w:hint="eastAsia"/>
        </w:rPr>
        <w:t>好，希望提供各業管機關的數據，加上整合後的數據，這樣我們才有一個名目，否則你們每個單位報的數字都不一樣，都很好，但到底哪一個是對的？接著，請問防毒、緝毒的經費預算到底夠不夠？</w:t>
      </w:r>
      <w:r>
        <w:rPr>
          <w:rFonts w:hint="eastAsia"/>
        </w:rPr>
        <w:t>106</w:t>
      </w:r>
      <w:r>
        <w:rPr>
          <w:rFonts w:hint="eastAsia"/>
        </w:rPr>
        <w:t>年</w:t>
      </w:r>
      <w:r>
        <w:rPr>
          <w:rFonts w:hint="eastAsia"/>
        </w:rPr>
        <w:t>5</w:t>
      </w:r>
      <w:r>
        <w:rPr>
          <w:rFonts w:hint="eastAsia"/>
        </w:rPr>
        <w:t>月行政院編了</w:t>
      </w:r>
      <w:r>
        <w:rPr>
          <w:rFonts w:hint="eastAsia"/>
        </w:rPr>
        <w:t>110</w:t>
      </w:r>
      <w:r>
        <w:rPr>
          <w:rFonts w:hint="eastAsia"/>
        </w:rPr>
        <w:t>億元，到</w:t>
      </w:r>
      <w:r>
        <w:rPr>
          <w:rFonts w:hint="eastAsia"/>
        </w:rPr>
        <w:t>109</w:t>
      </w:r>
      <w:r>
        <w:rPr>
          <w:rFonts w:hint="eastAsia"/>
        </w:rPr>
        <w:t>年</w:t>
      </w:r>
      <w:r>
        <w:rPr>
          <w:rFonts w:hint="eastAsia"/>
        </w:rPr>
        <w:t>9</w:t>
      </w:r>
      <w:r>
        <w:rPr>
          <w:rFonts w:hint="eastAsia"/>
        </w:rPr>
        <w:t>月再投入</w:t>
      </w:r>
      <w:r>
        <w:rPr>
          <w:rFonts w:hint="eastAsia"/>
        </w:rPr>
        <w:t>150</w:t>
      </w:r>
      <w:r>
        <w:rPr>
          <w:rFonts w:hint="eastAsia"/>
        </w:rPr>
        <w:t>億元，也就是說，前後</w:t>
      </w:r>
      <w:r>
        <w:rPr>
          <w:rFonts w:hint="eastAsia"/>
        </w:rPr>
        <w:t>8</w:t>
      </w:r>
      <w:r>
        <w:rPr>
          <w:rFonts w:hint="eastAsia"/>
        </w:rPr>
        <w:t>年從中央政府各部會到地方政府，每年平均是二十多億元，這樣子的經費夠不夠？我們很關心青少年及校園，這是我們國家的未來，這一點點經費夠還是不夠？加上過去有軍訓教官負責，發揮很大的成效，現在軍訓教官要退出校園，到底這方面法務部有沒有一個整合的作法，或者預算是不是需要重新檢討？</w:t>
      </w:r>
    </w:p>
    <w:p w:rsidR="00D45698" w:rsidRDefault="00D45698" w:rsidP="00D45698">
      <w:pPr>
        <w:ind w:left="211" w:hangingChars="100" w:hanging="211"/>
      </w:pPr>
      <w:r w:rsidRPr="00916E0C">
        <w:rPr>
          <w:rFonts w:eastAsia="華康中黑體" w:hint="eastAsia"/>
        </w:rPr>
        <w:t>張次長斗輝：</w:t>
      </w:r>
      <w:r>
        <w:rPr>
          <w:rFonts w:hint="eastAsia"/>
        </w:rPr>
        <w:t>有關於毒品這部分，行政院設有毒品防制基金，在明年度編列</w:t>
      </w:r>
      <w:r>
        <w:rPr>
          <w:rFonts w:hint="eastAsia"/>
        </w:rPr>
        <w:t>6</w:t>
      </w:r>
      <w:r>
        <w:rPr>
          <w:rFonts w:hint="eastAsia"/>
        </w:rPr>
        <w:t>億</w:t>
      </w:r>
      <w:r>
        <w:rPr>
          <w:rFonts w:hint="eastAsia"/>
        </w:rPr>
        <w:t>9,000</w:t>
      </w:r>
      <w:r>
        <w:rPr>
          <w:rFonts w:hint="eastAsia"/>
        </w:rPr>
        <w:t>萬元，今年度編列五億餘萬元，預算增加了百分之十幾。有關青少年，尤其是校園毒品的問題，我們非常重視，我們在上次的安居專案也特別針對校園毒品加強查緝。另外，法務部跟教育部簽訂……</w:t>
      </w:r>
    </w:p>
    <w:p w:rsidR="00D45698" w:rsidRDefault="00D45698" w:rsidP="00D45698">
      <w:pPr>
        <w:ind w:left="211" w:hangingChars="100" w:hanging="211"/>
      </w:pPr>
      <w:r w:rsidRPr="00916E0C">
        <w:rPr>
          <w:rFonts w:eastAsia="華康中黑體" w:hint="eastAsia"/>
        </w:rPr>
        <w:t>吳委員斯懷：</w:t>
      </w:r>
      <w:r>
        <w:rPr>
          <w:rFonts w:hint="eastAsia"/>
        </w:rPr>
        <w:t>剛好你也講到我要問的下一個問題，關於毒品防制基金這件事，次長是不是能夠充分瞭解？立法院預算中心曾經連續三年提出改進建議，因為這個防制基金的來源都是國庫撥款，沒有其他的收入財源，跟預算法是不是完全相符？這是第一個；第二個，這個基金設置了，要不要研謀引進民間的資源來充裕？若是重視程度不夠，完全仰賴國家預算支持，這樣能夠發揮多大的功能呢？</w:t>
      </w:r>
    </w:p>
    <w:p w:rsidR="00D45698" w:rsidRDefault="00D45698" w:rsidP="00D45698">
      <w:pPr>
        <w:ind w:left="211" w:hangingChars="100" w:hanging="211"/>
      </w:pPr>
      <w:r w:rsidRPr="00916E0C">
        <w:rPr>
          <w:rFonts w:eastAsia="華康中黑體" w:hint="eastAsia"/>
        </w:rPr>
        <w:t>張次長斗輝：</w:t>
      </w:r>
      <w:r>
        <w:rPr>
          <w:rFonts w:hint="eastAsia"/>
        </w:rPr>
        <w:t>報告委員，這部分我們是朝這個方向來努力，有關於毒品防制基金有相當多的部分，我們是用在輔助民間的一些戒癮醫療機構，共同加入防制毒品。</w:t>
      </w:r>
    </w:p>
    <w:p w:rsidR="00D45698" w:rsidRDefault="00D45698" w:rsidP="00D45698">
      <w:pPr>
        <w:ind w:left="211" w:hangingChars="100" w:hanging="211"/>
      </w:pPr>
      <w:r w:rsidRPr="00916E0C">
        <w:rPr>
          <w:rFonts w:eastAsia="華康中黑體" w:hint="eastAsia"/>
        </w:rPr>
        <w:t>吳委員斯懷：</w:t>
      </w:r>
      <w:r>
        <w:rPr>
          <w:rFonts w:hint="eastAsia"/>
        </w:rPr>
        <w:t>我希望聽到法務部能夠把毒品防制基金做得更活化，而不是用幾句場面話回應我，我希望你們能夠有具體的措施，怎麼樣增加這個防制基金的來源、怎麼樣擴大它的用途別，真正產生效果，否則沒有意義，請你們朝這個方向努力。</w:t>
      </w:r>
    </w:p>
    <w:p w:rsidR="00D45698" w:rsidRDefault="00D45698" w:rsidP="00D45698">
      <w:pPr>
        <w:ind w:leftChars="100" w:left="211" w:firstLineChars="100" w:firstLine="211"/>
      </w:pPr>
      <w:r>
        <w:rPr>
          <w:rFonts w:hint="eastAsia"/>
        </w:rPr>
        <w:t>接著請教海巡署副署長，最近連續有兩個小橡皮艇，一個是通過最深的海溝，直接到臺灣上岸，一個在金門上岸，像這些都嚴重影響國家安全，甚至跟走私槍枝、毒品都有關係，海巡署對這方面有什麼說法？國防部長上禮拜被記者問到，他也坦承，這有疏失，應該檢討。站在海巡署立場，你們的說法為何？</w:t>
      </w:r>
    </w:p>
    <w:p w:rsidR="00D45698" w:rsidRDefault="00D45698" w:rsidP="00D45698">
      <w:pPr>
        <w:ind w:left="211" w:hangingChars="100" w:hanging="211"/>
      </w:pPr>
      <w:r w:rsidRPr="00916E0C">
        <w:rPr>
          <w:rFonts w:eastAsia="華康中黑體" w:hint="eastAsia"/>
        </w:rPr>
        <w:t>主席：</w:t>
      </w:r>
      <w:r>
        <w:rPr>
          <w:rFonts w:hint="eastAsia"/>
        </w:rPr>
        <w:t>請海委會海巡署許副署長說明。</w:t>
      </w:r>
    </w:p>
    <w:p w:rsidR="00D45698" w:rsidRDefault="00D45698" w:rsidP="00D45698">
      <w:pPr>
        <w:ind w:left="211" w:hangingChars="100" w:hanging="211"/>
      </w:pPr>
      <w:r w:rsidRPr="00916E0C">
        <w:rPr>
          <w:rFonts w:eastAsia="華康中黑體" w:hint="eastAsia"/>
        </w:rPr>
        <w:t>許副署長靜芝：</w:t>
      </w:r>
      <w:r>
        <w:rPr>
          <w:rFonts w:hint="eastAsia"/>
        </w:rPr>
        <w:t>跟委員報告，這兩個案件一個是在金門，一個是在臺中，都是用輕快的膠舟來登陸，從這兩個案例來看，針對我們雷達偵蒐的部分，在金門的部分，確實我們可以用運用雷達掌握到這個目標，至於臺中的部分，在目標的偵蒐上可能受到當時天候、海象及海浪的影響，在目標偵蒐上確實有疏失。這個部分，我們已經針對相關雷達操作人員來做加強訓練。另外，我</w:t>
      </w:r>
      <w:r>
        <w:rPr>
          <w:rFonts w:hint="eastAsia"/>
        </w:rPr>
        <w:lastRenderedPageBreak/>
        <w:t>們跟海軍也針對聯合目標偵蒐的部分做過相關的聯繫以及討論。</w:t>
      </w:r>
    </w:p>
    <w:p w:rsidR="00D45698" w:rsidRDefault="00D45698" w:rsidP="00D45698">
      <w:pPr>
        <w:ind w:left="211" w:hangingChars="100" w:hanging="211"/>
      </w:pPr>
      <w:r w:rsidRPr="00916E0C">
        <w:rPr>
          <w:rFonts w:eastAsia="華康中黑體" w:hint="eastAsia"/>
        </w:rPr>
        <w:t>吳委員斯懷：</w:t>
      </w:r>
      <w:r>
        <w:rPr>
          <w:rFonts w:hint="eastAsia"/>
        </w:rPr>
        <w:t>副署長，本席也是從軍人出身，對這個很瞭解，我問你的意思是希望讓國人知道，在現有的雷達系統中，這麼小的舟艇、橡皮艇的截面積很小，要找到它很困難，你們必須要很誠實地把現實講清楚。那麼怎麼辦？我們再來改進，爭取預算，用近海無人機、近海無人監控的小型無人載具等，有很多方法可以彌補你的不足，而不是去懲處這些人或者跟誰合作。海軍現在所有的雷達的截面積跟偵蒐死角，很不容易抓到這麼小的點，這用科技的方式、人力的方式怎麼彌補？我建議你們從這個角度來思考，否則國家安全漏洞始終存在。</w:t>
      </w:r>
    </w:p>
    <w:p w:rsidR="00D45698" w:rsidRDefault="00D45698" w:rsidP="00D45698">
      <w:pPr>
        <w:ind w:left="211" w:hangingChars="100" w:hanging="211"/>
      </w:pPr>
      <w:r w:rsidRPr="00916E0C">
        <w:rPr>
          <w:rFonts w:eastAsia="華康中黑體" w:hint="eastAsia"/>
        </w:rPr>
        <w:t>許副署長靜芝：</w:t>
      </w:r>
      <w:r>
        <w:rPr>
          <w:rFonts w:hint="eastAsia"/>
        </w:rPr>
        <w:t>是，謝謝委員。</w:t>
      </w:r>
    </w:p>
    <w:p w:rsidR="00D45698" w:rsidRDefault="00D45698" w:rsidP="00D45698">
      <w:pPr>
        <w:ind w:left="211" w:hangingChars="100" w:hanging="211"/>
      </w:pPr>
      <w:r w:rsidRPr="00916E0C">
        <w:rPr>
          <w:rFonts w:eastAsia="華康中黑體" w:hint="eastAsia"/>
        </w:rPr>
        <w:t>吳委員斯懷：</w:t>
      </w:r>
      <w:r>
        <w:rPr>
          <w:rFonts w:hint="eastAsia"/>
        </w:rPr>
        <w:t>下面請教警政署署長，這段時間你們的壓力很大，但是事實就發生這麼多事，從碰瓷事件、松山之亂、北投之亂、中壢盤查之亂，再加上最近一個您也是受害者的蟑螂之亂，讓現在的媒體及社會大眾失去對警察的信任，但是對於媒體的報導，我為警察兄弟們感到非常的不平，媒體說，院長跟部長不合，部長跟署長不合，署長跟臺北市的局長又不合，這八萬警察到底聽誰的？當然我在哪個局、哪個分局、哪個市警察局我就聽他的，可是署長是我的上級單位，內政部長更是我的上級單位，還有一個行政院長更大了，可不可以簡短說明怎麼樣化解媒體跟民眾的觀感？請署長簡單回應。</w:t>
      </w:r>
    </w:p>
    <w:p w:rsidR="00D45698" w:rsidRDefault="00D45698" w:rsidP="00D45698">
      <w:pPr>
        <w:ind w:left="211" w:hangingChars="100" w:hanging="211"/>
      </w:pPr>
      <w:r w:rsidRPr="00916E0C">
        <w:rPr>
          <w:rFonts w:eastAsia="華康中黑體" w:hint="eastAsia"/>
        </w:rPr>
        <w:t>主席：</w:t>
      </w:r>
      <w:r>
        <w:rPr>
          <w:rFonts w:hint="eastAsia"/>
        </w:rPr>
        <w:t>請內政部警政署陳署長說明？</w:t>
      </w:r>
    </w:p>
    <w:p w:rsidR="00D45698" w:rsidRDefault="00D45698" w:rsidP="00D45698">
      <w:pPr>
        <w:ind w:left="211" w:hangingChars="100" w:hanging="211"/>
      </w:pPr>
      <w:r w:rsidRPr="00916E0C">
        <w:rPr>
          <w:rFonts w:eastAsia="華康中黑體" w:hint="eastAsia"/>
        </w:rPr>
        <w:t>陳署長家欽：</w:t>
      </w:r>
      <w:r>
        <w:rPr>
          <w:rFonts w:hint="eastAsia"/>
        </w:rPr>
        <w:t>謝謝委員的指教，警察人事是一條鞭制度，警政系統也只有單一的指揮系統，警政署可以指揮各縣市警察局，所以我們是一個整體的團隊，整體指揮當然是由我署長負責任。對於一些杜撰的編劇，我想從最近我們警察團隊的合作，並努力查緝，穩定社會的治安，這些成效就可以看得出來，這些杜撰的編劇會不攻自破。</w:t>
      </w:r>
    </w:p>
    <w:p w:rsidR="00D45698" w:rsidRDefault="00D45698" w:rsidP="00D45698">
      <w:pPr>
        <w:ind w:left="211" w:hangingChars="100" w:hanging="211"/>
      </w:pPr>
      <w:r w:rsidRPr="00916E0C">
        <w:rPr>
          <w:rFonts w:eastAsia="華康中黑體" w:hint="eastAsia"/>
        </w:rPr>
        <w:t>吳委員斯懷：</w:t>
      </w:r>
      <w:r>
        <w:rPr>
          <w:rFonts w:hint="eastAsia"/>
        </w:rPr>
        <w:t>署長，我是肯定警政署還有警察們大多數的犧牲奉獻、負責，這一點我們非常肯定，我剛才問的這些問題不是給你難堪，事實上，這就是民眾的觀感，當然應該從行政院長開始，不要動不動拍桌子就拔人，拔多了以後底下就沒有士氣了，內政部長是你們的大家長，不管你們之間合不合，他應該要支持警政署才對，你跟臺北市</w:t>
      </w:r>
      <w:r w:rsidR="001D2071">
        <w:rPr>
          <w:rFonts w:hint="eastAsia"/>
        </w:rPr>
        <w:t>政府</w:t>
      </w:r>
      <w:r>
        <w:rPr>
          <w:rFonts w:hint="eastAsia"/>
        </w:rPr>
        <w:t>警察局長相處的好壞是另外一回事，你是他的長官，你要給他足夠的指導，發生事情要給他足夠的支持，我們軍警是一家人，不能發生事情就切割、就甩鍋，那是不對的，會讓基層員警感受不到長官對他們的關懷跟支持，建議署長參考，好不好？</w:t>
      </w:r>
    </w:p>
    <w:p w:rsidR="00D45698" w:rsidRDefault="00D45698" w:rsidP="00D45698">
      <w:pPr>
        <w:ind w:left="211" w:hangingChars="100" w:hanging="211"/>
      </w:pPr>
      <w:r w:rsidRPr="00916E0C">
        <w:rPr>
          <w:rFonts w:eastAsia="華康中黑體" w:hint="eastAsia"/>
        </w:rPr>
        <w:t>陳署長家欽：</w:t>
      </w:r>
      <w:r>
        <w:rPr>
          <w:rFonts w:hint="eastAsia"/>
        </w:rPr>
        <w:t>我是全力在支持臺北市，也協助臺北市穩定治安。</w:t>
      </w:r>
    </w:p>
    <w:p w:rsidR="00D45698" w:rsidRDefault="00D45698" w:rsidP="00D45698">
      <w:pPr>
        <w:ind w:left="211" w:hangingChars="100" w:hanging="211"/>
      </w:pPr>
      <w:r w:rsidRPr="00916E0C">
        <w:rPr>
          <w:rFonts w:eastAsia="華康中黑體" w:hint="eastAsia"/>
        </w:rPr>
        <w:t>吳委員斯懷：</w:t>
      </w:r>
      <w:r>
        <w:rPr>
          <w:rFonts w:hint="eastAsia"/>
        </w:rPr>
        <w:t>好，謝謝。</w:t>
      </w:r>
    </w:p>
    <w:p w:rsidR="00D45698" w:rsidRDefault="00D45698" w:rsidP="00D45698">
      <w:pPr>
        <w:ind w:left="211" w:hangingChars="100" w:hanging="211"/>
      </w:pPr>
      <w:r w:rsidRPr="00916E0C">
        <w:rPr>
          <w:rFonts w:eastAsia="華康中黑體" w:hint="eastAsia"/>
        </w:rPr>
        <w:t>陳署長家欽：</w:t>
      </w:r>
      <w:r>
        <w:rPr>
          <w:rFonts w:hint="eastAsia"/>
        </w:rPr>
        <w:t>謝謝。</w:t>
      </w:r>
    </w:p>
    <w:p w:rsidR="00D45698" w:rsidRDefault="00D45698" w:rsidP="00D45698">
      <w:pPr>
        <w:ind w:left="211" w:hangingChars="100" w:hanging="211"/>
      </w:pPr>
      <w:r w:rsidRPr="00916E0C">
        <w:rPr>
          <w:rFonts w:eastAsia="華康中黑體" w:hint="eastAsia"/>
        </w:rPr>
        <w:t>主席（吳委員斯懷代）：</w:t>
      </w:r>
      <w:r>
        <w:rPr>
          <w:rFonts w:hint="eastAsia"/>
        </w:rPr>
        <w:t>請葉委員毓蘭發言。</w:t>
      </w:r>
    </w:p>
    <w:p w:rsidR="00D45698" w:rsidRDefault="00D45698" w:rsidP="00D45698">
      <w:pPr>
        <w:ind w:left="211" w:hangingChars="100" w:hanging="211"/>
      </w:pPr>
      <w:r w:rsidRPr="00E72E50">
        <w:rPr>
          <w:rFonts w:eastAsia="華康中黑體" w:hint="eastAsia"/>
        </w:rPr>
        <w:t>葉委員毓蘭：</w:t>
      </w:r>
      <w:r>
        <w:rPr>
          <w:rFonts w:hint="eastAsia"/>
        </w:rPr>
        <w:t>（</w:t>
      </w:r>
      <w:r>
        <w:rPr>
          <w:rFonts w:hint="eastAsia"/>
        </w:rPr>
        <w:t>9</w:t>
      </w:r>
      <w:r>
        <w:rPr>
          <w:rFonts w:hint="eastAsia"/>
        </w:rPr>
        <w:t>時</w:t>
      </w:r>
      <w:r>
        <w:rPr>
          <w:rFonts w:hint="eastAsia"/>
        </w:rPr>
        <w:t>42</w:t>
      </w:r>
      <w:r>
        <w:rPr>
          <w:rFonts w:hint="eastAsia"/>
        </w:rPr>
        <w:t>分）陳署長，你認得出本席戴的是什麼帽子嗎？</w:t>
      </w:r>
    </w:p>
    <w:p w:rsidR="00D45698" w:rsidRDefault="00D45698" w:rsidP="00D45698">
      <w:pPr>
        <w:ind w:left="211" w:hangingChars="100" w:hanging="211"/>
      </w:pPr>
      <w:r w:rsidRPr="00E72E50">
        <w:rPr>
          <w:rFonts w:eastAsia="華康中黑體" w:hint="eastAsia"/>
        </w:rPr>
        <w:t>主席：</w:t>
      </w:r>
      <w:r>
        <w:rPr>
          <w:rFonts w:hint="eastAsia"/>
        </w:rPr>
        <w:t>請內政部警政署陳署長說明。</w:t>
      </w:r>
    </w:p>
    <w:p w:rsidR="00D45698" w:rsidRDefault="00D45698" w:rsidP="00D45698">
      <w:pPr>
        <w:ind w:left="211" w:hangingChars="100" w:hanging="211"/>
      </w:pPr>
      <w:r w:rsidRPr="00E72E50">
        <w:rPr>
          <w:rFonts w:eastAsia="華康中黑體" w:hint="eastAsia"/>
        </w:rPr>
        <w:t>陳署長家欽：</w:t>
      </w:r>
      <w:r>
        <w:rPr>
          <w:rFonts w:hint="eastAsia"/>
        </w:rPr>
        <w:t>委員早。這是美國的</w:t>
      </w:r>
      <w:r>
        <w:rPr>
          <w:rFonts w:hint="eastAsia"/>
        </w:rPr>
        <w:t>DEA</w:t>
      </w:r>
      <w:r>
        <w:rPr>
          <w:rFonts w:hint="eastAsia"/>
        </w:rPr>
        <w:t>。</w:t>
      </w:r>
    </w:p>
    <w:p w:rsidR="00D45698" w:rsidRDefault="00D45698" w:rsidP="00D45698">
      <w:pPr>
        <w:ind w:left="211" w:hangingChars="100" w:hanging="211"/>
      </w:pPr>
      <w:r w:rsidRPr="00E72E50">
        <w:rPr>
          <w:rFonts w:eastAsia="華康中黑體" w:hint="eastAsia"/>
        </w:rPr>
        <w:t>葉委員毓蘭：</w:t>
      </w:r>
      <w:r>
        <w:rPr>
          <w:rFonts w:hint="eastAsia"/>
        </w:rPr>
        <w:t>DEA</w:t>
      </w:r>
      <w:r>
        <w:rPr>
          <w:rFonts w:hint="eastAsia"/>
        </w:rPr>
        <w:t>是什麼？</w:t>
      </w:r>
    </w:p>
    <w:p w:rsidR="00D45698" w:rsidRDefault="00D45698" w:rsidP="00D45698">
      <w:pPr>
        <w:ind w:left="211" w:hangingChars="100" w:hanging="211"/>
      </w:pPr>
      <w:r w:rsidRPr="00E72E50">
        <w:rPr>
          <w:rFonts w:eastAsia="華康中黑體" w:hint="eastAsia"/>
        </w:rPr>
        <w:lastRenderedPageBreak/>
        <w:t>陳署長家欽：</w:t>
      </w:r>
      <w:r>
        <w:rPr>
          <w:rFonts w:hint="eastAsia"/>
        </w:rPr>
        <w:t>緝毒局。</w:t>
      </w:r>
    </w:p>
    <w:p w:rsidR="00D45698" w:rsidRDefault="00D45698" w:rsidP="00D45698">
      <w:pPr>
        <w:ind w:left="211" w:hangingChars="100" w:hanging="211"/>
      </w:pPr>
      <w:r w:rsidRPr="00E72E50">
        <w:rPr>
          <w:rFonts w:eastAsia="華康中黑體" w:hint="eastAsia"/>
        </w:rPr>
        <w:t>葉委員毓蘭：</w:t>
      </w:r>
      <w:r>
        <w:rPr>
          <w:rFonts w:hint="eastAsia"/>
        </w:rPr>
        <w:t>緝毒局或緝毒署（</w:t>
      </w:r>
      <w:r>
        <w:rPr>
          <w:rFonts w:hint="eastAsia"/>
        </w:rPr>
        <w:t>Drug Enforcement administration</w:t>
      </w:r>
      <w:r>
        <w:rPr>
          <w:rFonts w:hint="eastAsia"/>
        </w:rPr>
        <w:t>）。署長在</w:t>
      </w:r>
      <w:r>
        <w:rPr>
          <w:rFonts w:hint="eastAsia"/>
        </w:rPr>
        <w:t>New Haven</w:t>
      </w:r>
      <w:r>
        <w:rPr>
          <w:rFonts w:hint="eastAsia"/>
        </w:rPr>
        <w:t>讀過書、進修過，署長知道如果在紐約戴這頂帽子出去大概走不回來，因為馬上會有人來暗算等等。毒品這個東西還真的是很麻煩。我記得一件往事，</w:t>
      </w:r>
      <w:r>
        <w:rPr>
          <w:rFonts w:hint="eastAsia"/>
        </w:rPr>
        <w:t>1994</w:t>
      </w:r>
      <w:r>
        <w:rPr>
          <w:rFonts w:hint="eastAsia"/>
        </w:rPr>
        <w:t>年我剛學成歸國沒多久，我陪著當時的警大校長也是大家的老長官─</w:t>
      </w:r>
      <w:r w:rsidR="001D2071">
        <w:rPr>
          <w:rFonts w:hint="eastAsia"/>
        </w:rPr>
        <w:t>─</w:t>
      </w:r>
      <w:r>
        <w:rPr>
          <w:rFonts w:hint="eastAsia"/>
        </w:rPr>
        <w:t>閻世錫先生到美國參加國際警察首長協會的年會，那年國際警察首長協會邀請閻先生去做主題演講，我陪著去了。閻先生在國內當過雙北的警察局長，也當過警大校長</w:t>
      </w:r>
      <w:r>
        <w:rPr>
          <w:rFonts w:hint="eastAsia"/>
        </w:rPr>
        <w:t>8</w:t>
      </w:r>
      <w:r>
        <w:rPr>
          <w:rFonts w:hint="eastAsia"/>
        </w:rPr>
        <w:t>年，所以交了很多朋友，其中一位很專業的朋友當過紐約市警察局長，也是知名的警政學者</w:t>
      </w:r>
      <w:r>
        <w:rPr>
          <w:rFonts w:hint="eastAsia"/>
        </w:rPr>
        <w:t>D</w:t>
      </w:r>
      <w:r w:rsidR="001D2071">
        <w:rPr>
          <w:rFonts w:hint="eastAsia"/>
        </w:rPr>
        <w:t>r.</w:t>
      </w:r>
      <w:r>
        <w:rPr>
          <w:rFonts w:hint="eastAsia"/>
        </w:rPr>
        <w:t xml:space="preserve"> Lebron</w:t>
      </w:r>
      <w:r>
        <w:rPr>
          <w:rFonts w:hint="eastAsia"/>
        </w:rPr>
        <w:t>，那年他也去參加國際警察首長協會，但當時他的身分已經不一樣，他當時是柯林頓內閣裡主管毒品管制的主要負責人。那次我跟閻先生找了當地僑胞推薦，也請辦事處幫我們找了一家很好吃的中餐廳，那天我們到中餐廳，整個中餐廳只有我們幾個，本席在美國住了很多年，那個中餐廳的菜這麼好，埃卡提佩是新墨西哥州的第一大城，菜這麼好為什麼只有我們這一桌人？我們問老闆，老闆說是我們害的，因為</w:t>
      </w:r>
      <w:r>
        <w:rPr>
          <w:rFonts w:hint="eastAsia"/>
        </w:rPr>
        <w:t>Lebron</w:t>
      </w:r>
      <w:r>
        <w:rPr>
          <w:rFonts w:hint="eastAsia"/>
        </w:rPr>
        <w:t>當時是緝毒的主管，他的維安規格高過總統，不管是</w:t>
      </w:r>
      <w:r>
        <w:rPr>
          <w:rFonts w:hint="eastAsia"/>
        </w:rPr>
        <w:t>FBI</w:t>
      </w:r>
      <w:r>
        <w:rPr>
          <w:rFonts w:hint="eastAsia"/>
        </w:rPr>
        <w:t>或</w:t>
      </w:r>
      <w:r>
        <w:rPr>
          <w:rFonts w:hint="eastAsia"/>
        </w:rPr>
        <w:t>ATF</w:t>
      </w:r>
      <w:r>
        <w:rPr>
          <w:rFonts w:hint="eastAsia"/>
        </w:rPr>
        <w:t>，所有聯邦的執法機關都去做過清查而且不讓任何人接近。毒品查緝本來就是一個很危險的工作，剛剛張次長及關務署的謝署長都提到所有的機關基本上都是要互相合作，本席本來要找臺灣高檢署來，因為我們覺得執法機關在第一線，後面的檢察官也非常重要，但因權責上的關係，我們不能請檢察官來備詢，因此本席要求次長要跟臺灣高檢署針對整個情資的分享、緝毒能量的整合，提供本委員會一個更深入的專題報告，好不好？署長不要說他們是互相跨縣的。</w:t>
      </w:r>
    </w:p>
    <w:p w:rsidR="00D45698" w:rsidRDefault="00D45698" w:rsidP="00D45698">
      <w:pPr>
        <w:ind w:leftChars="100" w:left="211" w:firstLineChars="100" w:firstLine="211"/>
      </w:pPr>
      <w:r>
        <w:rPr>
          <w:rFonts w:hint="eastAsia"/>
        </w:rPr>
        <w:t>我會針對這件事情是因為刑事局去查詐騙案時發現趙介佑家裡就有六百多包的毒咖啡包，署長剛才也提到很多，包括黑幫販毒、槍枝、詐騙等等。全民對於酒駕是零容忍，其實吸毒、販毒更是萬國公罪。前天報紙報導，巴西緝毒發生槍戰，有一個警察殉職，我在臉書貼這一則消息時，居然有人上來跟我說：委員言重了，臺灣沒有海洛英，不會有這種事。請教署長，在臺灣緝毒危不危險？有沒有發生過類似的狀態？</w:t>
      </w:r>
    </w:p>
    <w:p w:rsidR="00D45698" w:rsidRDefault="00D45698" w:rsidP="00D45698">
      <w:pPr>
        <w:ind w:left="211" w:hangingChars="100" w:hanging="211"/>
      </w:pPr>
      <w:r w:rsidRPr="00E72E50">
        <w:rPr>
          <w:rFonts w:eastAsia="華康中黑體" w:hint="eastAsia"/>
        </w:rPr>
        <w:t>陳署長家欽：</w:t>
      </w:r>
      <w:r>
        <w:rPr>
          <w:rFonts w:hint="eastAsia"/>
        </w:rPr>
        <w:t>有毒品就會有槍械，背後當然會有一些黑道背景，因為毒品是他們的金流，但臺灣的緝毒執法者絕對不會讓黑道或幕後的支持者公然威脅或公然的危害到我們的執法者。我們破案一定穿著背心，各單位都是一樣，甚至我們的查緝對象會斷點躲起來不敢暴露身分，所以臺灣的查緝英雄是很具有打擊力道的。</w:t>
      </w:r>
    </w:p>
    <w:p w:rsidR="00D45698" w:rsidRDefault="00D45698" w:rsidP="00D45698">
      <w:pPr>
        <w:ind w:left="211" w:hangingChars="100" w:hanging="211"/>
      </w:pPr>
      <w:r w:rsidRPr="00E72E50">
        <w:rPr>
          <w:rFonts w:eastAsia="華康中黑體" w:hint="eastAsia"/>
        </w:rPr>
        <w:t>葉委員毓蘭：</w:t>
      </w:r>
      <w:r>
        <w:rPr>
          <w:rFonts w:hint="eastAsia"/>
        </w:rPr>
        <w:t>我們覺得警察或調查員都很勇敢的去查緝毒梟，他們會跟你拼命，怎麼會沒有危險？最近這十年間，我們看到</w:t>
      </w:r>
      <w:r>
        <w:rPr>
          <w:rFonts w:hint="eastAsia"/>
        </w:rPr>
        <w:t>1997</w:t>
      </w:r>
      <w:r>
        <w:rPr>
          <w:rFonts w:hint="eastAsia"/>
        </w:rPr>
        <w:t>年臺北縣警察局的林安順小隊長、白河分局的林宏星都是在緝毒時殉職，這十年來警察緝毒遇到歹徒開槍、刀械攻擊或開車衝撞而受傷的有</w:t>
      </w:r>
      <w:r>
        <w:rPr>
          <w:rFonts w:hint="eastAsia"/>
        </w:rPr>
        <w:t>52</w:t>
      </w:r>
      <w:r>
        <w:rPr>
          <w:rFonts w:hint="eastAsia"/>
        </w:rPr>
        <w:t>人，可見緝毒是非常危險的，因此請署長一定要承諾給第一線的緝毒人員足夠的配備和保障，是否可以做到？</w:t>
      </w:r>
    </w:p>
    <w:p w:rsidR="00D45698" w:rsidRDefault="00D45698" w:rsidP="00D45698">
      <w:pPr>
        <w:ind w:left="211" w:hangingChars="100" w:hanging="211"/>
      </w:pPr>
      <w:r w:rsidRPr="00E72E50">
        <w:rPr>
          <w:rFonts w:eastAsia="華康中黑體" w:hint="eastAsia"/>
        </w:rPr>
        <w:t>陳署長家欽：</w:t>
      </w:r>
      <w:r>
        <w:rPr>
          <w:rFonts w:hint="eastAsia"/>
        </w:rPr>
        <w:t>從去年開始我們就汰換逾齡車輛，無線電也準備了</w:t>
      </w:r>
      <w:r>
        <w:rPr>
          <w:rFonts w:hint="eastAsia"/>
        </w:rPr>
        <w:t>38</w:t>
      </w:r>
      <w:r>
        <w:rPr>
          <w:rFonts w:hint="eastAsia"/>
        </w:rPr>
        <w:t>億，今年準備發包要汰換成</w:t>
      </w:r>
      <w:r>
        <w:rPr>
          <w:rFonts w:hint="eastAsia"/>
        </w:rPr>
        <w:t>E</w:t>
      </w:r>
      <w:r>
        <w:rPr>
          <w:rFonts w:hint="eastAsia"/>
        </w:rPr>
        <w:t>化的，相關的配備如警棍、拋射式電擊槍等都會在今年</w:t>
      </w:r>
      <w:r>
        <w:rPr>
          <w:rFonts w:hint="eastAsia"/>
        </w:rPr>
        <w:t>6</w:t>
      </w:r>
      <w:r>
        <w:rPr>
          <w:rFonts w:hint="eastAsia"/>
        </w:rPr>
        <w:t>月完成驗收，所以整體裝備都會大大的提昇。我經歷過無數次的抓槍擊要犯，經歷過槍戰的險境，所以我很支持員警努力的、勇敢的查緝，但要特別注意自己值勤的安全。</w:t>
      </w:r>
    </w:p>
    <w:p w:rsidR="00D45698" w:rsidRDefault="00D45698" w:rsidP="00D45698">
      <w:pPr>
        <w:ind w:left="211" w:hangingChars="100" w:hanging="211"/>
      </w:pPr>
      <w:r w:rsidRPr="00E72E50">
        <w:rPr>
          <w:rFonts w:eastAsia="華康中黑體" w:hint="eastAsia"/>
        </w:rPr>
        <w:lastRenderedPageBreak/>
        <w:t>葉委員毓蘭：</w:t>
      </w:r>
      <w:r>
        <w:rPr>
          <w:rFonts w:hint="eastAsia"/>
        </w:rPr>
        <w:t>我知道署長差點丟命，一定要叮囑他們不要為了緝毒忘了自己的安全。</w:t>
      </w:r>
    </w:p>
    <w:p w:rsidR="00D45698" w:rsidRDefault="00D45698" w:rsidP="00D45698">
      <w:pPr>
        <w:ind w:leftChars="100" w:left="211" w:firstLineChars="100" w:firstLine="211"/>
      </w:pPr>
      <w:r>
        <w:rPr>
          <w:rFonts w:hint="eastAsia"/>
        </w:rPr>
        <w:t>我們看到星期六媒體的報導，星期五新竹市警察局查獲大麻</w:t>
      </w:r>
      <w:r>
        <w:rPr>
          <w:rFonts w:hint="eastAsia"/>
        </w:rPr>
        <w:t>1,540</w:t>
      </w:r>
      <w:r>
        <w:rPr>
          <w:rFonts w:hint="eastAsia"/>
        </w:rPr>
        <w:t>株，市值是</w:t>
      </w:r>
      <w:r>
        <w:rPr>
          <w:rFonts w:hint="eastAsia"/>
        </w:rPr>
        <w:t>5</w:t>
      </w:r>
      <w:r>
        <w:rPr>
          <w:rFonts w:hint="eastAsia"/>
        </w:rPr>
        <w:t>億元，還沒有破調查局一千六百多株的紀錄。署長說今年破獲</w:t>
      </w:r>
      <w:r>
        <w:rPr>
          <w:rFonts w:hint="eastAsia"/>
        </w:rPr>
        <w:t>28</w:t>
      </w:r>
      <w:r>
        <w:rPr>
          <w:rFonts w:hint="eastAsia"/>
        </w:rPr>
        <w:t>件大麻工廠，數量非常多、生產量也很多，調查局破獲的也很多，你們有沒有去瞭解背後的原因？我也要請教在座的各位是否贊成大麻除罪化？張次長贊不贊成？</w:t>
      </w:r>
    </w:p>
    <w:p w:rsidR="00D45698" w:rsidRDefault="00D45698" w:rsidP="00D45698">
      <w:pPr>
        <w:ind w:left="211" w:hangingChars="100" w:hanging="211"/>
      </w:pPr>
      <w:r w:rsidRPr="00E72E50">
        <w:rPr>
          <w:rFonts w:eastAsia="華康中黑體" w:hint="eastAsia"/>
        </w:rPr>
        <w:t>主席：</w:t>
      </w:r>
      <w:r>
        <w:rPr>
          <w:rFonts w:hint="eastAsia"/>
        </w:rPr>
        <w:t>請法務部張次長說明。</w:t>
      </w:r>
    </w:p>
    <w:p w:rsidR="00D45698" w:rsidRDefault="00D45698" w:rsidP="00D45698">
      <w:pPr>
        <w:ind w:left="211" w:hangingChars="100" w:hanging="211"/>
      </w:pPr>
      <w:r w:rsidRPr="00E72E50">
        <w:rPr>
          <w:rFonts w:eastAsia="華康中黑體" w:hint="eastAsia"/>
        </w:rPr>
        <w:t>張次長斗輝：</w:t>
      </w:r>
      <w:r>
        <w:rPr>
          <w:rFonts w:hint="eastAsia"/>
        </w:rPr>
        <w:t>當然不贊成。</w:t>
      </w:r>
    </w:p>
    <w:p w:rsidR="00D45698" w:rsidRDefault="00D45698" w:rsidP="00D45698">
      <w:pPr>
        <w:ind w:left="211" w:hangingChars="100" w:hanging="211"/>
      </w:pPr>
      <w:r w:rsidRPr="00E72E50">
        <w:rPr>
          <w:rFonts w:eastAsia="華康中黑體" w:hint="eastAsia"/>
        </w:rPr>
        <w:t>葉委員毓蘭：</w:t>
      </w:r>
      <w:r>
        <w:rPr>
          <w:rFonts w:hint="eastAsia"/>
        </w:rPr>
        <w:t>呂局長贊不贊成？</w:t>
      </w:r>
    </w:p>
    <w:p w:rsidR="00D45698" w:rsidRDefault="00D45698" w:rsidP="00D45698">
      <w:pPr>
        <w:ind w:left="211" w:hangingChars="100" w:hanging="211"/>
      </w:pPr>
      <w:r w:rsidRPr="00E72E50">
        <w:rPr>
          <w:rFonts w:eastAsia="華康中黑體" w:hint="eastAsia"/>
        </w:rPr>
        <w:t>主席：</w:t>
      </w:r>
      <w:r w:rsidR="001D2071" w:rsidRPr="001D2071">
        <w:rPr>
          <w:rFonts w:hint="eastAsia"/>
        </w:rPr>
        <w:t>請</w:t>
      </w:r>
      <w:r>
        <w:rPr>
          <w:rFonts w:hint="eastAsia"/>
        </w:rPr>
        <w:t>法務部調查局呂局長說明。</w:t>
      </w:r>
    </w:p>
    <w:p w:rsidR="00D45698" w:rsidRDefault="00D45698" w:rsidP="00D45698">
      <w:pPr>
        <w:ind w:left="211" w:hangingChars="100" w:hanging="211"/>
      </w:pPr>
      <w:r w:rsidRPr="00E72E50">
        <w:rPr>
          <w:rFonts w:eastAsia="華康中黑體" w:hint="eastAsia"/>
        </w:rPr>
        <w:t>呂局長文忠：</w:t>
      </w:r>
      <w:r>
        <w:rPr>
          <w:rFonts w:hint="eastAsia"/>
        </w:rPr>
        <w:t>不贊成。</w:t>
      </w:r>
    </w:p>
    <w:p w:rsidR="00D45698" w:rsidRDefault="00D45698" w:rsidP="00D45698">
      <w:pPr>
        <w:ind w:left="211" w:hangingChars="100" w:hanging="211"/>
      </w:pPr>
      <w:r w:rsidRPr="00E72E50">
        <w:rPr>
          <w:rFonts w:eastAsia="華康中黑體" w:hint="eastAsia"/>
        </w:rPr>
        <w:t>葉委員毓蘭：</w:t>
      </w:r>
      <w:r>
        <w:rPr>
          <w:rFonts w:hint="eastAsia"/>
        </w:rPr>
        <w:t>署長贊不贊成？</w:t>
      </w:r>
    </w:p>
    <w:p w:rsidR="00D45698" w:rsidRDefault="00D45698" w:rsidP="00D45698">
      <w:pPr>
        <w:ind w:left="211" w:hangingChars="100" w:hanging="211"/>
      </w:pPr>
      <w:r w:rsidRPr="00E72E50">
        <w:rPr>
          <w:rFonts w:eastAsia="華康中黑體" w:hint="eastAsia"/>
        </w:rPr>
        <w:t>陳署長家欽：</w:t>
      </w:r>
      <w:r>
        <w:rPr>
          <w:rFonts w:hint="eastAsia"/>
        </w:rPr>
        <w:t>不贊成。</w:t>
      </w:r>
    </w:p>
    <w:p w:rsidR="00D45698" w:rsidRDefault="00D45698" w:rsidP="00D45698">
      <w:pPr>
        <w:ind w:left="211" w:hangingChars="100" w:hanging="211"/>
      </w:pPr>
      <w:r w:rsidRPr="00E72E50">
        <w:rPr>
          <w:rFonts w:eastAsia="華康中黑體" w:hint="eastAsia"/>
        </w:rPr>
        <w:t>葉委員毓蘭：</w:t>
      </w:r>
      <w:r>
        <w:rPr>
          <w:rFonts w:hint="eastAsia"/>
        </w:rPr>
        <w:t>許副署長是否贊成？</w:t>
      </w:r>
    </w:p>
    <w:p w:rsidR="00D45698" w:rsidRDefault="00D45698" w:rsidP="00D45698">
      <w:pPr>
        <w:ind w:left="211" w:hangingChars="100" w:hanging="211"/>
      </w:pPr>
      <w:r w:rsidRPr="00E72E50">
        <w:rPr>
          <w:rFonts w:eastAsia="華康中黑體" w:hint="eastAsia"/>
        </w:rPr>
        <w:t>主席：</w:t>
      </w:r>
      <w:r>
        <w:rPr>
          <w:rFonts w:hint="eastAsia"/>
        </w:rPr>
        <w:t>請海委會海巡署許副署長說明。</w:t>
      </w:r>
    </w:p>
    <w:p w:rsidR="00D45698" w:rsidRDefault="00D45698" w:rsidP="00D45698">
      <w:pPr>
        <w:ind w:left="211" w:hangingChars="100" w:hanging="211"/>
      </w:pPr>
      <w:r w:rsidRPr="00E72E50">
        <w:rPr>
          <w:rFonts w:eastAsia="華康中黑體" w:hint="eastAsia"/>
        </w:rPr>
        <w:t>許副署長靜芝：</w:t>
      </w:r>
      <w:r>
        <w:rPr>
          <w:rFonts w:hint="eastAsia"/>
        </w:rPr>
        <w:t>不贊成。</w:t>
      </w:r>
    </w:p>
    <w:p w:rsidR="00D45698" w:rsidRDefault="00D45698" w:rsidP="00D45698">
      <w:pPr>
        <w:ind w:left="211" w:hangingChars="100" w:hanging="211"/>
      </w:pPr>
      <w:r w:rsidRPr="00E72E50">
        <w:rPr>
          <w:rFonts w:eastAsia="華康中黑體" w:hint="eastAsia"/>
        </w:rPr>
        <w:t>葉委員毓蘭：</w:t>
      </w:r>
      <w:r>
        <w:rPr>
          <w:rFonts w:hint="eastAsia"/>
        </w:rPr>
        <w:t>謝署長贊不贊成？</w:t>
      </w:r>
    </w:p>
    <w:p w:rsidR="00D45698" w:rsidRDefault="00D45698" w:rsidP="00D45698">
      <w:pPr>
        <w:ind w:left="211" w:hangingChars="100" w:hanging="211"/>
      </w:pPr>
      <w:r w:rsidRPr="00E72E50">
        <w:rPr>
          <w:rFonts w:eastAsia="華康中黑體" w:hint="eastAsia"/>
        </w:rPr>
        <w:t>主席：</w:t>
      </w:r>
      <w:r>
        <w:rPr>
          <w:rFonts w:hint="eastAsia"/>
        </w:rPr>
        <w:t>請財政部關務署謝署長說明。</w:t>
      </w:r>
    </w:p>
    <w:p w:rsidR="00D45698" w:rsidRDefault="00D45698" w:rsidP="00D45698">
      <w:pPr>
        <w:ind w:left="211" w:hangingChars="100" w:hanging="211"/>
      </w:pPr>
      <w:r w:rsidRPr="00E72E50">
        <w:rPr>
          <w:rFonts w:eastAsia="華康中黑體" w:hint="eastAsia"/>
        </w:rPr>
        <w:t>謝署長鈴媛：</w:t>
      </w:r>
      <w:r>
        <w:rPr>
          <w:rFonts w:hint="eastAsia"/>
        </w:rPr>
        <w:t>不贊成。</w:t>
      </w:r>
    </w:p>
    <w:p w:rsidR="00D45698" w:rsidRDefault="00D45698" w:rsidP="00D45698">
      <w:pPr>
        <w:ind w:left="211" w:hangingChars="100" w:hanging="211"/>
      </w:pPr>
      <w:r w:rsidRPr="00E72E50">
        <w:rPr>
          <w:rFonts w:eastAsia="華康中黑體" w:hint="eastAsia"/>
        </w:rPr>
        <w:t>葉委員毓蘭：</w:t>
      </w:r>
      <w:r>
        <w:rPr>
          <w:rFonts w:hint="eastAsia"/>
        </w:rPr>
        <w:t>你們都不贊成，但坊間還有很多人非常浪漫、羅曼蒂克的說這是無害的，世界各國都在開放，你在跟我</w:t>
      </w:r>
      <w:r>
        <w:rPr>
          <w:rFonts w:hint="eastAsia"/>
        </w:rPr>
        <w:t>DO</w:t>
      </w:r>
      <w:r>
        <w:rPr>
          <w:rFonts w:hint="eastAsia"/>
        </w:rPr>
        <w:t>、</w:t>
      </w:r>
      <w:r>
        <w:rPr>
          <w:rFonts w:hint="eastAsia"/>
        </w:rPr>
        <w:t>RE</w:t>
      </w:r>
      <w:r>
        <w:rPr>
          <w:rFonts w:hint="eastAsia"/>
        </w:rPr>
        <w:t>、</w:t>
      </w:r>
      <w:r>
        <w:rPr>
          <w:rFonts w:hint="eastAsia"/>
        </w:rPr>
        <w:t>ME</w:t>
      </w:r>
      <w:r>
        <w:rPr>
          <w:rFonts w:hint="eastAsia"/>
        </w:rPr>
        <w:t>。我要問調查局，調查局的報告中提到毒品案查扣的不法所得</w:t>
      </w:r>
      <w:r>
        <w:rPr>
          <w:rFonts w:hint="eastAsia"/>
        </w:rPr>
        <w:t>108</w:t>
      </w:r>
      <w:r>
        <w:rPr>
          <w:rFonts w:hint="eastAsia"/>
        </w:rPr>
        <w:t>年是</w:t>
      </w:r>
      <w:r>
        <w:rPr>
          <w:rFonts w:hint="eastAsia"/>
        </w:rPr>
        <w:t>334</w:t>
      </w:r>
      <w:r>
        <w:rPr>
          <w:rFonts w:hint="eastAsia"/>
        </w:rPr>
        <w:t>萬元，</w:t>
      </w:r>
      <w:r>
        <w:rPr>
          <w:rFonts w:hint="eastAsia"/>
        </w:rPr>
        <w:t>109</w:t>
      </w:r>
      <w:r>
        <w:rPr>
          <w:rFonts w:hint="eastAsia"/>
        </w:rPr>
        <w:t>年是</w:t>
      </w:r>
      <w:r>
        <w:rPr>
          <w:rFonts w:hint="eastAsia"/>
        </w:rPr>
        <w:t>196</w:t>
      </w:r>
      <w:r>
        <w:rPr>
          <w:rFonts w:hint="eastAsia"/>
        </w:rPr>
        <w:t>萬元、</w:t>
      </w:r>
      <w:r>
        <w:rPr>
          <w:rFonts w:hint="eastAsia"/>
        </w:rPr>
        <w:t>110</w:t>
      </w:r>
      <w:r>
        <w:rPr>
          <w:rFonts w:hint="eastAsia"/>
        </w:rPr>
        <w:t>年是</w:t>
      </w:r>
      <w:r>
        <w:rPr>
          <w:rFonts w:hint="eastAsia"/>
        </w:rPr>
        <w:t>676</w:t>
      </w:r>
      <w:r>
        <w:rPr>
          <w:rFonts w:hint="eastAsia"/>
        </w:rPr>
        <w:t>萬元，我講實話，這是不是太少了？既然動輒就破獲市值幾億元的毒品，但對於犯罪者、毒梟的財產居然無法查扣，甚至於比航機站徐宿良家中搜出的財物還少，是不是同仁自己查扣了？自用了？</w:t>
      </w:r>
    </w:p>
    <w:p w:rsidR="00D45698" w:rsidRDefault="00D45698" w:rsidP="00D45698">
      <w:pPr>
        <w:ind w:left="211" w:hangingChars="100" w:hanging="211"/>
      </w:pPr>
      <w:r w:rsidRPr="00E72E50">
        <w:rPr>
          <w:rFonts w:eastAsia="華康中黑體" w:hint="eastAsia"/>
        </w:rPr>
        <w:t>呂局長文忠：</w:t>
      </w:r>
      <w:r>
        <w:rPr>
          <w:rFonts w:hint="eastAsia"/>
        </w:rPr>
        <w:t>對於毒品案件，我們會全力查扣犯罪的不法所得，委員剛才提到這幾年來查扣的犯罪所得並沒有很高，原因之一是案件事先查到了，他們還沒有機會販賣毒品，另外，毒販隱藏犯罪所得的帳戶很多，我們會再加強洗錢金流的清查。</w:t>
      </w:r>
    </w:p>
    <w:p w:rsidR="00D45698" w:rsidRDefault="00D45698" w:rsidP="00D45698">
      <w:pPr>
        <w:ind w:left="211" w:hangingChars="100" w:hanging="211"/>
      </w:pPr>
      <w:r w:rsidRPr="00E72E50">
        <w:rPr>
          <w:rFonts w:eastAsia="華康中黑體" w:hint="eastAsia"/>
        </w:rPr>
        <w:t>葉委員毓蘭：</w:t>
      </w:r>
      <w:r>
        <w:rPr>
          <w:rFonts w:hint="eastAsia"/>
        </w:rPr>
        <w:t>洗錢防制在你們這邊，反毒也在你們這邊，你們應該在金流方面更能掌控，但現在你們顯然是力有不逮。</w:t>
      </w:r>
    </w:p>
    <w:p w:rsidR="00D45698" w:rsidRDefault="00D45698" w:rsidP="00D45698">
      <w:pPr>
        <w:ind w:leftChars="100" w:left="211" w:firstLineChars="100" w:firstLine="211"/>
      </w:pPr>
      <w:r>
        <w:rPr>
          <w:rFonts w:hint="eastAsia"/>
        </w:rPr>
        <w:t>我要請教謝署長。海巡經常在外面查獲毒品，國際刑警科也曾經在國外破獲國內送出去的大量毒品，所以你們在通商口岸的查緝更為重要，依照你們主管的通商口岸毒品查緝聯繫作業要點的規定，如果自行查獲沒有密報的毒品案件，應該移送法務部調查局，為什麼不信任警察？</w:t>
      </w:r>
    </w:p>
    <w:p w:rsidR="00D45698" w:rsidRDefault="00D45698" w:rsidP="00D45698">
      <w:pPr>
        <w:ind w:left="211" w:hangingChars="100" w:hanging="211"/>
      </w:pPr>
      <w:r w:rsidRPr="00E72E50">
        <w:rPr>
          <w:rFonts w:eastAsia="華康中黑體" w:hint="eastAsia"/>
        </w:rPr>
        <w:t>謝署長鈴媛：</w:t>
      </w:r>
      <w:r>
        <w:rPr>
          <w:rFonts w:hint="eastAsia"/>
        </w:rPr>
        <w:t>這個合作方式是我們報請行政院核定的模式，之前查獲的就只是一個調查局，但和警察機關共同查獲的就移送給警察機關，這是從民國</w:t>
      </w:r>
      <w:r>
        <w:rPr>
          <w:rFonts w:hint="eastAsia"/>
        </w:rPr>
        <w:t>92</w:t>
      </w:r>
      <w:r>
        <w:rPr>
          <w:rFonts w:hint="eastAsia"/>
        </w:rPr>
        <w:t>年就送請行政院核定的合作方式。</w:t>
      </w:r>
    </w:p>
    <w:p w:rsidR="00D45698" w:rsidRDefault="00D45698" w:rsidP="00D45698">
      <w:pPr>
        <w:ind w:left="211" w:hangingChars="100" w:hanging="211"/>
      </w:pPr>
      <w:r w:rsidRPr="00E72E50">
        <w:rPr>
          <w:rFonts w:eastAsia="華康中黑體" w:hint="eastAsia"/>
        </w:rPr>
        <w:t>葉委員毓蘭：</w:t>
      </w:r>
      <w:r>
        <w:rPr>
          <w:rFonts w:hint="eastAsia"/>
        </w:rPr>
        <w:t>這個其實可以再檢討，既然行政院有一個反毒會報來控管，跟哪個情治單位能做最有力的追查是最重要的，否則關口失守什麼都沒有用了。</w:t>
      </w:r>
    </w:p>
    <w:p w:rsidR="00D45698" w:rsidRDefault="00D45698" w:rsidP="00D45698">
      <w:pPr>
        <w:ind w:leftChars="100" w:left="211" w:firstLineChars="100" w:firstLine="211"/>
      </w:pPr>
      <w:r>
        <w:rPr>
          <w:rFonts w:hint="eastAsia"/>
        </w:rPr>
        <w:lastRenderedPageBreak/>
        <w:t>我最後其實還有一些問題要問，包括進入校園反毒人員。現在毒品包裝成咖啡包、快樂丸、搖頭丸、聰明丸、各種提神飲等等，什麼東西都有，你們弄了無毒校園後，本席在上星期開了一個協調會，因為有許多人告訴本席，他們去支援其實是什麼事情都辦，不是只有到校園，</w:t>
      </w:r>
      <w:r>
        <w:rPr>
          <w:rFonts w:hint="eastAsia"/>
        </w:rPr>
        <w:t>579</w:t>
      </w:r>
      <w:r>
        <w:rPr>
          <w:rFonts w:hint="eastAsia"/>
        </w:rPr>
        <w:t>位警力在各個地方很辛苦的做，認真的人就變成同工不同酬，所以警政署一定要讓基層知道公平正義是存在的。現在許多縣市的警察局嚴重缺乏警力，長榮大學案發生時我們就看出臺南也很缺，但黃偉哲市長當時就說他們不缺，他預言會有</w:t>
      </w:r>
      <w:r>
        <w:rPr>
          <w:rFonts w:hint="eastAsia"/>
        </w:rPr>
        <w:t>5,000</w:t>
      </w:r>
      <w:r>
        <w:rPr>
          <w:rFonts w:hint="eastAsia"/>
        </w:rPr>
        <w:t>個流浪警察。對這些流浪警察，我們與其把他們放在保一、四、五，還不如讓他們到各縣市政府實際的支援。警察整個人事的經費或預算是不是要由中央統籌呢？現在無毒校園基本上都是在吃中央政府，由中央付錢，他們反正只要有警力可用就好，這個問題請署長一定要解決。</w:t>
      </w:r>
    </w:p>
    <w:p w:rsidR="00D45698" w:rsidRDefault="00D45698" w:rsidP="00D45698">
      <w:pPr>
        <w:ind w:leftChars="100" w:left="211" w:firstLineChars="100" w:firstLine="211"/>
      </w:pPr>
      <w:r>
        <w:rPr>
          <w:rFonts w:hint="eastAsia"/>
        </w:rPr>
        <w:t>最後我還是要幫退警講話，現在不只是現職員警辛苦，退警辛苦了一生，他們最大的抱怨就是沒有人幫他們講話，他們現在連要去陳抗的權利都被特勤中心非常違憲、剝奪言論自由的違法命令剝奪了。請署長說明你是否有要現職員警違法侵害退職警察的陳抗權？你覺得這些退休警察是一般的公務員嗎？</w:t>
      </w:r>
    </w:p>
    <w:p w:rsidR="00D45698" w:rsidRDefault="00D45698" w:rsidP="00D45698">
      <w:pPr>
        <w:ind w:left="211" w:hangingChars="100" w:hanging="211"/>
      </w:pPr>
      <w:r w:rsidRPr="00E72E50">
        <w:rPr>
          <w:rFonts w:eastAsia="華康中黑體" w:hint="eastAsia"/>
        </w:rPr>
        <w:t>陳署長家欽：</w:t>
      </w:r>
      <w:r>
        <w:rPr>
          <w:rFonts w:hint="eastAsia"/>
        </w:rPr>
        <w:t>我絕對不會做錯誤的指示，要求我們的同仁做違法的事情，陳抗是民眾表達訴求的權利，我們要予以尊重，但也要合法，要遵守維安的一些規定，我們都尊重陳抗者自由表達的意見，有劃分表達區讓他們陳述意見，但他們也要遵守群眾聚眾活動的一些規定，這樣的話，他們一方面可以表達意見，沒有問題，法律上也不會違法，目前執行得非常好。</w:t>
      </w:r>
    </w:p>
    <w:p w:rsidR="00D45698" w:rsidRDefault="00D45698" w:rsidP="00D45698">
      <w:pPr>
        <w:ind w:left="211" w:hangingChars="100" w:hanging="211"/>
      </w:pPr>
      <w:r w:rsidRPr="00E72E50">
        <w:rPr>
          <w:rFonts w:eastAsia="華康中黑體" w:hint="eastAsia"/>
        </w:rPr>
        <w:t>葉委員毓蘭：</w:t>
      </w:r>
      <w:r>
        <w:rPr>
          <w:rFonts w:hint="eastAsia"/>
        </w:rPr>
        <w:t>軍人有兩個娘家在幫他們爭取，國防部和退輔會都在幫他們講公道話，警政署是不是可以幫所有退休警察講公道話？</w:t>
      </w:r>
    </w:p>
    <w:p w:rsidR="00D45698" w:rsidRDefault="00D45698" w:rsidP="00D45698">
      <w:pPr>
        <w:ind w:left="211" w:hangingChars="100" w:hanging="211"/>
      </w:pPr>
      <w:r w:rsidRPr="00E72E50">
        <w:rPr>
          <w:rFonts w:eastAsia="華康中黑體" w:hint="eastAsia"/>
        </w:rPr>
        <w:t>陳署長家欽：</w:t>
      </w:r>
      <w:r>
        <w:rPr>
          <w:rFonts w:hint="eastAsia"/>
        </w:rPr>
        <w:t>我們一直在反映、幫他們爭取福利。</w:t>
      </w:r>
    </w:p>
    <w:p w:rsidR="00D45698" w:rsidRDefault="00D45698" w:rsidP="00D45698">
      <w:pPr>
        <w:ind w:left="211" w:hangingChars="100" w:hanging="211"/>
      </w:pPr>
      <w:r w:rsidRPr="00E72E50">
        <w:rPr>
          <w:rFonts w:eastAsia="華康中黑體" w:hint="eastAsia"/>
        </w:rPr>
        <w:t>葉委員毓蘭：</w:t>
      </w:r>
      <w:r>
        <w:rPr>
          <w:rFonts w:hint="eastAsia"/>
        </w:rPr>
        <w:t>你覺得年改對警察公平嗎？</w:t>
      </w:r>
    </w:p>
    <w:p w:rsidR="00D45698" w:rsidRDefault="00D45698" w:rsidP="00D45698">
      <w:pPr>
        <w:ind w:left="211" w:hangingChars="100" w:hanging="211"/>
      </w:pPr>
      <w:r w:rsidRPr="00E72E50">
        <w:rPr>
          <w:rFonts w:eastAsia="華康中黑體" w:hint="eastAsia"/>
        </w:rPr>
        <w:t>陳署長家欽：</w:t>
      </w:r>
      <w:r>
        <w:rPr>
          <w:rFonts w:hint="eastAsia"/>
        </w:rPr>
        <w:t>我們一直在爭取、照顧我們同仁的權益和福利。</w:t>
      </w:r>
    </w:p>
    <w:p w:rsidR="00D45698" w:rsidRDefault="00D45698" w:rsidP="00D45698">
      <w:pPr>
        <w:ind w:left="211" w:hangingChars="100" w:hanging="211"/>
      </w:pPr>
      <w:r w:rsidRPr="00E72E50">
        <w:rPr>
          <w:rFonts w:eastAsia="華康中黑體" w:hint="eastAsia"/>
        </w:rPr>
        <w:t>主席：</w:t>
      </w:r>
      <w:r>
        <w:rPr>
          <w:rFonts w:hint="eastAsia"/>
        </w:rPr>
        <w:t>謝謝葉委員的質詢，也希望剛才署長回答葉委員的話要真正落實到基層，因為退休警察有許多和本席一起並肩作戰很多年，署長一定要做到剛才承諾的話，今天署長的答詢，全國退警都看到了。</w:t>
      </w:r>
    </w:p>
    <w:p w:rsidR="00D45698" w:rsidRDefault="00D45698" w:rsidP="00D45698">
      <w:pPr>
        <w:ind w:leftChars="100" w:left="211" w:firstLineChars="100" w:firstLine="211"/>
      </w:pPr>
      <w:r>
        <w:rPr>
          <w:rFonts w:hint="eastAsia"/>
        </w:rPr>
        <w:t>請陳委員椒華發言。</w:t>
      </w:r>
    </w:p>
    <w:p w:rsidR="00D45698" w:rsidRDefault="00D45698" w:rsidP="00D45698">
      <w:pPr>
        <w:ind w:left="211" w:hangingChars="100" w:hanging="211"/>
      </w:pPr>
      <w:r w:rsidRPr="00E72E50">
        <w:rPr>
          <w:rFonts w:eastAsia="華康中黑體" w:hint="eastAsia"/>
        </w:rPr>
        <w:t>陳委員椒華：</w:t>
      </w:r>
      <w:r>
        <w:rPr>
          <w:rFonts w:hint="eastAsia"/>
        </w:rPr>
        <w:t>（</w:t>
      </w:r>
      <w:r>
        <w:rPr>
          <w:rFonts w:hint="eastAsia"/>
        </w:rPr>
        <w:t>9</w:t>
      </w:r>
      <w:r>
        <w:rPr>
          <w:rFonts w:hint="eastAsia"/>
        </w:rPr>
        <w:t>時</w:t>
      </w:r>
      <w:r>
        <w:rPr>
          <w:rFonts w:hint="eastAsia"/>
        </w:rPr>
        <w:t>59</w:t>
      </w:r>
      <w:r>
        <w:rPr>
          <w:rFonts w:hint="eastAsia"/>
        </w:rPr>
        <w:t>分）今天查緝毒品的報告中提到編列預算檢驗尿液，請問署長，今年</w:t>
      </w:r>
      <w:r>
        <w:rPr>
          <w:rFonts w:hint="eastAsia"/>
        </w:rPr>
        <w:t>1</w:t>
      </w:r>
      <w:r>
        <w:rPr>
          <w:rFonts w:hint="eastAsia"/>
        </w:rPr>
        <w:t>月到現在大概檢驗了多少件？</w:t>
      </w:r>
    </w:p>
    <w:p w:rsidR="00D45698" w:rsidRDefault="00D45698" w:rsidP="00D45698">
      <w:pPr>
        <w:ind w:left="211" w:hangingChars="100" w:hanging="211"/>
      </w:pPr>
      <w:r w:rsidRPr="00E72E50">
        <w:rPr>
          <w:rFonts w:eastAsia="華康中黑體" w:hint="eastAsia"/>
        </w:rPr>
        <w:t>主席：</w:t>
      </w:r>
      <w:r>
        <w:rPr>
          <w:rFonts w:hint="eastAsia"/>
        </w:rPr>
        <w:t>請內政部警政署陳署長說明。</w:t>
      </w:r>
    </w:p>
    <w:p w:rsidR="00D45698" w:rsidRDefault="00D45698" w:rsidP="00D45698">
      <w:pPr>
        <w:ind w:left="211" w:hangingChars="100" w:hanging="211"/>
      </w:pPr>
      <w:r w:rsidRPr="00E72E50">
        <w:rPr>
          <w:rFonts w:eastAsia="華康中黑體" w:hint="eastAsia"/>
        </w:rPr>
        <w:t>陳署長家欽：</w:t>
      </w:r>
      <w:r>
        <w:rPr>
          <w:rFonts w:hint="eastAsia"/>
        </w:rPr>
        <w:t>我們最主要的是要加強檢驗。</w:t>
      </w:r>
    </w:p>
    <w:p w:rsidR="00D45698" w:rsidRDefault="00D45698" w:rsidP="00D45698">
      <w:pPr>
        <w:ind w:left="211" w:hangingChars="100" w:hanging="211"/>
      </w:pPr>
      <w:r w:rsidRPr="00E72E50">
        <w:rPr>
          <w:rFonts w:eastAsia="華康中黑體" w:hint="eastAsia"/>
        </w:rPr>
        <w:t>陳委員椒華：</w:t>
      </w:r>
      <w:r>
        <w:rPr>
          <w:rFonts w:hint="eastAsia"/>
        </w:rPr>
        <w:t>件數是多少？請回答我。</w:t>
      </w:r>
    </w:p>
    <w:p w:rsidR="00D45698" w:rsidRDefault="00D45698" w:rsidP="00D45698">
      <w:pPr>
        <w:ind w:left="211" w:hangingChars="100" w:hanging="211"/>
      </w:pPr>
      <w:r w:rsidRPr="00E72E50">
        <w:rPr>
          <w:rFonts w:eastAsia="華康中黑體" w:hint="eastAsia"/>
        </w:rPr>
        <w:t>陳署長家欽：</w:t>
      </w:r>
      <w:r>
        <w:rPr>
          <w:rFonts w:hint="eastAsia"/>
        </w:rPr>
        <w:t>是不是可以書面答復？我們要準備一下資料。</w:t>
      </w:r>
    </w:p>
    <w:p w:rsidR="00D45698" w:rsidRDefault="00D45698" w:rsidP="00D45698">
      <w:pPr>
        <w:ind w:left="211" w:hangingChars="100" w:hanging="211"/>
      </w:pPr>
      <w:r w:rsidRPr="00E72E50">
        <w:rPr>
          <w:rFonts w:eastAsia="華康中黑體" w:hint="eastAsia"/>
        </w:rPr>
        <w:t>陳委員椒華：</w:t>
      </w:r>
      <w:r>
        <w:rPr>
          <w:rFonts w:hint="eastAsia"/>
        </w:rPr>
        <w:t>你等一下回答我。本席認為檢驗的件數攸關查緝的成效，如果署長還不知道這麼重要工具的執行成效，那麼本席實在要憂心警政署查緝毒品的能力，所以請在我質詢完畢之前回答這個問題。</w:t>
      </w:r>
    </w:p>
    <w:p w:rsidR="00D45698" w:rsidRDefault="00D45698" w:rsidP="00D45698">
      <w:pPr>
        <w:ind w:leftChars="100" w:left="211" w:firstLineChars="100" w:firstLine="211"/>
      </w:pPr>
      <w:r>
        <w:rPr>
          <w:rFonts w:hint="eastAsia"/>
        </w:rPr>
        <w:lastRenderedPageBreak/>
        <w:t>我們知道現在在學校、偏鄉，甚至在都會，毒品氾濫的情況非常嚴重，即使現在有所謂合法化的要求，但要澈底解決毒品氾濫的問題，警政署的工具和使用效果是非常重要的，所以本席提出的第一個問題是有關職務的執行。</w:t>
      </w:r>
      <w:r>
        <w:rPr>
          <w:rFonts w:hint="eastAsia"/>
        </w:rPr>
        <w:t>4</w:t>
      </w:r>
      <w:r>
        <w:rPr>
          <w:rFonts w:hint="eastAsia"/>
        </w:rPr>
        <w:t>月時楊梅分局針對酒駕攔檢，檢查一位男子是否攜帶毒品，但警方沒有合法執行職務，既未出示證件也沒有出示搜索票，所以該男子即使有違法但在法院審理時，法官針對警方違法執行職務，導致無法將犯罪者繩之以法，署長怎麼看待這種違法的執法情形？怎麼樣改進？</w:t>
      </w:r>
    </w:p>
    <w:p w:rsidR="00D45698" w:rsidRDefault="00D45698" w:rsidP="00D45698">
      <w:pPr>
        <w:ind w:left="211" w:hangingChars="100" w:hanging="211"/>
      </w:pPr>
      <w:r w:rsidRPr="00E72E50">
        <w:rPr>
          <w:rFonts w:eastAsia="華康中黑體" w:hint="eastAsia"/>
        </w:rPr>
        <w:t>陳署長家欽：</w:t>
      </w:r>
      <w:r>
        <w:rPr>
          <w:rFonts w:hint="eastAsia"/>
        </w:rPr>
        <w:t>同仁的執法品質是我們所重視與要求的，我們平常就有在做訓練，當然個人……</w:t>
      </w:r>
    </w:p>
    <w:p w:rsidR="00D45698" w:rsidRDefault="00D45698" w:rsidP="00D45698">
      <w:pPr>
        <w:ind w:left="211" w:hangingChars="100" w:hanging="211"/>
      </w:pPr>
      <w:r w:rsidRPr="00E72E50">
        <w:rPr>
          <w:rFonts w:eastAsia="華康中黑體" w:hint="eastAsia"/>
        </w:rPr>
        <w:t>陳委員椒華：</w:t>
      </w:r>
      <w:r>
        <w:rPr>
          <w:rFonts w:hint="eastAsia"/>
        </w:rPr>
        <w:t>這種情形不是最基本的</w:t>
      </w:r>
      <w:r>
        <w:rPr>
          <w:rFonts w:hint="eastAsia"/>
        </w:rPr>
        <w:t>SOP</w:t>
      </w:r>
      <w:r>
        <w:rPr>
          <w:rFonts w:hint="eastAsia"/>
        </w:rPr>
        <w:t>，一定要出示證件，有合法的搜索方式，為什麼會犯這種錯誤？</w:t>
      </w:r>
    </w:p>
    <w:p w:rsidR="00D45698" w:rsidRDefault="00D45698" w:rsidP="00D45698">
      <w:pPr>
        <w:ind w:left="211" w:hangingChars="100" w:hanging="211"/>
      </w:pPr>
      <w:r w:rsidRPr="00E72E50">
        <w:rPr>
          <w:rFonts w:eastAsia="華康中黑體" w:hint="eastAsia"/>
        </w:rPr>
        <w:t>陳署長家欽：</w:t>
      </w:r>
      <w:r>
        <w:rPr>
          <w:rFonts w:hint="eastAsia"/>
        </w:rPr>
        <w:t>當然我們有再檢討的必要，所以我們就此案件再次加強個人的執法教育、執法技能的提升，以及話語術……</w:t>
      </w:r>
    </w:p>
    <w:p w:rsidR="00D45698" w:rsidRDefault="00D45698" w:rsidP="00D45698">
      <w:pPr>
        <w:ind w:left="211" w:hangingChars="100" w:hanging="211"/>
      </w:pPr>
      <w:r w:rsidRPr="00E72E50">
        <w:rPr>
          <w:rFonts w:eastAsia="華康中黑體" w:hint="eastAsia"/>
        </w:rPr>
        <w:t>陳委員椒華：</w:t>
      </w:r>
      <w:r>
        <w:rPr>
          <w:rFonts w:hint="eastAsia"/>
        </w:rPr>
        <w:t>所以現在有在加強了？</w:t>
      </w:r>
    </w:p>
    <w:p w:rsidR="00D45698" w:rsidRDefault="00D45698" w:rsidP="00D45698">
      <w:pPr>
        <w:ind w:left="211" w:hangingChars="100" w:hanging="211"/>
      </w:pPr>
      <w:r w:rsidRPr="00E72E50">
        <w:rPr>
          <w:rFonts w:eastAsia="華康中黑體" w:hint="eastAsia"/>
        </w:rPr>
        <w:t>陳署長家欽：</w:t>
      </w:r>
      <w:r>
        <w:rPr>
          <w:rFonts w:hint="eastAsia"/>
        </w:rPr>
        <w:t>其實從去年開始，我們就一直在訓練，儘量將執法的品質和話語術，可以一起……</w:t>
      </w:r>
    </w:p>
    <w:p w:rsidR="00D45698" w:rsidRDefault="00D45698" w:rsidP="00D45698">
      <w:pPr>
        <w:ind w:left="211" w:hangingChars="100" w:hanging="211"/>
      </w:pPr>
      <w:r w:rsidRPr="00E72E50">
        <w:rPr>
          <w:rFonts w:eastAsia="華康中黑體" w:hint="eastAsia"/>
        </w:rPr>
        <w:t>陳委員椒華：</w:t>
      </w:r>
      <w:r>
        <w:rPr>
          <w:rFonts w:hint="eastAsia"/>
        </w:rPr>
        <w:t>好，剛剛的尿檢次數有了嗎？</w:t>
      </w:r>
    </w:p>
    <w:p w:rsidR="00D45698" w:rsidRDefault="00D45698" w:rsidP="00D45698">
      <w:pPr>
        <w:ind w:left="211" w:hangingChars="100" w:hanging="211"/>
      </w:pPr>
      <w:r w:rsidRPr="00E72E50">
        <w:rPr>
          <w:rFonts w:eastAsia="華康中黑體" w:hint="eastAsia"/>
        </w:rPr>
        <w:t>陳署長家欽：</w:t>
      </w:r>
      <w:r>
        <w:rPr>
          <w:rFonts w:hint="eastAsia"/>
        </w:rPr>
        <w:t>我們今年查扣</w:t>
      </w:r>
      <w:r>
        <w:rPr>
          <w:rFonts w:hint="eastAsia"/>
        </w:rPr>
        <w:t>1</w:t>
      </w:r>
      <w:r w:rsidR="001D2071">
        <w:rPr>
          <w:rFonts w:hint="eastAsia"/>
        </w:rPr>
        <w:t>萬</w:t>
      </w:r>
      <w:r>
        <w:rPr>
          <w:rFonts w:hint="eastAsia"/>
        </w:rPr>
        <w:t>3,301</w:t>
      </w:r>
      <w:r>
        <w:rPr>
          <w:rFonts w:hint="eastAsia"/>
        </w:rPr>
        <w:t>個人，這些都是要去做檢驗的。</w:t>
      </w:r>
    </w:p>
    <w:p w:rsidR="00D45698" w:rsidRDefault="00D45698" w:rsidP="00D45698">
      <w:pPr>
        <w:ind w:left="211" w:hangingChars="100" w:hanging="211"/>
      </w:pPr>
      <w:r w:rsidRPr="00E72E50">
        <w:rPr>
          <w:rFonts w:eastAsia="華康中黑體" w:hint="eastAsia"/>
        </w:rPr>
        <w:t>陳委員椒華：</w:t>
      </w:r>
      <w:r>
        <w:rPr>
          <w:rFonts w:hint="eastAsia"/>
        </w:rPr>
        <w:t>不是，怎麼會查到的才做檢驗，我們現在做校園調查的時候，就是要在不確定前，增加檢驗的次數不是嗎？</w:t>
      </w:r>
    </w:p>
    <w:p w:rsidR="00D45698" w:rsidRDefault="00D45698" w:rsidP="00D45698">
      <w:pPr>
        <w:ind w:left="211" w:hangingChars="100" w:hanging="211"/>
      </w:pPr>
      <w:r w:rsidRPr="00E72E50">
        <w:rPr>
          <w:rFonts w:eastAsia="華康中黑體" w:hint="eastAsia"/>
        </w:rPr>
        <w:t>陳署長家欽：</w:t>
      </w:r>
      <w:r>
        <w:rPr>
          <w:rFonts w:hint="eastAsia"/>
        </w:rPr>
        <w:t>我們的檢驗分兩種，第一種是查獲有吸食毒品……</w:t>
      </w:r>
    </w:p>
    <w:p w:rsidR="00D45698" w:rsidRDefault="00D45698" w:rsidP="00D45698">
      <w:pPr>
        <w:ind w:left="211" w:hangingChars="100" w:hanging="211"/>
      </w:pPr>
      <w:r w:rsidRPr="00E72E50">
        <w:rPr>
          <w:rFonts w:eastAsia="華康中黑體" w:hint="eastAsia"/>
        </w:rPr>
        <w:t>陳委員椒華：</w:t>
      </w:r>
      <w:r>
        <w:rPr>
          <w:rFonts w:hint="eastAsia"/>
        </w:rPr>
        <w:t>我現在問的是校園執行的情形，有關毒品的可疑者，要增加尿液的檢驗，目前執行的情形怎麼樣？件數如何？</w:t>
      </w:r>
    </w:p>
    <w:p w:rsidR="00D45698" w:rsidRDefault="00D45698" w:rsidP="00D45698">
      <w:pPr>
        <w:ind w:left="211" w:hangingChars="100" w:hanging="211"/>
      </w:pPr>
      <w:r w:rsidRPr="00E72E50">
        <w:rPr>
          <w:rFonts w:eastAsia="華康中黑體" w:hint="eastAsia"/>
        </w:rPr>
        <w:t>陳署長家欽：</w:t>
      </w:r>
      <w:r>
        <w:rPr>
          <w:rFonts w:hint="eastAsia"/>
        </w:rPr>
        <w:t>學校是春暉專案，由學校自行來做檢查，警察不介入這一塊，所以……</w:t>
      </w:r>
    </w:p>
    <w:p w:rsidR="00D45698" w:rsidRDefault="00D45698" w:rsidP="00D45698">
      <w:pPr>
        <w:ind w:left="211" w:hangingChars="100" w:hanging="211"/>
      </w:pPr>
      <w:r w:rsidRPr="00E72E50">
        <w:rPr>
          <w:rFonts w:eastAsia="華康中黑體" w:hint="eastAsia"/>
        </w:rPr>
        <w:t>陳委員椒華：</w:t>
      </w:r>
      <w:r>
        <w:rPr>
          <w:rFonts w:hint="eastAsia"/>
        </w:rPr>
        <w:t>警政署沒有這方面的資料，所以你們也很難知道校園現在毒品的使用情形，是不是這樣？</w:t>
      </w:r>
    </w:p>
    <w:p w:rsidR="00D45698" w:rsidRDefault="00D45698" w:rsidP="00D45698">
      <w:pPr>
        <w:ind w:left="211" w:hangingChars="100" w:hanging="211"/>
      </w:pPr>
      <w:r w:rsidRPr="00E72E50">
        <w:rPr>
          <w:rFonts w:eastAsia="華康中黑體" w:hint="eastAsia"/>
        </w:rPr>
        <w:t>陳署長家欽：</w:t>
      </w:r>
      <w:r>
        <w:rPr>
          <w:rFonts w:hint="eastAsia"/>
        </w:rPr>
        <w:t>我們各警察局會有少年隊、刑警大隊，都會跟學校聯繫……</w:t>
      </w:r>
    </w:p>
    <w:p w:rsidR="00D45698" w:rsidRDefault="00D45698" w:rsidP="00D45698">
      <w:pPr>
        <w:ind w:left="211" w:hangingChars="100" w:hanging="211"/>
      </w:pPr>
      <w:r w:rsidRPr="00E72E50">
        <w:rPr>
          <w:rFonts w:eastAsia="華康中黑體" w:hint="eastAsia"/>
        </w:rPr>
        <w:t>陳委員椒華：</w:t>
      </w:r>
      <w:r>
        <w:rPr>
          <w:rFonts w:hint="eastAsia"/>
        </w:rPr>
        <w:t>給本席書面報告好不好？</w:t>
      </w:r>
    </w:p>
    <w:p w:rsidR="00D45698" w:rsidRDefault="00D45698" w:rsidP="00D45698">
      <w:pPr>
        <w:ind w:left="211" w:hangingChars="100" w:hanging="211"/>
      </w:pPr>
      <w:r w:rsidRPr="00E72E50">
        <w:rPr>
          <w:rFonts w:eastAsia="華康中黑體" w:hint="eastAsia"/>
        </w:rPr>
        <w:t>陳署長家欽：</w:t>
      </w:r>
      <w:r>
        <w:rPr>
          <w:rFonts w:hint="eastAsia"/>
        </w:rPr>
        <w:t>我們會向上溯源，哪些學校有染毒……</w:t>
      </w:r>
    </w:p>
    <w:p w:rsidR="00D45698" w:rsidRDefault="00D45698" w:rsidP="00D45698">
      <w:pPr>
        <w:ind w:left="211" w:hangingChars="100" w:hanging="211"/>
      </w:pPr>
      <w:r w:rsidRPr="00E72E50">
        <w:rPr>
          <w:rFonts w:eastAsia="華康中黑體" w:hint="eastAsia"/>
        </w:rPr>
        <w:t>陳委員椒華：</w:t>
      </w:r>
      <w:r>
        <w:rPr>
          <w:rFonts w:hint="eastAsia"/>
        </w:rPr>
        <w:t>總之，這也是內政部警政署應該掌控的業務，不是嗎？</w:t>
      </w:r>
    </w:p>
    <w:p w:rsidR="00D45698" w:rsidRDefault="00D45698" w:rsidP="00D45698">
      <w:pPr>
        <w:ind w:left="211" w:hangingChars="100" w:hanging="211"/>
      </w:pPr>
      <w:r w:rsidRPr="00E72E50">
        <w:rPr>
          <w:rFonts w:eastAsia="華康中黑體" w:hint="eastAsia"/>
        </w:rPr>
        <w:t>陳署長家欽：</w:t>
      </w:r>
      <w:r>
        <w:rPr>
          <w:rFonts w:hint="eastAsia"/>
        </w:rPr>
        <w:t>對，查緝的重點當然是要保護學生，不是把學生剔除掉，我們是向上溯源。</w:t>
      </w:r>
    </w:p>
    <w:p w:rsidR="00D45698" w:rsidRDefault="00D45698" w:rsidP="00D45698">
      <w:pPr>
        <w:ind w:left="211" w:hangingChars="100" w:hanging="211"/>
      </w:pPr>
      <w:r w:rsidRPr="00E72E50">
        <w:rPr>
          <w:rFonts w:eastAsia="華康中黑體" w:hint="eastAsia"/>
        </w:rPr>
        <w:t>陳委員椒華：</w:t>
      </w:r>
      <w:r>
        <w:rPr>
          <w:rFonts w:hint="eastAsia"/>
        </w:rPr>
        <w:t>不是保護不保護的問題，我是說針對毒品使用氾濫的情形如何去檢驗？如何去掌控現在校園的情形？這應該也是內政部警政署掌理的業務不是嗎？</w:t>
      </w:r>
    </w:p>
    <w:p w:rsidR="00D45698" w:rsidRDefault="00D45698" w:rsidP="00D45698">
      <w:pPr>
        <w:ind w:left="211" w:hangingChars="100" w:hanging="211"/>
      </w:pPr>
      <w:r w:rsidRPr="00E72E50">
        <w:rPr>
          <w:rFonts w:eastAsia="華康中黑體" w:hint="eastAsia"/>
        </w:rPr>
        <w:t>陳署長家欽：</w:t>
      </w:r>
      <w:r>
        <w:rPr>
          <w:rFonts w:hint="eastAsia"/>
        </w:rPr>
        <w:t>是教育部，但是我們警政署會去協助學校，向上溯源是誰……</w:t>
      </w:r>
    </w:p>
    <w:p w:rsidR="00D45698" w:rsidRDefault="00D45698" w:rsidP="00D45698">
      <w:pPr>
        <w:ind w:left="211" w:hangingChars="100" w:hanging="211"/>
      </w:pPr>
      <w:r w:rsidRPr="00E72E50">
        <w:rPr>
          <w:rFonts w:eastAsia="華康中黑體" w:hint="eastAsia"/>
        </w:rPr>
        <w:t>陳委員椒華：</w:t>
      </w:r>
      <w:r>
        <w:rPr>
          <w:rFonts w:hint="eastAsia"/>
        </w:rPr>
        <w:t>我當然知道你們會協助學校，但顯然你現在是狀況外，你對於校園如何檢驗</w:t>
      </w:r>
      <w:r w:rsidR="001D2071">
        <w:rPr>
          <w:rFonts w:hint="eastAsia"/>
        </w:rPr>
        <w:t>、</w:t>
      </w:r>
      <w:r>
        <w:rPr>
          <w:rFonts w:hint="eastAsia"/>
        </w:rPr>
        <w:t>如何得知現在的使用情形，本席認為你是狀況外，請你加油。再來針對特見的部分，從</w:t>
      </w:r>
      <w:r>
        <w:rPr>
          <w:rFonts w:hint="eastAsia"/>
        </w:rPr>
        <w:t>2019</w:t>
      </w:r>
      <w:r>
        <w:rPr>
          <w:rFonts w:hint="eastAsia"/>
        </w:rPr>
        <w:t>年</w:t>
      </w:r>
      <w:r>
        <w:rPr>
          <w:rFonts w:hint="eastAsia"/>
        </w:rPr>
        <w:t>7</w:t>
      </w:r>
      <w:r>
        <w:rPr>
          <w:rFonts w:hint="eastAsia"/>
        </w:rPr>
        <w:t>月</w:t>
      </w:r>
      <w:r>
        <w:rPr>
          <w:rFonts w:hint="eastAsia"/>
        </w:rPr>
        <w:t>22</w:t>
      </w:r>
      <w:r>
        <w:rPr>
          <w:rFonts w:hint="eastAsia"/>
        </w:rPr>
        <w:t>日到</w:t>
      </w:r>
      <w:r>
        <w:rPr>
          <w:rFonts w:hint="eastAsia"/>
        </w:rPr>
        <w:t>2020</w:t>
      </w:r>
      <w:r>
        <w:rPr>
          <w:rFonts w:hint="eastAsia"/>
        </w:rPr>
        <w:t>年</w:t>
      </w:r>
      <w:r>
        <w:rPr>
          <w:rFonts w:hint="eastAsia"/>
        </w:rPr>
        <w:t>9</w:t>
      </w:r>
      <w:r>
        <w:rPr>
          <w:rFonts w:hint="eastAsia"/>
        </w:rPr>
        <w:t>月</w:t>
      </w:r>
      <w:r>
        <w:rPr>
          <w:rFonts w:hint="eastAsia"/>
        </w:rPr>
        <w:t>2</w:t>
      </w:r>
      <w:r>
        <w:rPr>
          <w:rFonts w:hint="eastAsia"/>
        </w:rPr>
        <w:t>日，臺北監獄前典獄長謝琨琦，涉入竹聯幫「寶和會」槍手陶彥誠</w:t>
      </w:r>
      <w:r>
        <w:rPr>
          <w:rFonts w:hint="eastAsia"/>
        </w:rPr>
        <w:t>12</w:t>
      </w:r>
      <w:r>
        <w:rPr>
          <w:rFonts w:hint="eastAsia"/>
        </w:rPr>
        <w:t>次「特別事由接見」。核准的部分也是藉強化戒護醫療管理實施計畫其中一個理由，經矯正機關首</w:t>
      </w:r>
      <w:r>
        <w:rPr>
          <w:rFonts w:hint="eastAsia"/>
        </w:rPr>
        <w:lastRenderedPageBreak/>
        <w:t>長認為，有助於穩定收容人身心適應情形。</w:t>
      </w:r>
    </w:p>
    <w:p w:rsidR="00D45698" w:rsidRDefault="00D45698" w:rsidP="00D45698">
      <w:pPr>
        <w:ind w:leftChars="100" w:left="211" w:firstLineChars="100" w:firstLine="211"/>
      </w:pPr>
      <w:r>
        <w:rPr>
          <w:rFonts w:hint="eastAsia"/>
        </w:rPr>
        <w:t>這種情況從</w:t>
      </w:r>
      <w:r>
        <w:rPr>
          <w:rFonts w:hint="eastAsia"/>
        </w:rPr>
        <w:t>2016</w:t>
      </w:r>
      <w:r>
        <w:rPr>
          <w:rFonts w:hint="eastAsia"/>
        </w:rPr>
        <w:t>年至今，特別接見的次數始終非常高，每年都超過</w:t>
      </w:r>
      <w:r>
        <w:rPr>
          <w:rFonts w:hint="eastAsia"/>
        </w:rPr>
        <w:t>1,000</w:t>
      </w:r>
      <w:r>
        <w:rPr>
          <w:rFonts w:hint="eastAsia"/>
        </w:rPr>
        <w:t>件，由矯正署署長負責認定收容人是否需要做身心適應。請問署長，這些在矯正機關的首長，如何認定收容人有身心適應之需要？因為特別接見還有其他的原因，譬如說外籍人士，或是一些身心障礙人士，但是這些人批准特別接見的比例都很低，甚至個位數和二位數而已。</w:t>
      </w:r>
    </w:p>
    <w:p w:rsidR="00D45698" w:rsidRDefault="00D45698" w:rsidP="00D45698">
      <w:pPr>
        <w:ind w:leftChars="100" w:left="211" w:firstLineChars="100" w:firstLine="211"/>
      </w:pPr>
      <w:r>
        <w:rPr>
          <w:rFonts w:hint="eastAsia"/>
        </w:rPr>
        <w:t>為什麼矯正機關的首長，卻核准上述的特別接見？這種情形在</w:t>
      </w:r>
      <w:r>
        <w:rPr>
          <w:rFonts w:hint="eastAsia"/>
        </w:rPr>
        <w:t>104</w:t>
      </w:r>
      <w:r>
        <w:rPr>
          <w:rFonts w:hint="eastAsia"/>
        </w:rPr>
        <w:t>年，當時東森的王令麟事件，監察院有要求改進。但是監察院</w:t>
      </w:r>
      <w:r>
        <w:rPr>
          <w:rFonts w:hint="eastAsia"/>
        </w:rPr>
        <w:t>104</w:t>
      </w:r>
      <w:r>
        <w:rPr>
          <w:rFonts w:hint="eastAsia"/>
        </w:rPr>
        <w:t>年要求改進之後，法務部竟然把每週一次的上限拿掉了，請問法務部，每週一次的上限拿掉，是基於什麼情形？為什麼每週一次已經很嚴重了，還要把上限拿掉？請次長回答。</w:t>
      </w:r>
    </w:p>
    <w:p w:rsidR="00D45698" w:rsidRDefault="00D45698" w:rsidP="00D45698">
      <w:pPr>
        <w:ind w:left="211" w:hangingChars="100" w:hanging="211"/>
      </w:pPr>
      <w:r w:rsidRPr="00E72E50">
        <w:rPr>
          <w:rFonts w:eastAsia="華康中黑體" w:hint="eastAsia"/>
        </w:rPr>
        <w:t>主席：</w:t>
      </w:r>
      <w:r>
        <w:rPr>
          <w:rFonts w:hint="eastAsia"/>
        </w:rPr>
        <w:t>請法務部張次長說明。</w:t>
      </w:r>
    </w:p>
    <w:p w:rsidR="00D45698" w:rsidRDefault="00D45698" w:rsidP="00D45698">
      <w:pPr>
        <w:ind w:left="211" w:hangingChars="100" w:hanging="211"/>
      </w:pPr>
      <w:r w:rsidRPr="00E72E50">
        <w:rPr>
          <w:rFonts w:eastAsia="華康中黑體" w:hint="eastAsia"/>
        </w:rPr>
        <w:t>張次長斗輝：</w:t>
      </w:r>
      <w:r>
        <w:rPr>
          <w:rFonts w:hint="eastAsia"/>
        </w:rPr>
        <w:t>謝謝委員，有關特別接見的部分，主要是在</w:t>
      </w:r>
      <w:r>
        <w:rPr>
          <w:rFonts w:hint="eastAsia"/>
        </w:rPr>
        <w:t>109</w:t>
      </w:r>
      <w:r>
        <w:rPr>
          <w:rFonts w:hint="eastAsia"/>
        </w:rPr>
        <w:t>年</w:t>
      </w:r>
      <w:r>
        <w:rPr>
          <w:rFonts w:hint="eastAsia"/>
        </w:rPr>
        <w:t>7</w:t>
      </w:r>
      <w:r>
        <w:rPr>
          <w:rFonts w:hint="eastAsia"/>
        </w:rPr>
        <w:t>月</w:t>
      </w:r>
      <w:r>
        <w:rPr>
          <w:rFonts w:hint="eastAsia"/>
        </w:rPr>
        <w:t>15</w:t>
      </w:r>
      <w:r>
        <w:rPr>
          <w:rFonts w:hint="eastAsia"/>
        </w:rPr>
        <w:t>日之前，依照法務部的函示，</w:t>
      </w:r>
      <w:r>
        <w:rPr>
          <w:rFonts w:hint="eastAsia"/>
        </w:rPr>
        <w:t>109</w:t>
      </w:r>
      <w:r>
        <w:rPr>
          <w:rFonts w:hint="eastAsia"/>
        </w:rPr>
        <w:t>年</w:t>
      </w:r>
      <w:r>
        <w:rPr>
          <w:rFonts w:hint="eastAsia"/>
        </w:rPr>
        <w:t>7</w:t>
      </w:r>
      <w:r>
        <w:rPr>
          <w:rFonts w:hint="eastAsia"/>
        </w:rPr>
        <w:t>月</w:t>
      </w:r>
      <w:r>
        <w:rPr>
          <w:rFonts w:hint="eastAsia"/>
        </w:rPr>
        <w:t>15</w:t>
      </w:r>
      <w:r>
        <w:rPr>
          <w:rFonts w:hint="eastAsia"/>
        </w:rPr>
        <w:t>日之後已經沒有特別接見。至於委員剛剛垂詢的臺北監獄，法務部已經在</w:t>
      </w:r>
      <w:r>
        <w:rPr>
          <w:rFonts w:hint="eastAsia"/>
        </w:rPr>
        <w:t>4</w:t>
      </w:r>
      <w:r>
        <w:rPr>
          <w:rFonts w:hint="eastAsia"/>
        </w:rPr>
        <w:t>月</w:t>
      </w:r>
      <w:r>
        <w:rPr>
          <w:rFonts w:hint="eastAsia"/>
        </w:rPr>
        <w:t>30</w:t>
      </w:r>
      <w:r>
        <w:rPr>
          <w:rFonts w:hint="eastAsia"/>
        </w:rPr>
        <w:t>日指示政風小組進行相關的調查，目前調查報告已經在簽呈……</w:t>
      </w:r>
    </w:p>
    <w:p w:rsidR="00D45698" w:rsidRDefault="00D45698" w:rsidP="00D45698">
      <w:pPr>
        <w:ind w:left="211" w:hangingChars="100" w:hanging="211"/>
      </w:pPr>
      <w:r w:rsidRPr="00E72E50">
        <w:rPr>
          <w:rFonts w:eastAsia="華康中黑體" w:hint="eastAsia"/>
        </w:rPr>
        <w:t>陳委員椒華：</w:t>
      </w:r>
      <w:r>
        <w:rPr>
          <w:rFonts w:hint="eastAsia"/>
        </w:rPr>
        <w:t>所以次長是說，現在上限拿掉了是嗎？</w:t>
      </w:r>
    </w:p>
    <w:p w:rsidR="00D45698" w:rsidRDefault="00D45698" w:rsidP="00D45698">
      <w:pPr>
        <w:ind w:left="211" w:hangingChars="100" w:hanging="211"/>
      </w:pPr>
      <w:r w:rsidRPr="00E72E50">
        <w:rPr>
          <w:rFonts w:eastAsia="華康中黑體" w:hint="eastAsia"/>
        </w:rPr>
        <w:t>張次長斗輝：</w:t>
      </w:r>
      <w:r>
        <w:rPr>
          <w:rFonts w:hint="eastAsia"/>
        </w:rPr>
        <w:t>上限是在之前。</w:t>
      </w:r>
    </w:p>
    <w:p w:rsidR="00D45698" w:rsidRDefault="00D45698" w:rsidP="00D45698">
      <w:pPr>
        <w:ind w:left="211" w:hangingChars="100" w:hanging="211"/>
      </w:pPr>
      <w:r w:rsidRPr="00E72E50">
        <w:rPr>
          <w:rFonts w:eastAsia="華康中黑體" w:hint="eastAsia"/>
        </w:rPr>
        <w:t>陳委員椒華：</w:t>
      </w:r>
      <w:r>
        <w:rPr>
          <w:rFonts w:hint="eastAsia"/>
        </w:rPr>
        <w:t>現在是藉由函示才拿掉嗎？</w:t>
      </w:r>
    </w:p>
    <w:p w:rsidR="00D45698" w:rsidRDefault="00D45698" w:rsidP="00D45698">
      <w:pPr>
        <w:ind w:left="211" w:hangingChars="100" w:hanging="211"/>
      </w:pPr>
      <w:r w:rsidRPr="00E72E50">
        <w:rPr>
          <w:rFonts w:eastAsia="華康中黑體" w:hint="eastAsia"/>
        </w:rPr>
        <w:t>張次長斗輝：</w:t>
      </w:r>
      <w:r>
        <w:rPr>
          <w:rFonts w:hint="eastAsia"/>
        </w:rPr>
        <w:t>109</w:t>
      </w:r>
      <w:r>
        <w:rPr>
          <w:rFonts w:hint="eastAsia"/>
        </w:rPr>
        <w:t>年</w:t>
      </w:r>
      <w:r>
        <w:rPr>
          <w:rFonts w:hint="eastAsia"/>
        </w:rPr>
        <w:t>7</w:t>
      </w:r>
      <w:r>
        <w:rPr>
          <w:rFonts w:hint="eastAsia"/>
        </w:rPr>
        <w:t>月</w:t>
      </w:r>
      <w:r>
        <w:rPr>
          <w:rFonts w:hint="eastAsia"/>
        </w:rPr>
        <w:t>15</w:t>
      </w:r>
      <w:r>
        <w:rPr>
          <w:rFonts w:hint="eastAsia"/>
        </w:rPr>
        <w:t>日就把特別接見拿掉，目前是依照監獄行刑法相關的規定，可以彈性調整接見，依照監獄行刑法第六十八條到……</w:t>
      </w:r>
    </w:p>
    <w:p w:rsidR="00D45698" w:rsidRDefault="00D45698" w:rsidP="00D45698">
      <w:pPr>
        <w:ind w:left="211" w:hangingChars="100" w:hanging="211"/>
      </w:pPr>
      <w:r w:rsidRPr="00E72E50">
        <w:rPr>
          <w:rFonts w:eastAsia="華康中黑體" w:hint="eastAsia"/>
        </w:rPr>
        <w:t>陳委員椒華：</w:t>
      </w:r>
      <w:r>
        <w:rPr>
          <w:rFonts w:hint="eastAsia"/>
        </w:rPr>
        <w:t>所以寶和會的特別接見……</w:t>
      </w:r>
    </w:p>
    <w:p w:rsidR="00D45698" w:rsidRDefault="00D45698" w:rsidP="00D45698">
      <w:pPr>
        <w:ind w:left="211" w:hangingChars="100" w:hanging="211"/>
      </w:pPr>
      <w:r w:rsidRPr="00E72E50">
        <w:rPr>
          <w:rFonts w:eastAsia="華康中黑體" w:hint="eastAsia"/>
        </w:rPr>
        <w:t>張次長斗輝：</w:t>
      </w:r>
      <w:r>
        <w:rPr>
          <w:rFonts w:hint="eastAsia"/>
        </w:rPr>
        <w:t>已經沒有了，彈性調整接見。</w:t>
      </w:r>
    </w:p>
    <w:p w:rsidR="00D45698" w:rsidRDefault="00D45698" w:rsidP="00D45698">
      <w:pPr>
        <w:ind w:left="211" w:hangingChars="100" w:hanging="211"/>
      </w:pPr>
      <w:r w:rsidRPr="00E72E50">
        <w:rPr>
          <w:rFonts w:eastAsia="華康中黑體" w:hint="eastAsia"/>
        </w:rPr>
        <w:t>陳委員椒華：</w:t>
      </w:r>
      <w:r>
        <w:rPr>
          <w:rFonts w:hint="eastAsia"/>
        </w:rPr>
        <w:t>所以現在只有增見，沒有特別接見，是這樣嗎？</w:t>
      </w:r>
    </w:p>
    <w:p w:rsidR="00D45698" w:rsidRDefault="00D45698" w:rsidP="00D45698">
      <w:pPr>
        <w:ind w:left="211" w:hangingChars="100" w:hanging="211"/>
      </w:pPr>
      <w:r w:rsidRPr="00E72E50">
        <w:rPr>
          <w:rFonts w:eastAsia="華康中黑體" w:hint="eastAsia"/>
        </w:rPr>
        <w:t>張次長斗輝：</w:t>
      </w:r>
      <w:r>
        <w:rPr>
          <w:rFonts w:hint="eastAsia"/>
        </w:rPr>
        <w:t>沒有特別接見，一個是增加接見，一個是彈性……</w:t>
      </w:r>
    </w:p>
    <w:p w:rsidR="00D45698" w:rsidRDefault="00D45698" w:rsidP="00D45698">
      <w:pPr>
        <w:ind w:left="211" w:hangingChars="100" w:hanging="211"/>
      </w:pPr>
      <w:r w:rsidRPr="00E72E50">
        <w:rPr>
          <w:rFonts w:eastAsia="華康中黑體" w:hint="eastAsia"/>
        </w:rPr>
        <w:t>陳委員椒華：</w:t>
      </w:r>
      <w:r>
        <w:rPr>
          <w:rFonts w:hint="eastAsia"/>
        </w:rPr>
        <w:t>增加接見有上限嗎？</w:t>
      </w:r>
    </w:p>
    <w:p w:rsidR="00D45698" w:rsidRDefault="00D45698" w:rsidP="00D45698">
      <w:pPr>
        <w:ind w:left="211" w:hangingChars="100" w:hanging="211"/>
      </w:pPr>
      <w:r w:rsidRPr="00E72E50">
        <w:rPr>
          <w:rFonts w:eastAsia="華康中黑體" w:hint="eastAsia"/>
        </w:rPr>
        <w:t>張次長斗輝：</w:t>
      </w:r>
      <w:r>
        <w:rPr>
          <w:rFonts w:hint="eastAsia"/>
        </w:rPr>
        <w:t>目前沒有，這部分我們法務部也非常重視，近期也召集矯正署，就有關接見的制度面、執行面，進行全面檢視，包括研擬未來特別接見的次數，這部分我們會去限制。接見的具體事由我們也會更加嚴謹，讓標準更明確，還有我們會引進相關的監督機制，我們希望這部分能給大家明確的……</w:t>
      </w:r>
    </w:p>
    <w:p w:rsidR="00D45698" w:rsidRDefault="00D45698" w:rsidP="00D45698">
      <w:pPr>
        <w:ind w:left="211" w:hangingChars="100" w:hanging="211"/>
      </w:pPr>
      <w:r w:rsidRPr="00E72E50">
        <w:rPr>
          <w:rFonts w:eastAsia="華康中黑體" w:hint="eastAsia"/>
        </w:rPr>
        <w:t>陳委員椒華：</w:t>
      </w:r>
      <w:r>
        <w:rPr>
          <w:rFonts w:hint="eastAsia"/>
        </w:rPr>
        <w:t>現在就是因為特別接見涉及特權，看起來就是剛剛說明的情形，請法務部儘快訂定更嚴謹的規範，不要讓國人失望。</w:t>
      </w:r>
    </w:p>
    <w:p w:rsidR="00D45698" w:rsidRDefault="00D45698" w:rsidP="00D45698">
      <w:pPr>
        <w:ind w:leftChars="100" w:left="211" w:firstLineChars="100" w:firstLine="211"/>
      </w:pPr>
      <w:r>
        <w:rPr>
          <w:rFonts w:hint="eastAsia"/>
        </w:rPr>
        <w:t>針對環保刑事案件的緩起訴，因為其中九成都是跟廢棄有關，自</w:t>
      </w:r>
      <w:r>
        <w:rPr>
          <w:rFonts w:hint="eastAsia"/>
        </w:rPr>
        <w:t>103</w:t>
      </w:r>
      <w:r>
        <w:rPr>
          <w:rFonts w:hint="eastAsia"/>
        </w:rPr>
        <w:t>年到</w:t>
      </w:r>
      <w:r>
        <w:rPr>
          <w:rFonts w:hint="eastAsia"/>
        </w:rPr>
        <w:t>107</w:t>
      </w:r>
      <w:r>
        <w:rPr>
          <w:rFonts w:hint="eastAsia"/>
        </w:rPr>
        <w:t>年間，與廢傾法有關而緩起訴的人佔三成，不需要判刑。不但沒有判刑，也沒有針對廢棄物的部分要求清除，現在照片中廢棄物，明明已經被檢察官起訴，顯然在沒有清楚要求的情況下，我們的刑事訴訟法需要更明確的規範。</w:t>
      </w:r>
    </w:p>
    <w:p w:rsidR="00D45698" w:rsidRDefault="00D45698" w:rsidP="00D45698">
      <w:pPr>
        <w:ind w:leftChars="100" w:left="211" w:firstLineChars="100" w:firstLine="211"/>
      </w:pPr>
      <w:r>
        <w:rPr>
          <w:rFonts w:hint="eastAsia"/>
        </w:rPr>
        <w:t>本席提出了一個修法版本，就是在刑事訴訟法第二百五十三之二條這邊增加一款，斟酌犯罪危害及被告能力，而認為屬適當之必要命令，將這個部分加進來。如此一來，如果要予以緩起</w:t>
      </w:r>
      <w:r>
        <w:rPr>
          <w:rFonts w:hint="eastAsia"/>
        </w:rPr>
        <w:lastRenderedPageBreak/>
        <w:t>訴，就有依據能要求清除廢棄物，否則現在清除廢棄物好像都變成移送行政執行署。請問次長，行政執行署到底是誰要花錢清除違法的廢棄物？</w:t>
      </w:r>
    </w:p>
    <w:p w:rsidR="00D45698" w:rsidRDefault="00D45698" w:rsidP="00D45698">
      <w:pPr>
        <w:ind w:left="211" w:hangingChars="100" w:hanging="211"/>
      </w:pPr>
      <w:r w:rsidRPr="00E72E50">
        <w:rPr>
          <w:rFonts w:eastAsia="華康中黑體" w:hint="eastAsia"/>
        </w:rPr>
        <w:t>張次長斗輝：</w:t>
      </w:r>
      <w:r>
        <w:rPr>
          <w:rFonts w:hint="eastAsia"/>
        </w:rPr>
        <w:t>目前相關的清除，是我們法務部的重點政策，我們也看到中部有幾個檢察署，查獲重大的環保案件，都要求廠商恢復原狀，不能讓被告保有犯罪所得一向是本部……</w:t>
      </w:r>
    </w:p>
    <w:p w:rsidR="00D45698" w:rsidRDefault="00D45698" w:rsidP="00D45698">
      <w:pPr>
        <w:ind w:left="211" w:hangingChars="100" w:hanging="211"/>
      </w:pPr>
      <w:r w:rsidRPr="00E72E50">
        <w:rPr>
          <w:rFonts w:eastAsia="華康中黑體" w:hint="eastAsia"/>
        </w:rPr>
        <w:t>陳委員椒華：</w:t>
      </w:r>
      <w:r>
        <w:rPr>
          <w:rFonts w:hint="eastAsia"/>
        </w:rPr>
        <w:t>如果他脫產呢？移送行政執行署嗎？由納稅人去清嗎？</w:t>
      </w:r>
    </w:p>
    <w:p w:rsidR="00D45698" w:rsidRDefault="00D45698" w:rsidP="00D45698">
      <w:pPr>
        <w:ind w:left="211" w:hangingChars="100" w:hanging="211"/>
      </w:pPr>
      <w:r w:rsidRPr="00E72E50">
        <w:rPr>
          <w:rFonts w:eastAsia="華康中黑體" w:hint="eastAsia"/>
        </w:rPr>
        <w:t>張次長斗輝：</w:t>
      </w:r>
      <w:r>
        <w:rPr>
          <w:rFonts w:hint="eastAsia"/>
        </w:rPr>
        <w:t>是由我們檢方去追……</w:t>
      </w:r>
    </w:p>
    <w:p w:rsidR="00D45698" w:rsidRDefault="00D45698" w:rsidP="00D45698">
      <w:pPr>
        <w:ind w:left="211" w:hangingChars="100" w:hanging="211"/>
      </w:pPr>
      <w:r w:rsidRPr="00E72E50">
        <w:rPr>
          <w:rFonts w:eastAsia="華康中黑體" w:hint="eastAsia"/>
        </w:rPr>
        <w:t>陳委員椒華：</w:t>
      </w:r>
      <w:r>
        <w:rPr>
          <w:rFonts w:hint="eastAsia"/>
        </w:rPr>
        <w:t>若無法追究不法所得，就變成是納稅人清除，是不是這樣子？</w:t>
      </w:r>
    </w:p>
    <w:p w:rsidR="00D45698" w:rsidRDefault="00D45698" w:rsidP="00D45698">
      <w:pPr>
        <w:ind w:left="211" w:hangingChars="100" w:hanging="211"/>
      </w:pPr>
      <w:r w:rsidRPr="00E72E50">
        <w:rPr>
          <w:rFonts w:eastAsia="華康中黑體" w:hint="eastAsia"/>
        </w:rPr>
        <w:t>張次長斗輝：</w:t>
      </w:r>
      <w:r>
        <w:rPr>
          <w:rFonts w:hint="eastAsia"/>
        </w:rPr>
        <w:t>目前我們是強烈要求檢察及司法警察機關，落實查扣並要求恢復原狀，如果沒有回復原狀，也作為量刑甚至……</w:t>
      </w:r>
    </w:p>
    <w:p w:rsidR="00D45698" w:rsidRDefault="00D45698" w:rsidP="00D45698">
      <w:pPr>
        <w:ind w:left="211" w:hangingChars="100" w:hanging="211"/>
      </w:pPr>
      <w:r w:rsidRPr="00E72E50">
        <w:rPr>
          <w:rFonts w:eastAsia="華康中黑體" w:hint="eastAsia"/>
        </w:rPr>
        <w:t>陳委員椒華：</w:t>
      </w:r>
      <w:r>
        <w:rPr>
          <w:rFonts w:hint="eastAsia"/>
        </w:rPr>
        <w:t>本席請法務部趕快會同司法院討論修法的部分，謝謝。</w:t>
      </w:r>
    </w:p>
    <w:p w:rsidR="00D45698" w:rsidRDefault="00D45698" w:rsidP="00D45698">
      <w:pPr>
        <w:ind w:left="211" w:hangingChars="100" w:hanging="211"/>
      </w:pPr>
      <w:r w:rsidRPr="00E72E50">
        <w:rPr>
          <w:rFonts w:eastAsia="華康中黑體" w:hint="eastAsia"/>
        </w:rPr>
        <w:t>張次長斗輝：</w:t>
      </w:r>
      <w:r>
        <w:rPr>
          <w:rFonts w:hint="eastAsia"/>
        </w:rPr>
        <w:t>謝謝委員。</w:t>
      </w:r>
    </w:p>
    <w:p w:rsidR="00D45698" w:rsidRDefault="00D45698" w:rsidP="00D45698">
      <w:pPr>
        <w:ind w:left="211" w:hangingChars="100" w:hanging="211"/>
      </w:pPr>
      <w:r w:rsidRPr="00E72E50">
        <w:rPr>
          <w:rFonts w:eastAsia="華康中黑體" w:hint="eastAsia"/>
        </w:rPr>
        <w:t>主席（葉毓蘭）：</w:t>
      </w:r>
      <w:r>
        <w:rPr>
          <w:rFonts w:hint="eastAsia"/>
        </w:rPr>
        <w:t>謝謝，麻煩各位官員答詢的時候，離麥克風近一點。</w:t>
      </w:r>
    </w:p>
    <w:p w:rsidR="00D45698" w:rsidRDefault="00D45698" w:rsidP="00D45698">
      <w:pPr>
        <w:ind w:left="211" w:hangingChars="100" w:hanging="211"/>
      </w:pPr>
      <w:r w:rsidRPr="00E72E50">
        <w:rPr>
          <w:rFonts w:eastAsia="華康中黑體" w:hint="eastAsia"/>
        </w:rPr>
        <w:t>陳委員椒華：</w:t>
      </w:r>
      <w:r>
        <w:rPr>
          <w:rFonts w:hint="eastAsia"/>
        </w:rPr>
        <w:t>主席抱歉，警政署剛才沒有回答我查驗的數據，現在有嗎？</w:t>
      </w:r>
    </w:p>
    <w:p w:rsidR="00D45698" w:rsidRDefault="00D45698" w:rsidP="00D45698">
      <w:pPr>
        <w:ind w:left="211" w:hangingChars="100" w:hanging="211"/>
      </w:pPr>
      <w:r w:rsidRPr="00E72E50">
        <w:rPr>
          <w:rFonts w:eastAsia="華康中黑體" w:hint="eastAsia"/>
        </w:rPr>
        <w:t>主席：</w:t>
      </w:r>
      <w:r>
        <w:rPr>
          <w:rFonts w:hint="eastAsia"/>
        </w:rPr>
        <w:t>數據有出來嗎？</w:t>
      </w:r>
    </w:p>
    <w:p w:rsidR="00D45698" w:rsidRDefault="00D45698" w:rsidP="00D45698">
      <w:pPr>
        <w:ind w:left="211" w:hangingChars="100" w:hanging="211"/>
      </w:pPr>
      <w:r w:rsidRPr="00E72E50">
        <w:rPr>
          <w:rFonts w:eastAsia="華康中黑體" w:hint="eastAsia"/>
        </w:rPr>
        <w:t>陳署長家欽：</w:t>
      </w:r>
      <w:r>
        <w:rPr>
          <w:rFonts w:hint="eastAsia"/>
        </w:rPr>
        <w:t>我先向委員說明，校園會針對高風險的部分去檢驗，警察是不檢驗的。</w:t>
      </w:r>
    </w:p>
    <w:p w:rsidR="00D45698" w:rsidRDefault="00D45698" w:rsidP="00D45698">
      <w:pPr>
        <w:ind w:left="211" w:hangingChars="100" w:hanging="211"/>
      </w:pPr>
      <w:r w:rsidRPr="00E72E50">
        <w:rPr>
          <w:rFonts w:eastAsia="華康中黑體" w:hint="eastAsia"/>
        </w:rPr>
        <w:t>陳委員椒華：</w:t>
      </w:r>
      <w:r>
        <w:rPr>
          <w:rFonts w:hint="eastAsia"/>
        </w:rPr>
        <w:t>沒關係，如果沒有數據，再給本席書面，現在我們校園……</w:t>
      </w:r>
    </w:p>
    <w:p w:rsidR="00D45698" w:rsidRDefault="00D45698" w:rsidP="00D45698">
      <w:pPr>
        <w:ind w:left="211" w:hangingChars="100" w:hanging="211"/>
      </w:pPr>
      <w:r w:rsidRPr="00E72E50">
        <w:rPr>
          <w:rFonts w:eastAsia="華康中黑體" w:hint="eastAsia"/>
        </w:rPr>
        <w:t>主席：</w:t>
      </w:r>
      <w:r>
        <w:rPr>
          <w:rFonts w:hint="eastAsia"/>
        </w:rPr>
        <w:t>會後再請警政署向陳委員報告。</w:t>
      </w:r>
    </w:p>
    <w:p w:rsidR="00D45698" w:rsidRDefault="00D45698" w:rsidP="00D45698">
      <w:pPr>
        <w:ind w:left="211" w:hangingChars="100" w:hanging="211"/>
      </w:pPr>
      <w:r w:rsidRPr="00E72E50">
        <w:rPr>
          <w:rFonts w:eastAsia="華康中黑體" w:hint="eastAsia"/>
        </w:rPr>
        <w:t>陳委員椒華：</w:t>
      </w:r>
      <w:r>
        <w:rPr>
          <w:rFonts w:hint="eastAsia"/>
        </w:rPr>
        <w:t>也請警政署加強這方面的查緝。</w:t>
      </w:r>
    </w:p>
    <w:p w:rsidR="00D45698" w:rsidRDefault="00D45698" w:rsidP="00D45698">
      <w:pPr>
        <w:ind w:left="211" w:hangingChars="100" w:hanging="211"/>
      </w:pPr>
      <w:r w:rsidRPr="00E72E50">
        <w:rPr>
          <w:rFonts w:eastAsia="華康中黑體" w:hint="eastAsia"/>
        </w:rPr>
        <w:t>陳署長家欽：</w:t>
      </w:r>
      <w:r>
        <w:rPr>
          <w:rFonts w:hint="eastAsia"/>
        </w:rPr>
        <w:t>我們是查藥頭，誰賣毒品到校園。</w:t>
      </w:r>
    </w:p>
    <w:p w:rsidR="00D45698" w:rsidRDefault="00D45698" w:rsidP="00D45698">
      <w:pPr>
        <w:ind w:left="211" w:hangingChars="100" w:hanging="211"/>
      </w:pPr>
      <w:r w:rsidRPr="00E72E50">
        <w:rPr>
          <w:rFonts w:eastAsia="華康中黑體" w:hint="eastAsia"/>
        </w:rPr>
        <w:t>主席：</w:t>
      </w:r>
      <w:r>
        <w:rPr>
          <w:rFonts w:hint="eastAsia"/>
        </w:rPr>
        <w:t>對，他們可能沒有辦法進入校園。</w:t>
      </w:r>
    </w:p>
    <w:p w:rsidR="00D45698" w:rsidRDefault="00D45698" w:rsidP="00D45698">
      <w:pPr>
        <w:ind w:left="211" w:hangingChars="100" w:hanging="211"/>
      </w:pPr>
      <w:r w:rsidRPr="00E72E50">
        <w:rPr>
          <w:rFonts w:eastAsia="華康中黑體" w:hint="eastAsia"/>
        </w:rPr>
        <w:t>陳委員椒華：</w:t>
      </w:r>
      <w:r>
        <w:rPr>
          <w:rFonts w:hint="eastAsia"/>
        </w:rPr>
        <w:t>不是，要掌控這個數目嘛！</w:t>
      </w:r>
    </w:p>
    <w:p w:rsidR="00D45698" w:rsidRDefault="00D45698" w:rsidP="00D45698">
      <w:pPr>
        <w:ind w:left="211" w:hangingChars="100" w:hanging="211"/>
      </w:pPr>
      <w:r w:rsidRPr="00E72E50">
        <w:rPr>
          <w:rFonts w:eastAsia="華康中黑體" w:hint="eastAsia"/>
        </w:rPr>
        <w:t>主席：</w:t>
      </w:r>
      <w:r>
        <w:rPr>
          <w:rFonts w:hint="eastAsia"/>
        </w:rPr>
        <w:t>這部分我們還要去質詢教育部。</w:t>
      </w:r>
    </w:p>
    <w:p w:rsidR="00D45698" w:rsidRDefault="00D45698" w:rsidP="00D45698">
      <w:pPr>
        <w:ind w:leftChars="100" w:left="211" w:firstLineChars="100" w:firstLine="211"/>
      </w:pPr>
      <w:r>
        <w:rPr>
          <w:rFonts w:hint="eastAsia"/>
        </w:rPr>
        <w:t>接下來請羅委員致政發言。</w:t>
      </w:r>
    </w:p>
    <w:p w:rsidR="00D45698" w:rsidRDefault="00D45698" w:rsidP="00D45698">
      <w:pPr>
        <w:ind w:left="211" w:hangingChars="100" w:hanging="211"/>
      </w:pPr>
      <w:r w:rsidRPr="00E72E50">
        <w:rPr>
          <w:rFonts w:eastAsia="華康中黑體" w:hint="eastAsia"/>
        </w:rPr>
        <w:t>羅委員致政：</w:t>
      </w:r>
      <w:r>
        <w:rPr>
          <w:rFonts w:hint="eastAsia"/>
        </w:rPr>
        <w:t>（</w:t>
      </w:r>
      <w:r>
        <w:rPr>
          <w:rFonts w:hint="eastAsia"/>
        </w:rPr>
        <w:t>10</w:t>
      </w:r>
      <w:r>
        <w:rPr>
          <w:rFonts w:hint="eastAsia"/>
        </w:rPr>
        <w:t>時</w:t>
      </w:r>
      <w:r>
        <w:rPr>
          <w:rFonts w:hint="eastAsia"/>
        </w:rPr>
        <w:t>13</w:t>
      </w:r>
      <w:r>
        <w:rPr>
          <w:rFonts w:hint="eastAsia"/>
        </w:rPr>
        <w:t>分）謝謝主席、各行政部門代表，雖然我們今天談的是毒品，但涉及層面可能非常廣，不止今天到場的幾個單位。今天的重點是聚焦在緝毒，先請教法務部次長，你們的資料告訴我們，現在監獄裡的受刑人，到底有多少比例與毒品有關？</w:t>
      </w:r>
    </w:p>
    <w:p w:rsidR="00D45698" w:rsidRDefault="00D45698" w:rsidP="00D45698">
      <w:pPr>
        <w:ind w:left="211" w:hangingChars="100" w:hanging="211"/>
      </w:pPr>
      <w:r w:rsidRPr="00E72E50">
        <w:rPr>
          <w:rFonts w:eastAsia="華康中黑體" w:hint="eastAsia"/>
        </w:rPr>
        <w:t>主席：</w:t>
      </w:r>
      <w:r>
        <w:rPr>
          <w:rFonts w:hint="eastAsia"/>
        </w:rPr>
        <w:t>請法務部張次長說明。</w:t>
      </w:r>
    </w:p>
    <w:p w:rsidR="00D45698" w:rsidRDefault="00D45698" w:rsidP="00D45698">
      <w:pPr>
        <w:ind w:left="211" w:hangingChars="100" w:hanging="211"/>
      </w:pPr>
      <w:r w:rsidRPr="00E72E50">
        <w:rPr>
          <w:rFonts w:eastAsia="華康中黑體" w:hint="eastAsia"/>
        </w:rPr>
        <w:t>張次長斗輝：</w:t>
      </w:r>
      <w:r>
        <w:rPr>
          <w:rFonts w:hint="eastAsia"/>
        </w:rPr>
        <w:t>報告委員，</w:t>
      </w:r>
      <w:r>
        <w:rPr>
          <w:rFonts w:hint="eastAsia"/>
        </w:rPr>
        <w:t>48.5%</w:t>
      </w:r>
      <w:r>
        <w:rPr>
          <w:rFonts w:hint="eastAsia"/>
        </w:rPr>
        <w:t>。</w:t>
      </w:r>
    </w:p>
    <w:p w:rsidR="00D45698" w:rsidRDefault="00D45698" w:rsidP="00D45698">
      <w:pPr>
        <w:ind w:left="211" w:hangingChars="100" w:hanging="211"/>
      </w:pPr>
      <w:r w:rsidRPr="00E72E50">
        <w:rPr>
          <w:rFonts w:eastAsia="華康中黑體" w:hint="eastAsia"/>
        </w:rPr>
        <w:t>羅委員致政：</w:t>
      </w:r>
      <w:r>
        <w:rPr>
          <w:rFonts w:hint="eastAsia"/>
        </w:rPr>
        <w:t>我自己掌握的資料，到</w:t>
      </w:r>
      <w:r>
        <w:rPr>
          <w:rFonts w:hint="eastAsia"/>
        </w:rPr>
        <w:t>3</w:t>
      </w:r>
      <w:r>
        <w:rPr>
          <w:rFonts w:hint="eastAsia"/>
        </w:rPr>
        <w:t>月底為止有</w:t>
      </w:r>
      <w:r>
        <w:rPr>
          <w:rFonts w:hint="eastAsia"/>
        </w:rPr>
        <w:t>50,923</w:t>
      </w:r>
      <w:r>
        <w:rPr>
          <w:rFonts w:hint="eastAsia"/>
        </w:rPr>
        <w:t>位受刑人，實際上與毒品防治條例有關的約</w:t>
      </w:r>
      <w:r>
        <w:rPr>
          <w:rFonts w:hint="eastAsia"/>
        </w:rPr>
        <w:t>2</w:t>
      </w:r>
      <w:r w:rsidR="001D2071">
        <w:rPr>
          <w:rFonts w:hint="eastAsia"/>
        </w:rPr>
        <w:t>萬</w:t>
      </w:r>
      <w:r>
        <w:rPr>
          <w:rFonts w:hint="eastAsia"/>
        </w:rPr>
        <w:t>4,130</w:t>
      </w:r>
      <w:r>
        <w:rPr>
          <w:rFonts w:hint="eastAsia"/>
        </w:rPr>
        <w:t>人，大概是</w:t>
      </w:r>
      <w:r>
        <w:rPr>
          <w:rFonts w:hint="eastAsia"/>
        </w:rPr>
        <w:t>47%</w:t>
      </w:r>
      <w:r>
        <w:rPr>
          <w:rFonts w:hint="eastAsia"/>
        </w:rPr>
        <w:t>。這是到</w:t>
      </w:r>
      <w:r>
        <w:rPr>
          <w:rFonts w:hint="eastAsia"/>
        </w:rPr>
        <w:t>3</w:t>
      </w:r>
      <w:r>
        <w:rPr>
          <w:rFonts w:hint="eastAsia"/>
        </w:rPr>
        <w:t>月底的數據，你們可能有更新的資料，其中跟施用有關的大概</w:t>
      </w:r>
      <w:r>
        <w:rPr>
          <w:rFonts w:hint="eastAsia"/>
        </w:rPr>
        <w:t>11%</w:t>
      </w:r>
      <w:r>
        <w:rPr>
          <w:rFonts w:hint="eastAsia"/>
        </w:rPr>
        <w:t>，換句話說將近有</w:t>
      </w:r>
      <w:r>
        <w:rPr>
          <w:rFonts w:hint="eastAsia"/>
        </w:rPr>
        <w:t>37%</w:t>
      </w:r>
      <w:r>
        <w:rPr>
          <w:rFonts w:hint="eastAsia"/>
        </w:rPr>
        <w:t>左右跟販賣等等有關，沒錯吧？</w:t>
      </w:r>
    </w:p>
    <w:p w:rsidR="00D45698" w:rsidRDefault="00D45698" w:rsidP="00D45698">
      <w:pPr>
        <w:ind w:left="211" w:hangingChars="100" w:hanging="211"/>
      </w:pPr>
      <w:r w:rsidRPr="00E72E50">
        <w:rPr>
          <w:rFonts w:eastAsia="華康中黑體" w:hint="eastAsia"/>
        </w:rPr>
        <w:t>張次長斗輝：</w:t>
      </w:r>
      <w:r>
        <w:rPr>
          <w:rFonts w:hint="eastAsia"/>
        </w:rPr>
        <w:t>是，跟運輸、販賣、製造有關。</w:t>
      </w:r>
    </w:p>
    <w:p w:rsidR="00D45698" w:rsidRDefault="00D45698" w:rsidP="00D45698">
      <w:pPr>
        <w:ind w:left="211" w:hangingChars="100" w:hanging="211"/>
      </w:pPr>
      <w:r w:rsidRPr="00E72E50">
        <w:rPr>
          <w:rFonts w:eastAsia="華康中黑體" w:hint="eastAsia"/>
        </w:rPr>
        <w:t>羅委員致政：</w:t>
      </w:r>
      <w:r>
        <w:rPr>
          <w:rFonts w:hint="eastAsia"/>
        </w:rPr>
        <w:t>販賣這塊有多少是來自本來只是吸毒，後來因為吸毒的關係，必須要有金錢來源，所以轉為販賣。相關的前科紀錄有多少？有沒有這個研究？</w:t>
      </w:r>
    </w:p>
    <w:p w:rsidR="00D45698" w:rsidRDefault="00D45698" w:rsidP="00D45698">
      <w:pPr>
        <w:ind w:left="211" w:hangingChars="100" w:hanging="211"/>
      </w:pPr>
      <w:r w:rsidRPr="00E72E50">
        <w:rPr>
          <w:rFonts w:eastAsia="華康中黑體" w:hint="eastAsia"/>
        </w:rPr>
        <w:t>張次長斗輝：</w:t>
      </w:r>
      <w:r>
        <w:rPr>
          <w:rFonts w:hint="eastAsia"/>
        </w:rPr>
        <w:t>這部分沒有研究，當然有一些吸毒者，會因為沒有錢吸毒變成販毒，這是小量的販毒</w:t>
      </w:r>
      <w:r>
        <w:rPr>
          <w:rFonts w:hint="eastAsia"/>
        </w:rPr>
        <w:lastRenderedPageBreak/>
        <w:t>，因為我們對販毒零容忍，所以有一部分是關這類型的。</w:t>
      </w:r>
    </w:p>
    <w:p w:rsidR="00D45698" w:rsidRDefault="00D45698" w:rsidP="00D45698">
      <w:pPr>
        <w:ind w:left="211" w:hangingChars="100" w:hanging="211"/>
      </w:pPr>
      <w:r w:rsidRPr="00E72E50">
        <w:rPr>
          <w:rFonts w:eastAsia="華康中黑體" w:hint="eastAsia"/>
        </w:rPr>
        <w:t>羅委員致政：</w:t>
      </w:r>
      <w:r>
        <w:rPr>
          <w:rFonts w:hint="eastAsia"/>
        </w:rPr>
        <w:t>這部分請法務部再稍微瞭解一下。</w:t>
      </w:r>
    </w:p>
    <w:p w:rsidR="00D45698" w:rsidRDefault="00D45698" w:rsidP="00D45698">
      <w:pPr>
        <w:ind w:left="211" w:hangingChars="100" w:hanging="211"/>
      </w:pPr>
      <w:r w:rsidRPr="00E72E50">
        <w:rPr>
          <w:rFonts w:eastAsia="華康中黑體" w:hint="eastAsia"/>
        </w:rPr>
        <w:t>張次長斗輝：</w:t>
      </w:r>
      <w:r>
        <w:rPr>
          <w:rFonts w:hint="eastAsia"/>
        </w:rPr>
        <w:t>謝謝委員。</w:t>
      </w:r>
    </w:p>
    <w:p w:rsidR="00D45698" w:rsidRDefault="00D45698" w:rsidP="00D45698">
      <w:pPr>
        <w:ind w:left="211" w:hangingChars="100" w:hanging="211"/>
      </w:pPr>
      <w:r w:rsidRPr="00E72E50">
        <w:rPr>
          <w:rFonts w:eastAsia="華康中黑體" w:hint="eastAsia"/>
        </w:rPr>
        <w:t>羅委員致政：</w:t>
      </w:r>
      <w:r>
        <w:rPr>
          <w:rFonts w:hint="eastAsia"/>
        </w:rPr>
        <w:t>事實上據我們瞭解，雖然是少量但是有不少人真的是因為吸毒的關係，沒有金錢來源之後轉而販毒。換句話說，第一線的防治，從吸毒到販毒一路下來，每一個關口該做什麼事情，我覺得應該做更詳細的處理。</w:t>
      </w:r>
    </w:p>
    <w:p w:rsidR="00D45698" w:rsidRDefault="00D45698" w:rsidP="00D45698">
      <w:pPr>
        <w:ind w:leftChars="100" w:left="211" w:firstLineChars="100" w:firstLine="211"/>
      </w:pPr>
      <w:r>
        <w:rPr>
          <w:rFonts w:hint="eastAsia"/>
        </w:rPr>
        <w:t>我們講到所謂的毒品，看起來是單純就「毒」的部分，然而背後更大的生態，我認為包括「黑」和「槍」。因為大量販毒不可能沒有黑道，一定是組織犯罪為了確保地盤就必須要有槍，所以黑、毒、槍，這幾個是環環相扣的，是一個共同的生態體系。</w:t>
      </w:r>
    </w:p>
    <w:p w:rsidR="00D45698" w:rsidRDefault="00D45698" w:rsidP="00D45698">
      <w:pPr>
        <w:ind w:leftChars="100" w:left="211" w:firstLineChars="100" w:firstLine="211"/>
      </w:pPr>
      <w:r>
        <w:rPr>
          <w:rFonts w:hint="eastAsia"/>
        </w:rPr>
        <w:t>署長，坦白講警政署最近真的顏面無光，什麼松山分局之亂、北投分局之亂、潑灑蟑螂之亂等等，警方的顏面完全掛不住。如果今天黑道看到此等局面，警察太好欺負了，未來在毒品打擊上，你們毫無威信。請問署長，這些案子到目前為止，懲處的情形如何？</w:t>
      </w:r>
    </w:p>
    <w:p w:rsidR="00D45698" w:rsidRDefault="00D45698" w:rsidP="00D45698">
      <w:pPr>
        <w:ind w:left="211" w:hangingChars="100" w:hanging="211"/>
      </w:pPr>
      <w:r w:rsidRPr="00E72E50">
        <w:rPr>
          <w:rFonts w:eastAsia="華康中黑體" w:hint="eastAsia"/>
        </w:rPr>
        <w:t>主席：</w:t>
      </w:r>
      <w:r>
        <w:rPr>
          <w:rFonts w:hint="eastAsia"/>
        </w:rPr>
        <w:t>請內政部警政署陳署長說明。</w:t>
      </w:r>
    </w:p>
    <w:p w:rsidR="00D45698" w:rsidRDefault="00D45698" w:rsidP="00D45698">
      <w:pPr>
        <w:ind w:left="211" w:hangingChars="100" w:hanging="211"/>
      </w:pPr>
      <w:r w:rsidRPr="00E72E50">
        <w:rPr>
          <w:rFonts w:eastAsia="華康中黑體" w:hint="eastAsia"/>
        </w:rPr>
        <w:t>陳署長家欽：</w:t>
      </w:r>
      <w:r>
        <w:rPr>
          <w:rFonts w:hint="eastAsia"/>
        </w:rPr>
        <w:t>違法的就移送法辦。</w:t>
      </w:r>
    </w:p>
    <w:p w:rsidR="00D45698" w:rsidRDefault="00D45698" w:rsidP="00D45698">
      <w:pPr>
        <w:ind w:left="211" w:hangingChars="100" w:hanging="211"/>
      </w:pPr>
      <w:r w:rsidRPr="00E72E50">
        <w:rPr>
          <w:rFonts w:eastAsia="華康中黑體" w:hint="eastAsia"/>
        </w:rPr>
        <w:t>羅委員致政：</w:t>
      </w:r>
      <w:r>
        <w:rPr>
          <w:rFonts w:hint="eastAsia"/>
        </w:rPr>
        <w:t>行政的部分。</w:t>
      </w:r>
    </w:p>
    <w:p w:rsidR="00D45698" w:rsidRDefault="00D45698" w:rsidP="00D45698">
      <w:pPr>
        <w:ind w:left="211" w:hangingChars="100" w:hanging="211"/>
      </w:pPr>
      <w:r w:rsidRPr="00E72E50">
        <w:rPr>
          <w:rFonts w:eastAsia="華康中黑體" w:hint="eastAsia"/>
        </w:rPr>
        <w:t>陳署長家欽：</w:t>
      </w:r>
      <w:r>
        <w:rPr>
          <w:rFonts w:hint="eastAsia"/>
        </w:rPr>
        <w:t>分局長已經調職。</w:t>
      </w:r>
    </w:p>
    <w:p w:rsidR="00D45698" w:rsidRDefault="00D45698" w:rsidP="00D45698">
      <w:pPr>
        <w:ind w:left="211" w:hangingChars="100" w:hanging="211"/>
      </w:pPr>
      <w:r w:rsidRPr="00E72E50">
        <w:rPr>
          <w:rFonts w:eastAsia="華康中黑體" w:hint="eastAsia"/>
        </w:rPr>
        <w:t>羅委員致政：</w:t>
      </w:r>
      <w:r>
        <w:rPr>
          <w:rFonts w:hint="eastAsia"/>
        </w:rPr>
        <w:t>局長呢？</w:t>
      </w:r>
    </w:p>
    <w:p w:rsidR="00D45698" w:rsidRDefault="00D45698" w:rsidP="00D45698">
      <w:pPr>
        <w:ind w:left="211" w:hangingChars="100" w:hanging="211"/>
      </w:pPr>
      <w:r w:rsidRPr="00E72E50">
        <w:rPr>
          <w:rFonts w:eastAsia="華康中黑體" w:hint="eastAsia"/>
        </w:rPr>
        <w:t>陳署長家欽：</w:t>
      </w:r>
      <w:r>
        <w:rPr>
          <w:rFonts w:hint="eastAsia"/>
        </w:rPr>
        <w:t>局長自行處分，還沒有送到我這邊。</w:t>
      </w:r>
    </w:p>
    <w:p w:rsidR="00D45698" w:rsidRDefault="00D45698" w:rsidP="00D45698">
      <w:pPr>
        <w:ind w:left="211" w:hangingChars="100" w:hanging="211"/>
      </w:pPr>
      <w:r w:rsidRPr="00E72E50">
        <w:rPr>
          <w:rFonts w:eastAsia="華康中黑體" w:hint="eastAsia"/>
        </w:rPr>
        <w:t>羅委員致政：</w:t>
      </w:r>
      <w:r>
        <w:rPr>
          <w:rFonts w:hint="eastAsia"/>
        </w:rPr>
        <w:t>署長呢？</w:t>
      </w:r>
    </w:p>
    <w:p w:rsidR="00D45698" w:rsidRDefault="00D45698" w:rsidP="00D45698">
      <w:pPr>
        <w:ind w:left="211" w:hangingChars="100" w:hanging="211"/>
      </w:pPr>
      <w:r w:rsidRPr="00E72E50">
        <w:rPr>
          <w:rFonts w:eastAsia="華康中黑體" w:hint="eastAsia"/>
        </w:rPr>
        <w:t>陳署長家欽：</w:t>
      </w:r>
      <w:r>
        <w:rPr>
          <w:rFonts w:hint="eastAsia"/>
        </w:rPr>
        <w:t>我當然也會負起整個責任。</w:t>
      </w:r>
    </w:p>
    <w:p w:rsidR="00D45698" w:rsidRDefault="00D45698" w:rsidP="00D45698">
      <w:pPr>
        <w:ind w:left="211" w:hangingChars="100" w:hanging="211"/>
      </w:pPr>
      <w:r w:rsidRPr="00E72E50">
        <w:rPr>
          <w:rFonts w:eastAsia="華康中黑體" w:hint="eastAsia"/>
        </w:rPr>
        <w:t>羅委員致政：</w:t>
      </w:r>
      <w:r>
        <w:rPr>
          <w:rFonts w:hint="eastAsia"/>
        </w:rPr>
        <w:t>有沒有自請處分？</w:t>
      </w:r>
    </w:p>
    <w:p w:rsidR="00D45698" w:rsidRDefault="00D45698" w:rsidP="00D45698">
      <w:pPr>
        <w:ind w:left="211" w:hangingChars="100" w:hanging="211"/>
      </w:pPr>
      <w:r w:rsidRPr="00E72E50">
        <w:rPr>
          <w:rFonts w:eastAsia="華康中黑體" w:hint="eastAsia"/>
        </w:rPr>
        <w:t>陳署長家欽：</w:t>
      </w:r>
      <w:r>
        <w:rPr>
          <w:rFonts w:hint="eastAsia"/>
        </w:rPr>
        <w:t>我是負全部的……</w:t>
      </w:r>
    </w:p>
    <w:p w:rsidR="00D45698" w:rsidRDefault="00D45698" w:rsidP="00D45698">
      <w:pPr>
        <w:ind w:left="211" w:hangingChars="100" w:hanging="211"/>
      </w:pPr>
      <w:r w:rsidRPr="00E72E50">
        <w:rPr>
          <w:rFonts w:eastAsia="華康中黑體" w:hint="eastAsia"/>
        </w:rPr>
        <w:t>羅委員致政：</w:t>
      </w:r>
      <w:r>
        <w:rPr>
          <w:rFonts w:hint="eastAsia"/>
        </w:rPr>
        <w:t>有沒有自請處分嘛！</w:t>
      </w:r>
    </w:p>
    <w:p w:rsidR="00D45698" w:rsidRDefault="00D45698" w:rsidP="00D45698">
      <w:pPr>
        <w:ind w:left="211" w:hangingChars="100" w:hanging="211"/>
      </w:pPr>
      <w:r w:rsidRPr="00E72E50">
        <w:rPr>
          <w:rFonts w:eastAsia="華康中黑體" w:hint="eastAsia"/>
        </w:rPr>
        <w:t>陳署長家欽：</w:t>
      </w:r>
      <w:r>
        <w:rPr>
          <w:rFonts w:hint="eastAsia"/>
        </w:rPr>
        <w:t>我沒有。</w:t>
      </w:r>
    </w:p>
    <w:p w:rsidR="00D45698" w:rsidRDefault="00D45698" w:rsidP="00D45698">
      <w:pPr>
        <w:ind w:left="211" w:hangingChars="100" w:hanging="211"/>
      </w:pPr>
      <w:r w:rsidRPr="00E72E50">
        <w:rPr>
          <w:rFonts w:eastAsia="華康中黑體" w:hint="eastAsia"/>
        </w:rPr>
        <w:t>羅委員致政：</w:t>
      </w:r>
      <w:r>
        <w:rPr>
          <w:rFonts w:hint="eastAsia"/>
        </w:rPr>
        <w:t>為什麼沒有？你局長送自請處分，然後你沒收到，隔那麼久，看來局長也沒有送上來，署長也沒有自請處分，你覺得沒有任何的責任？</w:t>
      </w:r>
    </w:p>
    <w:p w:rsidR="00D45698" w:rsidRDefault="00D45698" w:rsidP="00D45698">
      <w:pPr>
        <w:ind w:left="211" w:hangingChars="100" w:hanging="211"/>
      </w:pPr>
      <w:r w:rsidRPr="00E72E50">
        <w:rPr>
          <w:rFonts w:eastAsia="華康中黑體" w:hint="eastAsia"/>
        </w:rPr>
        <w:t>陳署長家欽：</w:t>
      </w:r>
      <w:r>
        <w:rPr>
          <w:rFonts w:hint="eastAsia"/>
        </w:rPr>
        <w:t>我當然是要負起治安的責任。</w:t>
      </w:r>
    </w:p>
    <w:p w:rsidR="00D45698" w:rsidRDefault="00D45698" w:rsidP="00D45698">
      <w:pPr>
        <w:ind w:left="211" w:hangingChars="100" w:hanging="211"/>
      </w:pPr>
      <w:r w:rsidRPr="00E72E50">
        <w:rPr>
          <w:rFonts w:eastAsia="華康中黑體" w:hint="eastAsia"/>
        </w:rPr>
        <w:t>羅委員致政：</w:t>
      </w:r>
      <w:r>
        <w:rPr>
          <w:rFonts w:hint="eastAsia"/>
        </w:rPr>
        <w:t>對啊！那你有沒有自請處分？我只問有沒有自請處分嘛！</w:t>
      </w:r>
    </w:p>
    <w:p w:rsidR="00D45698" w:rsidRDefault="00D45698" w:rsidP="00D45698">
      <w:pPr>
        <w:ind w:left="211" w:hangingChars="100" w:hanging="211"/>
      </w:pPr>
      <w:r w:rsidRPr="00E72E50">
        <w:rPr>
          <w:rFonts w:eastAsia="華康中黑體" w:hint="eastAsia"/>
        </w:rPr>
        <w:t>陳署長家欽：</w:t>
      </w:r>
      <w:r>
        <w:rPr>
          <w:rFonts w:hint="eastAsia"/>
        </w:rPr>
        <w:t>目前我沒有。</w:t>
      </w:r>
    </w:p>
    <w:p w:rsidR="00D45698" w:rsidRDefault="00D45698" w:rsidP="00D45698">
      <w:pPr>
        <w:ind w:left="211" w:hangingChars="100" w:hanging="211"/>
      </w:pPr>
      <w:r w:rsidRPr="00E72E50">
        <w:rPr>
          <w:rFonts w:eastAsia="華康中黑體" w:hint="eastAsia"/>
        </w:rPr>
        <w:t>羅委員致政：</w:t>
      </w:r>
      <w:r>
        <w:rPr>
          <w:rFonts w:hint="eastAsia"/>
        </w:rPr>
        <w:t>所以不需要？</w:t>
      </w:r>
    </w:p>
    <w:p w:rsidR="00D45698" w:rsidRDefault="00D45698" w:rsidP="00D45698">
      <w:pPr>
        <w:ind w:left="211" w:hangingChars="100" w:hanging="211"/>
      </w:pPr>
      <w:r w:rsidRPr="00E72E50">
        <w:rPr>
          <w:rFonts w:eastAsia="華康中黑體" w:hint="eastAsia"/>
        </w:rPr>
        <w:t>陳署長家欽：</w:t>
      </w:r>
      <w:r>
        <w:rPr>
          <w:rFonts w:hint="eastAsia"/>
        </w:rPr>
        <w:t>我覺得我應該負起責任，這是我的責任。</w:t>
      </w:r>
    </w:p>
    <w:p w:rsidR="00D45698" w:rsidRDefault="00D45698" w:rsidP="00D45698">
      <w:pPr>
        <w:ind w:left="211" w:hangingChars="100" w:hanging="211"/>
      </w:pPr>
      <w:r w:rsidRPr="001849D5">
        <w:rPr>
          <w:rFonts w:eastAsia="華康中黑體" w:hint="eastAsia"/>
        </w:rPr>
        <w:t>羅委員致政：</w:t>
      </w:r>
      <w:r>
        <w:rPr>
          <w:rFonts w:hint="eastAsia"/>
        </w:rPr>
        <w:t>對啊！嘴巴說嘛！但是你沒有自請處分嘛！那為什麼局長要自請處分？</w:t>
      </w:r>
    </w:p>
    <w:p w:rsidR="00D45698" w:rsidRDefault="00D45698" w:rsidP="00D45698">
      <w:pPr>
        <w:ind w:left="211" w:hangingChars="100" w:hanging="211"/>
      </w:pPr>
      <w:r w:rsidRPr="001849D5">
        <w:rPr>
          <w:rFonts w:eastAsia="華康中黑體" w:hint="eastAsia"/>
        </w:rPr>
        <w:t>陳署長家欽：</w:t>
      </w:r>
      <w:r>
        <w:rPr>
          <w:rFonts w:hint="eastAsia"/>
        </w:rPr>
        <w:t>因為臺北市是他的轄區……</w:t>
      </w:r>
    </w:p>
    <w:p w:rsidR="00D45698" w:rsidRDefault="00D45698" w:rsidP="00D45698">
      <w:pPr>
        <w:ind w:left="211" w:hangingChars="100" w:hanging="211"/>
      </w:pPr>
      <w:r w:rsidRPr="001849D5">
        <w:rPr>
          <w:rFonts w:eastAsia="華康中黑體" w:hint="eastAsia"/>
        </w:rPr>
        <w:t>羅委員致政：</w:t>
      </w:r>
      <w:r>
        <w:rPr>
          <w:rFonts w:hint="eastAsia"/>
        </w:rPr>
        <w:t>還有各處槍案的問題，所以你認為自己都沒有責任？</w:t>
      </w:r>
    </w:p>
    <w:p w:rsidR="00D45698" w:rsidRDefault="00D45698" w:rsidP="00D45698">
      <w:pPr>
        <w:ind w:left="211" w:hangingChars="100" w:hanging="211"/>
      </w:pPr>
      <w:r w:rsidRPr="001849D5">
        <w:rPr>
          <w:rFonts w:eastAsia="華康中黑體" w:hint="eastAsia"/>
        </w:rPr>
        <w:t>陳署長家欽：</w:t>
      </w:r>
      <w:r>
        <w:rPr>
          <w:rFonts w:hint="eastAsia"/>
        </w:rPr>
        <w:t>我當然要負起全臺灣的治安責任。</w:t>
      </w:r>
    </w:p>
    <w:p w:rsidR="00D45698" w:rsidRDefault="00D45698" w:rsidP="00D45698">
      <w:pPr>
        <w:ind w:left="211" w:hangingChars="100" w:hanging="211"/>
      </w:pPr>
      <w:r w:rsidRPr="001849D5">
        <w:rPr>
          <w:rFonts w:eastAsia="華康中黑體" w:hint="eastAsia"/>
        </w:rPr>
        <w:lastRenderedPageBreak/>
        <w:t>羅委員致政：</w:t>
      </w:r>
      <w:r>
        <w:rPr>
          <w:rFonts w:hint="eastAsia"/>
        </w:rPr>
        <w:t>那局長要負臺北市的責任啊！他認為要自請處分，但就是不送上來啊！</w:t>
      </w:r>
    </w:p>
    <w:p w:rsidR="00D45698" w:rsidRDefault="00D45698" w:rsidP="00D45698">
      <w:pPr>
        <w:ind w:left="211" w:hangingChars="100" w:hanging="211"/>
      </w:pPr>
      <w:r w:rsidRPr="001849D5">
        <w:rPr>
          <w:rFonts w:eastAsia="華康中黑體" w:hint="eastAsia"/>
        </w:rPr>
        <w:t>陳署長家欽：</w:t>
      </w:r>
      <w:r>
        <w:rPr>
          <w:rFonts w:hint="eastAsia"/>
        </w:rPr>
        <w:t>我不是逃避責任……</w:t>
      </w:r>
    </w:p>
    <w:p w:rsidR="00D45698" w:rsidRDefault="00D45698" w:rsidP="00D45698">
      <w:pPr>
        <w:ind w:left="211" w:hangingChars="100" w:hanging="211"/>
      </w:pPr>
      <w:r w:rsidRPr="001849D5">
        <w:rPr>
          <w:rFonts w:eastAsia="華康中黑體" w:hint="eastAsia"/>
        </w:rPr>
        <w:t>羅委員致政：</w:t>
      </w:r>
      <w:r>
        <w:rPr>
          <w:rFonts w:hint="eastAsia"/>
        </w:rPr>
        <w:t>但是你也沒有自請處分啊！聽候長官發落就對了啦！</w:t>
      </w:r>
    </w:p>
    <w:p w:rsidR="00D45698" w:rsidRDefault="00D45698" w:rsidP="00D45698">
      <w:pPr>
        <w:ind w:left="211" w:hangingChars="100" w:hanging="211"/>
      </w:pPr>
      <w:r w:rsidRPr="001849D5">
        <w:rPr>
          <w:rFonts w:eastAsia="華康中黑體" w:hint="eastAsia"/>
        </w:rPr>
        <w:t>陳署長家欽：</w:t>
      </w:r>
      <w:r>
        <w:rPr>
          <w:rFonts w:hint="eastAsia"/>
        </w:rPr>
        <w:t>我覺得我是應該負起責任的。</w:t>
      </w:r>
    </w:p>
    <w:p w:rsidR="00D45698" w:rsidRDefault="00D45698" w:rsidP="00D45698">
      <w:pPr>
        <w:ind w:left="211" w:hangingChars="100" w:hanging="211"/>
      </w:pPr>
      <w:r w:rsidRPr="001849D5">
        <w:rPr>
          <w:rFonts w:eastAsia="華康中黑體" w:hint="eastAsia"/>
        </w:rPr>
        <w:t>羅委員致政：</w:t>
      </w:r>
      <w:r>
        <w:rPr>
          <w:rFonts w:hint="eastAsia"/>
        </w:rPr>
        <w:t>但就是沒有自請處分嘛！</w:t>
      </w:r>
    </w:p>
    <w:p w:rsidR="00D45698" w:rsidRDefault="00D45698" w:rsidP="00D45698">
      <w:pPr>
        <w:ind w:left="211" w:hangingChars="100" w:hanging="211"/>
      </w:pPr>
      <w:r w:rsidRPr="001849D5">
        <w:rPr>
          <w:rFonts w:eastAsia="華康中黑體" w:hint="eastAsia"/>
        </w:rPr>
        <w:t>陳署長家欽：</w:t>
      </w:r>
      <w:r>
        <w:rPr>
          <w:rFonts w:hint="eastAsia"/>
        </w:rPr>
        <w:t>我從警無數，也……</w:t>
      </w:r>
    </w:p>
    <w:p w:rsidR="00D45698" w:rsidRDefault="00D45698" w:rsidP="00D45698">
      <w:pPr>
        <w:ind w:left="211" w:hangingChars="100" w:hanging="211"/>
      </w:pPr>
      <w:r w:rsidRPr="001849D5">
        <w:rPr>
          <w:rFonts w:eastAsia="華康中黑體" w:hint="eastAsia"/>
        </w:rPr>
        <w:t>羅委員致政：</w:t>
      </w:r>
      <w:r>
        <w:rPr>
          <w:rFonts w:hint="eastAsia"/>
        </w:rPr>
        <w:t>好，這是最近的亂象，再看一下，不止臺北市，也不是只有高雄市，全臺各地隨便舉例，從館長槍擊事件到現在為止，就我所瞭解的資料已經超過</w:t>
      </w:r>
      <w:r>
        <w:rPr>
          <w:rFonts w:hint="eastAsia"/>
        </w:rPr>
        <w:t>30</w:t>
      </w:r>
      <w:r>
        <w:rPr>
          <w:rFonts w:hint="eastAsia"/>
        </w:rPr>
        <w:t>件以上的槍擊案件。署長，有沒有你覺得應該負起責任的地方？</w:t>
      </w:r>
    </w:p>
    <w:p w:rsidR="00D45698" w:rsidRDefault="00D45698" w:rsidP="00D45698">
      <w:pPr>
        <w:ind w:left="211" w:hangingChars="100" w:hanging="211"/>
      </w:pPr>
      <w:r w:rsidRPr="001849D5">
        <w:rPr>
          <w:rFonts w:eastAsia="華康中黑體" w:hint="eastAsia"/>
        </w:rPr>
        <w:t>陳署長家欽：</w:t>
      </w:r>
      <w:r>
        <w:rPr>
          <w:rFonts w:hint="eastAsia"/>
        </w:rPr>
        <w:t>我告訴過委員了，我從警</w:t>
      </w:r>
      <w:r>
        <w:rPr>
          <w:rFonts w:hint="eastAsia"/>
        </w:rPr>
        <w:t>40</w:t>
      </w:r>
      <w:r>
        <w:rPr>
          <w:rFonts w:hint="eastAsia"/>
        </w:rPr>
        <w:t>年，槍林彈雨……</w:t>
      </w:r>
    </w:p>
    <w:p w:rsidR="00D45698" w:rsidRDefault="00D45698" w:rsidP="00D45698">
      <w:pPr>
        <w:ind w:left="211" w:hangingChars="100" w:hanging="211"/>
      </w:pPr>
      <w:r w:rsidRPr="001849D5">
        <w:rPr>
          <w:rFonts w:eastAsia="華康中黑體" w:hint="eastAsia"/>
        </w:rPr>
        <w:t>羅委員致政：</w:t>
      </w:r>
      <w:r>
        <w:rPr>
          <w:rFonts w:hint="eastAsia"/>
        </w:rPr>
        <w:t>我不是說你怕，我認為你表現很好。</w:t>
      </w:r>
    </w:p>
    <w:p w:rsidR="00D45698" w:rsidRDefault="00D45698" w:rsidP="00D45698">
      <w:pPr>
        <w:ind w:left="211" w:hangingChars="100" w:hanging="211"/>
      </w:pPr>
      <w:r w:rsidRPr="001849D5">
        <w:rPr>
          <w:rFonts w:eastAsia="華康中黑體" w:hint="eastAsia"/>
        </w:rPr>
        <w:t>陳署長家欽：</w:t>
      </w:r>
      <w:r>
        <w:rPr>
          <w:rFonts w:hint="eastAsia"/>
        </w:rPr>
        <w:t>我把生命都置之於度外，不會在乎或關心我的職務。我剛剛跟委員報告，我都是負起責任的。</w:t>
      </w:r>
    </w:p>
    <w:p w:rsidR="00D45698" w:rsidRDefault="00D45698" w:rsidP="00D45698">
      <w:pPr>
        <w:ind w:left="211" w:hangingChars="100" w:hanging="211"/>
      </w:pPr>
      <w:r w:rsidRPr="001849D5">
        <w:rPr>
          <w:rFonts w:eastAsia="華康中黑體" w:hint="eastAsia"/>
        </w:rPr>
        <w:t>羅委員致政：</w:t>
      </w:r>
      <w:r>
        <w:rPr>
          <w:rFonts w:hint="eastAsia"/>
        </w:rPr>
        <w:t>我剛才說了，這是給警界一個很重要的宣示，你們這樣亂搞，結果就是要下臺，或者是自己要負責任。</w:t>
      </w:r>
    </w:p>
    <w:p w:rsidR="00D45698" w:rsidRDefault="00D45698" w:rsidP="00D45698">
      <w:pPr>
        <w:ind w:left="211" w:hangingChars="100" w:hanging="211"/>
      </w:pPr>
      <w:r w:rsidRPr="001849D5">
        <w:rPr>
          <w:rFonts w:eastAsia="華康中黑體" w:hint="eastAsia"/>
        </w:rPr>
        <w:t>陳署長家欽：</w:t>
      </w:r>
      <w:r>
        <w:rPr>
          <w:rFonts w:hint="eastAsia"/>
        </w:rPr>
        <w:t>我會從我們的行動帶領警察，用行動去……</w:t>
      </w:r>
    </w:p>
    <w:p w:rsidR="00D45698" w:rsidRDefault="00D45698" w:rsidP="00D45698">
      <w:pPr>
        <w:ind w:left="211" w:hangingChars="100" w:hanging="211"/>
      </w:pPr>
      <w:r w:rsidRPr="001849D5">
        <w:rPr>
          <w:rFonts w:eastAsia="華康中黑體" w:hint="eastAsia"/>
        </w:rPr>
        <w:t>羅委員致政：</w:t>
      </w:r>
      <w:r>
        <w:rPr>
          <w:rFonts w:hint="eastAsia"/>
        </w:rPr>
        <w:t>請問署長，各縣市發生這種槍擊案，你覺得局長要不要負責？還是推給分局長和所長就好了？</w:t>
      </w:r>
    </w:p>
    <w:p w:rsidR="00D45698" w:rsidRDefault="00D45698" w:rsidP="00D45698">
      <w:pPr>
        <w:ind w:left="211" w:hangingChars="100" w:hanging="211"/>
      </w:pPr>
      <w:r w:rsidRPr="001849D5">
        <w:rPr>
          <w:rFonts w:eastAsia="華康中黑體" w:hint="eastAsia"/>
        </w:rPr>
        <w:t>陳署長家欽：</w:t>
      </w:r>
      <w:r>
        <w:rPr>
          <w:rFonts w:hint="eastAsia"/>
        </w:rPr>
        <w:t>不能用一個個案就去追究……</w:t>
      </w:r>
    </w:p>
    <w:p w:rsidR="00D45698" w:rsidRDefault="00D45698" w:rsidP="00D45698">
      <w:pPr>
        <w:ind w:left="211" w:hangingChars="100" w:hanging="211"/>
      </w:pPr>
      <w:r w:rsidRPr="001849D5">
        <w:rPr>
          <w:rFonts w:eastAsia="華康中黑體" w:hint="eastAsia"/>
        </w:rPr>
        <w:t>羅委員致政：</w:t>
      </w:r>
      <w:r>
        <w:rPr>
          <w:rFonts w:hint="eastAsia"/>
        </w:rPr>
        <w:t>我現在講的是，從過去半年以來已經二</w:t>
      </w:r>
      <w:r w:rsidR="001D2071">
        <w:rPr>
          <w:rFonts w:hint="eastAsia"/>
        </w:rPr>
        <w:t>十</w:t>
      </w:r>
      <w:r>
        <w:rPr>
          <w:rFonts w:hint="eastAsia"/>
        </w:rPr>
        <w:t>、三十件以上的槍擊案，還有就地正法的，還有一言不合開二十槍的。</w:t>
      </w:r>
    </w:p>
    <w:p w:rsidR="00D45698" w:rsidRDefault="00D45698" w:rsidP="00D45698">
      <w:pPr>
        <w:ind w:left="211" w:hangingChars="100" w:hanging="211"/>
      </w:pPr>
      <w:r w:rsidRPr="001849D5">
        <w:rPr>
          <w:rFonts w:eastAsia="華康中黑體" w:hint="eastAsia"/>
        </w:rPr>
        <w:t>陳署長家欽：</w:t>
      </w:r>
      <w:r>
        <w:rPr>
          <w:rFonts w:hint="eastAsia"/>
        </w:rPr>
        <w:t>委員，你要看到每一宗案件，我們都在很短的時間內偵破。</w:t>
      </w:r>
    </w:p>
    <w:p w:rsidR="00D45698" w:rsidRDefault="00D45698" w:rsidP="00D45698">
      <w:pPr>
        <w:ind w:left="211" w:hangingChars="100" w:hanging="211"/>
      </w:pPr>
      <w:r w:rsidRPr="001849D5">
        <w:rPr>
          <w:rFonts w:eastAsia="華康中黑體" w:hint="eastAsia"/>
        </w:rPr>
        <w:t>羅委員致政：</w:t>
      </w:r>
      <w:r>
        <w:rPr>
          <w:rFonts w:hint="eastAsia"/>
        </w:rPr>
        <w:t>對，沒有錯，但是回過來講……</w:t>
      </w:r>
    </w:p>
    <w:p w:rsidR="00D45698" w:rsidRDefault="00D45698" w:rsidP="00D45698">
      <w:pPr>
        <w:ind w:left="211" w:hangingChars="100" w:hanging="211"/>
      </w:pPr>
      <w:r w:rsidRPr="001849D5">
        <w:rPr>
          <w:rFonts w:eastAsia="華康中黑體" w:hint="eastAsia"/>
        </w:rPr>
        <w:t>陳署長家欽：</w:t>
      </w:r>
      <w:r>
        <w:rPr>
          <w:rFonts w:hint="eastAsia"/>
        </w:rPr>
        <w:t>不能將案件的發生歸咎於警察的責任。</w:t>
      </w:r>
    </w:p>
    <w:p w:rsidR="00D45698" w:rsidRDefault="00D45698" w:rsidP="00D45698">
      <w:pPr>
        <w:ind w:left="211" w:hangingChars="100" w:hanging="211"/>
      </w:pPr>
      <w:r w:rsidRPr="001849D5">
        <w:rPr>
          <w:rFonts w:eastAsia="華康中黑體" w:hint="eastAsia"/>
        </w:rPr>
        <w:t>羅委員致政：</w:t>
      </w:r>
      <w:r>
        <w:rPr>
          <w:rFonts w:hint="eastAsia"/>
        </w:rPr>
        <w:t>但是槍枝氾濫的問題，黑道挑釁的問題，我當然知道你們很快就抓到，但槍枝氾濫的問題，甚至今天談毒品氾濫的問題等等，這些東西都涉及到警政署的立威有沒有效果。就是之前不斷累積到沒有效果之後，黑道直接衝到派出所去，那是「果」。坦白講我認為那是「果」，</w:t>
      </w:r>
      <w:r w:rsidR="001D2071">
        <w:rPr>
          <w:rFonts w:hint="eastAsia"/>
        </w:rPr>
        <w:t>它</w:t>
      </w:r>
      <w:r>
        <w:rPr>
          <w:rFonts w:hint="eastAsia"/>
        </w:rPr>
        <w:t>的「因」是來自於之前，警察的威信沒辦法建立起來，所以槍擊案發生之後，自己拿把槍就投案了，然後還一副很光榮的樣子。</w:t>
      </w:r>
    </w:p>
    <w:p w:rsidR="00D45698" w:rsidRDefault="00D45698" w:rsidP="00D45698">
      <w:pPr>
        <w:ind w:leftChars="100" w:left="211" w:firstLineChars="100" w:firstLine="211"/>
      </w:pPr>
      <w:r>
        <w:rPr>
          <w:rFonts w:hint="eastAsia"/>
        </w:rPr>
        <w:t>我們現在看到這些都是「果」，之後再去抓人更是後話，我現在談的是「因」的部分，到底警察的威信</w:t>
      </w:r>
      <w:r w:rsidR="001D2071">
        <w:rPr>
          <w:rFonts w:hint="eastAsia"/>
        </w:rPr>
        <w:t>、</w:t>
      </w:r>
      <w:r>
        <w:rPr>
          <w:rFonts w:hint="eastAsia"/>
        </w:rPr>
        <w:t>警察的嚇阻力量，有沒有發掘出來？這涉及到警政署在過去這段時間以來，從警政的立威、管理等等，有沒有出問題？對此署長當然要負一定的責任，我當然不是說全部都是你的責任。</w:t>
      </w:r>
    </w:p>
    <w:p w:rsidR="00D45698" w:rsidRDefault="00D45698" w:rsidP="00D45698">
      <w:pPr>
        <w:ind w:left="211" w:hangingChars="100" w:hanging="211"/>
      </w:pPr>
      <w:r w:rsidRPr="001849D5">
        <w:rPr>
          <w:rFonts w:eastAsia="華康中黑體" w:hint="eastAsia"/>
        </w:rPr>
        <w:t>陳署長家欽：</w:t>
      </w:r>
      <w:r>
        <w:rPr>
          <w:rFonts w:hint="eastAsia"/>
        </w:rPr>
        <w:t>委員也有看到今天媒體的報導，我們過去在查緝黑道、打擊毒品的成效，也不能說所有警察同仁都沒在做事情。</w:t>
      </w:r>
    </w:p>
    <w:p w:rsidR="00D45698" w:rsidRDefault="00D45698" w:rsidP="00D45698">
      <w:pPr>
        <w:ind w:left="211" w:hangingChars="100" w:hanging="211"/>
      </w:pPr>
      <w:r w:rsidRPr="001849D5">
        <w:rPr>
          <w:rFonts w:eastAsia="華康中黑體" w:hint="eastAsia"/>
        </w:rPr>
        <w:lastRenderedPageBreak/>
        <w:t>羅委員致政：</w:t>
      </w:r>
      <w:r>
        <w:rPr>
          <w:rFonts w:hint="eastAsia"/>
        </w:rPr>
        <w:t>我從來沒有這樣說，署長，第一線的同仁非常辛苦，而且非常努力。</w:t>
      </w:r>
    </w:p>
    <w:p w:rsidR="00D45698" w:rsidRDefault="00D45698" w:rsidP="00D45698">
      <w:pPr>
        <w:ind w:left="211" w:hangingChars="100" w:hanging="211"/>
      </w:pPr>
      <w:r w:rsidRPr="001849D5">
        <w:rPr>
          <w:rFonts w:eastAsia="華康中黑體" w:hint="eastAsia"/>
        </w:rPr>
        <w:t>陳署長家欽：</w:t>
      </w:r>
      <w:r>
        <w:rPr>
          <w:rFonts w:hint="eastAsia"/>
        </w:rPr>
        <w:t>對，這些成果都是同仁犧牲奉獻……</w:t>
      </w:r>
    </w:p>
    <w:p w:rsidR="00D45698" w:rsidRDefault="00D45698" w:rsidP="00D45698">
      <w:pPr>
        <w:ind w:left="211" w:hangingChars="100" w:hanging="211"/>
      </w:pPr>
      <w:r w:rsidRPr="001849D5">
        <w:rPr>
          <w:rFonts w:eastAsia="華康中黑體" w:hint="eastAsia"/>
        </w:rPr>
        <w:t>羅委員致政：</w:t>
      </w:r>
      <w:r>
        <w:rPr>
          <w:rFonts w:hint="eastAsia"/>
        </w:rPr>
        <w:t>我完全同意。</w:t>
      </w:r>
    </w:p>
    <w:p w:rsidR="00D45698" w:rsidRDefault="00D45698" w:rsidP="00D45698">
      <w:pPr>
        <w:ind w:left="211" w:hangingChars="100" w:hanging="211"/>
      </w:pPr>
      <w:r w:rsidRPr="001849D5">
        <w:rPr>
          <w:rFonts w:eastAsia="華康中黑體" w:hint="eastAsia"/>
        </w:rPr>
        <w:t>陳署長家欽：</w:t>
      </w:r>
      <w:r>
        <w:rPr>
          <w:rFonts w:hint="eastAsia"/>
        </w:rPr>
        <w:t>我們會持續來做，我們相信民眾會支持警察，對警察有信心……</w:t>
      </w:r>
    </w:p>
    <w:p w:rsidR="00D45698" w:rsidRDefault="00D45698" w:rsidP="00D45698">
      <w:pPr>
        <w:ind w:left="211" w:hangingChars="100" w:hanging="211"/>
      </w:pPr>
      <w:r w:rsidRPr="001849D5">
        <w:rPr>
          <w:rFonts w:eastAsia="華康中黑體" w:hint="eastAsia"/>
        </w:rPr>
        <w:t>羅委員致政：</w:t>
      </w:r>
      <w:r>
        <w:rPr>
          <w:rFonts w:hint="eastAsia"/>
        </w:rPr>
        <w:t>署長，我不是要你辭職，我要說的是，如果署長自請處分的話，局長就有壓力，如果局長自請處分，分局長就有壓力。如果大家都不願意，嘴巴說要負責任，然後下面都沒有動的話，反正你不辭我也不辭，大家繼續在那邊晃。</w:t>
      </w:r>
    </w:p>
    <w:p w:rsidR="00D45698" w:rsidRDefault="00D45698" w:rsidP="00D45698">
      <w:pPr>
        <w:ind w:leftChars="100" w:left="211" w:firstLineChars="100" w:firstLine="211"/>
      </w:pPr>
      <w:r>
        <w:rPr>
          <w:rFonts w:hint="eastAsia"/>
        </w:rPr>
        <w:t>現在談反毒的部分，署長大概有一部分的責任，現在提了很多所謂的反毒策略</w:t>
      </w:r>
      <w:r>
        <w:rPr>
          <w:rFonts w:hint="eastAsia"/>
        </w:rPr>
        <w:t>2.0</w:t>
      </w:r>
      <w:r>
        <w:rPr>
          <w:rFonts w:hint="eastAsia"/>
        </w:rPr>
        <w:t>，我們先談組織就好，防毒、反毒、緝毒等等一大堆，組織架構很多。我們先聚焦在緝毒的部分，事實上緝毒涉及的單位從檢調、警察、海巡、憲兵、關務局，在場這麼多的單位。我只想問一個問題，這麼多年實際推動下來，你們認為有沒有必要成立一個專責、專業、常態性的單位？</w:t>
      </w:r>
    </w:p>
    <w:p w:rsidR="00D45698" w:rsidRDefault="00D45698" w:rsidP="00D45698">
      <w:pPr>
        <w:ind w:leftChars="100" w:left="211" w:firstLineChars="100" w:firstLine="211"/>
      </w:pPr>
      <w:r>
        <w:rPr>
          <w:rFonts w:hint="eastAsia"/>
        </w:rPr>
        <w:t>司法委員會這段時間以來，看到很多機關各種三級單位都出來了，不斷設立新的三級單位，從國防部的防衛後備動員署，連文化部都要將臺灣歷史博物館、臺灣文學館升為三級單位，一個專責的單位。司法委員會負責組織的部分有好多單位，然而在緝毒這塊，竟沒有任何人想積極推動，我們需不需要一個專責、專業、常態性的單位？事實上你們法務部自己出國考察的調查報告，我相信警政署可能也有。你們都曾考察過各國的情況，從</w:t>
      </w:r>
      <w:r>
        <w:rPr>
          <w:rFonts w:hint="eastAsia"/>
        </w:rPr>
        <w:t>1970</w:t>
      </w:r>
      <w:r>
        <w:rPr>
          <w:rFonts w:hint="eastAsia"/>
        </w:rPr>
        <w:t>年代之後，整個世界的趨勢、國際的潮流，幾乎都是走向一個專職、專業、常態性的單位，姑且不論功能是什麼，但它有宣示性的作用。請教法務部次長，你是否認為有需要成立一個專責、專業、常態性的緝毒單位？我不講防毒，就講緝毒單位。</w:t>
      </w:r>
    </w:p>
    <w:p w:rsidR="00D45698" w:rsidRDefault="00D45698" w:rsidP="00D45698">
      <w:pPr>
        <w:ind w:left="211" w:hangingChars="100" w:hanging="211"/>
      </w:pPr>
      <w:r w:rsidRPr="009135A5">
        <w:rPr>
          <w:rFonts w:eastAsia="華康中黑體" w:hint="eastAsia"/>
        </w:rPr>
        <w:t>張次長斗輝：</w:t>
      </w:r>
      <w:r>
        <w:rPr>
          <w:rFonts w:hint="eastAsia"/>
        </w:rPr>
        <w:t>這部分其實法務部有進行相關的研議，目前所有的緝毒，海巡有緝毒、調查局緝毒……</w:t>
      </w:r>
    </w:p>
    <w:p w:rsidR="00D45698" w:rsidRDefault="00D45698" w:rsidP="00D45698">
      <w:pPr>
        <w:ind w:left="211" w:hangingChars="100" w:hanging="211"/>
      </w:pPr>
      <w:r w:rsidRPr="001849D5">
        <w:rPr>
          <w:rFonts w:eastAsia="華康中黑體" w:hint="eastAsia"/>
        </w:rPr>
        <w:t>羅委員致政：</w:t>
      </w:r>
      <w:r>
        <w:rPr>
          <w:rFonts w:hint="eastAsia"/>
        </w:rPr>
        <w:t>大家都有就是統統沒有啦！因為涉及跨部會的協調整合、情報交換。甚至更糟糕，搞不好大家互相搶功。</w:t>
      </w:r>
    </w:p>
    <w:p w:rsidR="00D45698" w:rsidRDefault="00D45698" w:rsidP="00D45698">
      <w:pPr>
        <w:ind w:left="211" w:hangingChars="100" w:hanging="211"/>
      </w:pPr>
      <w:r w:rsidRPr="001849D5">
        <w:rPr>
          <w:rFonts w:eastAsia="華康中黑體" w:hint="eastAsia"/>
        </w:rPr>
        <w:t>張次長斗輝：</w:t>
      </w:r>
      <w:r>
        <w:rPr>
          <w:rFonts w:hint="eastAsia"/>
        </w:rPr>
        <w:t>是，所以這部分由臺高檢署統合六大緝毒系統，過去幾年的實踐成果，其實成效非常良好，在</w:t>
      </w:r>
      <w:r>
        <w:rPr>
          <w:rFonts w:hint="eastAsia"/>
        </w:rPr>
        <w:t>108</w:t>
      </w:r>
      <w:r>
        <w:rPr>
          <w:rFonts w:hint="eastAsia"/>
        </w:rPr>
        <w:t>、</w:t>
      </w:r>
      <w:r>
        <w:rPr>
          <w:rFonts w:hint="eastAsia"/>
        </w:rPr>
        <w:t>109</w:t>
      </w:r>
      <w:r>
        <w:rPr>
          <w:rFonts w:hint="eastAsia"/>
        </w:rPr>
        <w:t>年查獲的毒品量是歷年來的新高。我們施用毒品的人數也一直在下降，截至目前為止是歷史最低，</w:t>
      </w:r>
      <w:r>
        <w:rPr>
          <w:rFonts w:hint="eastAsia"/>
        </w:rPr>
        <w:t>74</w:t>
      </w:r>
      <w:r>
        <w:rPr>
          <w:rFonts w:hint="eastAsia"/>
        </w:rPr>
        <w:t>……</w:t>
      </w:r>
    </w:p>
    <w:p w:rsidR="00D45698" w:rsidRDefault="00D45698" w:rsidP="00D45698">
      <w:pPr>
        <w:ind w:left="211" w:hangingChars="100" w:hanging="211"/>
      </w:pPr>
      <w:r w:rsidRPr="001849D5">
        <w:rPr>
          <w:rFonts w:eastAsia="華康中黑體" w:hint="eastAsia"/>
        </w:rPr>
        <w:t>羅委員致政：</w:t>
      </w:r>
      <w:r>
        <w:rPr>
          <w:rFonts w:hint="eastAsia"/>
        </w:rPr>
        <w:t>所以你們認為有高檢署統合就夠了。</w:t>
      </w:r>
    </w:p>
    <w:p w:rsidR="00D45698" w:rsidRDefault="00D45698" w:rsidP="00D45698">
      <w:pPr>
        <w:ind w:left="211" w:hangingChars="100" w:hanging="211"/>
      </w:pPr>
      <w:r w:rsidRPr="001849D5">
        <w:rPr>
          <w:rFonts w:eastAsia="華康中黑體" w:hint="eastAsia"/>
        </w:rPr>
        <w:t>張次長斗輝：</w:t>
      </w:r>
      <w:r>
        <w:rPr>
          <w:rFonts w:hint="eastAsia"/>
        </w:rPr>
        <w:t>目前由臺高檢署統合的成效非常良好。</w:t>
      </w:r>
    </w:p>
    <w:p w:rsidR="00D45698" w:rsidRDefault="00D45698" w:rsidP="00D45698">
      <w:pPr>
        <w:ind w:left="211" w:hangingChars="100" w:hanging="211"/>
      </w:pPr>
      <w:r w:rsidRPr="001849D5">
        <w:rPr>
          <w:rFonts w:eastAsia="華康中黑體" w:hint="eastAsia"/>
        </w:rPr>
        <w:t>羅委員致政：</w:t>
      </w:r>
      <w:r>
        <w:rPr>
          <w:rFonts w:hint="eastAsia"/>
        </w:rPr>
        <w:t>但是作為一個檢察單位，在推動緝毒上有什麼侷限？</w:t>
      </w:r>
    </w:p>
    <w:p w:rsidR="00D45698" w:rsidRDefault="00D45698" w:rsidP="00D45698">
      <w:pPr>
        <w:ind w:left="211" w:hangingChars="100" w:hanging="211"/>
      </w:pPr>
      <w:r w:rsidRPr="001849D5">
        <w:rPr>
          <w:rFonts w:eastAsia="華康中黑體" w:hint="eastAsia"/>
        </w:rPr>
        <w:t>張次長斗輝：</w:t>
      </w:r>
      <w:r>
        <w:rPr>
          <w:rFonts w:hint="eastAsia"/>
        </w:rPr>
        <w:t>緝毒的部分目前沒有統合的問題，當然還要做好所有毒品的防治，除了緝毒之外，還有……</w:t>
      </w:r>
    </w:p>
    <w:p w:rsidR="00D45698" w:rsidRDefault="00D45698" w:rsidP="00D45698">
      <w:pPr>
        <w:ind w:left="211" w:hangingChars="100" w:hanging="211"/>
      </w:pPr>
      <w:r w:rsidRPr="001849D5">
        <w:rPr>
          <w:rFonts w:eastAsia="華康中黑體" w:hint="eastAsia"/>
        </w:rPr>
        <w:t>羅委員致政：</w:t>
      </w:r>
      <w:r>
        <w:rPr>
          <w:rFonts w:hint="eastAsia"/>
        </w:rPr>
        <w:t>我只講緝毒的部分。</w:t>
      </w:r>
    </w:p>
    <w:p w:rsidR="00D45698" w:rsidRDefault="00D45698" w:rsidP="00D45698">
      <w:pPr>
        <w:ind w:left="211" w:hangingChars="100" w:hanging="211"/>
      </w:pPr>
      <w:r w:rsidRPr="001849D5">
        <w:rPr>
          <w:rFonts w:eastAsia="華康中黑體" w:hint="eastAsia"/>
        </w:rPr>
        <w:t>張次長斗輝：</w:t>
      </w:r>
      <w:r>
        <w:rPr>
          <w:rFonts w:hint="eastAsia"/>
        </w:rPr>
        <w:t>目前經過臺高檢署和我們跨部會的整合，在行政院有一個毒品防治會報，我們經常就相關的議題……</w:t>
      </w:r>
    </w:p>
    <w:p w:rsidR="00D45698" w:rsidRDefault="00D45698" w:rsidP="00D45698">
      <w:pPr>
        <w:ind w:left="211" w:hangingChars="100" w:hanging="211"/>
      </w:pPr>
      <w:r w:rsidRPr="001849D5">
        <w:rPr>
          <w:rFonts w:eastAsia="華康中黑體" w:hint="eastAsia"/>
        </w:rPr>
        <w:t>羅委員致政：</w:t>
      </w:r>
      <w:r>
        <w:rPr>
          <w:rFonts w:hint="eastAsia"/>
        </w:rPr>
        <w:t>講到會報，多久一次？</w:t>
      </w:r>
      <w:r>
        <w:rPr>
          <w:rFonts w:hint="eastAsia"/>
        </w:rPr>
        <w:t>4</w:t>
      </w:r>
      <w:r>
        <w:rPr>
          <w:rFonts w:hint="eastAsia"/>
        </w:rPr>
        <w:t>個月啊！</w:t>
      </w:r>
    </w:p>
    <w:p w:rsidR="00D45698" w:rsidRDefault="00D45698" w:rsidP="00D45698">
      <w:pPr>
        <w:ind w:left="211" w:hangingChars="100" w:hanging="211"/>
      </w:pPr>
      <w:r w:rsidRPr="001849D5">
        <w:rPr>
          <w:rFonts w:eastAsia="華康中黑體" w:hint="eastAsia"/>
        </w:rPr>
        <w:lastRenderedPageBreak/>
        <w:t>張次長斗輝：</w:t>
      </w:r>
      <w:r>
        <w:rPr>
          <w:rFonts w:hint="eastAsia"/>
        </w:rPr>
        <w:t>半年。</w:t>
      </w:r>
    </w:p>
    <w:p w:rsidR="00D45698" w:rsidRDefault="00D45698" w:rsidP="00D45698">
      <w:pPr>
        <w:ind w:left="211" w:hangingChars="100" w:hanging="211"/>
      </w:pPr>
      <w:r w:rsidRPr="001849D5">
        <w:rPr>
          <w:rFonts w:eastAsia="華康中黑體" w:hint="eastAsia"/>
        </w:rPr>
        <w:t>羅委員致政：</w:t>
      </w:r>
      <w:r>
        <w:rPr>
          <w:rFonts w:hint="eastAsia"/>
        </w:rPr>
        <w:t>更久，半年才一次，這樣夠嗎？</w:t>
      </w:r>
    </w:p>
    <w:p w:rsidR="00D45698" w:rsidRDefault="00D45698" w:rsidP="00D45698">
      <w:pPr>
        <w:ind w:left="211" w:hangingChars="100" w:hanging="211"/>
      </w:pPr>
      <w:r w:rsidRPr="001849D5">
        <w:rPr>
          <w:rFonts w:eastAsia="華康中黑體" w:hint="eastAsia"/>
        </w:rPr>
        <w:t>張次長斗輝：</w:t>
      </w:r>
      <w:r>
        <w:rPr>
          <w:rFonts w:hint="eastAsia"/>
        </w:rPr>
        <w:t>行政院的程序是半年一次，在我們所有相關的緝毒單位，其實是每個月開會。</w:t>
      </w:r>
    </w:p>
    <w:p w:rsidR="00D45698" w:rsidRDefault="00D45698" w:rsidP="00D45698">
      <w:pPr>
        <w:ind w:left="211" w:hangingChars="100" w:hanging="211"/>
      </w:pPr>
      <w:r w:rsidRPr="001849D5">
        <w:rPr>
          <w:rFonts w:eastAsia="華康中黑體" w:hint="eastAsia"/>
        </w:rPr>
        <w:t>羅委員致政：</w:t>
      </w:r>
      <w:r>
        <w:rPr>
          <w:rFonts w:hint="eastAsia"/>
        </w:rPr>
        <w:t>我想強調的是，對照各國如新加坡、中國大陸、菲律賓等等，事實上專責單位中的一些工作，我認為現在的高檢署並不容易執行。因為不僅涉及權責、資源、人力，還有情報交換，甚至是跨國合作等等，許多項目目前仍散落在各單位。</w:t>
      </w:r>
    </w:p>
    <w:p w:rsidR="00D45698" w:rsidRDefault="00D45698" w:rsidP="00D45698">
      <w:pPr>
        <w:ind w:leftChars="100" w:left="211" w:firstLineChars="100" w:firstLine="211"/>
      </w:pPr>
      <w:r>
        <w:rPr>
          <w:rFonts w:hint="eastAsia"/>
        </w:rPr>
        <w:t>我希望行政部門認真思考一下，是否迫切需要一個專責、專職、專業的單位？雖然現在看起來成效不錯有在進步，但如果是一個專責、專業的單位，搞不好進步更快，做得更好。尤其最近我們看到很多行政部門，行政院各單位都在想辦法，不要說擴充職權，而是更加專業化去推動他們的業務。我真的希望行政部門認真思考一下，有沒有必要性與迫切性，謝謝。</w:t>
      </w:r>
    </w:p>
    <w:p w:rsidR="00D45698" w:rsidRDefault="00D45698" w:rsidP="00D45698">
      <w:pPr>
        <w:ind w:left="211" w:hangingChars="100" w:hanging="211"/>
      </w:pPr>
      <w:r w:rsidRPr="001849D5">
        <w:rPr>
          <w:rFonts w:eastAsia="華康中黑體" w:hint="eastAsia"/>
        </w:rPr>
        <w:t>主席：</w:t>
      </w:r>
      <w:r>
        <w:rPr>
          <w:rFonts w:hint="eastAsia"/>
        </w:rPr>
        <w:t>次長，麻煩您把我剛剛要你們和臺高檢</w:t>
      </w:r>
      <w:r w:rsidR="001D2071">
        <w:rPr>
          <w:rFonts w:hint="eastAsia"/>
        </w:rPr>
        <w:t>的</w:t>
      </w:r>
      <w:r>
        <w:rPr>
          <w:rFonts w:hint="eastAsia"/>
        </w:rPr>
        <w:t>，因為</w:t>
      </w:r>
      <w:r w:rsidR="001D2071">
        <w:rPr>
          <w:rFonts w:hint="eastAsia"/>
        </w:rPr>
        <w:t>它</w:t>
      </w:r>
      <w:r>
        <w:rPr>
          <w:rFonts w:hint="eastAsia"/>
        </w:rPr>
        <w:t>是統合六大系統的主責單位，把我和羅致政委員的共同要求，提書面報告給司法及法制委員會，謝謝。羅委員還在，我講一句話，叫警政署長自請處分就能消滅犯罪，我是不相信。</w:t>
      </w:r>
    </w:p>
    <w:p w:rsidR="00D45698" w:rsidRDefault="00D45698" w:rsidP="00D45698">
      <w:pPr>
        <w:ind w:left="211" w:hangingChars="100" w:hanging="211"/>
      </w:pPr>
      <w:r w:rsidRPr="001849D5">
        <w:rPr>
          <w:rFonts w:eastAsia="華康中黑體" w:hint="eastAsia"/>
        </w:rPr>
        <w:t>羅委員致政：</w:t>
      </w:r>
      <w:r>
        <w:rPr>
          <w:rFonts w:hint="eastAsia"/>
        </w:rPr>
        <w:t>主席，我沒有這樣講。</w:t>
      </w:r>
    </w:p>
    <w:p w:rsidR="00D45698" w:rsidRDefault="00D45698" w:rsidP="00D45698">
      <w:pPr>
        <w:ind w:left="211" w:hangingChars="100" w:hanging="211"/>
      </w:pPr>
      <w:r w:rsidRPr="001849D5">
        <w:rPr>
          <w:rFonts w:eastAsia="華康中黑體" w:hint="eastAsia"/>
        </w:rPr>
        <w:t>主席：</w:t>
      </w:r>
      <w:r>
        <w:rPr>
          <w:rFonts w:hint="eastAsia"/>
        </w:rPr>
        <w:t>大家都要加油，否則我們現在請陳時中部長自請處分，疫情就可以下降。大家一起加油。</w:t>
      </w:r>
    </w:p>
    <w:p w:rsidR="00D45698" w:rsidRDefault="00D45698" w:rsidP="00D45698">
      <w:pPr>
        <w:ind w:leftChars="100" w:left="211" w:firstLineChars="100" w:firstLine="211"/>
      </w:pPr>
      <w:r>
        <w:rPr>
          <w:rFonts w:hint="eastAsia"/>
        </w:rPr>
        <w:t>接下來請劉委員世芳發言。</w:t>
      </w:r>
    </w:p>
    <w:p w:rsidR="00D45698" w:rsidRDefault="00D45698" w:rsidP="00D45698">
      <w:pPr>
        <w:ind w:left="211" w:hangingChars="100" w:hanging="211"/>
      </w:pPr>
      <w:r w:rsidRPr="001849D5">
        <w:rPr>
          <w:rFonts w:eastAsia="華康中黑體" w:hint="eastAsia"/>
        </w:rPr>
        <w:t>劉委員世芳：</w:t>
      </w:r>
      <w:r>
        <w:rPr>
          <w:rFonts w:hint="eastAsia"/>
        </w:rPr>
        <w:t>（</w:t>
      </w:r>
      <w:r>
        <w:rPr>
          <w:rFonts w:hint="eastAsia"/>
        </w:rPr>
        <w:t>10</w:t>
      </w:r>
      <w:r>
        <w:rPr>
          <w:rFonts w:hint="eastAsia"/>
        </w:rPr>
        <w:t>時</w:t>
      </w:r>
      <w:r>
        <w:rPr>
          <w:rFonts w:hint="eastAsia"/>
        </w:rPr>
        <w:t>25</w:t>
      </w:r>
      <w:r>
        <w:rPr>
          <w:rFonts w:hint="eastAsia"/>
        </w:rPr>
        <w:t>分）謝謝。今天主要的檢討方向，是處理有關毒品查緝的部分，剛剛羅致政委員提得很好，說不定中央部會的組織中，需要成立一個專業的緝毒署，請法務部和內政部一起來評估，等一下臨時提案會提出來。</w:t>
      </w:r>
    </w:p>
    <w:p w:rsidR="00D45698" w:rsidRDefault="00D45698" w:rsidP="00D45698">
      <w:pPr>
        <w:ind w:leftChars="100" w:left="211" w:firstLineChars="100" w:firstLine="211"/>
      </w:pPr>
      <w:r>
        <w:rPr>
          <w:rFonts w:hint="eastAsia"/>
        </w:rPr>
        <w:t>今天主要還是想回應一下，過去一段時間以來，檢警調在毒品防治的作為上做得相當有成效，但是也很辛苦。面對社會大眾希望能做得更好的壓力，我們要從原來的缺失開始講起。前陣子調查局</w:t>
      </w:r>
      <w:r>
        <w:rPr>
          <w:rFonts w:hint="eastAsia"/>
        </w:rPr>
        <w:t>6.5</w:t>
      </w:r>
      <w:r>
        <w:rPr>
          <w:rFonts w:hint="eastAsia"/>
        </w:rPr>
        <w:t>公斤的毒品遺失案，在不影響偵查公開的狀況之下，目前的進度如何？請法務部或檢察司回應。</w:t>
      </w:r>
    </w:p>
    <w:p w:rsidR="00D45698" w:rsidRDefault="00D45698" w:rsidP="00D45698">
      <w:pPr>
        <w:ind w:left="211" w:hangingChars="100" w:hanging="211"/>
      </w:pPr>
      <w:r w:rsidRPr="001849D5">
        <w:rPr>
          <w:rFonts w:eastAsia="華康中黑體" w:hint="eastAsia"/>
        </w:rPr>
        <w:t>主席：</w:t>
      </w:r>
      <w:r>
        <w:rPr>
          <w:rFonts w:hint="eastAsia"/>
        </w:rPr>
        <w:t>請法務部張次長說明。</w:t>
      </w:r>
    </w:p>
    <w:p w:rsidR="00D45698" w:rsidRDefault="00D45698" w:rsidP="00D45698">
      <w:pPr>
        <w:ind w:left="211" w:hangingChars="100" w:hanging="211"/>
      </w:pPr>
      <w:r w:rsidRPr="001849D5">
        <w:rPr>
          <w:rFonts w:eastAsia="華康中黑體" w:hint="eastAsia"/>
        </w:rPr>
        <w:t>張次長斗輝：</w:t>
      </w:r>
      <w:r>
        <w:rPr>
          <w:rFonts w:hint="eastAsia"/>
        </w:rPr>
        <w:t>謝謝委員，目前尚由檢察機關依法偵辦中，因為偵查不公開，我不方便在此說明。</w:t>
      </w:r>
    </w:p>
    <w:p w:rsidR="00D45698" w:rsidRDefault="00D45698" w:rsidP="00D45698">
      <w:pPr>
        <w:ind w:left="211" w:hangingChars="100" w:hanging="211"/>
      </w:pPr>
      <w:r w:rsidRPr="001849D5">
        <w:rPr>
          <w:rFonts w:eastAsia="華康中黑體" w:hint="eastAsia"/>
        </w:rPr>
        <w:t>劉委員世芳：</w:t>
      </w:r>
      <w:r>
        <w:rPr>
          <w:rFonts w:hint="eastAsia"/>
        </w:rPr>
        <w:t>我當然知道偵查不公開，但是我要知道目前的狀態，據我所知</w:t>
      </w:r>
      <w:r>
        <w:rPr>
          <w:rFonts w:hint="eastAsia"/>
        </w:rPr>
        <w:t>4</w:t>
      </w:r>
      <w:r>
        <w:rPr>
          <w:rFonts w:hint="eastAsia"/>
        </w:rPr>
        <w:t>月底的時候，桃園地院將涉嫌的徐姓前調查官之妻，因嫌疑不足停止收押，裁定釋放。現在又過了將近一個月的時間，案子仍在偵辦當中，請問還會再擴大嗎？還是已經在循線收網當中？</w:t>
      </w:r>
    </w:p>
    <w:p w:rsidR="00D45698" w:rsidRDefault="00D45698" w:rsidP="00D45698">
      <w:pPr>
        <w:ind w:left="211" w:hangingChars="100" w:hanging="211"/>
      </w:pPr>
      <w:r w:rsidRPr="001849D5">
        <w:rPr>
          <w:rFonts w:eastAsia="華康中黑體" w:hint="eastAsia"/>
        </w:rPr>
        <w:t>張次長斗輝：</w:t>
      </w:r>
      <w:r>
        <w:rPr>
          <w:rFonts w:hint="eastAsia"/>
        </w:rPr>
        <w:t>目前桃園地檢署就相關的事證繼續蒐證。</w:t>
      </w:r>
    </w:p>
    <w:p w:rsidR="00D45698" w:rsidRDefault="00D45698" w:rsidP="00D45698">
      <w:pPr>
        <w:ind w:left="211" w:hangingChars="100" w:hanging="211"/>
      </w:pPr>
      <w:r w:rsidRPr="001849D5">
        <w:rPr>
          <w:rFonts w:eastAsia="華康中黑體" w:hint="eastAsia"/>
        </w:rPr>
        <w:t>劉委員世芳：</w:t>
      </w:r>
      <w:r>
        <w:rPr>
          <w:rFonts w:hint="eastAsia"/>
        </w:rPr>
        <w:t>只有桃園地檢署嗎？這不是在基隆的航基站裡面嗎？所以偵辦單位還是放在桃園地檢署？</w:t>
      </w:r>
    </w:p>
    <w:p w:rsidR="00D45698" w:rsidRDefault="00D45698" w:rsidP="00D45698">
      <w:pPr>
        <w:ind w:left="211" w:hangingChars="100" w:hanging="211"/>
      </w:pPr>
      <w:r w:rsidRPr="001849D5">
        <w:rPr>
          <w:rFonts w:eastAsia="華康中黑體" w:hint="eastAsia"/>
        </w:rPr>
        <w:t>張次長斗輝：</w:t>
      </w:r>
      <w:r>
        <w:rPr>
          <w:rFonts w:hint="eastAsia"/>
        </w:rPr>
        <w:t>桃園地檢署依法偵辦。</w:t>
      </w:r>
    </w:p>
    <w:p w:rsidR="00D45698" w:rsidRDefault="00D45698" w:rsidP="00D45698">
      <w:pPr>
        <w:ind w:left="211" w:hangingChars="100" w:hanging="211"/>
      </w:pPr>
      <w:r w:rsidRPr="001849D5">
        <w:rPr>
          <w:rFonts w:eastAsia="華康中黑體" w:hint="eastAsia"/>
        </w:rPr>
        <w:t>劉委員世芳：</w:t>
      </w:r>
      <w:r>
        <w:rPr>
          <w:rFonts w:hint="eastAsia"/>
        </w:rPr>
        <w:t>我們希望案情趕快水落石出，如果沒有水落石出的話，不止原來的調查站，許多辛苦協助緝毒工作的成員會被懷疑，外界也會相對懷疑法務部會不會因為自己人的關係，大事化小，小事化無。一般來說不可能這樣子，有多少證據就做多少的偵辦範圍，這個很重要。</w:t>
      </w:r>
    </w:p>
    <w:p w:rsidR="00D45698" w:rsidRDefault="00D45698" w:rsidP="00D45698">
      <w:pPr>
        <w:ind w:leftChars="100" w:left="211" w:firstLineChars="100" w:firstLine="211"/>
      </w:pPr>
      <w:r>
        <w:rPr>
          <w:rFonts w:hint="eastAsia"/>
        </w:rPr>
        <w:lastRenderedPageBreak/>
        <w:t>同樣因此衍生出來，自三、四月以來，我也看到調查處和警政單位分別破獲很多栽種大麻，或是來自海外和臺灣內部的毒品都陸陸續續出現。然而我們就會懷疑，前陣子委員們非常關心，現在毒品的贓證物管理措施，到底處理到哪裡？我先請次長回應，之後再請教調查局的呂局長，你們那邊也有贓證物庫。同時也請警政署長回應一下，警察同仁在處理有關販毒或緝毒案的時候，也是在第一線就會接觸到毒品，無論毒品的等級。目前哪一個處理的環節有所遺漏，已經脫節，我們必須追蹤清楚，才不會讓人覺得是人謀不臧。很多人花了很多心力處理防毒，在防止販毒的狀況下，結果被自己人偷偷摸摸的弄掉，請次長先回應。</w:t>
      </w:r>
    </w:p>
    <w:p w:rsidR="00D45698" w:rsidRDefault="00D45698" w:rsidP="00D45698">
      <w:pPr>
        <w:ind w:left="211" w:hangingChars="100" w:hanging="211"/>
      </w:pPr>
      <w:r w:rsidRPr="001849D5">
        <w:rPr>
          <w:rFonts w:eastAsia="華康中黑體" w:hint="eastAsia"/>
        </w:rPr>
        <w:t>張次長斗輝：</w:t>
      </w:r>
      <w:r>
        <w:rPr>
          <w:rFonts w:hint="eastAsia"/>
        </w:rPr>
        <w:t>非常謝謝委員的垂詢，這部分法務部非常重視，以往我們查獲大量毒品，很多都委由各司法警察機關保管。目前毒品危害防治條例自</w:t>
      </w:r>
      <w:r>
        <w:rPr>
          <w:rFonts w:hint="eastAsia"/>
        </w:rPr>
        <w:t>5</w:t>
      </w:r>
      <w:r>
        <w:rPr>
          <w:rFonts w:hint="eastAsia"/>
        </w:rPr>
        <w:t>月</w:t>
      </w:r>
      <w:r>
        <w:rPr>
          <w:rFonts w:hint="eastAsia"/>
        </w:rPr>
        <w:t>1</w:t>
      </w:r>
      <w:r>
        <w:rPr>
          <w:rFonts w:hint="eastAsia"/>
        </w:rPr>
        <w:t>日起，我們已經開始盤點所有司法警察機關的大宗毒品，已經向法院聲請相關的裁定，依法……</w:t>
      </w:r>
    </w:p>
    <w:p w:rsidR="00D45698" w:rsidRDefault="00D45698" w:rsidP="00D45698">
      <w:pPr>
        <w:ind w:left="211" w:hangingChars="100" w:hanging="211"/>
      </w:pPr>
      <w:r w:rsidRPr="001849D5">
        <w:rPr>
          <w:rFonts w:eastAsia="華康中黑體" w:hint="eastAsia"/>
        </w:rPr>
        <w:t>劉委員世芳：</w:t>
      </w:r>
      <w:r>
        <w:rPr>
          <w:rFonts w:hint="eastAsia"/>
        </w:rPr>
        <w:t>次長不好意思，我先打斷你，我現在所說的改善方案集中在贓物庫，毒品也算是一種贓物或證物。請教法務部，你們會指導警政署辦案也會指導調查局辦案，這一整套贓物庫，在未來處理流程的執行面，經過</w:t>
      </w:r>
      <w:r>
        <w:rPr>
          <w:rFonts w:hint="eastAsia"/>
        </w:rPr>
        <w:t>6.5</w:t>
      </w:r>
      <w:r>
        <w:rPr>
          <w:rFonts w:hint="eastAsia"/>
        </w:rPr>
        <w:t>公斤的毒品遺失案，目前為止到底改善到哪裡？</w:t>
      </w:r>
    </w:p>
    <w:p w:rsidR="00D45698" w:rsidRDefault="00D45698" w:rsidP="00D45698">
      <w:pPr>
        <w:ind w:leftChars="100" w:left="211" w:firstLineChars="100" w:firstLine="211"/>
      </w:pPr>
      <w:r>
        <w:rPr>
          <w:rFonts w:hint="eastAsia"/>
        </w:rPr>
        <w:t>你不用告訴我現在是什麼流程，首先我要知道，上次有同意要做</w:t>
      </w:r>
      <w:r>
        <w:rPr>
          <w:rFonts w:hint="eastAsia"/>
        </w:rPr>
        <w:t>QR C</w:t>
      </w:r>
      <w:r w:rsidR="001D2071">
        <w:rPr>
          <w:rFonts w:hint="eastAsia"/>
        </w:rPr>
        <w:t>ode</w:t>
      </w:r>
      <w:r>
        <w:rPr>
          <w:rFonts w:hint="eastAsia"/>
        </w:rPr>
        <w:t>，是針對一級、二級、三級毒品？還是但凡是毒品就都要做？還要做晶片追蹤，進出贓物庫的門禁設施也要做人臉辨識或系統工作站，以上這些部分開始執行了沒有？</w:t>
      </w:r>
    </w:p>
    <w:p w:rsidR="00D45698" w:rsidRDefault="00D45698" w:rsidP="00D45698">
      <w:pPr>
        <w:ind w:leftChars="100" w:left="211" w:firstLineChars="100" w:firstLine="211"/>
      </w:pPr>
      <w:r>
        <w:rPr>
          <w:rFonts w:hint="eastAsia"/>
        </w:rPr>
        <w:t>從事件發生到現在，已經將近一季以上的時間，如果法務部沒有任何明確的改善方案出來，就會變成我剛剛說的，落入自己人說說就算了，只要媒體已經不再追蹤便不再處理，這是不對的。</w:t>
      </w:r>
    </w:p>
    <w:p w:rsidR="00D45698" w:rsidRDefault="00D45698" w:rsidP="00D45698">
      <w:pPr>
        <w:ind w:left="211" w:hangingChars="100" w:hanging="211"/>
      </w:pPr>
      <w:r w:rsidRPr="001849D5">
        <w:rPr>
          <w:rFonts w:eastAsia="華康中黑體" w:hint="eastAsia"/>
        </w:rPr>
        <w:t>張次長斗輝：</w:t>
      </w:r>
      <w:r>
        <w:rPr>
          <w:rFonts w:hint="eastAsia"/>
        </w:rPr>
        <w:t>謝謝委員，有關建置</w:t>
      </w:r>
      <w:r>
        <w:rPr>
          <w:rFonts w:hint="eastAsia"/>
        </w:rPr>
        <w:t>RFID</w:t>
      </w:r>
      <w:r>
        <w:rPr>
          <w:rFonts w:hint="eastAsia"/>
        </w:rPr>
        <w:t>，我們已經跟警政署和調查局一致……</w:t>
      </w:r>
    </w:p>
    <w:p w:rsidR="00D45698" w:rsidRDefault="00D45698" w:rsidP="00D45698">
      <w:pPr>
        <w:ind w:left="211" w:hangingChars="100" w:hanging="211"/>
      </w:pPr>
      <w:r w:rsidRPr="001849D5">
        <w:rPr>
          <w:rFonts w:eastAsia="華康中黑體" w:hint="eastAsia"/>
        </w:rPr>
        <w:t>劉委員世芳：</w:t>
      </w:r>
      <w:r>
        <w:rPr>
          <w:rFonts w:hint="eastAsia"/>
        </w:rPr>
        <w:t>開始了沒？</w:t>
      </w:r>
    </w:p>
    <w:p w:rsidR="00D45698" w:rsidRDefault="00D45698" w:rsidP="00D45698">
      <w:pPr>
        <w:ind w:left="211" w:hangingChars="100" w:hanging="211"/>
      </w:pPr>
      <w:r w:rsidRPr="001849D5">
        <w:rPr>
          <w:rFonts w:eastAsia="華康中黑體" w:hint="eastAsia"/>
        </w:rPr>
        <w:t>張次長斗輝：</w:t>
      </w:r>
      <w:r>
        <w:rPr>
          <w:rFonts w:hint="eastAsia"/>
        </w:rPr>
        <w:t>5</w:t>
      </w:r>
      <w:r>
        <w:rPr>
          <w:rFonts w:hint="eastAsia"/>
        </w:rPr>
        <w:t>月底我們會利用毒品基金開一個委員會，如果可以的話，我們就會正式申請，年底能夠建置完成。</w:t>
      </w:r>
    </w:p>
    <w:p w:rsidR="00D45698" w:rsidRDefault="00D45698" w:rsidP="00D45698">
      <w:pPr>
        <w:ind w:left="211" w:hangingChars="100" w:hanging="211"/>
      </w:pPr>
      <w:r w:rsidRPr="001849D5">
        <w:rPr>
          <w:rFonts w:eastAsia="華康中黑體" w:hint="eastAsia"/>
        </w:rPr>
        <w:t>劉委員世芳：</w:t>
      </w:r>
      <w:r>
        <w:rPr>
          <w:rFonts w:hint="eastAsia"/>
        </w:rPr>
        <w:t>能否請教一下</w:t>
      </w:r>
      <w:r>
        <w:rPr>
          <w:rFonts w:hint="eastAsia"/>
        </w:rPr>
        <w:t>RFID</w:t>
      </w:r>
      <w:r>
        <w:rPr>
          <w:rFonts w:hint="eastAsia"/>
        </w:rPr>
        <w:t>的辨識晶片系統，依你們瞭解需要花費多少經費？</w:t>
      </w:r>
    </w:p>
    <w:p w:rsidR="00D45698" w:rsidRDefault="00D45698" w:rsidP="00D45698">
      <w:pPr>
        <w:ind w:left="211" w:hangingChars="100" w:hanging="211"/>
      </w:pPr>
      <w:r w:rsidRPr="001849D5">
        <w:rPr>
          <w:rFonts w:eastAsia="華康中黑體" w:hint="eastAsia"/>
        </w:rPr>
        <w:t>張次長斗輝：</w:t>
      </w:r>
      <w:r>
        <w:rPr>
          <w:rFonts w:hint="eastAsia"/>
        </w:rPr>
        <w:t>我們今年會先運用</w:t>
      </w:r>
      <w:r>
        <w:rPr>
          <w:rFonts w:hint="eastAsia"/>
        </w:rPr>
        <w:t>5,000</w:t>
      </w:r>
      <w:r>
        <w:rPr>
          <w:rFonts w:hint="eastAsia"/>
        </w:rPr>
        <w:t>萬元，明年還會再運用</w:t>
      </w:r>
      <w:r>
        <w:rPr>
          <w:rFonts w:hint="eastAsia"/>
        </w:rPr>
        <w:t>6,900</w:t>
      </w:r>
      <w:r>
        <w:rPr>
          <w:rFonts w:hint="eastAsia"/>
        </w:rPr>
        <w:t>萬元。</w:t>
      </w:r>
    </w:p>
    <w:p w:rsidR="00D45698" w:rsidRDefault="00D45698" w:rsidP="00D45698">
      <w:pPr>
        <w:ind w:left="211" w:hangingChars="100" w:hanging="211"/>
      </w:pPr>
      <w:r w:rsidRPr="001849D5">
        <w:rPr>
          <w:rFonts w:eastAsia="華康中黑體" w:hint="eastAsia"/>
        </w:rPr>
        <w:t>劉委員世芳：</w:t>
      </w:r>
      <w:r>
        <w:rPr>
          <w:rFonts w:hint="eastAsia"/>
        </w:rPr>
        <w:t>沒關係，我們先把第一步做好，</w:t>
      </w:r>
      <w:r>
        <w:rPr>
          <w:rFonts w:hint="eastAsia"/>
        </w:rPr>
        <w:t>5,000</w:t>
      </w:r>
      <w:r>
        <w:rPr>
          <w:rFonts w:hint="eastAsia"/>
        </w:rPr>
        <w:t>萬元的</w:t>
      </w:r>
      <w:r>
        <w:rPr>
          <w:rFonts w:hint="eastAsia"/>
        </w:rPr>
        <w:t>RFID</w:t>
      </w:r>
      <w:r>
        <w:rPr>
          <w:rFonts w:hint="eastAsia"/>
        </w:rPr>
        <w:t>辨識晶片追蹤系統出來後，贓物或毒品本身也會植入</w:t>
      </w:r>
      <w:r>
        <w:rPr>
          <w:rFonts w:hint="eastAsia"/>
        </w:rPr>
        <w:t>RFID</w:t>
      </w:r>
      <w:r>
        <w:rPr>
          <w:rFonts w:hint="eastAsia"/>
        </w:rPr>
        <w:t>的晶片嗎？</w:t>
      </w:r>
    </w:p>
    <w:p w:rsidR="00D45698" w:rsidRDefault="00D45698" w:rsidP="00D45698">
      <w:pPr>
        <w:ind w:left="211" w:hangingChars="100" w:hanging="211"/>
      </w:pPr>
      <w:r w:rsidRPr="001849D5">
        <w:rPr>
          <w:rFonts w:eastAsia="華康中黑體" w:hint="eastAsia"/>
        </w:rPr>
        <w:t>張次長斗輝：</w:t>
      </w:r>
      <w:r>
        <w:rPr>
          <w:rFonts w:hint="eastAsia"/>
        </w:rPr>
        <w:t>謝謝委員，我們都會。</w:t>
      </w:r>
    </w:p>
    <w:p w:rsidR="00D45698" w:rsidRDefault="00D45698" w:rsidP="00D45698">
      <w:pPr>
        <w:ind w:left="211" w:hangingChars="100" w:hanging="211"/>
      </w:pPr>
      <w:r w:rsidRPr="001849D5">
        <w:rPr>
          <w:rFonts w:eastAsia="華康中黑體" w:hint="eastAsia"/>
        </w:rPr>
        <w:t>劉委員世芳：</w:t>
      </w:r>
      <w:r>
        <w:rPr>
          <w:rFonts w:hint="eastAsia"/>
        </w:rPr>
        <w:t>小量的算不算？剛剛講的一級、二級、三級毒品是否都列入？還有數量，像是從口袋裡拿出小小一包像鹽巴的算不算？這部分我要弄清楚，因為現在就會出現這種狀況，這次的新聞盲點在於</w:t>
      </w:r>
      <w:r>
        <w:rPr>
          <w:rFonts w:hint="eastAsia"/>
        </w:rPr>
        <w:t>6.5</w:t>
      </w:r>
      <w:r>
        <w:rPr>
          <w:rFonts w:hint="eastAsia"/>
        </w:rPr>
        <w:t>公斤太過龐大，但如果是</w:t>
      </w:r>
      <w:r>
        <w:rPr>
          <w:rFonts w:hint="eastAsia"/>
        </w:rPr>
        <w:t>650</w:t>
      </w:r>
      <w:r>
        <w:rPr>
          <w:rFonts w:hint="eastAsia"/>
        </w:rPr>
        <w:t>公克或是</w:t>
      </w:r>
      <w:r>
        <w:rPr>
          <w:rFonts w:hint="eastAsia"/>
        </w:rPr>
        <w:t>6.5</w:t>
      </w:r>
      <w:r>
        <w:rPr>
          <w:rFonts w:hint="eastAsia"/>
        </w:rPr>
        <w:t>公克，不是安非他命，可能是一級毒品海洛因，是否也在此限？我要知道未來全部的贓證物管理系統，是否會全部納入</w:t>
      </w:r>
      <w:r>
        <w:rPr>
          <w:rFonts w:hint="eastAsia"/>
        </w:rPr>
        <w:t>RFID</w:t>
      </w:r>
      <w:r>
        <w:rPr>
          <w:rFonts w:hint="eastAsia"/>
        </w:rPr>
        <w:t>，在預計要花</w:t>
      </w:r>
      <w:r>
        <w:rPr>
          <w:rFonts w:hint="eastAsia"/>
        </w:rPr>
        <w:t>5,000</w:t>
      </w:r>
      <w:r>
        <w:rPr>
          <w:rFonts w:hint="eastAsia"/>
        </w:rPr>
        <w:t>萬元的辨識系統中處理？</w:t>
      </w:r>
    </w:p>
    <w:p w:rsidR="00D45698" w:rsidRDefault="00D45698" w:rsidP="00D45698">
      <w:pPr>
        <w:ind w:left="211" w:hangingChars="100" w:hanging="211"/>
      </w:pPr>
      <w:r w:rsidRPr="001849D5">
        <w:rPr>
          <w:rFonts w:eastAsia="華康中黑體" w:hint="eastAsia"/>
        </w:rPr>
        <w:t>張次長斗輝：</w:t>
      </w:r>
      <w:r>
        <w:rPr>
          <w:rFonts w:hint="eastAsia"/>
        </w:rPr>
        <w:t>毒品是統統包含在內，但因為全部建置的金額非常龐大，因此我們會分期。</w:t>
      </w:r>
    </w:p>
    <w:p w:rsidR="00D45698" w:rsidRDefault="00D45698" w:rsidP="00D45698">
      <w:pPr>
        <w:ind w:left="211" w:hangingChars="100" w:hanging="211"/>
      </w:pPr>
      <w:r w:rsidRPr="001849D5">
        <w:rPr>
          <w:rFonts w:eastAsia="華康中黑體" w:hint="eastAsia"/>
        </w:rPr>
        <w:t>劉委員世芳：</w:t>
      </w:r>
      <w:r>
        <w:rPr>
          <w:rFonts w:hint="eastAsia"/>
        </w:rPr>
        <w:t>我不接受這種說法，要不要檢查似乎是調查局，請局長回應我剛剛說的部分。</w:t>
      </w:r>
    </w:p>
    <w:p w:rsidR="00D45698" w:rsidRDefault="00D45698" w:rsidP="00D45698">
      <w:pPr>
        <w:ind w:left="211" w:hangingChars="100" w:hanging="211"/>
      </w:pPr>
      <w:r w:rsidRPr="001849D5">
        <w:rPr>
          <w:rFonts w:eastAsia="華康中黑體" w:hint="eastAsia"/>
        </w:rPr>
        <w:lastRenderedPageBreak/>
        <w:t>主席：</w:t>
      </w:r>
      <w:r>
        <w:rPr>
          <w:rFonts w:hint="eastAsia"/>
        </w:rPr>
        <w:t>請法務部調查局呂局長說明。</w:t>
      </w:r>
    </w:p>
    <w:p w:rsidR="00D45698" w:rsidRDefault="00D45698" w:rsidP="00D45698">
      <w:pPr>
        <w:ind w:left="211" w:hangingChars="100" w:hanging="211"/>
      </w:pPr>
      <w:r w:rsidRPr="001849D5">
        <w:rPr>
          <w:rFonts w:eastAsia="華康中黑體" w:hint="eastAsia"/>
        </w:rPr>
        <w:t>呂局長文忠：</w:t>
      </w:r>
      <w:r>
        <w:rPr>
          <w:rFonts w:hint="eastAsia"/>
        </w:rPr>
        <w:t>謝謝委員的關心，調查局針對毒品管理的部分，大致有幾項強化作為，首先是毒品出入的登記管理，我們會強化所有毒品的進出入庫登記落實。</w:t>
      </w:r>
    </w:p>
    <w:p w:rsidR="00D45698" w:rsidRDefault="00D45698" w:rsidP="00D45698">
      <w:pPr>
        <w:ind w:left="211" w:hangingChars="100" w:hanging="211"/>
      </w:pPr>
      <w:r w:rsidRPr="001849D5">
        <w:rPr>
          <w:rFonts w:eastAsia="華康中黑體" w:hint="eastAsia"/>
        </w:rPr>
        <w:t>劉委員世芳：</w:t>
      </w:r>
      <w:r>
        <w:rPr>
          <w:rFonts w:hint="eastAsia"/>
        </w:rPr>
        <w:t>包括人臉辨識，還有系統工作站以及次長說的</w:t>
      </w:r>
      <w:r>
        <w:rPr>
          <w:rFonts w:hint="eastAsia"/>
        </w:rPr>
        <w:t>RFID</w:t>
      </w:r>
      <w:r>
        <w:rPr>
          <w:rFonts w:hint="eastAsia"/>
        </w:rPr>
        <w:t>，我所說的扣押物品要用</w:t>
      </w:r>
      <w:r>
        <w:rPr>
          <w:rFonts w:hint="eastAsia"/>
        </w:rPr>
        <w:t xml:space="preserve">QR </w:t>
      </w:r>
      <w:r w:rsidR="001D2071">
        <w:rPr>
          <w:rFonts w:hint="eastAsia"/>
        </w:rPr>
        <w:t>Code</w:t>
      </w:r>
      <w:r>
        <w:rPr>
          <w:rFonts w:hint="eastAsia"/>
        </w:rPr>
        <w:t>掃描。</w:t>
      </w:r>
    </w:p>
    <w:p w:rsidR="00D45698" w:rsidRDefault="00D45698" w:rsidP="00D45698">
      <w:pPr>
        <w:ind w:left="211" w:hangingChars="100" w:hanging="211"/>
      </w:pPr>
      <w:r w:rsidRPr="001849D5">
        <w:rPr>
          <w:rFonts w:eastAsia="華康中黑體" w:hint="eastAsia"/>
        </w:rPr>
        <w:t>呂局長文忠：</w:t>
      </w:r>
      <w:r>
        <w:rPr>
          <w:rFonts w:hint="eastAsia"/>
        </w:rPr>
        <w:t>這些都有，其實我們有自己籌組了一個證物監管鏈。</w:t>
      </w:r>
    </w:p>
    <w:p w:rsidR="00D45698" w:rsidRDefault="00D45698" w:rsidP="00D45698">
      <w:pPr>
        <w:ind w:left="211" w:hangingChars="100" w:hanging="211"/>
      </w:pPr>
      <w:r w:rsidRPr="001849D5">
        <w:rPr>
          <w:rFonts w:eastAsia="華康中黑體" w:hint="eastAsia"/>
        </w:rPr>
        <w:t>劉委員世芳：</w:t>
      </w:r>
      <w:r>
        <w:rPr>
          <w:rFonts w:hint="eastAsia"/>
        </w:rPr>
        <w:t>什麼時候？</w:t>
      </w:r>
    </w:p>
    <w:p w:rsidR="00D45698" w:rsidRDefault="00D45698" w:rsidP="00D45698">
      <w:pPr>
        <w:ind w:left="211" w:hangingChars="100" w:hanging="211"/>
      </w:pPr>
      <w:r w:rsidRPr="001849D5">
        <w:rPr>
          <w:rFonts w:eastAsia="華康中黑體" w:hint="eastAsia"/>
        </w:rPr>
        <w:t>呂局長文忠：</w:t>
      </w:r>
      <w:r>
        <w:rPr>
          <w:rFonts w:hint="eastAsia"/>
        </w:rPr>
        <w:t>透過區塊鏈，剛剛招標。</w:t>
      </w:r>
    </w:p>
    <w:p w:rsidR="00D45698" w:rsidRDefault="00D45698" w:rsidP="00D45698">
      <w:pPr>
        <w:ind w:left="211" w:hangingChars="100" w:hanging="211"/>
      </w:pPr>
      <w:r w:rsidRPr="001849D5">
        <w:rPr>
          <w:rFonts w:eastAsia="華康中黑體" w:hint="eastAsia"/>
        </w:rPr>
        <w:t>劉委員世芳：</w:t>
      </w:r>
      <w:r>
        <w:rPr>
          <w:rFonts w:hint="eastAsia"/>
        </w:rPr>
        <w:t>花費多少經費？</w:t>
      </w:r>
    </w:p>
    <w:p w:rsidR="00D45698" w:rsidRDefault="00D45698" w:rsidP="00D45698">
      <w:pPr>
        <w:ind w:left="211" w:hangingChars="100" w:hanging="211"/>
      </w:pPr>
      <w:r w:rsidRPr="004B6B5E">
        <w:rPr>
          <w:rFonts w:eastAsia="華康中黑體" w:hint="eastAsia"/>
        </w:rPr>
        <w:t>呂局長文忠：</w:t>
      </w:r>
      <w:r>
        <w:rPr>
          <w:rFonts w:hint="eastAsia"/>
        </w:rPr>
        <w:t>大約</w:t>
      </w:r>
      <w:r>
        <w:rPr>
          <w:rFonts w:hint="eastAsia"/>
        </w:rPr>
        <w:t>900</w:t>
      </w:r>
      <w:r>
        <w:rPr>
          <w:rFonts w:hint="eastAsia"/>
        </w:rPr>
        <w:t>萬元，我們先針對毒品比較多的處站優先處理。</w:t>
      </w:r>
    </w:p>
    <w:p w:rsidR="00D45698" w:rsidRDefault="00D45698" w:rsidP="00D45698">
      <w:pPr>
        <w:ind w:left="211" w:hangingChars="100" w:hanging="211"/>
      </w:pPr>
      <w:r w:rsidRPr="004B6B5E">
        <w:rPr>
          <w:rFonts w:eastAsia="華康中黑體" w:hint="eastAsia"/>
        </w:rPr>
        <w:t>劉委員世芳：</w:t>
      </w:r>
      <w:r>
        <w:rPr>
          <w:rFonts w:hint="eastAsia"/>
        </w:rPr>
        <w:t>沒關係，至少我知道你們有痛定思痛，願意花</w:t>
      </w:r>
      <w:r>
        <w:rPr>
          <w:rFonts w:hint="eastAsia"/>
        </w:rPr>
        <w:t>900</w:t>
      </w:r>
      <w:r>
        <w:rPr>
          <w:rFonts w:hint="eastAsia"/>
        </w:rPr>
        <w:t>萬元改善，已經招標出去了嗎？</w:t>
      </w:r>
    </w:p>
    <w:p w:rsidR="00D45698" w:rsidRDefault="00D45698" w:rsidP="00D45698">
      <w:pPr>
        <w:ind w:left="211" w:hangingChars="100" w:hanging="211"/>
      </w:pPr>
      <w:r w:rsidRPr="004B6B5E">
        <w:rPr>
          <w:rFonts w:eastAsia="華康中黑體" w:hint="eastAsia"/>
        </w:rPr>
        <w:t>呂局長文忠：</w:t>
      </w:r>
      <w:r>
        <w:rPr>
          <w:rFonts w:hint="eastAsia"/>
        </w:rPr>
        <w:t>對，另外是委員剛剛關心的</w:t>
      </w:r>
      <w:r>
        <w:rPr>
          <w:rFonts w:hint="eastAsia"/>
        </w:rPr>
        <w:t>RFID</w:t>
      </w:r>
      <w:r>
        <w:rPr>
          <w:rFonts w:hint="eastAsia"/>
        </w:rPr>
        <w:t>，我們原本估算全國各處站所需的總經費是八千多萬元，法務部先給我們第一期的</w:t>
      </w:r>
      <w:r>
        <w:rPr>
          <w:rFonts w:hint="eastAsia"/>
        </w:rPr>
        <w:t>1,500</w:t>
      </w:r>
      <w:r>
        <w:rPr>
          <w:rFonts w:hint="eastAsia"/>
        </w:rPr>
        <w:t>萬元，就是剛剛次長講的，先從毒品比較多的處站著手。</w:t>
      </w:r>
    </w:p>
    <w:p w:rsidR="00D45698" w:rsidRDefault="00D45698" w:rsidP="00D45698">
      <w:pPr>
        <w:ind w:left="211" w:hangingChars="100" w:hanging="211"/>
      </w:pPr>
      <w:r w:rsidRPr="004B6B5E">
        <w:rPr>
          <w:rFonts w:eastAsia="華康中黑體" w:hint="eastAsia"/>
        </w:rPr>
        <w:t>劉委員世芳：</w:t>
      </w:r>
      <w:r>
        <w:rPr>
          <w:rFonts w:hint="eastAsia"/>
        </w:rPr>
        <w:t>好，分批分次要來招標處理，希望你們能用所謂的限制性招標，因為毒品一天都不能漏掉，同時也要符合公共工程的採購招標辦法。有關建立區塊鏈的方式，因為比較專業，請在會後提供資料給我參考好嗎？</w:t>
      </w:r>
    </w:p>
    <w:p w:rsidR="00D45698" w:rsidRDefault="00D45698" w:rsidP="00D45698">
      <w:pPr>
        <w:ind w:left="211" w:hangingChars="100" w:hanging="211"/>
      </w:pPr>
      <w:r w:rsidRPr="004B6B5E">
        <w:rPr>
          <w:rFonts w:eastAsia="華康中黑體" w:hint="eastAsia"/>
        </w:rPr>
        <w:t>呂局長文忠：</w:t>
      </w:r>
      <w:r>
        <w:rPr>
          <w:rFonts w:hint="eastAsia"/>
        </w:rPr>
        <w:t>好。</w:t>
      </w:r>
    </w:p>
    <w:p w:rsidR="00D45698" w:rsidRDefault="00D45698" w:rsidP="00D45698">
      <w:pPr>
        <w:ind w:left="211" w:hangingChars="100" w:hanging="211"/>
      </w:pPr>
      <w:r w:rsidRPr="004B6B5E">
        <w:rPr>
          <w:rFonts w:eastAsia="華康中黑體" w:hint="eastAsia"/>
        </w:rPr>
        <w:t>劉委員世芳：</w:t>
      </w:r>
      <w:r>
        <w:rPr>
          <w:rFonts w:hint="eastAsia"/>
        </w:rPr>
        <w:t>請教署長，很多警員是在第一線接觸毒品的，查獲毒品贓物的時候，要如何報請法務部或是其他相關單位處理，不會有任何遺失？</w:t>
      </w:r>
    </w:p>
    <w:p w:rsidR="00D45698" w:rsidRDefault="00D45698" w:rsidP="00D45698">
      <w:pPr>
        <w:ind w:left="211" w:hangingChars="100" w:hanging="211"/>
      </w:pPr>
      <w:r w:rsidRPr="004B6B5E">
        <w:rPr>
          <w:rFonts w:eastAsia="華康中黑體" w:hint="eastAsia"/>
        </w:rPr>
        <w:t>主席：</w:t>
      </w:r>
      <w:r>
        <w:rPr>
          <w:rFonts w:hint="eastAsia"/>
        </w:rPr>
        <w:t>請內政部警政署陳署長說明。</w:t>
      </w:r>
    </w:p>
    <w:p w:rsidR="00D45698" w:rsidRDefault="00D45698" w:rsidP="00D45698">
      <w:pPr>
        <w:ind w:left="211" w:hangingChars="100" w:hanging="211"/>
      </w:pPr>
      <w:r w:rsidRPr="004B6B5E">
        <w:rPr>
          <w:rFonts w:eastAsia="華康中黑體" w:hint="eastAsia"/>
        </w:rPr>
        <w:t>陳署長家欽：</w:t>
      </w:r>
      <w:r>
        <w:rPr>
          <w:rFonts w:hint="eastAsia"/>
        </w:rPr>
        <w:t>我們從上個月開始對政風系統和督察系統進行全面檢視，這個流程先前就有定下來，現在重新檢視是否有漏洞和疏漏的地方，我們都一一清理完畢。其次也做了</w:t>
      </w:r>
      <w:r>
        <w:rPr>
          <w:rFonts w:hint="eastAsia"/>
        </w:rPr>
        <w:t>1,500</w:t>
      </w:r>
      <w:r>
        <w:rPr>
          <w:rFonts w:hint="eastAsia"/>
        </w:rPr>
        <w:t>萬元的</w:t>
      </w:r>
      <w:r>
        <w:rPr>
          <w:rFonts w:hint="eastAsia"/>
        </w:rPr>
        <w:t>RFID</w:t>
      </w:r>
      <w:r>
        <w:rPr>
          <w:rFonts w:hint="eastAsia"/>
        </w:rPr>
        <w:t>，因為經費的問題，警察機關人比較多，單位也比較多，所以先從刑事局、臺北市、新竹市三個單位開始試辦，務必嚴謹管控這些流程，沒有任何疏漏。</w:t>
      </w:r>
    </w:p>
    <w:p w:rsidR="00D45698" w:rsidRDefault="00D45698" w:rsidP="00D45698">
      <w:pPr>
        <w:ind w:left="211" w:hangingChars="100" w:hanging="211"/>
      </w:pPr>
      <w:r w:rsidRPr="004B6B5E">
        <w:rPr>
          <w:rFonts w:eastAsia="華康中黑體" w:hint="eastAsia"/>
        </w:rPr>
        <w:t>劉委員世芳：</w:t>
      </w:r>
      <w:r>
        <w:rPr>
          <w:rFonts w:hint="eastAsia"/>
        </w:rPr>
        <w:t>署長，我希望你能克服預算上的限制，因為你現在講的是北部，但很多都是從南部上來的，查獲的幾乎都是屏東和高雄的地檢署，能否重新檢視？</w:t>
      </w:r>
    </w:p>
    <w:p w:rsidR="00D45698" w:rsidRDefault="00D45698" w:rsidP="00D45698">
      <w:pPr>
        <w:ind w:leftChars="100" w:left="211" w:firstLineChars="100" w:firstLine="211"/>
      </w:pPr>
      <w:r>
        <w:rPr>
          <w:rFonts w:hint="eastAsia"/>
        </w:rPr>
        <w:t>警界也有很多科技警察，無論是用</w:t>
      </w:r>
      <w:r>
        <w:rPr>
          <w:rFonts w:hint="eastAsia"/>
        </w:rPr>
        <w:t xml:space="preserve">QR </w:t>
      </w:r>
      <w:r w:rsidR="001D2071">
        <w:rPr>
          <w:rFonts w:hint="eastAsia"/>
        </w:rPr>
        <w:t>Code</w:t>
      </w:r>
      <w:r>
        <w:rPr>
          <w:rFonts w:hint="eastAsia"/>
        </w:rPr>
        <w:t>掃描或是</w:t>
      </w:r>
      <w:r>
        <w:rPr>
          <w:rFonts w:hint="eastAsia"/>
        </w:rPr>
        <w:t>RFID</w:t>
      </w:r>
      <w:r>
        <w:rPr>
          <w:rFonts w:hint="eastAsia"/>
        </w:rPr>
        <w:t>，你們都瞭解這些狀況。請儘量配合法務部和調查局，不要讓任何進入警政和法務系統的毒品，因為人謀不臧而不見，以此確立司法警察和司法調查上比較好的形象，謝謝。</w:t>
      </w:r>
    </w:p>
    <w:p w:rsidR="00D45698" w:rsidRDefault="00D45698" w:rsidP="00D45698">
      <w:pPr>
        <w:ind w:left="211" w:hangingChars="100" w:hanging="211"/>
      </w:pPr>
      <w:r w:rsidRPr="004B6B5E">
        <w:rPr>
          <w:rFonts w:eastAsia="華康中黑體" w:hint="eastAsia"/>
        </w:rPr>
        <w:t>陳署長家欽：</w:t>
      </w:r>
      <w:r>
        <w:rPr>
          <w:rFonts w:hint="eastAsia"/>
        </w:rPr>
        <w:t>是。</w:t>
      </w:r>
    </w:p>
    <w:p w:rsidR="00D45698" w:rsidRDefault="00D45698" w:rsidP="00D45698">
      <w:pPr>
        <w:ind w:left="211" w:hangingChars="100" w:hanging="211"/>
      </w:pPr>
      <w:r w:rsidRPr="004B6B5E">
        <w:rPr>
          <w:rFonts w:eastAsia="華康中黑體" w:hint="eastAsia"/>
        </w:rPr>
        <w:t>主席：</w:t>
      </w:r>
      <w:r>
        <w:rPr>
          <w:rFonts w:hint="eastAsia"/>
        </w:rPr>
        <w:t>接下來請江委員永昌發言。</w:t>
      </w:r>
    </w:p>
    <w:p w:rsidR="00D45698" w:rsidRDefault="00D45698" w:rsidP="00D45698">
      <w:pPr>
        <w:ind w:left="211" w:hangingChars="100" w:hanging="211"/>
      </w:pPr>
      <w:r w:rsidRPr="004B6B5E">
        <w:rPr>
          <w:rFonts w:eastAsia="華康中黑體" w:hint="eastAsia"/>
        </w:rPr>
        <w:t>江委員永昌：</w:t>
      </w:r>
      <w:r>
        <w:rPr>
          <w:rFonts w:hint="eastAsia"/>
        </w:rPr>
        <w:t>（</w:t>
      </w:r>
      <w:r>
        <w:rPr>
          <w:rFonts w:hint="eastAsia"/>
        </w:rPr>
        <w:t>10</w:t>
      </w:r>
      <w:r>
        <w:rPr>
          <w:rFonts w:hint="eastAsia"/>
        </w:rPr>
        <w:t>時</w:t>
      </w:r>
      <w:r>
        <w:rPr>
          <w:rFonts w:hint="eastAsia"/>
        </w:rPr>
        <w:t>36</w:t>
      </w:r>
      <w:r>
        <w:rPr>
          <w:rFonts w:hint="eastAsia"/>
        </w:rPr>
        <w:t>分）謝謝主席，我同時就教於警政署與法務部。關於第三方支付，你們知道警察在警政署所做的警示帳戶有多少個嗎？</w:t>
      </w:r>
    </w:p>
    <w:p w:rsidR="00D45698" w:rsidRDefault="00D45698" w:rsidP="00D45698">
      <w:pPr>
        <w:ind w:left="211" w:hangingChars="100" w:hanging="211"/>
      </w:pPr>
      <w:r w:rsidRPr="004B6B5E">
        <w:rPr>
          <w:rFonts w:eastAsia="華康中黑體" w:hint="eastAsia"/>
        </w:rPr>
        <w:t>主席：</w:t>
      </w:r>
      <w:r>
        <w:rPr>
          <w:rFonts w:hint="eastAsia"/>
        </w:rPr>
        <w:t>請內政部警政署陳署長說明。</w:t>
      </w:r>
    </w:p>
    <w:p w:rsidR="00D45698" w:rsidRDefault="00D45698" w:rsidP="00D45698">
      <w:pPr>
        <w:ind w:left="211" w:hangingChars="100" w:hanging="211"/>
      </w:pPr>
      <w:r w:rsidRPr="004B6B5E">
        <w:rPr>
          <w:rFonts w:eastAsia="華康中黑體" w:hint="eastAsia"/>
        </w:rPr>
        <w:t>陳署長家欽：</w:t>
      </w:r>
      <w:r>
        <w:rPr>
          <w:rFonts w:hint="eastAsia"/>
        </w:rPr>
        <w:t>是指全部的數量嗎？</w:t>
      </w:r>
    </w:p>
    <w:p w:rsidR="00D45698" w:rsidRDefault="00D45698" w:rsidP="00D45698">
      <w:pPr>
        <w:ind w:left="211" w:hangingChars="100" w:hanging="211"/>
      </w:pPr>
      <w:r w:rsidRPr="004B6B5E">
        <w:rPr>
          <w:rFonts w:eastAsia="華康中黑體" w:hint="eastAsia"/>
        </w:rPr>
        <w:lastRenderedPageBreak/>
        <w:t>江委員永昌：</w:t>
      </w:r>
      <w:r>
        <w:rPr>
          <w:rFonts w:hint="eastAsia"/>
        </w:rPr>
        <w:t>對，全部的數量。我可以講給你聽，</w:t>
      </w:r>
      <w:r>
        <w:rPr>
          <w:rFonts w:hint="eastAsia"/>
        </w:rPr>
        <w:t>105</w:t>
      </w:r>
      <w:r>
        <w:rPr>
          <w:rFonts w:hint="eastAsia"/>
        </w:rPr>
        <w:t>年有兩千多個，到</w:t>
      </w:r>
      <w:r>
        <w:rPr>
          <w:rFonts w:hint="eastAsia"/>
        </w:rPr>
        <w:t>109</w:t>
      </w:r>
      <w:r>
        <w:rPr>
          <w:rFonts w:hint="eastAsia"/>
        </w:rPr>
        <w:t>年有一萬四千多個，代表狀況越來越嚴重。我手上有一個陳情的個案，情況非常兩難，匯款人買東西懷疑自己遭到詐騙，他把錢匯去第三方支付，感覺有詐之後向警方報案。警察給他三聯單並通知第三方支付，可能有疑似詐騙的情形，但是還在偵查。警方在檢察官尚未開始偵辦前，已經有提醒第三方支付，但對方仍不理睬，照樣將錢匯給受款人，就是疑似詐騙集團的人頭帳號。</w:t>
      </w:r>
    </w:p>
    <w:p w:rsidR="00D45698" w:rsidRDefault="00D45698" w:rsidP="00D45698">
      <w:pPr>
        <w:ind w:leftChars="100" w:left="211" w:firstLineChars="100" w:firstLine="211"/>
      </w:pPr>
      <w:r>
        <w:rPr>
          <w:rFonts w:hint="eastAsia"/>
        </w:rPr>
        <w:t>半年之後破案了，的確是詐騙，可是錢已經匯出去了。其實你們跟金管會都有合作，存款帳戶及其疑似不法或顯屬異常交易管理辦法，你們都知道。當中提及的司法警察是否包括你們？能否將帳戶列為警示帳戶？署長知道嗎？</w:t>
      </w:r>
    </w:p>
    <w:p w:rsidR="00D45698" w:rsidRDefault="00D45698" w:rsidP="00D45698">
      <w:pPr>
        <w:ind w:left="211" w:hangingChars="100" w:hanging="211"/>
      </w:pPr>
      <w:r w:rsidRPr="004B6B5E">
        <w:rPr>
          <w:rFonts w:eastAsia="華康中黑體" w:hint="eastAsia"/>
        </w:rPr>
        <w:t>陳署長家欽：</w:t>
      </w:r>
      <w:r>
        <w:rPr>
          <w:rFonts w:hint="eastAsia"/>
        </w:rPr>
        <w:t>主要是員警受理詐騙報案的時候，要馬上通知銀行，若</w:t>
      </w:r>
      <w:r w:rsidR="001D2071">
        <w:rPr>
          <w:rFonts w:hint="eastAsia"/>
        </w:rPr>
        <w:t>是</w:t>
      </w:r>
      <w:r>
        <w:rPr>
          <w:rFonts w:hint="eastAsia"/>
        </w:rPr>
        <w:t>帳號可能遭詐騙集團使用，當然要馬上做出警示，避免贓款匯入後又被轉出。上述機制已建立許久，該案是否有可能是金管會銀行那邊有疏漏。</w:t>
      </w:r>
    </w:p>
    <w:p w:rsidR="00D45698" w:rsidRDefault="00D45698" w:rsidP="00D45698">
      <w:pPr>
        <w:ind w:left="211" w:hangingChars="100" w:hanging="211"/>
      </w:pPr>
      <w:r w:rsidRPr="004B6B5E">
        <w:rPr>
          <w:rFonts w:eastAsia="華康中黑體" w:hint="eastAsia"/>
        </w:rPr>
        <w:t>江委員永昌：</w:t>
      </w:r>
      <w:r>
        <w:rPr>
          <w:rFonts w:hint="eastAsia"/>
        </w:rPr>
        <w:t>署長的回答表示你非常狀況外，其實管理辦法中有分第一類和第二類不同的存款帳戶，我剛剛講的情形是在第二類。我們和第三方支付的定型化契約，不能依三聯單列為警示帳戶停止支付，但民眾不知道。</w:t>
      </w:r>
    </w:p>
    <w:p w:rsidR="00D45698" w:rsidRDefault="00D45698" w:rsidP="00D45698">
      <w:pPr>
        <w:ind w:leftChars="100" w:left="211" w:firstLineChars="100" w:firstLine="211"/>
      </w:pPr>
      <w:r>
        <w:rPr>
          <w:rFonts w:hint="eastAsia"/>
        </w:rPr>
        <w:t>警察之所以沒有這麼大的力量，能憑三聯單直接指定警示帳戶，不需再進一步的查證是否不法，是因為警察有時也不知報案內容的真偽，是否有人蓄意誣陷，受款者是否確實為詐騙集團，都是情況還未明朗的時候。可是對民眾來講，他們有迫切深刻的感受，就會對警察相當失望，相關情況是否需要再做一些處理？</w:t>
      </w:r>
    </w:p>
    <w:p w:rsidR="00D45698" w:rsidRDefault="00D45698" w:rsidP="00D45698">
      <w:pPr>
        <w:ind w:leftChars="100" w:left="211" w:firstLineChars="100" w:firstLine="211"/>
      </w:pPr>
      <w:r>
        <w:rPr>
          <w:rFonts w:hint="eastAsia"/>
        </w:rPr>
        <w:t>我先告訴署長，你剛剛的回答是錯的，定型化契約當中的支付沒有辦法阻止。除非第三方支付的契約中有約定，還是得接受法院或主管機關的通知，要求停止匯款的時候予以停止，而不是署長剛剛說的，警察去通知對方，帳戶就會凍結。</w:t>
      </w:r>
    </w:p>
    <w:p w:rsidR="00D45698" w:rsidRDefault="00D45698" w:rsidP="00D45698">
      <w:pPr>
        <w:ind w:left="211" w:hangingChars="100" w:hanging="211"/>
      </w:pPr>
      <w:r w:rsidRPr="004B6B5E">
        <w:rPr>
          <w:rFonts w:eastAsia="華康中黑體" w:hint="eastAsia"/>
        </w:rPr>
        <w:t>陳署長家欽：</w:t>
      </w:r>
      <w:r>
        <w:rPr>
          <w:rFonts w:hint="eastAsia"/>
        </w:rPr>
        <w:t>我剛才講的是一般的流程，因為我們要保護被害人的錢不要被騙走，被轉移，這是一般的。</w:t>
      </w:r>
    </w:p>
    <w:p w:rsidR="00D45698" w:rsidRDefault="00D45698" w:rsidP="00D45698">
      <w:pPr>
        <w:ind w:left="211" w:hangingChars="100" w:hanging="211"/>
      </w:pPr>
      <w:r w:rsidRPr="004B6B5E">
        <w:rPr>
          <w:rFonts w:eastAsia="華康中黑體" w:hint="eastAsia"/>
        </w:rPr>
        <w:t>江委員永昌：</w:t>
      </w:r>
      <w:r>
        <w:rPr>
          <w:rFonts w:hint="eastAsia"/>
        </w:rPr>
        <w:t>這個案子的重點在於，最後證實確實是詐騙，也破了案，可是錢經由第三方支付轉去警示帳戶後，全部都被領走了，被害人的錢也救不回來。</w:t>
      </w:r>
    </w:p>
    <w:p w:rsidR="00D45698" w:rsidRDefault="00D45698" w:rsidP="00D45698">
      <w:pPr>
        <w:ind w:left="211" w:hangingChars="100" w:hanging="211"/>
      </w:pPr>
      <w:r w:rsidRPr="004B6B5E">
        <w:rPr>
          <w:rFonts w:eastAsia="華康中黑體" w:hint="eastAsia"/>
        </w:rPr>
        <w:t>陳署長家欽：</w:t>
      </w:r>
      <w:r>
        <w:rPr>
          <w:rFonts w:hint="eastAsia"/>
        </w:rPr>
        <w:t>如果流程上有疏漏，我們再跟金管會研究。</w:t>
      </w:r>
    </w:p>
    <w:p w:rsidR="00D45698" w:rsidRDefault="00D45698" w:rsidP="00D45698">
      <w:pPr>
        <w:ind w:left="211" w:hangingChars="100" w:hanging="211"/>
      </w:pPr>
      <w:r w:rsidRPr="004B6B5E">
        <w:rPr>
          <w:rFonts w:eastAsia="華康中黑體" w:hint="eastAsia"/>
        </w:rPr>
        <w:t>江委員永昌：</w:t>
      </w:r>
      <w:r>
        <w:rPr>
          <w:rFonts w:hint="eastAsia"/>
        </w:rPr>
        <w:t>過與不及都很痛苦。</w:t>
      </w:r>
    </w:p>
    <w:p w:rsidR="00D45698" w:rsidRDefault="00D45698" w:rsidP="00D45698">
      <w:pPr>
        <w:ind w:left="211" w:hangingChars="100" w:hanging="211"/>
      </w:pPr>
      <w:r w:rsidRPr="004B6B5E">
        <w:rPr>
          <w:rFonts w:eastAsia="華康中黑體" w:hint="eastAsia"/>
        </w:rPr>
        <w:t>陳署長家欽：</w:t>
      </w:r>
      <w:r>
        <w:rPr>
          <w:rFonts w:hint="eastAsia"/>
        </w:rPr>
        <w:t>沒有錯。</w:t>
      </w:r>
    </w:p>
    <w:p w:rsidR="00D45698" w:rsidRDefault="00D45698" w:rsidP="00D45698">
      <w:pPr>
        <w:ind w:left="211" w:hangingChars="100" w:hanging="211"/>
      </w:pPr>
      <w:r w:rsidRPr="004B6B5E">
        <w:rPr>
          <w:rFonts w:eastAsia="華康中黑體" w:hint="eastAsia"/>
        </w:rPr>
        <w:t>江委員永昌：</w:t>
      </w:r>
      <w:r>
        <w:rPr>
          <w:rFonts w:hint="eastAsia"/>
        </w:rPr>
        <w:t>但是今天的問題很明顯，能否設定出一個暫時的狀態，讓你們有多一點的偵辦時間或是跟檢察官……</w:t>
      </w:r>
    </w:p>
    <w:p w:rsidR="00D45698" w:rsidRDefault="00D45698" w:rsidP="00D45698">
      <w:pPr>
        <w:ind w:left="211" w:hangingChars="100" w:hanging="211"/>
      </w:pPr>
      <w:r w:rsidRPr="004B6B5E">
        <w:rPr>
          <w:rFonts w:eastAsia="華康中黑體" w:hint="eastAsia"/>
        </w:rPr>
        <w:t>陳署長家欽：</w:t>
      </w:r>
      <w:r>
        <w:rPr>
          <w:rFonts w:hint="eastAsia"/>
        </w:rPr>
        <w:t>查證時間。</w:t>
      </w:r>
    </w:p>
    <w:p w:rsidR="00D45698" w:rsidRDefault="00D45698" w:rsidP="00D45698">
      <w:pPr>
        <w:ind w:left="211" w:hangingChars="100" w:hanging="211"/>
      </w:pPr>
      <w:r w:rsidRPr="004B6B5E">
        <w:rPr>
          <w:rFonts w:eastAsia="華康中黑體" w:hint="eastAsia"/>
        </w:rPr>
        <w:t>江委員永昌：</w:t>
      </w:r>
      <w:r>
        <w:rPr>
          <w:rFonts w:hint="eastAsia"/>
        </w:rPr>
        <w:t>對，這個流程再去處理一下，否則大家對警察會有相當失望的感受，尤其是異常帳戶那麼多。</w:t>
      </w:r>
    </w:p>
    <w:p w:rsidR="00D45698" w:rsidRDefault="00D45698" w:rsidP="00D45698">
      <w:pPr>
        <w:ind w:left="211" w:hangingChars="100" w:hanging="211"/>
      </w:pPr>
      <w:r w:rsidRPr="004B6B5E">
        <w:rPr>
          <w:rFonts w:eastAsia="華康中黑體" w:hint="eastAsia"/>
        </w:rPr>
        <w:t>陳署長家欽：</w:t>
      </w:r>
      <w:r>
        <w:rPr>
          <w:rFonts w:hint="eastAsia"/>
        </w:rPr>
        <w:t>是。</w:t>
      </w:r>
    </w:p>
    <w:p w:rsidR="00D45698" w:rsidRDefault="00D45698" w:rsidP="00D45698">
      <w:pPr>
        <w:ind w:left="211" w:hangingChars="100" w:hanging="211"/>
      </w:pPr>
      <w:r w:rsidRPr="004B6B5E">
        <w:rPr>
          <w:rFonts w:eastAsia="華康中黑體" w:hint="eastAsia"/>
        </w:rPr>
        <w:t>江委員永昌：</w:t>
      </w:r>
      <w:r>
        <w:rPr>
          <w:rFonts w:hint="eastAsia"/>
        </w:rPr>
        <w:t>接著就教法務部，次長知道什麼是</w:t>
      </w:r>
      <w:r>
        <w:rPr>
          <w:rFonts w:hint="eastAsia"/>
        </w:rPr>
        <w:t>D</w:t>
      </w:r>
      <w:r w:rsidR="001D2071">
        <w:rPr>
          <w:rFonts w:hint="eastAsia"/>
        </w:rPr>
        <w:t>eepfake</w:t>
      </w:r>
      <w:r>
        <w:rPr>
          <w:rFonts w:hint="eastAsia"/>
        </w:rPr>
        <w:t>的換臉軟體嗎？</w:t>
      </w:r>
    </w:p>
    <w:p w:rsidR="00D45698" w:rsidRDefault="00D45698" w:rsidP="00D45698">
      <w:pPr>
        <w:ind w:left="211" w:hangingChars="100" w:hanging="211"/>
      </w:pPr>
      <w:r w:rsidRPr="004B6B5E">
        <w:rPr>
          <w:rFonts w:eastAsia="華康中黑體" w:hint="eastAsia"/>
        </w:rPr>
        <w:lastRenderedPageBreak/>
        <w:t>主席：</w:t>
      </w:r>
      <w:r>
        <w:rPr>
          <w:rFonts w:hint="eastAsia"/>
        </w:rPr>
        <w:t>請法務部張次長說明。</w:t>
      </w:r>
    </w:p>
    <w:p w:rsidR="00D45698" w:rsidRDefault="00D45698" w:rsidP="00D45698">
      <w:pPr>
        <w:ind w:left="211" w:hangingChars="100" w:hanging="211"/>
      </w:pPr>
      <w:r w:rsidRPr="004B6B5E">
        <w:rPr>
          <w:rFonts w:eastAsia="華康中黑體" w:hint="eastAsia"/>
        </w:rPr>
        <w:t>張次長斗輝：</w:t>
      </w:r>
      <w:r>
        <w:rPr>
          <w:rFonts w:hint="eastAsia"/>
        </w:rPr>
        <w:t>我知道。</w:t>
      </w:r>
    </w:p>
    <w:p w:rsidR="00D45698" w:rsidRDefault="00D45698" w:rsidP="00D45698">
      <w:pPr>
        <w:ind w:left="211" w:hangingChars="100" w:hanging="211"/>
      </w:pPr>
      <w:r w:rsidRPr="004B6B5E">
        <w:rPr>
          <w:rFonts w:eastAsia="華康中黑體" w:hint="eastAsia"/>
        </w:rPr>
        <w:t>江委員永昌：</w:t>
      </w:r>
      <w:r>
        <w:rPr>
          <w:rFonts w:hint="eastAsia"/>
        </w:rPr>
        <w:t>那我就直接講，韓國他們很積極，因為他們知道一旦被別人換臉，明明都不是本人，卻被換到其他影片上，很有可能都是色情影片，或是其他不雅和造成傷害的影像。現在網路無遠弗屆，如同刺青一般永久留在上面不斷的流傳。</w:t>
      </w:r>
    </w:p>
    <w:p w:rsidR="00D45698" w:rsidRDefault="00D45698" w:rsidP="00D45698">
      <w:pPr>
        <w:ind w:leftChars="100" w:left="211" w:firstLineChars="100" w:firstLine="211"/>
      </w:pPr>
      <w:r>
        <w:rPr>
          <w:rFonts w:hint="eastAsia"/>
        </w:rPr>
        <w:t>韓國對此是特別加重法律處罰，以韓國剛立法通過的性暴力犯罪處理特別法為例，有關使用</w:t>
      </w:r>
      <w:r w:rsidR="001D2071">
        <w:rPr>
          <w:rFonts w:hint="eastAsia"/>
        </w:rPr>
        <w:t>Deepfake</w:t>
      </w:r>
      <w:r>
        <w:rPr>
          <w:rFonts w:hint="eastAsia"/>
        </w:rPr>
        <w:t>這種換臉影片傷害他人的時候，是五年以下有期徒刑。如果是有營利，現在臺灣很多網紅的網站，就是用這種手法換上名人的臉，可是事實上從事各種行為的是其他人，從而造成傷害，如有營利之實，那麼最高可以處七年有期徒刑，請問臺灣呢？這類行為應處多少年刑期？</w:t>
      </w:r>
    </w:p>
    <w:p w:rsidR="00D45698" w:rsidRDefault="00D45698" w:rsidP="00D45698">
      <w:pPr>
        <w:ind w:left="211" w:hangingChars="100" w:hanging="211"/>
      </w:pPr>
      <w:r w:rsidRPr="004B6B5E">
        <w:rPr>
          <w:rFonts w:eastAsia="華康中黑體" w:hint="eastAsia"/>
        </w:rPr>
        <w:t>張次長斗輝：</w:t>
      </w:r>
      <w:r>
        <w:rPr>
          <w:rFonts w:hint="eastAsia"/>
        </w:rPr>
        <w:t>有關這部分行為，若</w:t>
      </w:r>
      <w:r w:rsidR="001D2071">
        <w:rPr>
          <w:rFonts w:hint="eastAsia"/>
        </w:rPr>
        <w:t>是</w:t>
      </w:r>
      <w:r>
        <w:rPr>
          <w:rFonts w:hint="eastAsia"/>
        </w:rPr>
        <w:t>涉</w:t>
      </w:r>
      <w:r w:rsidR="001D2071">
        <w:rPr>
          <w:rFonts w:hint="eastAsia"/>
        </w:rPr>
        <w:t>及</w:t>
      </w:r>
      <w:r>
        <w:rPr>
          <w:rFonts w:hint="eastAsia"/>
        </w:rPr>
        <w:t>性私密影像，則有相關刑責，且性侵害防制法、刑法都有處罰規定，我們也非常重視。現在行政院正在審查犯罪被害人保護法修正草案，當中已列有下架規定。至於如何加強查緝？就此，我們會在每三個月一季的性侵害防制小組工作會議提出，要求加強取締。</w:t>
      </w:r>
    </w:p>
    <w:p w:rsidR="00D45698" w:rsidRDefault="00D45698" w:rsidP="00D45698">
      <w:pPr>
        <w:ind w:left="211" w:hangingChars="100" w:hanging="211"/>
      </w:pPr>
      <w:r w:rsidRPr="004B6B5E">
        <w:rPr>
          <w:rFonts w:eastAsia="華康中黑體" w:hint="eastAsia"/>
        </w:rPr>
        <w:t>江委員永昌：</w:t>
      </w:r>
      <w:r>
        <w:rPr>
          <w:rFonts w:hint="eastAsia"/>
        </w:rPr>
        <w:t>你真的誤會了！不知道的人聽起來，還以為次長是針對我的問題在回答。我知道有很多委員都對有關網路上的性隱私、影像提出管理修正草案，希望能加重處罰，但我現在講的是透過換臉軟體去犯罪，那麼狀況就不一樣了！這不是一般的性隱私、性侵害影片，而是有心人把他人照片截圖下來後所進行的犯罪行為，而被截圖的人根本沒有做過那樣的事，請問在法律上如何處罰？這與你剛剛所講的網路上所流傳的性侵害影像完全不同，這完全是另外一件事。簡單說，有人在網路上用你的臉去犯罪，讓人家以為是你做的，但其實你根本沒有做！甚至還有網站以此牟利，請問這該怎麼辦？我剛剛已經把韓國的立法告訴你了。</w:t>
      </w:r>
    </w:p>
    <w:p w:rsidR="00D45698" w:rsidRDefault="00D45698" w:rsidP="00D45698">
      <w:pPr>
        <w:ind w:left="211" w:hangingChars="100" w:hanging="211"/>
      </w:pPr>
      <w:r w:rsidRPr="004B6B5E">
        <w:rPr>
          <w:rFonts w:eastAsia="華康中黑體" w:hint="eastAsia"/>
        </w:rPr>
        <w:t>張次長斗輝：</w:t>
      </w:r>
      <w:r>
        <w:rPr>
          <w:rFonts w:hint="eastAsia"/>
        </w:rPr>
        <w:t>這涉及刑法偽造文書……</w:t>
      </w:r>
    </w:p>
    <w:p w:rsidR="00D45698" w:rsidRDefault="00D45698" w:rsidP="00D45698">
      <w:pPr>
        <w:ind w:left="211" w:hangingChars="100" w:hanging="211"/>
      </w:pPr>
      <w:r w:rsidRPr="004B6B5E">
        <w:rPr>
          <w:rFonts w:eastAsia="華康中黑體" w:hint="eastAsia"/>
        </w:rPr>
        <w:t>江委員永昌：</w:t>
      </w:r>
      <w:r>
        <w:rPr>
          <w:rFonts w:hint="eastAsia"/>
        </w:rPr>
        <w:t>現行只有誹謗罪，製造或散播猥褻物罪，得處兩年以下有期徒刑，而罰鍰也很少。你剛剛說……</w:t>
      </w:r>
    </w:p>
    <w:p w:rsidR="00D45698" w:rsidRDefault="00D45698" w:rsidP="00D45698">
      <w:pPr>
        <w:ind w:left="211" w:hangingChars="100" w:hanging="211"/>
      </w:pPr>
      <w:r w:rsidRPr="004B6B5E">
        <w:rPr>
          <w:rFonts w:eastAsia="華康中黑體" w:hint="eastAsia"/>
        </w:rPr>
        <w:t>張次長斗輝：</w:t>
      </w:r>
      <w:r>
        <w:rPr>
          <w:rFonts w:hint="eastAsia"/>
        </w:rPr>
        <w:t>偽造文書。</w:t>
      </w:r>
    </w:p>
    <w:p w:rsidR="00D45698" w:rsidRDefault="00D45698" w:rsidP="00D45698">
      <w:pPr>
        <w:ind w:left="211" w:hangingChars="100" w:hanging="211"/>
      </w:pPr>
      <w:r w:rsidRPr="004B6B5E">
        <w:rPr>
          <w:rFonts w:eastAsia="華康中黑體" w:hint="eastAsia"/>
        </w:rPr>
        <w:t>江委員永昌：</w:t>
      </w:r>
      <w:r>
        <w:rPr>
          <w:rFonts w:hint="eastAsia"/>
        </w:rPr>
        <w:t>偽造文書可以判多久？那種影片屬於文書？是偽造文書嗎？這是文書嗎？</w:t>
      </w:r>
    </w:p>
    <w:p w:rsidR="00D45698" w:rsidRDefault="00D45698" w:rsidP="00D45698">
      <w:pPr>
        <w:ind w:left="211" w:hangingChars="100" w:hanging="211"/>
      </w:pPr>
      <w:r w:rsidRPr="004B6B5E">
        <w:rPr>
          <w:rFonts w:eastAsia="華康中黑體" w:hint="eastAsia"/>
        </w:rPr>
        <w:t>張次長斗輝：</w:t>
      </w:r>
      <w:r>
        <w:rPr>
          <w:rFonts w:hint="eastAsia"/>
        </w:rPr>
        <w:t>影片也是一種文書，在刑法上……</w:t>
      </w:r>
    </w:p>
    <w:p w:rsidR="00D45698" w:rsidRDefault="00D45698" w:rsidP="00D45698">
      <w:pPr>
        <w:ind w:left="211" w:hangingChars="100" w:hanging="211"/>
      </w:pPr>
      <w:r w:rsidRPr="004B6B5E">
        <w:rPr>
          <w:rFonts w:eastAsia="華康中黑體" w:hint="eastAsia"/>
        </w:rPr>
        <w:t>江委員永昌：</w:t>
      </w:r>
      <w:r>
        <w:rPr>
          <w:rFonts w:hint="eastAsia"/>
        </w:rPr>
        <w:t>所以法務部以偽造文書來處理與換臉軟體有關的罪行？把人家照片拿去亂剪接，甚至置入別人的性行為影片再上傳，可以用偽造文書來處理？這是法務部的意思？</w:t>
      </w:r>
    </w:p>
    <w:p w:rsidR="00D45698" w:rsidRDefault="00D45698" w:rsidP="00D45698">
      <w:pPr>
        <w:ind w:left="211" w:hangingChars="100" w:hanging="211"/>
      </w:pPr>
      <w:r w:rsidRPr="004B6B5E">
        <w:rPr>
          <w:rFonts w:eastAsia="華康中黑體" w:hint="eastAsia"/>
        </w:rPr>
        <w:t>張次長斗輝：</w:t>
      </w:r>
      <w:r>
        <w:rPr>
          <w:rFonts w:hint="eastAsia"/>
        </w:rPr>
        <w:t>目前我想到的就是偽造文書，不過還是要尊重檢察機關與司法機關的意見。</w:t>
      </w:r>
    </w:p>
    <w:p w:rsidR="00D45698" w:rsidRDefault="00D45698" w:rsidP="00D45698">
      <w:pPr>
        <w:ind w:left="211" w:hangingChars="100" w:hanging="211"/>
      </w:pPr>
      <w:r w:rsidRPr="004B6B5E">
        <w:rPr>
          <w:rFonts w:eastAsia="華康中黑體" w:hint="eastAsia"/>
        </w:rPr>
        <w:t>江委員永昌：</w:t>
      </w:r>
      <w:r>
        <w:rPr>
          <w:rFonts w:hint="eastAsia"/>
        </w:rPr>
        <w:t>偽造文書通常是其他犯罪項目，放在這裡我認為有點文不對題，顯然我國在這方面的立法落後了，也對社會上所出現的新型犯罪樣態不夠積極以對。</w:t>
      </w:r>
    </w:p>
    <w:p w:rsidR="00D45698" w:rsidRDefault="00D45698" w:rsidP="00D45698">
      <w:pPr>
        <w:ind w:left="211" w:hangingChars="100" w:hanging="211"/>
      </w:pPr>
      <w:r w:rsidRPr="004B6B5E">
        <w:rPr>
          <w:rFonts w:eastAsia="華康中黑體" w:hint="eastAsia"/>
        </w:rPr>
        <w:t>張次長斗輝：</w:t>
      </w:r>
      <w:r>
        <w:rPr>
          <w:rFonts w:hint="eastAsia"/>
        </w:rPr>
        <w:t>謝謝委員指教，我們會後再來研議相關的刑責有無修法之必要。</w:t>
      </w:r>
    </w:p>
    <w:p w:rsidR="00D45698" w:rsidRDefault="00D45698" w:rsidP="00D45698">
      <w:pPr>
        <w:ind w:left="211" w:hangingChars="100" w:hanging="211"/>
      </w:pPr>
      <w:r w:rsidRPr="004B6B5E">
        <w:rPr>
          <w:rFonts w:eastAsia="華康中黑體" w:hint="eastAsia"/>
        </w:rPr>
        <w:t>江委員永昌：</w:t>
      </w:r>
      <w:r>
        <w:rPr>
          <w:rFonts w:hint="eastAsia"/>
        </w:rPr>
        <w:t>警政署陳署長，就警察而言，現行的法律規範是否不足以讓你們有足夠的權利去執行？其實韓國除立法以外，韓國警方為了應對換臉軟體所構成的犯罪行為，還成立數位性犯罪特</w:t>
      </w:r>
      <w:r>
        <w:rPr>
          <w:rFonts w:hint="eastAsia"/>
        </w:rPr>
        <w:lastRenderedPageBreak/>
        <w:t>別調查本部，你覺得警政署在這方面是否需要加強相關工作或計畫？畢竟我們在網路犯罪的偵防上落後了！</w:t>
      </w:r>
    </w:p>
    <w:p w:rsidR="00D45698" w:rsidRDefault="00D45698" w:rsidP="00D45698">
      <w:pPr>
        <w:ind w:left="211" w:hangingChars="100" w:hanging="211"/>
      </w:pPr>
      <w:r w:rsidRPr="004B6B5E">
        <w:rPr>
          <w:rFonts w:eastAsia="華康中黑體" w:hint="eastAsia"/>
        </w:rPr>
        <w:t>陳署長家欽：</w:t>
      </w:r>
      <w:r>
        <w:rPr>
          <w:rFonts w:hint="eastAsia"/>
        </w:rPr>
        <w:t>確實，我們在法律上是有些限制，而這當然要從法律面的修法著手。</w:t>
      </w:r>
    </w:p>
    <w:p w:rsidR="00D45698" w:rsidRDefault="00D45698" w:rsidP="00D45698">
      <w:pPr>
        <w:ind w:left="211" w:hangingChars="100" w:hanging="211"/>
      </w:pPr>
      <w:r w:rsidRPr="004B6B5E">
        <w:rPr>
          <w:rFonts w:eastAsia="華康中黑體" w:hint="eastAsia"/>
        </w:rPr>
        <w:t>江委員永昌：</w:t>
      </w:r>
      <w:r>
        <w:rPr>
          <w:rFonts w:hint="eastAsia"/>
        </w:rPr>
        <w:t>是否需要成立類似的偵防小組專事專辦？否則一旦有人受害，其名譽將無可回復。這樣一來，只要接到檢舉，一發現犯罪事實就可以即時……</w:t>
      </w:r>
    </w:p>
    <w:p w:rsidR="00D45698" w:rsidRDefault="00D45698" w:rsidP="00D45698">
      <w:pPr>
        <w:ind w:left="211" w:hangingChars="100" w:hanging="211"/>
      </w:pPr>
      <w:r w:rsidRPr="004B6B5E">
        <w:rPr>
          <w:rFonts w:eastAsia="華康中黑體" w:hint="eastAsia"/>
        </w:rPr>
        <w:t>陳署長家欽：</w:t>
      </w:r>
      <w:r>
        <w:rPr>
          <w:rFonts w:hint="eastAsia"/>
        </w:rPr>
        <w:t>刑事局本即有網路偵查大隊負責相關工作。</w:t>
      </w:r>
    </w:p>
    <w:p w:rsidR="00D45698" w:rsidRDefault="00D45698" w:rsidP="00D45698">
      <w:pPr>
        <w:ind w:left="211" w:hangingChars="100" w:hanging="211"/>
      </w:pPr>
      <w:r w:rsidRPr="004B6B5E">
        <w:rPr>
          <w:rFonts w:eastAsia="華康中黑體" w:hint="eastAsia"/>
        </w:rPr>
        <w:t>江委員永昌：</w:t>
      </w:r>
      <w:r>
        <w:rPr>
          <w:rFonts w:hint="eastAsia"/>
        </w:rPr>
        <w:t>請署長把相關的偵查績效提供給本席。請教署長，警政署或各縣市警察局網站是不是會公布交通熱點？</w:t>
      </w:r>
    </w:p>
    <w:p w:rsidR="00D45698" w:rsidRDefault="00D45698" w:rsidP="00D45698">
      <w:pPr>
        <w:ind w:left="211" w:hangingChars="100" w:hanging="211"/>
      </w:pPr>
      <w:r w:rsidRPr="004B6B5E">
        <w:rPr>
          <w:rFonts w:eastAsia="華康中黑體" w:hint="eastAsia"/>
        </w:rPr>
        <w:t>陳署長家欽：</w:t>
      </w:r>
      <w:r>
        <w:rPr>
          <w:rFonts w:hint="eastAsia"/>
        </w:rPr>
        <w:t>對，易肇事熱點。</w:t>
      </w:r>
    </w:p>
    <w:p w:rsidR="00D45698" w:rsidRDefault="00D45698" w:rsidP="00D45698">
      <w:pPr>
        <w:ind w:left="211" w:hangingChars="100" w:hanging="211"/>
      </w:pPr>
      <w:r w:rsidRPr="004B6B5E">
        <w:rPr>
          <w:rFonts w:eastAsia="華康中黑體" w:hint="eastAsia"/>
        </w:rPr>
        <w:t>江委員永昌：</w:t>
      </w:r>
      <w:r>
        <w:rPr>
          <w:rFonts w:hint="eastAsia"/>
        </w:rPr>
        <w:t>是否公布治安熱點？</w:t>
      </w:r>
    </w:p>
    <w:p w:rsidR="00D45698" w:rsidRDefault="00D45698" w:rsidP="00D45698">
      <w:pPr>
        <w:ind w:left="211" w:hangingChars="100" w:hanging="211"/>
      </w:pPr>
      <w:r w:rsidRPr="004B6B5E">
        <w:rPr>
          <w:rFonts w:eastAsia="華康中黑體" w:hint="eastAsia"/>
        </w:rPr>
        <w:t>陳署長家欽：</w:t>
      </w:r>
      <w:r>
        <w:rPr>
          <w:rFonts w:hint="eastAsia"/>
        </w:rPr>
        <w:t>現在各縣市警察局針對轄區治安都有……</w:t>
      </w:r>
    </w:p>
    <w:p w:rsidR="00D45698" w:rsidRDefault="00D45698" w:rsidP="00D45698">
      <w:pPr>
        <w:ind w:left="211" w:hangingChars="100" w:hanging="211"/>
      </w:pPr>
      <w:r w:rsidRPr="004B6B5E">
        <w:rPr>
          <w:rFonts w:eastAsia="華康中黑體" w:hint="eastAsia"/>
        </w:rPr>
        <w:t>江委員永昌：</w:t>
      </w:r>
      <w:r>
        <w:rPr>
          <w:rFonts w:hint="eastAsia"/>
        </w:rPr>
        <w:t>我認為這裡有兩個點，警政署明明有數據統計，而且你們的研究報告還是專案委託，此外，法務部也曾做過治安斑點圖整合系統，本席認為你們應該讓民眾可以透過網路系統查詢竊盜分布圖，這樣可以打擊犯罪。現在警政署自己不做，只要求各縣市警察局做，這點我實在無法同意，因為資料最後都會彙整到警政署！像臺北市警政</w:t>
      </w:r>
      <w:r>
        <w:rPr>
          <w:rFonts w:hint="eastAsia"/>
        </w:rPr>
        <w:t>app</w:t>
      </w:r>
      <w:r>
        <w:rPr>
          <w:rFonts w:hint="eastAsia"/>
        </w:rPr>
        <w:t>，</w:t>
      </w:r>
      <w:r>
        <w:rPr>
          <w:rFonts w:hint="eastAsia"/>
        </w:rPr>
        <w:t>2005</w:t>
      </w:r>
      <w:r>
        <w:rPr>
          <w:rFonts w:hint="eastAsia"/>
        </w:rPr>
        <w:t>年就開始做，也把竊盜熱點放進去，沒想到上網後資料就沒更新過，所以根本沒用！再說，各縣市警察局也沒在做啊！現在桃園、臺中打算跟進臺北市，納入汽車與機車資料，至於高雄市警政</w:t>
      </w:r>
      <w:r>
        <w:rPr>
          <w:rFonts w:hint="eastAsia"/>
        </w:rPr>
        <w:t>app</w:t>
      </w:r>
      <w:r>
        <w:rPr>
          <w:rFonts w:hint="eastAsia"/>
        </w:rPr>
        <w:t>在</w:t>
      </w:r>
      <w:r>
        <w:rPr>
          <w:rFonts w:hint="eastAsia"/>
        </w:rPr>
        <w:t>2019</w:t>
      </w:r>
      <w:r>
        <w:rPr>
          <w:rFonts w:hint="eastAsia"/>
        </w:rPr>
        <w:t>年就停止使用，新北則無相關資訊。剛剛署長說各縣市警察局會做，而各縣市的狀況就是這樣！署長，你要不要再回答一下？</w:t>
      </w:r>
    </w:p>
    <w:p w:rsidR="00D45698" w:rsidRDefault="00D45698" w:rsidP="00D45698">
      <w:pPr>
        <w:ind w:left="211" w:hangingChars="100" w:hanging="211"/>
      </w:pPr>
      <w:r w:rsidRPr="004B6B5E">
        <w:rPr>
          <w:rFonts w:eastAsia="華康中黑體" w:hint="eastAsia"/>
        </w:rPr>
        <w:t>陳署長家欽：</w:t>
      </w:r>
      <w:r>
        <w:rPr>
          <w:rFonts w:hint="eastAsia"/>
        </w:rPr>
        <w:t>我們會督促各縣市警察局把相關的治安熱點呈現出來，讓民眾知道，畢竟民眾有知的權利，知道了才能全力防範，避免被害。</w:t>
      </w:r>
    </w:p>
    <w:p w:rsidR="00D45698" w:rsidRDefault="00D45698" w:rsidP="00D45698">
      <w:pPr>
        <w:ind w:left="211" w:hangingChars="100" w:hanging="211"/>
      </w:pPr>
      <w:r w:rsidRPr="004B6B5E">
        <w:rPr>
          <w:rFonts w:eastAsia="華康中黑體" w:hint="eastAsia"/>
        </w:rPr>
        <w:t>江委員永昌：</w:t>
      </w:r>
      <w:r>
        <w:rPr>
          <w:rFonts w:hint="eastAsia"/>
        </w:rPr>
        <w:t>像紐約會公布謀殺、性侵、搶劫及竊盜熱點，而不是只公布竊盜熱點，他們會公布所有的資訊讓民眾知道。署長，你擔不擔心民眾知道後會產生恐慌？</w:t>
      </w:r>
    </w:p>
    <w:p w:rsidR="00D45698" w:rsidRDefault="00D45698" w:rsidP="00D45698">
      <w:pPr>
        <w:ind w:left="211" w:hangingChars="100" w:hanging="211"/>
      </w:pPr>
      <w:r w:rsidRPr="004B6B5E">
        <w:rPr>
          <w:rFonts w:eastAsia="華康中黑體" w:hint="eastAsia"/>
        </w:rPr>
        <w:t>陳署長家欽：</w:t>
      </w:r>
      <w:r>
        <w:rPr>
          <w:rFonts w:hint="eastAsia"/>
        </w:rPr>
        <w:t>這是一體兩面，端視如何看待而定。我們一方面提供資訊讓民眾知道，以避免被害，也能保護自己；另一方面，我們也會針對這地方加強防範作為，所以要看是從哪一方面來看。</w:t>
      </w:r>
    </w:p>
    <w:p w:rsidR="00D45698" w:rsidRDefault="00D45698" w:rsidP="00D45698">
      <w:pPr>
        <w:ind w:left="211" w:hangingChars="100" w:hanging="211"/>
      </w:pPr>
      <w:r w:rsidRPr="004B6B5E">
        <w:rPr>
          <w:rFonts w:eastAsia="華康中黑體" w:hint="eastAsia"/>
        </w:rPr>
        <w:t>江委員永昌：</w:t>
      </w:r>
      <w:r>
        <w:rPr>
          <w:rFonts w:hint="eastAsia"/>
        </w:rPr>
        <w:t>所以署長是贊成的？請加緊去做。</w:t>
      </w:r>
    </w:p>
    <w:p w:rsidR="00D45698" w:rsidRDefault="00D45698" w:rsidP="00D45698">
      <w:pPr>
        <w:ind w:left="211" w:hangingChars="100" w:hanging="211"/>
      </w:pPr>
      <w:r w:rsidRPr="004B6B5E">
        <w:rPr>
          <w:rFonts w:eastAsia="華康中黑體" w:hint="eastAsia"/>
        </w:rPr>
        <w:t>陳署長家欽：</w:t>
      </w:r>
      <w:r>
        <w:rPr>
          <w:rFonts w:hint="eastAsia"/>
        </w:rPr>
        <w:t>我們會正面看待。</w:t>
      </w:r>
    </w:p>
    <w:p w:rsidR="00D45698" w:rsidRDefault="00D45698" w:rsidP="00D45698">
      <w:pPr>
        <w:ind w:left="211" w:hangingChars="100" w:hanging="211"/>
      </w:pPr>
      <w:r w:rsidRPr="004B6B5E">
        <w:rPr>
          <w:rFonts w:eastAsia="華康中黑體" w:hint="eastAsia"/>
        </w:rPr>
        <w:t>江委員永昌：</w:t>
      </w:r>
      <w:r>
        <w:rPr>
          <w:rFonts w:hint="eastAsia"/>
        </w:rPr>
        <w:t>請加緊去做，並公布治安熱點。</w:t>
      </w:r>
    </w:p>
    <w:p w:rsidR="00D45698" w:rsidRDefault="00D45698" w:rsidP="00D45698">
      <w:pPr>
        <w:ind w:left="211" w:hangingChars="100" w:hanging="211"/>
      </w:pPr>
      <w:r w:rsidRPr="004B6B5E">
        <w:rPr>
          <w:rFonts w:eastAsia="華康中黑體" w:hint="eastAsia"/>
        </w:rPr>
        <w:t>主席：</w:t>
      </w:r>
      <w:r>
        <w:rPr>
          <w:rFonts w:hint="eastAsia"/>
        </w:rPr>
        <w:t>俟費委員鴻泰質詢完畢後即處理臨時提案，也請後續的委員發言時控制好時間。</w:t>
      </w:r>
    </w:p>
    <w:p w:rsidR="00D45698" w:rsidRDefault="00D45698" w:rsidP="00D45698">
      <w:pPr>
        <w:ind w:leftChars="100" w:left="211" w:firstLineChars="100" w:firstLine="211"/>
      </w:pPr>
      <w:r>
        <w:rPr>
          <w:rFonts w:hint="eastAsia"/>
        </w:rPr>
        <w:t>請何委員志偉發言。</w:t>
      </w:r>
    </w:p>
    <w:p w:rsidR="00D45698" w:rsidRDefault="00D45698" w:rsidP="00D45698">
      <w:pPr>
        <w:ind w:left="211" w:hangingChars="100" w:hanging="211"/>
      </w:pPr>
      <w:r w:rsidRPr="004B6B5E">
        <w:rPr>
          <w:rFonts w:eastAsia="華康中黑體" w:hint="eastAsia"/>
        </w:rPr>
        <w:t>何委員志偉：</w:t>
      </w:r>
      <w:r>
        <w:rPr>
          <w:rFonts w:hint="eastAsia"/>
        </w:rPr>
        <w:t>（</w:t>
      </w:r>
      <w:r>
        <w:rPr>
          <w:rFonts w:hint="eastAsia"/>
        </w:rPr>
        <w:t>10</w:t>
      </w:r>
      <w:r>
        <w:rPr>
          <w:rFonts w:hint="eastAsia"/>
        </w:rPr>
        <w:t>時</w:t>
      </w:r>
      <w:r>
        <w:rPr>
          <w:rFonts w:hint="eastAsia"/>
        </w:rPr>
        <w:t>48</w:t>
      </w:r>
      <w:r>
        <w:rPr>
          <w:rFonts w:hint="eastAsia"/>
        </w:rPr>
        <w:t>分）請問張次長，如何定義「致不能安全駕駛」？</w:t>
      </w:r>
    </w:p>
    <w:p w:rsidR="00D45698" w:rsidRDefault="00D45698" w:rsidP="00D45698">
      <w:pPr>
        <w:ind w:left="211" w:hangingChars="100" w:hanging="211"/>
      </w:pPr>
      <w:r w:rsidRPr="004B6B5E">
        <w:rPr>
          <w:rFonts w:eastAsia="華康中黑體" w:hint="eastAsia"/>
        </w:rPr>
        <w:t>主席：</w:t>
      </w:r>
      <w:r>
        <w:rPr>
          <w:rFonts w:hint="eastAsia"/>
        </w:rPr>
        <w:t>請法務部張次長說明。</w:t>
      </w:r>
    </w:p>
    <w:p w:rsidR="00D45698" w:rsidRDefault="00D45698" w:rsidP="00D45698">
      <w:pPr>
        <w:ind w:left="211" w:hangingChars="100" w:hanging="211"/>
      </w:pPr>
      <w:r w:rsidRPr="004B6B5E">
        <w:rPr>
          <w:rFonts w:eastAsia="華康中黑體" w:hint="eastAsia"/>
        </w:rPr>
        <w:t>張次長斗輝：</w:t>
      </w:r>
      <w:r>
        <w:rPr>
          <w:rFonts w:hint="eastAsia"/>
        </w:rPr>
        <w:t>謝謝委員。所謂的「致不能安全駕駛」，目前警方在查緝時，會做平衡測試，再綜合各方面的狀況做判斷。如果酒精含量在</w:t>
      </w:r>
      <w:r>
        <w:rPr>
          <w:rFonts w:hint="eastAsia"/>
        </w:rPr>
        <w:t>0.25</w:t>
      </w:r>
      <w:r>
        <w:rPr>
          <w:rFonts w:hint="eastAsia"/>
        </w:rPr>
        <w:t>……</w:t>
      </w:r>
    </w:p>
    <w:p w:rsidR="00D45698" w:rsidRDefault="00D45698" w:rsidP="00D45698">
      <w:pPr>
        <w:ind w:left="211" w:hangingChars="100" w:hanging="211"/>
      </w:pPr>
      <w:r w:rsidRPr="004B6B5E">
        <w:rPr>
          <w:rFonts w:eastAsia="華康中黑體" w:hint="eastAsia"/>
        </w:rPr>
        <w:t>何委員志偉：</w:t>
      </w:r>
      <w:r>
        <w:rPr>
          <w:rFonts w:hint="eastAsia"/>
        </w:rPr>
        <w:t>如果是毒品呢？如何定義毒品類的「致不能安全駕駛」？畫圈圈？走直線？還是什麼</w:t>
      </w:r>
      <w:r>
        <w:rPr>
          <w:rFonts w:hint="eastAsia"/>
        </w:rPr>
        <w:lastRenderedPageBreak/>
        <w:t>？</w:t>
      </w:r>
    </w:p>
    <w:p w:rsidR="00D45698" w:rsidRDefault="00D45698" w:rsidP="00D45698">
      <w:pPr>
        <w:ind w:left="211" w:hangingChars="100" w:hanging="211"/>
      </w:pPr>
      <w:r w:rsidRPr="004B6B5E">
        <w:rPr>
          <w:rFonts w:eastAsia="華康中黑體" w:hint="eastAsia"/>
        </w:rPr>
        <w:t>張次長斗輝：</w:t>
      </w:r>
      <w:r>
        <w:rPr>
          <w:rFonts w:hint="eastAsia"/>
        </w:rPr>
        <w:t>目前也是這樣處理，另外也會看是否肇事……</w:t>
      </w:r>
    </w:p>
    <w:p w:rsidR="00D45698" w:rsidRDefault="00D45698" w:rsidP="00D45698">
      <w:pPr>
        <w:ind w:left="211" w:hangingChars="100" w:hanging="211"/>
      </w:pPr>
      <w:r w:rsidRPr="004B6B5E">
        <w:rPr>
          <w:rFonts w:eastAsia="華康中黑體" w:hint="eastAsia"/>
        </w:rPr>
        <w:t>何委員志偉：</w:t>
      </w:r>
      <w:r>
        <w:rPr>
          <w:rFonts w:hint="eastAsia"/>
        </w:rPr>
        <w:t>所以有無肇事很重要！</w:t>
      </w:r>
    </w:p>
    <w:p w:rsidR="00D45698" w:rsidRDefault="00D45698" w:rsidP="00D45698">
      <w:pPr>
        <w:ind w:left="211" w:hangingChars="100" w:hanging="211"/>
      </w:pPr>
      <w:r w:rsidRPr="004B6B5E">
        <w:rPr>
          <w:rFonts w:eastAsia="華康中黑體" w:hint="eastAsia"/>
        </w:rPr>
        <w:t>張次長斗輝：</w:t>
      </w:r>
      <w:r>
        <w:rPr>
          <w:rFonts w:hint="eastAsia"/>
        </w:rPr>
        <w:t>還有精神狀況，這些都可以作為佐證。</w:t>
      </w:r>
    </w:p>
    <w:p w:rsidR="00D45698" w:rsidRDefault="00D45698" w:rsidP="00D45698">
      <w:pPr>
        <w:ind w:left="211" w:hangingChars="100" w:hanging="211"/>
      </w:pPr>
      <w:r w:rsidRPr="004B6B5E">
        <w:rPr>
          <w:rFonts w:eastAsia="華康中黑體" w:hint="eastAsia"/>
        </w:rPr>
        <w:t>何委員志偉：</w:t>
      </w:r>
      <w:r>
        <w:rPr>
          <w:rFonts w:hint="eastAsia"/>
        </w:rPr>
        <w:t>請問署長如何定義「致不能安全駕駛」？</w:t>
      </w:r>
    </w:p>
    <w:p w:rsidR="00D45698" w:rsidRDefault="00D45698" w:rsidP="00D45698">
      <w:pPr>
        <w:ind w:left="211" w:hangingChars="100" w:hanging="211"/>
      </w:pPr>
      <w:r w:rsidRPr="004B6B5E">
        <w:rPr>
          <w:rFonts w:eastAsia="華康中黑體" w:hint="eastAsia"/>
        </w:rPr>
        <w:t>主席：</w:t>
      </w:r>
      <w:r>
        <w:rPr>
          <w:rFonts w:hint="eastAsia"/>
        </w:rPr>
        <w:t>請內政部警政署陳署長說明。</w:t>
      </w:r>
    </w:p>
    <w:p w:rsidR="00D45698" w:rsidRDefault="00D45698" w:rsidP="00D45698">
      <w:pPr>
        <w:ind w:left="211" w:hangingChars="100" w:hanging="211"/>
      </w:pPr>
      <w:r w:rsidRPr="004B6B5E">
        <w:rPr>
          <w:rFonts w:eastAsia="華康中黑體" w:hint="eastAsia"/>
        </w:rPr>
        <w:t>陳署長家欽：</w:t>
      </w:r>
      <w:r>
        <w:rPr>
          <w:rFonts w:hint="eastAsia"/>
        </w:rPr>
        <w:t>我們有觀察紀錄表，也就是觀察車輛是否蛇行，是否闖紅燈，駕駛時身車是否搖擺不定，有很多觀察指標，之後始能判斷是否為「不能安全駕駛」。</w:t>
      </w:r>
    </w:p>
    <w:p w:rsidR="00D45698" w:rsidRDefault="00D45698" w:rsidP="00D45698">
      <w:pPr>
        <w:ind w:left="211" w:hangingChars="100" w:hanging="211"/>
      </w:pPr>
      <w:r w:rsidRPr="004B6B5E">
        <w:rPr>
          <w:rFonts w:eastAsia="華康中黑體" w:hint="eastAsia"/>
        </w:rPr>
        <w:t>何委員志偉：</w:t>
      </w:r>
      <w:r>
        <w:rPr>
          <w:rFonts w:hint="eastAsia"/>
        </w:rPr>
        <w:t>我現在快速破題。酒駕，只要酒精濃度測試時高過一定數值，即觸犯公共危險罪；毒駕，撞到人一定算，但如果沒撞到人，沒有前科，就可以罰錢了事，是這樣嗎？</w:t>
      </w:r>
    </w:p>
    <w:p w:rsidR="00D45698" w:rsidRDefault="00D45698" w:rsidP="00D45698">
      <w:pPr>
        <w:ind w:left="211" w:hangingChars="100" w:hanging="211"/>
      </w:pPr>
      <w:r w:rsidRPr="004B6B5E">
        <w:rPr>
          <w:rFonts w:eastAsia="華康中黑體" w:hint="eastAsia"/>
        </w:rPr>
        <w:t>陳署長家欽：</w:t>
      </w:r>
      <w:r>
        <w:rPr>
          <w:rFonts w:hint="eastAsia"/>
        </w:rPr>
        <w:t>毒駕的部分是因為……</w:t>
      </w:r>
    </w:p>
    <w:p w:rsidR="00D45698" w:rsidRDefault="00D45698" w:rsidP="00D45698">
      <w:pPr>
        <w:ind w:left="211" w:hangingChars="100" w:hanging="211"/>
      </w:pPr>
      <w:r w:rsidRPr="004B6B5E">
        <w:rPr>
          <w:rFonts w:eastAsia="華康中黑體" w:hint="eastAsia"/>
        </w:rPr>
        <w:t>何委員志偉：</w:t>
      </w:r>
      <w:r>
        <w:rPr>
          <w:rFonts w:hint="eastAsia"/>
        </w:rPr>
        <w:t>先回答是或不是，特別是沒有前科！</w:t>
      </w:r>
    </w:p>
    <w:p w:rsidR="00D45698" w:rsidRDefault="00D45698" w:rsidP="00D45698">
      <w:pPr>
        <w:ind w:left="211" w:hangingChars="100" w:hanging="211"/>
      </w:pPr>
      <w:r w:rsidRPr="004B6B5E">
        <w:rPr>
          <w:rFonts w:eastAsia="華康中黑體" w:hint="eastAsia"/>
        </w:rPr>
        <w:t>陳署長家欽：</w:t>
      </w:r>
      <w:r>
        <w:rPr>
          <w:rFonts w:hint="eastAsia"/>
        </w:rPr>
        <w:t>目前毒駕是違反刑法規定，不只是罰款問題而已……</w:t>
      </w:r>
    </w:p>
    <w:p w:rsidR="00D45698" w:rsidRDefault="00D45698" w:rsidP="00D45698">
      <w:pPr>
        <w:ind w:left="211" w:hangingChars="100" w:hanging="211"/>
      </w:pPr>
      <w:r w:rsidRPr="004B6B5E">
        <w:rPr>
          <w:rFonts w:eastAsia="華康中黑體" w:hint="eastAsia"/>
        </w:rPr>
        <w:t>何委員志偉：</w:t>
      </w:r>
      <w:r>
        <w:rPr>
          <w:rFonts w:hint="eastAsia"/>
        </w:rPr>
        <w:t>就駕駛狀況來說，即使是毒駕，只要沒有撞到人就沒事嗎？</w:t>
      </w:r>
    </w:p>
    <w:p w:rsidR="00D45698" w:rsidRDefault="00D45698" w:rsidP="00D45698">
      <w:pPr>
        <w:ind w:left="211" w:hangingChars="100" w:hanging="211"/>
      </w:pPr>
      <w:r w:rsidRPr="004B6B5E">
        <w:rPr>
          <w:rFonts w:eastAsia="華康中黑體" w:hint="eastAsia"/>
        </w:rPr>
        <w:t>陳署長家欽：</w:t>
      </w:r>
      <w:r>
        <w:rPr>
          <w:rFonts w:hint="eastAsia"/>
        </w:rPr>
        <w:t>毒駕要看是否構成不能安全駕駛的條件，且毒駕也違反刑法第一百八十三條的公共危險罪……</w:t>
      </w:r>
    </w:p>
    <w:p w:rsidR="00D45698" w:rsidRDefault="00D45698" w:rsidP="00D45698">
      <w:pPr>
        <w:ind w:left="211" w:hangingChars="100" w:hanging="211"/>
      </w:pPr>
      <w:r w:rsidRPr="004B6B5E">
        <w:rPr>
          <w:rFonts w:eastAsia="華康中黑體" w:hint="eastAsia"/>
        </w:rPr>
        <w:t>何委員志偉：</w:t>
      </w:r>
      <w:r>
        <w:rPr>
          <w:rFonts w:hint="eastAsia"/>
        </w:rPr>
        <w:t>但必須先確定真的有吸毒，而要確認這點就很難了！請署長、次長看一下，這是警政署所提供的取締疑似施用毒品後駕車作業程序，我想先確認一下，如果第一線的警員把車子攔下來之後，發現車上有毒品，也有吸毒器具時該如何處理？</w:t>
      </w:r>
    </w:p>
    <w:p w:rsidR="00D45698" w:rsidRDefault="00D45698" w:rsidP="00D45698">
      <w:pPr>
        <w:ind w:left="211" w:hangingChars="100" w:hanging="211"/>
      </w:pPr>
      <w:r w:rsidRPr="004B6B5E">
        <w:rPr>
          <w:rFonts w:eastAsia="華康中黑體" w:hint="eastAsia"/>
        </w:rPr>
        <w:t>陳署長家欽：</w:t>
      </w:r>
      <w:r>
        <w:rPr>
          <w:rFonts w:hint="eastAsia"/>
        </w:rPr>
        <w:t>委員是指查獲車上藏有毒品？</w:t>
      </w:r>
    </w:p>
    <w:p w:rsidR="00D45698" w:rsidRDefault="00D45698" w:rsidP="00D45698">
      <w:pPr>
        <w:ind w:left="211" w:hangingChars="100" w:hanging="211"/>
      </w:pPr>
      <w:r w:rsidRPr="004B6B5E">
        <w:rPr>
          <w:rFonts w:eastAsia="華康中黑體" w:hint="eastAsia"/>
        </w:rPr>
        <w:t>何委員志偉：</w:t>
      </w:r>
      <w:r>
        <w:rPr>
          <w:rFonts w:hint="eastAsia"/>
        </w:rPr>
        <w:t>對。</w:t>
      </w:r>
    </w:p>
    <w:p w:rsidR="00D45698" w:rsidRDefault="00D45698" w:rsidP="00D45698">
      <w:pPr>
        <w:ind w:left="211" w:hangingChars="100" w:hanging="211"/>
      </w:pPr>
      <w:r w:rsidRPr="004B6B5E">
        <w:rPr>
          <w:rFonts w:eastAsia="華康中黑體" w:hint="eastAsia"/>
        </w:rPr>
        <w:t>陳署長家欽：</w:t>
      </w:r>
      <w:r>
        <w:rPr>
          <w:rFonts w:hint="eastAsia"/>
        </w:rPr>
        <w:t>既然查獲毒品……</w:t>
      </w:r>
    </w:p>
    <w:p w:rsidR="00D45698" w:rsidRDefault="00D45698" w:rsidP="00D45698">
      <w:pPr>
        <w:ind w:left="211" w:hangingChars="100" w:hanging="211"/>
      </w:pPr>
      <w:r w:rsidRPr="004B6B5E">
        <w:rPr>
          <w:rFonts w:eastAsia="華康中黑體" w:hint="eastAsia"/>
        </w:rPr>
        <w:t>何委員志偉：</w:t>
      </w:r>
      <w:r>
        <w:rPr>
          <w:rFonts w:hint="eastAsia"/>
        </w:rPr>
        <w:t>直接帶回？</w:t>
      </w:r>
    </w:p>
    <w:p w:rsidR="00D45698" w:rsidRDefault="00D45698" w:rsidP="00D45698">
      <w:pPr>
        <w:ind w:left="211" w:hangingChars="100" w:hanging="211"/>
      </w:pPr>
      <w:r w:rsidRPr="004B6B5E">
        <w:rPr>
          <w:rFonts w:eastAsia="華康中黑體" w:hint="eastAsia"/>
        </w:rPr>
        <w:t>陳署長家欽：</w:t>
      </w:r>
      <w:r>
        <w:rPr>
          <w:rFonts w:hint="eastAsia"/>
        </w:rPr>
        <w:t>以現行犯偵辦。</w:t>
      </w:r>
    </w:p>
    <w:p w:rsidR="00D45698" w:rsidRDefault="00D45698" w:rsidP="00D45698">
      <w:pPr>
        <w:ind w:left="211" w:hangingChars="100" w:hanging="211"/>
      </w:pPr>
      <w:r w:rsidRPr="004B6B5E">
        <w:rPr>
          <w:rFonts w:eastAsia="華康中黑體" w:hint="eastAsia"/>
        </w:rPr>
        <w:t>何委員志偉：</w:t>
      </w:r>
      <w:r>
        <w:rPr>
          <w:rFonts w:hint="eastAsia"/>
        </w:rPr>
        <w:t>如果是吸毒後駕車，請問該怎麼處理？</w:t>
      </w:r>
    </w:p>
    <w:p w:rsidR="00D45698" w:rsidRDefault="00D45698" w:rsidP="00D45698">
      <w:pPr>
        <w:ind w:left="211" w:hangingChars="100" w:hanging="211"/>
      </w:pPr>
      <w:r w:rsidRPr="004B6B5E">
        <w:rPr>
          <w:rFonts w:eastAsia="華康中黑體" w:hint="eastAsia"/>
        </w:rPr>
        <w:t>陳署長家欽：</w:t>
      </w:r>
      <w:r>
        <w:rPr>
          <w:rFonts w:hint="eastAsia"/>
        </w:rPr>
        <w:t>要判定是否為毒駕，這時只能送交檢察官去認定了。</w:t>
      </w:r>
    </w:p>
    <w:p w:rsidR="00D45698" w:rsidRDefault="00D45698" w:rsidP="00D45698">
      <w:pPr>
        <w:ind w:left="211" w:hangingChars="100" w:hanging="211"/>
      </w:pPr>
      <w:r w:rsidRPr="004B6B5E">
        <w:rPr>
          <w:rFonts w:eastAsia="華康中黑體" w:hint="eastAsia"/>
        </w:rPr>
        <w:t>何委員志偉：</w:t>
      </w:r>
      <w:r>
        <w:rPr>
          <w:rFonts w:hint="eastAsia"/>
        </w:rPr>
        <w:t>警察會問，有沒有吸毒？但有吸毒的人會說自己有吸毒嗎？當然一定說沒有！既然沒有，警察就問第二個問題，願不願意接受驗尿？他也一定說不要，所以最後就是放行了？</w:t>
      </w:r>
    </w:p>
    <w:p w:rsidR="00D45698" w:rsidRDefault="00D45698" w:rsidP="00D45698">
      <w:pPr>
        <w:ind w:left="211" w:hangingChars="100" w:hanging="211"/>
      </w:pPr>
      <w:r w:rsidRPr="0090768B">
        <w:rPr>
          <w:rFonts w:eastAsia="華康中黑體" w:hint="eastAsia"/>
        </w:rPr>
        <w:t>陳署長家欽：</w:t>
      </w:r>
      <w:r>
        <w:rPr>
          <w:rFonts w:hint="eastAsia"/>
        </w:rPr>
        <w:t>如果是現行犯的話，當然就是要強制驗尿，除非現場沒有查獲到毒品。</w:t>
      </w:r>
    </w:p>
    <w:p w:rsidR="00D45698" w:rsidRDefault="00D45698" w:rsidP="00D45698">
      <w:pPr>
        <w:ind w:left="211" w:hangingChars="100" w:hanging="211"/>
      </w:pPr>
      <w:r w:rsidRPr="0090768B">
        <w:rPr>
          <w:rFonts w:eastAsia="華康中黑體" w:hint="eastAsia"/>
        </w:rPr>
        <w:t>何委員志偉：</w:t>
      </w:r>
      <w:r>
        <w:rPr>
          <w:rFonts w:hint="eastAsia"/>
        </w:rPr>
        <w:t>就是因為現場沒有查獲，所以就放掉了，這樣做的確是合理的，因為我們沒有權力針對身體或財產進行蒐證。就教一下署長，我們在去年（</w:t>
      </w:r>
      <w:r>
        <w:rPr>
          <w:rFonts w:hint="eastAsia"/>
        </w:rPr>
        <w:t>2020</w:t>
      </w:r>
      <w:r>
        <w:rPr>
          <w:rFonts w:hint="eastAsia"/>
        </w:rPr>
        <w:t>年）總共抓到多少毒駕？</w:t>
      </w:r>
    </w:p>
    <w:p w:rsidR="00D45698" w:rsidRDefault="00D45698" w:rsidP="00D45698">
      <w:pPr>
        <w:ind w:left="211" w:hangingChars="100" w:hanging="211"/>
      </w:pPr>
      <w:r w:rsidRPr="0090768B">
        <w:rPr>
          <w:rFonts w:eastAsia="華康中黑體" w:hint="eastAsia"/>
        </w:rPr>
        <w:t>陳署長家欽：</w:t>
      </w:r>
      <w:r>
        <w:rPr>
          <w:rFonts w:hint="eastAsia"/>
        </w:rPr>
        <w:t>我們是有移送，但是起訴或判刑的並不是很高，我是指毒駕的件數，同仁告訴我有</w:t>
      </w:r>
      <w:r>
        <w:rPr>
          <w:rFonts w:hint="eastAsia"/>
        </w:rPr>
        <w:t>50</w:t>
      </w:r>
      <w:r>
        <w:rPr>
          <w:rFonts w:hint="eastAsia"/>
        </w:rPr>
        <w:t>件。</w:t>
      </w:r>
    </w:p>
    <w:p w:rsidR="00D45698" w:rsidRDefault="00D45698" w:rsidP="00D45698">
      <w:pPr>
        <w:ind w:left="211" w:hangingChars="100" w:hanging="211"/>
      </w:pPr>
      <w:r w:rsidRPr="0090768B">
        <w:rPr>
          <w:rFonts w:eastAsia="華康中黑體" w:hint="eastAsia"/>
        </w:rPr>
        <w:t>何委員志偉：</w:t>
      </w:r>
      <w:r>
        <w:rPr>
          <w:rFonts w:hint="eastAsia"/>
        </w:rPr>
        <w:t>這</w:t>
      </w:r>
      <w:r>
        <w:rPr>
          <w:rFonts w:hint="eastAsia"/>
        </w:rPr>
        <w:t>50</w:t>
      </w:r>
      <w:r>
        <w:rPr>
          <w:rFonts w:hint="eastAsia"/>
        </w:rPr>
        <w:t>件是有撞到人嘛</w:t>
      </w:r>
      <w:r w:rsidR="001D2071">
        <w:rPr>
          <w:rFonts w:hint="eastAsia"/>
        </w:rPr>
        <w:t>！</w:t>
      </w:r>
      <w:r>
        <w:rPr>
          <w:rFonts w:hint="eastAsia"/>
        </w:rPr>
        <w:t>對不對？依照刑法移送的？</w:t>
      </w:r>
    </w:p>
    <w:p w:rsidR="00D45698" w:rsidRDefault="00D45698" w:rsidP="00D45698">
      <w:pPr>
        <w:ind w:left="211" w:hangingChars="100" w:hanging="211"/>
      </w:pPr>
      <w:r w:rsidRPr="0090768B">
        <w:rPr>
          <w:rFonts w:eastAsia="華康中黑體" w:hint="eastAsia"/>
        </w:rPr>
        <w:t>陳署長家欽：</w:t>
      </w:r>
      <w:r>
        <w:rPr>
          <w:rFonts w:hint="eastAsia"/>
        </w:rPr>
        <w:t>就是我們有移送的案件數。</w:t>
      </w:r>
    </w:p>
    <w:p w:rsidR="00D45698" w:rsidRDefault="00D45698" w:rsidP="00D45698">
      <w:pPr>
        <w:ind w:left="211" w:hangingChars="100" w:hanging="211"/>
      </w:pPr>
      <w:r w:rsidRPr="0090768B">
        <w:rPr>
          <w:rFonts w:eastAsia="華康中黑體" w:hint="eastAsia"/>
        </w:rPr>
        <w:lastRenderedPageBreak/>
        <w:t>何委員志偉：</w:t>
      </w:r>
      <w:r>
        <w:rPr>
          <w:rFonts w:hint="eastAsia"/>
        </w:rPr>
        <w:t>道交則是</w:t>
      </w:r>
      <w:r>
        <w:rPr>
          <w:rFonts w:hint="eastAsia"/>
        </w:rPr>
        <w:t>757</w:t>
      </w:r>
      <w:r>
        <w:rPr>
          <w:rFonts w:hint="eastAsia"/>
        </w:rPr>
        <w:t>件，對不對？</w:t>
      </w:r>
    </w:p>
    <w:p w:rsidR="00D45698" w:rsidRDefault="00D45698" w:rsidP="00D45698">
      <w:pPr>
        <w:ind w:left="211" w:hangingChars="100" w:hanging="211"/>
      </w:pPr>
      <w:r w:rsidRPr="0090768B">
        <w:rPr>
          <w:rFonts w:eastAsia="華康中黑體" w:hint="eastAsia"/>
        </w:rPr>
        <w:t>陳署長家欽：</w:t>
      </w:r>
      <w:r>
        <w:rPr>
          <w:rFonts w:hint="eastAsia"/>
        </w:rPr>
        <w:t>對。</w:t>
      </w:r>
    </w:p>
    <w:p w:rsidR="00D45698" w:rsidRDefault="00D45698" w:rsidP="00D45698">
      <w:pPr>
        <w:ind w:left="211" w:hangingChars="100" w:hanging="211"/>
      </w:pPr>
      <w:r w:rsidRPr="0090768B">
        <w:rPr>
          <w:rFonts w:eastAsia="華康中黑體" w:hint="eastAsia"/>
        </w:rPr>
        <w:t>何委員志偉：</w:t>
      </w:r>
      <w:r>
        <w:rPr>
          <w:rFonts w:hint="eastAsia"/>
        </w:rPr>
        <w:t>就教一下法務部張次長，你們一共起訴多少呢？</w:t>
      </w:r>
    </w:p>
    <w:p w:rsidR="00D45698" w:rsidRDefault="00D45698" w:rsidP="00D45698">
      <w:pPr>
        <w:ind w:left="211" w:hangingChars="100" w:hanging="211"/>
      </w:pPr>
      <w:r w:rsidRPr="0090768B">
        <w:rPr>
          <w:rFonts w:eastAsia="華康中黑體" w:hint="eastAsia"/>
        </w:rPr>
        <w:t>張次長斗輝：</w:t>
      </w:r>
      <w:r>
        <w:rPr>
          <w:rFonts w:hint="eastAsia"/>
        </w:rPr>
        <w:t>報告委員，有關於相關起訴的資料，目前我手上並沒有，但是毒駕這個部分，德國、日本跟我國目前的法律是一樣的，但美國的話……</w:t>
      </w:r>
    </w:p>
    <w:p w:rsidR="00D45698" w:rsidRDefault="00D45698" w:rsidP="00D45698">
      <w:pPr>
        <w:ind w:left="211" w:hangingChars="100" w:hanging="211"/>
      </w:pPr>
      <w:r w:rsidRPr="0090768B">
        <w:rPr>
          <w:rFonts w:eastAsia="華康中黑體" w:hint="eastAsia"/>
        </w:rPr>
        <w:t>何委員志偉：</w:t>
      </w:r>
      <w:r>
        <w:rPr>
          <w:rFonts w:hint="eastAsia"/>
        </w:rPr>
        <w:t>道交是</w:t>
      </w:r>
      <w:r>
        <w:rPr>
          <w:rFonts w:hint="eastAsia"/>
        </w:rPr>
        <w:t>757</w:t>
      </w:r>
      <w:r>
        <w:rPr>
          <w:rFonts w:hint="eastAsia"/>
        </w:rPr>
        <w:t>件，刑法是</w:t>
      </w:r>
      <w:r>
        <w:rPr>
          <w:rFonts w:hint="eastAsia"/>
        </w:rPr>
        <w:t>50</w:t>
      </w:r>
      <w:r>
        <w:rPr>
          <w:rFonts w:hint="eastAsia"/>
        </w:rPr>
        <w:t>件，請問一下起訴量是多少？</w:t>
      </w:r>
    </w:p>
    <w:p w:rsidR="00D45698" w:rsidRDefault="00D45698" w:rsidP="00D45698">
      <w:pPr>
        <w:ind w:left="211" w:hangingChars="100" w:hanging="211"/>
      </w:pPr>
      <w:r w:rsidRPr="0090768B">
        <w:rPr>
          <w:rFonts w:eastAsia="華康中黑體" w:hint="eastAsia"/>
        </w:rPr>
        <w:t>張次長斗輝：</w:t>
      </w:r>
      <w:r>
        <w:rPr>
          <w:rFonts w:hint="eastAsia"/>
        </w:rPr>
        <w:t>基本上，幾乎都會起訴。</w:t>
      </w:r>
    </w:p>
    <w:p w:rsidR="00D45698" w:rsidRDefault="00D45698" w:rsidP="00D45698">
      <w:pPr>
        <w:ind w:left="211" w:hangingChars="100" w:hanging="211"/>
      </w:pPr>
      <w:r w:rsidRPr="0090768B">
        <w:rPr>
          <w:rFonts w:eastAsia="華康中黑體" w:hint="eastAsia"/>
        </w:rPr>
        <w:t>何委員志偉：</w:t>
      </w:r>
      <w:r>
        <w:rPr>
          <w:rFonts w:hint="eastAsia"/>
        </w:rPr>
        <w:t>基本上都會起訴？但那是多少呢？不知道？</w:t>
      </w:r>
    </w:p>
    <w:p w:rsidR="00D45698" w:rsidRDefault="00D45698" w:rsidP="00D45698">
      <w:pPr>
        <w:ind w:left="211" w:hangingChars="100" w:hanging="211"/>
      </w:pPr>
      <w:r w:rsidRPr="0090768B">
        <w:rPr>
          <w:rFonts w:eastAsia="華康中黑體" w:hint="eastAsia"/>
        </w:rPr>
        <w:t>張次長斗輝：</w:t>
      </w:r>
      <w:r>
        <w:rPr>
          <w:rFonts w:hint="eastAsia"/>
        </w:rPr>
        <w:t>50</w:t>
      </w:r>
      <w:r>
        <w:rPr>
          <w:rFonts w:hint="eastAsia"/>
        </w:rPr>
        <w:t>件的部分，起訴件數根據我的評估應該是有四十幾件以上。</w:t>
      </w:r>
    </w:p>
    <w:p w:rsidR="00D45698" w:rsidRDefault="00D45698" w:rsidP="00D45698">
      <w:pPr>
        <w:ind w:left="211" w:hangingChars="100" w:hanging="211"/>
      </w:pPr>
      <w:r w:rsidRPr="0090768B">
        <w:rPr>
          <w:rFonts w:eastAsia="華康中黑體" w:hint="eastAsia"/>
        </w:rPr>
        <w:t>何委員志偉：</w:t>
      </w:r>
      <w:r>
        <w:rPr>
          <w:rFonts w:hint="eastAsia"/>
        </w:rPr>
        <w:t>四十幾件？我們這邊有找到數據，酒駕致不能安全駕駛是四萬八千多件，請問毒駕呢？毒駕有分開來嗎？</w:t>
      </w:r>
    </w:p>
    <w:p w:rsidR="00D45698" w:rsidRDefault="00D45698" w:rsidP="00D45698">
      <w:pPr>
        <w:ind w:left="211" w:hangingChars="100" w:hanging="211"/>
      </w:pPr>
      <w:r w:rsidRPr="0090768B">
        <w:rPr>
          <w:rFonts w:eastAsia="華康中黑體" w:hint="eastAsia"/>
        </w:rPr>
        <w:t>張次長斗輝：</w:t>
      </w:r>
      <w:r>
        <w:rPr>
          <w:rFonts w:hint="eastAsia"/>
        </w:rPr>
        <w:t>報告委員，這部分我手頭上沒有特別統計的資料。</w:t>
      </w:r>
    </w:p>
    <w:p w:rsidR="00D45698" w:rsidRDefault="00D45698" w:rsidP="00D45698">
      <w:pPr>
        <w:ind w:left="211" w:hangingChars="100" w:hanging="211"/>
      </w:pPr>
      <w:r w:rsidRPr="0090768B">
        <w:rPr>
          <w:rFonts w:eastAsia="華康中黑體" w:hint="eastAsia"/>
        </w:rPr>
        <w:t>何委員志偉：</w:t>
      </w:r>
      <w:r>
        <w:rPr>
          <w:rFonts w:hint="eastAsia"/>
        </w:rPr>
        <w:t>毒駕的部分不包含在這裡面？</w:t>
      </w:r>
    </w:p>
    <w:p w:rsidR="00D45698" w:rsidRDefault="00D45698" w:rsidP="00D45698">
      <w:pPr>
        <w:ind w:left="211" w:hangingChars="100" w:hanging="211"/>
      </w:pPr>
      <w:r w:rsidRPr="0090768B">
        <w:rPr>
          <w:rFonts w:eastAsia="華康中黑體" w:hint="eastAsia"/>
        </w:rPr>
        <w:t>張次長斗輝：</w:t>
      </w:r>
      <w:r>
        <w:rPr>
          <w:rFonts w:hint="eastAsia"/>
        </w:rPr>
        <w:t>我沒有統計資料。</w:t>
      </w:r>
    </w:p>
    <w:p w:rsidR="00D45698" w:rsidRDefault="00D45698" w:rsidP="00D45698">
      <w:pPr>
        <w:ind w:left="211" w:hangingChars="100" w:hanging="211"/>
      </w:pPr>
      <w:r w:rsidRPr="0090768B">
        <w:rPr>
          <w:rFonts w:eastAsia="華康中黑體" w:hint="eastAsia"/>
        </w:rPr>
        <w:t>何委員志偉：</w:t>
      </w:r>
      <w:r>
        <w:rPr>
          <w:rFonts w:hint="eastAsia"/>
        </w:rPr>
        <w:t>請會後再補充資料，好不好？</w:t>
      </w:r>
    </w:p>
    <w:p w:rsidR="00D45698" w:rsidRDefault="00D45698" w:rsidP="00D45698">
      <w:pPr>
        <w:ind w:leftChars="100" w:left="211" w:firstLineChars="100" w:firstLine="211"/>
      </w:pPr>
      <w:r>
        <w:rPr>
          <w:rFonts w:hint="eastAsia"/>
        </w:rPr>
        <w:t>我現在要問的問題是，剛好法務部也在這邊，根據</w:t>
      </w:r>
      <w:r>
        <w:rPr>
          <w:rFonts w:hint="eastAsia"/>
        </w:rPr>
        <w:t>2019</w:t>
      </w:r>
      <w:r>
        <w:rPr>
          <w:rFonts w:hint="eastAsia"/>
        </w:rPr>
        <w:t>年一名基層員警的說法，警政署執法同仁跟法務部的同仁開會討論毒駕案件，法務部的同仁說除非事證非常明確，否則儘量避免移送進來，以免徒增相關機關的困擾，請問次長，你知道這件事情嗎？</w:t>
      </w:r>
    </w:p>
    <w:p w:rsidR="00D45698" w:rsidRDefault="00D45698" w:rsidP="00D45698">
      <w:pPr>
        <w:ind w:left="211" w:hangingChars="100" w:hanging="211"/>
      </w:pPr>
      <w:r w:rsidRPr="0090768B">
        <w:rPr>
          <w:rFonts w:eastAsia="華康中黑體" w:hint="eastAsia"/>
        </w:rPr>
        <w:t>張次長斗輝：</w:t>
      </w:r>
      <w:r>
        <w:rPr>
          <w:rFonts w:hint="eastAsia"/>
        </w:rPr>
        <w:t>報告委員，應該沒有這麼一回事，因為毒品我們是採取零容忍政策，只要有相關涉嫌的情形，我們都要求必須移送檢察署偵辦。</w:t>
      </w:r>
    </w:p>
    <w:p w:rsidR="00D45698" w:rsidRDefault="00D45698" w:rsidP="00D45698">
      <w:pPr>
        <w:ind w:left="211" w:hangingChars="100" w:hanging="211"/>
      </w:pPr>
      <w:r w:rsidRPr="0090768B">
        <w:rPr>
          <w:rFonts w:eastAsia="華康中黑體" w:hint="eastAsia"/>
        </w:rPr>
        <w:t>何委員志偉：</w:t>
      </w:r>
      <w:r>
        <w:rPr>
          <w:rFonts w:hint="eastAsia"/>
        </w:rPr>
        <w:t>那問題就出現了，我們這邊是希望酒駕零容忍，但是毒駕有沒有零容忍呢？我們之前也有宣示要提出一些新的科技、新的解決方法。警政署這邊在</w:t>
      </w:r>
      <w:r>
        <w:rPr>
          <w:rFonts w:hint="eastAsia"/>
        </w:rPr>
        <w:t>2020</w:t>
      </w:r>
      <w:r>
        <w:rPr>
          <w:rFonts w:hint="eastAsia"/>
        </w:rPr>
        <w:t>年時又有聲音出來，有些警員會為了績效分數違法盤查、搜索，甚至威脅如果不同意簽搜索書，第一線的同仁就不讓被告的小孩、老婆離開，因此法院認定這個搜索與驗尿的取證是嚴重違法，也要求不准拆案去衝刺績效分數，請問警政署，這是真的嗎？</w:t>
      </w:r>
    </w:p>
    <w:p w:rsidR="00D45698" w:rsidRDefault="00D45698" w:rsidP="00D45698">
      <w:pPr>
        <w:ind w:left="211" w:hangingChars="100" w:hanging="211"/>
      </w:pPr>
      <w:r w:rsidRPr="0090768B">
        <w:rPr>
          <w:rFonts w:eastAsia="華康中黑體" w:hint="eastAsia"/>
        </w:rPr>
        <w:t>陳署長家欽：</w:t>
      </w:r>
      <w:r>
        <w:rPr>
          <w:rFonts w:hint="eastAsia"/>
        </w:rPr>
        <w:t>委員，你是指哪一個個案，讓我去瞭解一下。</w:t>
      </w:r>
    </w:p>
    <w:p w:rsidR="00D45698" w:rsidRDefault="00D45698" w:rsidP="00D45698">
      <w:pPr>
        <w:ind w:left="211" w:hangingChars="100" w:hanging="211"/>
      </w:pPr>
      <w:r w:rsidRPr="0090768B">
        <w:rPr>
          <w:rFonts w:eastAsia="華康中黑體" w:hint="eastAsia"/>
        </w:rPr>
        <w:t>何委員志偉：</w:t>
      </w:r>
      <w:r>
        <w:rPr>
          <w:rFonts w:hint="eastAsia"/>
        </w:rPr>
        <w:t>桃園地院</w:t>
      </w:r>
      <w:r>
        <w:rPr>
          <w:rFonts w:hint="eastAsia"/>
        </w:rPr>
        <w:t>109</w:t>
      </w:r>
      <w:r>
        <w:rPr>
          <w:rFonts w:hint="eastAsia"/>
        </w:rPr>
        <w:t>年的審訴緝字第</w:t>
      </w:r>
      <w:r>
        <w:rPr>
          <w:rFonts w:hint="eastAsia"/>
        </w:rPr>
        <w:t>5</w:t>
      </w:r>
      <w:r>
        <w:rPr>
          <w:rFonts w:hint="eastAsia"/>
        </w:rPr>
        <w:t>號，還有</w:t>
      </w:r>
      <w:r>
        <w:rPr>
          <w:rFonts w:hint="eastAsia"/>
        </w:rPr>
        <w:t>108</w:t>
      </w:r>
      <w:r>
        <w:rPr>
          <w:rFonts w:hint="eastAsia"/>
        </w:rPr>
        <w:t>年的審訴字第</w:t>
      </w:r>
      <w:r>
        <w:rPr>
          <w:rFonts w:hint="eastAsia"/>
        </w:rPr>
        <w:t>396</w:t>
      </w:r>
      <w:r>
        <w:rPr>
          <w:rFonts w:hint="eastAsia"/>
        </w:rPr>
        <w:t>號刑事判決說桃園保大違法盤查、搜索，甚至威脅被告等等，這些都有。問題來了，我們今天要講的是政府反毒、查獲毒品，其實跨單位都有績效跟成效，但是我們在第一線執法上面，的確在法條上也好，或舉證上也好，都有問題喔</w:t>
      </w:r>
      <w:r w:rsidR="001D2071">
        <w:rPr>
          <w:rFonts w:hint="eastAsia"/>
        </w:rPr>
        <w:t>！</w:t>
      </w:r>
      <w:r>
        <w:rPr>
          <w:rFonts w:hint="eastAsia"/>
        </w:rPr>
        <w:t>我們拚死拚活去抓這些毒駕，最後卻無法證明他不能安全駕駛，我想請教一下，包含蔡清祥部長在</w:t>
      </w:r>
      <w:r>
        <w:rPr>
          <w:rFonts w:hint="eastAsia"/>
        </w:rPr>
        <w:t>2020</w:t>
      </w:r>
      <w:r>
        <w:rPr>
          <w:rFonts w:hint="eastAsia"/>
        </w:rPr>
        <w:t>年就已經宣示，距今已經兩百多天了，請問一下，我們到底要如何證明吸毒的人致不能安全駕駛呢？</w:t>
      </w:r>
    </w:p>
    <w:p w:rsidR="00D45698" w:rsidRDefault="00D45698" w:rsidP="00D45698">
      <w:pPr>
        <w:ind w:left="211" w:hangingChars="100" w:hanging="211"/>
      </w:pPr>
      <w:r w:rsidRPr="0090768B">
        <w:rPr>
          <w:rFonts w:eastAsia="華康中黑體" w:hint="eastAsia"/>
        </w:rPr>
        <w:t>張次長斗輝：</w:t>
      </w:r>
      <w:r>
        <w:rPr>
          <w:rFonts w:hint="eastAsia"/>
        </w:rPr>
        <w:t>關於這個部分，剛剛跟委員報告過，有的國家是跟我們一樣，也有一些國家採取吸毒零容忍，只要是在尿液，或者是在血液中……</w:t>
      </w:r>
    </w:p>
    <w:p w:rsidR="00D45698" w:rsidRDefault="00D45698" w:rsidP="00D45698">
      <w:pPr>
        <w:ind w:left="211" w:hangingChars="100" w:hanging="211"/>
      </w:pPr>
      <w:r w:rsidRPr="0090768B">
        <w:rPr>
          <w:rFonts w:eastAsia="華康中黑體" w:hint="eastAsia"/>
        </w:rPr>
        <w:t>何委員志偉：</w:t>
      </w:r>
      <w:r>
        <w:rPr>
          <w:rFonts w:hint="eastAsia"/>
        </w:rPr>
        <w:t>可是這些都要對方同意，我們今天講的是車上沒有查獲毒品的狀況，這個該怎麼辦？</w:t>
      </w:r>
      <w:r>
        <w:rPr>
          <w:rFonts w:hint="eastAsia"/>
        </w:rPr>
        <w:lastRenderedPageBreak/>
        <w:t>一般來講，吸毒人不見得會把毒品帶在身上，對不對？</w:t>
      </w:r>
    </w:p>
    <w:p w:rsidR="00D45698" w:rsidRDefault="00D45698" w:rsidP="00D45698">
      <w:pPr>
        <w:ind w:left="211" w:hangingChars="100" w:hanging="211"/>
      </w:pPr>
      <w:r w:rsidRPr="0090768B">
        <w:rPr>
          <w:rFonts w:eastAsia="華康中黑體" w:hint="eastAsia"/>
        </w:rPr>
        <w:t>張次長斗輝：</w:t>
      </w:r>
      <w:r>
        <w:rPr>
          <w:rFonts w:hint="eastAsia"/>
        </w:rPr>
        <w:t>是。</w:t>
      </w:r>
    </w:p>
    <w:p w:rsidR="00D45698" w:rsidRDefault="00D45698" w:rsidP="00D45698">
      <w:pPr>
        <w:ind w:left="211" w:hangingChars="100" w:hanging="211"/>
      </w:pPr>
      <w:r w:rsidRPr="0090768B">
        <w:rPr>
          <w:rFonts w:eastAsia="華康中黑體" w:hint="eastAsia"/>
        </w:rPr>
        <w:t>何委員志偉：</w:t>
      </w:r>
      <w:r>
        <w:rPr>
          <w:rFonts w:hint="eastAsia"/>
        </w:rPr>
        <w:t>他們還是會有毒的反應在身體裡面，請問一下，在他身上沒有毒品的狀況下，我們如何去舉證？如何去取證？</w:t>
      </w:r>
    </w:p>
    <w:p w:rsidR="00D45698" w:rsidRDefault="00D45698" w:rsidP="00D45698">
      <w:pPr>
        <w:ind w:left="211" w:hangingChars="100" w:hanging="211"/>
      </w:pPr>
      <w:r w:rsidRPr="0090768B">
        <w:rPr>
          <w:rFonts w:eastAsia="華康中黑體" w:hint="eastAsia"/>
        </w:rPr>
        <w:t>張次長斗輝：</w:t>
      </w:r>
      <w:r>
        <w:rPr>
          <w:rFonts w:hint="eastAsia"/>
        </w:rPr>
        <w:t>這部分……</w:t>
      </w:r>
    </w:p>
    <w:p w:rsidR="00D45698" w:rsidRDefault="00D45698" w:rsidP="00D45698">
      <w:pPr>
        <w:ind w:left="211" w:hangingChars="100" w:hanging="211"/>
      </w:pPr>
      <w:r w:rsidRPr="0090768B">
        <w:rPr>
          <w:rFonts w:eastAsia="華康中黑體" w:hint="eastAsia"/>
        </w:rPr>
        <w:t>何委員志偉：</w:t>
      </w:r>
      <w:r>
        <w:rPr>
          <w:rFonts w:hint="eastAsia"/>
        </w:rPr>
        <w:t>已經兩百多天了，法務部說要有新法條、新科技，兩百多天過去了。</w:t>
      </w:r>
    </w:p>
    <w:p w:rsidR="00D45698" w:rsidRDefault="00D45698" w:rsidP="00D45698">
      <w:pPr>
        <w:ind w:left="211" w:hangingChars="100" w:hanging="211"/>
      </w:pPr>
      <w:r w:rsidRPr="0090768B">
        <w:rPr>
          <w:rFonts w:eastAsia="華康中黑體" w:hint="eastAsia"/>
        </w:rPr>
        <w:t>張次長斗輝：</w:t>
      </w:r>
      <w:r>
        <w:rPr>
          <w:rFonts w:hint="eastAsia"/>
        </w:rPr>
        <w:t>謝謝委員，其實這部分我們內部已經密集召開過相關的會議，包括跟警政署及相關的單位，如交通部等相關單位，當然現在目前最大的困難……</w:t>
      </w:r>
    </w:p>
    <w:p w:rsidR="00D45698" w:rsidRDefault="00D45698" w:rsidP="00D45698">
      <w:pPr>
        <w:ind w:left="211" w:hangingChars="100" w:hanging="211"/>
      </w:pPr>
      <w:r w:rsidRPr="0090768B">
        <w:rPr>
          <w:rFonts w:eastAsia="華康中黑體" w:hint="eastAsia"/>
        </w:rPr>
        <w:t>何委員志偉：</w:t>
      </w:r>
      <w:r>
        <w:rPr>
          <w:rFonts w:hint="eastAsia"/>
        </w:rPr>
        <w:t>其實剛剛警政署這邊已經提出了，關於毒駕的部分，道交是</w:t>
      </w:r>
      <w:r>
        <w:rPr>
          <w:rFonts w:hint="eastAsia"/>
        </w:rPr>
        <w:t>757</w:t>
      </w:r>
      <w:r>
        <w:rPr>
          <w:rFonts w:hint="eastAsia"/>
        </w:rPr>
        <w:t>件，刑法的部分是</w:t>
      </w:r>
      <w:r>
        <w:rPr>
          <w:rFonts w:hint="eastAsia"/>
        </w:rPr>
        <w:t>50</w:t>
      </w:r>
      <w:r>
        <w:rPr>
          <w:rFonts w:hint="eastAsia"/>
        </w:rPr>
        <w:t>件，這</w:t>
      </w:r>
      <w:r>
        <w:rPr>
          <w:rFonts w:hint="eastAsia"/>
        </w:rPr>
        <w:t>757</w:t>
      </w:r>
      <w:r>
        <w:rPr>
          <w:rFonts w:hint="eastAsia"/>
        </w:rPr>
        <w:t>件就是吸毒後沒撞到人，所以它是依照道交條例去做處理。這些人哪一天要去搶救護車，哪一天要去搶警車，哪一天要去衝總統府，我們都不知道，那這怎麼辦呢？今天吸毒者有撞人跟沒撞人，有肇事跟沒肇事，他所面臨的法律條件是不一樣的，所以這個該怎麼處理？我們第一線的警員真的是賣命在查緝，而且你知道嗎</w:t>
      </w:r>
      <w:r w:rsidR="001D2071">
        <w:rPr>
          <w:rFonts w:hint="eastAsia"/>
        </w:rPr>
        <w:t>？</w:t>
      </w:r>
      <w:r>
        <w:rPr>
          <w:rFonts w:hint="eastAsia"/>
        </w:rPr>
        <w:t>汽車也好，機車也好，他們就是會飛的炸彈，我們的警員過去有好多位，因為要查緝毒駕，因此斷手斷腳、斷送生命。去年道交的件數是</w:t>
      </w:r>
      <w:r>
        <w:rPr>
          <w:rFonts w:hint="eastAsia"/>
        </w:rPr>
        <w:t>757</w:t>
      </w:r>
      <w:r>
        <w:rPr>
          <w:rFonts w:hint="eastAsia"/>
        </w:rPr>
        <w:t>件，這個數據對照到我們的定罪率，每一條都是</w:t>
      </w:r>
      <w:r>
        <w:rPr>
          <w:rFonts w:hint="eastAsia"/>
        </w:rPr>
        <w:t>99.9%</w:t>
      </w:r>
      <w:r>
        <w:rPr>
          <w:rFonts w:hint="eastAsia"/>
        </w:rPr>
        <w:t>、</w:t>
      </w:r>
      <w:r>
        <w:rPr>
          <w:rFonts w:hint="eastAsia"/>
        </w:rPr>
        <w:t>99.9%</w:t>
      </w:r>
      <w:r>
        <w:rPr>
          <w:rFonts w:hint="eastAsia"/>
        </w:rPr>
        <w:t>、</w:t>
      </w:r>
      <w:r>
        <w:rPr>
          <w:rFonts w:hint="eastAsia"/>
        </w:rPr>
        <w:t>99.9%</w:t>
      </w:r>
      <w:r>
        <w:rPr>
          <w:rFonts w:hint="eastAsia"/>
        </w:rPr>
        <w:t>，其實凸顯出了一些問題，如何定義什麼叫做致不能安全駕駛？請問我們後續要怎麼做？</w:t>
      </w:r>
    </w:p>
    <w:p w:rsidR="00D45698" w:rsidRDefault="00D45698" w:rsidP="00D45698">
      <w:pPr>
        <w:ind w:left="211" w:hangingChars="100" w:hanging="211"/>
      </w:pPr>
      <w:r w:rsidRPr="0090768B">
        <w:rPr>
          <w:rFonts w:eastAsia="華康中黑體" w:hint="eastAsia"/>
        </w:rPr>
        <w:t>張次長斗輝：</w:t>
      </w:r>
      <w:r>
        <w:rPr>
          <w:rFonts w:hint="eastAsia"/>
        </w:rPr>
        <w:t>報告委員，有關於這部分，毒駕不見得一定要肇事才會成立，只要我們的觀察紀錄表顯示他是不能安全駕駛就會成立，目前最大的癥結點還是要不要設定裡面的……</w:t>
      </w:r>
    </w:p>
    <w:p w:rsidR="00D45698" w:rsidRDefault="00D45698" w:rsidP="00D45698">
      <w:pPr>
        <w:ind w:left="211" w:hangingChars="100" w:hanging="211"/>
      </w:pPr>
      <w:r w:rsidRPr="0090768B">
        <w:rPr>
          <w:rFonts w:eastAsia="華康中黑體" w:hint="eastAsia"/>
        </w:rPr>
        <w:t>何委員志偉：</w:t>
      </w:r>
      <w:r>
        <w:rPr>
          <w:rFonts w:hint="eastAsia"/>
        </w:rPr>
        <w:t>沒錯，我覺得你非常進入狀況，因為他疑似毒駕，可是我們沒辦法去證明他，請問這怎麼辦？最後一個小結論，不好意思，我們是不是應該要把特定的毒品列進來？我知道現在法庭上有窒礙難行的地方是某些安眠藥或鎮定劑是有醫師處方箋開出來的，也許去抽血及驗尿之後，他的狀況會呈現陽性，但我們是否應該讓一些特定的一級毒品先進入法條，而且要最快速的去處理</w:t>
      </w:r>
      <w:r w:rsidR="001D2071">
        <w:rPr>
          <w:rFonts w:hint="eastAsia"/>
        </w:rPr>
        <w:t>？</w:t>
      </w:r>
      <w:r>
        <w:rPr>
          <w:rFonts w:hint="eastAsia"/>
        </w:rPr>
        <w:t>可以嗎？多久可以去執行？多久可以把法案送進來？</w:t>
      </w:r>
    </w:p>
    <w:p w:rsidR="00D45698" w:rsidRDefault="00D45698" w:rsidP="00D45698">
      <w:pPr>
        <w:ind w:left="211" w:hangingChars="100" w:hanging="211"/>
      </w:pPr>
      <w:r w:rsidRPr="0090768B">
        <w:rPr>
          <w:rFonts w:eastAsia="華康中黑體" w:hint="eastAsia"/>
        </w:rPr>
        <w:t>張次長斗輝：</w:t>
      </w:r>
      <w:r>
        <w:rPr>
          <w:rFonts w:hint="eastAsia"/>
        </w:rPr>
        <w:t>這個部分其實我們內部也有研議，根據我們目前的統計，前三種吸食最多的毒品是占</w:t>
      </w:r>
      <w:r>
        <w:rPr>
          <w:rFonts w:hint="eastAsia"/>
        </w:rPr>
        <w:t>90%</w:t>
      </w:r>
      <w:r>
        <w:rPr>
          <w:rFonts w:hint="eastAsia"/>
        </w:rPr>
        <w:t>，關於這部分，整個毒品其實是有機關在做……</w:t>
      </w:r>
    </w:p>
    <w:p w:rsidR="00D45698" w:rsidRDefault="00D45698" w:rsidP="00D45698">
      <w:pPr>
        <w:ind w:left="211" w:hangingChars="100" w:hanging="211"/>
      </w:pPr>
      <w:r w:rsidRPr="0090768B">
        <w:rPr>
          <w:rFonts w:eastAsia="華康中黑體" w:hint="eastAsia"/>
        </w:rPr>
        <w:t>何委員志偉：</w:t>
      </w:r>
      <w:r>
        <w:rPr>
          <w:rFonts w:hint="eastAsia"/>
        </w:rPr>
        <w:t>我今天要下的結論就是，酒駕有關係，毒駕沒關係，毒駕只要沒有開車撞到人，他所面臨的法律條件是不一樣的，這是確定的，好不好？我先說到這裡，至於像一級毒品類的，我們至少先讓特定的東西列入，我們要對毒駕來宣戰，好不好？以上，謝謝。</w:t>
      </w:r>
    </w:p>
    <w:p w:rsidR="00D45698" w:rsidRDefault="00D45698" w:rsidP="00D45698">
      <w:pPr>
        <w:ind w:left="211" w:hangingChars="100" w:hanging="211"/>
      </w:pPr>
      <w:r w:rsidRPr="0090768B">
        <w:rPr>
          <w:rFonts w:eastAsia="華康中黑體" w:hint="eastAsia"/>
        </w:rPr>
        <w:t>主席：</w:t>
      </w:r>
      <w:r>
        <w:rPr>
          <w:rFonts w:hint="eastAsia"/>
        </w:rPr>
        <w:t>請許委員智傑發言。</w:t>
      </w:r>
    </w:p>
    <w:p w:rsidR="00D45698" w:rsidRDefault="00D45698" w:rsidP="00D45698">
      <w:pPr>
        <w:ind w:left="211" w:hangingChars="100" w:hanging="211"/>
      </w:pPr>
      <w:r w:rsidRPr="0090768B">
        <w:rPr>
          <w:rFonts w:eastAsia="華康中黑體" w:hint="eastAsia"/>
        </w:rPr>
        <w:t>許委員智傑：</w:t>
      </w:r>
      <w:r>
        <w:rPr>
          <w:rFonts w:hint="eastAsia"/>
        </w:rPr>
        <w:t>（</w:t>
      </w:r>
      <w:r>
        <w:rPr>
          <w:rFonts w:hint="eastAsia"/>
        </w:rPr>
        <w:t>10</w:t>
      </w:r>
      <w:r>
        <w:rPr>
          <w:rFonts w:hint="eastAsia"/>
        </w:rPr>
        <w:t>時</w:t>
      </w:r>
      <w:r>
        <w:rPr>
          <w:rFonts w:hint="eastAsia"/>
        </w:rPr>
        <w:t>59</w:t>
      </w:r>
      <w:r>
        <w:rPr>
          <w:rFonts w:hint="eastAsia"/>
        </w:rPr>
        <w:t>分）主席、大家好。現在針對毒品，事實上我看大家都很認真，從</w:t>
      </w:r>
      <w:r>
        <w:rPr>
          <w:rFonts w:hint="eastAsia"/>
        </w:rPr>
        <w:t>100</w:t>
      </w:r>
      <w:r>
        <w:rPr>
          <w:rFonts w:hint="eastAsia"/>
        </w:rPr>
        <w:t>年到</w:t>
      </w:r>
      <w:r>
        <w:rPr>
          <w:rFonts w:hint="eastAsia"/>
        </w:rPr>
        <w:t>109</w:t>
      </w:r>
      <w:r>
        <w:rPr>
          <w:rFonts w:hint="eastAsia"/>
        </w:rPr>
        <w:t>年，我們抓到的毒品公斤數幾乎都在遞增，表示大家都很認真去抓毒品，但是如果去看毒品抓到的件數，其實每年都差不多，這個數據代表什麼意思呢？抓到的件數差不多，但是抓到的量卻越來越多，就是平均每一件是越來越大件，越來越大件表示這些販毒的集團可能是越來越大尾，我們如果只有去看抓到毒品的成績，根本沒有辦法看到現在毒品氾濫的狀況。關於毒品，我們如何有效地抑制氾濫，事實上，這個部分是不是應該要有個人來負責？現在內政部</w:t>
      </w:r>
      <w:r>
        <w:rPr>
          <w:rFonts w:hint="eastAsia"/>
        </w:rPr>
        <w:lastRenderedPageBreak/>
        <w:t>警政署、法務部調查局、海委會海巡署、財政部關務署，包括國防部，大家都有抓毒品的成績，也都有抓毒品的職責，但是如果我們統一來看，國內毒品氾濫如果要有一個單位來負責，請問誰可以負責？有沒有人願意表示意見。</w:t>
      </w:r>
    </w:p>
    <w:p w:rsidR="00D45698" w:rsidRDefault="00D45698" w:rsidP="00D45698">
      <w:pPr>
        <w:ind w:left="211" w:hangingChars="100" w:hanging="211"/>
      </w:pPr>
      <w:r w:rsidRPr="0090768B">
        <w:rPr>
          <w:rFonts w:eastAsia="華康中黑體" w:hint="eastAsia"/>
        </w:rPr>
        <w:t>主席：</w:t>
      </w:r>
      <w:r>
        <w:rPr>
          <w:rFonts w:hint="eastAsia"/>
        </w:rPr>
        <w:t>請法務部張次長說明。</w:t>
      </w:r>
    </w:p>
    <w:p w:rsidR="00D45698" w:rsidRDefault="00D45698" w:rsidP="00D45698">
      <w:pPr>
        <w:ind w:left="211" w:hangingChars="100" w:hanging="211"/>
      </w:pPr>
      <w:r w:rsidRPr="00145BB7">
        <w:rPr>
          <w:rFonts w:eastAsia="華康中黑體" w:hint="eastAsia"/>
        </w:rPr>
        <w:t>張次長斗輝：</w:t>
      </w:r>
      <w:r>
        <w:rPr>
          <w:rFonts w:hint="eastAsia"/>
        </w:rPr>
        <w:t>謝謝委員。有關這部分，目前我們在新世代反毒策略行動綱領是由臺高檢署統合六大查緝系統負責查緝毒品。</w:t>
      </w:r>
    </w:p>
    <w:p w:rsidR="00D45698" w:rsidRDefault="00D45698" w:rsidP="00D45698">
      <w:pPr>
        <w:ind w:left="211" w:hangingChars="100" w:hanging="211"/>
      </w:pPr>
      <w:r w:rsidRPr="00145BB7">
        <w:rPr>
          <w:rFonts w:eastAsia="華康中黑體" w:hint="eastAsia"/>
        </w:rPr>
        <w:t>許委員智傑：</w:t>
      </w:r>
      <w:r>
        <w:rPr>
          <w:rFonts w:hint="eastAsia"/>
        </w:rPr>
        <w:t>由高檢署統合？</w:t>
      </w:r>
    </w:p>
    <w:p w:rsidR="00D45698" w:rsidRDefault="00D45698" w:rsidP="00D45698">
      <w:pPr>
        <w:ind w:left="211" w:hangingChars="100" w:hanging="211"/>
      </w:pPr>
      <w:r w:rsidRPr="00145BB7">
        <w:rPr>
          <w:rFonts w:eastAsia="華康中黑體" w:hint="eastAsia"/>
        </w:rPr>
        <w:t>張次長斗輝：</w:t>
      </w:r>
      <w:r>
        <w:rPr>
          <w:rFonts w:hint="eastAsia"/>
        </w:rPr>
        <w:t>是。另外，近年來，查緝毒品的人數其實一直呈現上升的趨勢，查緝毒品的販毒人數增加，吸毒的就會下降，這部分的新增人口目前是較為下降的。</w:t>
      </w:r>
    </w:p>
    <w:p w:rsidR="00D45698" w:rsidRDefault="00D45698" w:rsidP="00D45698">
      <w:pPr>
        <w:ind w:left="211" w:hangingChars="100" w:hanging="211"/>
      </w:pPr>
      <w:r w:rsidRPr="00145BB7">
        <w:rPr>
          <w:rFonts w:eastAsia="華康中黑體" w:hint="eastAsia"/>
        </w:rPr>
        <w:t>許委員智傑：</w:t>
      </w:r>
      <w:r>
        <w:rPr>
          <w:rFonts w:hint="eastAsia"/>
        </w:rPr>
        <w:t>目前查緝毒品的人數增加，吸毒的就會下降？</w:t>
      </w:r>
    </w:p>
    <w:p w:rsidR="00D45698" w:rsidRDefault="00D45698" w:rsidP="00D45698">
      <w:pPr>
        <w:ind w:left="211" w:hangingChars="100" w:hanging="211"/>
      </w:pPr>
      <w:r w:rsidRPr="00145BB7">
        <w:rPr>
          <w:rFonts w:eastAsia="華康中黑體" w:hint="eastAsia"/>
        </w:rPr>
        <w:t>張次長斗輝：</w:t>
      </w:r>
      <w:r>
        <w:rPr>
          <w:rFonts w:hint="eastAsia"/>
        </w:rPr>
        <w:t>是，因為賣不出去，吸毒新增人口就會下降。去年毒品新增人口只剩</w:t>
      </w:r>
      <w:r>
        <w:rPr>
          <w:rFonts w:hint="eastAsia"/>
        </w:rPr>
        <w:t>18.2%</w:t>
      </w:r>
      <w:r>
        <w:rPr>
          <w:rFonts w:hint="eastAsia"/>
        </w:rPr>
        <w:t>，跟最高峰</w:t>
      </w:r>
      <w:r>
        <w:rPr>
          <w:rFonts w:hint="eastAsia"/>
        </w:rPr>
        <w:t>30</w:t>
      </w:r>
      <w:r>
        <w:rPr>
          <w:rFonts w:hint="eastAsia"/>
        </w:rPr>
        <w:t>幾</w:t>
      </w:r>
      <w:r>
        <w:rPr>
          <w:rFonts w:hint="eastAsia"/>
        </w:rPr>
        <w:t>%</w:t>
      </w:r>
      <w:r>
        <w:rPr>
          <w:rFonts w:hint="eastAsia"/>
        </w:rPr>
        <w:t>相較，已經下降將近一半。</w:t>
      </w:r>
    </w:p>
    <w:p w:rsidR="00D45698" w:rsidRDefault="00D45698" w:rsidP="00D45698">
      <w:pPr>
        <w:ind w:left="211" w:hangingChars="100" w:hanging="211"/>
      </w:pPr>
      <w:r w:rsidRPr="00145BB7">
        <w:rPr>
          <w:rFonts w:eastAsia="華康中黑體" w:hint="eastAsia"/>
        </w:rPr>
        <w:t>許委員智傑：</w:t>
      </w:r>
      <w:r>
        <w:rPr>
          <w:rFonts w:hint="eastAsia"/>
        </w:rPr>
        <w:t>所以你的數據是吸毒的人口下降。剛才次長提到，總是要有個單位來負責，原則上，結合這六大查緝單位是高檢署來負責。事實上，毒品的價格在市面上有沒有降低？</w:t>
      </w:r>
    </w:p>
    <w:p w:rsidR="00D45698" w:rsidRDefault="00D45698" w:rsidP="00D45698">
      <w:pPr>
        <w:ind w:left="211" w:hangingChars="100" w:hanging="211"/>
      </w:pPr>
      <w:r w:rsidRPr="00145BB7">
        <w:rPr>
          <w:rFonts w:eastAsia="華康中黑體" w:hint="eastAsia"/>
        </w:rPr>
        <w:t>張次長斗輝：</w:t>
      </w:r>
      <w:r>
        <w:rPr>
          <w:rFonts w:hint="eastAsia"/>
        </w:rPr>
        <w:t>近期呈現上升的趨勢，因為加強查緝的結果，就會導致價格向上攀升。</w:t>
      </w:r>
    </w:p>
    <w:p w:rsidR="00D45698" w:rsidRDefault="00D45698" w:rsidP="00D45698">
      <w:pPr>
        <w:ind w:left="211" w:hangingChars="100" w:hanging="211"/>
      </w:pPr>
      <w:r w:rsidRPr="00145BB7">
        <w:rPr>
          <w:rFonts w:eastAsia="華康中黑體" w:hint="eastAsia"/>
        </w:rPr>
        <w:t>許委員智傑：</w:t>
      </w:r>
      <w:r>
        <w:rPr>
          <w:rFonts w:hint="eastAsia"/>
        </w:rPr>
        <w:t>事實上，很多大哥底下的小弟會變「大尾」不聽大哥的話，主要是什麼原因？有錢，對不對？能有錢最大的原因來自哪裡？從毒品。高檢署是不是可以去統計每一項毒品的價格？價格愈高表示愈難買。據我所知，其實所有毒品的製作及運送過程都有一定的套路，至於這些套路，我想在座的，不管是檢調警應該多多少少都摸索得到他們的套路，如果用這種套路去抓緊一點，比如現在國際說臺灣人去東南亞製毒的人數多，據你們的資料是不是屬實？</w:t>
      </w:r>
    </w:p>
    <w:p w:rsidR="00D45698" w:rsidRDefault="00D45698" w:rsidP="00D45698">
      <w:pPr>
        <w:ind w:left="211" w:hangingChars="100" w:hanging="211"/>
      </w:pPr>
      <w:r w:rsidRPr="00145BB7">
        <w:rPr>
          <w:rFonts w:eastAsia="華康中黑體" w:hint="eastAsia"/>
        </w:rPr>
        <w:t>張次長斗輝：</w:t>
      </w:r>
      <w:r>
        <w:rPr>
          <w:rFonts w:hint="eastAsia"/>
        </w:rPr>
        <w:t>是有一些的製毒師傅到國外製毒，這部分檢察官、司法警察機關都有建置相關的資料，只是這部分的建置情形不方便在這邊多說明。</w:t>
      </w:r>
    </w:p>
    <w:p w:rsidR="00D45698" w:rsidRDefault="00D45698" w:rsidP="00D45698">
      <w:pPr>
        <w:ind w:left="211" w:hangingChars="100" w:hanging="211"/>
      </w:pPr>
      <w:r w:rsidRPr="00145BB7">
        <w:rPr>
          <w:rFonts w:eastAsia="華康中黑體" w:hint="eastAsia"/>
        </w:rPr>
        <w:t>許委員智傑：</w:t>
      </w:r>
      <w:r>
        <w:rPr>
          <w:rFonts w:hint="eastAsia"/>
        </w:rPr>
        <w:t>因為臺灣內部抓得比較嚴，所以在臺灣製毒比較困難，因此他們跑去東南亞製毒，製造了以後有一部分賣到全世界，有一部分則銷回國內。事實上，哪一些人是比較屬於有沾到毒品的黑道，我想地方警察機關掌握這部分訊息的情形應該還不錯吧？署長的看法如何？</w:t>
      </w:r>
    </w:p>
    <w:p w:rsidR="00D45698" w:rsidRDefault="00D45698" w:rsidP="00D45698">
      <w:pPr>
        <w:ind w:left="211" w:hangingChars="100" w:hanging="211"/>
      </w:pPr>
      <w:r w:rsidRPr="00145BB7">
        <w:rPr>
          <w:rFonts w:eastAsia="華康中黑體" w:hint="eastAsia"/>
        </w:rPr>
        <w:t>主席：</w:t>
      </w:r>
      <w:r>
        <w:rPr>
          <w:rFonts w:hint="eastAsia"/>
        </w:rPr>
        <w:t>請內政部警政署陳署長說明。</w:t>
      </w:r>
    </w:p>
    <w:p w:rsidR="00D45698" w:rsidRDefault="00D45698" w:rsidP="00D45698">
      <w:pPr>
        <w:ind w:left="211" w:hangingChars="100" w:hanging="211"/>
      </w:pPr>
      <w:r w:rsidRPr="00145BB7">
        <w:rPr>
          <w:rFonts w:eastAsia="華康中黑體" w:hint="eastAsia"/>
        </w:rPr>
        <w:t>陳署長家欽：</w:t>
      </w:r>
      <w:r>
        <w:rPr>
          <w:rFonts w:hint="eastAsia"/>
        </w:rPr>
        <w:t>剛剛委員說量比較大，沒有錯。我們在查緝的部分有注意到這個趨勢。第二個</w:t>
      </w:r>
      <w:r w:rsidR="00AF5DA8">
        <w:rPr>
          <w:rFonts w:hint="eastAsia"/>
        </w:rPr>
        <w:t>，</w:t>
      </w:r>
      <w:r>
        <w:rPr>
          <w:rFonts w:hint="eastAsia"/>
        </w:rPr>
        <w:t>毒品的犯罪是滿複雜的問題，不是單純臺灣，而是跨國際的販毒、運毒跟製毒，所以我們現在查到的，譬如走私等等都還是要向上溯源，他們當然會逃避查緝，所以要向上溯源躲在後面的這些毒梟要花很多功夫。因此，我們都會跟其他國家合作以掌握情資，溯源上去後發現，大部分的毒梟都是當毒品要走私進來的時候躲在國外，會製造斷點跟不在場證明，所以這些東西必須靠國際合作。這一整年來，不僅由由高檢署統合這些情資的交流，我們與國外合作也很密切，所以才會攔截到很大量的毒品，這個就是展現出查緝單位在高檢署合作的成果。</w:t>
      </w:r>
    </w:p>
    <w:p w:rsidR="00D45698" w:rsidRDefault="00D45698" w:rsidP="00D45698">
      <w:pPr>
        <w:ind w:left="211" w:hangingChars="100" w:hanging="211"/>
      </w:pPr>
      <w:r w:rsidRPr="00145BB7">
        <w:rPr>
          <w:rFonts w:eastAsia="華康中黑體" w:hint="eastAsia"/>
        </w:rPr>
        <w:t>許委員智傑：</w:t>
      </w:r>
      <w:r>
        <w:rPr>
          <w:rFonts w:hint="eastAsia"/>
        </w:rPr>
        <w:t>我的訊息也是來自於檢警調所分析、瞭解的，究竟黑道大哥喜不喜歡我們大力抄毒？一般黑道大哥可能都願意，因為小弟若</w:t>
      </w:r>
      <w:r w:rsidR="00AF5DA8">
        <w:rPr>
          <w:rFonts w:hint="eastAsia"/>
        </w:rPr>
        <w:t>是</w:t>
      </w:r>
      <w:r>
        <w:rPr>
          <w:rFonts w:hint="eastAsia"/>
        </w:rPr>
        <w:t>有錢，小弟就會作怪；小弟若</w:t>
      </w:r>
      <w:r w:rsidR="00AF5DA8">
        <w:rPr>
          <w:rFonts w:hint="eastAsia"/>
        </w:rPr>
        <w:t>是</w:t>
      </w:r>
      <w:r>
        <w:rPr>
          <w:rFonts w:hint="eastAsia"/>
        </w:rPr>
        <w:t>沒錢就會乖乖聽大哥</w:t>
      </w:r>
      <w:r>
        <w:rPr>
          <w:rFonts w:hint="eastAsia"/>
        </w:rPr>
        <w:lastRenderedPageBreak/>
        <w:t>的。小弟要最快有錢的方法就是販毒，如果檢警調相關的六大查緝單位都很努力地查緝毒品，並可以讓黑道大哥出來一起來防毒的話，在整個概念上，他們可能是同意的。因為他們不想要小弟販毒變有錢而不聽他們的話，如果用這個概念，我認為小弟要有錢，毒品價格可能是個源頭，愈難買就愈貴，愈好買就愈便宜，坦白講，從查緝量不見得看得出毒品氾濫的程度。但從毒品的價格大概就有機會可以看出毒品氾濫的程度，我這麼說不知道大家同意嗎？如果是由高檢署統合，是不是可以私底下列一張毒品價格的歷年趨勢給我參考一下？譬如一級、二級、三級、四級毒品歷年來在市場上的價格大概是怎麼樣，有效地提高毒品的價格，相對的，毒品氾濫的程度就會降低。這個部分可能需要比較內行的檢警調來處理，坦白說，這有點像是半要求、半威脅。事實上，真的也有一些黑道大哥在販毒，但是愈販毒就傷害愈大，而且可能小弟變大以後，小弟就不聽他的，搞不好還拿槍砰砰，對黑道大哥來講，也是個危險。如果能夠要求這個系統動起來，剛剛次長提到統合中央部會六大查緝單位的高檢署，是不是可以把這個責任擔下來？還是有沒有需要一個跨部會的專責單位？也就是包括內政部、法務部、海巡署、財政部關務署、國防部憲兵指揮中心等六大單位，有沒有辦法結合起來？因為還有另外一個問題就是搶功勞，搶功勞的問題恐怕也存在，這個有時候是人性的問題，所以若有專責單位公平分配、抑制毒品的量，相對地，它的價格就會提高，這是一個簡單的概念。</w:t>
      </w:r>
    </w:p>
    <w:p w:rsidR="00D45698" w:rsidRDefault="00D45698" w:rsidP="00D45698">
      <w:pPr>
        <w:ind w:leftChars="100" w:left="211" w:firstLineChars="100" w:firstLine="211"/>
      </w:pPr>
      <w:r>
        <w:rPr>
          <w:rFonts w:hint="eastAsia"/>
        </w:rPr>
        <w:t>我現在有個結論，就是希望法務部高檢署可以幫我整理資料，就是歷年來一、二、三、四級毒品比較大宗的價格如何，讓我們來參考。此外，高檢署是不是可以統合剛才說的這六大查緝單位，抓獲的時候要怎麼分配，用一個更好的制度來減少各單位搶功的現象。這兩個概念如果有辦法解決，我們可以更有效防制毒品的氾濫。針對這部分，法務部</w:t>
      </w:r>
      <w:r>
        <w:rPr>
          <w:rFonts w:hint="eastAsia"/>
        </w:rPr>
        <w:t>OK</w:t>
      </w:r>
      <w:r>
        <w:rPr>
          <w:rFonts w:hint="eastAsia"/>
        </w:rPr>
        <w:t>嗎？</w:t>
      </w:r>
    </w:p>
    <w:p w:rsidR="00D45698" w:rsidRDefault="00D45698" w:rsidP="00D45698">
      <w:pPr>
        <w:ind w:left="211" w:hangingChars="100" w:hanging="211"/>
      </w:pPr>
      <w:r w:rsidRPr="00145BB7">
        <w:rPr>
          <w:rFonts w:eastAsia="華康中黑體" w:hint="eastAsia"/>
        </w:rPr>
        <w:t>主席：</w:t>
      </w:r>
      <w:r>
        <w:rPr>
          <w:rFonts w:hint="eastAsia"/>
        </w:rPr>
        <w:t>因為我們剛才都提過這個部分了，等一下民進黨有個提案，歡迎您來連署。</w:t>
      </w:r>
    </w:p>
    <w:p w:rsidR="00D45698" w:rsidRDefault="00D45698" w:rsidP="00D45698">
      <w:pPr>
        <w:ind w:left="211" w:hangingChars="100" w:hanging="211"/>
      </w:pPr>
      <w:r w:rsidRPr="00145BB7">
        <w:rPr>
          <w:rFonts w:eastAsia="華康中黑體" w:hint="eastAsia"/>
        </w:rPr>
        <w:t>許委員智傑：</w:t>
      </w:r>
      <w:r>
        <w:rPr>
          <w:rFonts w:hint="eastAsia"/>
        </w:rPr>
        <w:t>他要先回答我</w:t>
      </w:r>
      <w:r>
        <w:rPr>
          <w:rFonts w:hint="eastAsia"/>
        </w:rPr>
        <w:t>OK</w:t>
      </w:r>
      <w:r>
        <w:rPr>
          <w:rFonts w:hint="eastAsia"/>
        </w:rPr>
        <w:t>不</w:t>
      </w:r>
      <w:r>
        <w:rPr>
          <w:rFonts w:hint="eastAsia"/>
        </w:rPr>
        <w:t>OK</w:t>
      </w:r>
      <w:r>
        <w:rPr>
          <w:rFonts w:hint="eastAsia"/>
        </w:rPr>
        <w:t>就好了。</w:t>
      </w:r>
    </w:p>
    <w:p w:rsidR="00D45698" w:rsidRDefault="00D45698" w:rsidP="00D45698">
      <w:pPr>
        <w:ind w:left="211" w:hangingChars="100" w:hanging="211"/>
      </w:pPr>
      <w:r w:rsidRPr="00145BB7">
        <w:rPr>
          <w:rFonts w:eastAsia="華康中黑體" w:hint="eastAsia"/>
        </w:rPr>
        <w:t>主席：</w:t>
      </w:r>
      <w:r>
        <w:rPr>
          <w:rFonts w:hint="eastAsia"/>
        </w:rPr>
        <w:t>我們有一個臨時提案就是專責單位的。</w:t>
      </w:r>
    </w:p>
    <w:p w:rsidR="00D45698" w:rsidRDefault="00D45698" w:rsidP="00D45698">
      <w:pPr>
        <w:ind w:left="211" w:hangingChars="100" w:hanging="211"/>
      </w:pPr>
      <w:r w:rsidRPr="00145BB7">
        <w:rPr>
          <w:rFonts w:eastAsia="華康中黑體" w:hint="eastAsia"/>
        </w:rPr>
        <w:t>許委員智傑：</w:t>
      </w:r>
      <w:r>
        <w:rPr>
          <w:rFonts w:hint="eastAsia"/>
        </w:rPr>
        <w:t>OK</w:t>
      </w:r>
      <w:r>
        <w:rPr>
          <w:rFonts w:hint="eastAsia"/>
        </w:rPr>
        <w:t>。你要讓他回答一下。</w:t>
      </w:r>
    </w:p>
    <w:p w:rsidR="00D45698" w:rsidRDefault="00D45698" w:rsidP="00D45698">
      <w:pPr>
        <w:ind w:left="211" w:hangingChars="100" w:hanging="211"/>
      </w:pPr>
      <w:r w:rsidRPr="00145BB7">
        <w:rPr>
          <w:rFonts w:eastAsia="華康中黑體" w:hint="eastAsia"/>
        </w:rPr>
        <w:t>張次長斗輝：</w:t>
      </w:r>
      <w:r>
        <w:rPr>
          <w:rFonts w:hint="eastAsia"/>
        </w:rPr>
        <w:t>謝謝委員，我們會提供。另外，有關毒獎辦法，就爭功、踩線已經有相關機制，我們會後再提供。</w:t>
      </w:r>
    </w:p>
    <w:p w:rsidR="00D45698" w:rsidRDefault="00D45698" w:rsidP="00D45698">
      <w:pPr>
        <w:ind w:left="211" w:hangingChars="100" w:hanging="211"/>
      </w:pPr>
      <w:r w:rsidRPr="00145BB7">
        <w:rPr>
          <w:rFonts w:eastAsia="華康中黑體" w:hint="eastAsia"/>
        </w:rPr>
        <w:t>許委員智傑：</w:t>
      </w:r>
      <w:r>
        <w:rPr>
          <w:rFonts w:hint="eastAsia"/>
        </w:rPr>
        <w:t>價格沒問題嗎？價格可以幫忙提供嗎？</w:t>
      </w:r>
    </w:p>
    <w:p w:rsidR="00D45698" w:rsidRDefault="00D45698" w:rsidP="00D45698">
      <w:pPr>
        <w:ind w:left="211" w:hangingChars="100" w:hanging="211"/>
      </w:pPr>
      <w:r w:rsidRPr="00145BB7">
        <w:rPr>
          <w:rFonts w:eastAsia="華康中黑體" w:hint="eastAsia"/>
        </w:rPr>
        <w:t>張次長斗輝：</w:t>
      </w:r>
      <w:r>
        <w:rPr>
          <w:rFonts w:hint="eastAsia"/>
        </w:rPr>
        <w:t>我們會後再來研提。</w:t>
      </w:r>
    </w:p>
    <w:p w:rsidR="00D45698" w:rsidRDefault="00D45698" w:rsidP="00D45698">
      <w:pPr>
        <w:ind w:left="211" w:hangingChars="100" w:hanging="211"/>
      </w:pPr>
      <w:r w:rsidRPr="00145BB7">
        <w:rPr>
          <w:rFonts w:eastAsia="華康中黑體" w:hint="eastAsia"/>
        </w:rPr>
        <w:t>許委員智傑：</w:t>
      </w:r>
      <w:r>
        <w:rPr>
          <w:rFonts w:hint="eastAsia"/>
        </w:rPr>
        <w:t>可以幫忙提供嗎？</w:t>
      </w:r>
    </w:p>
    <w:p w:rsidR="00D45698" w:rsidRDefault="00D45698" w:rsidP="00D45698">
      <w:pPr>
        <w:ind w:left="211" w:hangingChars="100" w:hanging="211"/>
      </w:pPr>
      <w:r w:rsidRPr="00145BB7">
        <w:rPr>
          <w:rFonts w:eastAsia="華康中黑體" w:hint="eastAsia"/>
        </w:rPr>
        <w:t>張次長斗輝：</w:t>
      </w:r>
      <w:r>
        <w:rPr>
          <w:rFonts w:hint="eastAsia"/>
        </w:rPr>
        <w:t>是，謝謝。</w:t>
      </w:r>
    </w:p>
    <w:p w:rsidR="00D45698" w:rsidRDefault="00D45698" w:rsidP="00D45698">
      <w:pPr>
        <w:ind w:left="211" w:hangingChars="100" w:hanging="211"/>
      </w:pPr>
      <w:r w:rsidRPr="00145BB7">
        <w:rPr>
          <w:rFonts w:eastAsia="華康中黑體" w:hint="eastAsia"/>
        </w:rPr>
        <w:t>主席：</w:t>
      </w:r>
      <w:r>
        <w:rPr>
          <w:rFonts w:hint="eastAsia"/>
        </w:rPr>
        <w:t>因為我剛剛已經宣告過，我們要在費鴻泰委員質詢後處理臨提，現在先休息</w:t>
      </w:r>
      <w:r>
        <w:rPr>
          <w:rFonts w:hint="eastAsia"/>
        </w:rPr>
        <w:t>5</w:t>
      </w:r>
      <w:r>
        <w:rPr>
          <w:rFonts w:hint="eastAsia"/>
        </w:rPr>
        <w:t>分鐘。</w:t>
      </w:r>
    </w:p>
    <w:p w:rsidR="00D45698" w:rsidRDefault="00D45698" w:rsidP="00D45698">
      <w:r w:rsidRPr="00145BB7">
        <w:rPr>
          <w:rFonts w:eastAsia="華康中黑體" w:hint="eastAsia"/>
        </w:rPr>
        <w:t>休息</w:t>
      </w:r>
    </w:p>
    <w:p w:rsidR="00D45698" w:rsidRDefault="00D45698" w:rsidP="00D45698">
      <w:r w:rsidRPr="00F049CA">
        <w:rPr>
          <w:rFonts w:eastAsia="華康中黑體" w:hint="eastAsia"/>
        </w:rPr>
        <w:t>繼續開會</w:t>
      </w:r>
    </w:p>
    <w:p w:rsidR="00D45698" w:rsidRDefault="00D45698" w:rsidP="00D45698">
      <w:pPr>
        <w:ind w:left="211" w:hangingChars="100" w:hanging="211"/>
      </w:pPr>
      <w:r w:rsidRPr="00F049CA">
        <w:rPr>
          <w:rFonts w:eastAsia="華康中黑體" w:hint="eastAsia"/>
        </w:rPr>
        <w:t>主席：</w:t>
      </w:r>
      <w:r>
        <w:rPr>
          <w:rFonts w:hint="eastAsia"/>
        </w:rPr>
        <w:t>現在繼續開會。不好意思，因為我們要趕著等一下儘快能夠處理臨提，所以未來所有的委員，我全部都是非常嚴格的控管發言時間。</w:t>
      </w:r>
    </w:p>
    <w:p w:rsidR="00D45698" w:rsidRDefault="00D45698" w:rsidP="00D45698">
      <w:pPr>
        <w:ind w:leftChars="100" w:left="211" w:firstLineChars="100" w:firstLine="211"/>
      </w:pPr>
      <w:r>
        <w:rPr>
          <w:rFonts w:hint="eastAsia"/>
        </w:rPr>
        <w:t>請翁委員重鈞發言。</w:t>
      </w:r>
    </w:p>
    <w:p w:rsidR="00D45698" w:rsidRDefault="00D45698" w:rsidP="00D45698">
      <w:pPr>
        <w:ind w:left="211" w:hangingChars="100" w:hanging="211"/>
      </w:pPr>
      <w:r w:rsidRPr="00F049CA">
        <w:rPr>
          <w:rFonts w:eastAsia="華康中黑體" w:hint="eastAsia"/>
        </w:rPr>
        <w:lastRenderedPageBreak/>
        <w:t>翁委員重鈞：</w:t>
      </w:r>
      <w:r>
        <w:rPr>
          <w:rFonts w:hint="eastAsia"/>
        </w:rPr>
        <w:t>（</w:t>
      </w:r>
      <w:r>
        <w:rPr>
          <w:rFonts w:hint="eastAsia"/>
        </w:rPr>
        <w:t>11</w:t>
      </w:r>
      <w:r>
        <w:rPr>
          <w:rFonts w:hint="eastAsia"/>
        </w:rPr>
        <w:t>時</w:t>
      </w:r>
      <w:r>
        <w:rPr>
          <w:rFonts w:hint="eastAsia"/>
        </w:rPr>
        <w:t>17</w:t>
      </w:r>
      <w:r>
        <w:rPr>
          <w:rFonts w:hint="eastAsia"/>
        </w:rPr>
        <w:t>分）主席、各位同仁。剛剛委員的質詢裡面提到黑道的問題，其實他們也不喜歡有毒品，他講的大概是黑道的小弟如果有錢，他就會作怪，但是我覺得除了這個理由以外，我個人的看法是這樣，真正道上有道的兄弟也都反對毒品，為什麼兄弟要大尾、要讓人尊重，一定會反對毒品？因為一旦染毒之後，他是沒有是非的，所以黑道兄弟要讓人尊重，也是要有正義感、有原則、有是非之分。因此，黑道兄弟不是因為他的小弟販毒以後，他可以有利潤會有錢作怪，我覺得最重要的一點是，黑道的小弟如果染毒，就完全沒有是非之分，這是很重要的一個原因，我一直覺得白道</w:t>
      </w:r>
      <w:r w:rsidR="00AF5DA8">
        <w:rPr>
          <w:rFonts w:hint="eastAsia"/>
        </w:rPr>
        <w:t>、</w:t>
      </w:r>
      <w:r>
        <w:rPr>
          <w:rFonts w:hint="eastAsia"/>
        </w:rPr>
        <w:t>黑道其實有些部分還是一樣的，我當民意代表，我也坦白講，有一些我是拒絕往來戶，像販毒的人，我絕對不接受請託，這部分是我堅持的原則，為什麼？因為一個人去販毒的時候，你賣給一個人毒品，就等於害了一個家庭，越多的家庭破裂了，就會產生越多的社會問題，我們的社會就永遠不會平靜，所以販毒的人絕對不容許，一定不能原諒的。其次，假設我們的檢警調或偵防人員去跟毒梟掛勾的話，更應該打入十八層地獄，我們絕對不能原諒，過去也有檢察官跟監察人員勾結的情形去圖利嘛</w:t>
      </w:r>
      <w:r w:rsidR="00AF5DA8">
        <w:rPr>
          <w:rFonts w:hint="eastAsia"/>
        </w:rPr>
        <w:t>！</w:t>
      </w:r>
      <w:r>
        <w:rPr>
          <w:rFonts w:hint="eastAsia"/>
        </w:rPr>
        <w:t>我覺得像這種叫做完全沒有人性，假設我們自己的偵防人員都這樣做的話，這怎麼對得起國家給他的俸祿、怎麼對得起老百姓？所以這幾個原則，我覺得大概是我今天特別要再強調一下。</w:t>
      </w:r>
    </w:p>
    <w:p w:rsidR="00D45698" w:rsidRDefault="00D45698" w:rsidP="00D45698">
      <w:pPr>
        <w:ind w:leftChars="100" w:left="211" w:firstLineChars="100" w:firstLine="211"/>
      </w:pPr>
      <w:r>
        <w:rPr>
          <w:rFonts w:hint="eastAsia"/>
        </w:rPr>
        <w:t>我看了你們法務部的專題報告，當然裡面很詳盡，但是我覺得我們還是要做更努力、更好的自我要求，包括我們的調查局跟警察單位。其次，在報告裡面，大概調查局跟檢調單位都提到的是，我們現在變成有兩個情形，一個是栽種大麻的情形比較多了，好像最近破獲的情形也很多，第二個是用國際郵包快遞的模式闖關來臺的比例或毒郵包案件達到</w:t>
      </w:r>
      <w:r>
        <w:rPr>
          <w:rFonts w:hint="eastAsia"/>
        </w:rPr>
        <w:t>44.97%</w:t>
      </w:r>
      <w:r>
        <w:rPr>
          <w:rFonts w:hint="eastAsia"/>
        </w:rPr>
        <w:t>，</w:t>
      </w:r>
      <w:r>
        <w:rPr>
          <w:rFonts w:hint="eastAsia"/>
        </w:rPr>
        <w:t>110</w:t>
      </w:r>
      <w:r>
        <w:rPr>
          <w:rFonts w:hint="eastAsia"/>
        </w:rPr>
        <w:t>年現在是</w:t>
      </w:r>
      <w:r>
        <w:rPr>
          <w:rFonts w:hint="eastAsia"/>
        </w:rPr>
        <w:t>31.25%</w:t>
      </w:r>
      <w:r>
        <w:rPr>
          <w:rFonts w:hint="eastAsia"/>
        </w:rPr>
        <w:t>，這兩個很明顯的比例升高，雖然不一定有因果關係，但是就像我剛剛講的三個原則，第一，假設大法官一定要把什麼種植毒株的部分說是違憲，當然就提供給大家一個空間嘛</w:t>
      </w:r>
      <w:r w:rsidR="00AF5DA8">
        <w:rPr>
          <w:rFonts w:hint="eastAsia"/>
        </w:rPr>
        <w:t>！</w:t>
      </w:r>
      <w:r>
        <w:rPr>
          <w:rFonts w:hint="eastAsia"/>
        </w:rPr>
        <w:t>大家就可以走這條路。第二，假設是國際郵包，最後的結果是不起訴，當然也會給大家一些想像的空間，有辦法的人，就可以走法律的漏洞，其實不一定有因果關係，但是我覺得假設今天大法官或執法的檢察官、法官去做這樣的判決，是基於良心做這樣的解釋或判決，那無可厚非，如果是因為政治的介入，就像我前面講的，檢調單位去和毒梟掛勾，那是要下十八層地獄的，我跟你講，沒有用啦！沒必要去做這種危害社會的事情，假設我們今天是穿著法官或大法官的衣服去做危害社會與國家的事情、做違背良心的解釋，造成國家與社會今天的這種結果，我覺得就很可惜，所以現在我們立法院也會嚴謹的要求我們自己，尤其最近也有毒品的事件在黨部裡面蔓延，我們不能替社會與國家做好事就算了，還去做這種事情，要怎麼跟社會與國家交代？做民意代表尤其是要要求自己，這是第二點我要強調的。</w:t>
      </w:r>
    </w:p>
    <w:p w:rsidR="00D45698" w:rsidRDefault="00D45698" w:rsidP="00D45698">
      <w:pPr>
        <w:ind w:leftChars="100" w:left="211" w:firstLineChars="100" w:firstLine="211"/>
      </w:pPr>
      <w:r>
        <w:rPr>
          <w:rFonts w:hint="eastAsia"/>
        </w:rPr>
        <w:t>第三點，現在談到的大概都是在講成效，但是你們談的成效裡面，大概原則上都是從供給面去處理來減少毒品，我看你們的報告好像是刪減，大概從供給面裡面去著力比較深，但是你們有沒有想過要怎麼樣從需求面，因為有需求，才會有供給，從需求面怎麼樣去做可以達到這樣的目的？請教法務部。</w:t>
      </w:r>
    </w:p>
    <w:p w:rsidR="00D45698" w:rsidRDefault="00D45698" w:rsidP="00D45698">
      <w:pPr>
        <w:ind w:left="211" w:hangingChars="100" w:hanging="211"/>
      </w:pPr>
      <w:r w:rsidRPr="00F049CA">
        <w:rPr>
          <w:rFonts w:eastAsia="華康中黑體" w:hint="eastAsia"/>
        </w:rPr>
        <w:t>主席：</w:t>
      </w:r>
      <w:r>
        <w:rPr>
          <w:rFonts w:hint="eastAsia"/>
        </w:rPr>
        <w:t>請法務部張次長說明。</w:t>
      </w:r>
    </w:p>
    <w:p w:rsidR="00D45698" w:rsidRDefault="00D45698" w:rsidP="00D45698">
      <w:pPr>
        <w:ind w:left="211" w:hangingChars="100" w:hanging="211"/>
      </w:pPr>
      <w:r w:rsidRPr="00F049CA">
        <w:rPr>
          <w:rFonts w:eastAsia="華康中黑體" w:hint="eastAsia"/>
        </w:rPr>
        <w:t>張次長斗輝：</w:t>
      </w:r>
      <w:r>
        <w:rPr>
          <w:rFonts w:hint="eastAsia"/>
        </w:rPr>
        <w:t>謝謝委員的垂詢，因為需求面，當然緝毒是治標，最主要是他沒有需求的話，他不會</w:t>
      </w:r>
      <w:r>
        <w:rPr>
          <w:rFonts w:hint="eastAsia"/>
        </w:rPr>
        <w:lastRenderedPageBreak/>
        <w:t>去吸毒，今年開始防止再犯我們列為重要的一個政策，我們希望結合各部會的力量，能夠減少毒品的需求。</w:t>
      </w:r>
    </w:p>
    <w:p w:rsidR="00D45698" w:rsidRDefault="00D45698" w:rsidP="00D45698">
      <w:pPr>
        <w:ind w:left="211" w:hangingChars="100" w:hanging="211"/>
      </w:pPr>
      <w:r w:rsidRPr="00F049CA">
        <w:rPr>
          <w:rFonts w:eastAsia="華康中黑體" w:hint="eastAsia"/>
        </w:rPr>
        <w:t>翁委員重鈞：</w:t>
      </w:r>
      <w:r>
        <w:rPr>
          <w:rFonts w:hint="eastAsia"/>
        </w:rPr>
        <w:t>你跟我說你們做了哪一項？</w:t>
      </w:r>
    </w:p>
    <w:p w:rsidR="00D45698" w:rsidRDefault="00D45698" w:rsidP="00D45698">
      <w:pPr>
        <w:ind w:left="211" w:hangingChars="100" w:hanging="211"/>
      </w:pPr>
      <w:r w:rsidRPr="00F049CA">
        <w:rPr>
          <w:rFonts w:eastAsia="華康中黑體" w:hint="eastAsia"/>
        </w:rPr>
        <w:t>張次長斗輝：</w:t>
      </w:r>
      <w:r>
        <w:rPr>
          <w:rFonts w:hint="eastAsia"/>
        </w:rPr>
        <w:t>這部分我們在</w:t>
      </w:r>
      <w:r>
        <w:rPr>
          <w:rFonts w:hint="eastAsia"/>
        </w:rPr>
        <w:t>5</w:t>
      </w:r>
      <w:r>
        <w:rPr>
          <w:rFonts w:hint="eastAsia"/>
        </w:rPr>
        <w:t>月</w:t>
      </w:r>
      <w:r>
        <w:rPr>
          <w:rFonts w:hint="eastAsia"/>
        </w:rPr>
        <w:t>1</w:t>
      </w:r>
      <w:r>
        <w:rPr>
          <w:rFonts w:hint="eastAsia"/>
        </w:rPr>
        <w:t>日開始，我們……</w:t>
      </w:r>
    </w:p>
    <w:p w:rsidR="00D45698" w:rsidRDefault="00D45698" w:rsidP="00D45698">
      <w:pPr>
        <w:ind w:left="211" w:hangingChars="100" w:hanging="211"/>
      </w:pPr>
      <w:r w:rsidRPr="00F049CA">
        <w:rPr>
          <w:rFonts w:eastAsia="華康中黑體" w:hint="eastAsia"/>
        </w:rPr>
        <w:t>翁委員重鈞：</w:t>
      </w:r>
      <w:r>
        <w:rPr>
          <w:rFonts w:hint="eastAsia"/>
        </w:rPr>
        <w:t>我覺得你還是沒有準備，你知道你們手中也有一套武器，我們現在看到毒品氾濫的營業場所在哪裡，你們可以去做一個分析比較啊！特定的營業場所，經常會有吸毒或者買到毒品的狀況，你們沒有做一些調查嗎？有沒有因為手中的武器，你們到底懲罰了多少案件，你知道嗎？</w:t>
      </w:r>
    </w:p>
    <w:p w:rsidR="00D45698" w:rsidRDefault="00D45698" w:rsidP="00D45698">
      <w:pPr>
        <w:ind w:left="211" w:hangingChars="100" w:hanging="211"/>
      </w:pPr>
      <w:r w:rsidRPr="00F049CA">
        <w:rPr>
          <w:rFonts w:eastAsia="華康中黑體" w:hint="eastAsia"/>
        </w:rPr>
        <w:t>張次長斗輝：</w:t>
      </w:r>
      <w:r>
        <w:rPr>
          <w:rFonts w:hint="eastAsia"/>
        </w:rPr>
        <w:t>報告委員，特定場所的營業責任，這是我們的一個重點，在最近一次的安居緝毒專案，這部分列為我們查緝的重點，而且也有一些的……</w:t>
      </w:r>
    </w:p>
    <w:p w:rsidR="00D45698" w:rsidRDefault="00D45698" w:rsidP="00D45698">
      <w:pPr>
        <w:ind w:left="211" w:hangingChars="100" w:hanging="211"/>
      </w:pPr>
      <w:r w:rsidRPr="00F049CA">
        <w:rPr>
          <w:rFonts w:eastAsia="華康中黑體" w:hint="eastAsia"/>
        </w:rPr>
        <w:t>翁委員重鈞：</w:t>
      </w:r>
      <w:r>
        <w:rPr>
          <w:rFonts w:hint="eastAsia"/>
        </w:rPr>
        <w:t>你的法源在哪裡？</w:t>
      </w:r>
    </w:p>
    <w:p w:rsidR="00D45698" w:rsidRDefault="00D45698" w:rsidP="00D45698">
      <w:pPr>
        <w:ind w:left="211" w:hangingChars="100" w:hanging="211"/>
      </w:pPr>
      <w:r w:rsidRPr="00F049CA">
        <w:rPr>
          <w:rFonts w:eastAsia="華康中黑體" w:hint="eastAsia"/>
        </w:rPr>
        <w:t>張次長斗輝：</w:t>
      </w:r>
      <w:r>
        <w:rPr>
          <w:rFonts w:hint="eastAsia"/>
        </w:rPr>
        <w:t>在特定營業場所，我們在毒品危害防制條例有法源的依據。另外，我們……</w:t>
      </w:r>
    </w:p>
    <w:p w:rsidR="00D45698" w:rsidRDefault="00D45698" w:rsidP="00D45698">
      <w:pPr>
        <w:ind w:left="211" w:hangingChars="100" w:hanging="211"/>
      </w:pPr>
      <w:r w:rsidRPr="00F049CA">
        <w:rPr>
          <w:rFonts w:eastAsia="華康中黑體" w:hint="eastAsia"/>
        </w:rPr>
        <w:t>翁委員重鈞：</w:t>
      </w:r>
      <w:r>
        <w:rPr>
          <w:rFonts w:hint="eastAsia"/>
        </w:rPr>
        <w:t>對，你就有一個法源可以依據嘛！</w:t>
      </w:r>
    </w:p>
    <w:p w:rsidR="00D45698" w:rsidRDefault="00D45698" w:rsidP="00D45698">
      <w:pPr>
        <w:ind w:left="211" w:hangingChars="100" w:hanging="211"/>
      </w:pPr>
      <w:r w:rsidRPr="00F049CA">
        <w:rPr>
          <w:rFonts w:eastAsia="華康中黑體" w:hint="eastAsia"/>
        </w:rPr>
        <w:t>張次長斗輝：</w:t>
      </w:r>
      <w:r>
        <w:rPr>
          <w:rFonts w:hint="eastAsia"/>
        </w:rPr>
        <w:t>目前我們查緝的績效是非常良好的。</w:t>
      </w:r>
    </w:p>
    <w:p w:rsidR="00D45698" w:rsidRDefault="00D45698" w:rsidP="00D45698">
      <w:pPr>
        <w:ind w:left="211" w:hangingChars="100" w:hanging="211"/>
      </w:pPr>
      <w:r w:rsidRPr="00F049CA">
        <w:rPr>
          <w:rFonts w:eastAsia="華康中黑體" w:hint="eastAsia"/>
        </w:rPr>
        <w:t>翁委員重鈞：</w:t>
      </w:r>
      <w:r>
        <w:rPr>
          <w:rFonts w:hint="eastAsia"/>
        </w:rPr>
        <w:t>你們有一個法源可以依據，然後根據這個法源，你們可以發現這個法源是有一點漏洞，因為你們的先決條件就是希望他的負責人要先知道他在販毒、在買賣毒品，你才可以進行懲罰或者是最後的嚴重歇業處分，但是第一個，你可以從分析裡面看到底哪幾種場所是容易藏毒的、可以買賣毒品的，可是你們又沒有辦法對他做處分、來從需求面裡面去減少的時候，你們就要去修改法令嘛</w:t>
      </w:r>
      <w:r w:rsidR="00AF5DA8">
        <w:rPr>
          <w:rFonts w:hint="eastAsia"/>
        </w:rPr>
        <w:t>！</w:t>
      </w:r>
      <w:r>
        <w:rPr>
          <w:rFonts w:hint="eastAsia"/>
        </w:rPr>
        <w:t>是不是這樣？</w:t>
      </w:r>
    </w:p>
    <w:p w:rsidR="00D45698" w:rsidRDefault="00D45698" w:rsidP="00D45698">
      <w:pPr>
        <w:ind w:left="211" w:hangingChars="100" w:hanging="211"/>
      </w:pPr>
      <w:r w:rsidRPr="00F049CA">
        <w:rPr>
          <w:rFonts w:eastAsia="華康中黑體" w:hint="eastAsia"/>
        </w:rPr>
        <w:t>張次長斗輝：</w:t>
      </w:r>
      <w:r>
        <w:rPr>
          <w:rFonts w:hint="eastAsia"/>
        </w:rPr>
        <w:t>報告委員，如果是在特定場所查獲，不以他知道為一個要件，這部分如果有查獲，就可以列入特定場所……</w:t>
      </w:r>
    </w:p>
    <w:p w:rsidR="00D45698" w:rsidRDefault="00D45698" w:rsidP="00D45698">
      <w:pPr>
        <w:ind w:left="211" w:hangingChars="100" w:hanging="211"/>
      </w:pPr>
      <w:r w:rsidRPr="00F049CA">
        <w:rPr>
          <w:rFonts w:eastAsia="華康中黑體" w:hint="eastAsia"/>
        </w:rPr>
        <w:t>翁委員重鈞：</w:t>
      </w:r>
      <w:r>
        <w:rPr>
          <w:rFonts w:hint="eastAsia"/>
        </w:rPr>
        <w:t>我知道，你們現在是因為這樣，所以我跟你講，你現在到底根據這個法令去懲罰的件數有幾件？</w:t>
      </w:r>
    </w:p>
    <w:p w:rsidR="00D45698" w:rsidRDefault="00D45698" w:rsidP="00D45698">
      <w:pPr>
        <w:ind w:left="211" w:hangingChars="100" w:hanging="211"/>
      </w:pPr>
      <w:r w:rsidRPr="00F049CA">
        <w:rPr>
          <w:rFonts w:eastAsia="華康中黑體" w:hint="eastAsia"/>
        </w:rPr>
        <w:t>張次長斗輝：</w:t>
      </w:r>
      <w:r>
        <w:rPr>
          <w:rFonts w:hint="eastAsia"/>
        </w:rPr>
        <w:t>這部分，我們會後來提供，其實是有不少件。</w:t>
      </w:r>
    </w:p>
    <w:p w:rsidR="00D45698" w:rsidRDefault="00D45698" w:rsidP="00D45698">
      <w:pPr>
        <w:ind w:left="211" w:hangingChars="100" w:hanging="211"/>
      </w:pPr>
      <w:r w:rsidRPr="00F049CA">
        <w:rPr>
          <w:rFonts w:eastAsia="華康中黑體" w:hint="eastAsia"/>
        </w:rPr>
        <w:t>翁委員重鈞：</w:t>
      </w:r>
      <w:r>
        <w:rPr>
          <w:rFonts w:hint="eastAsia"/>
        </w:rPr>
        <w:t>我所瞭解的，只有兩個縣市有查獲，是</w:t>
      </w:r>
      <w:r>
        <w:rPr>
          <w:rFonts w:hint="eastAsia"/>
        </w:rPr>
        <w:t>7</w:t>
      </w:r>
      <w:r>
        <w:rPr>
          <w:rFonts w:hint="eastAsia"/>
        </w:rPr>
        <w:t>件處分，你會後再提供給我，沒關係。次長，我跟你講的意思是，現在你們要從需求面去降低，就是要從特種營業場所裡面去著手，我們發現它經常有毒品交易的情形，我們從那裡就要出手了，但是如果要先知道，我們要怎麼知道呢？如果我不知道，但是在這個地方做什麼樣的警戒，例如超過幾次就予以裁罰，經過幾次裁罰就給予休業，這樣毒品的氾濫是可以減少的。</w:t>
      </w:r>
    </w:p>
    <w:p w:rsidR="00D45698" w:rsidRDefault="00D45698" w:rsidP="00D45698">
      <w:pPr>
        <w:ind w:leftChars="100" w:left="211" w:firstLineChars="100" w:firstLine="211"/>
      </w:pPr>
      <w:r>
        <w:rPr>
          <w:rFonts w:hint="eastAsia"/>
        </w:rPr>
        <w:t>像校園吸毒的人數也有降低的情況，但是對教育人員予以處分，我是比較不贊成。蔡總統已經宣示要跟毒品劃清界線，而且要跟它挑戰了，在學校裡，假設在校園裡面查獲有販賣毒品，我們不要處分，而是用獎勵的方式，我們透過獎勵方式也可以遏止需求的減少。所以我的意思是說，我們所講的大部分都是從供給面去談，但是從需求的方面怎麼樣去降低，反而也是一個重點，我想這是將來監察院</w:t>
      </w:r>
      <w:r w:rsidR="00AF5DA8">
        <w:rPr>
          <w:rFonts w:hint="eastAsia"/>
        </w:rPr>
        <w:t>、</w:t>
      </w:r>
      <w:r>
        <w:rPr>
          <w:rFonts w:hint="eastAsia"/>
        </w:rPr>
        <w:t>包括審計部，應該要列為重點之重的，怎麼樣去降低其需求也是一個重點，這是今天我在這裡提出的建議。</w:t>
      </w:r>
    </w:p>
    <w:p w:rsidR="00D45698" w:rsidRDefault="00D45698" w:rsidP="00D45698">
      <w:pPr>
        <w:ind w:leftChars="100" w:left="211" w:firstLineChars="100" w:firstLine="211"/>
      </w:pPr>
      <w:r>
        <w:rPr>
          <w:rFonts w:hint="eastAsia"/>
        </w:rPr>
        <w:lastRenderedPageBreak/>
        <w:t>最終的原則，不管是民意代表，不管是黑道，不管是大頭家，我都希望大家能夠與毒品絕緣，我們不要做危害社會國家的事情。以上。</w:t>
      </w:r>
    </w:p>
    <w:p w:rsidR="00D45698" w:rsidRDefault="00D45698" w:rsidP="00D45698">
      <w:pPr>
        <w:ind w:left="211" w:hangingChars="100" w:hanging="211"/>
      </w:pPr>
      <w:r w:rsidRPr="00F049CA">
        <w:rPr>
          <w:rFonts w:eastAsia="華康中黑體" w:hint="eastAsia"/>
        </w:rPr>
        <w:t>主席：</w:t>
      </w:r>
      <w:r>
        <w:rPr>
          <w:rFonts w:hint="eastAsia"/>
        </w:rPr>
        <w:t>請陳委員明文發言。</w:t>
      </w:r>
    </w:p>
    <w:p w:rsidR="00D45698" w:rsidRDefault="00D45698" w:rsidP="00D45698">
      <w:pPr>
        <w:ind w:left="211" w:hangingChars="100" w:hanging="211"/>
      </w:pPr>
      <w:r w:rsidRPr="00F049CA">
        <w:rPr>
          <w:rFonts w:eastAsia="華康中黑體" w:hint="eastAsia"/>
        </w:rPr>
        <w:t>陳委員明文：</w:t>
      </w:r>
      <w:r>
        <w:rPr>
          <w:rFonts w:hint="eastAsia"/>
        </w:rPr>
        <w:t>（</w:t>
      </w:r>
      <w:r>
        <w:rPr>
          <w:rFonts w:hint="eastAsia"/>
        </w:rPr>
        <w:t>11</w:t>
      </w:r>
      <w:r>
        <w:rPr>
          <w:rFonts w:hint="eastAsia"/>
        </w:rPr>
        <w:t>時</w:t>
      </w:r>
      <w:r>
        <w:rPr>
          <w:rFonts w:hint="eastAsia"/>
        </w:rPr>
        <w:t>28</w:t>
      </w:r>
      <w:r>
        <w:rPr>
          <w:rFonts w:hint="eastAsia"/>
        </w:rPr>
        <w:t>分）主席、次長、警政署陳署長及調查局呂局長。今天大家都很關心掃毒掃黑的議題，尤其是蔡總統宣布我們應該要增加掃毒掃黑的能量之後，大家對於掃毒掃黑都開始重視。署長，掃黑很重要，但是掃毒更重要。目前我們社會上槍枝氾濫的情況看起來是持續在增加，沒有錯吧？從</w:t>
      </w:r>
      <w:r>
        <w:rPr>
          <w:rFonts w:hint="eastAsia"/>
        </w:rPr>
        <w:t>2017</w:t>
      </w:r>
      <w:r>
        <w:rPr>
          <w:rFonts w:hint="eastAsia"/>
        </w:rPr>
        <w:t>年</w:t>
      </w:r>
      <w:r>
        <w:rPr>
          <w:rFonts w:hint="eastAsia"/>
        </w:rPr>
        <w:t>10</w:t>
      </w:r>
      <w:r>
        <w:rPr>
          <w:rFonts w:hint="eastAsia"/>
        </w:rPr>
        <w:t>月開始計算，根據你的資料顯示，這</w:t>
      </w:r>
      <w:r>
        <w:rPr>
          <w:rFonts w:hint="eastAsia"/>
        </w:rPr>
        <w:t>42</w:t>
      </w:r>
      <w:r>
        <w:rPr>
          <w:rFonts w:hint="eastAsia"/>
        </w:rPr>
        <w:t>個月查獲了</w:t>
      </w:r>
      <w:r>
        <w:rPr>
          <w:rFonts w:hint="eastAsia"/>
        </w:rPr>
        <w:t>5,869</w:t>
      </w:r>
      <w:r>
        <w:rPr>
          <w:rFonts w:hint="eastAsia"/>
        </w:rPr>
        <w:t>枝槍，平均每個月是</w:t>
      </w:r>
      <w:r>
        <w:rPr>
          <w:rFonts w:hint="eastAsia"/>
        </w:rPr>
        <w:t>139.7</w:t>
      </w:r>
      <w:r>
        <w:rPr>
          <w:rFonts w:hint="eastAsia"/>
        </w:rPr>
        <w:t>枝搶，也就是每天查獲</w:t>
      </w:r>
      <w:r>
        <w:rPr>
          <w:rFonts w:hint="eastAsia"/>
        </w:rPr>
        <w:t>4.65</w:t>
      </w:r>
      <w:r>
        <w:rPr>
          <w:rFonts w:hint="eastAsia"/>
        </w:rPr>
        <w:t>枝槍，一天將近查</w:t>
      </w:r>
      <w:r>
        <w:rPr>
          <w:rFonts w:hint="eastAsia"/>
        </w:rPr>
        <w:t>5</w:t>
      </w:r>
      <w:r>
        <w:rPr>
          <w:rFonts w:hint="eastAsia"/>
        </w:rPr>
        <w:t>枝槍，對於這個數字，署長有什麼感覺？</w:t>
      </w:r>
    </w:p>
    <w:p w:rsidR="00D45698" w:rsidRDefault="00D45698" w:rsidP="00D45698">
      <w:pPr>
        <w:ind w:left="211" w:hangingChars="100" w:hanging="211"/>
      </w:pPr>
      <w:r w:rsidRPr="00F049CA">
        <w:rPr>
          <w:rFonts w:eastAsia="華康中黑體" w:hint="eastAsia"/>
        </w:rPr>
        <w:t>主席：</w:t>
      </w:r>
      <w:r>
        <w:rPr>
          <w:rFonts w:hint="eastAsia"/>
        </w:rPr>
        <w:t>請內政部警政署陳署長說明。</w:t>
      </w:r>
    </w:p>
    <w:p w:rsidR="00D45698" w:rsidRDefault="00D45698" w:rsidP="00D45698">
      <w:pPr>
        <w:ind w:left="211" w:hangingChars="100" w:hanging="211"/>
      </w:pPr>
      <w:r w:rsidRPr="00F049CA">
        <w:rPr>
          <w:rFonts w:eastAsia="華康中黑體" w:hint="eastAsia"/>
        </w:rPr>
        <w:t>陳署長家欽：</w:t>
      </w:r>
      <w:r>
        <w:rPr>
          <w:rFonts w:hint="eastAsia"/>
        </w:rPr>
        <w:t>因為過去的玩具槍，也就是所謂的操作槍，很容易被改造，那是一個源頭，現在我們查緝的大概有九成以上都是改造槍械……</w:t>
      </w:r>
    </w:p>
    <w:p w:rsidR="00D45698" w:rsidRDefault="00D45698" w:rsidP="00D45698">
      <w:pPr>
        <w:ind w:left="211" w:hangingChars="100" w:hanging="211"/>
      </w:pPr>
      <w:r w:rsidRPr="00F049CA">
        <w:rPr>
          <w:rFonts w:eastAsia="華康中黑體" w:hint="eastAsia"/>
        </w:rPr>
        <w:t>陳委員明文：</w:t>
      </w:r>
      <w:r>
        <w:rPr>
          <w:rFonts w:hint="eastAsia"/>
        </w:rPr>
        <w:t>你有什麼感想？你覺得這個數字是多還是少？</w:t>
      </w:r>
    </w:p>
    <w:p w:rsidR="00D45698" w:rsidRDefault="00D45698" w:rsidP="00D45698">
      <w:pPr>
        <w:ind w:left="211" w:hangingChars="100" w:hanging="211"/>
      </w:pPr>
      <w:r w:rsidRPr="00F049CA">
        <w:rPr>
          <w:rFonts w:eastAsia="華康中黑體" w:hint="eastAsia"/>
        </w:rPr>
        <w:t>陳署長家欽：</w:t>
      </w:r>
      <w:r>
        <w:rPr>
          <w:rFonts w:hint="eastAsia"/>
        </w:rPr>
        <w:t>這個是警察努力查緝這些非法槍械……</w:t>
      </w:r>
    </w:p>
    <w:p w:rsidR="00D45698" w:rsidRDefault="00D45698" w:rsidP="00D45698">
      <w:pPr>
        <w:ind w:left="211" w:hangingChars="100" w:hanging="211"/>
      </w:pPr>
      <w:r w:rsidRPr="00F049CA">
        <w:rPr>
          <w:rFonts w:eastAsia="華康中黑體" w:hint="eastAsia"/>
        </w:rPr>
        <w:t>陳委員明文：</w:t>
      </w:r>
      <w:r>
        <w:rPr>
          <w:rFonts w:hint="eastAsia"/>
        </w:rPr>
        <w:t>我知道，但是你覺得這個數字是多還是少？簡單來說，你們查緝到五、六千枝槍，以臺灣社會來說，你覺得槍枝氾濫的問題是嚴重還是不嚴重？</w:t>
      </w:r>
    </w:p>
    <w:p w:rsidR="00D45698" w:rsidRDefault="00D45698" w:rsidP="00D45698">
      <w:pPr>
        <w:ind w:left="211" w:hangingChars="100" w:hanging="211"/>
      </w:pPr>
      <w:r w:rsidRPr="00F049CA">
        <w:rPr>
          <w:rFonts w:eastAsia="華康中黑體" w:hint="eastAsia"/>
        </w:rPr>
        <w:t>陳署長家欽：</w:t>
      </w:r>
      <w:r>
        <w:rPr>
          <w:rFonts w:hint="eastAsia"/>
        </w:rPr>
        <w:t>當然一直在外面就會危害……</w:t>
      </w:r>
    </w:p>
    <w:p w:rsidR="00D45698" w:rsidRDefault="00D45698" w:rsidP="00D45698">
      <w:pPr>
        <w:ind w:left="211" w:hangingChars="100" w:hanging="211"/>
      </w:pPr>
      <w:r w:rsidRPr="00F049CA">
        <w:rPr>
          <w:rFonts w:eastAsia="華康中黑體" w:hint="eastAsia"/>
        </w:rPr>
        <w:t>陳委員明文：</w:t>
      </w:r>
      <w:r>
        <w:rPr>
          <w:rFonts w:hint="eastAsia"/>
        </w:rPr>
        <w:t>嚴重嘛！</w:t>
      </w:r>
    </w:p>
    <w:p w:rsidR="00D45698" w:rsidRDefault="00D45698" w:rsidP="00D45698">
      <w:pPr>
        <w:ind w:left="211" w:hangingChars="100" w:hanging="211"/>
      </w:pPr>
      <w:r w:rsidRPr="00F049CA">
        <w:rPr>
          <w:rFonts w:eastAsia="華康中黑體" w:hint="eastAsia"/>
        </w:rPr>
        <w:t>陳署長家欽：</w:t>
      </w:r>
      <w:r>
        <w:rPr>
          <w:rFonts w:hint="eastAsia"/>
        </w:rPr>
        <w:t>當然不容許……</w:t>
      </w:r>
    </w:p>
    <w:p w:rsidR="00D45698" w:rsidRDefault="00D45698" w:rsidP="00D45698">
      <w:pPr>
        <w:ind w:left="211" w:hangingChars="100" w:hanging="211"/>
      </w:pPr>
      <w:r w:rsidRPr="00F049CA">
        <w:rPr>
          <w:rFonts w:eastAsia="華康中黑體" w:hint="eastAsia"/>
        </w:rPr>
        <w:t>陳委員明文：</w:t>
      </w:r>
      <w:r>
        <w:rPr>
          <w:rFonts w:hint="eastAsia"/>
        </w:rPr>
        <w:t>簡單說，你查獲的就有五千多枝了，那沒有查獲的可能是十倍，甚至二十倍，沒有錯吧？</w:t>
      </w:r>
    </w:p>
    <w:p w:rsidR="00D45698" w:rsidRDefault="00D45698" w:rsidP="00D45698">
      <w:pPr>
        <w:ind w:left="211" w:hangingChars="100" w:hanging="211"/>
      </w:pPr>
      <w:r w:rsidRPr="00F049CA">
        <w:rPr>
          <w:rFonts w:eastAsia="華康中黑體" w:hint="eastAsia"/>
        </w:rPr>
        <w:t>陳署長家欽：</w:t>
      </w:r>
      <w:r>
        <w:rPr>
          <w:rFonts w:hint="eastAsia"/>
        </w:rPr>
        <w:t>這個很難講……</w:t>
      </w:r>
    </w:p>
    <w:p w:rsidR="00D45698" w:rsidRDefault="00D45698" w:rsidP="00D45698">
      <w:pPr>
        <w:ind w:left="211" w:hangingChars="100" w:hanging="211"/>
      </w:pPr>
      <w:r w:rsidRPr="00F049CA">
        <w:rPr>
          <w:rFonts w:eastAsia="華康中黑體" w:hint="eastAsia"/>
        </w:rPr>
        <w:t>陳委員明文：</w:t>
      </w:r>
      <w:r>
        <w:rPr>
          <w:rFonts w:hint="eastAsia"/>
        </w:rPr>
        <w:t>當然，這個數字無法精準的說出來，但是我們的預測是這樣，臺灣社會目前槍枝問題很嚴重，毒品問題也嚴重，我想這些你都很清楚。署長，</w:t>
      </w:r>
      <w:r>
        <w:rPr>
          <w:rFonts w:hint="eastAsia"/>
        </w:rPr>
        <w:t>2020</w:t>
      </w:r>
      <w:r>
        <w:rPr>
          <w:rFonts w:hint="eastAsia"/>
        </w:rPr>
        <w:t>年全臺總共發生了</w:t>
      </w:r>
      <w:r>
        <w:rPr>
          <w:rFonts w:hint="eastAsia"/>
        </w:rPr>
        <w:t>146</w:t>
      </w:r>
      <w:r>
        <w:rPr>
          <w:rFonts w:hint="eastAsia"/>
        </w:rPr>
        <w:t>件槍擊事件，沒有錯吧？</w:t>
      </w:r>
    </w:p>
    <w:p w:rsidR="00D45698" w:rsidRDefault="00D45698" w:rsidP="00D45698">
      <w:pPr>
        <w:ind w:left="211" w:hangingChars="100" w:hanging="211"/>
      </w:pPr>
      <w:r w:rsidRPr="00F049CA">
        <w:rPr>
          <w:rFonts w:eastAsia="華康中黑體" w:hint="eastAsia"/>
        </w:rPr>
        <w:t>陳署長家欽：</w:t>
      </w:r>
      <w:r>
        <w:rPr>
          <w:rFonts w:hint="eastAsia"/>
        </w:rPr>
        <w:t>去年嗎？</w:t>
      </w:r>
    </w:p>
    <w:p w:rsidR="00D45698" w:rsidRDefault="00D45698" w:rsidP="00D45698">
      <w:pPr>
        <w:ind w:left="211" w:hangingChars="100" w:hanging="211"/>
      </w:pPr>
      <w:r w:rsidRPr="00F049CA">
        <w:rPr>
          <w:rFonts w:eastAsia="華康中黑體" w:hint="eastAsia"/>
        </w:rPr>
        <w:t>陳委員明文：</w:t>
      </w:r>
      <w:r>
        <w:rPr>
          <w:rFonts w:hint="eastAsia"/>
        </w:rPr>
        <w:t>對。</w:t>
      </w:r>
    </w:p>
    <w:p w:rsidR="00D45698" w:rsidRDefault="00D45698" w:rsidP="00D45698">
      <w:pPr>
        <w:ind w:left="211" w:hangingChars="100" w:hanging="211"/>
      </w:pPr>
      <w:r w:rsidRPr="00F049CA">
        <w:rPr>
          <w:rFonts w:eastAsia="華康中黑體" w:hint="eastAsia"/>
        </w:rPr>
        <w:t>陳署長家欽：</w:t>
      </w:r>
      <w:r>
        <w:rPr>
          <w:rFonts w:hint="eastAsia"/>
        </w:rPr>
        <w:t>今年有減少了。</w:t>
      </w:r>
    </w:p>
    <w:p w:rsidR="00D45698" w:rsidRDefault="00D45698" w:rsidP="00D45698">
      <w:pPr>
        <w:ind w:left="211" w:hangingChars="100" w:hanging="211"/>
      </w:pPr>
      <w:r w:rsidRPr="00F049CA">
        <w:rPr>
          <w:rFonts w:eastAsia="華康中黑體" w:hint="eastAsia"/>
        </w:rPr>
        <w:t>陳委員明文：</w:t>
      </w:r>
      <w:r>
        <w:rPr>
          <w:rFonts w:hint="eastAsia"/>
        </w:rPr>
        <w:t>2021</w:t>
      </w:r>
      <w:r>
        <w:rPr>
          <w:rFonts w:hint="eastAsia"/>
        </w:rPr>
        <w:t>年從</w:t>
      </w:r>
      <w:r>
        <w:rPr>
          <w:rFonts w:hint="eastAsia"/>
        </w:rPr>
        <w:t>1</w:t>
      </w:r>
      <w:r>
        <w:rPr>
          <w:rFonts w:hint="eastAsia"/>
        </w:rPr>
        <w:t>月到</w:t>
      </w:r>
      <w:r>
        <w:rPr>
          <w:rFonts w:hint="eastAsia"/>
        </w:rPr>
        <w:t>3</w:t>
      </w:r>
      <w:r>
        <w:rPr>
          <w:rFonts w:hint="eastAsia"/>
        </w:rPr>
        <w:t>月發生</w:t>
      </w:r>
      <w:r>
        <w:rPr>
          <w:rFonts w:hint="eastAsia"/>
        </w:rPr>
        <w:t>24</w:t>
      </w:r>
      <w:r>
        <w:rPr>
          <w:rFonts w:hint="eastAsia"/>
        </w:rPr>
        <w:t>件，也就是說，最近</w:t>
      </w:r>
      <w:r>
        <w:rPr>
          <w:rFonts w:hint="eastAsia"/>
        </w:rPr>
        <w:t>15</w:t>
      </w:r>
      <w:r>
        <w:rPr>
          <w:rFonts w:hint="eastAsia"/>
        </w:rPr>
        <w:t>個月就發生了</w:t>
      </w:r>
      <w:r>
        <w:rPr>
          <w:rFonts w:hint="eastAsia"/>
        </w:rPr>
        <w:t>170</w:t>
      </w:r>
      <w:r>
        <w:rPr>
          <w:rFonts w:hint="eastAsia"/>
        </w:rPr>
        <w:t>件槍擊事件，沒有錯吧？</w:t>
      </w:r>
    </w:p>
    <w:p w:rsidR="00D45698" w:rsidRDefault="00D45698" w:rsidP="00D45698">
      <w:pPr>
        <w:ind w:left="211" w:hangingChars="100" w:hanging="211"/>
      </w:pPr>
      <w:r w:rsidRPr="00F049CA">
        <w:rPr>
          <w:rFonts w:eastAsia="華康中黑體" w:hint="eastAsia"/>
        </w:rPr>
        <w:t>陳署長家欽：</w:t>
      </w:r>
      <w:r>
        <w:rPr>
          <w:rFonts w:hint="eastAsia"/>
        </w:rPr>
        <w:t>是。</w:t>
      </w:r>
    </w:p>
    <w:p w:rsidR="00D45698" w:rsidRDefault="00D45698" w:rsidP="00D45698">
      <w:pPr>
        <w:ind w:left="211" w:hangingChars="100" w:hanging="211"/>
      </w:pPr>
      <w:r w:rsidRPr="00F049CA">
        <w:rPr>
          <w:rFonts w:eastAsia="華康中黑體" w:hint="eastAsia"/>
        </w:rPr>
        <w:t>陳委員明文：</w:t>
      </w:r>
      <w:r>
        <w:rPr>
          <w:rFonts w:hint="eastAsia"/>
        </w:rPr>
        <w:t>平均每個月大概發生</w:t>
      </w:r>
      <w:r>
        <w:rPr>
          <w:rFonts w:hint="eastAsia"/>
        </w:rPr>
        <w:t>12</w:t>
      </w:r>
      <w:r>
        <w:rPr>
          <w:rFonts w:hint="eastAsia"/>
        </w:rPr>
        <w:t>件槍擊事件，換算起來就是</w:t>
      </w:r>
      <w:r>
        <w:rPr>
          <w:rFonts w:hint="eastAsia"/>
        </w:rPr>
        <w:t>3</w:t>
      </w:r>
      <w:r>
        <w:rPr>
          <w:rFonts w:hint="eastAsia"/>
        </w:rPr>
        <w:t>天發生一件，沒有錯吧？</w:t>
      </w:r>
    </w:p>
    <w:p w:rsidR="00D45698" w:rsidRDefault="00D45698" w:rsidP="00D45698">
      <w:pPr>
        <w:ind w:left="211" w:hangingChars="100" w:hanging="211"/>
      </w:pPr>
      <w:r w:rsidRPr="00F049CA">
        <w:rPr>
          <w:rFonts w:eastAsia="華康中黑體" w:hint="eastAsia"/>
        </w:rPr>
        <w:t>陳署長家欽：</w:t>
      </w:r>
      <w:r>
        <w:rPr>
          <w:rFonts w:hint="eastAsia"/>
        </w:rPr>
        <w:t>目前是有下降……</w:t>
      </w:r>
    </w:p>
    <w:p w:rsidR="00D45698" w:rsidRDefault="00D45698" w:rsidP="00D45698">
      <w:pPr>
        <w:ind w:left="211" w:hangingChars="100" w:hanging="211"/>
      </w:pPr>
      <w:r w:rsidRPr="00F049CA">
        <w:rPr>
          <w:rFonts w:eastAsia="華康中黑體" w:hint="eastAsia"/>
        </w:rPr>
        <w:t>陳委員明文：</w:t>
      </w:r>
      <w:r>
        <w:rPr>
          <w:rFonts w:hint="eastAsia"/>
        </w:rPr>
        <w:t>針對這樣的數字，蘇貞昌說警察局所轄境內如果發生槍擊案件，警察局長就要下臺，如果要落實蘇院長的這個宣示，我們是每三天就要換一個警察局長，是不是這樣的講法？</w:t>
      </w:r>
    </w:p>
    <w:p w:rsidR="00D45698" w:rsidRDefault="00D45698" w:rsidP="00D45698">
      <w:pPr>
        <w:ind w:left="211" w:hangingChars="100" w:hanging="211"/>
      </w:pPr>
      <w:r w:rsidRPr="00F049CA">
        <w:rPr>
          <w:rFonts w:eastAsia="華康中黑體" w:hint="eastAsia"/>
        </w:rPr>
        <w:lastRenderedPageBreak/>
        <w:t>陳署長家欽：</w:t>
      </w:r>
      <w:r>
        <w:rPr>
          <w:rFonts w:hint="eastAsia"/>
        </w:rPr>
        <w:t>蘇院長不是這樣講的。</w:t>
      </w:r>
    </w:p>
    <w:p w:rsidR="00D45698" w:rsidRDefault="00D45698" w:rsidP="00D45698">
      <w:pPr>
        <w:ind w:left="211" w:hangingChars="100" w:hanging="211"/>
      </w:pPr>
      <w:r w:rsidRPr="00F049CA">
        <w:rPr>
          <w:rFonts w:eastAsia="華康中黑體" w:hint="eastAsia"/>
        </w:rPr>
        <w:t>陳委員明文：</w:t>
      </w:r>
      <w:r>
        <w:rPr>
          <w:rFonts w:hint="eastAsia"/>
        </w:rPr>
        <w:t>那蘇院長是怎麼講的？</w:t>
      </w:r>
    </w:p>
    <w:p w:rsidR="00D45698" w:rsidRDefault="00D45698" w:rsidP="00D45698">
      <w:pPr>
        <w:ind w:left="211" w:hangingChars="100" w:hanging="211"/>
      </w:pPr>
      <w:r w:rsidRPr="00F049CA">
        <w:rPr>
          <w:rFonts w:eastAsia="華康中黑體" w:hint="eastAsia"/>
        </w:rPr>
        <w:t>陳署長家欽：</w:t>
      </w:r>
      <w:r>
        <w:rPr>
          <w:rFonts w:hint="eastAsia"/>
        </w:rPr>
        <w:t>蘇院長是說，因為這些特定的營業場所、夜店有滋事或有開槍的，這個要去做防制，而且開夜店或開這些特定場所的……</w:t>
      </w:r>
    </w:p>
    <w:p w:rsidR="00D45698" w:rsidRDefault="00D45698" w:rsidP="00D45698">
      <w:pPr>
        <w:ind w:left="211" w:hangingChars="100" w:hanging="211"/>
      </w:pPr>
      <w:r w:rsidRPr="00F049CA">
        <w:rPr>
          <w:rFonts w:eastAsia="華康中黑體" w:hint="eastAsia"/>
        </w:rPr>
        <w:t>陳委員明文：</w:t>
      </w:r>
      <w:r>
        <w:rPr>
          <w:rFonts w:hint="eastAsia"/>
        </w:rPr>
        <w:t>我是認為應該是這樣……</w:t>
      </w:r>
    </w:p>
    <w:p w:rsidR="00D45698" w:rsidRDefault="00D45698" w:rsidP="00D45698">
      <w:pPr>
        <w:ind w:left="211" w:hangingChars="100" w:hanging="211"/>
      </w:pPr>
      <w:r w:rsidRPr="00F049CA">
        <w:rPr>
          <w:rFonts w:eastAsia="華康中黑體" w:hint="eastAsia"/>
        </w:rPr>
        <w:t>陳署長家欽：</w:t>
      </w:r>
      <w:r>
        <w:rPr>
          <w:rFonts w:hint="eastAsia"/>
        </w:rPr>
        <w:t>他們本身就要有社會責任，不是發生一個……</w:t>
      </w:r>
    </w:p>
    <w:p w:rsidR="00D45698" w:rsidRDefault="00D45698" w:rsidP="00D45698">
      <w:pPr>
        <w:ind w:left="211" w:hangingChars="100" w:hanging="211"/>
      </w:pPr>
      <w:r w:rsidRPr="00F049CA">
        <w:rPr>
          <w:rFonts w:eastAsia="華康中黑體" w:hint="eastAsia"/>
        </w:rPr>
        <w:t>陳委員明文：</w:t>
      </w:r>
      <w:r>
        <w:rPr>
          <w:rFonts w:hint="eastAsia"/>
        </w:rPr>
        <w:t>署長，以你的這個數字看來，黑道開槍在現在臺灣社會是稀鬆平常了，現在是你們多久要破案？多久破案才是……</w:t>
      </w:r>
    </w:p>
    <w:p w:rsidR="00D45698" w:rsidRDefault="00D45698" w:rsidP="00D45698">
      <w:pPr>
        <w:ind w:left="211" w:hangingChars="100" w:hanging="211"/>
      </w:pPr>
      <w:r w:rsidRPr="00A34CD9">
        <w:rPr>
          <w:rFonts w:eastAsia="華康中黑體" w:hint="eastAsia"/>
        </w:rPr>
        <w:t>陳署長家欽：</w:t>
      </w:r>
      <w:r>
        <w:rPr>
          <w:rFonts w:hint="eastAsia"/>
        </w:rPr>
        <w:t>幾乎每一件都破案……</w:t>
      </w:r>
    </w:p>
    <w:p w:rsidR="00D45698" w:rsidRDefault="00D45698" w:rsidP="00D45698">
      <w:pPr>
        <w:ind w:left="211" w:hangingChars="100" w:hanging="211"/>
      </w:pPr>
      <w:r w:rsidRPr="00A34CD9">
        <w:rPr>
          <w:rFonts w:eastAsia="華康中黑體" w:hint="eastAsia"/>
        </w:rPr>
        <w:t>陳委員明文：</w:t>
      </w:r>
      <w:r>
        <w:rPr>
          <w:rFonts w:hint="eastAsia"/>
        </w:rPr>
        <w:t>我的意思是多久破案，沒有破案的誰要負責？應該是這樣講才對，沒有錯吧？</w:t>
      </w:r>
    </w:p>
    <w:p w:rsidR="00D45698" w:rsidRDefault="00D45698" w:rsidP="00D45698">
      <w:pPr>
        <w:ind w:left="211" w:hangingChars="100" w:hanging="211"/>
      </w:pPr>
      <w:r w:rsidRPr="00A34CD9">
        <w:rPr>
          <w:rFonts w:eastAsia="華康中黑體" w:hint="eastAsia"/>
        </w:rPr>
        <w:t>陳署長家欽：</w:t>
      </w:r>
      <w:r>
        <w:rPr>
          <w:rFonts w:hint="eastAsia"/>
        </w:rPr>
        <w:t>現在每件都破案，而且在最短的時間內……</w:t>
      </w:r>
    </w:p>
    <w:p w:rsidR="00D45698" w:rsidRDefault="00D45698" w:rsidP="00D45698">
      <w:pPr>
        <w:ind w:left="211" w:hangingChars="100" w:hanging="211"/>
      </w:pPr>
      <w:r w:rsidRPr="00A34CD9">
        <w:rPr>
          <w:rFonts w:eastAsia="華康中黑體" w:hint="eastAsia"/>
        </w:rPr>
        <w:t>陳委員明文：</w:t>
      </w:r>
      <w:r>
        <w:rPr>
          <w:rFonts w:hint="eastAsia"/>
        </w:rPr>
        <w:t>每一件都破案嗎？那我請問你，</w:t>
      </w:r>
      <w:r>
        <w:rPr>
          <w:rFonts w:hint="eastAsia"/>
        </w:rPr>
        <w:t>8</w:t>
      </w:r>
      <w:r>
        <w:rPr>
          <w:rFonts w:hint="eastAsia"/>
        </w:rPr>
        <w:t>月</w:t>
      </w:r>
      <w:r>
        <w:rPr>
          <w:rFonts w:hint="eastAsia"/>
        </w:rPr>
        <w:t>28</w:t>
      </w:r>
      <w:r>
        <w:rPr>
          <w:rFonts w:hint="eastAsia"/>
        </w:rPr>
        <w:t>日館長槍擊案到現在已經</w:t>
      </w:r>
      <w:r w:rsidR="00AF5DA8">
        <w:rPr>
          <w:rFonts w:hint="eastAsia"/>
        </w:rPr>
        <w:t>九</w:t>
      </w:r>
      <w:r>
        <w:rPr>
          <w:rFonts w:hint="eastAsia"/>
        </w:rPr>
        <w:t>個多月了，到底破案了沒有？</w:t>
      </w:r>
    </w:p>
    <w:p w:rsidR="00D45698" w:rsidRDefault="00D45698" w:rsidP="00D45698">
      <w:pPr>
        <w:ind w:left="211" w:hangingChars="100" w:hanging="211"/>
      </w:pPr>
      <w:r w:rsidRPr="00A34CD9">
        <w:rPr>
          <w:rFonts w:eastAsia="華康中黑體" w:hint="eastAsia"/>
        </w:rPr>
        <w:t>陳署長家欽：</w:t>
      </w:r>
      <w:r>
        <w:rPr>
          <w:rFonts w:hint="eastAsia"/>
        </w:rPr>
        <w:t>我們已經都有追到上游了……</w:t>
      </w:r>
    </w:p>
    <w:p w:rsidR="00D45698" w:rsidRDefault="00D45698" w:rsidP="00D45698">
      <w:pPr>
        <w:ind w:left="211" w:hangingChars="100" w:hanging="211"/>
      </w:pPr>
      <w:r w:rsidRPr="00A34CD9">
        <w:rPr>
          <w:rFonts w:eastAsia="華康中黑體" w:hint="eastAsia"/>
        </w:rPr>
        <w:t>陳委員明文：</w:t>
      </w:r>
      <w:r>
        <w:rPr>
          <w:rFonts w:hint="eastAsia"/>
        </w:rPr>
        <w:t>破案了沒有？還沒有啊！</w:t>
      </w:r>
    </w:p>
    <w:p w:rsidR="00D45698" w:rsidRDefault="00D45698" w:rsidP="00D45698">
      <w:pPr>
        <w:ind w:left="211" w:hangingChars="100" w:hanging="211"/>
      </w:pPr>
      <w:r w:rsidRPr="00A34CD9">
        <w:rPr>
          <w:rFonts w:eastAsia="華康中黑體" w:hint="eastAsia"/>
        </w:rPr>
        <w:t>陳署長家欽：</w:t>
      </w:r>
      <w:r>
        <w:rPr>
          <w:rFonts w:hint="eastAsia"/>
        </w:rPr>
        <w:t>還在往上，但是槍手……</w:t>
      </w:r>
    </w:p>
    <w:p w:rsidR="00D45698" w:rsidRDefault="00D45698" w:rsidP="00D45698">
      <w:pPr>
        <w:ind w:left="211" w:hangingChars="100" w:hanging="211"/>
      </w:pPr>
      <w:r w:rsidRPr="00A34CD9">
        <w:rPr>
          <w:rFonts w:eastAsia="華康中黑體" w:hint="eastAsia"/>
        </w:rPr>
        <w:t>陳委員明文：</w:t>
      </w:r>
      <w:r>
        <w:rPr>
          <w:rFonts w:hint="eastAsia"/>
        </w:rPr>
        <w:t>沒錯啦</w:t>
      </w:r>
      <w:r w:rsidR="00AF5DA8">
        <w:rPr>
          <w:rFonts w:hint="eastAsia"/>
        </w:rPr>
        <w:t>！</w:t>
      </w:r>
      <w:r>
        <w:rPr>
          <w:rFonts w:hint="eastAsia"/>
        </w:rPr>
        <w:t>搶手自首算……</w:t>
      </w:r>
    </w:p>
    <w:p w:rsidR="00D45698" w:rsidRDefault="00D45698" w:rsidP="00D45698">
      <w:pPr>
        <w:ind w:left="211" w:hangingChars="100" w:hanging="211"/>
      </w:pPr>
      <w:r w:rsidRPr="00A34CD9">
        <w:rPr>
          <w:rFonts w:eastAsia="華康中黑體" w:hint="eastAsia"/>
        </w:rPr>
        <w:t>陳署長家欽：</w:t>
      </w:r>
      <w:r>
        <w:rPr>
          <w:rFonts w:hint="eastAsia"/>
        </w:rPr>
        <w:t>槍手、幕後的都有查出來。</w:t>
      </w:r>
    </w:p>
    <w:p w:rsidR="00D45698" w:rsidRDefault="00D45698" w:rsidP="00D45698">
      <w:pPr>
        <w:ind w:left="211" w:hangingChars="100" w:hanging="211"/>
      </w:pPr>
      <w:r w:rsidRPr="00A34CD9">
        <w:rPr>
          <w:rFonts w:eastAsia="華康中黑體" w:hint="eastAsia"/>
        </w:rPr>
        <w:t>陳委員明文：</w:t>
      </w:r>
      <w:r>
        <w:rPr>
          <w:rFonts w:hint="eastAsia"/>
        </w:rPr>
        <w:t>所以那個槍擊案還沒有破案嘛</w:t>
      </w:r>
      <w:r w:rsidR="00AF5DA8">
        <w:rPr>
          <w:rFonts w:hint="eastAsia"/>
        </w:rPr>
        <w:t>！</w:t>
      </w:r>
      <w:r>
        <w:rPr>
          <w:rFonts w:hint="eastAsia"/>
        </w:rPr>
        <w:t>這樣說應該沒有錯吧，還沒有破案這個話是精準的。</w:t>
      </w:r>
    </w:p>
    <w:p w:rsidR="00D45698" w:rsidRDefault="00D45698" w:rsidP="00D45698">
      <w:pPr>
        <w:ind w:left="211" w:hangingChars="100" w:hanging="211"/>
      </w:pPr>
      <w:r w:rsidRPr="00A34CD9">
        <w:rPr>
          <w:rFonts w:eastAsia="華康中黑體" w:hint="eastAsia"/>
        </w:rPr>
        <w:t>陳署長家欽：</w:t>
      </w:r>
      <w:r>
        <w:rPr>
          <w:rFonts w:hint="eastAsia"/>
        </w:rPr>
        <w:t>我們是說後面的教唆者我們要去追查……</w:t>
      </w:r>
    </w:p>
    <w:p w:rsidR="00D45698" w:rsidRDefault="00D45698" w:rsidP="00D45698">
      <w:pPr>
        <w:ind w:left="211" w:hangingChars="100" w:hanging="211"/>
      </w:pPr>
      <w:r w:rsidRPr="00A34CD9">
        <w:rPr>
          <w:rFonts w:eastAsia="華康中黑體" w:hint="eastAsia"/>
        </w:rPr>
        <w:t>陳委員明文：</w:t>
      </w:r>
      <w:r>
        <w:rPr>
          <w:rFonts w:hint="eastAsia"/>
        </w:rPr>
        <w:t>沒有關係啦</w:t>
      </w:r>
      <w:r w:rsidR="00AF5DA8">
        <w:rPr>
          <w:rFonts w:hint="eastAsia"/>
        </w:rPr>
        <w:t>！</w:t>
      </w:r>
      <w:r>
        <w:rPr>
          <w:rFonts w:hint="eastAsia"/>
        </w:rPr>
        <w:t>目前你們還沒有掌握到幕後的主謀，你的講法是這樣，是不是這個意思？</w:t>
      </w:r>
    </w:p>
    <w:p w:rsidR="00D45698" w:rsidRDefault="00D45698" w:rsidP="00D45698">
      <w:pPr>
        <w:ind w:left="211" w:hangingChars="100" w:hanging="211"/>
      </w:pPr>
      <w:r w:rsidRPr="00A34CD9">
        <w:rPr>
          <w:rFonts w:eastAsia="華康中黑體" w:hint="eastAsia"/>
        </w:rPr>
        <w:t>陳署長家欽：</w:t>
      </w:r>
      <w:r>
        <w:rPr>
          <w:rFonts w:hint="eastAsia"/>
        </w:rPr>
        <w:t>第二層已經知道了，第三層還不瞭解，我們要層層往上……</w:t>
      </w:r>
    </w:p>
    <w:p w:rsidR="00D45698" w:rsidRDefault="00D45698" w:rsidP="00D45698">
      <w:pPr>
        <w:ind w:left="211" w:hangingChars="100" w:hanging="211"/>
      </w:pPr>
      <w:r w:rsidRPr="00A34CD9">
        <w:rPr>
          <w:rFonts w:eastAsia="華康中黑體" w:hint="eastAsia"/>
        </w:rPr>
        <w:t>陳委員明文：</w:t>
      </w:r>
      <w:r>
        <w:rPr>
          <w:rFonts w:hint="eastAsia"/>
        </w:rPr>
        <w:t>我請問你，有關館長的槍擊案，你們是用殺人未遂來辦，還是用組織犯罪來辦？</w:t>
      </w:r>
    </w:p>
    <w:p w:rsidR="00D45698" w:rsidRDefault="00D45698" w:rsidP="00D45698">
      <w:pPr>
        <w:ind w:left="211" w:hangingChars="100" w:hanging="211"/>
      </w:pPr>
      <w:r w:rsidRPr="00A34CD9">
        <w:rPr>
          <w:rFonts w:eastAsia="華康中黑體" w:hint="eastAsia"/>
        </w:rPr>
        <w:t>陳署長家欽：</w:t>
      </w:r>
      <w:r>
        <w:rPr>
          <w:rFonts w:hint="eastAsia"/>
        </w:rPr>
        <w:t>目前對於槍手的部分是用殺人未遂，後面我們還在查相關證據，會用整個組織犯罪來偵辦……</w:t>
      </w:r>
    </w:p>
    <w:p w:rsidR="00D45698" w:rsidRDefault="00D45698" w:rsidP="00D45698">
      <w:pPr>
        <w:ind w:left="211" w:hangingChars="100" w:hanging="211"/>
      </w:pPr>
      <w:r w:rsidRPr="00A34CD9">
        <w:rPr>
          <w:rFonts w:eastAsia="華康中黑體" w:hint="eastAsia"/>
        </w:rPr>
        <w:t>陳委員明文：</w:t>
      </w:r>
      <w:r>
        <w:rPr>
          <w:rFonts w:hint="eastAsia"/>
        </w:rPr>
        <w:t>現在還沒有用組織犯罪嘛</w:t>
      </w:r>
      <w:r w:rsidR="00AF5DA8">
        <w:rPr>
          <w:rFonts w:hint="eastAsia"/>
        </w:rPr>
        <w:t>！</w:t>
      </w:r>
      <w:r>
        <w:rPr>
          <w:rFonts w:hint="eastAsia"/>
        </w:rPr>
        <w:t>現在是用殺人未遂……</w:t>
      </w:r>
    </w:p>
    <w:p w:rsidR="00D45698" w:rsidRDefault="00D45698" w:rsidP="00D45698">
      <w:pPr>
        <w:ind w:left="211" w:hangingChars="100" w:hanging="211"/>
      </w:pPr>
      <w:r w:rsidRPr="00A34CD9">
        <w:rPr>
          <w:rFonts w:eastAsia="華康中黑體" w:hint="eastAsia"/>
        </w:rPr>
        <w:t>陳署長家欽：</w:t>
      </w:r>
      <w:r>
        <w:rPr>
          <w:rFonts w:hint="eastAsia"/>
        </w:rPr>
        <w:t>證據到哪裡，我們就會用什麼罪來辦。</w:t>
      </w:r>
    </w:p>
    <w:p w:rsidR="00D45698" w:rsidRDefault="00D45698" w:rsidP="00D45698">
      <w:pPr>
        <w:ind w:left="211" w:hangingChars="100" w:hanging="211"/>
      </w:pPr>
      <w:r w:rsidRPr="00A34CD9">
        <w:rPr>
          <w:rFonts w:eastAsia="華康中黑體" w:hint="eastAsia"/>
        </w:rPr>
        <w:t>陳委員明文：</w:t>
      </w:r>
      <w:r>
        <w:rPr>
          <w:rFonts w:hint="eastAsia"/>
        </w:rPr>
        <w:t>署長，我要跟你說的是，治安掃黑變成是警察的責任，但是警察的威嚴在最近有點漏氣了，簡單來說，黑道、黑幫追趕員警，甚至追到派出所的這件事情，社會感到很震撼，如果要說白一點，社會怎麼能容忍警察被黑道挑釁，對不對？但是這個案子到現在為止，我只有看到署長、臺北市警察局局長、分局長、中崙派出所等，大家在算他們的帳，但是社會對於警察最後是怎麼處理黑道這些人，好像都消失了，大家都沒感覺了，這有點本末倒置了，沒有錯吧？</w:t>
      </w:r>
    </w:p>
    <w:p w:rsidR="00D45698" w:rsidRDefault="00D45698" w:rsidP="00D45698">
      <w:pPr>
        <w:ind w:left="211" w:hangingChars="100" w:hanging="211"/>
      </w:pPr>
      <w:r w:rsidRPr="00A34CD9">
        <w:rPr>
          <w:rFonts w:eastAsia="華康中黑體" w:hint="eastAsia"/>
        </w:rPr>
        <w:t>陳署長家欽：</w:t>
      </w:r>
      <w:r>
        <w:rPr>
          <w:rFonts w:hint="eastAsia"/>
        </w:rPr>
        <w:t>不可能這樣子。</w:t>
      </w:r>
    </w:p>
    <w:p w:rsidR="00D45698" w:rsidRDefault="00D45698" w:rsidP="00D45698">
      <w:pPr>
        <w:ind w:left="211" w:hangingChars="100" w:hanging="211"/>
      </w:pPr>
      <w:r w:rsidRPr="00A34CD9">
        <w:rPr>
          <w:rFonts w:eastAsia="華康中黑體" w:hint="eastAsia"/>
        </w:rPr>
        <w:lastRenderedPageBreak/>
        <w:t>陳委員明文：</w:t>
      </w:r>
      <w:r>
        <w:rPr>
          <w:rFonts w:hint="eastAsia"/>
        </w:rPr>
        <w:t>不可能這樣，那你現在是怎麼樣？</w:t>
      </w:r>
    </w:p>
    <w:p w:rsidR="00D45698" w:rsidRDefault="00D45698" w:rsidP="00D45698">
      <w:pPr>
        <w:ind w:left="211" w:hangingChars="100" w:hanging="211"/>
      </w:pPr>
      <w:r w:rsidRPr="00A34CD9">
        <w:rPr>
          <w:rFonts w:eastAsia="華康中黑體" w:hint="eastAsia"/>
        </w:rPr>
        <w:t>陳署長家欽：</w:t>
      </w:r>
      <w:r>
        <w:rPr>
          <w:rFonts w:hint="eastAsia"/>
        </w:rPr>
        <w:t>長期以來，掃黑本來就是我們的重點工作，所以從去年到現在我們一直一波</w:t>
      </w:r>
      <w:r w:rsidR="00AF5DA8">
        <w:rPr>
          <w:rFonts w:hint="eastAsia"/>
        </w:rPr>
        <w:t>、</w:t>
      </w:r>
      <w:r>
        <w:rPr>
          <w:rFonts w:hint="eastAsia"/>
        </w:rPr>
        <w:t>一波的在掃，而且……</w:t>
      </w:r>
    </w:p>
    <w:p w:rsidR="00D45698" w:rsidRDefault="00D45698" w:rsidP="00D45698">
      <w:pPr>
        <w:ind w:left="211" w:hangingChars="100" w:hanging="211"/>
      </w:pPr>
      <w:r w:rsidRPr="00A34CD9">
        <w:rPr>
          <w:rFonts w:eastAsia="華康中黑體" w:hint="eastAsia"/>
        </w:rPr>
        <w:t>陳委員明文：</w:t>
      </w:r>
      <w:r>
        <w:rPr>
          <w:rFonts w:hint="eastAsia"/>
        </w:rPr>
        <w:t>你的掃黑是怎麼掃的？就把這些黑道的人掃起來嗎？</w:t>
      </w:r>
    </w:p>
    <w:p w:rsidR="00D45698" w:rsidRDefault="00D45698" w:rsidP="00D45698">
      <w:pPr>
        <w:ind w:left="211" w:hangingChars="100" w:hanging="211"/>
      </w:pPr>
      <w:r w:rsidRPr="00A34CD9">
        <w:rPr>
          <w:rFonts w:eastAsia="華康中黑體" w:hint="eastAsia"/>
        </w:rPr>
        <w:t>陳署長家欽：</w:t>
      </w:r>
      <w:r>
        <w:rPr>
          <w:rFonts w:hint="eastAsia"/>
        </w:rPr>
        <w:t>不只這樣……</w:t>
      </w:r>
    </w:p>
    <w:p w:rsidR="00D45698" w:rsidRDefault="00D45698" w:rsidP="00D45698">
      <w:pPr>
        <w:ind w:left="211" w:hangingChars="100" w:hanging="211"/>
      </w:pPr>
      <w:r w:rsidRPr="00A34CD9">
        <w:rPr>
          <w:rFonts w:eastAsia="華康中黑體" w:hint="eastAsia"/>
        </w:rPr>
        <w:t>陳委員明文：</w:t>
      </w:r>
      <w:r>
        <w:rPr>
          <w:rFonts w:hint="eastAsia"/>
        </w:rPr>
        <w:t>不然你是怎麼掃的？</w:t>
      </w:r>
    </w:p>
    <w:p w:rsidR="00D45698" w:rsidRDefault="00D45698" w:rsidP="00D45698">
      <w:pPr>
        <w:ind w:left="211" w:hangingChars="100" w:hanging="211"/>
      </w:pPr>
      <w:r w:rsidRPr="00A34CD9">
        <w:rPr>
          <w:rFonts w:eastAsia="華康中黑體" w:hint="eastAsia"/>
        </w:rPr>
        <w:t>陳署長家欽：</w:t>
      </w:r>
      <w:r>
        <w:rPr>
          <w:rFonts w:hint="eastAsia"/>
        </w:rPr>
        <w:t>還要斷他的金流，因為一個犯罪組織的存在一定有金流，必須從他的金流……</w:t>
      </w:r>
    </w:p>
    <w:p w:rsidR="00D45698" w:rsidRDefault="00D45698" w:rsidP="00D45698">
      <w:pPr>
        <w:ind w:left="211" w:hangingChars="100" w:hanging="211"/>
      </w:pPr>
      <w:r w:rsidRPr="00A34CD9">
        <w:rPr>
          <w:rFonts w:eastAsia="華康中黑體" w:hint="eastAsia"/>
        </w:rPr>
        <w:t>陳委員明文：</w:t>
      </w:r>
      <w:r>
        <w:rPr>
          <w:rFonts w:hint="eastAsia"/>
        </w:rPr>
        <w:t>過去是這樣做沒有錯，就是斷其金脈，甚至派人去站崗，讓這些黑幫的八大行業都沒辦法營業。</w:t>
      </w:r>
    </w:p>
    <w:p w:rsidR="00D45698" w:rsidRDefault="00D45698" w:rsidP="00D45698">
      <w:pPr>
        <w:ind w:left="211" w:hangingChars="100" w:hanging="211"/>
      </w:pPr>
      <w:r w:rsidRPr="00A34CD9">
        <w:rPr>
          <w:rFonts w:eastAsia="華康中黑體" w:hint="eastAsia"/>
        </w:rPr>
        <w:t>陳署長家欽：</w:t>
      </w:r>
      <w:r>
        <w:rPr>
          <w:rFonts w:hint="eastAsia"/>
        </w:rPr>
        <w:t>這個都是傳統作法，我們現在有新的方法。</w:t>
      </w:r>
    </w:p>
    <w:p w:rsidR="00D45698" w:rsidRDefault="00D45698" w:rsidP="00D45698">
      <w:pPr>
        <w:ind w:left="211" w:hangingChars="100" w:hanging="211"/>
      </w:pPr>
      <w:r w:rsidRPr="00A34CD9">
        <w:rPr>
          <w:rFonts w:eastAsia="華康中黑體" w:hint="eastAsia"/>
        </w:rPr>
        <w:t>陳委員明文：</w:t>
      </w:r>
      <w:r>
        <w:rPr>
          <w:rFonts w:hint="eastAsia"/>
        </w:rPr>
        <w:t>有嗎？</w:t>
      </w:r>
    </w:p>
    <w:p w:rsidR="00D45698" w:rsidRDefault="00D45698" w:rsidP="00D45698">
      <w:pPr>
        <w:ind w:left="211" w:hangingChars="100" w:hanging="211"/>
      </w:pPr>
      <w:r w:rsidRPr="00A34CD9">
        <w:rPr>
          <w:rFonts w:eastAsia="華康中黑體" w:hint="eastAsia"/>
        </w:rPr>
        <w:t>陳署長家欽：</w:t>
      </w:r>
      <w:r>
        <w:rPr>
          <w:rFonts w:hint="eastAsia"/>
        </w:rPr>
        <w:t>譬如簽賭站、所謂的地下匯兌，還有所謂的電信詐欺、毒品等，這些我們一直在掃。</w:t>
      </w:r>
    </w:p>
    <w:p w:rsidR="00D45698" w:rsidRDefault="00D45698" w:rsidP="00D45698">
      <w:pPr>
        <w:ind w:left="211" w:hangingChars="100" w:hanging="211"/>
      </w:pPr>
      <w:r w:rsidRPr="00A34CD9">
        <w:rPr>
          <w:rFonts w:eastAsia="華康中黑體" w:hint="eastAsia"/>
        </w:rPr>
        <w:t>陳委員明文：</w:t>
      </w:r>
      <w:r>
        <w:rPr>
          <w:rFonts w:hint="eastAsia"/>
        </w:rPr>
        <w:t>署長，槍枝氾濫是非常嚴重，但是刑責太低，我想這一點我必須要講出來。</w:t>
      </w:r>
    </w:p>
    <w:p w:rsidR="00D45698" w:rsidRDefault="00D45698" w:rsidP="00D45698">
      <w:pPr>
        <w:ind w:left="211" w:hangingChars="100" w:hanging="211"/>
      </w:pPr>
      <w:r w:rsidRPr="00A34CD9">
        <w:rPr>
          <w:rFonts w:eastAsia="華康中黑體" w:hint="eastAsia"/>
        </w:rPr>
        <w:t>主席：</w:t>
      </w:r>
      <w:r>
        <w:rPr>
          <w:rFonts w:hint="eastAsia"/>
        </w:rPr>
        <w:t>不好意思……</w:t>
      </w:r>
    </w:p>
    <w:p w:rsidR="00D45698" w:rsidRDefault="00D45698" w:rsidP="00D45698">
      <w:pPr>
        <w:ind w:left="211" w:hangingChars="100" w:hanging="211"/>
      </w:pPr>
      <w:r w:rsidRPr="00A34CD9">
        <w:rPr>
          <w:rFonts w:eastAsia="華康中黑體" w:hint="eastAsia"/>
        </w:rPr>
        <w:t>陳委員明文：</w:t>
      </w:r>
      <w:r>
        <w:rPr>
          <w:rFonts w:hint="eastAsia"/>
        </w:rPr>
        <w:t>請主席再多給我一分鐘就好。</w:t>
      </w:r>
    </w:p>
    <w:p w:rsidR="00D45698" w:rsidRDefault="00D45698" w:rsidP="00D45698">
      <w:pPr>
        <w:ind w:leftChars="100" w:left="211" w:firstLineChars="100" w:firstLine="211"/>
      </w:pPr>
      <w:r>
        <w:rPr>
          <w:rFonts w:hint="eastAsia"/>
        </w:rPr>
        <w:t>次長，組織犯罪條例應該是屬於法務部所主管的，沒有錯吧？現在看起來，組織犯罪條例在法院被引用的很少，幾乎是形同虛設了。所以我今天要談的是，法務部要不要再考慮針對組織犯罪的部分去做進一步的修法？日本最近這幾年有修法，直接從金流、實際業務往來逕行黑道幫派認定，不再基於形式上有沒有特定的所謂犯罪前科，簡單說，只要有提供黑幫協助，或是在滋事上與暴力集團有利害關聯的，他們把這些訂定為準黑幫，或是跟黑幫有密切交往的。我想再提醒次長跟署長一句話，組織犯罪防制條例現在流氓都不怕了，以前還有檢肅流氓條例，以前早期光一個分局刑事組刑警的摩托車放在那裡，他們看到就全部溜光了，那是什麼原因？因為有檢肅流氓條例，他們可以通報流氓，但是現在沒有，所以這個部分我希望你們好好去討論……</w:t>
      </w:r>
    </w:p>
    <w:p w:rsidR="00D45698" w:rsidRDefault="00D45698" w:rsidP="00D45698">
      <w:pPr>
        <w:ind w:left="211" w:hangingChars="100" w:hanging="211"/>
      </w:pPr>
      <w:r w:rsidRPr="00A34CD9">
        <w:rPr>
          <w:rFonts w:eastAsia="華康中黑體" w:hint="eastAsia"/>
        </w:rPr>
        <w:t>主席：</w:t>
      </w:r>
      <w:r>
        <w:rPr>
          <w:rFonts w:hint="eastAsia"/>
        </w:rPr>
        <w:t>陳委員，「歹勢</w:t>
      </w:r>
      <w:r w:rsidR="00AF5DA8">
        <w:rPr>
          <w:rFonts w:hint="eastAsia"/>
        </w:rPr>
        <w:t>、</w:t>
      </w:r>
      <w:r>
        <w:rPr>
          <w:rFonts w:hint="eastAsia"/>
        </w:rPr>
        <w:t>歹勢」。</w:t>
      </w:r>
    </w:p>
    <w:p w:rsidR="00D45698" w:rsidRDefault="00D45698" w:rsidP="00D45698">
      <w:pPr>
        <w:ind w:left="211" w:hangingChars="100" w:hanging="211"/>
      </w:pPr>
      <w:r w:rsidRPr="00A34CD9">
        <w:rPr>
          <w:rFonts w:eastAsia="華康中黑體" w:hint="eastAsia"/>
        </w:rPr>
        <w:t>陳委員明文：</w:t>
      </w:r>
      <w:r>
        <w:rPr>
          <w:rFonts w:hint="eastAsia"/>
        </w:rPr>
        <w:t>否則像現在的組織犯罪條例是沒有辦法的，講得快一點，現在黑道是可以直接到派出所、警察機關跟你「嗆</w:t>
      </w:r>
      <w:r w:rsidR="00AF5DA8">
        <w:rPr>
          <w:rFonts w:hint="eastAsia"/>
        </w:rPr>
        <w:t>注</w:t>
      </w:r>
      <w:r>
        <w:rPr>
          <w:rFonts w:hint="eastAsia"/>
        </w:rPr>
        <w:t>」的，以前有的人吵架之後跑進警察局，流氓就算了，但是現在……</w:t>
      </w:r>
    </w:p>
    <w:p w:rsidR="00D45698" w:rsidRDefault="00D45698" w:rsidP="00D45698">
      <w:pPr>
        <w:ind w:left="211" w:hangingChars="100" w:hanging="211"/>
      </w:pPr>
      <w:r w:rsidRPr="00A34CD9">
        <w:rPr>
          <w:rFonts w:eastAsia="華康中黑體" w:hint="eastAsia"/>
        </w:rPr>
        <w:t>主席：</w:t>
      </w:r>
      <w:r>
        <w:rPr>
          <w:rFonts w:hint="eastAsia"/>
        </w:rPr>
        <w:t>我贊成，非常贊成。陳委員，謝謝，你的時間到了。</w:t>
      </w:r>
    </w:p>
    <w:p w:rsidR="00D45698" w:rsidRDefault="00D45698" w:rsidP="00D45698">
      <w:pPr>
        <w:ind w:left="211" w:hangingChars="100" w:hanging="211"/>
      </w:pPr>
      <w:r w:rsidRPr="00A34CD9">
        <w:rPr>
          <w:rFonts w:eastAsia="華康中黑體" w:hint="eastAsia"/>
        </w:rPr>
        <w:t>陳委員明文：</w:t>
      </w:r>
      <w:r>
        <w:rPr>
          <w:rFonts w:hint="eastAsia"/>
        </w:rPr>
        <w:t>我希望法務部應該進一步去修法，讓警察機關要怎麼去嚴懲這些黑道，我想才是我們今天的當務之急。署長，不能這樣唾面自乾，這次真的是很「落氣」的，我跟你說……</w:t>
      </w:r>
    </w:p>
    <w:p w:rsidR="00D45698" w:rsidRDefault="00D45698" w:rsidP="00D45698">
      <w:pPr>
        <w:ind w:left="211" w:hangingChars="100" w:hanging="211"/>
      </w:pPr>
      <w:r w:rsidRPr="00A34CD9">
        <w:rPr>
          <w:rFonts w:eastAsia="華康中黑體" w:hint="eastAsia"/>
        </w:rPr>
        <w:t>陳署長家欽：</w:t>
      </w:r>
      <w:r>
        <w:rPr>
          <w:rFonts w:hint="eastAsia"/>
        </w:rPr>
        <w:t>我們會用行動來表現。</w:t>
      </w:r>
    </w:p>
    <w:p w:rsidR="00D45698" w:rsidRDefault="00D45698" w:rsidP="00D45698">
      <w:pPr>
        <w:ind w:left="211" w:hangingChars="100" w:hanging="211"/>
      </w:pPr>
      <w:r w:rsidRPr="00A34CD9">
        <w:rPr>
          <w:rFonts w:eastAsia="華康中黑體" w:hint="eastAsia"/>
        </w:rPr>
        <w:t>陳委員明文：</w:t>
      </w:r>
      <w:r>
        <w:rPr>
          <w:rFonts w:hint="eastAsia"/>
        </w:rPr>
        <w:t>講實話應該要怎樣雷厲風行，讓人家有感覺，這樣大家才知道警察是真的在管流氓的，現在不是流氓在管警察耶，我覺得這才是我們現在最重要的，否則以現在的狀況，現在黑幫都企業化甚至英雄化了，國中、高中的學生現在都……</w:t>
      </w:r>
    </w:p>
    <w:p w:rsidR="00D45698" w:rsidRDefault="00D45698" w:rsidP="00D45698">
      <w:pPr>
        <w:ind w:left="211" w:hangingChars="100" w:hanging="211"/>
      </w:pPr>
      <w:r w:rsidRPr="00A34CD9">
        <w:rPr>
          <w:rFonts w:eastAsia="華康中黑體" w:hint="eastAsia"/>
        </w:rPr>
        <w:t>主席：</w:t>
      </w:r>
      <w:r>
        <w:rPr>
          <w:rFonts w:hint="eastAsia"/>
        </w:rPr>
        <w:t>陳委員，我們兩個來提修法，「歹勢、歹勢」，不好意思。</w:t>
      </w:r>
    </w:p>
    <w:p w:rsidR="00D45698" w:rsidRDefault="00D45698" w:rsidP="00D45698">
      <w:pPr>
        <w:ind w:leftChars="100" w:left="211" w:firstLineChars="100" w:firstLine="211"/>
      </w:pPr>
      <w:r>
        <w:rPr>
          <w:rFonts w:hint="eastAsia"/>
        </w:rPr>
        <w:lastRenderedPageBreak/>
        <w:t>請鄭委員麗文發言。</w:t>
      </w:r>
    </w:p>
    <w:p w:rsidR="00D45698" w:rsidRDefault="00D45698" w:rsidP="00D45698">
      <w:pPr>
        <w:ind w:left="211" w:hangingChars="100" w:hanging="211"/>
      </w:pPr>
      <w:r w:rsidRPr="00A34CD9">
        <w:rPr>
          <w:rFonts w:eastAsia="華康中黑體" w:hint="eastAsia"/>
        </w:rPr>
        <w:t>鄭委員麗文：</w:t>
      </w:r>
      <w:r>
        <w:rPr>
          <w:rFonts w:hint="eastAsia"/>
        </w:rPr>
        <w:t>（</w:t>
      </w:r>
      <w:r>
        <w:rPr>
          <w:rFonts w:hint="eastAsia"/>
        </w:rPr>
        <w:t>11</w:t>
      </w:r>
      <w:r>
        <w:rPr>
          <w:rFonts w:hint="eastAsia"/>
        </w:rPr>
        <w:t>時</w:t>
      </w:r>
      <w:r>
        <w:rPr>
          <w:rFonts w:hint="eastAsia"/>
        </w:rPr>
        <w:t>38</w:t>
      </w:r>
      <w:r>
        <w:rPr>
          <w:rFonts w:hint="eastAsia"/>
        </w:rPr>
        <w:t>分）謝謝主席，也是請署長。剛才在講是警察在管流氓還是流氓在管警察，連這句話都問出來的時候，已經真的很沒有面子了，警方的威信最近受到非常嚴重的挑戰，顏面無光。</w:t>
      </w:r>
    </w:p>
    <w:p w:rsidR="00D45698" w:rsidRDefault="00D45698" w:rsidP="00D45698">
      <w:pPr>
        <w:ind w:left="211" w:hangingChars="100" w:hanging="211"/>
      </w:pPr>
      <w:r w:rsidRPr="00A34CD9">
        <w:rPr>
          <w:rFonts w:eastAsia="華康中黑體" w:hint="eastAsia"/>
        </w:rPr>
        <w:t>主席：</w:t>
      </w:r>
      <w:r>
        <w:rPr>
          <w:rFonts w:hint="eastAsia"/>
        </w:rPr>
        <w:t>請內政部警政署陳署長說明。</w:t>
      </w:r>
    </w:p>
    <w:p w:rsidR="00D45698" w:rsidRDefault="00D45698" w:rsidP="00D45698">
      <w:pPr>
        <w:ind w:left="211" w:hangingChars="100" w:hanging="211"/>
      </w:pPr>
      <w:r w:rsidRPr="00A34CD9">
        <w:rPr>
          <w:rFonts w:eastAsia="華康中黑體" w:hint="eastAsia"/>
        </w:rPr>
        <w:t>陳署長家欽：</w:t>
      </w:r>
      <w:r>
        <w:rPr>
          <w:rFonts w:hint="eastAsia"/>
        </w:rPr>
        <w:t>這一點我沒有辦法接受。</w:t>
      </w:r>
    </w:p>
    <w:p w:rsidR="00D45698" w:rsidRDefault="00D45698" w:rsidP="00D45698">
      <w:pPr>
        <w:ind w:left="211" w:hangingChars="100" w:hanging="211"/>
      </w:pPr>
      <w:r w:rsidRPr="00A34CD9">
        <w:rPr>
          <w:rFonts w:eastAsia="華康中黑體" w:hint="eastAsia"/>
        </w:rPr>
        <w:t>鄭委員麗文：</w:t>
      </w:r>
      <w:r>
        <w:rPr>
          <w:rFonts w:hint="eastAsia"/>
        </w:rPr>
        <w:t>今天想請教署長的第一個問題就是千蟑之亂，雖然現在警政署說這單純是嫌犯跟店家之間的債務糾紛，但是有各個不同的訊息跟報導，連店家私下都在講他根本跟任何人有債務跟生意的糾紛，所以很多訊息都直指就是要讓警方難看，因為當天臺北市警察局長正式出席，連新北市的警察局長都到場，現場冠蓋雲集，是警方的大會，所以第一個請教警政署，為什麼在這麼短的時間內就可以定調，是不是要息事寧人、低調處理不要擴大？他不是丟子彈而是丟蟑螂，所以他真的是恐嚇嗎？他是要讓這件事情難看，而且要讓媒體的效果張力最大，可是刑責最小。請教署長，真的只是一個單純的債務糾紛而已嗎？誰調查的？這件事情是誰調查的結果，警政署接受這樣的說法，是警政署自己親自下去調查的還是臺北市警察局給你的報告？</w:t>
      </w:r>
    </w:p>
    <w:p w:rsidR="00D45698" w:rsidRDefault="00D45698" w:rsidP="00D45698">
      <w:pPr>
        <w:ind w:left="211" w:hangingChars="100" w:hanging="211"/>
      </w:pPr>
      <w:r w:rsidRPr="00A34CD9">
        <w:rPr>
          <w:rFonts w:eastAsia="華康中黑體" w:hint="eastAsia"/>
        </w:rPr>
        <w:t>陳署長家欽：</w:t>
      </w:r>
      <w:r>
        <w:rPr>
          <w:rFonts w:hint="eastAsia"/>
        </w:rPr>
        <w:t>無論是針對店家或是要挑戰公權力，我們一定不容許，而且……</w:t>
      </w:r>
    </w:p>
    <w:p w:rsidR="00D45698" w:rsidRDefault="00D45698" w:rsidP="00D45698">
      <w:pPr>
        <w:ind w:left="211" w:hangingChars="100" w:hanging="211"/>
      </w:pPr>
      <w:r w:rsidRPr="00A34CD9">
        <w:rPr>
          <w:rFonts w:eastAsia="華康中黑體" w:hint="eastAsia"/>
        </w:rPr>
        <w:t>鄭委員麗文：</w:t>
      </w:r>
      <w:r>
        <w:rPr>
          <w:rFonts w:hint="eastAsia"/>
        </w:rPr>
        <w:t>但我的意思是你們現在為什麼這樣定調呢？</w:t>
      </w:r>
    </w:p>
    <w:p w:rsidR="00D45698" w:rsidRDefault="00D45698" w:rsidP="00D45698">
      <w:pPr>
        <w:ind w:left="211" w:hangingChars="100" w:hanging="211"/>
      </w:pPr>
      <w:r w:rsidRPr="00A34CD9">
        <w:rPr>
          <w:rFonts w:eastAsia="華康中黑體" w:hint="eastAsia"/>
        </w:rPr>
        <w:t>陳署長家欽：</w:t>
      </w:r>
      <w:r>
        <w:rPr>
          <w:rFonts w:hint="eastAsia"/>
        </w:rPr>
        <w:t>我先作個澄清。第二個，我沒有定調說是債務糾紛，我沒有講過，我說無論怎麼樣臺北市都要查清楚。</w:t>
      </w:r>
    </w:p>
    <w:p w:rsidR="00D45698" w:rsidRDefault="00D45698" w:rsidP="00D45698">
      <w:pPr>
        <w:ind w:left="211" w:hangingChars="100" w:hanging="211"/>
      </w:pPr>
      <w:r w:rsidRPr="00A34CD9">
        <w:rPr>
          <w:rFonts w:eastAsia="華康中黑體" w:hint="eastAsia"/>
        </w:rPr>
        <w:t>鄭委員麗文：</w:t>
      </w:r>
      <w:r>
        <w:rPr>
          <w:rFonts w:hint="eastAsia"/>
        </w:rPr>
        <w:t>這不是警政署的定調，所以臺北市警察局調查的結果是如此嗎？</w:t>
      </w:r>
    </w:p>
    <w:p w:rsidR="00D45698" w:rsidRDefault="00D45698" w:rsidP="00D45698">
      <w:pPr>
        <w:ind w:left="211" w:hangingChars="100" w:hanging="211"/>
      </w:pPr>
      <w:r w:rsidRPr="00A34CD9">
        <w:rPr>
          <w:rFonts w:eastAsia="華康中黑體" w:hint="eastAsia"/>
        </w:rPr>
        <w:t>陳署長家欽：</w:t>
      </w:r>
      <w:r>
        <w:rPr>
          <w:rFonts w:hint="eastAsia"/>
        </w:rPr>
        <w:t>我要作個補充，臺北市目前調查的結果，吳姓負責人也承認有債務，另外基於偵查不公開，因為他們有掌握本票，就是要討債</w:t>
      </w:r>
      <w:r>
        <w:rPr>
          <w:rFonts w:hint="eastAsia"/>
        </w:rPr>
        <w:t>1,500</w:t>
      </w:r>
      <w:r>
        <w:rPr>
          <w:rFonts w:hint="eastAsia"/>
        </w:rPr>
        <w:t>萬元的依據，目前已經辦到這樣，所以我們也要求……</w:t>
      </w:r>
    </w:p>
    <w:p w:rsidR="00D45698" w:rsidRDefault="00D45698" w:rsidP="00D45698">
      <w:pPr>
        <w:ind w:left="211" w:hangingChars="100" w:hanging="211"/>
      </w:pPr>
      <w:r w:rsidRPr="00A34CD9">
        <w:rPr>
          <w:rFonts w:eastAsia="華康中黑體" w:hint="eastAsia"/>
        </w:rPr>
        <w:t>鄭委員麗文：</w:t>
      </w:r>
      <w:r>
        <w:rPr>
          <w:rFonts w:hint="eastAsia"/>
        </w:rPr>
        <w:t>好，我知道，署長的意思就是警察局調查的結果呈現出來的證據，你們認為警察局現在的定調是債務糾紛，跟要給警方難看沒有直接的關係。</w:t>
      </w:r>
    </w:p>
    <w:p w:rsidR="00D45698" w:rsidRDefault="00D45698" w:rsidP="00D45698">
      <w:pPr>
        <w:ind w:left="211" w:hangingChars="100" w:hanging="211"/>
      </w:pPr>
      <w:r w:rsidRPr="00A34CD9">
        <w:rPr>
          <w:rFonts w:eastAsia="華康中黑體" w:hint="eastAsia"/>
        </w:rPr>
        <w:t>陳署長家欽：</w:t>
      </w:r>
      <w:r>
        <w:rPr>
          <w:rFonts w:hint="eastAsia"/>
        </w:rPr>
        <w:t>嫌犯的供述也是這樣。</w:t>
      </w:r>
    </w:p>
    <w:p w:rsidR="00D45698" w:rsidRDefault="00D45698" w:rsidP="00D45698">
      <w:pPr>
        <w:ind w:left="211" w:hangingChars="100" w:hanging="211"/>
      </w:pPr>
      <w:r w:rsidRPr="00A34CD9">
        <w:rPr>
          <w:rFonts w:eastAsia="華康中黑體" w:hint="eastAsia"/>
        </w:rPr>
        <w:t>鄭委員麗文：</w:t>
      </w:r>
      <w:r>
        <w:rPr>
          <w:rFonts w:hint="eastAsia"/>
        </w:rPr>
        <w:t>好，這是臺北市警察局調查的結果，你看連前立委都出來講，店家是配合的讓警方有台階下，還是真的如此？我要知道的是，這件事情是警察局調查的還是警政署下去調查，照理講應該是警察局調查，那你們就是接受警察局目前調查的結果，我知道了。</w:t>
      </w:r>
    </w:p>
    <w:p w:rsidR="00D45698" w:rsidRDefault="00D45698" w:rsidP="00D45698">
      <w:pPr>
        <w:ind w:left="211" w:hangingChars="100" w:hanging="211"/>
      </w:pPr>
      <w:r w:rsidRPr="00A34CD9">
        <w:rPr>
          <w:rFonts w:eastAsia="華康中黑體" w:hint="eastAsia"/>
        </w:rPr>
        <w:t>陳署長家欽：</w:t>
      </w:r>
      <w:r>
        <w:rPr>
          <w:rFonts w:hint="eastAsia"/>
        </w:rPr>
        <w:t>跟委員報告，我們回歸到用證據來說話，我們不要用臆測的，用證據來說話，好不好？</w:t>
      </w:r>
    </w:p>
    <w:p w:rsidR="00D45698" w:rsidRDefault="00D45698" w:rsidP="00D45698">
      <w:pPr>
        <w:ind w:left="211" w:hangingChars="100" w:hanging="211"/>
      </w:pPr>
      <w:r w:rsidRPr="00A34CD9">
        <w:rPr>
          <w:rFonts w:eastAsia="華康中黑體" w:hint="eastAsia"/>
        </w:rPr>
        <w:t>鄭委員麗文：</w:t>
      </w:r>
      <w:r>
        <w:rPr>
          <w:rFonts w:hint="eastAsia"/>
        </w:rPr>
        <w:t>是，我懂你的意思，我知道，我要清楚知道這件事的來龍去脈，因為警政署出來講話，你剛剛說你沒有這樣講話，你們是根據警察局的報告跟證據。</w:t>
      </w:r>
    </w:p>
    <w:p w:rsidR="00D45698" w:rsidRDefault="00D45698" w:rsidP="00D45698">
      <w:pPr>
        <w:ind w:leftChars="100" w:left="211" w:firstLineChars="100" w:firstLine="211"/>
      </w:pPr>
      <w:r>
        <w:rPr>
          <w:rFonts w:hint="eastAsia"/>
        </w:rPr>
        <w:t>第二個題目就是北投分局，上次您備詢時我也問你北投分局，因為最近整個臺北市，我再強調一次，臺北市耶</w:t>
      </w:r>
      <w:r w:rsidR="00AF5DA8">
        <w:rPr>
          <w:rFonts w:hint="eastAsia"/>
        </w:rPr>
        <w:t>！</w:t>
      </w:r>
      <w:r>
        <w:rPr>
          <w:rFonts w:hint="eastAsia"/>
        </w:rPr>
        <w:t>臺北市是首都耶</w:t>
      </w:r>
      <w:r w:rsidR="00AF5DA8">
        <w:rPr>
          <w:rFonts w:hint="eastAsia"/>
        </w:rPr>
        <w:t>！</w:t>
      </w:r>
      <w:r>
        <w:rPr>
          <w:rFonts w:hint="eastAsia"/>
        </w:rPr>
        <w:t>都已經多少年沒有這樣子黑道猖獗，結果接續出現松山分局之亂、北投分局之亂、又來個千蟑之亂，整個臺北市感覺上都淪陷了。北投分局真的很扯</w:t>
      </w:r>
      <w:r>
        <w:rPr>
          <w:rFonts w:hint="eastAsia"/>
        </w:rPr>
        <w:lastRenderedPageBreak/>
        <w:t>，上次您來的時候就已經很扯了，就是趙介佑的事情，借提犯人還在分局拍照、吃便當，現在更扯了，黑幫投案像走星光大道，媒體大篇幅報導，他們還錄影提供給各個媒體，分局出來畢恭畢敬，如此禮遇黑道，相較之下警察面對其他不管是中壢的老師或其他奉公守法的小民時可不是這樣這麼客氣</w:t>
      </w:r>
      <w:r w:rsidR="00AF5DA8">
        <w:rPr>
          <w:rFonts w:hint="eastAsia"/>
        </w:rPr>
        <w:t>、</w:t>
      </w:r>
      <w:r>
        <w:rPr>
          <w:rFonts w:hint="eastAsia"/>
        </w:rPr>
        <w:t>這麼謙卑喔</w:t>
      </w:r>
      <w:r w:rsidR="00AF5DA8">
        <w:rPr>
          <w:rFonts w:hint="eastAsia"/>
        </w:rPr>
        <w:t>！</w:t>
      </w:r>
      <w:r>
        <w:rPr>
          <w:rFonts w:hint="eastAsia"/>
        </w:rPr>
        <w:t>明明擺明的是黑道，他都已經去投案或是他都已經被羈押了，北投分局這種態度！</w:t>
      </w:r>
    </w:p>
    <w:p w:rsidR="00D45698" w:rsidRDefault="00D45698" w:rsidP="00D45698">
      <w:pPr>
        <w:ind w:leftChars="100" w:left="211" w:firstLineChars="100" w:firstLine="211"/>
      </w:pPr>
      <w:r>
        <w:rPr>
          <w:rFonts w:hint="eastAsia"/>
        </w:rPr>
        <w:t>甚至北投分局還透露他們辦案的時候就直接找北聯幫幫主王際平幫忙，然後把偵查報告</w:t>
      </w:r>
      <w:r w:rsidR="00AF5DA8">
        <w:rPr>
          <w:rFonts w:hint="eastAsia"/>
        </w:rPr>
        <w:t>──</w:t>
      </w:r>
      <w:r>
        <w:rPr>
          <w:rFonts w:hint="eastAsia"/>
        </w:rPr>
        <w:t>您剛才說偵查不公開，我們立委都看不到，幫派</w:t>
      </w:r>
      <w:r w:rsidR="00AF5DA8">
        <w:rPr>
          <w:rFonts w:hint="eastAsia"/>
        </w:rPr>
        <w:t>分</w:t>
      </w:r>
      <w:r>
        <w:rPr>
          <w:rFonts w:hint="eastAsia"/>
        </w:rPr>
        <w:t>子都看得到，然後還要請幫主幫忙警察破案，所以才會說現在警察局是署長在管還是幫主在管嘛！北投分局的狀況從上一次到現在，這還不夠難看嗎？請問署長，臺北市警察局有查嗎？警察部門，也就是你們警察單位有沒有啟動內部的調查，北投分局到底是怎麼回事？</w:t>
      </w:r>
    </w:p>
    <w:p w:rsidR="00D45698" w:rsidRDefault="00D45698" w:rsidP="00D45698">
      <w:pPr>
        <w:ind w:left="211" w:hangingChars="100" w:hanging="211"/>
      </w:pPr>
      <w:r w:rsidRPr="00A34CD9">
        <w:rPr>
          <w:rFonts w:eastAsia="華康中黑體" w:hint="eastAsia"/>
        </w:rPr>
        <w:t>陳署長家欽：</w:t>
      </w:r>
      <w:r>
        <w:rPr>
          <w:rFonts w:hint="eastAsia"/>
        </w:rPr>
        <w:t>跟委員說明，我們一貫的態度就是要求嚴正執法，當然這部分不可再……</w:t>
      </w:r>
    </w:p>
    <w:p w:rsidR="00D45698" w:rsidRDefault="00D45698" w:rsidP="00D45698">
      <w:pPr>
        <w:ind w:left="211" w:hangingChars="100" w:hanging="211"/>
      </w:pPr>
      <w:r w:rsidRPr="00A34CD9">
        <w:rPr>
          <w:rFonts w:eastAsia="華康中黑體" w:hint="eastAsia"/>
        </w:rPr>
        <w:t>鄭委員麗文：</w:t>
      </w:r>
      <w:r>
        <w:rPr>
          <w:rFonts w:hint="eastAsia"/>
        </w:rPr>
        <w:t>我知道，就北投分局的亂象，你們一定有內部政風稽查的機制，有沒有開始啟動內部的調查？</w:t>
      </w:r>
    </w:p>
    <w:p w:rsidR="00D45698" w:rsidRDefault="00D45698" w:rsidP="00D45698">
      <w:pPr>
        <w:ind w:left="211" w:hangingChars="100" w:hanging="211"/>
      </w:pPr>
      <w:r w:rsidRPr="00A34CD9">
        <w:rPr>
          <w:rFonts w:eastAsia="華康中黑體" w:hint="eastAsia"/>
        </w:rPr>
        <w:t>陳署長家欽：</w:t>
      </w:r>
      <w:r>
        <w:rPr>
          <w:rFonts w:hint="eastAsia"/>
        </w:rPr>
        <w:t>不可再重蹈覆轍，我們對黑道一定是絕不……</w:t>
      </w:r>
    </w:p>
    <w:p w:rsidR="00D45698" w:rsidRDefault="00D45698" w:rsidP="00D45698">
      <w:pPr>
        <w:ind w:left="211" w:hangingChars="100" w:hanging="211"/>
      </w:pPr>
      <w:r w:rsidRPr="00A34CD9">
        <w:rPr>
          <w:rFonts w:eastAsia="華康中黑體" w:hint="eastAsia"/>
        </w:rPr>
        <w:t>鄭委員麗文：</w:t>
      </w:r>
      <w:r>
        <w:rPr>
          <w:rFonts w:hint="eastAsia"/>
        </w:rPr>
        <w:t>署長，不是重蹈覆轍，所有犯罪的人到了警察局、到了法院都會說「法官，我不敢了，原諒我」，要不要判罪？要判罪。</w:t>
      </w:r>
    </w:p>
    <w:p w:rsidR="00D45698" w:rsidRDefault="00D45698" w:rsidP="00D45698">
      <w:pPr>
        <w:ind w:left="211" w:hangingChars="100" w:hanging="211"/>
      </w:pPr>
      <w:r w:rsidRPr="00A34CD9">
        <w:rPr>
          <w:rFonts w:eastAsia="華康中黑體" w:hint="eastAsia"/>
        </w:rPr>
        <w:t>陳署長家欽：</w:t>
      </w:r>
      <w:r>
        <w:rPr>
          <w:rFonts w:hint="eastAsia"/>
        </w:rPr>
        <w:t>當然。</w:t>
      </w:r>
    </w:p>
    <w:p w:rsidR="00D45698" w:rsidRDefault="00D45698" w:rsidP="00D45698">
      <w:pPr>
        <w:ind w:left="211" w:hangingChars="100" w:hanging="211"/>
      </w:pPr>
      <w:r w:rsidRPr="00A34CD9">
        <w:rPr>
          <w:rFonts w:eastAsia="華康中黑體" w:hint="eastAsia"/>
        </w:rPr>
        <w:t>鄭委員麗文：</w:t>
      </w:r>
      <w:r>
        <w:rPr>
          <w:rFonts w:hint="eastAsia"/>
        </w:rPr>
        <w:t>他如果跟黑道糾纏不清或是根本通通都勾結在一起，這不是下不為例，這要辦的，這要法辦的耶！所以北投分局的亂象有沒有啟動內部調查？我要請問這一點。</w:t>
      </w:r>
    </w:p>
    <w:p w:rsidR="00D45698" w:rsidRDefault="00D45698" w:rsidP="00D45698">
      <w:pPr>
        <w:ind w:left="211" w:hangingChars="100" w:hanging="211"/>
      </w:pPr>
      <w:r w:rsidRPr="00A34CD9">
        <w:rPr>
          <w:rFonts w:eastAsia="華康中黑體" w:hint="eastAsia"/>
        </w:rPr>
        <w:t>陳署長家欽：</w:t>
      </w:r>
      <w:r>
        <w:rPr>
          <w:rFonts w:hint="eastAsia"/>
        </w:rPr>
        <w:t>已經有調查了，那……</w:t>
      </w:r>
    </w:p>
    <w:p w:rsidR="00D45698" w:rsidRDefault="00D45698" w:rsidP="00D45698">
      <w:pPr>
        <w:ind w:left="211" w:hangingChars="100" w:hanging="211"/>
      </w:pPr>
      <w:r w:rsidRPr="00A34CD9">
        <w:rPr>
          <w:rFonts w:eastAsia="華康中黑體" w:hint="eastAsia"/>
        </w:rPr>
        <w:t>鄭委員麗文：</w:t>
      </w:r>
      <w:r>
        <w:rPr>
          <w:rFonts w:hint="eastAsia"/>
        </w:rPr>
        <w:t>什麼時候會有結果？如果有調查，我們要看到結果，臺北市警察局到底有沒有在調查？松山分局警察局長統一大家的說法，結果公布出來的錄影帶跟之前講的完全不一樣，公然說謊，一個記者會所有的謊通通無法圓，臺北市警察局可以就這樣沒事了嗎？北投分局一而再</w:t>
      </w:r>
      <w:r w:rsidR="00AF5DA8">
        <w:rPr>
          <w:rFonts w:hint="eastAsia"/>
        </w:rPr>
        <w:t>、</w:t>
      </w:r>
      <w:r>
        <w:rPr>
          <w:rFonts w:hint="eastAsia"/>
        </w:rPr>
        <w:t>再而三這樣禮遇黑道，可以沒事嗎？所以署長我要問你，柯市長說臺北市警察局亂成這樣，全民都已經在笑警察了，都說警察局可以關門了，他說署長你有去找他，說你要拔掉陳嘉昌，叫陳嘉昌要負起政治責任。沒有人說這是陳嘉昌包庇，陳嘉昌跟他們勾結在一起，但是身為臺北市警察局的局長或者是你作為警察的大家長警政署長，難道沒有人需要負責嗎？亂成這樣！我想請問署長，柯市長說你去找他要換掉陳嘉昌，他不願意，他覺得陳嘉昌無罪，你要砍了他也要給他一個罪名，所以他保了陳嘉昌，陳嘉昌今天才沒事，是這樣嗎？</w:t>
      </w:r>
    </w:p>
    <w:p w:rsidR="00D45698" w:rsidRDefault="00D45698" w:rsidP="00D45698">
      <w:pPr>
        <w:ind w:left="211" w:hangingChars="100" w:hanging="211"/>
      </w:pPr>
      <w:r w:rsidRPr="00A34CD9">
        <w:rPr>
          <w:rFonts w:eastAsia="華康中黑體" w:hint="eastAsia"/>
        </w:rPr>
        <w:t>陳署長家欽：</w:t>
      </w:r>
      <w:r>
        <w:rPr>
          <w:rFonts w:hint="eastAsia"/>
        </w:rPr>
        <w:t>絕對沒有這個事實。</w:t>
      </w:r>
    </w:p>
    <w:p w:rsidR="00D45698" w:rsidRDefault="00D45698" w:rsidP="00D45698">
      <w:pPr>
        <w:ind w:left="211" w:hangingChars="100" w:hanging="211"/>
      </w:pPr>
      <w:r w:rsidRPr="00A34CD9">
        <w:rPr>
          <w:rFonts w:eastAsia="華康中黑體" w:hint="eastAsia"/>
        </w:rPr>
        <w:t>鄭委員麗文：</w:t>
      </w:r>
      <w:r>
        <w:rPr>
          <w:rFonts w:hint="eastAsia"/>
        </w:rPr>
        <w:t>沒有這個事是什麼意思？你有沒有去找柯</w:t>
      </w:r>
      <w:r>
        <w:rPr>
          <w:rFonts w:hint="eastAsia"/>
        </w:rPr>
        <w:t>P</w:t>
      </w:r>
      <w:r>
        <w:rPr>
          <w:rFonts w:hint="eastAsia"/>
        </w:rPr>
        <w:t>？</w:t>
      </w:r>
    </w:p>
    <w:p w:rsidR="00D45698" w:rsidRDefault="00D45698" w:rsidP="00D45698">
      <w:pPr>
        <w:ind w:left="211" w:hangingChars="100" w:hanging="211"/>
      </w:pPr>
      <w:r w:rsidRPr="00A34CD9">
        <w:rPr>
          <w:rFonts w:eastAsia="華康中黑體" w:hint="eastAsia"/>
        </w:rPr>
        <w:t>陳署長家欽：</w:t>
      </w:r>
      <w:r>
        <w:rPr>
          <w:rFonts w:hint="eastAsia"/>
        </w:rPr>
        <w:t>絕對沒有。</w:t>
      </w:r>
    </w:p>
    <w:p w:rsidR="00D45698" w:rsidRDefault="00D45698" w:rsidP="00D45698">
      <w:pPr>
        <w:ind w:left="211" w:hangingChars="100" w:hanging="211"/>
      </w:pPr>
      <w:r w:rsidRPr="00A34CD9">
        <w:rPr>
          <w:rFonts w:eastAsia="華康中黑體" w:hint="eastAsia"/>
        </w:rPr>
        <w:t>鄭委員麗文：</w:t>
      </w:r>
      <w:r>
        <w:rPr>
          <w:rFonts w:hint="eastAsia"/>
        </w:rPr>
        <w:t>那柯文哲胡說八道嗎？柯文哲是在議會的時候講的，他還證實說你有去找他要換陳嘉昌，然後他跟柯媽兩個人連續演了那麼多天的戲說他要保陳嘉昌，署長，這很嚴重喔</w:t>
      </w:r>
      <w:r w:rsidR="00AF5DA8">
        <w:rPr>
          <w:rFonts w:hint="eastAsia"/>
        </w:rPr>
        <w:t>！</w:t>
      </w:r>
      <w:r>
        <w:rPr>
          <w:rFonts w:hint="eastAsia"/>
        </w:rPr>
        <w:t>不然就是柯</w:t>
      </w:r>
      <w:r>
        <w:rPr>
          <w:rFonts w:hint="eastAsia"/>
        </w:rPr>
        <w:t>P</w:t>
      </w:r>
      <w:r>
        <w:rPr>
          <w:rFonts w:hint="eastAsia"/>
        </w:rPr>
        <w:t>說謊，所以我一定要請問署長，請您再講一次，最近這一個月內你有去找過柯</w:t>
      </w:r>
      <w:r>
        <w:rPr>
          <w:rFonts w:hint="eastAsia"/>
        </w:rPr>
        <w:t>P</w:t>
      </w:r>
      <w:r>
        <w:rPr>
          <w:rFonts w:hint="eastAsia"/>
        </w:rPr>
        <w:t>嗎？有</w:t>
      </w:r>
      <w:r>
        <w:rPr>
          <w:rFonts w:hint="eastAsia"/>
        </w:rPr>
        <w:lastRenderedPageBreak/>
        <w:t>跟他講要換局長的事嗎？</w:t>
      </w:r>
    </w:p>
    <w:p w:rsidR="00D45698" w:rsidRDefault="00D45698" w:rsidP="00D45698">
      <w:pPr>
        <w:ind w:left="211" w:hangingChars="100" w:hanging="211"/>
      </w:pPr>
      <w:r w:rsidRPr="00A34CD9">
        <w:rPr>
          <w:rFonts w:eastAsia="華康中黑體" w:hint="eastAsia"/>
        </w:rPr>
        <w:t>陳署長家欽：</w:t>
      </w:r>
      <w:r>
        <w:rPr>
          <w:rFonts w:hint="eastAsia"/>
        </w:rPr>
        <w:t>沒有。</w:t>
      </w:r>
    </w:p>
    <w:p w:rsidR="00D45698" w:rsidRDefault="00D45698" w:rsidP="00D45698">
      <w:pPr>
        <w:ind w:left="211" w:hangingChars="100" w:hanging="211"/>
      </w:pPr>
      <w:r w:rsidRPr="00A34CD9">
        <w:rPr>
          <w:rFonts w:eastAsia="華康中黑體" w:hint="eastAsia"/>
        </w:rPr>
        <w:t>鄭委員麗文：</w:t>
      </w:r>
      <w:r>
        <w:rPr>
          <w:rFonts w:hint="eastAsia"/>
        </w:rPr>
        <w:t>完全沒有嗎？</w:t>
      </w:r>
    </w:p>
    <w:p w:rsidR="00D45698" w:rsidRDefault="00D45698" w:rsidP="00D45698">
      <w:pPr>
        <w:ind w:left="211" w:hangingChars="100" w:hanging="211"/>
      </w:pPr>
      <w:r w:rsidRPr="00A34CD9">
        <w:rPr>
          <w:rFonts w:eastAsia="華康中黑體" w:hint="eastAsia"/>
        </w:rPr>
        <w:t>陳署長家欽：</w:t>
      </w:r>
      <w:r>
        <w:rPr>
          <w:rFonts w:hint="eastAsia"/>
        </w:rPr>
        <w:t>我沒有……</w:t>
      </w:r>
    </w:p>
    <w:p w:rsidR="00D45698" w:rsidRDefault="00D45698" w:rsidP="00D45698">
      <w:pPr>
        <w:ind w:left="211" w:hangingChars="100" w:hanging="211"/>
      </w:pPr>
      <w:r w:rsidRPr="00A34CD9">
        <w:rPr>
          <w:rFonts w:eastAsia="華康中黑體" w:hint="eastAsia"/>
        </w:rPr>
        <w:t>鄭委員麗文：</w:t>
      </w:r>
      <w:r>
        <w:rPr>
          <w:rFonts w:hint="eastAsia"/>
        </w:rPr>
        <w:t>確定完全沒有？也沒有透過其他的管道間接地給市長這樣的訊息說應該把陳嘉昌換掉？有還是沒有？</w:t>
      </w:r>
    </w:p>
    <w:p w:rsidR="00D45698" w:rsidRDefault="00D45698" w:rsidP="00D45698">
      <w:pPr>
        <w:ind w:left="211" w:hangingChars="100" w:hanging="211"/>
      </w:pPr>
      <w:r w:rsidRPr="00A34CD9">
        <w:rPr>
          <w:rFonts w:eastAsia="華康中黑體" w:hint="eastAsia"/>
        </w:rPr>
        <w:t>陳署長家欽：</w:t>
      </w:r>
      <w:r>
        <w:rPr>
          <w:rFonts w:hint="eastAsia"/>
        </w:rPr>
        <w:t>沒有。</w:t>
      </w:r>
    </w:p>
    <w:p w:rsidR="00D45698" w:rsidRDefault="00D45698" w:rsidP="00D45698">
      <w:pPr>
        <w:ind w:left="211" w:hangingChars="100" w:hanging="211"/>
      </w:pPr>
      <w:r w:rsidRPr="00A34CD9">
        <w:rPr>
          <w:rFonts w:eastAsia="華康中黑體" w:hint="eastAsia"/>
        </w:rPr>
        <w:t>鄭委員麗文：</w:t>
      </w:r>
      <w:r>
        <w:rPr>
          <w:rFonts w:hint="eastAsia"/>
        </w:rPr>
        <w:t>因為柯</w:t>
      </w:r>
      <w:r>
        <w:rPr>
          <w:rFonts w:hint="eastAsia"/>
        </w:rPr>
        <w:t>P</w:t>
      </w:r>
      <w:r>
        <w:rPr>
          <w:rFonts w:hint="eastAsia"/>
        </w:rPr>
        <w:t>這樣講耶</w:t>
      </w:r>
      <w:r w:rsidR="00AF5DA8">
        <w:rPr>
          <w:rFonts w:hint="eastAsia"/>
        </w:rPr>
        <w:t>！</w:t>
      </w:r>
      <w:r>
        <w:rPr>
          <w:rFonts w:hint="eastAsia"/>
        </w:rPr>
        <w:t>還好今天我們葉召委有安排你來備詢，不然大家都覺得你本來不是，上次我質詢的時候你的態度很好，就像今天一樣表示決不寬貸、徹查到底，結果沒兩天就沒事了，陳嘉昌也沒事了，我們大家都覺得怎麼回事，怎麼就這樣「挲」掉了，有這回事嗎？陳署長，不是我不相信你啦！但是滋事體大，我再問一次，有沒有去找柯文哲說要換掉陳嘉昌，結果沒了？</w:t>
      </w:r>
    </w:p>
    <w:p w:rsidR="00D45698" w:rsidRDefault="00D45698" w:rsidP="00D45698">
      <w:pPr>
        <w:ind w:left="211" w:hangingChars="100" w:hanging="211"/>
      </w:pPr>
      <w:r w:rsidRPr="00A34CD9">
        <w:rPr>
          <w:rFonts w:eastAsia="華康中黑體" w:hint="eastAsia"/>
        </w:rPr>
        <w:t>陳署長家欽：</w:t>
      </w:r>
      <w:r>
        <w:rPr>
          <w:rFonts w:hint="eastAsia"/>
        </w:rPr>
        <w:t>我從來沒有考慮要換掉陳局長，因為他快要退休了，而且這個時候也必須靠陳局長來穩定臺北市的治安，我也必須支持他、協助他趕快穩定。</w:t>
      </w:r>
    </w:p>
    <w:p w:rsidR="00D45698" w:rsidRDefault="00D45698" w:rsidP="00D45698">
      <w:pPr>
        <w:ind w:left="211" w:hangingChars="100" w:hanging="211"/>
      </w:pPr>
      <w:r w:rsidRPr="00A34CD9">
        <w:rPr>
          <w:rFonts w:eastAsia="華康中黑體" w:hint="eastAsia"/>
        </w:rPr>
        <w:t>鄭委員麗文：</w:t>
      </w:r>
      <w:r>
        <w:rPr>
          <w:rFonts w:hint="eastAsia"/>
        </w:rPr>
        <w:t>好，如果您是這樣的考量，那問題是說，今天如果臺北市這樣，那全臺灣其他的地方我們沒有信心會比臺北市更好，跟黑道糾葛不清，黑道可以登門興師問罪、砸警局，辦案需要黑道協助，黑道投案走星光大道，黑道在你們大聚會的時候，不管他是不是故意的，在警察這麼大陣仗聚會的現場灑蟑螂，如果沒有徹查，這根本是一個長期結構性的問題了嘛！那是因為北投分局太囂張了，才把你們警察局長期跟黑道的生態暴露出來了，所以你們必須從署長到局長統統搓掉，不然這個如果查下去還得了，是這樣嗎？</w:t>
      </w:r>
    </w:p>
    <w:p w:rsidR="00D45698" w:rsidRDefault="00D45698" w:rsidP="00D45698">
      <w:pPr>
        <w:ind w:left="211" w:hangingChars="100" w:hanging="211"/>
      </w:pPr>
      <w:r w:rsidRPr="00A34CD9">
        <w:rPr>
          <w:rFonts w:eastAsia="華康中黑體" w:hint="eastAsia"/>
        </w:rPr>
        <w:t>陳署長家欽：</w:t>
      </w:r>
      <w:r>
        <w:rPr>
          <w:rFonts w:hint="eastAsia"/>
        </w:rPr>
        <w:t>委員，我不同意你這個說法……</w:t>
      </w:r>
    </w:p>
    <w:p w:rsidR="00D45698" w:rsidRDefault="00D45698" w:rsidP="00D45698">
      <w:pPr>
        <w:ind w:left="211" w:hangingChars="100" w:hanging="211"/>
      </w:pPr>
      <w:r w:rsidRPr="00A34CD9">
        <w:rPr>
          <w:rFonts w:eastAsia="華康中黑體" w:hint="eastAsia"/>
        </w:rPr>
        <w:t>鄭委員麗文：</w:t>
      </w:r>
      <w:r>
        <w:rPr>
          <w:rFonts w:hint="eastAsia"/>
        </w:rPr>
        <w:t>但現在整個民間、輿論的確都是這樣在質疑啊！</w:t>
      </w:r>
    </w:p>
    <w:p w:rsidR="00D45698" w:rsidRDefault="00D45698" w:rsidP="00D45698">
      <w:pPr>
        <w:ind w:left="211" w:hangingChars="100" w:hanging="211"/>
      </w:pPr>
      <w:r w:rsidRPr="00A34CD9">
        <w:rPr>
          <w:rFonts w:eastAsia="華康中黑體" w:hint="eastAsia"/>
        </w:rPr>
        <w:t>陳署長家欽：</w:t>
      </w:r>
      <w:r>
        <w:rPr>
          <w:rFonts w:hint="eastAsia"/>
        </w:rPr>
        <w:t>長期以來警察……</w:t>
      </w:r>
    </w:p>
    <w:p w:rsidR="00D45698" w:rsidRDefault="00D45698" w:rsidP="00D45698">
      <w:pPr>
        <w:ind w:left="211" w:hangingChars="100" w:hanging="211"/>
      </w:pPr>
      <w:r w:rsidRPr="00A34CD9">
        <w:rPr>
          <w:rFonts w:eastAsia="華康中黑體" w:hint="eastAsia"/>
        </w:rPr>
        <w:t>鄭委員麗文：</w:t>
      </w:r>
      <w:r>
        <w:rPr>
          <w:rFonts w:hint="eastAsia"/>
        </w:rPr>
        <w:t>你們如果因為他只剩</w:t>
      </w:r>
      <w:r>
        <w:rPr>
          <w:rFonts w:hint="eastAsia"/>
        </w:rPr>
        <w:t>2</w:t>
      </w:r>
      <w:r>
        <w:rPr>
          <w:rFonts w:hint="eastAsia"/>
        </w:rPr>
        <w:t>個月要退休就沒事……</w:t>
      </w:r>
    </w:p>
    <w:p w:rsidR="00D45698" w:rsidRDefault="00D45698" w:rsidP="00D45698">
      <w:pPr>
        <w:ind w:left="211" w:hangingChars="100" w:hanging="211"/>
      </w:pPr>
      <w:r w:rsidRPr="00A34CD9">
        <w:rPr>
          <w:rFonts w:eastAsia="華康中黑體" w:hint="eastAsia"/>
        </w:rPr>
        <w:t>陳署長家欽：</w:t>
      </w:r>
      <w:r>
        <w:rPr>
          <w:rFonts w:hint="eastAsia"/>
        </w:rPr>
        <w:t>同仁都是投入掃黑……</w:t>
      </w:r>
    </w:p>
    <w:p w:rsidR="00D45698" w:rsidRDefault="00D45698" w:rsidP="00D45698">
      <w:pPr>
        <w:ind w:left="211" w:hangingChars="100" w:hanging="211"/>
      </w:pPr>
      <w:r w:rsidRPr="00A34CD9">
        <w:rPr>
          <w:rFonts w:eastAsia="華康中黑體" w:hint="eastAsia"/>
        </w:rPr>
        <w:t>鄭委員麗文：</w:t>
      </w:r>
      <w:r>
        <w:rPr>
          <w:rFonts w:hint="eastAsia"/>
        </w:rPr>
        <w:t>署長你也沒事，那誰來負責？沒有人負起政治責任，柯文哲就應該下臺了啦！臺北市這麼亂！</w:t>
      </w:r>
    </w:p>
    <w:p w:rsidR="00D45698" w:rsidRDefault="00D45698" w:rsidP="00D45698">
      <w:pPr>
        <w:ind w:leftChars="100" w:left="211" w:firstLineChars="100" w:firstLine="211"/>
      </w:pPr>
      <w:r>
        <w:rPr>
          <w:rFonts w:hint="eastAsia"/>
        </w:rPr>
        <w:t>我現在再回過頭來，不管怎麼樣，今天北投分局到底是怎麼回事，一定要徹查清楚，不可以搓掉就沒事，混一混就要混過去了。</w:t>
      </w:r>
    </w:p>
    <w:p w:rsidR="00D45698" w:rsidRDefault="00D45698" w:rsidP="00D45698">
      <w:pPr>
        <w:ind w:left="211" w:hangingChars="100" w:hanging="211"/>
      </w:pPr>
      <w:r w:rsidRPr="00A34CD9">
        <w:rPr>
          <w:rFonts w:eastAsia="華康中黑體" w:hint="eastAsia"/>
        </w:rPr>
        <w:t>陳署長家欽：</w:t>
      </w:r>
      <w:r>
        <w:rPr>
          <w:rFonts w:hint="eastAsia"/>
        </w:rPr>
        <w:t>委員，不能抹滅全國警察同仁犧牲奉獻……</w:t>
      </w:r>
    </w:p>
    <w:p w:rsidR="00D45698" w:rsidRDefault="00D45698" w:rsidP="00D45698">
      <w:pPr>
        <w:ind w:left="211" w:hangingChars="100" w:hanging="211"/>
      </w:pPr>
      <w:r w:rsidRPr="00A34CD9">
        <w:rPr>
          <w:rFonts w:eastAsia="華康中黑體" w:hint="eastAsia"/>
        </w:rPr>
        <w:t>鄭委員麗文：</w:t>
      </w:r>
      <w:r>
        <w:rPr>
          <w:rFonts w:hint="eastAsia"/>
        </w:rPr>
        <w:t>就是因為這樣，所以老鼠屎一定要嚴辦……</w:t>
      </w:r>
    </w:p>
    <w:p w:rsidR="00D45698" w:rsidRDefault="00D45698" w:rsidP="00D45698">
      <w:pPr>
        <w:ind w:left="211" w:hangingChars="100" w:hanging="211"/>
      </w:pPr>
      <w:r w:rsidRPr="00A34CD9">
        <w:rPr>
          <w:rFonts w:eastAsia="華康中黑體" w:hint="eastAsia"/>
        </w:rPr>
        <w:t>陳署長家欽：</w:t>
      </w:r>
      <w:r>
        <w:rPr>
          <w:rFonts w:hint="eastAsia"/>
        </w:rPr>
        <w:t>至於個案的部分……</w:t>
      </w:r>
    </w:p>
    <w:p w:rsidR="00D45698" w:rsidRDefault="00D45698" w:rsidP="00D45698">
      <w:pPr>
        <w:ind w:left="211" w:hangingChars="100" w:hanging="211"/>
      </w:pPr>
      <w:r w:rsidRPr="00A34CD9">
        <w:rPr>
          <w:rFonts w:eastAsia="華康中黑體" w:hint="eastAsia"/>
        </w:rPr>
        <w:t>鄭委員麗文：</w:t>
      </w:r>
      <w:r>
        <w:rPr>
          <w:rFonts w:hint="eastAsia"/>
        </w:rPr>
        <w:t>老鼠屎一定要嚴辦，署長同不同意？</w:t>
      </w:r>
    </w:p>
    <w:p w:rsidR="00D45698" w:rsidRDefault="00D45698" w:rsidP="00D45698">
      <w:pPr>
        <w:ind w:left="211" w:hangingChars="100" w:hanging="211"/>
      </w:pPr>
      <w:r w:rsidRPr="00A34CD9">
        <w:rPr>
          <w:rFonts w:eastAsia="華康中黑體" w:hint="eastAsia"/>
        </w:rPr>
        <w:t>陳署長家欽：</w:t>
      </w:r>
      <w:r>
        <w:rPr>
          <w:rFonts w:hint="eastAsia"/>
        </w:rPr>
        <w:t>我們絕對一定會嚴辦，好不好？謝謝。</w:t>
      </w:r>
    </w:p>
    <w:p w:rsidR="00D45698" w:rsidRDefault="00D45698" w:rsidP="00D45698">
      <w:pPr>
        <w:ind w:left="211" w:hangingChars="100" w:hanging="211"/>
      </w:pPr>
      <w:r w:rsidRPr="00A34CD9">
        <w:rPr>
          <w:rFonts w:eastAsia="華康中黑體" w:hint="eastAsia"/>
        </w:rPr>
        <w:t>鄭委員麗文：</w:t>
      </w:r>
      <w:r>
        <w:rPr>
          <w:rFonts w:hint="eastAsia"/>
        </w:rPr>
        <w:t>最後一個問題，我想請教次長，其實這個跟警政署也有關係，有關酒駕撞死人，你知</w:t>
      </w:r>
      <w:r>
        <w:rPr>
          <w:rFonts w:hint="eastAsia"/>
        </w:rPr>
        <w:lastRenderedPageBreak/>
        <w:t>道媒體高層新聞部告訴我說：「委員，這次是因為是暐瀚的關係，不然他們每一天多少酒駕撞死人，新聞都來不及報啦！」</w:t>
      </w:r>
      <w:r w:rsidR="00AF5DA8">
        <w:rPr>
          <w:rFonts w:hint="eastAsia"/>
        </w:rPr>
        <w:t>，</w:t>
      </w:r>
      <w:r>
        <w:rPr>
          <w:rFonts w:hint="eastAsia"/>
        </w:rPr>
        <w:t>現在大家都學會了，撞了人之後趕快去買酒來喝，已經這麼多的例子，只要買酒來喝就沒事，你看多少檢察官就不起訴、法官就輕判。現在全臺灣人都學會了，酒駕就趕快去拿酒喝，喝越多越好，怎麼辦？我知道你們現在想要辦說如果出車禍以後，馬上就去喝酒的話可以罰</w:t>
      </w:r>
      <w:r>
        <w:rPr>
          <w:rFonts w:hint="eastAsia"/>
        </w:rPr>
        <w:t>2,000</w:t>
      </w:r>
      <w:r>
        <w:rPr>
          <w:rFonts w:hint="eastAsia"/>
        </w:rPr>
        <w:t>元，但沒有用啦！他都撞死人了，</w:t>
      </w:r>
      <w:r>
        <w:rPr>
          <w:rFonts w:hint="eastAsia"/>
        </w:rPr>
        <w:t>2</w:t>
      </w:r>
      <w:r>
        <w:rPr>
          <w:rFonts w:hint="eastAsia"/>
        </w:rPr>
        <w:t>萬元他都願意花啦！罰</w:t>
      </w:r>
      <w:r>
        <w:rPr>
          <w:rFonts w:hint="eastAsia"/>
        </w:rPr>
        <w:t>2,000</w:t>
      </w:r>
      <w:r>
        <w:rPr>
          <w:rFonts w:hint="eastAsia"/>
        </w:rPr>
        <w:t>元是沒有用的。請問一下次長，到底要怎麼樣才能夠杜絕這種歪風？酒駕就已經很嚴重，酒駕撞死人、撞傷人罪加一等，結果他還敢去買酒喝，喝了酒就沒事，這真的是讓我們無法接受，請次長回答。</w:t>
      </w:r>
    </w:p>
    <w:p w:rsidR="00D45698" w:rsidRDefault="00D45698" w:rsidP="00D45698">
      <w:pPr>
        <w:ind w:left="211" w:hangingChars="100" w:hanging="211"/>
      </w:pPr>
      <w:r w:rsidRPr="00D961C1">
        <w:rPr>
          <w:rFonts w:eastAsia="華康中黑體" w:hint="eastAsia"/>
        </w:rPr>
        <w:t>主席：</w:t>
      </w:r>
      <w:r>
        <w:rPr>
          <w:rFonts w:hint="eastAsia"/>
        </w:rPr>
        <w:t>請法務部張次長說明。</w:t>
      </w:r>
    </w:p>
    <w:p w:rsidR="00D45698" w:rsidRDefault="00D45698" w:rsidP="00D45698">
      <w:pPr>
        <w:ind w:left="211" w:hangingChars="100" w:hanging="211"/>
      </w:pPr>
      <w:r w:rsidRPr="00D961C1">
        <w:rPr>
          <w:rFonts w:eastAsia="華康中黑體" w:hint="eastAsia"/>
        </w:rPr>
        <w:t>張次長斗輝：</w:t>
      </w:r>
      <w:r>
        <w:rPr>
          <w:rFonts w:hint="eastAsia"/>
        </w:rPr>
        <w:t>謝謝委員，其實酒駕的人身體內的代謝是有一個時間性，他如果是因為肇事後再去買酒喝，代謝沒那麼快，我們是可以計算出來的。另外還有……</w:t>
      </w:r>
    </w:p>
    <w:p w:rsidR="00D45698" w:rsidRDefault="00D45698" w:rsidP="00D45698">
      <w:pPr>
        <w:ind w:left="211" w:hangingChars="100" w:hanging="211"/>
      </w:pPr>
      <w:r w:rsidRPr="00D961C1">
        <w:rPr>
          <w:rFonts w:eastAsia="華康中黑體" w:hint="eastAsia"/>
        </w:rPr>
        <w:t>鄭委員麗文：</w:t>
      </w:r>
      <w:r>
        <w:rPr>
          <w:rFonts w:hint="eastAsia"/>
        </w:rPr>
        <w:t>你說怎麼查得出來？</w:t>
      </w:r>
    </w:p>
    <w:p w:rsidR="00D45698" w:rsidRDefault="00D45698" w:rsidP="00D45698">
      <w:pPr>
        <w:ind w:left="211" w:hangingChars="100" w:hanging="211"/>
      </w:pPr>
      <w:r w:rsidRPr="00D961C1">
        <w:rPr>
          <w:rFonts w:eastAsia="華康中黑體" w:hint="eastAsia"/>
        </w:rPr>
        <w:t>張次長斗輝：</w:t>
      </w:r>
      <w:r>
        <w:rPr>
          <w:rFonts w:hint="eastAsia"/>
        </w:rPr>
        <w:t>就是幾個小時會代謝，如果他馬上去喝的話，就還來不及代謝，這個可以還原，可以算得出來。另外還可以……</w:t>
      </w:r>
    </w:p>
    <w:p w:rsidR="00D45698" w:rsidRDefault="00D45698" w:rsidP="00D45698">
      <w:pPr>
        <w:ind w:left="211" w:hangingChars="100" w:hanging="211"/>
      </w:pPr>
      <w:r w:rsidRPr="00D961C1">
        <w:rPr>
          <w:rFonts w:eastAsia="華康中黑體" w:hint="eastAsia"/>
        </w:rPr>
        <w:t>鄭委員麗文：</w:t>
      </w:r>
      <w:r>
        <w:rPr>
          <w:rFonts w:hint="eastAsia"/>
        </w:rPr>
        <w:t>可以算得出來嗎？</w:t>
      </w:r>
    </w:p>
    <w:p w:rsidR="00D45698" w:rsidRDefault="00D45698" w:rsidP="00D45698">
      <w:pPr>
        <w:ind w:left="211" w:hangingChars="100" w:hanging="211"/>
      </w:pPr>
      <w:r w:rsidRPr="00D961C1">
        <w:rPr>
          <w:rFonts w:eastAsia="華康中黑體" w:hint="eastAsia"/>
        </w:rPr>
        <w:t>張次長斗輝：</w:t>
      </w:r>
      <w:r>
        <w:rPr>
          <w:rFonts w:hint="eastAsia"/>
        </w:rPr>
        <w:t>可以算得出來。另外還有血液也可以去採，這部分就是一個偵查的……</w:t>
      </w:r>
    </w:p>
    <w:p w:rsidR="00D45698" w:rsidRDefault="00D45698" w:rsidP="00D45698">
      <w:pPr>
        <w:ind w:left="211" w:hangingChars="100" w:hanging="211"/>
      </w:pPr>
      <w:r w:rsidRPr="00D961C1">
        <w:rPr>
          <w:rFonts w:eastAsia="華康中黑體" w:hint="eastAsia"/>
        </w:rPr>
        <w:t>鄭委員麗文：</w:t>
      </w:r>
      <w:r>
        <w:rPr>
          <w:rFonts w:hint="eastAsia"/>
        </w:rPr>
        <w:t>我正想跟你們建議也可以驗血。</w:t>
      </w:r>
    </w:p>
    <w:p w:rsidR="00D45698" w:rsidRDefault="00D45698" w:rsidP="00D45698">
      <w:pPr>
        <w:ind w:left="211" w:hangingChars="100" w:hanging="211"/>
      </w:pPr>
      <w:r w:rsidRPr="00D961C1">
        <w:rPr>
          <w:rFonts w:eastAsia="華康中黑體" w:hint="eastAsia"/>
        </w:rPr>
        <w:t>張次長斗輝：</w:t>
      </w:r>
      <w:r>
        <w:rPr>
          <w:rFonts w:hint="eastAsia"/>
        </w:rPr>
        <w:t>是啊！</w:t>
      </w:r>
    </w:p>
    <w:p w:rsidR="00D45698" w:rsidRDefault="00D45698" w:rsidP="00D45698">
      <w:pPr>
        <w:ind w:left="211" w:hangingChars="100" w:hanging="211"/>
      </w:pPr>
      <w:r w:rsidRPr="00D961C1">
        <w:rPr>
          <w:rFonts w:eastAsia="華康中黑體" w:hint="eastAsia"/>
        </w:rPr>
        <w:t>鄭委員麗文：</w:t>
      </w:r>
      <w:r>
        <w:rPr>
          <w:rFonts w:hint="eastAsia"/>
        </w:rPr>
        <w:t>但問題我的意思是說，現在所有的例子，他就是有用嘛！我現在沒有時間了，很多例子我可以唸給你聽，就是跑去喝酒以後，檢察官就不起訴啦！</w:t>
      </w:r>
    </w:p>
    <w:p w:rsidR="00D45698" w:rsidRDefault="00D45698" w:rsidP="00D45698">
      <w:pPr>
        <w:ind w:left="211" w:hangingChars="100" w:hanging="211"/>
      </w:pPr>
      <w:r w:rsidRPr="00D961C1">
        <w:rPr>
          <w:rFonts w:eastAsia="華康中黑體" w:hint="eastAsia"/>
        </w:rPr>
        <w:t>主席：</w:t>
      </w:r>
      <w:r>
        <w:rPr>
          <w:rFonts w:hint="eastAsia"/>
        </w:rPr>
        <w:t>有關這個議題，請法務部後續來跟鄭委員報告，禮拜三這個問題還可以繼續談，好不好？</w:t>
      </w:r>
    </w:p>
    <w:p w:rsidR="00D45698" w:rsidRDefault="00D45698" w:rsidP="00D45698">
      <w:pPr>
        <w:ind w:left="211" w:hangingChars="100" w:hanging="211"/>
      </w:pPr>
      <w:r w:rsidRPr="00D961C1">
        <w:rPr>
          <w:rFonts w:eastAsia="華康中黑體" w:hint="eastAsia"/>
        </w:rPr>
        <w:t>鄭委員麗文：</w:t>
      </w:r>
      <w:r>
        <w:rPr>
          <w:rFonts w:hint="eastAsia"/>
        </w:rPr>
        <w:t>好，謝謝主席，我最後做一個結論，所以次長你們很重視這個問題，然後想盡各種</w:t>
      </w:r>
      <w:r w:rsidR="00AF5DA8">
        <w:rPr>
          <w:rFonts w:hint="eastAsia"/>
        </w:rPr>
        <w:t>──</w:t>
      </w:r>
      <w:r>
        <w:rPr>
          <w:rFonts w:hint="eastAsia"/>
        </w:rPr>
        <w:t>我相信科學也可以克服的，絕對不能夠在這邊有一個破口、漏洞，讓所有這些惡行重大、酒後犯罪的人，出事了之後跑去喝酒就可以逃掉，現在有太多這樣的案子，所以這次這個惡劣的酒後撞死人嫌犯，他才會這麼聰明馬上去買酒喝嘛！所以把這件事情真的想出一套辦法來，而且讓全民知道這招沒有用，反而會引來更重的判刑，謝謝。</w:t>
      </w:r>
    </w:p>
    <w:p w:rsidR="00D45698" w:rsidRDefault="00D45698" w:rsidP="00D45698">
      <w:pPr>
        <w:ind w:left="211" w:hangingChars="100" w:hanging="211"/>
      </w:pPr>
      <w:r w:rsidRPr="00D961C1">
        <w:rPr>
          <w:rFonts w:eastAsia="華康中黑體" w:hint="eastAsia"/>
        </w:rPr>
        <w:t>主席：</w:t>
      </w:r>
      <w:r>
        <w:rPr>
          <w:rFonts w:hint="eastAsia"/>
        </w:rPr>
        <w:t>今天上午的會議時間會進行到所有登記發言委員的詢答結束為止，等一下費鴻泰委員質詢完後會處理臨時提案。</w:t>
      </w:r>
    </w:p>
    <w:p w:rsidR="00D45698" w:rsidRDefault="00D45698" w:rsidP="00D45698">
      <w:pPr>
        <w:ind w:leftChars="100" w:left="211" w:firstLineChars="100" w:firstLine="211"/>
      </w:pPr>
      <w:r>
        <w:rPr>
          <w:rFonts w:hint="eastAsia"/>
        </w:rPr>
        <w:t>請費委員鴻泰發言。請每位委員都掌控時間，謝謝。</w:t>
      </w:r>
    </w:p>
    <w:p w:rsidR="00D45698" w:rsidRDefault="00D45698" w:rsidP="00D45698">
      <w:pPr>
        <w:ind w:left="211" w:hangingChars="100" w:hanging="211"/>
      </w:pPr>
      <w:r w:rsidRPr="00D961C1">
        <w:rPr>
          <w:rFonts w:eastAsia="華康中黑體" w:hint="eastAsia"/>
        </w:rPr>
        <w:t>費委員鴻泰：</w:t>
      </w:r>
      <w:r>
        <w:rPr>
          <w:rFonts w:hint="eastAsia"/>
        </w:rPr>
        <w:t>（</w:t>
      </w:r>
      <w:r>
        <w:rPr>
          <w:rFonts w:hint="eastAsia"/>
        </w:rPr>
        <w:t>11</w:t>
      </w:r>
      <w:r>
        <w:rPr>
          <w:rFonts w:hint="eastAsia"/>
        </w:rPr>
        <w:t>時</w:t>
      </w:r>
      <w:r>
        <w:rPr>
          <w:rFonts w:hint="eastAsia"/>
        </w:rPr>
        <w:t>52</w:t>
      </w:r>
      <w:r>
        <w:rPr>
          <w:rFonts w:hint="eastAsia"/>
        </w:rPr>
        <w:t>分）我想請教三位首長，就請次長回答好了，黑道跟販毒的相關係數高不高？</w:t>
      </w:r>
    </w:p>
    <w:p w:rsidR="00D45698" w:rsidRDefault="00D45698" w:rsidP="00D45698">
      <w:pPr>
        <w:ind w:left="211" w:hangingChars="100" w:hanging="211"/>
      </w:pPr>
      <w:r w:rsidRPr="00D961C1">
        <w:rPr>
          <w:rFonts w:eastAsia="華康中黑體" w:hint="eastAsia"/>
        </w:rPr>
        <w:t>主席：</w:t>
      </w:r>
      <w:r>
        <w:rPr>
          <w:rFonts w:hint="eastAsia"/>
        </w:rPr>
        <w:t>請法務部張次長說明。</w:t>
      </w:r>
    </w:p>
    <w:p w:rsidR="00D45698" w:rsidRDefault="00D45698" w:rsidP="00D45698">
      <w:pPr>
        <w:ind w:left="211" w:hangingChars="100" w:hanging="211"/>
      </w:pPr>
      <w:r w:rsidRPr="00D961C1">
        <w:rPr>
          <w:rFonts w:eastAsia="華康中黑體" w:hint="eastAsia"/>
        </w:rPr>
        <w:t>張次長斗輝：</w:t>
      </w:r>
      <w:r>
        <w:rPr>
          <w:rFonts w:hint="eastAsia"/>
        </w:rPr>
        <w:t>報告委員，高。</w:t>
      </w:r>
    </w:p>
    <w:p w:rsidR="00D45698" w:rsidRDefault="00D45698" w:rsidP="00D45698">
      <w:pPr>
        <w:ind w:left="211" w:hangingChars="100" w:hanging="211"/>
      </w:pPr>
      <w:r w:rsidRPr="00D961C1">
        <w:rPr>
          <w:rFonts w:eastAsia="華康中黑體" w:hint="eastAsia"/>
        </w:rPr>
        <w:t>費委員鴻泰：</w:t>
      </w:r>
      <w:r>
        <w:rPr>
          <w:rFonts w:hint="eastAsia"/>
        </w:rPr>
        <w:t>黑道跟槍枝的相關係數高不高？</w:t>
      </w:r>
    </w:p>
    <w:p w:rsidR="00D45698" w:rsidRDefault="00D45698" w:rsidP="00D45698">
      <w:pPr>
        <w:ind w:left="211" w:hangingChars="100" w:hanging="211"/>
      </w:pPr>
      <w:r w:rsidRPr="00D961C1">
        <w:rPr>
          <w:rFonts w:eastAsia="華康中黑體" w:hint="eastAsia"/>
        </w:rPr>
        <w:t>張次長斗輝：</w:t>
      </w:r>
      <w:r>
        <w:rPr>
          <w:rFonts w:hint="eastAsia"/>
        </w:rPr>
        <w:t>報告委員，高。</w:t>
      </w:r>
    </w:p>
    <w:p w:rsidR="00D45698" w:rsidRDefault="00D45698" w:rsidP="00D45698">
      <w:pPr>
        <w:ind w:left="211" w:hangingChars="100" w:hanging="211"/>
      </w:pPr>
      <w:r w:rsidRPr="00D961C1">
        <w:rPr>
          <w:rFonts w:eastAsia="華康中黑體" w:hint="eastAsia"/>
        </w:rPr>
        <w:lastRenderedPageBreak/>
        <w:t>費委員鴻泰：</w:t>
      </w:r>
      <w:r>
        <w:rPr>
          <w:rFonts w:hint="eastAsia"/>
        </w:rPr>
        <w:t>所以扯上來跟黑道都有關係嘛！因為我所瞭解的都很高，而且這也合理，一般正常的人買槍要幹嘛？一般正常人都知道吸毒會殘害終身，去吸毒幹嘛？尤其是販毒，所以調查局要更加努力去抓毒品的來源，還有不管是走私進來或者是在臺灣生產，我想這個還需要再加把勁，因為那邊是源頭。對於剛才警政署長講的金流，從我學商的角度來看當然很重要，因為最後如果金流被</w:t>
      </w:r>
      <w:r>
        <w:rPr>
          <w:rFonts w:hint="eastAsia"/>
        </w:rPr>
        <w:t>block</w:t>
      </w:r>
      <w:r>
        <w:rPr>
          <w:rFonts w:hint="eastAsia"/>
        </w:rPr>
        <w:t>，可能市場上就會有很多的傳聞。</w:t>
      </w:r>
    </w:p>
    <w:p w:rsidR="00D45698" w:rsidRDefault="00D45698" w:rsidP="00D45698">
      <w:pPr>
        <w:ind w:leftChars="100" w:left="211" w:firstLineChars="100" w:firstLine="211"/>
      </w:pPr>
      <w:r>
        <w:rPr>
          <w:rFonts w:hint="eastAsia"/>
        </w:rPr>
        <w:t>我們現在講的癥結還是在黑道，剛才鄭麗文委員談到的三個案，我是臺北市選出來的立法委員，我要請教一下陳署長，有一個是在我的選區，我的選區總共有</w:t>
      </w:r>
      <w:r>
        <w:rPr>
          <w:rFonts w:hint="eastAsia"/>
        </w:rPr>
        <w:t>7</w:t>
      </w:r>
      <w:r>
        <w:rPr>
          <w:rFonts w:hint="eastAsia"/>
        </w:rPr>
        <w:t>個派出所，最近這兩個禮拜的母親節活動，我也接觸了很多基層員警，他們對於他們的長官，覺得有些人是無能，有些人則是可惡。不管無能也好，可惡也好，都壞了警察長期累積人民對他的尊敬。署長，我要請教一下，其實這三個案子你都要要求去辦好，我先做個結論，我覺得柯文哲當然要負責、陳嘉昌當然要負責，你署長要去盯。當然你現在碰到一些政治力的介入，舉例來說，松山分局</w:t>
      </w:r>
      <w:r>
        <w:rPr>
          <w:rFonts w:hint="eastAsia"/>
        </w:rPr>
        <w:t>10</w:t>
      </w:r>
      <w:r>
        <w:rPr>
          <w:rFonts w:hint="eastAsia"/>
        </w:rPr>
        <w:t>名黑衣人衝進中崙派出所，那邊離我岳母家很近，就在沈富雄他們家正對面，最後派出所主管去承擔了，派出所主管當天晚上不是執勤的人，他去把那個影帶定格，對他而言沒有意義嘛！你從動機論而言，跟他有什麼關係？最後黑衣人跟警察握手言和，請教一下署長，以你所瞭解的，誰跟黑衣人握手言和？</w:t>
      </w:r>
    </w:p>
    <w:p w:rsidR="00D45698" w:rsidRDefault="00D45698" w:rsidP="00D45698">
      <w:pPr>
        <w:ind w:left="211" w:hangingChars="100" w:hanging="211"/>
      </w:pPr>
      <w:r w:rsidRPr="00D961C1">
        <w:rPr>
          <w:rFonts w:eastAsia="華康中黑體" w:hint="eastAsia"/>
        </w:rPr>
        <w:t>主席：</w:t>
      </w:r>
      <w:r>
        <w:rPr>
          <w:rFonts w:hint="eastAsia"/>
        </w:rPr>
        <w:t>請內政部警政署陳署長說明。</w:t>
      </w:r>
    </w:p>
    <w:p w:rsidR="00D45698" w:rsidRDefault="00D45698" w:rsidP="00D45698">
      <w:pPr>
        <w:ind w:left="211" w:hangingChars="100" w:hanging="211"/>
      </w:pPr>
      <w:r w:rsidRPr="00D961C1">
        <w:rPr>
          <w:rFonts w:eastAsia="華康中黑體" w:hint="eastAsia"/>
        </w:rPr>
        <w:t>陳署長家欽：</w:t>
      </w:r>
      <w:r>
        <w:rPr>
          <w:rFonts w:hint="eastAsia"/>
        </w:rPr>
        <w:t>臺北市這個案子……</w:t>
      </w:r>
    </w:p>
    <w:p w:rsidR="00D45698" w:rsidRDefault="00D45698" w:rsidP="00D45698">
      <w:pPr>
        <w:ind w:left="211" w:hangingChars="100" w:hanging="211"/>
      </w:pPr>
      <w:r w:rsidRPr="00D961C1">
        <w:rPr>
          <w:rFonts w:eastAsia="華康中黑體" w:hint="eastAsia"/>
        </w:rPr>
        <w:t>費委員鴻泰：</w:t>
      </w:r>
      <w:r>
        <w:rPr>
          <w:rFonts w:hint="eastAsia"/>
        </w:rPr>
        <w:t>請長話短說，我怎麼請教你你就怎麼回，是哪一位警察跟黑衣人握手言和？</w:t>
      </w:r>
    </w:p>
    <w:p w:rsidR="00D45698" w:rsidRDefault="00D45698" w:rsidP="00D45698">
      <w:pPr>
        <w:ind w:left="211" w:hangingChars="100" w:hanging="211"/>
      </w:pPr>
      <w:r w:rsidRPr="00D961C1">
        <w:rPr>
          <w:rFonts w:eastAsia="華康中黑體" w:hint="eastAsia"/>
        </w:rPr>
        <w:t>陳署長家欽：</w:t>
      </w:r>
      <w:r>
        <w:rPr>
          <w:rFonts w:hint="eastAsia"/>
        </w:rPr>
        <w:t>是我們所謂的教官。</w:t>
      </w:r>
    </w:p>
    <w:p w:rsidR="00D45698" w:rsidRDefault="00D45698" w:rsidP="00D45698">
      <w:pPr>
        <w:ind w:left="211" w:hangingChars="100" w:hanging="211"/>
      </w:pPr>
      <w:r w:rsidRPr="00D961C1">
        <w:rPr>
          <w:rFonts w:eastAsia="華康中黑體" w:hint="eastAsia"/>
        </w:rPr>
        <w:t>費委員鴻泰：</w:t>
      </w:r>
      <w:r>
        <w:rPr>
          <w:rFonts w:hint="eastAsia"/>
        </w:rPr>
        <w:t>除了教官，有沒有其他的警察在現場？</w:t>
      </w:r>
    </w:p>
    <w:p w:rsidR="00D45698" w:rsidRDefault="00D45698" w:rsidP="00D45698">
      <w:pPr>
        <w:ind w:left="211" w:hangingChars="100" w:hanging="211"/>
      </w:pPr>
      <w:r w:rsidRPr="00D961C1">
        <w:rPr>
          <w:rFonts w:eastAsia="華康中黑體" w:hint="eastAsia"/>
        </w:rPr>
        <w:t>陳署長家欽：</w:t>
      </w:r>
      <w:r>
        <w:rPr>
          <w:rFonts w:hint="eastAsia"/>
        </w:rPr>
        <w:t>有。</w:t>
      </w:r>
    </w:p>
    <w:p w:rsidR="00D45698" w:rsidRDefault="00D45698" w:rsidP="00D45698">
      <w:pPr>
        <w:ind w:left="211" w:hangingChars="100" w:hanging="211"/>
      </w:pPr>
      <w:r w:rsidRPr="00D961C1">
        <w:rPr>
          <w:rFonts w:eastAsia="華康中黑體" w:hint="eastAsia"/>
        </w:rPr>
        <w:t>費委員鴻泰：</w:t>
      </w:r>
      <w:r>
        <w:rPr>
          <w:rFonts w:hint="eastAsia"/>
        </w:rPr>
        <w:t>有誰？其實我都很清楚，我只是要請教你，看你誠不誠實。</w:t>
      </w:r>
    </w:p>
    <w:p w:rsidR="00D45698" w:rsidRDefault="00D45698" w:rsidP="00D45698">
      <w:pPr>
        <w:ind w:left="211" w:hangingChars="100" w:hanging="211"/>
      </w:pPr>
      <w:r w:rsidRPr="00D961C1">
        <w:rPr>
          <w:rFonts w:eastAsia="華康中黑體" w:hint="eastAsia"/>
        </w:rPr>
        <w:t>陳署長家欽：</w:t>
      </w:r>
      <w:r>
        <w:rPr>
          <w:rFonts w:hint="eastAsia"/>
        </w:rPr>
        <w:t>我看到分局長是在……</w:t>
      </w:r>
    </w:p>
    <w:p w:rsidR="00D45698" w:rsidRDefault="00D45698" w:rsidP="00D45698">
      <w:pPr>
        <w:ind w:left="211" w:hangingChars="100" w:hanging="211"/>
      </w:pPr>
      <w:r w:rsidRPr="00D961C1">
        <w:rPr>
          <w:rFonts w:eastAsia="華康中黑體" w:hint="eastAsia"/>
        </w:rPr>
        <w:t>費委員鴻泰：</w:t>
      </w:r>
      <w:r>
        <w:rPr>
          <w:rFonts w:hint="eastAsia"/>
        </w:rPr>
        <w:t>分局長，這個分局長在現場，你知道中崙派出所的員警是怎麼講的嗎？中崙派出所的員警都很年輕，二十幾歲，最多三十出頭而已，他們的感受是什麼？衝進去以後、打砸以後，最後在分局長面前握手言和，現在的官兵跟強盜是一樣大的，是不是？換句話說，既然一樣大，那老百姓就要問了，如果碰到一些問題，到底是要請警察來保護我們，還是請黑道來保護我們？因為他們兩個是同階，他們握手言和了嘛！我在各種場合問了不下</w:t>
      </w:r>
      <w:r>
        <w:rPr>
          <w:rFonts w:hint="eastAsia"/>
        </w:rPr>
        <w:t>5</w:t>
      </w:r>
      <w:r>
        <w:rPr>
          <w:rFonts w:hint="eastAsia"/>
        </w:rPr>
        <w:t>次，我今天再請教你，是誰安排讓分局長同意或者下命令讓黑道跟那位教官握手言和</w:t>
      </w:r>
      <w:r w:rsidR="00AF5DA8">
        <w:rPr>
          <w:rFonts w:hint="eastAsia"/>
        </w:rPr>
        <w:t>？</w:t>
      </w:r>
      <w:r>
        <w:rPr>
          <w:rFonts w:hint="eastAsia"/>
        </w:rPr>
        <w:t>是誰？</w:t>
      </w:r>
    </w:p>
    <w:p w:rsidR="00D45698" w:rsidRDefault="00D45698" w:rsidP="00D45698">
      <w:pPr>
        <w:ind w:left="211" w:hangingChars="100" w:hanging="211"/>
      </w:pPr>
      <w:r w:rsidRPr="00D961C1">
        <w:rPr>
          <w:rFonts w:eastAsia="華康中黑體" w:hint="eastAsia"/>
        </w:rPr>
        <w:t>陳署長家欽：</w:t>
      </w:r>
      <w:r>
        <w:rPr>
          <w:rFonts w:hint="eastAsia"/>
        </w:rPr>
        <w:t>委員，這部分我不清楚，因為目前……</w:t>
      </w:r>
    </w:p>
    <w:p w:rsidR="00D45698" w:rsidRDefault="00D45698" w:rsidP="00D45698">
      <w:pPr>
        <w:ind w:left="211" w:hangingChars="100" w:hanging="211"/>
      </w:pPr>
      <w:r w:rsidRPr="00D961C1">
        <w:rPr>
          <w:rFonts w:eastAsia="華康中黑體" w:hint="eastAsia"/>
        </w:rPr>
        <w:t>費委員鴻泰：</w:t>
      </w:r>
      <w:r>
        <w:rPr>
          <w:rFonts w:hint="eastAsia"/>
        </w:rPr>
        <w:t>你在裝傻、你在裝傻。</w:t>
      </w:r>
    </w:p>
    <w:p w:rsidR="00D45698" w:rsidRDefault="00D45698" w:rsidP="00D45698">
      <w:pPr>
        <w:ind w:left="211" w:hangingChars="100" w:hanging="211"/>
      </w:pPr>
      <w:r w:rsidRPr="00D961C1">
        <w:rPr>
          <w:rFonts w:eastAsia="華康中黑體" w:hint="eastAsia"/>
        </w:rPr>
        <w:t>陳署長家欽：</w:t>
      </w:r>
      <w:r>
        <w:rPr>
          <w:rFonts w:hint="eastAsia"/>
        </w:rPr>
        <w:t>我沒有裝傻。</w:t>
      </w:r>
    </w:p>
    <w:p w:rsidR="00D45698" w:rsidRDefault="00D45698" w:rsidP="00D45698">
      <w:pPr>
        <w:ind w:left="211" w:hangingChars="100" w:hanging="211"/>
      </w:pPr>
      <w:r w:rsidRPr="00D961C1">
        <w:rPr>
          <w:rFonts w:eastAsia="華康中黑體" w:hint="eastAsia"/>
        </w:rPr>
        <w:t>費委員鴻泰：</w:t>
      </w:r>
      <w:r>
        <w:rPr>
          <w:rFonts w:hint="eastAsia"/>
        </w:rPr>
        <w:t>你講這個話，我們的員警會相信嗎？你講這個話，所有關心這件事的人會相信嗎？我是選區的立委，我就不相信。</w:t>
      </w:r>
    </w:p>
    <w:p w:rsidR="00D45698" w:rsidRDefault="00D45698" w:rsidP="00D45698">
      <w:pPr>
        <w:ind w:left="211" w:hangingChars="100" w:hanging="211"/>
      </w:pPr>
      <w:r w:rsidRPr="00D961C1">
        <w:rPr>
          <w:rFonts w:eastAsia="華康中黑體" w:hint="eastAsia"/>
        </w:rPr>
        <w:t>陳署長家欽：</w:t>
      </w:r>
      <w:r>
        <w:rPr>
          <w:rFonts w:hint="eastAsia"/>
        </w:rPr>
        <w:t>委員，因為現在檢察官已經在調查，進入司法程序了……</w:t>
      </w:r>
    </w:p>
    <w:p w:rsidR="00D45698" w:rsidRDefault="00D45698" w:rsidP="00D45698">
      <w:pPr>
        <w:ind w:left="211" w:hangingChars="100" w:hanging="211"/>
      </w:pPr>
      <w:r w:rsidRPr="00D961C1">
        <w:rPr>
          <w:rFonts w:eastAsia="華康中黑體" w:hint="eastAsia"/>
        </w:rPr>
        <w:lastRenderedPageBreak/>
        <w:t>費委員鴻泰：</w:t>
      </w:r>
      <w:r>
        <w:rPr>
          <w:rFonts w:hint="eastAsia"/>
        </w:rPr>
        <w:t>署長，有關這個案子，其實你是在上位負責考核、監督他們的人，這個案子基本上也連不到你身上，但是你現在身為警察的最高首長，你負擔了警察榮辱的責任，而且這個分局長好像只是平調去當特勤中心的主任，是不是？還是三線一？只因為我講白了……</w:t>
      </w:r>
    </w:p>
    <w:p w:rsidR="00D45698" w:rsidRDefault="00D45698" w:rsidP="00D45698">
      <w:pPr>
        <w:ind w:left="211" w:hangingChars="100" w:hanging="211"/>
      </w:pPr>
      <w:r w:rsidRPr="00D961C1">
        <w:rPr>
          <w:rFonts w:eastAsia="華康中黑體" w:hint="eastAsia"/>
        </w:rPr>
        <w:t>陳署長家欽：</w:t>
      </w:r>
      <w:r>
        <w:rPr>
          <w:rFonts w:hint="eastAsia"/>
        </w:rPr>
        <w:t>分局長是</w:t>
      </w:r>
      <w:r>
        <w:rPr>
          <w:rFonts w:hint="eastAsia"/>
        </w:rPr>
        <w:t>10</w:t>
      </w:r>
      <w:r>
        <w:rPr>
          <w:rFonts w:hint="eastAsia"/>
        </w:rPr>
        <w:t>職等，現在的主任是</w:t>
      </w:r>
      <w:r>
        <w:rPr>
          <w:rFonts w:hint="eastAsia"/>
        </w:rPr>
        <w:t>9</w:t>
      </w:r>
      <w:r>
        <w:rPr>
          <w:rFonts w:hint="eastAsia"/>
        </w:rPr>
        <w:t>職等。</w:t>
      </w:r>
    </w:p>
    <w:p w:rsidR="00D45698" w:rsidRDefault="00D45698" w:rsidP="00D45698">
      <w:pPr>
        <w:ind w:left="211" w:hangingChars="100" w:hanging="211"/>
      </w:pPr>
      <w:r w:rsidRPr="00D961C1">
        <w:rPr>
          <w:rFonts w:eastAsia="華康中黑體" w:hint="eastAsia"/>
        </w:rPr>
        <w:t>費委員鴻泰：</w:t>
      </w:r>
      <w:r>
        <w:rPr>
          <w:rFonts w:hint="eastAsia"/>
        </w:rPr>
        <w:t>還是三線一，掛的還是三線一？</w:t>
      </w:r>
    </w:p>
    <w:p w:rsidR="00D45698" w:rsidRDefault="00D45698" w:rsidP="00D45698">
      <w:pPr>
        <w:ind w:left="211" w:hangingChars="100" w:hanging="211"/>
      </w:pPr>
      <w:r w:rsidRPr="00D961C1">
        <w:rPr>
          <w:rFonts w:eastAsia="華康中黑體" w:hint="eastAsia"/>
        </w:rPr>
        <w:t>陳署長家欽：</w:t>
      </w:r>
      <w:r>
        <w:rPr>
          <w:rFonts w:hint="eastAsia"/>
        </w:rPr>
        <w:t>那個等次是不一樣的。</w:t>
      </w:r>
    </w:p>
    <w:p w:rsidR="00D45698" w:rsidRDefault="00D45698" w:rsidP="00D45698">
      <w:pPr>
        <w:ind w:left="211" w:hangingChars="100" w:hanging="211"/>
      </w:pPr>
      <w:r w:rsidRPr="00D961C1">
        <w:rPr>
          <w:rFonts w:eastAsia="華康中黑體" w:hint="eastAsia"/>
        </w:rPr>
        <w:t>費委員鴻泰：</w:t>
      </w:r>
      <w:r>
        <w:rPr>
          <w:rFonts w:hint="eastAsia"/>
        </w:rPr>
        <w:t>一般百姓不會看這些東西，他還是有機會再出來當分局長，只因為這位分局長的女兒是部長徐國勇的機要秘書，松山、信義的所有議員、里長、官員、老百姓無人不知、無人不曉，所以署長你再講這些話，老百姓只會更加瞧不起你們這些高階警察，我必須講你們這些高階警察，你們明明都知道是誰關說、拜託、要求分局長來處理這個事情，你們就不處理。這個分局長就算人家跟他拜託、要求，身為一個分局長，你要拿捏這個事可不可以做嘛！做了這事情是多麼荒謬啊！去打砸的這些黑道可以在分局長面前跟這個教官握手言和，你讓老百姓心裡怎麼想啊！這不是黑道治國，什麼是黑道治國？</w:t>
      </w:r>
    </w:p>
    <w:p w:rsidR="00D45698" w:rsidRDefault="00D45698" w:rsidP="00D45698">
      <w:pPr>
        <w:ind w:left="211" w:hangingChars="100" w:hanging="211"/>
      </w:pPr>
      <w:r w:rsidRPr="00D961C1">
        <w:rPr>
          <w:rFonts w:eastAsia="華康中黑體" w:hint="eastAsia"/>
        </w:rPr>
        <w:t>陳署長家欽：</w:t>
      </w:r>
      <w:r>
        <w:rPr>
          <w:rFonts w:hint="eastAsia"/>
        </w:rPr>
        <w:t>我跟委員報告，我的態度很明確，就是要臺北市調查清楚，然後檢察官也介入調查，要水落石出，絕對沒有……</w:t>
      </w:r>
    </w:p>
    <w:p w:rsidR="00D45698" w:rsidRDefault="00D45698" w:rsidP="00D45698">
      <w:pPr>
        <w:ind w:left="211" w:hangingChars="100" w:hanging="211"/>
      </w:pPr>
      <w:r w:rsidRPr="00D961C1">
        <w:rPr>
          <w:rFonts w:eastAsia="華康中黑體" w:hint="eastAsia"/>
        </w:rPr>
        <w:t>費委員鴻泰：</w:t>
      </w:r>
      <w:r>
        <w:rPr>
          <w:rFonts w:hint="eastAsia"/>
        </w:rPr>
        <w:t>這個事情發生三個禮拜了，你們還要他調查？署長，徐國勇跟你個人有恩怨，可是在這件事情上，我是支持你的。柯文哲無厘頭，臺北市的市民都生氣，臺北市長不生氣，聽說這個陳嘉昌局長的太太跟你是同學，我相信你不會因為他太太跟你是同學的關係而不去要求這些事情，這樣的事情，柯文哲為了跟中央對抗，要跟中央對抗要看題目，但是用這個題目去跟中央對抗、去保陳嘉昌，我覺得這個讓臺北市民寒心。我是覺得你這個署長要有所作為！誰安排、誰拜託要求分局長讓打人的黑道跟警察握手？這是全世界的笑話！真的是全世界的笑話！你們高階警官的頭永遠抬不起來，我永遠瞧不起你們！</w:t>
      </w:r>
    </w:p>
    <w:p w:rsidR="00D45698" w:rsidRDefault="00D45698" w:rsidP="00D45698">
      <w:pPr>
        <w:ind w:left="211" w:hangingChars="100" w:hanging="211"/>
      </w:pPr>
      <w:r w:rsidRPr="00D961C1">
        <w:rPr>
          <w:rFonts w:eastAsia="華康中黑體" w:hint="eastAsia"/>
        </w:rPr>
        <w:t>陳署長家欽：</w:t>
      </w:r>
      <w:r>
        <w:rPr>
          <w:rFonts w:hint="eastAsia"/>
        </w:rPr>
        <w:t>委員，我剛剛強調過了，警政署的態度是很明確的，這個事情要水落石出……</w:t>
      </w:r>
    </w:p>
    <w:p w:rsidR="00D45698" w:rsidRDefault="00D45698" w:rsidP="00D45698">
      <w:pPr>
        <w:ind w:left="211" w:hangingChars="100" w:hanging="211"/>
      </w:pPr>
      <w:r w:rsidRPr="00D961C1">
        <w:rPr>
          <w:rFonts w:eastAsia="華康中黑體" w:hint="eastAsia"/>
        </w:rPr>
        <w:t>費委員鴻泰：</w:t>
      </w:r>
      <w:r>
        <w:rPr>
          <w:rFonts w:hint="eastAsia"/>
        </w:rPr>
        <w:t>我沒有看出你有嚴厲的譴責，因為你不敢對徐國勇的下屬去嚴厲譴責！</w:t>
      </w:r>
    </w:p>
    <w:p w:rsidR="00D45698" w:rsidRDefault="00D45698" w:rsidP="00D45698">
      <w:pPr>
        <w:ind w:left="211" w:hangingChars="100" w:hanging="211"/>
      </w:pPr>
      <w:r w:rsidRPr="00D961C1">
        <w:rPr>
          <w:rFonts w:eastAsia="華康中黑體" w:hint="eastAsia"/>
        </w:rPr>
        <w:t>陳署長家欽：</w:t>
      </w:r>
      <w:r>
        <w:rPr>
          <w:rFonts w:hint="eastAsia"/>
        </w:rPr>
        <w:t>分局長已經調職了！</w:t>
      </w:r>
    </w:p>
    <w:p w:rsidR="00D45698" w:rsidRDefault="00D45698" w:rsidP="00D45698">
      <w:pPr>
        <w:ind w:left="211" w:hangingChars="100" w:hanging="211"/>
      </w:pPr>
      <w:r w:rsidRPr="00D961C1">
        <w:rPr>
          <w:rFonts w:eastAsia="華康中黑體" w:hint="eastAsia"/>
        </w:rPr>
        <w:t>費委員鴻泰：</w:t>
      </w:r>
      <w:r>
        <w:rPr>
          <w:rFonts w:hint="eastAsia"/>
        </w:rPr>
        <w:t>那個基本上是平調，三線一還是三線一。</w:t>
      </w:r>
    </w:p>
    <w:p w:rsidR="00D45698" w:rsidRDefault="00D45698" w:rsidP="00D45698">
      <w:pPr>
        <w:ind w:left="211" w:hangingChars="100" w:hanging="211"/>
      </w:pPr>
      <w:r w:rsidRPr="00D961C1">
        <w:rPr>
          <w:rFonts w:eastAsia="華康中黑體" w:hint="eastAsia"/>
        </w:rPr>
        <w:t>陳署長家欽：</w:t>
      </w:r>
      <w:r>
        <w:rPr>
          <w:rFonts w:hint="eastAsia"/>
        </w:rPr>
        <w:t>那個職等是有降的。</w:t>
      </w:r>
    </w:p>
    <w:p w:rsidR="00D45698" w:rsidRDefault="00D45698" w:rsidP="00D45698">
      <w:pPr>
        <w:ind w:left="211" w:hangingChars="100" w:hanging="211"/>
      </w:pPr>
      <w:r w:rsidRPr="00D961C1">
        <w:rPr>
          <w:rFonts w:eastAsia="華康中黑體" w:hint="eastAsia"/>
        </w:rPr>
        <w:t>費委員鴻泰：</w:t>
      </w:r>
      <w:r>
        <w:rPr>
          <w:rFonts w:hint="eastAsia"/>
        </w:rPr>
        <w:t>這就是你們的嘴臉、這就是你們的講法。因為你們這種嘴臉、這種講法，老百姓更氣！你知道嗎？老百更氣！</w:t>
      </w:r>
    </w:p>
    <w:p w:rsidR="00D45698" w:rsidRDefault="00D45698" w:rsidP="00D45698">
      <w:pPr>
        <w:ind w:left="211" w:hangingChars="100" w:hanging="211"/>
      </w:pPr>
      <w:r w:rsidRPr="00D961C1">
        <w:rPr>
          <w:rFonts w:eastAsia="華康中黑體" w:hint="eastAsia"/>
        </w:rPr>
        <w:t>陳署長家欽：</w:t>
      </w:r>
      <w:r>
        <w:rPr>
          <w:rFonts w:hint="eastAsia"/>
        </w:rPr>
        <w:t>委員，這個不能這樣子講……</w:t>
      </w:r>
    </w:p>
    <w:p w:rsidR="00D45698" w:rsidRDefault="00D45698" w:rsidP="00D45698">
      <w:pPr>
        <w:ind w:left="211" w:hangingChars="100" w:hanging="211"/>
      </w:pPr>
      <w:r w:rsidRPr="00D961C1">
        <w:rPr>
          <w:rFonts w:eastAsia="華康中黑體" w:hint="eastAsia"/>
        </w:rPr>
        <w:t>費委員鴻泰：</w:t>
      </w:r>
      <w:r>
        <w:rPr>
          <w:rFonts w:hint="eastAsia"/>
        </w:rPr>
        <w:t>你們對得起老百姓嗎？</w:t>
      </w:r>
    </w:p>
    <w:p w:rsidR="00D45698" w:rsidRDefault="00D45698" w:rsidP="00D45698">
      <w:pPr>
        <w:ind w:left="211" w:hangingChars="100" w:hanging="211"/>
      </w:pPr>
      <w:r w:rsidRPr="00D961C1">
        <w:rPr>
          <w:rFonts w:eastAsia="華康中黑體" w:hint="eastAsia"/>
        </w:rPr>
        <w:t>陳署長家欽：</w:t>
      </w:r>
      <w:r>
        <w:rPr>
          <w:rFonts w:hint="eastAsia"/>
        </w:rPr>
        <w:t>我們會把這個事情調查一個水落石出……</w:t>
      </w:r>
    </w:p>
    <w:p w:rsidR="00D45698" w:rsidRDefault="00D45698" w:rsidP="00D45698">
      <w:pPr>
        <w:ind w:left="211" w:hangingChars="100" w:hanging="211"/>
      </w:pPr>
      <w:r w:rsidRPr="00D961C1">
        <w:rPr>
          <w:rFonts w:eastAsia="華康中黑體" w:hint="eastAsia"/>
        </w:rPr>
        <w:t>費委員鴻泰：</w:t>
      </w:r>
      <w:r>
        <w:rPr>
          <w:rFonts w:hint="eastAsia"/>
        </w:rPr>
        <w:t>這個事情講</w:t>
      </w:r>
      <w:r>
        <w:rPr>
          <w:rFonts w:hint="eastAsia"/>
        </w:rPr>
        <w:t>30</w:t>
      </w:r>
      <w:r>
        <w:rPr>
          <w:rFonts w:hint="eastAsia"/>
        </w:rPr>
        <w:t>分鐘都講不完，講到北投分局，你到士林北投區問問我們的議員就好了，有事到底是要找黑道還是要去找警察？真的是很可恥！你們高階警察怎麼會把我們的警察踐踏到這個地步？</w:t>
      </w:r>
      <w:r>
        <w:rPr>
          <w:rFonts w:hint="eastAsia"/>
        </w:rPr>
        <w:t>1,000</w:t>
      </w:r>
      <w:r>
        <w:rPr>
          <w:rFonts w:hint="eastAsia"/>
        </w:rPr>
        <w:t>隻蟑螂！唾面自乾！臺北市不是黑道之都、不是蟑螂之都的話，是什麼</w:t>
      </w:r>
      <w:r>
        <w:rPr>
          <w:rFonts w:hint="eastAsia"/>
        </w:rPr>
        <w:lastRenderedPageBreak/>
        <w:t>？公布出來的相片中，徐國勇就跟兩個有前科的人在一起吃飯，你還要講什麼？</w:t>
      </w:r>
    </w:p>
    <w:p w:rsidR="00D45698" w:rsidRDefault="00D45698" w:rsidP="00D45698">
      <w:pPr>
        <w:ind w:leftChars="100" w:left="211" w:firstLineChars="100" w:firstLine="211"/>
      </w:pPr>
      <w:r>
        <w:rPr>
          <w:rFonts w:hint="eastAsia"/>
        </w:rPr>
        <w:t>最近網路又在傳，其中有一個我不知道是真是假，我只請我辦公室去查再</w:t>
      </w:r>
      <w:r w:rsidR="00AF5DA8">
        <w:rPr>
          <w:rFonts w:hint="eastAsia"/>
        </w:rPr>
        <w:t>po</w:t>
      </w:r>
      <w:r>
        <w:rPr>
          <w:rFonts w:hint="eastAsia"/>
        </w:rPr>
        <w:t>給我的，其中有一位是不是去打計程車司機？像這種新聞一出去，署長，就算這個責任跟你無關，可是你身為警察的大家長，不惜頭上的烏紗帽，你都要捍衛警察的光榮，你說是……</w:t>
      </w:r>
    </w:p>
    <w:p w:rsidR="00D45698" w:rsidRDefault="00D45698" w:rsidP="00D45698">
      <w:pPr>
        <w:ind w:left="211" w:hangingChars="100" w:hanging="211"/>
      </w:pPr>
      <w:r w:rsidRPr="00D961C1">
        <w:rPr>
          <w:rFonts w:eastAsia="華康中黑體" w:hint="eastAsia"/>
        </w:rPr>
        <w:t>陳署長家欽：</w:t>
      </w:r>
      <w:r>
        <w:rPr>
          <w:rFonts w:hint="eastAsia"/>
        </w:rPr>
        <w:t>我本來就有責任捍衛所有警察同仁過去所努力付出、得來不易的這些榮譽。</w:t>
      </w:r>
    </w:p>
    <w:p w:rsidR="00D45698" w:rsidRDefault="00D45698" w:rsidP="00D45698">
      <w:pPr>
        <w:ind w:left="211" w:hangingChars="100" w:hanging="211"/>
      </w:pPr>
      <w:r w:rsidRPr="00D961C1">
        <w:rPr>
          <w:rFonts w:eastAsia="華康中黑體" w:hint="eastAsia"/>
        </w:rPr>
        <w:t>費委員鴻泰：</w:t>
      </w:r>
      <w:r>
        <w:rPr>
          <w:rFonts w:hint="eastAsia"/>
        </w:rPr>
        <w:t>你講得沒錯，可是這三件事情嚴重破壞了這多年來大家的努力，我的意思是說，你可以要求，你不是臺北市警察局局長，也不是松山分局局長，也不是北投分局局長，可是不要一碰到徐國勇、不要一碰到柯文哲，你就不敢做決定！</w:t>
      </w:r>
    </w:p>
    <w:p w:rsidR="00D45698" w:rsidRDefault="00D45698" w:rsidP="00D45698">
      <w:pPr>
        <w:ind w:left="211" w:hangingChars="100" w:hanging="211"/>
      </w:pPr>
      <w:r w:rsidRPr="00D961C1">
        <w:rPr>
          <w:rFonts w:eastAsia="華康中黑體" w:hint="eastAsia"/>
        </w:rPr>
        <w:t>陳署長家欽：</w:t>
      </w:r>
      <w:r>
        <w:rPr>
          <w:rFonts w:hint="eastAsia"/>
        </w:rPr>
        <w:t>委員，沒有這回事。該處理的，我會處理。</w:t>
      </w:r>
    </w:p>
    <w:p w:rsidR="00D45698" w:rsidRDefault="00D45698" w:rsidP="00D45698">
      <w:pPr>
        <w:ind w:left="211" w:hangingChars="100" w:hanging="211"/>
      </w:pPr>
      <w:r w:rsidRPr="00D961C1">
        <w:rPr>
          <w:rFonts w:eastAsia="華康中黑體" w:hint="eastAsia"/>
        </w:rPr>
        <w:t>費委員鴻泰：</w:t>
      </w:r>
      <w:r>
        <w:rPr>
          <w:rFonts w:hint="eastAsia"/>
        </w:rPr>
        <w:t>三個禮拜你處理了什麼呢？你看到了一件事，就是黑道跟跟被威脅或者被打的那位刑警握手言和，而分局長就在旁邊。我們看到的只有這個，你知道嗎？</w:t>
      </w:r>
    </w:p>
    <w:p w:rsidR="00D45698" w:rsidRDefault="00D45698" w:rsidP="00D45698">
      <w:pPr>
        <w:ind w:left="211" w:hangingChars="100" w:hanging="211"/>
      </w:pPr>
      <w:r w:rsidRPr="00D961C1">
        <w:rPr>
          <w:rFonts w:eastAsia="華康中黑體" w:hint="eastAsia"/>
        </w:rPr>
        <w:t>陳署長家欽：</w:t>
      </w:r>
      <w:r>
        <w:rPr>
          <w:rFonts w:hint="eastAsia"/>
        </w:rPr>
        <w:t>等調查結果出來，我們會處理。</w:t>
      </w:r>
    </w:p>
    <w:p w:rsidR="00D45698" w:rsidRDefault="00D45698" w:rsidP="00D45698">
      <w:pPr>
        <w:ind w:left="211" w:hangingChars="100" w:hanging="211"/>
      </w:pPr>
      <w:r w:rsidRPr="00D961C1">
        <w:rPr>
          <w:rFonts w:eastAsia="華康中黑體" w:hint="eastAsia"/>
        </w:rPr>
        <w:t>主席：</w:t>
      </w:r>
      <w:r>
        <w:rPr>
          <w:rFonts w:hint="eastAsia"/>
        </w:rPr>
        <w:t>謝謝。請陳署長記得大家對你語重心長的期許。</w:t>
      </w:r>
    </w:p>
    <w:p w:rsidR="00D45698" w:rsidRDefault="00D45698" w:rsidP="00D45698">
      <w:pPr>
        <w:ind w:leftChars="100" w:left="211" w:firstLineChars="100" w:firstLine="211"/>
      </w:pPr>
      <w:r>
        <w:rPr>
          <w:rFonts w:hint="eastAsia"/>
        </w:rPr>
        <w:t>接下來我們先快速地處理臨時提案。今天只有一案，請宣讀。</w:t>
      </w:r>
    </w:p>
    <w:p w:rsidR="00D45698" w:rsidRPr="00AF5DA8" w:rsidRDefault="00AF5DA8" w:rsidP="00AF5DA8">
      <w:pPr>
        <w:ind w:left="211" w:hangingChars="100" w:hanging="211"/>
        <w:rPr>
          <w:rFonts w:eastAsia="華康中黑體"/>
        </w:rPr>
      </w:pPr>
      <w:r w:rsidRPr="00AF5DA8">
        <w:rPr>
          <w:rFonts w:eastAsia="華康中黑體" w:hint="eastAsia"/>
        </w:rPr>
        <w:t>委員何志偉等</w:t>
      </w:r>
      <w:r w:rsidR="00D45698" w:rsidRPr="00AF5DA8">
        <w:rPr>
          <w:rFonts w:eastAsia="華康中黑體" w:hint="eastAsia"/>
        </w:rPr>
        <w:t>提案：</w:t>
      </w:r>
    </w:p>
    <w:p w:rsidR="00D45698" w:rsidRDefault="00D45698" w:rsidP="00D45698">
      <w:pPr>
        <w:ind w:leftChars="100" w:left="211" w:firstLineChars="100" w:firstLine="211"/>
      </w:pPr>
      <w:r>
        <w:rPr>
          <w:rFonts w:hint="eastAsia"/>
        </w:rPr>
        <w:t>有鑑於行政院相關部會，含內政部、法務部、海委會、教育部、財政部、國防部等皆是反毒、防毒、緝毒之相關部會，但在統合、執行等跨部會行政上力有未逮，故請法務部會同含內政部等部會評估成立緝毒署之可能性，並於半年內提供本委員會參酌。</w:t>
      </w:r>
    </w:p>
    <w:p w:rsidR="00D45698" w:rsidRDefault="00D45698" w:rsidP="00D45698">
      <w:pPr>
        <w:pStyle w:val="afff"/>
        <w:ind w:leftChars="1100" w:left="3165" w:rightChars="300" w:right="633" w:hanging="844"/>
      </w:pPr>
      <w:r>
        <w:rPr>
          <w:rFonts w:hint="eastAsia"/>
        </w:rPr>
        <w:t>提案人：何志偉　　羅致政　　劉世芳</w:t>
      </w:r>
    </w:p>
    <w:p w:rsidR="00D45698" w:rsidRDefault="00D45698" w:rsidP="00D45698">
      <w:pPr>
        <w:ind w:left="211" w:hangingChars="100" w:hanging="211"/>
      </w:pPr>
      <w:r w:rsidRPr="00721747">
        <w:rPr>
          <w:rFonts w:eastAsia="華康中黑體" w:hint="eastAsia"/>
        </w:rPr>
        <w:t>主席：</w:t>
      </w:r>
      <w:r>
        <w:rPr>
          <w:rFonts w:hint="eastAsia"/>
        </w:rPr>
        <w:t>法務部應該沒有什麼問題吧？</w:t>
      </w:r>
    </w:p>
    <w:p w:rsidR="00D45698" w:rsidRDefault="00D45698" w:rsidP="00D45698">
      <w:pPr>
        <w:ind w:leftChars="100" w:left="211" w:firstLineChars="100" w:firstLine="211"/>
      </w:pPr>
      <w:r>
        <w:rPr>
          <w:rFonts w:hint="eastAsia"/>
        </w:rPr>
        <w:t>請法務部張次長說明。</w:t>
      </w:r>
    </w:p>
    <w:p w:rsidR="00D45698" w:rsidRDefault="00D45698" w:rsidP="00D45698">
      <w:pPr>
        <w:ind w:left="211" w:hangingChars="100" w:hanging="211"/>
      </w:pPr>
      <w:r w:rsidRPr="00721747">
        <w:rPr>
          <w:rFonts w:eastAsia="華康中黑體" w:hint="eastAsia"/>
        </w:rPr>
        <w:t>張次長斗輝：</w:t>
      </w:r>
      <w:r>
        <w:rPr>
          <w:rFonts w:hint="eastAsia"/>
        </w:rPr>
        <w:t>依照委員會的指示。</w:t>
      </w:r>
    </w:p>
    <w:p w:rsidR="00D45698" w:rsidRDefault="00D45698" w:rsidP="00D45698">
      <w:pPr>
        <w:ind w:left="211" w:hangingChars="100" w:hanging="211"/>
      </w:pPr>
      <w:r w:rsidRPr="00721747">
        <w:rPr>
          <w:rFonts w:eastAsia="華康中黑體" w:hint="eastAsia"/>
        </w:rPr>
        <w:t>主席：</w:t>
      </w:r>
      <w:r>
        <w:rPr>
          <w:rFonts w:hint="eastAsia"/>
        </w:rPr>
        <w:t>請劉委員世芳發言。</w:t>
      </w:r>
    </w:p>
    <w:p w:rsidR="00D45698" w:rsidRDefault="00D45698" w:rsidP="00D45698">
      <w:pPr>
        <w:ind w:left="211" w:hangingChars="100" w:hanging="211"/>
      </w:pPr>
      <w:r w:rsidRPr="00721747">
        <w:rPr>
          <w:rFonts w:eastAsia="華康中黑體" w:hint="eastAsia"/>
        </w:rPr>
        <w:t>劉委員世芳：</w:t>
      </w:r>
      <w:r>
        <w:rPr>
          <w:rFonts w:hint="eastAsia"/>
        </w:rPr>
        <w:t>謝謝召委。我補充一下，因為今天在詢答的過程當中，法務部也提到說臺灣高檢署現在針對這個部分有負起全責，但是，我認為這個只是法務部裡面的一個參謀單位或者是下面的行政單位，所以成立緝毒署並不在於人員的增加，而是在於業務的統合跟執行，可能跟法務部目前所作的一些報告不太一樣，我們不是為了抓人、抓錢，而是行政院大概有一半以上的單位都要負責跟毒有關的事務，剛剛還有委員詢及教育部門沒有幫忙處理，因為我們知道說每個法令各有限制，這樣子對於整個的緝毒網或者反毒網其實是有漏失的，所以我認為說可以評估一下。但是給法務部一些時間，好嗎？麻煩法務部在半年內提供給本會各委員參考，謝謝。</w:t>
      </w:r>
    </w:p>
    <w:p w:rsidR="00D45698" w:rsidRDefault="00D45698" w:rsidP="00D45698">
      <w:pPr>
        <w:ind w:left="211" w:hangingChars="100" w:hanging="211"/>
      </w:pPr>
      <w:r w:rsidRPr="00721747">
        <w:rPr>
          <w:rFonts w:eastAsia="華康中黑體" w:hint="eastAsia"/>
        </w:rPr>
        <w:t>主席：</w:t>
      </w:r>
      <w:r>
        <w:rPr>
          <w:rFonts w:hint="eastAsia"/>
        </w:rPr>
        <w:t>請許委員智傑發言。</w:t>
      </w:r>
    </w:p>
    <w:p w:rsidR="00D45698" w:rsidRDefault="00D45698" w:rsidP="00D45698">
      <w:pPr>
        <w:ind w:left="211" w:hangingChars="100" w:hanging="211"/>
      </w:pPr>
      <w:r w:rsidRPr="00721747">
        <w:rPr>
          <w:rFonts w:eastAsia="華康中黑體" w:hint="eastAsia"/>
        </w:rPr>
        <w:t>許委員智傑：</w:t>
      </w:r>
      <w:r>
        <w:rPr>
          <w:rFonts w:hint="eastAsia"/>
        </w:rPr>
        <w:t>謝謝，我再補充一下，事實上這個牽涉到各大部會，如果在法務部底下成立緝毒署，這是其一。其二的話，可能也可以再研究一下，是不是有機會有一個跨部會層級的平台，這個也請法務部跟各單位協商，就是說如果可以成立緝毒署當然是最好，如果沒辦法的話，是不是有機會在行政院底下設類似跨部會小組這類的一個專責單位來處理，請你們一起研究。</w:t>
      </w:r>
    </w:p>
    <w:p w:rsidR="00D45698" w:rsidRDefault="00D45698" w:rsidP="00D45698">
      <w:pPr>
        <w:ind w:left="211" w:hangingChars="100" w:hanging="211"/>
      </w:pPr>
      <w:r w:rsidRPr="00721747">
        <w:rPr>
          <w:rFonts w:eastAsia="華康中黑體" w:hint="eastAsia"/>
        </w:rPr>
        <w:lastRenderedPageBreak/>
        <w:t>主席：</w:t>
      </w:r>
      <w:r>
        <w:rPr>
          <w:rFonts w:hint="eastAsia"/>
        </w:rPr>
        <w:t>請翁委員重鈞發言。</w:t>
      </w:r>
    </w:p>
    <w:p w:rsidR="00D45698" w:rsidRDefault="00D45698" w:rsidP="00D45698">
      <w:pPr>
        <w:ind w:left="211" w:hangingChars="100" w:hanging="211"/>
      </w:pPr>
      <w:r w:rsidRPr="00721747">
        <w:rPr>
          <w:rFonts w:eastAsia="華康中黑體" w:hint="eastAsia"/>
        </w:rPr>
        <w:t>翁委員重鈞：</w:t>
      </w:r>
      <w:r>
        <w:rPr>
          <w:rFonts w:hint="eastAsia"/>
        </w:rPr>
        <w:t>劉委員這個提案立意是很好，剛剛也談到我們對緝毒的部分當然是需要加強的，但是剛剛我也提到，在需求面的部分，你們大概也要去做一個考量。所以將來的緝毒署要怎麼樣去全面地統合各部會的人力，然後讓它的事權能夠統一、讓我們的毒品不再氾濫或者我們毒品的需求量會降低，這都是很重要的。所以內政部、教育部當然都包括在內。你們在提供評估的時候，我希望你們都能夠把這個一併納進去。至於是成立在法務部下面，或者是成立在跨部會小組下面的一個專責單位，或者是一個行政院的臨時編組，這個也都可以再做一個評估跟考量。至於半年的時間，我覺得還是有點長，如果可以的話，可以縮短一下。以上三點意見，謝謝。</w:t>
      </w:r>
    </w:p>
    <w:p w:rsidR="00D45698" w:rsidRDefault="00D45698" w:rsidP="00D45698">
      <w:pPr>
        <w:ind w:left="211" w:hangingChars="100" w:hanging="211"/>
      </w:pPr>
      <w:r w:rsidRPr="00721747">
        <w:rPr>
          <w:rFonts w:eastAsia="華康中黑體" w:hint="eastAsia"/>
        </w:rPr>
        <w:t>劉委員世芳：</w:t>
      </w:r>
      <w:r>
        <w:rPr>
          <w:rFonts w:hint="eastAsia"/>
        </w:rPr>
        <w:t>半年內。</w:t>
      </w:r>
    </w:p>
    <w:p w:rsidR="00D45698" w:rsidRDefault="00D45698" w:rsidP="00D45698">
      <w:pPr>
        <w:ind w:left="211" w:hangingChars="100" w:hanging="211"/>
      </w:pPr>
      <w:r w:rsidRPr="00721747">
        <w:rPr>
          <w:rFonts w:eastAsia="華康中黑體" w:hint="eastAsia"/>
        </w:rPr>
        <w:t>主席：</w:t>
      </w:r>
      <w:r>
        <w:rPr>
          <w:rFonts w:hint="eastAsia"/>
        </w:rPr>
        <w:t>三個月，可以嗎？可以三個月嗎？</w:t>
      </w:r>
    </w:p>
    <w:p w:rsidR="00D45698" w:rsidRDefault="00D45698" w:rsidP="00D45698">
      <w:pPr>
        <w:ind w:left="211" w:hangingChars="100" w:hanging="211"/>
      </w:pPr>
      <w:r w:rsidRPr="00721747">
        <w:rPr>
          <w:rFonts w:eastAsia="華康中黑體" w:hint="eastAsia"/>
        </w:rPr>
        <w:t>張次長斗輝：</w:t>
      </w:r>
      <w:r>
        <w:rPr>
          <w:rFonts w:hint="eastAsia"/>
        </w:rPr>
        <w:t>報告主席，這部分因為需要跨部會的研商，半年內我們如果可以的話就儘快提出。</w:t>
      </w:r>
    </w:p>
    <w:p w:rsidR="00D45698" w:rsidRDefault="00D45698" w:rsidP="00D45698">
      <w:pPr>
        <w:ind w:left="211" w:hangingChars="100" w:hanging="211"/>
      </w:pPr>
      <w:r w:rsidRPr="00721747">
        <w:rPr>
          <w:rFonts w:eastAsia="華康中黑體" w:hint="eastAsia"/>
        </w:rPr>
        <w:t>主席：</w:t>
      </w:r>
      <w:r>
        <w:rPr>
          <w:rFonts w:hint="eastAsia"/>
        </w:rPr>
        <w:t>好，儘快提出，為了節省大家的時間，本案就是照提案通過，還是半年內，但是請你們要盡早來規劃，好不好？因為毒品的問題很重要。</w:t>
      </w:r>
    </w:p>
    <w:p w:rsidR="00D45698" w:rsidRDefault="00D45698" w:rsidP="00D45698">
      <w:pPr>
        <w:ind w:leftChars="100" w:left="211" w:firstLineChars="100" w:firstLine="211"/>
      </w:pPr>
      <w:r>
        <w:rPr>
          <w:rFonts w:hint="eastAsia"/>
        </w:rPr>
        <w:t>本席也要做個宣告，因為今天上午警政署長有跟我報告過，他下午還有其他的高層會議必須要出席，所以他會留到十二點半為止，接續是由黃局長來代理。張次長下午也要到監察院去，所以很抱歉，在時間控管上面就不能給各位太多時間了。</w:t>
      </w:r>
    </w:p>
    <w:p w:rsidR="00D45698" w:rsidRDefault="00D45698" w:rsidP="00D45698">
      <w:pPr>
        <w:ind w:leftChars="100" w:left="211" w:firstLineChars="100" w:firstLine="211"/>
      </w:pPr>
      <w:r>
        <w:rPr>
          <w:rFonts w:hint="eastAsia"/>
        </w:rPr>
        <w:t>接下來繼續進行質詢。請江委員啟臣發言。</w:t>
      </w:r>
    </w:p>
    <w:p w:rsidR="00D45698" w:rsidRDefault="00D45698" w:rsidP="00D45698">
      <w:pPr>
        <w:ind w:left="211" w:hangingChars="100" w:hanging="211"/>
      </w:pPr>
      <w:r w:rsidRPr="00721747">
        <w:rPr>
          <w:rFonts w:eastAsia="華康中黑體" w:hint="eastAsia"/>
        </w:rPr>
        <w:t>江委員啟臣：</w:t>
      </w:r>
      <w:r>
        <w:rPr>
          <w:rFonts w:hint="eastAsia"/>
        </w:rPr>
        <w:t>（</w:t>
      </w:r>
      <w:r>
        <w:rPr>
          <w:rFonts w:hint="eastAsia"/>
        </w:rPr>
        <w:t>12</w:t>
      </w:r>
      <w:r>
        <w:rPr>
          <w:rFonts w:hint="eastAsia"/>
        </w:rPr>
        <w:t>時</w:t>
      </w:r>
      <w:r>
        <w:rPr>
          <w:rFonts w:hint="eastAsia"/>
        </w:rPr>
        <w:t>9</w:t>
      </w:r>
      <w:r>
        <w:rPr>
          <w:rFonts w:hint="eastAsia"/>
        </w:rPr>
        <w:t>分）請教一下法務部的次長，在母親節前，我們知道有一位媒體人的母親遭遇酒駕致死的案件，兩年前因為在過年期間也發生很多嚴重的酒駕案件，當時我們提很多修法的案子，我知道當時的蘇院長還有法務部的部長都對外說酒駕致人於死等同故意殺人，這是他們說過的話。當時法務部有提修法，我記得那時候你們提出的版本還包括增列對再犯可以處死刑，然後還有沒收的制度，但是最後是不是到行政院被否決</w:t>
      </w:r>
      <w:r w:rsidR="00AF5DA8">
        <w:rPr>
          <w:rFonts w:hint="eastAsia"/>
        </w:rPr>
        <w:t>？</w:t>
      </w:r>
      <w:r>
        <w:rPr>
          <w:rFonts w:hint="eastAsia"/>
        </w:rPr>
        <w:t>沒錯吧？</w:t>
      </w:r>
    </w:p>
    <w:p w:rsidR="00D45698" w:rsidRDefault="00D45698" w:rsidP="00D45698">
      <w:pPr>
        <w:ind w:left="211" w:hangingChars="100" w:hanging="211"/>
      </w:pPr>
      <w:r w:rsidRPr="00721747">
        <w:rPr>
          <w:rFonts w:eastAsia="華康中黑體" w:hint="eastAsia"/>
        </w:rPr>
        <w:t>主席：</w:t>
      </w:r>
      <w:r>
        <w:rPr>
          <w:rFonts w:hint="eastAsia"/>
        </w:rPr>
        <w:t>請法務部張次長說明。</w:t>
      </w:r>
    </w:p>
    <w:p w:rsidR="00D45698" w:rsidRDefault="00D45698" w:rsidP="00D45698">
      <w:pPr>
        <w:ind w:left="211" w:hangingChars="100" w:hanging="211"/>
      </w:pPr>
      <w:r w:rsidRPr="00721747">
        <w:rPr>
          <w:rFonts w:eastAsia="華康中黑體" w:hint="eastAsia"/>
        </w:rPr>
        <w:t>張次長斗輝：</w:t>
      </w:r>
      <w:r>
        <w:rPr>
          <w:rFonts w:hint="eastAsia"/>
        </w:rPr>
        <w:t>是。</w:t>
      </w:r>
    </w:p>
    <w:p w:rsidR="00D45698" w:rsidRDefault="00D45698" w:rsidP="00D45698">
      <w:pPr>
        <w:ind w:left="211" w:hangingChars="100" w:hanging="211"/>
      </w:pPr>
      <w:r w:rsidRPr="00721747">
        <w:rPr>
          <w:rFonts w:eastAsia="華康中黑體" w:hint="eastAsia"/>
        </w:rPr>
        <w:t>江委員啟臣：</w:t>
      </w:r>
      <w:r>
        <w:rPr>
          <w:rFonts w:hint="eastAsia"/>
        </w:rPr>
        <w:t>所以原則上法務部在處理酒駕這件事情上面，你們是可以接受到死刑這個程度的，而且沒收這個情況，你們也是接受的，為什麼到行政院的時候就沒有了</w:t>
      </w:r>
      <w:r w:rsidR="00AF5DA8">
        <w:rPr>
          <w:rFonts w:hint="eastAsia"/>
        </w:rPr>
        <w:t>？</w:t>
      </w:r>
      <w:r>
        <w:rPr>
          <w:rFonts w:hint="eastAsia"/>
        </w:rPr>
        <w:t>為什麼？</w:t>
      </w:r>
    </w:p>
    <w:p w:rsidR="00D45698" w:rsidRDefault="00D45698" w:rsidP="00D45698">
      <w:pPr>
        <w:ind w:left="211" w:hangingChars="100" w:hanging="211"/>
      </w:pPr>
      <w:r w:rsidRPr="00721747">
        <w:rPr>
          <w:rFonts w:eastAsia="華康中黑體" w:hint="eastAsia"/>
        </w:rPr>
        <w:t>張次長斗輝：</w:t>
      </w:r>
      <w:r>
        <w:rPr>
          <w:rFonts w:hint="eastAsia"/>
        </w:rPr>
        <w:t>報告委員，其實這部分基於罪刑相當的原則、各方面的權衡，要做一個最好的結論……</w:t>
      </w:r>
    </w:p>
    <w:p w:rsidR="00D45698" w:rsidRDefault="00D45698" w:rsidP="00D45698">
      <w:pPr>
        <w:ind w:left="211" w:hangingChars="100" w:hanging="211"/>
      </w:pPr>
      <w:r w:rsidRPr="00721747">
        <w:rPr>
          <w:rFonts w:eastAsia="華康中黑體" w:hint="eastAsia"/>
        </w:rPr>
        <w:t>江委員啟臣：</w:t>
      </w:r>
      <w:r>
        <w:rPr>
          <w:rFonts w:hint="eastAsia"/>
        </w:rPr>
        <w:t>因為你們是法務部，照理說，法務部是專業單位，你們可以提這樣的修法主張，最後卻被行政院說服而沒有採用，所以那時候行政院的版本到立法院來的時候，因為我們提案中訂比較嚴的大部分都不是執政黨，所以最後通過的法其實被很多人罵說有修等於沒修，所以我這邊就是要再度確認法務部今天的態度是否仍然支持其實應該要再嚴一點？第二，對於肇事者車輛的沒收或者是說酒駕者車輛沒收的這件事情，你們的態度是如何？還是支持的嗎？對於車輛的沒收，我們是支持。</w:t>
      </w:r>
    </w:p>
    <w:p w:rsidR="00D45698" w:rsidRDefault="00D45698" w:rsidP="00D45698">
      <w:pPr>
        <w:ind w:left="211" w:hangingChars="100" w:hanging="211"/>
      </w:pPr>
      <w:r w:rsidRPr="00721747">
        <w:rPr>
          <w:rFonts w:eastAsia="華康中黑體" w:hint="eastAsia"/>
        </w:rPr>
        <w:t>江委員啟臣：</w:t>
      </w:r>
      <w:r>
        <w:rPr>
          <w:rFonts w:hint="eastAsia"/>
        </w:rPr>
        <w:t>你們現在是對於肇事者或者是累犯的部分才予以沒收，但是我的意思說，一旦他酒駕</w:t>
      </w:r>
      <w:r>
        <w:rPr>
          <w:rFonts w:hint="eastAsia"/>
        </w:rPr>
        <w:lastRenderedPageBreak/>
        <w:t>被測出來了，我們是不是應該考慮就直接沒收他的車輛？因為你要防堵酒駕的話就兩件事，一個就是那個人，另外一個就是他的工具，但人的部分，現在要叫你們羈押或者是說關他等等的話，你們相對更困難，可是在沒收這件事情上面，雖然後來你們沒有用刑法處理，而是用道交條例第三十五條去處理，但我現在是覺得要澈底防範的話，應該是只要檢出就應該沒收，才能達到嚇阻。為什麼？以黃暐偉媽媽的這件事情來講，你知道那個肇事者前一天才被抓，對不對？他的車輛也被暫時保管，後來又找人去把車領出來，然後隔天又撞了。所以酒駕這件事情是僥倖心態在作祟，你知道嗎？我們兩年前修的那個法的效果是怎麼樣？其實不怎麼樣，我這裡就把那個數字攤開給你看嘛</w:t>
      </w:r>
      <w:r w:rsidR="00AF5DA8">
        <w:rPr>
          <w:rFonts w:hint="eastAsia"/>
        </w:rPr>
        <w:t>！</w:t>
      </w:r>
      <w:r>
        <w:rPr>
          <w:rFonts w:hint="eastAsia"/>
        </w:rPr>
        <w:t>我們有兩種看法，一，根據警政署的統計，酒駕肇事死亡人數方面，</w:t>
      </w:r>
      <w:r>
        <w:rPr>
          <w:rFonts w:hint="eastAsia"/>
        </w:rPr>
        <w:t>24</w:t>
      </w:r>
      <w:r>
        <w:rPr>
          <w:rFonts w:hint="eastAsia"/>
        </w:rPr>
        <w:t>小時內死亡的，</w:t>
      </w:r>
      <w:r>
        <w:rPr>
          <w:rFonts w:hint="eastAsia"/>
        </w:rPr>
        <w:t>108</w:t>
      </w:r>
      <w:r>
        <w:rPr>
          <w:rFonts w:hint="eastAsia"/>
        </w:rPr>
        <w:t>年是</w:t>
      </w:r>
      <w:r>
        <w:rPr>
          <w:rFonts w:hint="eastAsia"/>
        </w:rPr>
        <w:t>149</w:t>
      </w:r>
      <w:r>
        <w:rPr>
          <w:rFonts w:hint="eastAsia"/>
        </w:rPr>
        <w:t>個；</w:t>
      </w:r>
      <w:r>
        <w:rPr>
          <w:rFonts w:hint="eastAsia"/>
        </w:rPr>
        <w:t>109</w:t>
      </w:r>
      <w:r>
        <w:rPr>
          <w:rFonts w:hint="eastAsia"/>
        </w:rPr>
        <w:t>年</w:t>
      </w:r>
      <w:r>
        <w:rPr>
          <w:rFonts w:hint="eastAsia"/>
        </w:rPr>
        <w:t>151</w:t>
      </w:r>
      <w:r>
        <w:rPr>
          <w:rFonts w:hint="eastAsia"/>
        </w:rPr>
        <w:t>個，修法之後還增加了！如果我們用交通部道安會報，因為酒駕肇事事故</w:t>
      </w:r>
      <w:r>
        <w:rPr>
          <w:rFonts w:hint="eastAsia"/>
        </w:rPr>
        <w:t>30</w:t>
      </w:r>
      <w:r>
        <w:rPr>
          <w:rFonts w:hint="eastAsia"/>
        </w:rPr>
        <w:t>日內死亡，即非</w:t>
      </w:r>
      <w:r>
        <w:rPr>
          <w:rFonts w:hint="eastAsia"/>
        </w:rPr>
        <w:t>24</w:t>
      </w:r>
      <w:r>
        <w:rPr>
          <w:rFonts w:hint="eastAsia"/>
        </w:rPr>
        <w:t>小時死亡，而是</w:t>
      </w:r>
      <w:r>
        <w:rPr>
          <w:rFonts w:hint="eastAsia"/>
        </w:rPr>
        <w:t>30</w:t>
      </w:r>
      <w:r>
        <w:rPr>
          <w:rFonts w:hint="eastAsia"/>
        </w:rPr>
        <w:t>天內因為酒駕車禍而死亡的是它的兩倍，</w:t>
      </w:r>
      <w:r>
        <w:rPr>
          <w:rFonts w:hint="eastAsia"/>
        </w:rPr>
        <w:t>108</w:t>
      </w:r>
      <w:r>
        <w:rPr>
          <w:rFonts w:hint="eastAsia"/>
        </w:rPr>
        <w:t>年是</w:t>
      </w:r>
      <w:r>
        <w:rPr>
          <w:rFonts w:hint="eastAsia"/>
        </w:rPr>
        <w:t>294</w:t>
      </w:r>
      <w:r>
        <w:rPr>
          <w:rFonts w:hint="eastAsia"/>
        </w:rPr>
        <w:t>人、</w:t>
      </w:r>
      <w:r>
        <w:rPr>
          <w:rFonts w:hint="eastAsia"/>
        </w:rPr>
        <w:t>109</w:t>
      </w:r>
      <w:r>
        <w:rPr>
          <w:rFonts w:hint="eastAsia"/>
        </w:rPr>
        <w:t>年</w:t>
      </w:r>
      <w:r>
        <w:rPr>
          <w:rFonts w:hint="eastAsia"/>
        </w:rPr>
        <w:t>295</w:t>
      </w:r>
      <w:r>
        <w:rPr>
          <w:rFonts w:hint="eastAsia"/>
        </w:rPr>
        <w:t>人，幾乎都沒有改變，這代表什麼？我們那樣子的修法成效非常</w:t>
      </w:r>
      <w:r w:rsidR="00AF5DA8">
        <w:rPr>
          <w:rFonts w:hint="eastAsia"/>
        </w:rPr>
        <w:t>、</w:t>
      </w:r>
      <w:r>
        <w:rPr>
          <w:rFonts w:hint="eastAsia"/>
        </w:rPr>
        <w:t>非常有限，甚至沒有效果。</w:t>
      </w:r>
    </w:p>
    <w:p w:rsidR="00D45698" w:rsidRDefault="00D45698" w:rsidP="00D45698">
      <w:pPr>
        <w:ind w:leftChars="100" w:left="211" w:firstLineChars="100" w:firstLine="211"/>
      </w:pPr>
      <w:r>
        <w:rPr>
          <w:rFonts w:hint="eastAsia"/>
        </w:rPr>
        <w:t>我再跟你講一個數字，我們上次修法有提到說，如果是累犯重新考照一年內要駕駛有裝</w:t>
      </w:r>
      <w:r w:rsidR="00AF5DA8">
        <w:rPr>
          <w:rFonts w:hint="eastAsia"/>
        </w:rPr>
        <w:t>置</w:t>
      </w:r>
      <w:r>
        <w:rPr>
          <w:rFonts w:hint="eastAsia"/>
        </w:rPr>
        <w:t>酒精鎖的汽機車，對不對？沒錯吧？</w:t>
      </w:r>
    </w:p>
    <w:p w:rsidR="00D45698" w:rsidRDefault="00D45698" w:rsidP="00D45698">
      <w:pPr>
        <w:ind w:left="211" w:hangingChars="100" w:hanging="211"/>
      </w:pPr>
      <w:r w:rsidRPr="00721747">
        <w:rPr>
          <w:rFonts w:eastAsia="華康中黑體" w:hint="eastAsia"/>
        </w:rPr>
        <w:t>張次長斗輝：</w:t>
      </w:r>
      <w:r>
        <w:rPr>
          <w:rFonts w:hint="eastAsia"/>
        </w:rPr>
        <w:t>是。</w:t>
      </w:r>
    </w:p>
    <w:p w:rsidR="00D45698" w:rsidRDefault="00D45698" w:rsidP="00D45698">
      <w:pPr>
        <w:ind w:left="211" w:hangingChars="100" w:hanging="211"/>
      </w:pPr>
      <w:r w:rsidRPr="00721747">
        <w:rPr>
          <w:rFonts w:eastAsia="華康中黑體" w:hint="eastAsia"/>
        </w:rPr>
        <w:t>江委員啟臣：</w:t>
      </w:r>
      <w:r>
        <w:rPr>
          <w:rFonts w:hint="eastAsia"/>
        </w:rPr>
        <w:t>這個從去年</w:t>
      </w:r>
      <w:r>
        <w:rPr>
          <w:rFonts w:hint="eastAsia"/>
        </w:rPr>
        <w:t>3</w:t>
      </w:r>
      <w:r>
        <w:rPr>
          <w:rFonts w:hint="eastAsia"/>
        </w:rPr>
        <w:t>月開始實施，到現在為止，因為酒駕遭扣、吊銷駕照重新考照而取得執照者有</w:t>
      </w:r>
      <w:r>
        <w:rPr>
          <w:rFonts w:hint="eastAsia"/>
        </w:rPr>
        <w:t>1276</w:t>
      </w:r>
      <w:r>
        <w:rPr>
          <w:rFonts w:hint="eastAsia"/>
        </w:rPr>
        <w:t>人，其中名下有登記車輛的</w:t>
      </w:r>
      <w:r>
        <w:rPr>
          <w:rFonts w:hint="eastAsia"/>
        </w:rPr>
        <w:t>323</w:t>
      </w:r>
      <w:r>
        <w:rPr>
          <w:rFonts w:hint="eastAsia"/>
        </w:rPr>
        <w:t>人，即</w:t>
      </w:r>
      <w:r>
        <w:rPr>
          <w:rFonts w:hint="eastAsia"/>
        </w:rPr>
        <w:t>323</w:t>
      </w:r>
      <w:r>
        <w:rPr>
          <w:rFonts w:hint="eastAsia"/>
        </w:rPr>
        <w:t>人有去買車，你知道裝設酒精鎖的有幾個嗎？</w:t>
      </w:r>
    </w:p>
    <w:p w:rsidR="00D45698" w:rsidRDefault="00D45698" w:rsidP="00D45698">
      <w:pPr>
        <w:ind w:left="211" w:hangingChars="100" w:hanging="211"/>
      </w:pPr>
      <w:r w:rsidRPr="00721747">
        <w:rPr>
          <w:rFonts w:eastAsia="華康中黑體" w:hint="eastAsia"/>
        </w:rPr>
        <w:t>張次長斗輝：</w:t>
      </w:r>
      <w:r>
        <w:rPr>
          <w:rFonts w:hint="eastAsia"/>
        </w:rPr>
        <w:t>這方面我沒有相關數據。</w:t>
      </w:r>
    </w:p>
    <w:p w:rsidR="00D45698" w:rsidRDefault="00D45698" w:rsidP="00D45698">
      <w:pPr>
        <w:ind w:left="211" w:hangingChars="100" w:hanging="211"/>
      </w:pPr>
      <w:r w:rsidRPr="00721747">
        <w:rPr>
          <w:rFonts w:eastAsia="華康中黑體" w:hint="eastAsia"/>
        </w:rPr>
        <w:t>江委員啟臣：</w:t>
      </w:r>
      <w:r>
        <w:rPr>
          <w:rFonts w:hint="eastAsia"/>
        </w:rPr>
        <w:t>49</w:t>
      </w:r>
      <w:r>
        <w:rPr>
          <w:rFonts w:hint="eastAsia"/>
        </w:rPr>
        <w:t>個，</w:t>
      </w:r>
      <w:r>
        <w:rPr>
          <w:rFonts w:hint="eastAsia"/>
        </w:rPr>
        <w:t>15%</w:t>
      </w:r>
      <w:r>
        <w:rPr>
          <w:rFonts w:hint="eastAsia"/>
        </w:rPr>
        <w:t>，效果奇差無比！無效！我們修法修了老半天，如果你沒有真的決心要來對抗這個僥倖心態的話，這個酒駕事故是不會減少的，因為那是僥倖心態在作祟，我們現在事後處理也很鬆，一條人命，你判他個</w:t>
      </w:r>
      <w:r>
        <w:rPr>
          <w:rFonts w:hint="eastAsia"/>
        </w:rPr>
        <w:t>5</w:t>
      </w:r>
      <w:r>
        <w:rPr>
          <w:rFonts w:hint="eastAsia"/>
        </w:rPr>
        <w:t>、</w:t>
      </w:r>
      <w:r>
        <w:rPr>
          <w:rFonts w:hint="eastAsia"/>
        </w:rPr>
        <w:t>6</w:t>
      </w:r>
      <w:r>
        <w:rPr>
          <w:rFonts w:hint="eastAsia"/>
        </w:rPr>
        <w:t>、</w:t>
      </w:r>
      <w:r>
        <w:rPr>
          <w:rFonts w:hint="eastAsia"/>
        </w:rPr>
        <w:t>7</w:t>
      </w:r>
      <w:r>
        <w:rPr>
          <w:rFonts w:hint="eastAsia"/>
        </w:rPr>
        <w:t>、</w:t>
      </w:r>
      <w:r>
        <w:rPr>
          <w:rFonts w:hint="eastAsia"/>
        </w:rPr>
        <w:t>8</w:t>
      </w:r>
      <w:r>
        <w:rPr>
          <w:rFonts w:hint="eastAsia"/>
        </w:rPr>
        <w:t>年好了，他進去關個幾年？一半，一半以後假釋，等於關</w:t>
      </w:r>
      <w:r>
        <w:rPr>
          <w:rFonts w:hint="eastAsia"/>
        </w:rPr>
        <w:t>3</w:t>
      </w:r>
      <w:r>
        <w:rPr>
          <w:rFonts w:hint="eastAsia"/>
        </w:rPr>
        <w:t>、</w:t>
      </w:r>
      <w:r>
        <w:rPr>
          <w:rFonts w:hint="eastAsia"/>
        </w:rPr>
        <w:t>4</w:t>
      </w:r>
      <w:r>
        <w:rPr>
          <w:rFonts w:hint="eastAsia"/>
        </w:rPr>
        <w:t>年，</w:t>
      </w:r>
      <w:r>
        <w:rPr>
          <w:rFonts w:hint="eastAsia"/>
        </w:rPr>
        <w:t>3</w:t>
      </w:r>
      <w:r>
        <w:rPr>
          <w:rFonts w:hint="eastAsia"/>
        </w:rPr>
        <w:t>、</w:t>
      </w:r>
      <w:r>
        <w:rPr>
          <w:rFonts w:hint="eastAsia"/>
        </w:rPr>
        <w:t>4</w:t>
      </w:r>
      <w:r>
        <w:rPr>
          <w:rFonts w:hint="eastAsia"/>
        </w:rPr>
        <w:t>年換一條人命，一條人命只換他進去關</w:t>
      </w:r>
      <w:r>
        <w:rPr>
          <w:rFonts w:hint="eastAsia"/>
        </w:rPr>
        <w:t>3</w:t>
      </w:r>
      <w:r>
        <w:rPr>
          <w:rFonts w:hint="eastAsia"/>
        </w:rPr>
        <w:t>、</w:t>
      </w:r>
      <w:r>
        <w:rPr>
          <w:rFonts w:hint="eastAsia"/>
        </w:rPr>
        <w:t>4</w:t>
      </w:r>
      <w:r>
        <w:rPr>
          <w:rFonts w:hint="eastAsia"/>
        </w:rPr>
        <w:t>年，所以你讓那些受害家屬如何接受？社會大眾又怎麼能接受？這是事後的部分。你事前又沒辦法積極的防範，你們要考慮到很多有的沒有的，我跟你講，人民不會顧慮那麼多法律原則，人民只想看到不要再有酒駕肇事撞死人的事，前幾天是暐瀚的媽媽遇到，誰知道明天會是誰的親屬？你們自己都講得很大聲，蘇貞昌自己都講酒駕致人於死等同於故意殺人，你們的蔡部長也講酒駕視同殺人，然後呢？視同殺人的罪是什麼？那個罪根本就不是等同於殺人罪，跟過失致死沒有差多少，只是再加重一點點而已。然後事前的防範，你們又要做不做的，你們提出來說要沒收，到行政院的時候又把你卡掉，後來用道交條例處理，不用刑法處理，那也沒有關係，道交條例是用沒入的，但沒收得不乾不脆。法務部次長，你們支不支持只要檢測到酒駕達標的車輛就予以沒收？</w:t>
      </w:r>
    </w:p>
    <w:p w:rsidR="00D45698" w:rsidRDefault="00D45698" w:rsidP="00D45698">
      <w:pPr>
        <w:ind w:left="211" w:hangingChars="100" w:hanging="211"/>
      </w:pPr>
      <w:r w:rsidRPr="00721747">
        <w:rPr>
          <w:rFonts w:eastAsia="華康中黑體" w:hint="eastAsia"/>
        </w:rPr>
        <w:t>張次長斗輝：</w:t>
      </w:r>
      <w:r>
        <w:rPr>
          <w:rFonts w:hint="eastAsia"/>
        </w:rPr>
        <w:t>報告委員，我們會綜合社會各界的意見，委員的一個提案……</w:t>
      </w:r>
    </w:p>
    <w:p w:rsidR="00D45698" w:rsidRDefault="00D45698" w:rsidP="00D45698">
      <w:pPr>
        <w:ind w:left="211" w:hangingChars="100" w:hanging="211"/>
      </w:pPr>
      <w:r w:rsidRPr="00721747">
        <w:rPr>
          <w:rFonts w:eastAsia="華康中黑體" w:hint="eastAsia"/>
        </w:rPr>
        <w:t>江委員啟臣：</w:t>
      </w:r>
      <w:r>
        <w:rPr>
          <w:rFonts w:hint="eastAsia"/>
        </w:rPr>
        <w:t>我們是提出這樣的建議，我也會提這樣的修法。</w:t>
      </w:r>
    </w:p>
    <w:p w:rsidR="00D45698" w:rsidRDefault="00D45698" w:rsidP="00D45698">
      <w:pPr>
        <w:ind w:left="211" w:hangingChars="100" w:hanging="211"/>
      </w:pPr>
      <w:r w:rsidRPr="00721747">
        <w:rPr>
          <w:rFonts w:eastAsia="華康中黑體" w:hint="eastAsia"/>
        </w:rPr>
        <w:t>張次長斗輝：</w:t>
      </w:r>
      <w:r>
        <w:rPr>
          <w:rFonts w:hint="eastAsia"/>
        </w:rPr>
        <w:t>我們會邀集相關的部會……</w:t>
      </w:r>
    </w:p>
    <w:p w:rsidR="00D45698" w:rsidRDefault="00D45698" w:rsidP="00D45698">
      <w:pPr>
        <w:ind w:left="211" w:hangingChars="100" w:hanging="211"/>
      </w:pPr>
      <w:r w:rsidRPr="00721747">
        <w:rPr>
          <w:rFonts w:eastAsia="華康中黑體" w:hint="eastAsia"/>
        </w:rPr>
        <w:t>江委員啟臣：</w:t>
      </w:r>
      <w:r>
        <w:rPr>
          <w:rFonts w:hint="eastAsia"/>
        </w:rPr>
        <w:t>因為如果你們沒有澈澈底底、有決心地去對抗這一個酒駕者的僥倖心態，我看這個數</w:t>
      </w:r>
      <w:r>
        <w:rPr>
          <w:rFonts w:hint="eastAsia"/>
        </w:rPr>
        <w:lastRenderedPageBreak/>
        <w:t>字不只不會降，而是還會增加，你知道嗎？暐瀚兄媽媽的事情已經發生了，全國同步在進行酒測，居然兩天內還有</w:t>
      </w:r>
      <w:r>
        <w:rPr>
          <w:rFonts w:hint="eastAsia"/>
        </w:rPr>
        <w:t>64</w:t>
      </w:r>
      <w:r>
        <w:rPr>
          <w:rFonts w:hint="eastAsia"/>
        </w:rPr>
        <w:t>件被驗出來，你說這些人有害怕嗎？他會害怕你政府嗎？他會害怕你的法律嗎？沒有！所以這個跟一般的毒品或者其他，我覺得不能夠等同視之，他就是一種僥倖心態在作祟。所以，次長，我希望你們能夠支持我這樣子的一個提案跟想法，我也希望你們回到兩年前那個初衷，你們兩年前那個初衷是願意考量更嚴的刑度、是願意考量沒收制度的，好不好？</w:t>
      </w:r>
    </w:p>
    <w:p w:rsidR="00D45698" w:rsidRDefault="00D45698" w:rsidP="00D45698">
      <w:pPr>
        <w:ind w:left="211" w:hangingChars="100" w:hanging="211"/>
      </w:pPr>
      <w:r w:rsidRPr="00721747">
        <w:rPr>
          <w:rFonts w:eastAsia="華康中黑體" w:hint="eastAsia"/>
        </w:rPr>
        <w:t>張次長斗輝：</w:t>
      </w:r>
      <w:r>
        <w:rPr>
          <w:rFonts w:hint="eastAsia"/>
        </w:rPr>
        <w:t>好。謝謝委員。</w:t>
      </w:r>
    </w:p>
    <w:p w:rsidR="00D45698" w:rsidRDefault="00D45698" w:rsidP="00D45698">
      <w:pPr>
        <w:ind w:left="211" w:hangingChars="100" w:hanging="211"/>
      </w:pPr>
      <w:r w:rsidRPr="00721747">
        <w:rPr>
          <w:rFonts w:eastAsia="華康中黑體" w:hint="eastAsia"/>
        </w:rPr>
        <w:t>主席（翁委員重鈞代）：</w:t>
      </w:r>
      <w:r>
        <w:rPr>
          <w:rFonts w:hint="eastAsia"/>
        </w:rPr>
        <w:t>請邱委員顯智發言。</w:t>
      </w:r>
    </w:p>
    <w:p w:rsidR="00D45698" w:rsidRDefault="00D45698" w:rsidP="00D45698">
      <w:pPr>
        <w:ind w:left="211" w:hangingChars="100" w:hanging="211"/>
      </w:pPr>
      <w:r w:rsidRPr="00721747">
        <w:rPr>
          <w:rFonts w:eastAsia="華康中黑體" w:hint="eastAsia"/>
        </w:rPr>
        <w:t>邱委員顯智：</w:t>
      </w:r>
      <w:r>
        <w:rPr>
          <w:rFonts w:hint="eastAsia"/>
        </w:rPr>
        <w:t>（</w:t>
      </w:r>
      <w:r>
        <w:rPr>
          <w:rFonts w:hint="eastAsia"/>
        </w:rPr>
        <w:t>12</w:t>
      </w:r>
      <w:r>
        <w:rPr>
          <w:rFonts w:hint="eastAsia"/>
        </w:rPr>
        <w:t>時</w:t>
      </w:r>
      <w:r>
        <w:rPr>
          <w:rFonts w:hint="eastAsia"/>
        </w:rPr>
        <w:t>18</w:t>
      </w:r>
      <w:r>
        <w:rPr>
          <w:rFonts w:hint="eastAsia"/>
        </w:rPr>
        <w:t>分）主席，次長好，今天我們要來討論毒防政策嘛！</w:t>
      </w:r>
    </w:p>
    <w:p w:rsidR="00D45698" w:rsidRDefault="00D45698" w:rsidP="00D45698">
      <w:pPr>
        <w:ind w:left="211" w:hangingChars="100" w:hanging="211"/>
      </w:pPr>
      <w:r w:rsidRPr="00721747">
        <w:rPr>
          <w:rFonts w:eastAsia="華康中黑體" w:hint="eastAsia"/>
        </w:rPr>
        <w:t>主席：</w:t>
      </w:r>
      <w:r>
        <w:rPr>
          <w:rFonts w:hint="eastAsia"/>
        </w:rPr>
        <w:t>請法務部張次長說明。</w:t>
      </w:r>
    </w:p>
    <w:p w:rsidR="00D45698" w:rsidRDefault="00D45698" w:rsidP="00D45698">
      <w:pPr>
        <w:ind w:left="211" w:hangingChars="100" w:hanging="211"/>
      </w:pPr>
      <w:r w:rsidRPr="00721747">
        <w:rPr>
          <w:rFonts w:eastAsia="華康中黑體" w:hint="eastAsia"/>
        </w:rPr>
        <w:t>張次長斗輝：</w:t>
      </w:r>
      <w:r>
        <w:rPr>
          <w:rFonts w:hint="eastAsia"/>
        </w:rPr>
        <w:t>是。</w:t>
      </w:r>
    </w:p>
    <w:p w:rsidR="00D45698" w:rsidRDefault="00D45698" w:rsidP="00D45698">
      <w:pPr>
        <w:ind w:left="211" w:hangingChars="100" w:hanging="211"/>
      </w:pPr>
      <w:r w:rsidRPr="00721747">
        <w:rPr>
          <w:rFonts w:eastAsia="華康中黑體" w:hint="eastAsia"/>
        </w:rPr>
        <w:t>邱委員顯智：</w:t>
      </w:r>
      <w:r>
        <w:rPr>
          <w:rFonts w:hint="eastAsia"/>
        </w:rPr>
        <w:t>剛剛臨時提案的第一案有提到，希望能夠統合各部會，因為其實檢、警、憲、調、海關、海巡都已經在這邊了，這個提案是希望能夠有一個緝毒署，然後專責在緝毒的工作，因為其實在國際化、全球化的浪潮之下，現在毒品交易的規模，次長非常清楚嘛</w:t>
      </w:r>
      <w:r w:rsidR="00AF5DA8">
        <w:rPr>
          <w:rFonts w:hint="eastAsia"/>
        </w:rPr>
        <w:t>！</w:t>
      </w:r>
      <w:r>
        <w:rPr>
          <w:rFonts w:hint="eastAsia"/>
        </w:rPr>
        <w:t>其規模乃至於是說它跨國的這個部分是越來越嚴重。就整個國際趨勢而言，事實上成立一個專責的緝毒署這種單位在其他國家也不乏其例，不知道次長你對這個部分的態度是如何？</w:t>
      </w:r>
    </w:p>
    <w:p w:rsidR="00D45698" w:rsidRDefault="00D45698" w:rsidP="00D45698">
      <w:pPr>
        <w:ind w:left="211" w:hangingChars="100" w:hanging="211"/>
      </w:pPr>
      <w:r w:rsidRPr="00721747">
        <w:rPr>
          <w:rFonts w:eastAsia="華康中黑體" w:hint="eastAsia"/>
        </w:rPr>
        <w:t>張次長斗輝：</w:t>
      </w:r>
      <w:r>
        <w:rPr>
          <w:rFonts w:hint="eastAsia"/>
        </w:rPr>
        <w:t>報告委員，目前實務上是由臺高檢署來統合六大查緝系統，我們在過去這段時間的緝毒工作上，不管是人數也好，或者是數量也好，都是歷年來最佳的成績。我們也看到吸毒的人口數據是一直在創新低，是有其成效。當然成立緝毒署是一定有它的一個效果，……</w:t>
      </w:r>
    </w:p>
    <w:p w:rsidR="00D45698" w:rsidRDefault="00D45698" w:rsidP="00D45698">
      <w:pPr>
        <w:ind w:left="211" w:hangingChars="100" w:hanging="211"/>
      </w:pPr>
      <w:r w:rsidRPr="00721747">
        <w:rPr>
          <w:rFonts w:eastAsia="華康中黑體" w:hint="eastAsia"/>
        </w:rPr>
        <w:t>邱委員顯智：</w:t>
      </w:r>
      <w:r>
        <w:rPr>
          <w:rFonts w:hint="eastAsia"/>
        </w:rPr>
        <w:t>因為現在有國防部，然後也有海巡署、海關等等，可說就是跨部會，所以委員才會有這樣的一個提議。</w:t>
      </w:r>
    </w:p>
    <w:p w:rsidR="00D45698" w:rsidRDefault="00D45698" w:rsidP="00D45698">
      <w:pPr>
        <w:ind w:left="211" w:hangingChars="100" w:hanging="211"/>
      </w:pPr>
      <w:r w:rsidRPr="00721747">
        <w:rPr>
          <w:rFonts w:eastAsia="華康中黑體" w:hint="eastAsia"/>
        </w:rPr>
        <w:t>張次長斗輝：</w:t>
      </w:r>
      <w:r>
        <w:rPr>
          <w:rFonts w:hint="eastAsia"/>
        </w:rPr>
        <w:t>只是說要成立的話，基本上因為這部分涉及到各個部會的權責，調查局有緝毒，警政署也有……</w:t>
      </w:r>
    </w:p>
    <w:p w:rsidR="00D45698" w:rsidRDefault="00D45698" w:rsidP="00D45698">
      <w:pPr>
        <w:ind w:left="211" w:hangingChars="100" w:hanging="211"/>
      </w:pPr>
      <w:r w:rsidRPr="00721747">
        <w:rPr>
          <w:rFonts w:eastAsia="華康中黑體" w:hint="eastAsia"/>
        </w:rPr>
        <w:t>邱委員顯智：</w:t>
      </w:r>
      <w:r>
        <w:rPr>
          <w:rFonts w:hint="eastAsia"/>
        </w:rPr>
        <w:t>警政署嘛！</w:t>
      </w:r>
    </w:p>
    <w:p w:rsidR="00D45698" w:rsidRDefault="00D45698" w:rsidP="00D45698">
      <w:pPr>
        <w:ind w:left="211" w:hangingChars="100" w:hanging="211"/>
      </w:pPr>
      <w:r w:rsidRPr="00721747">
        <w:rPr>
          <w:rFonts w:eastAsia="華康中黑體" w:hint="eastAsia"/>
        </w:rPr>
        <w:t>張次長斗輝：</w:t>
      </w:r>
      <w:r>
        <w:rPr>
          <w:rFonts w:hint="eastAsia"/>
        </w:rPr>
        <w:t>對，包括海巡也有緝毒，那增加這個緝毒署的話，到底力量可以加成到多少，這部分我們可能要做相關的一個評估，但如果是有助於強化緝毒的力量，我們都是樂觀其成。</w:t>
      </w:r>
    </w:p>
    <w:p w:rsidR="00D45698" w:rsidRDefault="00D45698" w:rsidP="00D45698">
      <w:pPr>
        <w:ind w:left="211" w:hangingChars="100" w:hanging="211"/>
      </w:pPr>
      <w:r w:rsidRPr="00A13C76">
        <w:rPr>
          <w:rFonts w:eastAsia="華康中黑體" w:hint="eastAsia"/>
        </w:rPr>
        <w:t>邱委員顯智：</w:t>
      </w:r>
      <w:r>
        <w:rPr>
          <w:rFonts w:hint="eastAsia"/>
        </w:rPr>
        <w:t>那署長，不知道你對成立一個緝毒署有什麼意見？因為比如說調查局在國外也有派駐聯絡官，警政署也有派駐聯絡官，所以這樣會不會疊床架屋，甚至在分工合作之間有一些問題，對於緝毒署的部分，署長的態度是如何？</w:t>
      </w:r>
    </w:p>
    <w:p w:rsidR="00D45698" w:rsidRDefault="00D45698" w:rsidP="00D45698">
      <w:pPr>
        <w:ind w:left="211" w:hangingChars="100" w:hanging="211"/>
      </w:pPr>
      <w:r w:rsidRPr="00A13C76">
        <w:rPr>
          <w:rFonts w:eastAsia="華康中黑體" w:hint="eastAsia"/>
        </w:rPr>
        <w:t>主席：</w:t>
      </w:r>
      <w:r>
        <w:rPr>
          <w:rFonts w:hint="eastAsia"/>
        </w:rPr>
        <w:t>請內政部警政署陳署長說明。</w:t>
      </w:r>
    </w:p>
    <w:p w:rsidR="00D45698" w:rsidRDefault="00D45698" w:rsidP="00D45698">
      <w:pPr>
        <w:ind w:left="211" w:hangingChars="100" w:hanging="211"/>
      </w:pPr>
      <w:r w:rsidRPr="00A13C76">
        <w:rPr>
          <w:rFonts w:eastAsia="華康中黑體" w:hint="eastAsia"/>
        </w:rPr>
        <w:t>陳署長家欽：</w:t>
      </w:r>
      <w:r>
        <w:rPr>
          <w:rFonts w:hint="eastAsia"/>
        </w:rPr>
        <w:t>這個是公共議題，都是可以討論的，只要能發揮很大的緝毒成效，我想都是可以來討論的。而我們這些緝毒單位之間的通力合作都是由高檢署來協調，即使各自的案件在偵辦，若有線索去碰線，高檢署也會協調，大家一起通力合作。</w:t>
      </w:r>
    </w:p>
    <w:p w:rsidR="00D45698" w:rsidRDefault="00D45698" w:rsidP="00D45698">
      <w:pPr>
        <w:ind w:left="211" w:hangingChars="100" w:hanging="211"/>
      </w:pPr>
      <w:r w:rsidRPr="00A13C76">
        <w:rPr>
          <w:rFonts w:eastAsia="華康中黑體" w:hint="eastAsia"/>
        </w:rPr>
        <w:t>邱委員顯智：</w:t>
      </w:r>
      <w:r>
        <w:rPr>
          <w:rFonts w:hint="eastAsia"/>
        </w:rPr>
        <w:t>但現在問題是，像過去警政署跟海關的協調、警政署跟其他單位的協調，都還是會有一些狀況發生。</w:t>
      </w:r>
    </w:p>
    <w:p w:rsidR="00D45698" w:rsidRDefault="00D45698" w:rsidP="00D45698">
      <w:pPr>
        <w:ind w:left="211" w:hangingChars="100" w:hanging="211"/>
      </w:pPr>
      <w:r w:rsidRPr="00A13C76">
        <w:rPr>
          <w:rFonts w:eastAsia="華康中黑體" w:hint="eastAsia"/>
        </w:rPr>
        <w:lastRenderedPageBreak/>
        <w:t>陳署長家欽：</w:t>
      </w:r>
      <w:r>
        <w:rPr>
          <w:rFonts w:hint="eastAsia"/>
        </w:rPr>
        <w:t>所以現在是透過高檢署來協調。</w:t>
      </w:r>
    </w:p>
    <w:p w:rsidR="00D45698" w:rsidRDefault="00D45698" w:rsidP="00D45698">
      <w:pPr>
        <w:ind w:left="211" w:hangingChars="100" w:hanging="211"/>
      </w:pPr>
      <w:r w:rsidRPr="00A13C76">
        <w:rPr>
          <w:rFonts w:eastAsia="華康中黑體" w:hint="eastAsia"/>
        </w:rPr>
        <w:t>邱委員顯智：</w:t>
      </w:r>
      <w:r>
        <w:rPr>
          <w:rFonts w:hint="eastAsia"/>
        </w:rPr>
        <w:t>是不是可以往這個方向來努力？就是成立一個緝毒署來專責，事實上它的溝通協調、分工合作，然後統一的步驟可能就會比較清楚。此外，我想要跟署長討論的是，關於緝毒這個部分，過去事實上警察機關精進緝毒成效工作計畫其實也有提到，就是績效的問題，其中當然也對績效做了一些檢討，像一些涉及績效的警紀案件，今年光是</w:t>
      </w:r>
      <w:r>
        <w:rPr>
          <w:rFonts w:hint="eastAsia"/>
        </w:rPr>
        <w:t>4</w:t>
      </w:r>
      <w:r>
        <w:rPr>
          <w:rFonts w:hint="eastAsia"/>
        </w:rPr>
        <w:t>月的時候，即</w:t>
      </w:r>
      <w:r>
        <w:rPr>
          <w:rFonts w:hint="eastAsia"/>
        </w:rPr>
        <w:t>4</w:t>
      </w:r>
      <w:r>
        <w:rPr>
          <w:rFonts w:hint="eastAsia"/>
        </w:rPr>
        <w:t>月</w:t>
      </w:r>
      <w:r>
        <w:rPr>
          <w:rFonts w:hint="eastAsia"/>
        </w:rPr>
        <w:t>24</w:t>
      </w:r>
      <w:r>
        <w:rPr>
          <w:rFonts w:hint="eastAsia"/>
        </w:rPr>
        <w:t>日桃警挾人妻小迫簽同意書，法官痛批他恣意妄為、不顧程序；</w:t>
      </w:r>
      <w:r>
        <w:rPr>
          <w:rFonts w:hint="eastAsia"/>
        </w:rPr>
        <w:t>2</w:t>
      </w:r>
      <w:r>
        <w:rPr>
          <w:rFonts w:hint="eastAsia"/>
        </w:rPr>
        <w:t>月</w:t>
      </w:r>
      <w:r>
        <w:rPr>
          <w:rFonts w:hint="eastAsia"/>
        </w:rPr>
        <w:t>3</w:t>
      </w:r>
      <w:r>
        <w:rPr>
          <w:rFonts w:hint="eastAsia"/>
        </w:rPr>
        <w:t>日有一個警員再爆風紀案，調包驗尿搶績效，對此署長應該很清楚；還有就是上頭交代要績效，然後警拼業績遭控違法搜索；長官要績效，基層硬辦毒品案件，後來法官判無罪。剛才我舉出來的是警政署的部分，其實我知道各單位包括調查局、包括海巡單位，其實都有自已在辦案上要求的績效，我要講的是，針對績效，比方說你們訂了一個緝毒績效之後，發生了基層為了想要有這個績效，甚至還導致被送辦的狀況，署長，就這個部分，你覺得績效要怎麼訂才是一個比較合理的</w:t>
      </w:r>
      <w:r w:rsidR="00AF5DA8">
        <w:rPr>
          <w:rFonts w:hint="eastAsia"/>
        </w:rPr>
        <w:t>作</w:t>
      </w:r>
      <w:r>
        <w:rPr>
          <w:rFonts w:hint="eastAsia"/>
        </w:rPr>
        <w:t>法？</w:t>
      </w:r>
    </w:p>
    <w:p w:rsidR="00D45698" w:rsidRDefault="00D45698" w:rsidP="00D45698">
      <w:pPr>
        <w:ind w:left="211" w:hangingChars="100" w:hanging="211"/>
      </w:pPr>
      <w:r w:rsidRPr="00A13C76">
        <w:rPr>
          <w:rFonts w:eastAsia="華康中黑體" w:hint="eastAsia"/>
        </w:rPr>
        <w:t>陳署長家欽：</w:t>
      </w:r>
      <w:r>
        <w:rPr>
          <w:rFonts w:hint="eastAsia"/>
        </w:rPr>
        <w:t>給委員說明，同仁不當的行為跟要求績效是兩碼子事，我們不會因為要求績效讓他去做違法的事。</w:t>
      </w:r>
    </w:p>
    <w:p w:rsidR="00D45698" w:rsidRDefault="00D45698" w:rsidP="00D45698">
      <w:pPr>
        <w:ind w:left="211" w:hangingChars="100" w:hanging="211"/>
      </w:pPr>
      <w:r w:rsidRPr="00A13C76">
        <w:rPr>
          <w:rFonts w:eastAsia="華康中黑體" w:hint="eastAsia"/>
        </w:rPr>
        <w:t>邱委員顯智：</w:t>
      </w:r>
      <w:r>
        <w:rPr>
          <w:rFonts w:hint="eastAsia"/>
        </w:rPr>
        <w:t>當然你會要求他合法，只是這個績效到底要如何策略性的引導？</w:t>
      </w:r>
    </w:p>
    <w:p w:rsidR="00D45698" w:rsidRDefault="00D45698" w:rsidP="00D45698">
      <w:pPr>
        <w:ind w:left="211" w:hangingChars="100" w:hanging="211"/>
      </w:pPr>
      <w:r w:rsidRPr="00A13C76">
        <w:rPr>
          <w:rFonts w:eastAsia="華康中黑體" w:hint="eastAsia"/>
        </w:rPr>
        <w:t>陳署長家欽：</w:t>
      </w:r>
      <w:r>
        <w:rPr>
          <w:rFonts w:hint="eastAsia"/>
        </w:rPr>
        <w:t>目前警政署對於緝毒方面只有獎勵，包括查獲多少人、查獲多少量，然後向上溯源到第幾層等等都有不同的獎勵……</w:t>
      </w:r>
    </w:p>
    <w:p w:rsidR="00D45698" w:rsidRDefault="00D45698" w:rsidP="00D45698">
      <w:pPr>
        <w:ind w:left="211" w:hangingChars="100" w:hanging="211"/>
      </w:pPr>
      <w:r w:rsidRPr="00A13C76">
        <w:rPr>
          <w:rFonts w:eastAsia="華康中黑體" w:hint="eastAsia"/>
        </w:rPr>
        <w:t>邱委員顯智：</w:t>
      </w:r>
      <w:r>
        <w:rPr>
          <w:rFonts w:hint="eastAsia"/>
        </w:rPr>
        <w:t>你們最後一次修正是在</w:t>
      </w:r>
      <w:r>
        <w:rPr>
          <w:rFonts w:hint="eastAsia"/>
        </w:rPr>
        <w:t>109</w:t>
      </w:r>
      <w:r>
        <w:rPr>
          <w:rFonts w:hint="eastAsia"/>
        </w:rPr>
        <w:t>年</w:t>
      </w:r>
      <w:r>
        <w:rPr>
          <w:rFonts w:hint="eastAsia"/>
        </w:rPr>
        <w:t>12</w:t>
      </w:r>
      <w:r>
        <w:rPr>
          <w:rFonts w:hint="eastAsia"/>
        </w:rPr>
        <w:t>月</w:t>
      </w:r>
      <w:r>
        <w:rPr>
          <w:rFonts w:hint="eastAsia"/>
        </w:rPr>
        <w:t>30</w:t>
      </w:r>
      <w:r>
        <w:rPr>
          <w:rFonts w:hint="eastAsia"/>
        </w:rPr>
        <w:t>日……</w:t>
      </w:r>
    </w:p>
    <w:p w:rsidR="00D45698" w:rsidRDefault="00D45698" w:rsidP="00D45698">
      <w:pPr>
        <w:ind w:left="211" w:hangingChars="100" w:hanging="211"/>
      </w:pPr>
      <w:r w:rsidRPr="00A13C76">
        <w:rPr>
          <w:rFonts w:eastAsia="華康中黑體" w:hint="eastAsia"/>
        </w:rPr>
        <w:t>陳署長家欽：</w:t>
      </w:r>
      <w:r>
        <w:rPr>
          <w:rFonts w:hint="eastAsia"/>
        </w:rPr>
        <w:t>而且都是重獎……</w:t>
      </w:r>
    </w:p>
    <w:p w:rsidR="00D45698" w:rsidRDefault="00D45698" w:rsidP="00D45698">
      <w:pPr>
        <w:ind w:left="211" w:hangingChars="100" w:hanging="211"/>
      </w:pPr>
      <w:r w:rsidRPr="00A13C76">
        <w:rPr>
          <w:rFonts w:eastAsia="華康中黑體" w:hint="eastAsia"/>
        </w:rPr>
        <w:t>邱委員顯智：</w:t>
      </w:r>
      <w:r>
        <w:rPr>
          <w:rFonts w:hint="eastAsia"/>
        </w:rPr>
        <w:t>就是成效工作計畫……</w:t>
      </w:r>
    </w:p>
    <w:p w:rsidR="00D45698" w:rsidRDefault="00D45698" w:rsidP="00D45698">
      <w:pPr>
        <w:ind w:left="211" w:hangingChars="100" w:hanging="211"/>
      </w:pPr>
      <w:r w:rsidRPr="00A13C76">
        <w:rPr>
          <w:rFonts w:eastAsia="華康中黑體" w:hint="eastAsia"/>
        </w:rPr>
        <w:t>陳署長家欽：</w:t>
      </w:r>
      <w:r>
        <w:rPr>
          <w:rFonts w:hint="eastAsia"/>
        </w:rPr>
        <w:t>這是沒有懲罰的，也沒有互相做比較的，這些都沒有。</w:t>
      </w:r>
    </w:p>
    <w:p w:rsidR="00D45698" w:rsidRDefault="00D45698" w:rsidP="00D45698">
      <w:pPr>
        <w:ind w:left="211" w:hangingChars="100" w:hanging="211"/>
      </w:pPr>
      <w:r w:rsidRPr="00A13C76">
        <w:rPr>
          <w:rFonts w:eastAsia="華康中黑體" w:hint="eastAsia"/>
        </w:rPr>
        <w:t>邱委員顯智：</w:t>
      </w:r>
      <w:r>
        <w:rPr>
          <w:rFonts w:hint="eastAsia"/>
        </w:rPr>
        <w:t>事實上這個績效的問題，不只是警政署，還有其他檢警憲調各機關，就是羅政委在受訪的時候提到，緝毒長久以來的問題是以績效為導向，可能會有為了爭取績效而有些過頭的處理。你們</w:t>
      </w:r>
      <w:r>
        <w:rPr>
          <w:rFonts w:hint="eastAsia"/>
        </w:rPr>
        <w:t>12</w:t>
      </w:r>
      <w:r>
        <w:rPr>
          <w:rFonts w:hint="eastAsia"/>
        </w:rPr>
        <w:t>月</w:t>
      </w:r>
      <w:r>
        <w:rPr>
          <w:rFonts w:hint="eastAsia"/>
        </w:rPr>
        <w:t>30</w:t>
      </w:r>
      <w:r>
        <w:rPr>
          <w:rFonts w:hint="eastAsia"/>
        </w:rPr>
        <w:t>日最後一版修正警察機關精進緝毒成效工作計畫中提到，過去績效導向的策略指導下，都往往注重量的提升，忽略質的重要意涵，所以希望能夠針對這個部分進行檢討。</w:t>
      </w:r>
    </w:p>
    <w:p w:rsidR="00D45698" w:rsidRDefault="00D45698" w:rsidP="00D45698">
      <w:pPr>
        <w:ind w:left="211" w:hangingChars="100" w:hanging="211"/>
      </w:pPr>
      <w:r w:rsidRPr="00A13C76">
        <w:rPr>
          <w:rFonts w:eastAsia="華康中黑體" w:hint="eastAsia"/>
        </w:rPr>
        <w:t>陳署長家欽：</w:t>
      </w:r>
      <w:r>
        <w:rPr>
          <w:rFonts w:hint="eastAsia"/>
        </w:rPr>
        <w:t>對。</w:t>
      </w:r>
    </w:p>
    <w:p w:rsidR="00D45698" w:rsidRDefault="00D45698" w:rsidP="00D45698">
      <w:pPr>
        <w:ind w:left="211" w:hangingChars="100" w:hanging="211"/>
      </w:pPr>
      <w:r w:rsidRPr="00A13C76">
        <w:rPr>
          <w:rFonts w:eastAsia="華康中黑體" w:hint="eastAsia"/>
        </w:rPr>
        <w:t>邱委員顯智：</w:t>
      </w:r>
      <w:r>
        <w:rPr>
          <w:rFonts w:hint="eastAsia"/>
        </w:rPr>
        <w:t>其實績效這個部分在經濟學上，或是在管理學上也有非常多的討論，當然如果績效沒有處理好的時候，反而會導致一個適得其反的</w:t>
      </w:r>
      <w:r w:rsidR="00AF5DA8">
        <w:rPr>
          <w:rFonts w:hint="eastAsia"/>
        </w:rPr>
        <w:t>作</w:t>
      </w:r>
      <w:r>
        <w:rPr>
          <w:rFonts w:hint="eastAsia"/>
        </w:rPr>
        <w:t>法，以過去的聲押率跟裁押率為例，簡單來講，關於警察的績效，如果這個毒品案件最後有被檢方聲押，後來有被法院裁押的話，基本上他的績效會比較高，但問題來了，羈押是一個保全證據的強制處分手段，說實在的，原則上它跟鼓勵精緻偵查沒有什麼關係，只是要看到底有沒有滅證，或是有沒有逃亡之虞等等的狀況，但現在看起來，你們新的版本中並沒有把聲押率或裁押率放進去。</w:t>
      </w:r>
    </w:p>
    <w:p w:rsidR="00D45698" w:rsidRDefault="00D45698" w:rsidP="00D45698">
      <w:pPr>
        <w:ind w:left="211" w:hangingChars="100" w:hanging="211"/>
      </w:pPr>
      <w:r w:rsidRPr="00A13C76">
        <w:rPr>
          <w:rFonts w:eastAsia="華康中黑體" w:hint="eastAsia"/>
        </w:rPr>
        <w:t>陳署長家欽：</w:t>
      </w:r>
      <w:r>
        <w:rPr>
          <w:rFonts w:hint="eastAsia"/>
        </w:rPr>
        <w:t>沒有。</w:t>
      </w:r>
    </w:p>
    <w:p w:rsidR="00D45698" w:rsidRDefault="00D45698" w:rsidP="00D45698">
      <w:pPr>
        <w:ind w:left="211" w:hangingChars="100" w:hanging="211"/>
      </w:pPr>
      <w:r w:rsidRPr="00A13C76">
        <w:rPr>
          <w:rFonts w:eastAsia="華康中黑體" w:hint="eastAsia"/>
        </w:rPr>
        <w:t>邱委員顯智：</w:t>
      </w:r>
      <w:r>
        <w:rPr>
          <w:rFonts w:hint="eastAsia"/>
        </w:rPr>
        <w:t>所以顯然你們也有注意到這個問題。</w:t>
      </w:r>
    </w:p>
    <w:p w:rsidR="00D45698" w:rsidRDefault="00D45698" w:rsidP="00D45698">
      <w:pPr>
        <w:ind w:left="211" w:hangingChars="100" w:hanging="211"/>
      </w:pPr>
      <w:r w:rsidRPr="00A13C76">
        <w:rPr>
          <w:rFonts w:eastAsia="華康中黑體" w:hint="eastAsia"/>
        </w:rPr>
        <w:t>陳署長家欽：</w:t>
      </w:r>
      <w:r>
        <w:rPr>
          <w:rFonts w:hint="eastAsia"/>
        </w:rPr>
        <w:t>是。</w:t>
      </w:r>
    </w:p>
    <w:p w:rsidR="00D45698" w:rsidRDefault="00D45698" w:rsidP="00D45698">
      <w:pPr>
        <w:ind w:left="211" w:hangingChars="100" w:hanging="211"/>
      </w:pPr>
      <w:r w:rsidRPr="00A13C76">
        <w:rPr>
          <w:rFonts w:eastAsia="華康中黑體" w:hint="eastAsia"/>
        </w:rPr>
        <w:t>邱委員顯智：</w:t>
      </w:r>
      <w:r>
        <w:rPr>
          <w:rFonts w:hint="eastAsia"/>
        </w:rPr>
        <w:t>我想請教法務部調查局局長，關於你們的績效，有沒有把裁押率跟聲押率放進去？應</w:t>
      </w:r>
      <w:r>
        <w:rPr>
          <w:rFonts w:hint="eastAsia"/>
        </w:rPr>
        <w:lastRenderedPageBreak/>
        <w:t>該是沒有嘛！所以我們對這個績效事實上是可以做一個滾動式的檢討，進而去瞭解到底有什麼樣的狀況，然後什麼樣績效的設定才是比較合理。</w:t>
      </w:r>
    </w:p>
    <w:p w:rsidR="00D45698" w:rsidRDefault="00D45698" w:rsidP="00D45698">
      <w:pPr>
        <w:ind w:leftChars="100" w:left="211" w:firstLineChars="100" w:firstLine="211"/>
      </w:pPr>
      <w:r>
        <w:rPr>
          <w:rFonts w:hint="eastAsia"/>
        </w:rPr>
        <w:t>最後，本席有兩個提醒，首先，是不是能夠參考基層第一線的經驗，無論員警也好，乃至於海巡署、海關關員等等，即針對績效制度如何設定，事實上是可以參考第一線基層辦案人員的經驗，看看怎麼做才算合理，我想大家的目標是一致的，檢警憲調大家目標都是一致的，但是如何去設定一個比較好的績效制度，不要因為這樣反而適得其反；第二個部分，針對近期發生績效相關之案件，能夠做一個檢討，並且把這些個案的檢討，放進這個工作成效計畫中，看看要如何去精進。</w:t>
      </w:r>
    </w:p>
    <w:p w:rsidR="00D45698" w:rsidRDefault="00D45698" w:rsidP="00D45698">
      <w:pPr>
        <w:ind w:left="211" w:hangingChars="100" w:hanging="211"/>
      </w:pPr>
      <w:r w:rsidRPr="00A13C76">
        <w:rPr>
          <w:rFonts w:eastAsia="華康中黑體" w:hint="eastAsia"/>
        </w:rPr>
        <w:t>陳署長家欽：</w:t>
      </w:r>
      <w:r>
        <w:rPr>
          <w:rFonts w:hint="eastAsia"/>
        </w:rPr>
        <w:t>好。謝謝。</w:t>
      </w:r>
    </w:p>
    <w:p w:rsidR="00D45698" w:rsidRDefault="00D45698" w:rsidP="00D45698">
      <w:pPr>
        <w:ind w:left="211" w:hangingChars="100" w:hanging="211"/>
      </w:pPr>
      <w:r w:rsidRPr="00A13C76">
        <w:rPr>
          <w:rFonts w:eastAsia="華康中黑體" w:hint="eastAsia"/>
        </w:rPr>
        <w:t>主席：</w:t>
      </w:r>
      <w:r>
        <w:rPr>
          <w:rFonts w:hint="eastAsia"/>
        </w:rPr>
        <w:t>請李委員貴敏發言。</w:t>
      </w:r>
    </w:p>
    <w:p w:rsidR="00D45698" w:rsidRDefault="00D45698" w:rsidP="00D45698">
      <w:pPr>
        <w:ind w:left="211" w:hangingChars="100" w:hanging="211"/>
      </w:pPr>
      <w:r w:rsidRPr="00A13C76">
        <w:rPr>
          <w:rFonts w:eastAsia="華康中黑體" w:hint="eastAsia"/>
        </w:rPr>
        <w:t>李委員貴敏：</w:t>
      </w:r>
      <w:r>
        <w:rPr>
          <w:rFonts w:hint="eastAsia"/>
        </w:rPr>
        <w:t>（</w:t>
      </w:r>
      <w:r>
        <w:rPr>
          <w:rFonts w:hint="eastAsia"/>
        </w:rPr>
        <w:t>12</w:t>
      </w:r>
      <w:r>
        <w:rPr>
          <w:rFonts w:hint="eastAsia"/>
        </w:rPr>
        <w:t>時</w:t>
      </w:r>
      <w:r>
        <w:rPr>
          <w:rFonts w:hint="eastAsia"/>
        </w:rPr>
        <w:t>26</w:t>
      </w:r>
      <w:r>
        <w:rPr>
          <w:rFonts w:hint="eastAsia"/>
        </w:rPr>
        <w:t>分）我的第一個問題想請教與會的官員，知道「喵喵」是什麼東西的請舉手！不錯！不錯！很好！請教署長，這個是什麼東西？</w:t>
      </w:r>
    </w:p>
    <w:p w:rsidR="00D45698" w:rsidRDefault="00D45698" w:rsidP="00D45698">
      <w:pPr>
        <w:ind w:left="211" w:hangingChars="100" w:hanging="211"/>
      </w:pPr>
      <w:r w:rsidRPr="00A13C76">
        <w:rPr>
          <w:rFonts w:eastAsia="華康中黑體" w:hint="eastAsia"/>
        </w:rPr>
        <w:t>主席（黃委員世杰代）：</w:t>
      </w:r>
      <w:r>
        <w:rPr>
          <w:rFonts w:hint="eastAsia"/>
        </w:rPr>
        <w:t>請內政部警政署陳署長說明。</w:t>
      </w:r>
    </w:p>
    <w:p w:rsidR="00D45698" w:rsidRDefault="00D45698" w:rsidP="00D45698">
      <w:pPr>
        <w:ind w:left="211" w:hangingChars="100" w:hanging="211"/>
      </w:pPr>
      <w:r w:rsidRPr="00A13C76">
        <w:rPr>
          <w:rFonts w:eastAsia="華康中黑體" w:hint="eastAsia"/>
        </w:rPr>
        <w:t>陳署長家欽：</w:t>
      </w:r>
      <w:r>
        <w:rPr>
          <w:rFonts w:hint="eastAsia"/>
        </w:rPr>
        <w:t>那是現在比較流行的、受歡迎的新興毒品。</w:t>
      </w:r>
    </w:p>
    <w:p w:rsidR="00D45698" w:rsidRDefault="00D45698" w:rsidP="00D45698">
      <w:pPr>
        <w:ind w:left="211" w:hangingChars="100" w:hanging="211"/>
      </w:pPr>
      <w:r w:rsidRPr="00A13C76">
        <w:rPr>
          <w:rFonts w:eastAsia="華康中黑體" w:hint="eastAsia"/>
        </w:rPr>
        <w:t>李委員貴敏：</w:t>
      </w:r>
      <w:r>
        <w:rPr>
          <w:rFonts w:hint="eastAsia"/>
        </w:rPr>
        <w:t>很好！你能夠瞭解實際上的情況。但我要請教署長，據統計數字顯示，</w:t>
      </w:r>
      <w:r w:rsidR="00AF5DA8">
        <w:rPr>
          <w:rFonts w:hint="eastAsia"/>
        </w:rPr>
        <w:t>七</w:t>
      </w:r>
      <w:r>
        <w:rPr>
          <w:rFonts w:hint="eastAsia"/>
        </w:rPr>
        <w:t>成民眾肯定反毒的成果，這跟一般的民眾所瞭解的情形，其實是不太一樣的，是因為最近很多警方的事件，讓民眾對於警方完全沒有信心所導致的，還是今天這個成果的確是事實？</w:t>
      </w:r>
    </w:p>
    <w:p w:rsidR="00D45698" w:rsidRDefault="00D45698" w:rsidP="00D45698">
      <w:pPr>
        <w:ind w:left="211" w:hangingChars="100" w:hanging="211"/>
      </w:pPr>
      <w:r w:rsidRPr="00A13C76">
        <w:rPr>
          <w:rFonts w:eastAsia="華康中黑體" w:hint="eastAsia"/>
        </w:rPr>
        <w:t>陳署長家欽：</w:t>
      </w:r>
      <w:r>
        <w:rPr>
          <w:rFonts w:hint="eastAsia"/>
        </w:rPr>
        <w:t>那一份是中正大學教授在</w:t>
      </w:r>
      <w:r>
        <w:rPr>
          <w:rFonts w:hint="eastAsia"/>
        </w:rPr>
        <w:t>1</w:t>
      </w:r>
      <w:r>
        <w:rPr>
          <w:rFonts w:hint="eastAsia"/>
        </w:rPr>
        <w:t>月份所做的民調，當然發生這個個案，我們確實有受到影響。</w:t>
      </w:r>
    </w:p>
    <w:p w:rsidR="00D45698" w:rsidRDefault="00D45698" w:rsidP="00D45698">
      <w:pPr>
        <w:ind w:left="211" w:hangingChars="100" w:hanging="211"/>
      </w:pPr>
      <w:r w:rsidRPr="00A13C76">
        <w:rPr>
          <w:rFonts w:eastAsia="華康中黑體" w:hint="eastAsia"/>
        </w:rPr>
        <w:t>李委員貴敏：</w:t>
      </w:r>
      <w:r>
        <w:rPr>
          <w:rFonts w:hint="eastAsia"/>
        </w:rPr>
        <w:t>所以你認為中正大學這個民調的內容是確實的，只是現在因為發生了黑衣人進去警局，然後一下子說停電，然後一下子又說不是而是把它格式化，所以變成現在只要任何東西跟警方有關係的，民眾都不再相信，是不是這個意思？</w:t>
      </w:r>
    </w:p>
    <w:p w:rsidR="00D45698" w:rsidRDefault="00D45698" w:rsidP="00D45698">
      <w:pPr>
        <w:ind w:left="211" w:hangingChars="100" w:hanging="211"/>
      </w:pPr>
      <w:r w:rsidRPr="00A13C76">
        <w:rPr>
          <w:rFonts w:eastAsia="華康中黑體" w:hint="eastAsia"/>
        </w:rPr>
        <w:t>陳署長家欽：</w:t>
      </w:r>
      <w:r>
        <w:rPr>
          <w:rFonts w:hint="eastAsia"/>
        </w:rPr>
        <w:t>不是不再相信，這個造成觀感不好我們必須去承擔，但是警察會用更大的努力，無論查緝黑道也好，毒品也好，讓這個整個社會更穩定，讓人民更安全，找回民眾對警察的信心，我們一定要這樣繼續努力。</w:t>
      </w:r>
    </w:p>
    <w:p w:rsidR="00D45698" w:rsidRDefault="00D45698" w:rsidP="00D45698">
      <w:pPr>
        <w:ind w:left="211" w:hangingChars="100" w:hanging="211"/>
      </w:pPr>
      <w:r w:rsidRPr="00A13C76">
        <w:rPr>
          <w:rFonts w:eastAsia="華康中黑體" w:hint="eastAsia"/>
        </w:rPr>
        <w:t>李委員貴敏：</w:t>
      </w:r>
      <w:r>
        <w:rPr>
          <w:rFonts w:hint="eastAsia"/>
        </w:rPr>
        <w:t>對。為什麼我前面先問新興毒品的原因，就是上述統計數字顯示出來的人數中，在新生毒品的人數是下降的，問題是你的統計數字、你的調查是怎麼做的？包括哪些算是毒品、哪些不算是毒品，所以我剛才才會先問這個問題；然後你說在這個調查裡面，關於無毒校園專案的滿意度是</w:t>
      </w:r>
      <w:r>
        <w:rPr>
          <w:rFonts w:hint="eastAsia"/>
        </w:rPr>
        <w:t>84.2%</w:t>
      </w:r>
      <w:r>
        <w:rPr>
          <w:rFonts w:hint="eastAsia"/>
        </w:rPr>
        <w:t>，我不知道的是，在調查什麼叫做無毒校園的時候，受調的成員到底是知道還是不知道呢？</w:t>
      </w:r>
    </w:p>
    <w:p w:rsidR="00D45698" w:rsidRDefault="00D45698" w:rsidP="00D45698">
      <w:pPr>
        <w:ind w:leftChars="100" w:left="211" w:firstLineChars="100" w:firstLine="211"/>
      </w:pPr>
      <w:r>
        <w:rPr>
          <w:rFonts w:hint="eastAsia"/>
        </w:rPr>
        <w:t>我要請教另外一個問題，就是回到「喵喵」新興毒品上，其實我覺得還滿欣慰的，因為剛才很多人都舉手了，雖然不是全部，但是我覺得有這麼多人舉手，也表示大家有進入狀況，可是我們也看到了藥物濫用的情況，按照食藥署的統計數字，年輕的族群是居多的，而且他首次濫用藥物的年齡</w:t>
      </w:r>
      <w:r>
        <w:rPr>
          <w:rFonts w:hint="eastAsia"/>
        </w:rPr>
        <w:t>20</w:t>
      </w:r>
      <w:r>
        <w:rPr>
          <w:rFonts w:hint="eastAsia"/>
        </w:rPr>
        <w:t>歲到</w:t>
      </w:r>
      <w:r>
        <w:rPr>
          <w:rFonts w:hint="eastAsia"/>
        </w:rPr>
        <w:t>29</w:t>
      </w:r>
      <w:r>
        <w:rPr>
          <w:rFonts w:hint="eastAsia"/>
        </w:rPr>
        <w:t>歲連續</w:t>
      </w:r>
      <w:r>
        <w:rPr>
          <w:rFonts w:hint="eastAsia"/>
        </w:rPr>
        <w:t>5</w:t>
      </w:r>
      <w:r>
        <w:rPr>
          <w:rFonts w:hint="eastAsia"/>
        </w:rPr>
        <w:t>年居冠，看起來這段時間是在大專院校讀書或是出社會的年齡；</w:t>
      </w:r>
      <w:r>
        <w:rPr>
          <w:rFonts w:hint="eastAsia"/>
        </w:rPr>
        <w:t>19</w:t>
      </w:r>
      <w:r>
        <w:rPr>
          <w:rFonts w:hint="eastAsia"/>
        </w:rPr>
        <w:t>歲使用毒品有</w:t>
      </w:r>
      <w:r>
        <w:rPr>
          <w:rFonts w:hint="eastAsia"/>
        </w:rPr>
        <w:t>20.9%</w:t>
      </w:r>
      <w:r>
        <w:rPr>
          <w:rFonts w:hint="eastAsia"/>
        </w:rPr>
        <w:t>，就這個數字來看，其實情形是滿嚴重的；甚至包括國中小學吸毒</w:t>
      </w:r>
      <w:r>
        <w:rPr>
          <w:rFonts w:hint="eastAsia"/>
        </w:rPr>
        <w:lastRenderedPageBreak/>
        <w:t>的年齡也往下降，對此，我們來看警方到底是做了什麼防制</w:t>
      </w:r>
      <w:r w:rsidR="00AF5DA8">
        <w:rPr>
          <w:rFonts w:hint="eastAsia"/>
        </w:rPr>
        <w:t>。</w:t>
      </w:r>
      <w:r>
        <w:rPr>
          <w:rFonts w:hint="eastAsia"/>
        </w:rPr>
        <w:t>剛剛署長提到滿意度高達</w:t>
      </w:r>
      <w:r>
        <w:rPr>
          <w:rFonts w:hint="eastAsia"/>
        </w:rPr>
        <w:t>84%</w:t>
      </w:r>
      <w:r>
        <w:rPr>
          <w:rFonts w:hint="eastAsia"/>
        </w:rPr>
        <w:t>，對不對？</w:t>
      </w:r>
    </w:p>
    <w:p w:rsidR="00D45698" w:rsidRDefault="00D45698" w:rsidP="00D45698">
      <w:pPr>
        <w:ind w:left="211" w:hangingChars="100" w:hanging="211"/>
      </w:pPr>
      <w:r w:rsidRPr="00A13C76">
        <w:rPr>
          <w:rFonts w:eastAsia="華康中黑體" w:hint="eastAsia"/>
        </w:rPr>
        <w:t>陳署長家欽：</w:t>
      </w:r>
      <w:r>
        <w:rPr>
          <w:rFonts w:hint="eastAsia"/>
        </w:rPr>
        <w:t>有關於無毒校園，就是我們不希望毒品流入到校園，所以我們必須跟學校、教育部合作，但現在我們警察機關少年隊負責跟學校聯繫的人數非常少，所以我們才會說中央的警力可以提供協助，尤其是六都的部分，吸毒的青少年人數可能會比較多一點，然後我們這些專責警力會跟學校接口，就是要查出哪些藥頭在賣毒品給學生，找出藥頭並斬斷這些有破口的地方，至於學生的輔導，則是屬於學校、教育部的責任，我們則是負責追出藥頭。</w:t>
      </w:r>
    </w:p>
    <w:p w:rsidR="00D45698" w:rsidRDefault="00D45698" w:rsidP="00D45698">
      <w:pPr>
        <w:ind w:left="211" w:hangingChars="100" w:hanging="211"/>
      </w:pPr>
      <w:r w:rsidRPr="00A13C76">
        <w:rPr>
          <w:rFonts w:eastAsia="華康中黑體" w:hint="eastAsia"/>
        </w:rPr>
        <w:t>李委員貴敏：</w:t>
      </w:r>
      <w:r>
        <w:rPr>
          <w:rFonts w:hint="eastAsia"/>
        </w:rPr>
        <w:t>署長應該知道我是警察子弟，所以憑良心講，我很不喜歡聽到警界的人被外面的人覺得不值得信賴，我覺得這個對家父來講，其實也是很不公平的一件事情，但是民眾的感覺是，他們跟警方是活在不同的時空，其實我個人也有這樣的感覺，也不是只有民眾才有這樣的感覺，很多人覺得全部都是政治派系，所以署長在這裡可不可以給民眾一個很懇切的承諾，至少從今天開始，排除掉這些派系的鬥爭，真的好好做事情，可以嗎？</w:t>
      </w:r>
    </w:p>
    <w:p w:rsidR="00D45698" w:rsidRDefault="00D45698" w:rsidP="00D45698">
      <w:pPr>
        <w:ind w:left="211" w:hangingChars="100" w:hanging="211"/>
      </w:pPr>
      <w:r w:rsidRPr="00A13C76">
        <w:rPr>
          <w:rFonts w:eastAsia="華康中黑體" w:hint="eastAsia"/>
        </w:rPr>
        <w:t>陳署長家欽：</w:t>
      </w:r>
      <w:r>
        <w:rPr>
          <w:rFonts w:hint="eastAsia"/>
        </w:rPr>
        <w:t>我必須澄清很多都是杜撰的版本，繪聲繪影，我覺得我們一定是警察一條鞭，我們在派遣任何一個職務都是經過考量的，在我們的制度下，考量的是他的資歷、他的工作表現是什麼等等，這個才是我們在派遣職務時的考量，並沒有受到政治人物的干擾……</w:t>
      </w:r>
    </w:p>
    <w:p w:rsidR="00D45698" w:rsidRDefault="00D45698" w:rsidP="00D45698">
      <w:pPr>
        <w:ind w:left="211" w:hangingChars="100" w:hanging="211"/>
      </w:pPr>
      <w:r w:rsidRPr="00A13C76">
        <w:rPr>
          <w:rFonts w:eastAsia="華康中黑體" w:hint="eastAsia"/>
        </w:rPr>
        <w:t>李委員貴敏：</w:t>
      </w:r>
      <w:r>
        <w:rPr>
          <w:rFonts w:hint="eastAsia"/>
        </w:rPr>
        <w:t>真的嗎？沒有受到政治的污染？</w:t>
      </w:r>
    </w:p>
    <w:p w:rsidR="00D45698" w:rsidRDefault="00D45698" w:rsidP="00D45698">
      <w:pPr>
        <w:ind w:left="211" w:hangingChars="100" w:hanging="211"/>
      </w:pPr>
      <w:r w:rsidRPr="00A13C76">
        <w:rPr>
          <w:rFonts w:eastAsia="華康中黑體" w:hint="eastAsia"/>
        </w:rPr>
        <w:t>陳署長家欽：</w:t>
      </w:r>
      <w:r>
        <w:rPr>
          <w:rFonts w:hint="eastAsia"/>
        </w:rPr>
        <w:t>沒有，我保證。</w:t>
      </w:r>
    </w:p>
    <w:p w:rsidR="00D45698" w:rsidRDefault="00D45698" w:rsidP="00D45698">
      <w:pPr>
        <w:ind w:left="211" w:hangingChars="100" w:hanging="211"/>
      </w:pPr>
      <w:r w:rsidRPr="00A13C76">
        <w:rPr>
          <w:rFonts w:eastAsia="華康中黑體" w:hint="eastAsia"/>
        </w:rPr>
        <w:t>李委員貴敏：</w:t>
      </w:r>
      <w:r>
        <w:rPr>
          <w:rFonts w:hint="eastAsia"/>
        </w:rPr>
        <w:t>你保證沒有受政治污染，你也保證在你高階的警官，都是很務實地以做事為主，不會再以只要顏色對、只要派系對為考量，因為這樣子真的會讓好好的警察紀律被搞垮。</w:t>
      </w:r>
    </w:p>
    <w:p w:rsidR="00D45698" w:rsidRDefault="00D45698" w:rsidP="00D45698">
      <w:pPr>
        <w:ind w:left="211" w:hangingChars="100" w:hanging="211"/>
      </w:pPr>
      <w:r w:rsidRPr="00A13C76">
        <w:rPr>
          <w:rFonts w:eastAsia="華康中黑體" w:hint="eastAsia"/>
        </w:rPr>
        <w:t>陳署長家欽：</w:t>
      </w:r>
      <w:r>
        <w:rPr>
          <w:rFonts w:hint="eastAsia"/>
        </w:rPr>
        <w:t>如果有人事上的不公平或是什麼樣的情況，當然沒有被派到的一定會說不公平，有派到的……</w:t>
      </w:r>
    </w:p>
    <w:p w:rsidR="00D45698" w:rsidRDefault="00D45698" w:rsidP="00D45698">
      <w:pPr>
        <w:ind w:left="211" w:hangingChars="100" w:hanging="211"/>
      </w:pPr>
      <w:r w:rsidRPr="00A13C76">
        <w:rPr>
          <w:rFonts w:eastAsia="華康中黑體" w:hint="eastAsia"/>
        </w:rPr>
        <w:t>李委員貴敏：</w:t>
      </w:r>
      <w:r>
        <w:rPr>
          <w:rFonts w:hint="eastAsia"/>
        </w:rPr>
        <w:t>我講的是客觀上。</w:t>
      </w:r>
    </w:p>
    <w:p w:rsidR="00D45698" w:rsidRDefault="00D45698" w:rsidP="00D45698">
      <w:pPr>
        <w:ind w:left="211" w:hangingChars="100" w:hanging="211"/>
      </w:pPr>
      <w:r w:rsidRPr="00A13C76">
        <w:rPr>
          <w:rFonts w:eastAsia="華康中黑體" w:hint="eastAsia"/>
        </w:rPr>
        <w:t>陳署長家欽：</w:t>
      </w:r>
      <w:r>
        <w:rPr>
          <w:rFonts w:hint="eastAsia"/>
        </w:rPr>
        <w:t>為什麼我們這幾年的治安會比較穩定，當然還是有一些個案發生，我不能說沒有，但又馬上立即破案，展現警察打擊犯罪的能量，這個就是一個大團隊的運作，現在這是沒有問題的，中央跟地方的目標都是一致的。</w:t>
      </w:r>
    </w:p>
    <w:p w:rsidR="00D45698" w:rsidRDefault="00D45698" w:rsidP="00D45698">
      <w:pPr>
        <w:ind w:left="211" w:hangingChars="100" w:hanging="211"/>
      </w:pPr>
      <w:r w:rsidRPr="00A13C76">
        <w:rPr>
          <w:rFonts w:eastAsia="華康中黑體" w:hint="eastAsia"/>
        </w:rPr>
        <w:t>李委員貴敏：</w:t>
      </w:r>
      <w:r>
        <w:rPr>
          <w:rFonts w:hint="eastAsia"/>
        </w:rPr>
        <w:t>怎麼會有撒謊這麼離譜的東西出來？</w:t>
      </w:r>
    </w:p>
    <w:p w:rsidR="00D45698" w:rsidRDefault="00D45698" w:rsidP="00D45698">
      <w:pPr>
        <w:ind w:left="211" w:hangingChars="100" w:hanging="211"/>
      </w:pPr>
      <w:r w:rsidRPr="00A13C76">
        <w:rPr>
          <w:rFonts w:eastAsia="華康中黑體" w:hint="eastAsia"/>
        </w:rPr>
        <w:t>陳署長家欽：</w:t>
      </w:r>
      <w:r>
        <w:rPr>
          <w:rFonts w:hint="eastAsia"/>
        </w:rPr>
        <w:t>所以我必須澄清有很多是杜撰的版本……</w:t>
      </w:r>
    </w:p>
    <w:p w:rsidR="00D45698" w:rsidRDefault="00D45698" w:rsidP="00D45698">
      <w:pPr>
        <w:ind w:left="211" w:hangingChars="100" w:hanging="211"/>
      </w:pPr>
      <w:r w:rsidRPr="00A13C76">
        <w:rPr>
          <w:rFonts w:eastAsia="華康中黑體" w:hint="eastAsia"/>
        </w:rPr>
        <w:t>李委員貴敏：</w:t>
      </w:r>
      <w:r>
        <w:rPr>
          <w:rFonts w:hint="eastAsia"/>
        </w:rPr>
        <w:t>一下子停電，一下子又格式化，這個並不是杜撰的，署長，我是覺得有則改之、無則嘉勉，所有立法委員在此提出來的意見，都是他背後代表的民意，我們希望臺灣能夠更好，絕對不是要找誰的麻煩，最起碼你今天承諾說絕對不會再有派系，最起碼就是你管的部分，是不是這樣子？</w:t>
      </w:r>
    </w:p>
    <w:p w:rsidR="00D45698" w:rsidRDefault="00D45698" w:rsidP="00D45698">
      <w:pPr>
        <w:ind w:left="211" w:hangingChars="100" w:hanging="211"/>
      </w:pPr>
      <w:r w:rsidRPr="00A13C76">
        <w:rPr>
          <w:rFonts w:eastAsia="華康中黑體" w:hint="eastAsia"/>
        </w:rPr>
        <w:t>陳署長家欽：</w:t>
      </w:r>
      <w:r>
        <w:rPr>
          <w:rFonts w:hint="eastAsia"/>
        </w:rPr>
        <w:t>是。</w:t>
      </w:r>
    </w:p>
    <w:p w:rsidR="00D45698" w:rsidRDefault="00D45698" w:rsidP="00D45698">
      <w:pPr>
        <w:ind w:left="211" w:hangingChars="100" w:hanging="211"/>
      </w:pPr>
      <w:r w:rsidRPr="00A13C76">
        <w:rPr>
          <w:rFonts w:eastAsia="華康中黑體" w:hint="eastAsia"/>
        </w:rPr>
        <w:t>李委員貴敏：</w:t>
      </w:r>
      <w:r>
        <w:rPr>
          <w:rFonts w:hint="eastAsia"/>
        </w:rPr>
        <w:t>好。謝謝你！</w:t>
      </w:r>
    </w:p>
    <w:p w:rsidR="00D45698" w:rsidRDefault="00D45698" w:rsidP="00D45698">
      <w:pPr>
        <w:ind w:left="211" w:hangingChars="100" w:hanging="211"/>
      </w:pPr>
      <w:r w:rsidRPr="00A13C76">
        <w:rPr>
          <w:rFonts w:eastAsia="華康中黑體" w:hint="eastAsia"/>
        </w:rPr>
        <w:t>主席（葉委員毓蘭）：</w:t>
      </w:r>
      <w:r>
        <w:rPr>
          <w:rFonts w:hint="eastAsia"/>
        </w:rPr>
        <w:t>請署長要記得、要加油。</w:t>
      </w:r>
    </w:p>
    <w:p w:rsidR="00D45698" w:rsidRDefault="00D45698" w:rsidP="00D45698">
      <w:pPr>
        <w:ind w:leftChars="100" w:left="211" w:firstLineChars="100" w:firstLine="211"/>
      </w:pPr>
      <w:r>
        <w:rPr>
          <w:rFonts w:hint="eastAsia"/>
        </w:rPr>
        <w:t>接下來請黃委員世杰發言。</w:t>
      </w:r>
    </w:p>
    <w:p w:rsidR="00D45698" w:rsidRDefault="00D45698" w:rsidP="00D45698">
      <w:pPr>
        <w:ind w:left="211" w:hangingChars="100" w:hanging="211"/>
      </w:pPr>
      <w:r w:rsidRPr="00A13C76">
        <w:rPr>
          <w:rFonts w:eastAsia="華康中黑體" w:hint="eastAsia"/>
        </w:rPr>
        <w:lastRenderedPageBreak/>
        <w:t>黃委員世杰：</w:t>
      </w:r>
      <w:r>
        <w:rPr>
          <w:rFonts w:hint="eastAsia"/>
        </w:rPr>
        <w:t>（</w:t>
      </w:r>
      <w:r>
        <w:rPr>
          <w:rFonts w:hint="eastAsia"/>
        </w:rPr>
        <w:t>12</w:t>
      </w:r>
      <w:r>
        <w:rPr>
          <w:rFonts w:hint="eastAsia"/>
        </w:rPr>
        <w:t>時</w:t>
      </w:r>
      <w:r>
        <w:rPr>
          <w:rFonts w:hint="eastAsia"/>
        </w:rPr>
        <w:t>34</w:t>
      </w:r>
      <w:r>
        <w:rPr>
          <w:rFonts w:hint="eastAsia"/>
        </w:rPr>
        <w:t>分）因為時間的關係，我先很快講一個問題，</w:t>
      </w:r>
      <w:r w:rsidR="00AF5DA8">
        <w:rPr>
          <w:rFonts w:hint="eastAsia"/>
        </w:rPr>
        <w:t>等</w:t>
      </w:r>
      <w:r>
        <w:rPr>
          <w:rFonts w:hint="eastAsia"/>
        </w:rPr>
        <w:t>幾位回答完畢之後，你們再離開，第一個，因為現在走私的大宗是郵包，毒品就是所謂毒郵包的部分，所以我想要請關務署、調查局跟警政署回答一下，你們現在處理的</w:t>
      </w:r>
      <w:r>
        <w:rPr>
          <w:rFonts w:hint="eastAsia"/>
        </w:rPr>
        <w:t>SOP</w:t>
      </w:r>
      <w:r>
        <w:rPr>
          <w:rFonts w:hint="eastAsia"/>
        </w:rPr>
        <w:t>是什麼，如果我們在海關偵測到郵包含有毒品，你們是用什麼方式來進行後續的偵辦？如何能夠確認收件人跟行為人的關係？他到底知不知道這是毒品？然後你們會在什麼階段去介入？因為我想要知道這個流程，即我們已經發現好像有很多個案，都會出現一個情況，就是當事人雙手一攤說自己也不知道裡面裝什麼，或者是當事人認為他是被陷害的。基本上，我們要勿枉勿縱，對不對？當然這些可能性都有、都存在，但是我想知道整個流程，據說這個部分現在已經算是很大宗了，而且坊間傳言</w:t>
      </w:r>
      <w:r>
        <w:rPr>
          <w:rFonts w:hint="eastAsia"/>
        </w:rPr>
        <w:t>10</w:t>
      </w:r>
      <w:r>
        <w:rPr>
          <w:rFonts w:hint="eastAsia"/>
        </w:rPr>
        <w:t>件才會抓到</w:t>
      </w:r>
      <w:r>
        <w:rPr>
          <w:rFonts w:hint="eastAsia"/>
        </w:rPr>
        <w:t>1</w:t>
      </w:r>
      <w:r>
        <w:rPr>
          <w:rFonts w:hint="eastAsia"/>
        </w:rPr>
        <w:t>件，所以這就變成我們緝毒上的漏洞，變成我們今天討論這個問題就沒有意義了，因為若他們都用郵包來處理，最後可能就是會被放進來了，對此，先請關務署說明。</w:t>
      </w:r>
    </w:p>
    <w:p w:rsidR="00D45698" w:rsidRDefault="00D45698" w:rsidP="00D45698">
      <w:pPr>
        <w:ind w:left="211" w:hangingChars="100" w:hanging="211"/>
      </w:pPr>
      <w:r w:rsidRPr="00A13C76">
        <w:rPr>
          <w:rFonts w:eastAsia="華康中黑體" w:hint="eastAsia"/>
        </w:rPr>
        <w:t>主席：</w:t>
      </w:r>
      <w:r>
        <w:rPr>
          <w:rFonts w:hint="eastAsia"/>
        </w:rPr>
        <w:t>請財政部關務署謝署長說明。</w:t>
      </w:r>
    </w:p>
    <w:p w:rsidR="00D45698" w:rsidRDefault="00D45698" w:rsidP="00D45698">
      <w:pPr>
        <w:ind w:left="211" w:hangingChars="100" w:hanging="211"/>
      </w:pPr>
      <w:r w:rsidRPr="00A6435E">
        <w:rPr>
          <w:rFonts w:eastAsia="華康中黑體" w:hint="eastAsia"/>
        </w:rPr>
        <w:t>謝署長鈴媛：</w:t>
      </w:r>
      <w:r>
        <w:rPr>
          <w:rFonts w:hint="eastAsia"/>
        </w:rPr>
        <w:t>跟委員報告，在郵包查緝的部分，所有的郵包都要經過</w:t>
      </w:r>
      <w:r>
        <w:rPr>
          <w:rFonts w:hint="eastAsia"/>
        </w:rPr>
        <w:t>X</w:t>
      </w:r>
      <w:r>
        <w:rPr>
          <w:rFonts w:hint="eastAsia"/>
        </w:rPr>
        <w:t>光的檢查，檢查的官員也一定都是有經驗的，我們才會派駐在郵包的檢查點；第二個部分，我們也派緝毒犬不定期地去嗅聞。至於高風險的郵包，比如說來自泰國，然後最近一些歐洲的國家也有一些毒品的問題，所以我們會勤加查驗……</w:t>
      </w:r>
    </w:p>
    <w:p w:rsidR="00D45698" w:rsidRDefault="00D45698" w:rsidP="00D45698">
      <w:pPr>
        <w:ind w:left="211" w:hangingChars="100" w:hanging="211"/>
      </w:pPr>
      <w:r w:rsidRPr="00A6435E">
        <w:rPr>
          <w:rFonts w:eastAsia="華康中黑體" w:hint="eastAsia"/>
        </w:rPr>
        <w:t>黃委員世杰：</w:t>
      </w:r>
      <w:r>
        <w:rPr>
          <w:rFonts w:hint="eastAsia"/>
        </w:rPr>
        <w:t>所以你們的情資會從這邊來？</w:t>
      </w:r>
    </w:p>
    <w:p w:rsidR="00D45698" w:rsidRDefault="00D45698" w:rsidP="00D45698">
      <w:pPr>
        <w:ind w:left="211" w:hangingChars="100" w:hanging="211"/>
      </w:pPr>
      <w:r w:rsidRPr="00A6435E">
        <w:rPr>
          <w:rFonts w:eastAsia="華康中黑體" w:hint="eastAsia"/>
        </w:rPr>
        <w:t>謝署長鈴媛：</w:t>
      </w:r>
      <w:r>
        <w:rPr>
          <w:rFonts w:hint="eastAsia"/>
        </w:rPr>
        <w:t>對，我們查獲的郵包就會移交給調查局來做進一步的偵查</w:t>
      </w:r>
      <w:r w:rsidR="00AF5DA8">
        <w:rPr>
          <w:rFonts w:hint="eastAsia"/>
        </w:rPr>
        <w:t>。</w:t>
      </w:r>
      <w:r>
        <w:rPr>
          <w:rFonts w:hint="eastAsia"/>
        </w:rPr>
        <w:t>以上報告。</w:t>
      </w:r>
    </w:p>
    <w:p w:rsidR="00D45698" w:rsidRDefault="00D45698" w:rsidP="00D45698">
      <w:pPr>
        <w:ind w:left="211" w:hangingChars="100" w:hanging="211"/>
      </w:pPr>
      <w:r w:rsidRPr="00A6435E">
        <w:rPr>
          <w:rFonts w:eastAsia="華康中黑體" w:hint="eastAsia"/>
        </w:rPr>
        <w:t>黃委員世杰：</w:t>
      </w:r>
      <w:r>
        <w:rPr>
          <w:rFonts w:hint="eastAsia"/>
        </w:rPr>
        <w:t>航警局是警政署管的，所以跟這個業務有沒有關係？</w:t>
      </w:r>
    </w:p>
    <w:p w:rsidR="00D45698" w:rsidRDefault="00D45698" w:rsidP="00D45698">
      <w:pPr>
        <w:ind w:left="211" w:hangingChars="100" w:hanging="211"/>
      </w:pPr>
      <w:r w:rsidRPr="00A6435E">
        <w:rPr>
          <w:rFonts w:eastAsia="華康中黑體" w:hint="eastAsia"/>
        </w:rPr>
        <w:t>主席：</w:t>
      </w:r>
      <w:r>
        <w:rPr>
          <w:rFonts w:hint="eastAsia"/>
        </w:rPr>
        <w:t>請內政部警政署陳署長說明。</w:t>
      </w:r>
    </w:p>
    <w:p w:rsidR="00D45698" w:rsidRDefault="00D45698" w:rsidP="00D45698">
      <w:pPr>
        <w:ind w:left="211" w:hangingChars="100" w:hanging="211"/>
      </w:pPr>
      <w:r w:rsidRPr="00A6435E">
        <w:rPr>
          <w:rFonts w:eastAsia="華康中黑體" w:hint="eastAsia"/>
        </w:rPr>
        <w:t>陳署長家欽：</w:t>
      </w:r>
      <w:r>
        <w:rPr>
          <w:rFonts w:hint="eastAsia"/>
        </w:rPr>
        <w:t>就我們長期觀察毒品犯罪的模式、趨勢，其實它一定是一直在改變它走私的管道、方式以逃避查緝，所以我們查哪些方面比較多，他們就會往哪些方面去閃躲，也就是因應、逃避查緝，他們的犯罪模式就會有所改變，所以我們警察的查緝也會跟著改變，即我們查緝方式也都會隨時改變，所以</w:t>
      </w:r>
      <w:r>
        <w:rPr>
          <w:rFonts w:hint="eastAsia"/>
        </w:rPr>
        <w:t>SOP</w:t>
      </w:r>
      <w:r>
        <w:rPr>
          <w:rFonts w:hint="eastAsia"/>
        </w:rPr>
        <w:t>也會不一樣。</w:t>
      </w:r>
    </w:p>
    <w:p w:rsidR="00D45698" w:rsidRDefault="00D45698" w:rsidP="00D45698">
      <w:pPr>
        <w:ind w:left="211" w:hangingChars="100" w:hanging="211"/>
      </w:pPr>
      <w:r w:rsidRPr="00A6435E">
        <w:rPr>
          <w:rFonts w:eastAsia="華康中黑體" w:hint="eastAsia"/>
        </w:rPr>
        <w:t>黃委員世杰：</w:t>
      </w:r>
      <w:r>
        <w:rPr>
          <w:rFonts w:hint="eastAsia"/>
        </w:rPr>
        <w:t>所以沒有固定的</w:t>
      </w:r>
      <w:r>
        <w:rPr>
          <w:rFonts w:hint="eastAsia"/>
        </w:rPr>
        <w:t>SOP</w:t>
      </w:r>
      <w:r>
        <w:rPr>
          <w:rFonts w:hint="eastAsia"/>
        </w:rPr>
        <w:t>來做個案的處理？</w:t>
      </w:r>
    </w:p>
    <w:p w:rsidR="00D45698" w:rsidRDefault="00D45698" w:rsidP="00D45698">
      <w:pPr>
        <w:ind w:left="211" w:hangingChars="100" w:hanging="211"/>
      </w:pPr>
      <w:r w:rsidRPr="00A6435E">
        <w:rPr>
          <w:rFonts w:eastAsia="華康中黑體" w:hint="eastAsia"/>
        </w:rPr>
        <w:t>陳署長家欽：</w:t>
      </w:r>
      <w:r>
        <w:rPr>
          <w:rFonts w:hint="eastAsia"/>
        </w:rPr>
        <w:t>但它是會改變的，所以我們也會跟著改變，因此我們也一直在調整相關偵查的步驟。</w:t>
      </w:r>
    </w:p>
    <w:p w:rsidR="00D45698" w:rsidRDefault="00D45698" w:rsidP="00D45698">
      <w:pPr>
        <w:ind w:left="211" w:hangingChars="100" w:hanging="211"/>
      </w:pPr>
      <w:r w:rsidRPr="00A6435E">
        <w:rPr>
          <w:rFonts w:eastAsia="華康中黑體" w:hint="eastAsia"/>
        </w:rPr>
        <w:t>黃委員世杰：</w:t>
      </w:r>
      <w:r>
        <w:rPr>
          <w:rFonts w:hint="eastAsia"/>
        </w:rPr>
        <w:t>所以你現在講的是針對郵包的部分？</w:t>
      </w:r>
    </w:p>
    <w:p w:rsidR="00D45698" w:rsidRDefault="00D45698" w:rsidP="00D45698">
      <w:pPr>
        <w:ind w:left="211" w:hangingChars="100" w:hanging="211"/>
      </w:pPr>
      <w:r w:rsidRPr="00A6435E">
        <w:rPr>
          <w:rFonts w:eastAsia="華康中黑體" w:hint="eastAsia"/>
        </w:rPr>
        <w:t>陳署長家欽：</w:t>
      </w:r>
      <w:r>
        <w:rPr>
          <w:rFonts w:hint="eastAsia"/>
        </w:rPr>
        <w:t>關於郵包，因為疫情的關係，我們查獲的數目比較多一點，所以我們接著看的可能是有沒有夾帶、或是海上的、或是貨櫃的，若</w:t>
      </w:r>
      <w:r w:rsidR="00AF5DA8">
        <w:rPr>
          <w:rFonts w:hint="eastAsia"/>
        </w:rPr>
        <w:t>是</w:t>
      </w:r>
      <w:r>
        <w:rPr>
          <w:rFonts w:hint="eastAsia"/>
        </w:rPr>
        <w:t>沒有可能就是郵包……</w:t>
      </w:r>
    </w:p>
    <w:p w:rsidR="00D45698" w:rsidRDefault="00D45698" w:rsidP="00D45698">
      <w:pPr>
        <w:ind w:left="211" w:hangingChars="100" w:hanging="211"/>
      </w:pPr>
      <w:r w:rsidRPr="00A6435E">
        <w:rPr>
          <w:rFonts w:eastAsia="華康中黑體" w:hint="eastAsia"/>
        </w:rPr>
        <w:t>黃委員世杰：</w:t>
      </w:r>
      <w:r>
        <w:rPr>
          <w:rFonts w:hint="eastAsia"/>
        </w:rPr>
        <w:t>我想署長可能沒有那麼瞭解細節，所以會後提供請提供書面給我，好不好？</w:t>
      </w:r>
    </w:p>
    <w:p w:rsidR="00D45698" w:rsidRDefault="00D45698" w:rsidP="00D45698">
      <w:pPr>
        <w:ind w:left="211" w:hangingChars="100" w:hanging="211"/>
      </w:pPr>
      <w:r w:rsidRPr="00A6435E">
        <w:rPr>
          <w:rFonts w:eastAsia="華康中黑體" w:hint="eastAsia"/>
        </w:rPr>
        <w:t>陳署長家欽：</w:t>
      </w:r>
      <w:r>
        <w:rPr>
          <w:rFonts w:hint="eastAsia"/>
        </w:rPr>
        <w:t>好。</w:t>
      </w:r>
    </w:p>
    <w:p w:rsidR="00D45698" w:rsidRDefault="00D45698" w:rsidP="00D45698">
      <w:pPr>
        <w:ind w:left="211" w:hangingChars="100" w:hanging="211"/>
      </w:pPr>
      <w:r w:rsidRPr="00A6435E">
        <w:rPr>
          <w:rFonts w:eastAsia="華康中黑體" w:hint="eastAsia"/>
        </w:rPr>
        <w:t>黃委員世杰：</w:t>
      </w:r>
      <w:r>
        <w:rPr>
          <w:rFonts w:hint="eastAsia"/>
        </w:rPr>
        <w:t>我想知道你們現在到底怎麼防堵這件事情。</w:t>
      </w:r>
    </w:p>
    <w:p w:rsidR="00D45698" w:rsidRDefault="00D45698" w:rsidP="00D45698">
      <w:pPr>
        <w:ind w:leftChars="100" w:left="211" w:firstLineChars="100" w:firstLine="211"/>
      </w:pPr>
      <w:r>
        <w:rPr>
          <w:rFonts w:hint="eastAsia"/>
        </w:rPr>
        <w:t>對此，接著請呂局長說明。</w:t>
      </w:r>
    </w:p>
    <w:p w:rsidR="00D45698" w:rsidRDefault="00D45698" w:rsidP="00D45698">
      <w:pPr>
        <w:ind w:left="211" w:hangingChars="100" w:hanging="211"/>
      </w:pPr>
      <w:r w:rsidRPr="00A6435E">
        <w:rPr>
          <w:rFonts w:eastAsia="華康中黑體" w:hint="eastAsia"/>
        </w:rPr>
        <w:t>主席：</w:t>
      </w:r>
      <w:r>
        <w:rPr>
          <w:rFonts w:hint="eastAsia"/>
        </w:rPr>
        <w:t>請法務部調查局呂局長說明。</w:t>
      </w:r>
    </w:p>
    <w:p w:rsidR="00D45698" w:rsidRDefault="00D45698" w:rsidP="00D45698">
      <w:pPr>
        <w:ind w:left="211" w:hangingChars="100" w:hanging="211"/>
      </w:pPr>
      <w:r w:rsidRPr="00A6435E">
        <w:rPr>
          <w:rFonts w:eastAsia="華康中黑體" w:hint="eastAsia"/>
        </w:rPr>
        <w:t>呂局長文忠：</w:t>
      </w:r>
      <w:r>
        <w:rPr>
          <w:rFonts w:hint="eastAsia"/>
        </w:rPr>
        <w:t>委員，針對郵包的部分，就是海關那邊查到以後，我們會看其查獲的地點，分別送到我們的航機站、臺北市處、桃園市處、航業處的航中站，還有南機站去做後續的追查，當然郵</w:t>
      </w:r>
      <w:r>
        <w:rPr>
          <w:rFonts w:hint="eastAsia"/>
        </w:rPr>
        <w:lastRenderedPageBreak/>
        <w:t>包就是要去查到實際上的收件人，目前也是有很大的困難，實務上大概只有</w:t>
      </w:r>
      <w:r w:rsidR="00AF5DA8">
        <w:rPr>
          <w:rFonts w:hint="eastAsia"/>
        </w:rPr>
        <w:t>三</w:t>
      </w:r>
      <w:r>
        <w:rPr>
          <w:rFonts w:hint="eastAsia"/>
        </w:rPr>
        <w:t>成可以找到收受郵包的人，因為他們會利用很多方式去掩飾，比方說用一些假地址、假名，所以我們在接到這樣的郵件後，會先確定是否為毒品，確定為毒品後才去做後續的事情，比方說試圖去找這些相關收受的人，然後再溯源去查實際上寄郵包的關係人。</w:t>
      </w:r>
    </w:p>
    <w:p w:rsidR="00D45698" w:rsidRDefault="00D45698" w:rsidP="00D45698">
      <w:pPr>
        <w:ind w:left="211" w:hangingChars="100" w:hanging="211"/>
      </w:pPr>
      <w:r w:rsidRPr="00A6435E">
        <w:rPr>
          <w:rFonts w:eastAsia="華康中黑體" w:hint="eastAsia"/>
        </w:rPr>
        <w:t>黃委員世杰：</w:t>
      </w:r>
      <w:r>
        <w:rPr>
          <w:rFonts w:hint="eastAsia"/>
        </w:rPr>
        <w:t>我想這個問題很複雜，所以我才分別請你們回答，因為關務署可能是第一關，先確認有或沒有，前端的情資來源跟後端確認有了之後，如何</w:t>
      </w:r>
      <w:r w:rsidR="00AF5DA8">
        <w:rPr>
          <w:rFonts w:hint="eastAsia"/>
        </w:rPr>
        <w:t>布</w:t>
      </w:r>
      <w:r>
        <w:rPr>
          <w:rFonts w:hint="eastAsia"/>
        </w:rPr>
        <w:t>線、如何掌握犯罪證據，我想調查局跟警政署必須合作，不然的話沒有辦法把這個洞補起來，所以今天討論緝毒為什麼邀請這麼多單位來，因為這絕對不是一個機關的事情，甚至今天臨時提案提到是否設立緝毒署，就是希望整合原本分散在各個部門的任務，其實最重要的是資訊要能統合。</w:t>
      </w:r>
    </w:p>
    <w:p w:rsidR="00D45698" w:rsidRDefault="00D45698" w:rsidP="00D45698">
      <w:pPr>
        <w:ind w:leftChars="100" w:left="211" w:firstLineChars="100" w:firstLine="211"/>
      </w:pPr>
      <w:r>
        <w:rPr>
          <w:rFonts w:hint="eastAsia"/>
        </w:rPr>
        <w:t>我接下來要問的問題，就是我們有新世代反毒策略行動綱領，這是第二期，從</w:t>
      </w:r>
      <w:r>
        <w:rPr>
          <w:rFonts w:hint="eastAsia"/>
        </w:rPr>
        <w:t>110</w:t>
      </w:r>
      <w:r>
        <w:rPr>
          <w:rFonts w:hint="eastAsia"/>
        </w:rPr>
        <w:t>年開始，請看我現在列出來的這幾項，包含建立全國毒品資料庫系統整合平臺、建置金流分析平臺系統，今天法務部也有列席，這些都是你們主責的，要協調各部會，對不對？請看第一項的協辦機關，洋洋灑灑寫了一大堆，今天有的有來，有的沒有來，但是根據審計部的審核報告，這個事情不是第二期才做，事實上，</w:t>
      </w:r>
      <w:r>
        <w:rPr>
          <w:rFonts w:hint="eastAsia"/>
        </w:rPr>
        <w:t>107</w:t>
      </w:r>
      <w:r>
        <w:rPr>
          <w:rFonts w:hint="eastAsia"/>
        </w:rPr>
        <w:t>年法務部就已經建置自己的平臺，初期是</w:t>
      </w:r>
      <w:r>
        <w:rPr>
          <w:rFonts w:hint="eastAsia"/>
        </w:rPr>
        <w:t>107</w:t>
      </w:r>
      <w:r>
        <w:rPr>
          <w:rFonts w:hint="eastAsia"/>
        </w:rPr>
        <w:t>年、</w:t>
      </w:r>
      <w:r>
        <w:rPr>
          <w:rFonts w:hint="eastAsia"/>
        </w:rPr>
        <w:t>108</w:t>
      </w:r>
      <w:r>
        <w:rPr>
          <w:rFonts w:hint="eastAsia"/>
        </w:rPr>
        <w:t>年的時候，大概就已經把法務部部內的各系統還有警政署相關的系統介接起來，但是我們看到其他跨部會的部分都有很多的困難，從</w:t>
      </w:r>
      <w:r>
        <w:rPr>
          <w:rFonts w:hint="eastAsia"/>
        </w:rPr>
        <w:t>108</w:t>
      </w:r>
      <w:r>
        <w:rPr>
          <w:rFonts w:hint="eastAsia"/>
        </w:rPr>
        <w:t>年審計的報告到現在，請問現在這件事情的進度到哪裡？除了</w:t>
      </w:r>
      <w:r>
        <w:rPr>
          <w:rFonts w:hint="eastAsia"/>
        </w:rPr>
        <w:t>108</w:t>
      </w:r>
      <w:r>
        <w:rPr>
          <w:rFonts w:hint="eastAsia"/>
        </w:rPr>
        <w:t>年你們回給審計說海巡署的漁船安檢系統納入了，那其他的部分呢？</w:t>
      </w:r>
    </w:p>
    <w:p w:rsidR="00D45698" w:rsidRDefault="00D45698" w:rsidP="00D45698">
      <w:pPr>
        <w:ind w:left="211" w:hangingChars="100" w:hanging="211"/>
      </w:pPr>
      <w:r w:rsidRPr="00A6435E">
        <w:rPr>
          <w:rFonts w:eastAsia="華康中黑體" w:hint="eastAsia"/>
        </w:rPr>
        <w:t>主席：</w:t>
      </w:r>
      <w:r>
        <w:rPr>
          <w:rFonts w:hint="eastAsia"/>
        </w:rPr>
        <w:t>請法務部張次長說明。</w:t>
      </w:r>
    </w:p>
    <w:p w:rsidR="00D45698" w:rsidRDefault="00D45698" w:rsidP="00D45698">
      <w:pPr>
        <w:ind w:left="211" w:hangingChars="100" w:hanging="211"/>
      </w:pPr>
      <w:r w:rsidRPr="00A6435E">
        <w:rPr>
          <w:rFonts w:eastAsia="華康中黑體" w:hint="eastAsia"/>
        </w:rPr>
        <w:t>張次長斗輝：</w:t>
      </w:r>
      <w:r>
        <w:rPr>
          <w:rFonts w:hint="eastAsia"/>
        </w:rPr>
        <w:t>報告委員，法務部跟相關的司法警察機關在這部分其實已經有很多的串接，但是有關金融以及其他跨部會的系統，可能還需要相關部會的協力，當然這部分牽涉到很多個資的問題，或是一些機敏性的問題，這部分我們會努力去協調，我們希望……</w:t>
      </w:r>
    </w:p>
    <w:p w:rsidR="00D45698" w:rsidRDefault="00D45698" w:rsidP="00D45698">
      <w:pPr>
        <w:ind w:left="211" w:hangingChars="100" w:hanging="211"/>
      </w:pPr>
      <w:r w:rsidRPr="00A6435E">
        <w:rPr>
          <w:rFonts w:eastAsia="華康中黑體" w:hint="eastAsia"/>
        </w:rPr>
        <w:t>黃委員世杰：</w:t>
      </w:r>
      <w:r>
        <w:rPr>
          <w:rFonts w:hint="eastAsia"/>
        </w:rPr>
        <w:t>現在進度如何？因為已經過了兩、三年以上。</w:t>
      </w:r>
    </w:p>
    <w:p w:rsidR="00D45698" w:rsidRDefault="00D45698" w:rsidP="00D45698">
      <w:pPr>
        <w:ind w:left="211" w:hangingChars="100" w:hanging="211"/>
      </w:pPr>
      <w:r w:rsidRPr="00A6435E">
        <w:rPr>
          <w:rFonts w:eastAsia="華康中黑體" w:hint="eastAsia"/>
        </w:rPr>
        <w:t>張次長斗輝：</w:t>
      </w:r>
      <w:r>
        <w:rPr>
          <w:rFonts w:hint="eastAsia"/>
        </w:rPr>
        <w:t>跟委員報告，這是跨部會的，超過法務部的部分是今年才開始去做。</w:t>
      </w:r>
    </w:p>
    <w:p w:rsidR="00D45698" w:rsidRDefault="00D45698" w:rsidP="00D45698">
      <w:pPr>
        <w:ind w:left="211" w:hangingChars="100" w:hanging="211"/>
      </w:pPr>
      <w:r w:rsidRPr="00A6435E">
        <w:rPr>
          <w:rFonts w:eastAsia="華康中黑體" w:hint="eastAsia"/>
        </w:rPr>
        <w:t>黃委員世杰：</w:t>
      </w:r>
      <w:r>
        <w:rPr>
          <w:rFonts w:hint="eastAsia"/>
        </w:rPr>
        <w:t>今（</w:t>
      </w:r>
      <w:r>
        <w:rPr>
          <w:rFonts w:hint="eastAsia"/>
        </w:rPr>
        <w:t>110</w:t>
      </w:r>
      <w:r>
        <w:rPr>
          <w:rFonts w:hint="eastAsia"/>
        </w:rPr>
        <w:t>）年才開始協調？</w:t>
      </w:r>
    </w:p>
    <w:p w:rsidR="00D45698" w:rsidRDefault="00D45698" w:rsidP="00D45698">
      <w:pPr>
        <w:ind w:left="211" w:hangingChars="100" w:hanging="211"/>
      </w:pPr>
      <w:r w:rsidRPr="00A6435E">
        <w:rPr>
          <w:rFonts w:eastAsia="華康中黑體" w:hint="eastAsia"/>
        </w:rPr>
        <w:t>張次長斗輝：</w:t>
      </w:r>
      <w:r>
        <w:rPr>
          <w:rFonts w:hint="eastAsia"/>
        </w:rPr>
        <w:t>是的。</w:t>
      </w:r>
    </w:p>
    <w:p w:rsidR="00D45698" w:rsidRDefault="00D45698" w:rsidP="00D45698">
      <w:pPr>
        <w:ind w:left="211" w:hangingChars="100" w:hanging="211"/>
      </w:pPr>
      <w:r w:rsidRPr="00A6435E">
        <w:rPr>
          <w:rFonts w:eastAsia="華康中黑體" w:hint="eastAsia"/>
        </w:rPr>
        <w:t>黃委員世杰：</w:t>
      </w:r>
      <w:r>
        <w:rPr>
          <w:rFonts w:hint="eastAsia"/>
        </w:rPr>
        <w:t>金流的部分呢？因為你們也是從</w:t>
      </w:r>
      <w:r>
        <w:rPr>
          <w:rFonts w:hint="eastAsia"/>
        </w:rPr>
        <w:t>107</w:t>
      </w:r>
      <w:r>
        <w:rPr>
          <w:rFonts w:hint="eastAsia"/>
        </w:rPr>
        <w:t>年就做了可行性評估，然後說要規劃各銀行提供資料欄位的一致化、相關代號中文化以及跟銀行金融帳戶資料介接的先期作業，到</w:t>
      </w:r>
      <w:r>
        <w:rPr>
          <w:rFonts w:hint="eastAsia"/>
        </w:rPr>
        <w:t>109</w:t>
      </w:r>
      <w:r>
        <w:rPr>
          <w:rFonts w:hint="eastAsia"/>
        </w:rPr>
        <w:t>年還在做先期作業，</w:t>
      </w:r>
      <w:r>
        <w:rPr>
          <w:rFonts w:hint="eastAsia"/>
        </w:rPr>
        <w:t>109</w:t>
      </w:r>
      <w:r>
        <w:rPr>
          <w:rFonts w:hint="eastAsia"/>
        </w:rPr>
        <w:t>年</w:t>
      </w:r>
      <w:r>
        <w:rPr>
          <w:rFonts w:hint="eastAsia"/>
        </w:rPr>
        <w:t>4</w:t>
      </w:r>
      <w:r>
        <w:rPr>
          <w:rFonts w:hint="eastAsia"/>
        </w:rPr>
        <w:t>月你們跟金管會銀行局及各銀行商業同業公會去商討，那又過了</w:t>
      </w:r>
      <w:r>
        <w:rPr>
          <w:rFonts w:hint="eastAsia"/>
        </w:rPr>
        <w:t>1</w:t>
      </w:r>
      <w:r>
        <w:rPr>
          <w:rFonts w:hint="eastAsia"/>
        </w:rPr>
        <w:t>年，關於這件事情，除了毒品以外，我們要斷他的金流，這個跟洗錢防制有很大的關係，到底這件事情現在進度如何？</w:t>
      </w:r>
    </w:p>
    <w:p w:rsidR="00D45698" w:rsidRDefault="00D45698" w:rsidP="00D45698">
      <w:pPr>
        <w:ind w:left="211" w:hangingChars="100" w:hanging="211"/>
      </w:pPr>
      <w:r w:rsidRPr="00A6435E">
        <w:rPr>
          <w:rFonts w:eastAsia="華康中黑體" w:hint="eastAsia"/>
        </w:rPr>
        <w:t>張次長斗輝：</w:t>
      </w:r>
      <w:r>
        <w:rPr>
          <w:rFonts w:hint="eastAsia"/>
        </w:rPr>
        <w:t>目前是由臺高檢署跟相關部會進行相關的協商，我們希望能夠更有效的串接，剛剛我提到會有一些個資的問題、機敏性的問題，或者是任務分工問題，我想……</w:t>
      </w:r>
    </w:p>
    <w:p w:rsidR="00D45698" w:rsidRDefault="00D45698" w:rsidP="00D45698">
      <w:pPr>
        <w:ind w:left="211" w:hangingChars="100" w:hanging="211"/>
      </w:pPr>
      <w:r w:rsidRPr="00A6435E">
        <w:rPr>
          <w:rFonts w:eastAsia="華康中黑體" w:hint="eastAsia"/>
        </w:rPr>
        <w:t>黃委員世杰：</w:t>
      </w:r>
      <w:r>
        <w:rPr>
          <w:rFonts w:hint="eastAsia"/>
        </w:rPr>
        <w:t>我提供一個想法給你，你講到個資的問題，我的意思是，如果有個資的問題就不能提供的話，那我們就不用辦案了，現在的問題是後面的規範如何建立，譬如說誰有這個權限、什麼樣的事由、經過誰的審核、可以看到哪些資料，現在是要把這個方向訂出來，其實我不認為</w:t>
      </w:r>
      <w:r>
        <w:rPr>
          <w:rFonts w:hint="eastAsia"/>
        </w:rPr>
        <w:lastRenderedPageBreak/>
        <w:t>這個有困難到經過兩、三年都還講不出來，對於銀行端來說，當然它要保障客戶的隱私資料，這個我們都可以理解，但是我們在個案中，不也都經常在調閱嗎？檢察官在辦案、檢警、調查局在辦案的時候，若</w:t>
      </w:r>
      <w:r w:rsidR="00AF5DA8">
        <w:rPr>
          <w:rFonts w:hint="eastAsia"/>
        </w:rPr>
        <w:t>是</w:t>
      </w:r>
      <w:r>
        <w:rPr>
          <w:rFonts w:hint="eastAsia"/>
        </w:rPr>
        <w:t>有相當的犯罪事實疑慮時，我們本來就可以調資料，對不對？所以應該往這個方向去跟他們協調，而不是好像是我非要跟你介接，把你整個資料庫都搬給我看，應該不是這樣吧！</w:t>
      </w:r>
    </w:p>
    <w:p w:rsidR="00D45698" w:rsidRDefault="00D45698" w:rsidP="00D45698">
      <w:pPr>
        <w:ind w:left="211" w:hangingChars="100" w:hanging="211"/>
      </w:pPr>
      <w:r w:rsidRPr="00A6435E">
        <w:rPr>
          <w:rFonts w:eastAsia="華康中黑體" w:hint="eastAsia"/>
        </w:rPr>
        <w:t>張次長斗輝：</w:t>
      </w:r>
      <w:r>
        <w:rPr>
          <w:rFonts w:hint="eastAsia"/>
        </w:rPr>
        <w:t>因為它牽涉欄位介接的問題，目前我們有單一窗口可以查詢個案，但我們希望更有效率……</w:t>
      </w:r>
    </w:p>
    <w:p w:rsidR="00D45698" w:rsidRDefault="00D45698" w:rsidP="00D45698">
      <w:pPr>
        <w:ind w:left="211" w:hangingChars="100" w:hanging="211"/>
      </w:pPr>
      <w:r w:rsidRPr="00A6435E">
        <w:rPr>
          <w:rFonts w:eastAsia="華康中黑體" w:hint="eastAsia"/>
        </w:rPr>
        <w:t>黃委員世杰：</w:t>
      </w:r>
      <w:r>
        <w:rPr>
          <w:rFonts w:hint="eastAsia"/>
        </w:rPr>
        <w:t>因為我們要用</w:t>
      </w:r>
      <w:r>
        <w:rPr>
          <w:rFonts w:hint="eastAsia"/>
        </w:rPr>
        <w:t>AI</w:t>
      </w:r>
      <w:r>
        <w:rPr>
          <w:rFonts w:hint="eastAsia"/>
        </w:rPr>
        <w:t>、大數據去整合，超前部署去判讀，我們才能夠破獲那些所謂的組織犯罪，這個新世代綱領要求要減少需求、減少供給、減少危害等三大面向，這個綱領洋洋灑灑寫了各部會的工作，我們現在在講的就是減少供給的部分，如果我們沒有辦法從製造、販賣的犯罪集團前端，從他的金流，從他的組織去做破解的話，我們根本沒有辦法減少供給。至於減少需求，主要不是你們負責的，是教育部和衛福部他們在做的，但是至少對於今天的主題，你們要如何查緝？這個是根本，如果他們都在進步，都在更新他們的方法，結果政府卻牛步化，只不過是我們單位間的資料介接都沒辦法做好，這樣我們要怎麼做強力的打擊？本席希望你們能夠加快腳步，謝謝。</w:t>
      </w:r>
    </w:p>
    <w:p w:rsidR="00D45698" w:rsidRDefault="00D45698" w:rsidP="00D45698">
      <w:pPr>
        <w:ind w:left="211" w:hangingChars="100" w:hanging="211"/>
      </w:pPr>
      <w:r w:rsidRPr="00A6435E">
        <w:rPr>
          <w:rFonts w:eastAsia="華康中黑體" w:hint="eastAsia"/>
        </w:rPr>
        <w:t>張次長斗輝：</w:t>
      </w:r>
      <w:r>
        <w:rPr>
          <w:rFonts w:hint="eastAsia"/>
        </w:rPr>
        <w:t>謝謝委員。</w:t>
      </w:r>
    </w:p>
    <w:p w:rsidR="00D45698" w:rsidRDefault="00D45698" w:rsidP="00D45698">
      <w:pPr>
        <w:ind w:left="211" w:hangingChars="100" w:hanging="211"/>
      </w:pPr>
      <w:r w:rsidRPr="00A6435E">
        <w:rPr>
          <w:rFonts w:eastAsia="華康中黑體" w:hint="eastAsia"/>
        </w:rPr>
        <w:t>主席：</w:t>
      </w:r>
      <w:r>
        <w:rPr>
          <w:rFonts w:hint="eastAsia"/>
        </w:rPr>
        <w:t>兩位要參與國安高層會議的可以先離席。接下來請王委員婉諭發言。</w:t>
      </w:r>
    </w:p>
    <w:p w:rsidR="00D45698" w:rsidRDefault="00D45698" w:rsidP="00D45698">
      <w:pPr>
        <w:ind w:left="211" w:hangingChars="100" w:hanging="211"/>
      </w:pPr>
      <w:r w:rsidRPr="00A6435E">
        <w:rPr>
          <w:rFonts w:eastAsia="華康中黑體" w:hint="eastAsia"/>
        </w:rPr>
        <w:t>王委員婉諭：</w:t>
      </w:r>
      <w:r>
        <w:rPr>
          <w:rFonts w:hint="eastAsia"/>
        </w:rPr>
        <w:t>（</w:t>
      </w:r>
      <w:r>
        <w:rPr>
          <w:rFonts w:hint="eastAsia"/>
        </w:rPr>
        <w:t>12</w:t>
      </w:r>
      <w:r>
        <w:rPr>
          <w:rFonts w:hint="eastAsia"/>
        </w:rPr>
        <w:t>時</w:t>
      </w:r>
      <w:r>
        <w:rPr>
          <w:rFonts w:hint="eastAsia"/>
        </w:rPr>
        <w:t>45</w:t>
      </w:r>
      <w:r>
        <w:rPr>
          <w:rFonts w:hint="eastAsia"/>
        </w:rPr>
        <w:t>分）主席好，今天還是想要就犯保法來做個討論，說要修犯保法也說了好多年，法務部終於在</w:t>
      </w:r>
      <w:r>
        <w:rPr>
          <w:rFonts w:hint="eastAsia"/>
        </w:rPr>
        <w:t>3</w:t>
      </w:r>
      <w:r>
        <w:rPr>
          <w:rFonts w:hint="eastAsia"/>
        </w:rPr>
        <w:t>月底提出行政院的版本，我們也十分樂見，我們認為既然終於要修法了，改革不應該只做半套。怎麼說呢？</w:t>
      </w:r>
      <w:r>
        <w:rPr>
          <w:rFonts w:hint="eastAsia"/>
        </w:rPr>
        <w:t>3</w:t>
      </w:r>
      <w:r>
        <w:rPr>
          <w:rFonts w:hint="eastAsia"/>
        </w:rPr>
        <w:t>月份我們曾經質詢部長，針對法務部公告</w:t>
      </w:r>
      <w:r>
        <w:rPr>
          <w:rFonts w:hint="eastAsia"/>
        </w:rPr>
        <w:t>60</w:t>
      </w:r>
      <w:r>
        <w:rPr>
          <w:rFonts w:hint="eastAsia"/>
        </w:rPr>
        <w:t>天的犯保法草案當中，犯保機構的董事長仍然由法務部官方指派有提出質疑，部長那時候表示會檢討，在行政院版本當中，董事長的部分確實已經改由全體董事互選，只改了董事長的部分，常務監察人仍由主管機關指派、遴選，我們覺得這是非常不妥適的，既然要做修正，我們希望能夠讓它大步向前，我們認為董事長以及常務監察人都應該由互選產生，不知道法務部為什麼會認為這部分應該由不同的管道、不同調來做處理？是不是應該讓他們能夠同調，讓犯保協會真的能夠往比較積極協助的方式來進行？</w:t>
      </w:r>
    </w:p>
    <w:p w:rsidR="00D45698" w:rsidRDefault="00D45698" w:rsidP="00D45698">
      <w:pPr>
        <w:ind w:left="211" w:hangingChars="100" w:hanging="211"/>
      </w:pPr>
      <w:r w:rsidRPr="00A6435E">
        <w:rPr>
          <w:rFonts w:eastAsia="華康中黑體" w:hint="eastAsia"/>
        </w:rPr>
        <w:t>主席：</w:t>
      </w:r>
      <w:r>
        <w:rPr>
          <w:rFonts w:hint="eastAsia"/>
        </w:rPr>
        <w:t>請法務部張次長說明。</w:t>
      </w:r>
    </w:p>
    <w:p w:rsidR="00D45698" w:rsidRDefault="00D45698" w:rsidP="00D45698">
      <w:pPr>
        <w:ind w:left="211" w:hangingChars="100" w:hanging="211"/>
      </w:pPr>
      <w:r w:rsidRPr="00A6435E">
        <w:rPr>
          <w:rFonts w:eastAsia="華康中黑體" w:hint="eastAsia"/>
        </w:rPr>
        <w:t>張次長斗輝：</w:t>
      </w:r>
      <w:r>
        <w:rPr>
          <w:rFonts w:hint="eastAsia"/>
        </w:rPr>
        <w:t>謝謝委員的垂詢，有關這部分，行政院已訂於這個月月中邀集相關部會就犯保法進行討論，剛剛委員垂詢的這個問題，我們會請保護司就我們草案的內容研提是否要做修正，這部分我們會做研究。</w:t>
      </w:r>
    </w:p>
    <w:p w:rsidR="00D45698" w:rsidRDefault="00D45698" w:rsidP="00D45698">
      <w:pPr>
        <w:ind w:left="211" w:hangingChars="100" w:hanging="211"/>
      </w:pPr>
      <w:r w:rsidRPr="00A6435E">
        <w:rPr>
          <w:rFonts w:eastAsia="華康中黑體" w:hint="eastAsia"/>
        </w:rPr>
        <w:t>王委員婉諭：</w:t>
      </w:r>
      <w:r>
        <w:rPr>
          <w:rFonts w:hint="eastAsia"/>
        </w:rPr>
        <w:t>我們認為這部分應該要同調，而不是說我們只詢問了董事長就只有董事長的部分改了，而常務監察人的部分卻沒有改，應該一併用同樣的方式、同調的互選出來，這才是比較妥適的方式，懇請法務部再檢視這個部分。</w:t>
      </w:r>
    </w:p>
    <w:p w:rsidR="00D45698" w:rsidRDefault="00D45698" w:rsidP="00D45698">
      <w:pPr>
        <w:ind w:leftChars="100" w:left="211" w:firstLineChars="100" w:firstLine="211"/>
      </w:pPr>
      <w:r>
        <w:rPr>
          <w:rFonts w:hint="eastAsia"/>
        </w:rPr>
        <w:t>接下來討論董事會組成的部分，在草案裡面這部分確實有做一些修正，其中機關代表有</w:t>
      </w:r>
      <w:r>
        <w:rPr>
          <w:rFonts w:hint="eastAsia"/>
        </w:rPr>
        <w:t>4</w:t>
      </w:r>
      <w:r>
        <w:rPr>
          <w:rFonts w:hint="eastAsia"/>
        </w:rPr>
        <w:t>名、社會推舉有</w:t>
      </w:r>
      <w:r>
        <w:rPr>
          <w:rFonts w:hint="eastAsia"/>
        </w:rPr>
        <w:t>3</w:t>
      </w:r>
      <w:r>
        <w:rPr>
          <w:rFonts w:hint="eastAsia"/>
        </w:rPr>
        <w:t>名，但是還有一個模糊的空間，就是這</w:t>
      </w:r>
      <w:r>
        <w:rPr>
          <w:rFonts w:hint="eastAsia"/>
        </w:rPr>
        <w:t>8</w:t>
      </w:r>
      <w:r>
        <w:rPr>
          <w:rFonts w:hint="eastAsia"/>
        </w:rPr>
        <w:t>名代表並沒有明定到底應該如何推選</w:t>
      </w:r>
      <w:r>
        <w:rPr>
          <w:rFonts w:hint="eastAsia"/>
        </w:rPr>
        <w:lastRenderedPageBreak/>
        <w:t>出來，我們有詢問專門委員，專門委員也坦承在實務運作上，不排除這</w:t>
      </w:r>
      <w:r>
        <w:rPr>
          <w:rFonts w:hint="eastAsia"/>
        </w:rPr>
        <w:t>8</w:t>
      </w:r>
      <w:r>
        <w:rPr>
          <w:rFonts w:hint="eastAsia"/>
        </w:rPr>
        <w:t>位代表都可能是由法務部自行推選，我們認為這樣並不是真正大幅的改革，在</w:t>
      </w:r>
      <w:r>
        <w:rPr>
          <w:rFonts w:hint="eastAsia"/>
        </w:rPr>
        <w:t>15</w:t>
      </w:r>
      <w:r>
        <w:rPr>
          <w:rFonts w:hint="eastAsia"/>
        </w:rPr>
        <w:t>名董事代表中，可能仍然高達</w:t>
      </w:r>
      <w:r>
        <w:rPr>
          <w:rFonts w:hint="eastAsia"/>
        </w:rPr>
        <w:t>12</w:t>
      </w:r>
      <w:r>
        <w:rPr>
          <w:rFonts w:hint="eastAsia"/>
        </w:rPr>
        <w:t>名是非民間推舉，所以我們認為這</w:t>
      </w:r>
      <w:r>
        <w:rPr>
          <w:rFonts w:hint="eastAsia"/>
        </w:rPr>
        <w:t>8</w:t>
      </w:r>
      <w:r>
        <w:rPr>
          <w:rFonts w:hint="eastAsia"/>
        </w:rPr>
        <w:t>名代表的部分應該要清楚呈現出到底是怎麼樣來做處理的，像我們的版本就提及這部分還是應該由社會團體來推薦，我們的目的是，過去董事會的組成被大家詬病，因為只要捐款就可以有董事職位，這樣酬庸的可能性仍然會發生在新版的草案當中，導致整個犯保機構沒有辦法好好來討論他們的業務應該如何來推動，所以我們希望在董事會的組成上也應該明定這些代表如何出現、如何遴選，這都應該一併來做討論，而不是用一個模糊的方式來規範，未來可能仍然是由法務部來指派。</w:t>
      </w:r>
    </w:p>
    <w:p w:rsidR="00D45698" w:rsidRDefault="00D45698" w:rsidP="00D45698">
      <w:pPr>
        <w:ind w:left="211" w:hangingChars="100" w:hanging="211"/>
      </w:pPr>
      <w:r w:rsidRPr="00A6435E">
        <w:rPr>
          <w:rFonts w:eastAsia="華康中黑體" w:hint="eastAsia"/>
        </w:rPr>
        <w:t>張次長斗輝：</w:t>
      </w:r>
      <w:r>
        <w:rPr>
          <w:rFonts w:hint="eastAsia"/>
        </w:rPr>
        <w:t>我會請保護司就剛剛委員所垂詢的問題，內部做相關的研議，我們會在月中政委所召開的會議當中提出我們的意見。</w:t>
      </w:r>
    </w:p>
    <w:p w:rsidR="00D45698" w:rsidRDefault="00D45698" w:rsidP="00D45698">
      <w:pPr>
        <w:ind w:left="211" w:hangingChars="100" w:hanging="211"/>
      </w:pPr>
      <w:r w:rsidRPr="00A6435E">
        <w:rPr>
          <w:rFonts w:eastAsia="華康中黑體" w:hint="eastAsia"/>
        </w:rPr>
        <w:t>王委員婉諭：</w:t>
      </w:r>
      <w:r>
        <w:rPr>
          <w:rFonts w:hint="eastAsia"/>
        </w:rPr>
        <w:t>本席在此提醒法務部能夠積極來處理。不曉得次長是否記得，</w:t>
      </w:r>
      <w:r>
        <w:rPr>
          <w:rFonts w:hint="eastAsia"/>
        </w:rPr>
        <w:t>2019</w:t>
      </w:r>
      <w:r>
        <w:rPr>
          <w:rFonts w:hint="eastAsia"/>
        </w:rPr>
        <w:t>年法務部委託研究的犯罪被害人保護服務白皮書的策略</w:t>
      </w:r>
      <w:r>
        <w:rPr>
          <w:rFonts w:hint="eastAsia"/>
        </w:rPr>
        <w:t>2</w:t>
      </w:r>
      <w:r>
        <w:rPr>
          <w:rFonts w:hint="eastAsia"/>
        </w:rPr>
        <w:t>特別提到，董事會的決策應該更民主化，應該要有多元的管道、民主的過程來推舉適當的董事人選以廣納人才。其實你們自己的白皮書裡面就有提到了，修法時為什麼不一併把它修到位，而是只修一半？我們覺得這是非常匪夷所思的，我們希望能夠真正來檢討、落實董事會的組成，成員的部分能夠明定到底是如何推舉出來的，這些都應該清楚的做討論，避免好像改了但實際上仍然沒有改的情況，我覺得這是非常不妥適的，真的應該正視這樣的問題，而且這也不是只提了一、兩年，從司改國是會議的時候就一直到現在，包括你們自己的白皮書也有提出來，我們希望</w:t>
      </w:r>
      <w:r>
        <w:rPr>
          <w:rFonts w:hint="eastAsia"/>
        </w:rPr>
        <w:t>5</w:t>
      </w:r>
      <w:r>
        <w:rPr>
          <w:rFonts w:hint="eastAsia"/>
        </w:rPr>
        <w:t>月中這個討論會議之後能夠清楚看到這部分的改革，而不是只有做半套的情況。</w:t>
      </w:r>
    </w:p>
    <w:p w:rsidR="00D45698" w:rsidRDefault="00D45698" w:rsidP="00D45698">
      <w:pPr>
        <w:ind w:left="211" w:hangingChars="100" w:hanging="211"/>
      </w:pPr>
      <w:r w:rsidRPr="00A6435E">
        <w:rPr>
          <w:rFonts w:eastAsia="華康中黑體" w:hint="eastAsia"/>
        </w:rPr>
        <w:t>張次長斗輝：</w:t>
      </w:r>
      <w:r>
        <w:rPr>
          <w:rFonts w:hint="eastAsia"/>
        </w:rPr>
        <w:t>朝向決策民主化也是我們努力的方向。</w:t>
      </w:r>
    </w:p>
    <w:p w:rsidR="00D45698" w:rsidRDefault="00D45698" w:rsidP="00D45698">
      <w:pPr>
        <w:ind w:left="211" w:hangingChars="100" w:hanging="211"/>
      </w:pPr>
      <w:r w:rsidRPr="00A6435E">
        <w:rPr>
          <w:rFonts w:eastAsia="華康中黑體" w:hint="eastAsia"/>
        </w:rPr>
        <w:t>王委員婉諭：</w:t>
      </w:r>
      <w:r>
        <w:rPr>
          <w:rFonts w:hint="eastAsia"/>
        </w:rPr>
        <w:t>剛才有談到常務監察人以及董事會的組成都應該清楚明定如何產生，這樣才有辦法讓大家能夠好好的、如實的討論改革的部分。</w:t>
      </w:r>
    </w:p>
    <w:p w:rsidR="00D45698" w:rsidRDefault="00D45698" w:rsidP="00D45698">
      <w:pPr>
        <w:ind w:leftChars="100" w:left="211" w:firstLineChars="100" w:firstLine="211"/>
      </w:pPr>
      <w:r>
        <w:rPr>
          <w:rFonts w:hint="eastAsia"/>
        </w:rPr>
        <w:t>今年</w:t>
      </w:r>
      <w:r>
        <w:rPr>
          <w:rFonts w:hint="eastAsia"/>
        </w:rPr>
        <w:t>1</w:t>
      </w:r>
      <w:r>
        <w:rPr>
          <w:rFonts w:hint="eastAsia"/>
        </w:rPr>
        <w:t>月因為翁茂鍾案有疑似弊案發生，法務部有對外發表聲明，認為應該要積極促成、著手規劃檢察人員退出三會，但是現在修法卻只改了半套，其實是非常不妥適的，應該積極來檢視，希望你們在</w:t>
      </w:r>
      <w:r>
        <w:rPr>
          <w:rFonts w:hint="eastAsia"/>
        </w:rPr>
        <w:t>5</w:t>
      </w:r>
      <w:r>
        <w:rPr>
          <w:rFonts w:hint="eastAsia"/>
        </w:rPr>
        <w:t>月中的會議中能夠積極來討論，包括剛才提到的這幾個部分都能夠一併來做調整。其實這也不是只有本辦的聲音，包括民間團體也都是希望朝這個方向來進行，法務部真的要聽見我們的聲音，以及為什麼要這樣做，如此才有機會讓犯保協會真正能夠提供適當的權益保障來保護犯罪被害人。謝謝！</w:t>
      </w:r>
    </w:p>
    <w:p w:rsidR="00D45698" w:rsidRDefault="00D45698" w:rsidP="00D45698">
      <w:pPr>
        <w:ind w:left="211" w:hangingChars="100" w:hanging="211"/>
      </w:pPr>
      <w:r w:rsidRPr="00A6435E">
        <w:rPr>
          <w:rFonts w:eastAsia="華康中黑體" w:hint="eastAsia"/>
        </w:rPr>
        <w:t>主席：</w:t>
      </w:r>
      <w:r>
        <w:rPr>
          <w:rFonts w:hint="eastAsia"/>
        </w:rPr>
        <w:t>請趙委員天麟發言。</w:t>
      </w:r>
    </w:p>
    <w:p w:rsidR="00D45698" w:rsidRDefault="00D45698" w:rsidP="00D45698">
      <w:pPr>
        <w:ind w:left="211" w:hangingChars="100" w:hanging="211"/>
      </w:pPr>
      <w:r w:rsidRPr="00A6435E">
        <w:rPr>
          <w:rFonts w:eastAsia="華康中黑體" w:hint="eastAsia"/>
        </w:rPr>
        <w:t>趙委員天麟：</w:t>
      </w:r>
      <w:r>
        <w:rPr>
          <w:rFonts w:hint="eastAsia"/>
        </w:rPr>
        <w:t>（</w:t>
      </w:r>
      <w:r>
        <w:rPr>
          <w:rFonts w:hint="eastAsia"/>
        </w:rPr>
        <w:t>12</w:t>
      </w:r>
      <w:r>
        <w:rPr>
          <w:rFonts w:hint="eastAsia"/>
        </w:rPr>
        <w:t>時</w:t>
      </w:r>
      <w:r>
        <w:rPr>
          <w:rFonts w:hint="eastAsia"/>
        </w:rPr>
        <w:t>50</w:t>
      </w:r>
      <w:r>
        <w:rPr>
          <w:rFonts w:hint="eastAsia"/>
        </w:rPr>
        <w:t>分）首先我想瞭解日前一名中國男子駕橡皮艇，號稱直接從中國福建一路來到臺灣，請問這件事情目前的進度如何？</w:t>
      </w:r>
    </w:p>
    <w:p w:rsidR="00D45698" w:rsidRDefault="00D45698" w:rsidP="00D45698">
      <w:pPr>
        <w:ind w:left="211" w:hangingChars="100" w:hanging="211"/>
      </w:pPr>
      <w:r w:rsidRPr="00A6435E">
        <w:rPr>
          <w:rFonts w:eastAsia="華康中黑體" w:hint="eastAsia"/>
        </w:rPr>
        <w:t>主席：</w:t>
      </w:r>
      <w:r>
        <w:rPr>
          <w:rFonts w:hint="eastAsia"/>
        </w:rPr>
        <w:t>請海委會海巡署許副署長說明。</w:t>
      </w:r>
    </w:p>
    <w:p w:rsidR="00D45698" w:rsidRDefault="00D45698" w:rsidP="00D45698">
      <w:pPr>
        <w:ind w:left="211" w:hangingChars="100" w:hanging="211"/>
      </w:pPr>
      <w:r w:rsidRPr="00A6435E">
        <w:rPr>
          <w:rFonts w:eastAsia="華康中黑體" w:hint="eastAsia"/>
        </w:rPr>
        <w:t>許副署長靜芝：</w:t>
      </w:r>
      <w:r>
        <w:rPr>
          <w:rFonts w:hint="eastAsia"/>
        </w:rPr>
        <w:t>針對這個部分，目前初步調查結果大概有幾個因素，第一，因為這個是屬於很小型的目標，雷達截面積的部分是比較小，臺中的部分也受到當天海象、天候的影響，可能在雷達的整體操作上……</w:t>
      </w:r>
    </w:p>
    <w:p w:rsidR="00D45698" w:rsidRDefault="00D45698" w:rsidP="00D45698">
      <w:pPr>
        <w:ind w:left="211" w:hangingChars="100" w:hanging="211"/>
      </w:pPr>
      <w:r w:rsidRPr="00A6435E">
        <w:rPr>
          <w:rFonts w:eastAsia="華康中黑體" w:hint="eastAsia"/>
        </w:rPr>
        <w:lastRenderedPageBreak/>
        <w:t>趙委員天麟：</w:t>
      </w:r>
      <w:r>
        <w:rPr>
          <w:rFonts w:hint="eastAsia"/>
        </w:rPr>
        <w:t>我不是說為什麼沒有搜尋到，我的意思是，有證實他真的是一路穿過臺灣海峽，直接衝過來嗎？還是目前仍在調查中？</w:t>
      </w:r>
    </w:p>
    <w:p w:rsidR="00D45698" w:rsidRDefault="00D45698" w:rsidP="00D45698">
      <w:pPr>
        <w:ind w:left="211" w:hangingChars="100" w:hanging="211"/>
      </w:pPr>
      <w:r w:rsidRPr="00A6435E">
        <w:rPr>
          <w:rFonts w:eastAsia="華康中黑體" w:hint="eastAsia"/>
        </w:rPr>
        <w:t>許副署長靜芝：</w:t>
      </w:r>
      <w:r>
        <w:rPr>
          <w:rFonts w:hint="eastAsia"/>
        </w:rPr>
        <w:t>目前從調查的證據以及嫌犯供稱來看，他說他是從福建石獅市一路這樣過來的，後續我們還會比對他的手機等相關跡證……</w:t>
      </w:r>
    </w:p>
    <w:p w:rsidR="00D45698" w:rsidRDefault="00D45698" w:rsidP="00D45698">
      <w:pPr>
        <w:ind w:left="211" w:hangingChars="100" w:hanging="211"/>
      </w:pPr>
      <w:r w:rsidRPr="00A6435E">
        <w:rPr>
          <w:rFonts w:eastAsia="華康中黑體" w:hint="eastAsia"/>
        </w:rPr>
        <w:t>趙委員天麟：</w:t>
      </w:r>
      <w:r>
        <w:rPr>
          <w:rFonts w:hint="eastAsia"/>
        </w:rPr>
        <w:t>包括油料等等。</w:t>
      </w:r>
    </w:p>
    <w:p w:rsidR="00D45698" w:rsidRDefault="00D45698" w:rsidP="00D45698">
      <w:pPr>
        <w:ind w:left="211" w:hangingChars="100" w:hanging="211"/>
      </w:pPr>
      <w:r w:rsidRPr="00A6435E">
        <w:rPr>
          <w:rFonts w:eastAsia="華康中黑體" w:hint="eastAsia"/>
        </w:rPr>
        <w:t>許副署長靜芝：</w:t>
      </w:r>
      <w:r>
        <w:rPr>
          <w:rFonts w:hint="eastAsia"/>
        </w:rPr>
        <w:t>是。</w:t>
      </w:r>
    </w:p>
    <w:p w:rsidR="00D45698" w:rsidRDefault="00D45698" w:rsidP="00D45698">
      <w:pPr>
        <w:ind w:left="211" w:hangingChars="100" w:hanging="211"/>
      </w:pPr>
      <w:r w:rsidRPr="00A6435E">
        <w:rPr>
          <w:rFonts w:eastAsia="華康中黑體" w:hint="eastAsia"/>
        </w:rPr>
        <w:t>趙委員天麟：</w:t>
      </w:r>
      <w:r>
        <w:rPr>
          <w:rFonts w:hint="eastAsia"/>
        </w:rPr>
        <w:t>目前還沒有比對完成？</w:t>
      </w:r>
    </w:p>
    <w:p w:rsidR="00D45698" w:rsidRDefault="00D45698" w:rsidP="00D45698">
      <w:pPr>
        <w:ind w:left="211" w:hangingChars="100" w:hanging="211"/>
      </w:pPr>
      <w:r w:rsidRPr="00A6435E">
        <w:rPr>
          <w:rFonts w:eastAsia="華康中黑體" w:hint="eastAsia"/>
        </w:rPr>
        <w:t>許副署長靜芝：</w:t>
      </w:r>
      <w:r>
        <w:rPr>
          <w:rFonts w:hint="eastAsia"/>
        </w:rPr>
        <w:t>是。</w:t>
      </w:r>
    </w:p>
    <w:p w:rsidR="00D45698" w:rsidRDefault="00D45698" w:rsidP="00D45698">
      <w:pPr>
        <w:ind w:left="211" w:hangingChars="100" w:hanging="211"/>
      </w:pPr>
      <w:r w:rsidRPr="00A6435E">
        <w:rPr>
          <w:rFonts w:eastAsia="華康中黑體" w:hint="eastAsia"/>
        </w:rPr>
        <w:t>趙委員天麟：</w:t>
      </w:r>
      <w:r>
        <w:rPr>
          <w:rFonts w:hint="eastAsia"/>
        </w:rPr>
        <w:t>所以還不確定？</w:t>
      </w:r>
    </w:p>
    <w:p w:rsidR="00D45698" w:rsidRDefault="00D45698" w:rsidP="00D45698">
      <w:pPr>
        <w:ind w:left="211" w:hangingChars="100" w:hanging="211"/>
      </w:pPr>
      <w:r w:rsidRPr="00A6435E">
        <w:rPr>
          <w:rFonts w:eastAsia="華康中黑體" w:hint="eastAsia"/>
        </w:rPr>
        <w:t>許副署長靜芝：</w:t>
      </w:r>
      <w:r>
        <w:rPr>
          <w:rFonts w:hint="eastAsia"/>
        </w:rPr>
        <w:t>是的，目前嫌犯供稱是如此。</w:t>
      </w:r>
    </w:p>
    <w:p w:rsidR="00D45698" w:rsidRDefault="00D45698" w:rsidP="00D45698">
      <w:pPr>
        <w:ind w:left="211" w:hangingChars="100" w:hanging="211"/>
      </w:pPr>
      <w:r w:rsidRPr="00A6435E">
        <w:rPr>
          <w:rFonts w:eastAsia="華康中黑體" w:hint="eastAsia"/>
        </w:rPr>
        <w:t>趙委員天麟：</w:t>
      </w:r>
      <w:r>
        <w:rPr>
          <w:rFonts w:hint="eastAsia"/>
        </w:rPr>
        <w:t>本席先肯定一下，你們有發現金門那一件，因為用熱顯像儀</w:t>
      </w:r>
      <w:r>
        <w:rPr>
          <w:rFonts w:hint="eastAsia"/>
        </w:rPr>
        <w:t>double check</w:t>
      </w:r>
      <w:r>
        <w:rPr>
          <w:rFonts w:hint="eastAsia"/>
        </w:rPr>
        <w:t>，你們發現那真的是有異狀，所以你們有逮到他，你們超前部署熱顯像儀是很正確的，現在不管是中共也好或者是漁船也好，軍跟民，或者是軍事行動，或者是治安的問題，有時候愈來愈模糊了，從軍艦到海警，到俗稱小藍人的民兵，然後到現在在走私的這些人，有時候他們是很難去區別的，上午我甚至建議國防部應該要考慮裝置這個部分，因為接下來你們會一起合作，會有很多的合作，海巡署是走得比較前面，未來跟國防部交流時也應該讓國防部知道，如果是仰賴傳統的雷達，這個當然重要，有紅外線望遠鏡也很重要，可是熱顯像儀可以在冰冷的大海當中搜尋，再小的都可以找到，當然我們也期勉海巡，因為畢竟海巡的經費非常有限，你們真的很辛苦，目前你們只有</w:t>
      </w:r>
      <w:r>
        <w:rPr>
          <w:rFonts w:hint="eastAsia"/>
        </w:rPr>
        <w:t>10</w:t>
      </w:r>
      <w:r>
        <w:rPr>
          <w:rFonts w:hint="eastAsia"/>
        </w:rPr>
        <w:t>艘艦艇，比較大的艦艇上面有加裝。</w:t>
      </w:r>
    </w:p>
    <w:p w:rsidR="00D45698" w:rsidRDefault="00D45698" w:rsidP="00D45698">
      <w:pPr>
        <w:ind w:left="211" w:hangingChars="100" w:hanging="211"/>
      </w:pPr>
      <w:r w:rsidRPr="00A6435E">
        <w:rPr>
          <w:rFonts w:eastAsia="華康中黑體" w:hint="eastAsia"/>
        </w:rPr>
        <w:t>許副署長靜芝：</w:t>
      </w:r>
      <w:r>
        <w:rPr>
          <w:rFonts w:hint="eastAsia"/>
        </w:rPr>
        <w:t>在民國</w:t>
      </w:r>
      <w:r>
        <w:rPr>
          <w:rFonts w:hint="eastAsia"/>
        </w:rPr>
        <w:t>99</w:t>
      </w:r>
      <w:r>
        <w:rPr>
          <w:rFonts w:hint="eastAsia"/>
        </w:rPr>
        <w:t>年強編案以後，目前所設計的船統統都有加裝紅外線熱顯像儀，強編案之前的</w:t>
      </w:r>
      <w:r>
        <w:rPr>
          <w:rFonts w:hint="eastAsia"/>
        </w:rPr>
        <w:t>11</w:t>
      </w:r>
      <w:r>
        <w:rPr>
          <w:rFonts w:hint="eastAsia"/>
        </w:rPr>
        <w:t>艘大概在</w:t>
      </w:r>
      <w:r>
        <w:rPr>
          <w:rFonts w:hint="eastAsia"/>
        </w:rPr>
        <w:t>116</w:t>
      </w:r>
      <w:r>
        <w:rPr>
          <w:rFonts w:hint="eastAsia"/>
        </w:rPr>
        <w:t>年就全部都除役了，爾後所有新造的船都會有紅外線熱顯像儀。</w:t>
      </w:r>
    </w:p>
    <w:p w:rsidR="00D45698" w:rsidRDefault="00D45698" w:rsidP="00D45698">
      <w:pPr>
        <w:ind w:left="211" w:hangingChars="100" w:hanging="211"/>
      </w:pPr>
      <w:r w:rsidRPr="00A6435E">
        <w:rPr>
          <w:rFonts w:eastAsia="華康中黑體" w:hint="eastAsia"/>
        </w:rPr>
        <w:t>趙委員天麟：</w:t>
      </w:r>
      <w:r>
        <w:rPr>
          <w:rFonts w:hint="eastAsia"/>
        </w:rPr>
        <w:t>這個當然是超前部署的成果，請你們跟國防部分享這個經驗。</w:t>
      </w:r>
    </w:p>
    <w:p w:rsidR="00D45698" w:rsidRDefault="00D45698" w:rsidP="00D45698">
      <w:pPr>
        <w:ind w:left="211" w:hangingChars="100" w:hanging="211"/>
      </w:pPr>
      <w:r w:rsidRPr="00A6435E">
        <w:rPr>
          <w:rFonts w:eastAsia="華康中黑體" w:hint="eastAsia"/>
        </w:rPr>
        <w:t>許副署長靜芝：</w:t>
      </w:r>
      <w:r>
        <w:rPr>
          <w:rFonts w:hint="eastAsia"/>
        </w:rPr>
        <w:t>是的。</w:t>
      </w:r>
    </w:p>
    <w:p w:rsidR="00D45698" w:rsidRDefault="00D45698" w:rsidP="00D45698">
      <w:pPr>
        <w:ind w:left="211" w:hangingChars="100" w:hanging="211"/>
      </w:pPr>
      <w:r w:rsidRPr="00A6435E">
        <w:rPr>
          <w:rFonts w:eastAsia="華康中黑體" w:hint="eastAsia"/>
        </w:rPr>
        <w:t>趙委員天麟：</w:t>
      </w:r>
      <w:r>
        <w:rPr>
          <w:rFonts w:hint="eastAsia"/>
        </w:rPr>
        <w:t>這次澎湖有查獲越境大陸運補船，夾帶</w:t>
      </w:r>
      <w:r>
        <w:rPr>
          <w:rFonts w:hint="eastAsia"/>
        </w:rPr>
        <w:t>637</w:t>
      </w:r>
      <w:r>
        <w:rPr>
          <w:rFonts w:hint="eastAsia"/>
        </w:rPr>
        <w:t>公斤豬肉，緊急消毒、銷毀，這個部分應該也是要問海巡，這是海上交易的問題，請問有沒有非洲豬瘟相關的豬隻？</w:t>
      </w:r>
    </w:p>
    <w:p w:rsidR="00D45698" w:rsidRDefault="00D45698" w:rsidP="00D45698">
      <w:pPr>
        <w:ind w:left="211" w:hangingChars="100" w:hanging="211"/>
      </w:pPr>
      <w:r w:rsidRPr="00A6435E">
        <w:rPr>
          <w:rFonts w:eastAsia="華康中黑體" w:hint="eastAsia"/>
        </w:rPr>
        <w:t>許副署長靜芝：</w:t>
      </w:r>
      <w:r>
        <w:rPr>
          <w:rFonts w:hint="eastAsia"/>
        </w:rPr>
        <w:t>目前這條船的船長供稱，他主要是要到澎湖補給給這些越界捕魚的漁船，針對越界捕魚的部分以及他攜帶豬肉的部分，我們跟澎湖縣政府對於這部分，不管它有沒有非洲豬瘟的問題，一律全部銷毀。</w:t>
      </w:r>
    </w:p>
    <w:p w:rsidR="00D45698" w:rsidRDefault="00D45698" w:rsidP="00D45698">
      <w:pPr>
        <w:ind w:left="211" w:hangingChars="100" w:hanging="211"/>
      </w:pPr>
      <w:r w:rsidRPr="00A6435E">
        <w:rPr>
          <w:rFonts w:eastAsia="華康中黑體" w:hint="eastAsia"/>
        </w:rPr>
        <w:t>趙委員天麟：</w:t>
      </w:r>
      <w:r>
        <w:rPr>
          <w:rFonts w:hint="eastAsia"/>
        </w:rPr>
        <w:t>已經銷毀了嘛</w:t>
      </w:r>
      <w:r w:rsidR="00AF5DA8">
        <w:rPr>
          <w:rFonts w:hint="eastAsia"/>
        </w:rPr>
        <w:t>！</w:t>
      </w:r>
      <w:r>
        <w:rPr>
          <w:rFonts w:hint="eastAsia"/>
        </w:rPr>
        <w:t>所以當然也不知道它有沒有非洲豬瘟的情況，但是有進行消毒。</w:t>
      </w:r>
    </w:p>
    <w:p w:rsidR="00D45698" w:rsidRDefault="00D45698" w:rsidP="00D45698">
      <w:pPr>
        <w:ind w:left="211" w:hangingChars="100" w:hanging="211"/>
      </w:pPr>
      <w:r w:rsidRPr="00865C23">
        <w:rPr>
          <w:rFonts w:eastAsia="華康中黑體" w:hint="eastAsia"/>
        </w:rPr>
        <w:t>許副署長靜芝：</w:t>
      </w:r>
      <w:r>
        <w:rPr>
          <w:rFonts w:hint="eastAsia"/>
        </w:rPr>
        <w:t>澎湖縣政府會採取必要的相關檢疫措施。</w:t>
      </w:r>
    </w:p>
    <w:p w:rsidR="00D45698" w:rsidRDefault="00D45698" w:rsidP="00D45698">
      <w:pPr>
        <w:ind w:left="211" w:hangingChars="100" w:hanging="211"/>
      </w:pPr>
      <w:r w:rsidRPr="00865C23">
        <w:rPr>
          <w:rFonts w:eastAsia="華康中黑體" w:hint="eastAsia"/>
        </w:rPr>
        <w:t>趙委員天麟：</w:t>
      </w:r>
      <w:r>
        <w:rPr>
          <w:rFonts w:hint="eastAsia"/>
        </w:rPr>
        <w:t>好，謝謝海巡署。最後再提醒一下調查局及警政署，中資佯裝外企入侵科技園區，竊取臺灣研發技術回傳深圳，這件事情不斷在發生，新竹地檢署日前破獲一起偽外企、真中資案件，是設籍廣東深圳市的電子公司，以僑外資名義由人頭擔任公司負責人，再以高薪挖角，把研發成果回傳中國，目前是違反兩岸人民關係條例，跟我們現在準備研修的營業秘密法都有相關，所以要再次提醒，因為研議營業秘密法或者另外用國安法處理的時候，你們都是會被徵詢</w:t>
      </w:r>
      <w:r>
        <w:rPr>
          <w:rFonts w:hint="eastAsia"/>
        </w:rPr>
        <w:lastRenderedPageBreak/>
        <w:t>的機關，所以請你們一定要注意這樣的案件，因為這樣的案件影響臺灣的研發成果甚巨，也會影響到未來我們跟理念相近國家在乾淨的供應鏈裡面模範生的地位，這一點請你們參考</w:t>
      </w:r>
      <w:r w:rsidR="00AF5DA8">
        <w:rPr>
          <w:rFonts w:hint="eastAsia"/>
        </w:rPr>
        <w:t>。</w:t>
      </w:r>
      <w:r>
        <w:rPr>
          <w:rFonts w:hint="eastAsia"/>
        </w:rPr>
        <w:t>以上，謝謝。</w:t>
      </w:r>
    </w:p>
    <w:p w:rsidR="00D45698" w:rsidRDefault="00D45698" w:rsidP="00D45698">
      <w:pPr>
        <w:ind w:left="211" w:hangingChars="100" w:hanging="211"/>
      </w:pPr>
      <w:r w:rsidRPr="00865C23">
        <w:rPr>
          <w:rFonts w:eastAsia="華康中黑體" w:hint="eastAsia"/>
        </w:rPr>
        <w:t>主席：</w:t>
      </w:r>
      <w:r>
        <w:rPr>
          <w:rFonts w:hint="eastAsia"/>
        </w:rPr>
        <w:t>請張委員其祿發言。（不在場）張委員不在場。</w:t>
      </w:r>
    </w:p>
    <w:p w:rsidR="00D45698" w:rsidRDefault="00D45698" w:rsidP="00D45698">
      <w:pPr>
        <w:ind w:leftChars="100" w:left="211" w:firstLineChars="100" w:firstLine="211"/>
      </w:pPr>
      <w:r>
        <w:rPr>
          <w:rFonts w:hint="eastAsia"/>
        </w:rPr>
        <w:t>請蔡委員壁如發言。</w:t>
      </w:r>
    </w:p>
    <w:p w:rsidR="00D45698" w:rsidRDefault="00D45698" w:rsidP="00D45698">
      <w:pPr>
        <w:ind w:left="211" w:hangingChars="100" w:hanging="211"/>
      </w:pPr>
      <w:r w:rsidRPr="00865C23">
        <w:rPr>
          <w:rFonts w:eastAsia="華康中黑體" w:hint="eastAsia"/>
        </w:rPr>
        <w:t>蔡委員壁如：</w:t>
      </w:r>
      <w:r>
        <w:rPr>
          <w:rFonts w:hint="eastAsia"/>
        </w:rPr>
        <w:t>（</w:t>
      </w:r>
      <w:r>
        <w:rPr>
          <w:rFonts w:hint="eastAsia"/>
        </w:rPr>
        <w:t>12</w:t>
      </w:r>
      <w:r>
        <w:rPr>
          <w:rFonts w:hint="eastAsia"/>
        </w:rPr>
        <w:t>時</w:t>
      </w:r>
      <w:r>
        <w:rPr>
          <w:rFonts w:hint="eastAsia"/>
        </w:rPr>
        <w:t>55</w:t>
      </w:r>
      <w:r>
        <w:rPr>
          <w:rFonts w:hint="eastAsia"/>
        </w:rPr>
        <w:t>分）關於我國的毒品問題，我想所有國人應該都關心毒品的問題，去年底法務部才過濾聯合國通報的一千多種新興精神活性物質，總列管的毒品項目總共</w:t>
      </w:r>
      <w:r>
        <w:rPr>
          <w:rFonts w:hint="eastAsia"/>
        </w:rPr>
        <w:t>638</w:t>
      </w:r>
      <w:r>
        <w:rPr>
          <w:rFonts w:hint="eastAsia"/>
        </w:rPr>
        <w:t>項，新增</w:t>
      </w:r>
      <w:r>
        <w:rPr>
          <w:rFonts w:hint="eastAsia"/>
        </w:rPr>
        <w:t>299</w:t>
      </w:r>
      <w:r>
        <w:rPr>
          <w:rFonts w:hint="eastAsia"/>
        </w:rPr>
        <w:t>項，僅次於日本，我國變成全世界列管第二多的國家，那是不是代表我國挑戰毒品的決心？我今天不是要跟你討論毒品的查緝，而是想跟你討論吸毒者戒癮處遇的問題。請問次長，現階段我國對於毒品施用者採取的戒癮原則為何？我把題目都列在這裡，我們就按照這樣的順序來談。</w:t>
      </w:r>
    </w:p>
    <w:p w:rsidR="00D45698" w:rsidRDefault="00D45698" w:rsidP="00D45698">
      <w:pPr>
        <w:ind w:left="211" w:hangingChars="100" w:hanging="211"/>
      </w:pPr>
      <w:r w:rsidRPr="00865C23">
        <w:rPr>
          <w:rFonts w:eastAsia="華康中黑體" w:hint="eastAsia"/>
        </w:rPr>
        <w:t>主席：</w:t>
      </w:r>
      <w:r>
        <w:rPr>
          <w:rFonts w:hint="eastAsia"/>
        </w:rPr>
        <w:t>請法務部張次長說明。</w:t>
      </w:r>
    </w:p>
    <w:p w:rsidR="00D45698" w:rsidRDefault="00D45698" w:rsidP="00D45698">
      <w:pPr>
        <w:ind w:left="211" w:hangingChars="100" w:hanging="211"/>
      </w:pPr>
      <w:r w:rsidRPr="00865C23">
        <w:rPr>
          <w:rFonts w:eastAsia="華康中黑體" w:hint="eastAsia"/>
        </w:rPr>
        <w:t>張次長斗輝：</w:t>
      </w:r>
      <w:r>
        <w:rPr>
          <w:rFonts w:hint="eastAsia"/>
        </w:rPr>
        <w:t>謝謝委員，基本上吸毒者的身分除了是犯人之外，更應該把他視為病人，協助這些病人離毒是我們</w:t>
      </w:r>
      <w:r>
        <w:rPr>
          <w:rFonts w:hint="eastAsia"/>
        </w:rPr>
        <w:t>2.0</w:t>
      </w:r>
      <w:r>
        <w:rPr>
          <w:rFonts w:hint="eastAsia"/>
        </w:rPr>
        <w:t>的重要政策目標。從今年</w:t>
      </w:r>
      <w:r>
        <w:rPr>
          <w:rFonts w:hint="eastAsia"/>
        </w:rPr>
        <w:t>5</w:t>
      </w:r>
      <w:r>
        <w:rPr>
          <w:rFonts w:hint="eastAsia"/>
        </w:rPr>
        <w:t>月</w:t>
      </w:r>
      <w:r>
        <w:rPr>
          <w:rFonts w:hint="eastAsia"/>
        </w:rPr>
        <w:t>1</w:t>
      </w:r>
      <w:r>
        <w:rPr>
          <w:rFonts w:hint="eastAsia"/>
        </w:rPr>
        <w:t>日開始可以有多元處遇，以往這部分只有一個戒癮治療的方式，第二十四條在</w:t>
      </w:r>
      <w:r>
        <w:rPr>
          <w:rFonts w:hint="eastAsia"/>
        </w:rPr>
        <w:t>5</w:t>
      </w:r>
      <w:r>
        <w:rPr>
          <w:rFonts w:hint="eastAsia"/>
        </w:rPr>
        <w:t>月</w:t>
      </w:r>
      <w:r>
        <w:rPr>
          <w:rFonts w:hint="eastAsia"/>
        </w:rPr>
        <w:t>1</w:t>
      </w:r>
      <w:r>
        <w:rPr>
          <w:rFonts w:hint="eastAsia"/>
        </w:rPr>
        <w:t>日開始實施之後就可以有多元處遇，他可以義務勞動，也可以進行法制教育、加強驗尿等等，希望讓這些吸毒的人能夠復歸社會。</w:t>
      </w:r>
    </w:p>
    <w:p w:rsidR="00D45698" w:rsidRDefault="00D45698" w:rsidP="00D45698">
      <w:pPr>
        <w:ind w:left="211" w:hangingChars="100" w:hanging="211"/>
      </w:pPr>
      <w:r w:rsidRPr="00865C23">
        <w:rPr>
          <w:rFonts w:eastAsia="華康中黑體" w:hint="eastAsia"/>
        </w:rPr>
        <w:t>蔡委員壁如：</w:t>
      </w:r>
      <w:r>
        <w:rPr>
          <w:rFonts w:hint="eastAsia"/>
        </w:rPr>
        <w:t>剛剛有提到自願要優於強制，社區要優於機構，就是讓他能夠到社區，再來就是治療要優先於處罰，剛剛您有提到有些是不小心碰到的、初犯，或者是一些毒販，應該把他當作病人來處理。蔡英文總統在</w:t>
      </w:r>
      <w:r>
        <w:rPr>
          <w:rFonts w:hint="eastAsia"/>
        </w:rPr>
        <w:t>2016</w:t>
      </w:r>
      <w:r>
        <w:rPr>
          <w:rFonts w:hint="eastAsia"/>
        </w:rPr>
        <w:t>年上任時就有說過，不涉及販毒的成癮者，應該都把他視為病人或被害人。次長你知道嗎？其實在更早的時候，柯文哲市長在</w:t>
      </w:r>
      <w:r>
        <w:rPr>
          <w:rFonts w:hint="eastAsia"/>
        </w:rPr>
        <w:t>2015</w:t>
      </w:r>
      <w:r>
        <w:rPr>
          <w:rFonts w:hint="eastAsia"/>
        </w:rPr>
        <w:t>年就已經提過，把酒癮跟毒癮者都當作病人，甚至聯合醫院昆明院區也當作一個治療的醫院，將醫療及社工人員引進這個輔導系統裡面，這個大概就是蔡英文總統講的治療優於處罰的核心精神。</w:t>
      </w:r>
    </w:p>
    <w:p w:rsidR="00D45698" w:rsidRDefault="00D45698" w:rsidP="00D45698">
      <w:pPr>
        <w:ind w:leftChars="100" w:left="211" w:firstLineChars="100" w:firstLine="211"/>
      </w:pPr>
      <w:r>
        <w:rPr>
          <w:rFonts w:hint="eastAsia"/>
        </w:rPr>
        <w:t>剛剛您也提到，蔡英文總統上任以後有推動一個新世代反毒策略，</w:t>
      </w:r>
      <w:r>
        <w:rPr>
          <w:rFonts w:hint="eastAsia"/>
        </w:rPr>
        <w:t>2017</w:t>
      </w:r>
      <w:r>
        <w:rPr>
          <w:rFonts w:hint="eastAsia"/>
        </w:rPr>
        <w:t>年到</w:t>
      </w:r>
      <w:r>
        <w:rPr>
          <w:rFonts w:hint="eastAsia"/>
        </w:rPr>
        <w:t>2020</w:t>
      </w:r>
      <w:r>
        <w:rPr>
          <w:rFonts w:hint="eastAsia"/>
        </w:rPr>
        <w:t>年是新世代反毒策略第一期，</w:t>
      </w:r>
      <w:r>
        <w:rPr>
          <w:rFonts w:hint="eastAsia"/>
        </w:rPr>
        <w:t>4</w:t>
      </w:r>
      <w:r>
        <w:rPr>
          <w:rFonts w:hint="eastAsia"/>
        </w:rPr>
        <w:t>年總共編了</w:t>
      </w:r>
      <w:r>
        <w:rPr>
          <w:rFonts w:hint="eastAsia"/>
        </w:rPr>
        <w:t>100</w:t>
      </w:r>
      <w:r>
        <w:rPr>
          <w:rFonts w:hint="eastAsia"/>
        </w:rPr>
        <w:t>億元，過去是偏重量的反毒思維，現在改以人為中心去追緝毒品的源頭；</w:t>
      </w:r>
      <w:r>
        <w:rPr>
          <w:rFonts w:hint="eastAsia"/>
        </w:rPr>
        <w:t>2021</w:t>
      </w:r>
      <w:r>
        <w:rPr>
          <w:rFonts w:hint="eastAsia"/>
        </w:rPr>
        <w:t>年到</w:t>
      </w:r>
      <w:r>
        <w:rPr>
          <w:rFonts w:hint="eastAsia"/>
        </w:rPr>
        <w:t>2024</w:t>
      </w:r>
      <w:r>
        <w:rPr>
          <w:rFonts w:hint="eastAsia"/>
        </w:rPr>
        <w:t>年是新世代反毒策略</w:t>
      </w:r>
      <w:r>
        <w:rPr>
          <w:rFonts w:hint="eastAsia"/>
        </w:rPr>
        <w:t>2.0</w:t>
      </w:r>
      <w:r>
        <w:rPr>
          <w:rFonts w:hint="eastAsia"/>
        </w:rPr>
        <w:t>，待會我會問次長這個部分，這</w:t>
      </w:r>
      <w:r>
        <w:rPr>
          <w:rFonts w:hint="eastAsia"/>
        </w:rPr>
        <w:t>4</w:t>
      </w:r>
      <w:r>
        <w:rPr>
          <w:rFonts w:hint="eastAsia"/>
        </w:rPr>
        <w:t>年編了</w:t>
      </w:r>
      <w:r>
        <w:rPr>
          <w:rFonts w:hint="eastAsia"/>
        </w:rPr>
        <w:t>150</w:t>
      </w:r>
      <w:r>
        <w:rPr>
          <w:rFonts w:hint="eastAsia"/>
        </w:rPr>
        <w:t>億元，請問第一期的預算執行率與執行成效可否提供一份書面資料給本席做參考？還是次長要說明一下？</w:t>
      </w:r>
    </w:p>
    <w:p w:rsidR="00D45698" w:rsidRDefault="00D45698" w:rsidP="00D45698">
      <w:pPr>
        <w:ind w:left="211" w:hangingChars="100" w:hanging="211"/>
      </w:pPr>
      <w:r w:rsidRPr="00865C23">
        <w:rPr>
          <w:rFonts w:eastAsia="華康中黑體" w:hint="eastAsia"/>
        </w:rPr>
        <w:t>張次長斗輝：</w:t>
      </w:r>
      <w:r>
        <w:rPr>
          <w:rFonts w:hint="eastAsia"/>
        </w:rPr>
        <w:t>跟委員報告，基本上在</w:t>
      </w:r>
      <w:r>
        <w:rPr>
          <w:rFonts w:hint="eastAsia"/>
        </w:rPr>
        <w:t>1.0</w:t>
      </w:r>
      <w:r>
        <w:rPr>
          <w:rFonts w:hint="eastAsia"/>
        </w:rPr>
        <w:t>的版本，我們是以新生人口下降為最主要的</w:t>
      </w:r>
      <w:r>
        <w:rPr>
          <w:rFonts w:hint="eastAsia"/>
        </w:rPr>
        <w:t>KPI</w:t>
      </w:r>
      <w:r>
        <w:rPr>
          <w:rFonts w:hint="eastAsia"/>
        </w:rPr>
        <w:t>指標，新生人口的部分本來是設定一年下降</w:t>
      </w:r>
      <w:r>
        <w:rPr>
          <w:rFonts w:hint="eastAsia"/>
        </w:rPr>
        <w:t>3%</w:t>
      </w:r>
      <w:r>
        <w:rPr>
          <w:rFonts w:hint="eastAsia"/>
        </w:rPr>
        <w:t>，我們</w:t>
      </w:r>
      <w:r>
        <w:rPr>
          <w:rFonts w:hint="eastAsia"/>
        </w:rPr>
        <w:t>4</w:t>
      </w:r>
      <w:r>
        <w:rPr>
          <w:rFonts w:hint="eastAsia"/>
        </w:rPr>
        <w:t>年來下降了四十幾</w:t>
      </w:r>
      <w:r w:rsidR="00AF5DA8">
        <w:rPr>
          <w:rFonts w:hint="eastAsia"/>
        </w:rPr>
        <w:t>％</w:t>
      </w:r>
      <w:r>
        <w:rPr>
          <w:rFonts w:hint="eastAsia"/>
        </w:rPr>
        <w:t>，但是在第二期除了的防止新增人口之外，我們另外就是希望防止他再犯，對於這些吸毒的人，該怎麼協助他們戒除毒品？這樣可能涉及跨部會的合作，除了我們之外，社政、衛政、勞政等相關通通要……</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關於第一期預算完整的執行率是否送一份書面報告給本席做參考？我想大概不是只有你講的這兩</w:t>
      </w:r>
      <w:r w:rsidR="00AF5DA8">
        <w:rPr>
          <w:rFonts w:hint="eastAsia"/>
        </w:rPr>
        <w:t>、</w:t>
      </w:r>
      <w:r>
        <w:rPr>
          <w:rFonts w:hint="eastAsia"/>
        </w:rPr>
        <w:t>三項，我希望能有完整的資料。本席特別關心</w:t>
      </w:r>
      <w:r>
        <w:rPr>
          <w:rFonts w:hint="eastAsia"/>
        </w:rPr>
        <w:t>2.0</w:t>
      </w:r>
      <w:r>
        <w:rPr>
          <w:rFonts w:hint="eastAsia"/>
        </w:rPr>
        <w:t>的計畫，在</w:t>
      </w:r>
      <w:r>
        <w:rPr>
          <w:rFonts w:hint="eastAsia"/>
        </w:rPr>
        <w:t>2.0</w:t>
      </w:r>
      <w:r>
        <w:rPr>
          <w:rFonts w:hint="eastAsia"/>
        </w:rPr>
        <w:t>計畫內容講到協助毒品施用者復歸社會，亦即如何讓他回到社會？以臺北市為例，毒品危害防制中心在</w:t>
      </w:r>
      <w:r>
        <w:rPr>
          <w:rFonts w:hint="eastAsia"/>
        </w:rPr>
        <w:t>108</w:t>
      </w:r>
      <w:r>
        <w:rPr>
          <w:rFonts w:hint="eastAsia"/>
        </w:rPr>
        <w:t>年追蹤的出監個案有</w:t>
      </w:r>
      <w:r>
        <w:rPr>
          <w:rFonts w:hint="eastAsia"/>
        </w:rPr>
        <w:t>887</w:t>
      </w:r>
      <w:r>
        <w:rPr>
          <w:rFonts w:hint="eastAsia"/>
        </w:rPr>
        <w:t>人，但是一出獄、出監，初期就有</w:t>
      </w:r>
      <w:r>
        <w:rPr>
          <w:rFonts w:hint="eastAsia"/>
        </w:rPr>
        <w:t>384</w:t>
      </w:r>
      <w:r>
        <w:rPr>
          <w:rFonts w:hint="eastAsia"/>
        </w:rPr>
        <w:t>人失聯，後來他們就做滾動式的</w:t>
      </w:r>
      <w:r>
        <w:rPr>
          <w:rFonts w:hint="eastAsia"/>
        </w:rPr>
        <w:lastRenderedPageBreak/>
        <w:t>修正，在</w:t>
      </w:r>
      <w:r>
        <w:rPr>
          <w:rFonts w:hint="eastAsia"/>
        </w:rPr>
        <w:t>109</w:t>
      </w:r>
      <w:r>
        <w:rPr>
          <w:rFonts w:hint="eastAsia"/>
        </w:rPr>
        <w:t>年出監追蹤個案裡的</w:t>
      </w:r>
      <w:r>
        <w:rPr>
          <w:rFonts w:hint="eastAsia"/>
        </w:rPr>
        <w:t>764</w:t>
      </w:r>
      <w:r>
        <w:rPr>
          <w:rFonts w:hint="eastAsia"/>
        </w:rPr>
        <w:t>人當中，失聯的幅度就降到只剩下</w:t>
      </w:r>
      <w:r>
        <w:rPr>
          <w:rFonts w:hint="eastAsia"/>
        </w:rPr>
        <w:t>84</w:t>
      </w:r>
      <w:r>
        <w:rPr>
          <w:rFonts w:hint="eastAsia"/>
        </w:rPr>
        <w:t>人，所以其實只有持續加強追蹤跟社會的支持。而關於社會支持其實是包含</w:t>
      </w:r>
      <w:r>
        <w:rPr>
          <w:rFonts w:hint="eastAsia"/>
        </w:rPr>
        <w:t>2.0</w:t>
      </w:r>
      <w:r>
        <w:rPr>
          <w:rFonts w:hint="eastAsia"/>
        </w:rPr>
        <w:t>裡面很重要的如何導入社工的關懷，以及醫療的戒護，還有輔導就業的部分，以避免他們再犯，把他們當作病人才能有效降低社會的成本，否則對司法跟警政單位來講，你們只是把吸毒的丟進監獄，等一下他出來了，其實約將近有八、九成吸毒犯者還是會在其原生家庭環境裡再接觸毒品，最後還是要勞師動眾再動用警察把他抓回去，就這樣反反覆覆，所以大概以臺北市政府的經驗，在出獄前六個月內由社工人員跟個管師提早進行輔導，希望以每個個案都不漏接為終極目標，我想我也樂見法務部看到首都這樣的成果，因此可以複製到全國去。再者，我想社工人力跟個管師的招募，事實上是一大問題，所以本席也會持續來關注法務部跟衛福部的執行績效，希望在年底時能將這樣的績效提供一份資料給本席做參考，謝謝次長，剛好警政署陳署長也在場……</w:t>
      </w:r>
    </w:p>
    <w:p w:rsidR="00D45698" w:rsidRDefault="00D45698" w:rsidP="008566D8">
      <w:pPr>
        <w:spacing w:line="390" w:lineRule="exact"/>
        <w:ind w:left="211" w:hangingChars="100" w:hanging="211"/>
      </w:pPr>
      <w:r w:rsidRPr="00865C23">
        <w:rPr>
          <w:rFonts w:eastAsia="華康中黑體" w:hint="eastAsia"/>
        </w:rPr>
        <w:t>主席：</w:t>
      </w:r>
      <w:r>
        <w:rPr>
          <w:rFonts w:hint="eastAsia"/>
        </w:rPr>
        <w:t>陳署長已經請假……</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陳署長已經離開了。</w:t>
      </w:r>
    </w:p>
    <w:p w:rsidR="00D45698" w:rsidRDefault="00D45698" w:rsidP="008566D8">
      <w:pPr>
        <w:spacing w:line="390" w:lineRule="exact"/>
        <w:ind w:left="211" w:hangingChars="100" w:hanging="211"/>
      </w:pPr>
      <w:r w:rsidRPr="00865C23">
        <w:rPr>
          <w:rFonts w:eastAsia="華康中黑體" w:hint="eastAsia"/>
        </w:rPr>
        <w:t>主席：</w:t>
      </w:r>
      <w:r>
        <w:rPr>
          <w:rFonts w:hint="eastAsia"/>
        </w:rPr>
        <w:t>蔡委員，麻煩您把你的質詢資料請警政署帶回去……</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警政署的這位代表是？</w:t>
      </w:r>
    </w:p>
    <w:p w:rsidR="00D45698" w:rsidRDefault="00D45698" w:rsidP="008566D8">
      <w:pPr>
        <w:spacing w:line="390" w:lineRule="exact"/>
        <w:ind w:left="211" w:hangingChars="100" w:hanging="211"/>
      </w:pPr>
      <w:r w:rsidRPr="00865C23">
        <w:rPr>
          <w:rFonts w:eastAsia="華康中黑體" w:hint="eastAsia"/>
        </w:rPr>
        <w:t>主席：</w:t>
      </w:r>
      <w:r>
        <w:rPr>
          <w:rFonts w:hint="eastAsia"/>
        </w:rPr>
        <w:t>他是警政署刑事局的黃局長。</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OK</w:t>
      </w:r>
      <w:r>
        <w:rPr>
          <w:rFonts w:hint="eastAsia"/>
        </w:rPr>
        <w:t>。</w:t>
      </w:r>
    </w:p>
    <w:p w:rsidR="00D45698" w:rsidRDefault="00D45698" w:rsidP="008566D8">
      <w:pPr>
        <w:spacing w:line="390" w:lineRule="exact"/>
        <w:ind w:left="211" w:hangingChars="100" w:hanging="211"/>
      </w:pPr>
      <w:r w:rsidRPr="00865C23">
        <w:rPr>
          <w:rFonts w:eastAsia="華康中黑體" w:hint="eastAsia"/>
        </w:rPr>
        <w:t>主席：</w:t>
      </w:r>
      <w:r>
        <w:rPr>
          <w:rFonts w:hint="eastAsia"/>
        </w:rPr>
        <w:t>因為發言的時間已經到了！不好意思，謝謝，他們大家都還沒有用餐。</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主席，不好意思，我再耽誤</w:t>
      </w:r>
      <w:r>
        <w:rPr>
          <w:rFonts w:hint="eastAsia"/>
        </w:rPr>
        <w:t>1</w:t>
      </w:r>
      <w:r>
        <w:rPr>
          <w:rFonts w:hint="eastAsia"/>
        </w:rPr>
        <w:t>分鐘。</w:t>
      </w:r>
    </w:p>
    <w:p w:rsidR="00D45698" w:rsidRDefault="00D45698" w:rsidP="008566D8">
      <w:pPr>
        <w:spacing w:line="390" w:lineRule="exact"/>
        <w:ind w:leftChars="100" w:left="211" w:firstLineChars="100" w:firstLine="211"/>
      </w:pPr>
      <w:r>
        <w:rPr>
          <w:rFonts w:hint="eastAsia"/>
        </w:rPr>
        <w:t>最後，關於毒品危害防制條例第二十五條第一項規定，這些受保護管制期間的毒品……</w:t>
      </w:r>
    </w:p>
    <w:p w:rsidR="00D45698" w:rsidRDefault="00D45698" w:rsidP="008566D8">
      <w:pPr>
        <w:spacing w:line="390" w:lineRule="exact"/>
        <w:ind w:left="211" w:hangingChars="100" w:hanging="211"/>
      </w:pPr>
      <w:r w:rsidRPr="00865C23">
        <w:rPr>
          <w:rFonts w:eastAsia="華康中黑體" w:hint="eastAsia"/>
        </w:rPr>
        <w:t>主席：</w:t>
      </w:r>
      <w:r>
        <w:rPr>
          <w:rFonts w:hint="eastAsia"/>
        </w:rPr>
        <w:t>你已經超過</w:t>
      </w:r>
      <w:r>
        <w:rPr>
          <w:rFonts w:hint="eastAsia"/>
        </w:rPr>
        <w:t>3</w:t>
      </w:r>
      <w:r>
        <w:rPr>
          <w:rFonts w:hint="eastAsia"/>
        </w:rPr>
        <w:t>分鐘了。</w:t>
      </w:r>
    </w:p>
    <w:p w:rsidR="00D45698" w:rsidRDefault="00D45698" w:rsidP="008566D8">
      <w:pPr>
        <w:spacing w:line="390" w:lineRule="exact"/>
        <w:ind w:left="211" w:hangingChars="100" w:hanging="211"/>
      </w:pPr>
      <w:r w:rsidRPr="00865C23">
        <w:rPr>
          <w:rFonts w:eastAsia="華康中黑體" w:hint="eastAsia"/>
        </w:rPr>
        <w:t>蔡委員壁如：</w:t>
      </w:r>
      <w:r>
        <w:rPr>
          <w:rFonts w:hint="eastAsia"/>
        </w:rPr>
        <w:t>好，已經超過</w:t>
      </w:r>
      <w:r>
        <w:rPr>
          <w:rFonts w:hint="eastAsia"/>
        </w:rPr>
        <w:t>3</w:t>
      </w:r>
      <w:r>
        <w:rPr>
          <w:rFonts w:hint="eastAsia"/>
        </w:rPr>
        <w:t>分鐘。</w:t>
      </w:r>
    </w:p>
    <w:p w:rsidR="00D45698" w:rsidRDefault="00D45698" w:rsidP="008566D8">
      <w:pPr>
        <w:spacing w:line="390" w:lineRule="exact"/>
        <w:ind w:leftChars="100" w:left="211" w:firstLineChars="100" w:firstLine="211"/>
      </w:pPr>
      <w:r>
        <w:rPr>
          <w:rFonts w:hint="eastAsia"/>
        </w:rPr>
        <w:t>這兩年在臺北市實施的效果非常好，大概都沒有漏接，因為其實這也是警察他們會碰到的一個困擾，就此警政署可否提出一個具體的因應方案，因為事實上這兩年的成績大概都會有八成五的績效，但還是有一些漏接的，不曉得警政署對這兩成沒有到驗的吸毒犯，有沒有什麼具體措施？我想為了不耽誤主席的時間，請就這個問題給我一份書面報告，好不好？謝謝主席。</w:t>
      </w:r>
    </w:p>
    <w:p w:rsidR="00D45698" w:rsidRDefault="00D45698" w:rsidP="008566D8">
      <w:pPr>
        <w:spacing w:line="390" w:lineRule="exact"/>
        <w:ind w:left="211" w:hangingChars="100" w:hanging="211"/>
      </w:pPr>
      <w:r w:rsidRPr="00865C23">
        <w:rPr>
          <w:rFonts w:eastAsia="華康中黑體" w:hint="eastAsia"/>
        </w:rPr>
        <w:t>主席：</w:t>
      </w:r>
      <w:r>
        <w:rPr>
          <w:rFonts w:hint="eastAsia"/>
        </w:rPr>
        <w:t>警政署記得把這份書面報告提供給蔡委員，同時副知給本委員會。</w:t>
      </w:r>
    </w:p>
    <w:p w:rsidR="00D45698" w:rsidRDefault="00D45698" w:rsidP="008566D8">
      <w:pPr>
        <w:spacing w:line="390" w:lineRule="exact"/>
        <w:ind w:leftChars="100" w:left="211" w:firstLineChars="100" w:firstLine="211"/>
      </w:pPr>
      <w:r>
        <w:rPr>
          <w:rFonts w:hint="eastAsia"/>
        </w:rPr>
        <w:t>接下來請洪委員孟楷發言。</w:t>
      </w:r>
    </w:p>
    <w:p w:rsidR="00D45698" w:rsidRDefault="00D45698" w:rsidP="008566D8">
      <w:pPr>
        <w:spacing w:line="390" w:lineRule="exact"/>
        <w:ind w:left="211" w:hangingChars="100" w:hanging="211"/>
      </w:pPr>
      <w:r w:rsidRPr="00865C23">
        <w:rPr>
          <w:rFonts w:eastAsia="華康中黑體" w:hint="eastAsia"/>
        </w:rPr>
        <w:t>洪委員孟楷：</w:t>
      </w:r>
      <w:r>
        <w:rPr>
          <w:rFonts w:hint="eastAsia"/>
        </w:rPr>
        <w:t>（</w:t>
      </w:r>
      <w:r>
        <w:rPr>
          <w:rFonts w:hint="eastAsia"/>
        </w:rPr>
        <w:t>13</w:t>
      </w:r>
      <w:r>
        <w:rPr>
          <w:rFonts w:hint="eastAsia"/>
        </w:rPr>
        <w:t>時</w:t>
      </w:r>
      <w:r>
        <w:rPr>
          <w:rFonts w:hint="eastAsia"/>
        </w:rPr>
        <w:t>4</w:t>
      </w:r>
      <w:r>
        <w:rPr>
          <w:rFonts w:hint="eastAsia"/>
        </w:rPr>
        <w:t>分）我直接請教次長，在今天報告的第</w:t>
      </w:r>
      <w:r>
        <w:rPr>
          <w:rFonts w:hint="eastAsia"/>
        </w:rPr>
        <w:t>7</w:t>
      </w:r>
      <w:r>
        <w:rPr>
          <w:rFonts w:hint="eastAsia"/>
        </w:rPr>
        <w:t>頁列有近期大麻查緝的成效，查獲有民眾在家裡種植大麻。同時調查局也在報告第</w:t>
      </w:r>
      <w:r>
        <w:rPr>
          <w:rFonts w:hint="eastAsia"/>
        </w:rPr>
        <w:t>6</w:t>
      </w:r>
      <w:r>
        <w:rPr>
          <w:rFonts w:hint="eastAsia"/>
        </w:rPr>
        <w:t>頁講到大麻植栽場的案件，且大麻類的案件不減反增，毒販除了以經濟農業方式在種植大麻</w:t>
      </w:r>
      <w:r w:rsidR="00AF5DA8">
        <w:rPr>
          <w:rFonts w:hint="eastAsia"/>
        </w:rPr>
        <w:t>等等之外</w:t>
      </w:r>
      <w:r>
        <w:rPr>
          <w:rFonts w:hint="eastAsia"/>
        </w:rPr>
        <w:t>，我想請教大麻相對來講是他們比較可能種植的毒品，我們要怎麼有效的正本清源以阻止類似這樣的犯罪行為再度發生？</w:t>
      </w:r>
    </w:p>
    <w:p w:rsidR="00D45698" w:rsidRDefault="00D45698" w:rsidP="008566D8">
      <w:pPr>
        <w:spacing w:line="390" w:lineRule="exact"/>
        <w:ind w:left="211" w:hangingChars="100" w:hanging="211"/>
      </w:pPr>
      <w:r w:rsidRPr="00865C23">
        <w:rPr>
          <w:rFonts w:eastAsia="華康中黑體" w:hint="eastAsia"/>
        </w:rPr>
        <w:t>主席：</w:t>
      </w:r>
      <w:r>
        <w:rPr>
          <w:rFonts w:hint="eastAsia"/>
        </w:rPr>
        <w:t>請法務部張次長說明。</w:t>
      </w:r>
    </w:p>
    <w:p w:rsidR="00D45698" w:rsidRDefault="00D45698" w:rsidP="008566D8">
      <w:pPr>
        <w:spacing w:line="390" w:lineRule="exact"/>
        <w:ind w:left="211" w:hangingChars="100" w:hanging="211"/>
      </w:pPr>
      <w:r w:rsidRPr="00865C23">
        <w:rPr>
          <w:rFonts w:eastAsia="華康中黑體" w:hint="eastAsia"/>
        </w:rPr>
        <w:t>張次長斗輝：</w:t>
      </w:r>
      <w:r>
        <w:rPr>
          <w:rFonts w:hint="eastAsia"/>
        </w:rPr>
        <w:t>有關大麻的問題，我們非常重視，在今年開始，我們也爭取到行政院的支持，就這些查獲栽種大麻者，都要加驗尿液有沒有大麻的陽性反應，因為如果只從……</w:t>
      </w:r>
    </w:p>
    <w:p w:rsidR="00D45698" w:rsidRDefault="00D45698" w:rsidP="00AF5DA8">
      <w:pPr>
        <w:spacing w:line="400" w:lineRule="exact"/>
        <w:ind w:left="211" w:hangingChars="100" w:hanging="211"/>
      </w:pPr>
      <w:r w:rsidRPr="00865C23">
        <w:rPr>
          <w:rFonts w:eastAsia="華康中黑體" w:hint="eastAsia"/>
        </w:rPr>
        <w:lastRenderedPageBreak/>
        <w:t>洪委員孟楷：</w:t>
      </w:r>
      <w:r>
        <w:rPr>
          <w:rFonts w:hint="eastAsia"/>
        </w:rPr>
        <w:t>你說種植的人，是不是？</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不是，只要吸食的人行政院有撥經費加驗大麻這個項目，因為以前沒有去驗的話，並不知道他有沒有吸食。</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次長，我講的是怎麼從源頭釜底抽薪？</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最近種植大麻的案例增加，其實有兩個原因，一個可能是因為疫情的關係大麻不容易進來。第二個在網路上我們也看到有人在教導如何種植大麻，在其他國家大麻價格算是比較高的，尤其大麻是很多人在國外的俱樂部用藥，所以吸食大麻的情形就比較多，因為它的價格比較高，根據我們觀察的情形，最近是比較……</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次長你講到重點，因為其實在美國有些州大麻是合法的，但是很多民眾會到網路上學習相關的栽種技術，本席並不是要鼓勵栽種，因為在國內種植、販賣、吸食大麻都是犯罪的，但是本席剛剛上</w:t>
      </w:r>
      <w:r>
        <w:rPr>
          <w:rFonts w:hint="eastAsia"/>
        </w:rPr>
        <w:t>YouTube</w:t>
      </w:r>
      <w:r>
        <w:rPr>
          <w:rFonts w:hint="eastAsia"/>
        </w:rPr>
        <w:t>社群平臺打上「大麻種植」</w:t>
      </w:r>
      <w:r>
        <w:rPr>
          <w:rFonts w:hint="eastAsia"/>
        </w:rPr>
        <w:t>4</w:t>
      </w:r>
      <w:r>
        <w:rPr>
          <w:rFonts w:hint="eastAsia"/>
        </w:rPr>
        <w:t>個關鍵字，立即就跳出琳瑯滿目的影片，而且這些影片還包括教你怎麼修剪、怎麼乾燥、怎麼採收，甚至標題還明列「收前獨家加速營養液秘方」，所以換言之，在國內不用換帳號，假如說在國外，譬如美國，因為他們有些州吸食大麻是合法的，你的帳號更改到美國的話，你有可能可以收看到這些影片，但是以你在臺灣設定的帳號上這些社群平臺，居然都可以看到這種影片的分享，同時這種影片的分享還在網路上流竄，這樣會不會加深民眾更容易獲得栽種的知識，這個部分我們要怎麼杜絕？</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這牽涉到刑法煽惑犯罪的情形，這部分我們臺高檢署會統合相關單位查緝……</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所以我現在就不秀出這個影片，因為我不鼓勵犯罪，但是我現在要直接講，此時此刻在</w:t>
      </w:r>
      <w:r>
        <w:rPr>
          <w:rFonts w:hint="eastAsia"/>
        </w:rPr>
        <w:t>YouTube</w:t>
      </w:r>
      <w:r>
        <w:rPr>
          <w:rFonts w:hint="eastAsia"/>
        </w:rPr>
        <w:t>上還是看得到這些影片，而杜絕這些影片分兩個部分，一是不是要主動地找相關的業者來討論，請他們把這種不適合我國法令的影片下架。第二</w:t>
      </w:r>
      <w:r w:rsidR="00AF5DA8">
        <w:rPr>
          <w:rFonts w:hint="eastAsia"/>
        </w:rPr>
        <w:t>，</w:t>
      </w:r>
      <w:r>
        <w:rPr>
          <w:rFonts w:hint="eastAsia"/>
        </w:rPr>
        <w:t>要追查源頭，這些影片的源頭有沒有可能是我們臺灣的人上傳的，或者源頭如果是從其他國家上傳的，在臺灣不應該看到這樣的影片，您可以同意嗎？</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報告委員，我們同意。</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好，謝謝。當然毒品氾濫其中一個很大的重點是毒品不要進入校園，校園也是我們防護毒品的一個戰場，對不對？我們今年是不是有所謂的毒品防制基金？</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有，已經成立三年了。</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關於毒品防制基金，</w:t>
      </w:r>
      <w:r>
        <w:rPr>
          <w:rFonts w:hint="eastAsia"/>
        </w:rPr>
        <w:t>108</w:t>
      </w:r>
      <w:r>
        <w:rPr>
          <w:rFonts w:hint="eastAsia"/>
        </w:rPr>
        <w:t>年曾開辦所謂校園毒品防制計畫，在計畫裡面只有四千八百多萬元的預算，這項預算對比全臺灣國中以上的學生人數，其實差不多有</w:t>
      </w:r>
      <w:r>
        <w:rPr>
          <w:rFonts w:hint="eastAsia"/>
        </w:rPr>
        <w:t>250</w:t>
      </w:r>
      <w:r>
        <w:rPr>
          <w:rFonts w:hint="eastAsia"/>
        </w:rPr>
        <w:t>萬人，我們只編列四千多萬</w:t>
      </w:r>
      <w:r w:rsidR="00AF5DA8">
        <w:rPr>
          <w:rFonts w:hint="eastAsia"/>
        </w:rPr>
        <w:t>元</w:t>
      </w:r>
      <w:r>
        <w:rPr>
          <w:rFonts w:hint="eastAsia"/>
        </w:rPr>
        <w:t>的預算，平均每個人大約只有</w:t>
      </w:r>
      <w:r>
        <w:rPr>
          <w:rFonts w:hint="eastAsia"/>
        </w:rPr>
        <w:t>19</w:t>
      </w:r>
      <w:r>
        <w:rPr>
          <w:rFonts w:hint="eastAsia"/>
        </w:rPr>
        <w:t>元，次長能否比較具體告訴我們，我們這四千多萬元到底都花在哪個地方？</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這部分是教育部所提列的計畫，當然不可能用在每個學生，可能就重點部分加強宣導，或者是……</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所以基金預算的編列是在我們的法務部，但執行是由教育部？</w:t>
      </w:r>
    </w:p>
    <w:p w:rsidR="00D45698" w:rsidRDefault="00D45698" w:rsidP="00AF5DA8">
      <w:pPr>
        <w:spacing w:line="400" w:lineRule="exact"/>
        <w:ind w:left="211" w:hangingChars="100" w:hanging="211"/>
      </w:pPr>
      <w:r w:rsidRPr="00865C23">
        <w:rPr>
          <w:rFonts w:eastAsia="華康中黑體" w:hint="eastAsia"/>
        </w:rPr>
        <w:lastRenderedPageBreak/>
        <w:t>張次長斗輝：</w:t>
      </w:r>
      <w:r>
        <w:rPr>
          <w:rFonts w:hint="eastAsia"/>
        </w:rPr>
        <w:t>毒品防制基金的審議是在我們法務部……</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我們有沒有針對教育部進行瞭解、考核，或是確認教育部要怎麼執行這筆預算？</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這在每年度都會提出相關的成果報告。</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預算是編列在你們這邊？</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是。</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當然我們今天看到大家的報告，您在報告裡開宗明義提到要防止毒品入侵校園的問題，當然校園裡面，你可以說是教育部的職責，但今天教育部沒有派人列席，本席與所有的家長及所有人員都很關心毒品侵入校園的問題，而校園可能會是很多民眾接觸菸害或毒品的第一步，也因此本席今天特別提出這個問題，請你們是否事後再提供給本席一份資料</w:t>
      </w:r>
      <w:r w:rsidR="00AF5DA8">
        <w:rPr>
          <w:rFonts w:hint="eastAsia"/>
        </w:rPr>
        <w:t>？</w:t>
      </w:r>
      <w:r>
        <w:rPr>
          <w:rFonts w:hint="eastAsia"/>
        </w:rPr>
        <w:t>針對這四千多萬元到底怎麼運用以及有沒有跟教育部確認他們運用的方式是否合理，這樣可以嗎？</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謝謝委員，我們會……</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關於影片的部分就麻煩次長，本席本來以為查不到，沒想到隨便打幾個關鍵字就可以查到那麼詳細的影片，他甚至是一步步地告訴你該怎麼種，我覺得這一點相對來講是很重要的一件事，好不好？</w:t>
      </w:r>
    </w:p>
    <w:p w:rsidR="00D45698" w:rsidRDefault="00D45698" w:rsidP="00AF5DA8">
      <w:pPr>
        <w:spacing w:line="400" w:lineRule="exact"/>
        <w:ind w:left="211" w:hangingChars="100" w:hanging="211"/>
      </w:pPr>
      <w:r w:rsidRPr="00865C23">
        <w:rPr>
          <w:rFonts w:eastAsia="華康中黑體" w:hint="eastAsia"/>
        </w:rPr>
        <w:t>張次長斗輝：</w:t>
      </w:r>
      <w:r>
        <w:rPr>
          <w:rFonts w:hint="eastAsia"/>
        </w:rPr>
        <w:t>好，謝謝委員。</w:t>
      </w:r>
    </w:p>
    <w:p w:rsidR="00D45698" w:rsidRDefault="00D45698" w:rsidP="00AF5DA8">
      <w:pPr>
        <w:spacing w:line="400" w:lineRule="exact"/>
        <w:ind w:left="211" w:hangingChars="100" w:hanging="211"/>
      </w:pPr>
      <w:r w:rsidRPr="00865C23">
        <w:rPr>
          <w:rFonts w:eastAsia="華康中黑體" w:hint="eastAsia"/>
        </w:rPr>
        <w:t>洪委員孟楷：</w:t>
      </w:r>
      <w:r>
        <w:rPr>
          <w:rFonts w:hint="eastAsia"/>
        </w:rPr>
        <w:t>謝謝次長。</w:t>
      </w:r>
    </w:p>
    <w:p w:rsidR="00D45698" w:rsidRDefault="00D45698" w:rsidP="00AF5DA8">
      <w:pPr>
        <w:spacing w:line="400" w:lineRule="exact"/>
        <w:ind w:left="211" w:hangingChars="100" w:hanging="211"/>
      </w:pPr>
      <w:r w:rsidRPr="00865C23">
        <w:rPr>
          <w:rFonts w:eastAsia="華康中黑體" w:hint="eastAsia"/>
        </w:rPr>
        <w:t>主席：</w:t>
      </w:r>
      <w:r>
        <w:rPr>
          <w:rFonts w:hint="eastAsia"/>
        </w:rPr>
        <w:t>請刑事局是不是也能同步進行搜查</w:t>
      </w:r>
      <w:r w:rsidR="00AF5DA8">
        <w:rPr>
          <w:rFonts w:hint="eastAsia"/>
        </w:rPr>
        <w:t>？</w:t>
      </w:r>
    </w:p>
    <w:p w:rsidR="00D45698" w:rsidRDefault="00D45698" w:rsidP="00AF5DA8">
      <w:pPr>
        <w:spacing w:line="400" w:lineRule="exact"/>
        <w:ind w:left="210" w:firstLineChars="100" w:firstLine="211"/>
      </w:pPr>
      <w:r>
        <w:rPr>
          <w:rFonts w:hint="eastAsia"/>
        </w:rPr>
        <w:t>接下來登記發言的李委員德維、王委員美惠、廖委員婉汝、孔委員文吉、呂委員玉玲、蔡委員易餘、何委員欣純、莊委員競程、湯委員蕙禎、高委員嘉瑜、林委員德福、劉委員櫂豪、鍾委員佳濱、邱委員志偉及鄭天財</w:t>
      </w:r>
      <w:r>
        <w:rPr>
          <w:rFonts w:hint="eastAsia"/>
        </w:rPr>
        <w:t>Sra Kacaw</w:t>
      </w:r>
      <w:r>
        <w:rPr>
          <w:rFonts w:hint="eastAsia"/>
        </w:rPr>
        <w:t>委員均不在場。</w:t>
      </w:r>
    </w:p>
    <w:p w:rsidR="00D45698" w:rsidRDefault="00D45698" w:rsidP="00AF5DA8">
      <w:pPr>
        <w:spacing w:line="400" w:lineRule="exact"/>
        <w:ind w:left="210" w:firstLineChars="100" w:firstLine="211"/>
      </w:pPr>
      <w:r>
        <w:rPr>
          <w:rFonts w:hint="eastAsia"/>
        </w:rPr>
        <w:t>所有登記委員均已發言完畢，詢答結束。委員質詢時要求提供相關資料或以書面答復者，請相關機關儘速送交個別委員及本會。</w:t>
      </w:r>
    </w:p>
    <w:p w:rsidR="00D45698" w:rsidRDefault="00D45698" w:rsidP="00AF5DA8">
      <w:pPr>
        <w:spacing w:line="400" w:lineRule="exact"/>
        <w:ind w:left="210" w:firstLineChars="100" w:firstLine="211"/>
      </w:pPr>
      <w:r>
        <w:rPr>
          <w:rFonts w:hint="eastAsia"/>
        </w:rPr>
        <w:t>委員楊瓊瓔</w:t>
      </w:r>
      <w:r w:rsidR="00AF5DA8">
        <w:rPr>
          <w:rFonts w:hint="eastAsia"/>
        </w:rPr>
        <w:t>及</w:t>
      </w:r>
      <w:r>
        <w:rPr>
          <w:rFonts w:hint="eastAsia"/>
        </w:rPr>
        <w:t>湯蕙禎等提書面質詢列入紀錄，刊登公報，並請相關機關以書面答復。</w:t>
      </w:r>
    </w:p>
    <w:p w:rsidR="00D45698" w:rsidRDefault="00D45698" w:rsidP="00AF5DA8">
      <w:pPr>
        <w:spacing w:line="400" w:lineRule="exact"/>
        <w:ind w:left="211" w:hangingChars="100" w:hanging="211"/>
      </w:pPr>
      <w:r w:rsidRPr="00570F8E">
        <w:rPr>
          <w:rFonts w:eastAsia="華康中黑體" w:hint="eastAsia"/>
        </w:rPr>
        <w:t>委員楊瓊瓔書面質詢：</w:t>
      </w:r>
    </w:p>
    <w:p w:rsidR="00D45698" w:rsidRDefault="00D45698" w:rsidP="00AF5DA8">
      <w:pPr>
        <w:spacing w:line="400" w:lineRule="exact"/>
        <w:ind w:left="210" w:firstLineChars="100" w:firstLine="211"/>
      </w:pPr>
      <w:r>
        <w:rPr>
          <w:rFonts w:hint="eastAsia"/>
        </w:rPr>
        <w:t>本席邀請法務部、警政署。國內毒品氾濫問題嚴重，過去還曾被國際認為是重要的毒品中轉及出口國，各單位積極努力查緝毒品，但毒品問題仍舊是台灣治安惡化的重要原因。本席有以下幾個問題請教：</w:t>
      </w:r>
    </w:p>
    <w:p w:rsidR="00D45698" w:rsidRDefault="00D45698" w:rsidP="00AF5DA8">
      <w:pPr>
        <w:spacing w:line="400" w:lineRule="exact"/>
        <w:ind w:left="210" w:firstLineChars="100" w:firstLine="211"/>
      </w:pPr>
      <w:r>
        <w:rPr>
          <w:rFonts w:hint="eastAsia"/>
        </w:rPr>
        <w:t>一、根據警政署的報告，近三年來毒品查緝成果件數由</w:t>
      </w:r>
      <w:r>
        <w:rPr>
          <w:rFonts w:hint="eastAsia"/>
        </w:rPr>
        <w:t>107</w:t>
      </w:r>
      <w:r>
        <w:rPr>
          <w:rFonts w:hint="eastAsia"/>
        </w:rPr>
        <w:t>年的</w:t>
      </w:r>
      <w:r>
        <w:rPr>
          <w:rFonts w:hint="eastAsia"/>
        </w:rPr>
        <w:t>55,480</w:t>
      </w:r>
      <w:r>
        <w:rPr>
          <w:rFonts w:hint="eastAsia"/>
        </w:rPr>
        <w:t>件降為</w:t>
      </w:r>
      <w:r>
        <w:rPr>
          <w:rFonts w:hint="eastAsia"/>
        </w:rPr>
        <w:t>109</w:t>
      </w:r>
      <w:r>
        <w:rPr>
          <w:rFonts w:hint="eastAsia"/>
        </w:rPr>
        <w:t>年</w:t>
      </w:r>
      <w:r>
        <w:rPr>
          <w:rFonts w:hint="eastAsia"/>
        </w:rPr>
        <w:t>45,489</w:t>
      </w:r>
      <w:r>
        <w:rPr>
          <w:rFonts w:hint="eastAsia"/>
        </w:rPr>
        <w:t>件，人次則從</w:t>
      </w:r>
      <w:r>
        <w:rPr>
          <w:rFonts w:hint="eastAsia"/>
        </w:rPr>
        <w:t>59,106</w:t>
      </w:r>
      <w:r>
        <w:rPr>
          <w:rFonts w:hint="eastAsia"/>
        </w:rPr>
        <w:t>降為</w:t>
      </w:r>
      <w:r>
        <w:rPr>
          <w:rFonts w:hint="eastAsia"/>
        </w:rPr>
        <w:t>47,779</w:t>
      </w:r>
      <w:r>
        <w:rPr>
          <w:rFonts w:hint="eastAsia"/>
        </w:rPr>
        <w:t>，不過在查緝毒品的毒品淨重上則是增加，從</w:t>
      </w:r>
      <w:r>
        <w:rPr>
          <w:rFonts w:hint="eastAsia"/>
        </w:rPr>
        <w:t>107</w:t>
      </w:r>
      <w:r>
        <w:rPr>
          <w:rFonts w:hint="eastAsia"/>
        </w:rPr>
        <w:t>年的</w:t>
      </w:r>
      <w:r>
        <w:rPr>
          <w:rFonts w:hint="eastAsia"/>
        </w:rPr>
        <w:t>1,972</w:t>
      </w:r>
      <w:r>
        <w:rPr>
          <w:rFonts w:hint="eastAsia"/>
        </w:rPr>
        <w:t>公斤上升到</w:t>
      </w:r>
      <w:r>
        <w:rPr>
          <w:rFonts w:hint="eastAsia"/>
        </w:rPr>
        <w:t>109</w:t>
      </w:r>
      <w:r>
        <w:rPr>
          <w:rFonts w:hint="eastAsia"/>
        </w:rPr>
        <w:t>年</w:t>
      </w:r>
      <w:r>
        <w:rPr>
          <w:rFonts w:hint="eastAsia"/>
        </w:rPr>
        <w:t>5,175</w:t>
      </w:r>
      <w:r>
        <w:rPr>
          <w:rFonts w:hint="eastAsia"/>
        </w:rPr>
        <w:t>公斤，本席對於各單位查緝毒品的努力表示肯定，毒品查緝件數下降也表示我國在反毒策略上的成效，不過對於查緝的毒品重量增加部分，本席想請教部長及署長，我們查緝的件數跟人數都在下降中，但是毒品的數量卻是增加的，是否表示毒品的流通數量仍在上升？或是有無其他可能原因？我們又該如何因應？</w:t>
      </w:r>
    </w:p>
    <w:p w:rsidR="00D45698" w:rsidRDefault="00D45698" w:rsidP="00AF5DA8">
      <w:pPr>
        <w:spacing w:line="400" w:lineRule="exact"/>
        <w:ind w:left="210" w:firstLineChars="100" w:firstLine="211"/>
      </w:pPr>
      <w:r>
        <w:rPr>
          <w:rFonts w:hint="eastAsia"/>
        </w:rPr>
        <w:lastRenderedPageBreak/>
        <w:t>二、根據臺灣高等檢察署科技偵查中心暨統計室於今年</w:t>
      </w:r>
      <w:r>
        <w:rPr>
          <w:rFonts w:hint="eastAsia"/>
        </w:rPr>
        <w:t>3</w:t>
      </w:r>
      <w:r>
        <w:rPr>
          <w:rFonts w:hint="eastAsia"/>
        </w:rPr>
        <w:t>月發布</w:t>
      </w:r>
      <w:r>
        <w:rPr>
          <w:rFonts w:hint="eastAsia"/>
        </w:rPr>
        <w:t>109</w:t>
      </w:r>
      <w:r>
        <w:rPr>
          <w:rFonts w:hint="eastAsia"/>
        </w:rPr>
        <w:t>年度國內毒品情勢快速分析年報，毒品主要來自境外，</w:t>
      </w:r>
      <w:r>
        <w:rPr>
          <w:rFonts w:hint="eastAsia"/>
        </w:rPr>
        <w:t>108</w:t>
      </w:r>
      <w:r>
        <w:rPr>
          <w:rFonts w:hint="eastAsia"/>
        </w:rPr>
        <w:t>年之毒品來源以中國大陸輸入之新興毒品及其先驅原料為大宗。根據警政署今天的報告，因為新冠肺炎的疫情影響，過去常見的人體夾帶毒品走私數量減少，轉向海空運或漁船等走私方式．毒品使用者甚至出現網路訂購宅配的現象。請問部長及署長．目前我國毒品來源仍是以中國大陸為大宗嗎？兩岸在毒品防制上目前合作的情況為何？在資訊取得跟共同打擊犯罪上的成效為何？</w:t>
      </w:r>
    </w:p>
    <w:p w:rsidR="00D45698" w:rsidRDefault="00D45698" w:rsidP="00D45698">
      <w:pPr>
        <w:ind w:leftChars="100" w:left="211" w:firstLineChars="100" w:firstLine="211"/>
      </w:pPr>
      <w:r>
        <w:rPr>
          <w:rFonts w:hint="eastAsia"/>
        </w:rPr>
        <w:t>三、新興毒品近年來以咖啡包等包裝讓青少年嘗試，讓年輕人接觸毒品的問題日益嚴重．且新興毒品的合成不斷推陳出新，根據法務部去年</w:t>
      </w:r>
      <w:r>
        <w:rPr>
          <w:rFonts w:hint="eastAsia"/>
        </w:rPr>
        <w:t>12</w:t>
      </w:r>
      <w:r>
        <w:rPr>
          <w:rFonts w:hint="eastAsia"/>
        </w:rPr>
        <w:t>月底發布的毒品列管超前部署新聞稿，聯合國被通報的新興精神活性物質現已有</w:t>
      </w:r>
      <w:r>
        <w:rPr>
          <w:rFonts w:hint="eastAsia"/>
        </w:rPr>
        <w:t>1,000</w:t>
      </w:r>
      <w:r>
        <w:rPr>
          <w:rFonts w:hint="eastAsia"/>
        </w:rPr>
        <w:t>多種，而我國列管毒品僅</w:t>
      </w:r>
      <w:r>
        <w:rPr>
          <w:rFonts w:hint="eastAsia"/>
        </w:rPr>
        <w:t>339</w:t>
      </w:r>
      <w:r>
        <w:rPr>
          <w:rFonts w:hint="eastAsia"/>
        </w:rPr>
        <w:t>種，因此有關新興精神活性物質國外列管而國內未列管，並扣除無標準品可作為檢驗者，共計</w:t>
      </w:r>
      <w:r>
        <w:rPr>
          <w:rFonts w:hint="eastAsia"/>
        </w:rPr>
        <w:t>337</w:t>
      </w:r>
      <w:r>
        <w:rPr>
          <w:rFonts w:hint="eastAsia"/>
        </w:rPr>
        <w:t>項，經各單位審議後共有</w:t>
      </w:r>
      <w:r>
        <w:rPr>
          <w:rFonts w:hint="eastAsia"/>
        </w:rPr>
        <w:t>299</w:t>
      </w:r>
      <w:r>
        <w:rPr>
          <w:rFonts w:hint="eastAsia"/>
        </w:rPr>
        <w:t>項物質分別列為第二、三、四級毒品管制。請問部長．目前增加近</w:t>
      </w:r>
      <w:r>
        <w:rPr>
          <w:rFonts w:hint="eastAsia"/>
        </w:rPr>
        <w:t>300</w:t>
      </w:r>
      <w:r>
        <w:rPr>
          <w:rFonts w:hint="eastAsia"/>
        </w:rPr>
        <w:t>項新興精神活性物質列管，是否有效降低新興毒品流通率？對於其他尚末列管的物質．我國防治策略為何？毒品防制是重要的社會議題，更是國安議題，青少年初次施用毒品原因大多出於好奇，來源多是同儕友人提供，尤其新興毒品樣態百出，且混摻多種毒品．再加上新興毒品偽裝食品化，更容易引誘青少年不慎涉毒，危害學子身心。根據食藥署及教育部的統計，學生藥物濫用依學制區分的話，以高中職的人數為最多，請問部長及署長，目前校園反毒的教育及毒品防制的成效為何？針對高中職學生藥物濫用人數較多的情況，我們是否有因應方案？</w:t>
      </w:r>
    </w:p>
    <w:p w:rsidR="00D45698" w:rsidRDefault="00BE07AA" w:rsidP="00D45698">
      <w:pPr>
        <w:spacing w:line="240" w:lineRule="auto"/>
      </w:pPr>
      <w:r>
        <w:pict>
          <v:shape id="_x0000_i1028" type="#_x0000_t75" style="width:453.3pt;height:320.55pt">
            <v:imagedata r:id="rId29" o:title="24052021152700_頁面_1"/>
          </v:shape>
        </w:pict>
      </w:r>
      <w:r>
        <w:pict>
          <v:shape id="_x0000_i1029" type="#_x0000_t75" style="width:453.3pt;height:320.55pt">
            <v:imagedata r:id="rId30" o:title="24052021152700_頁面_2"/>
          </v:shape>
        </w:pict>
      </w:r>
      <w:r>
        <w:pict>
          <v:shape id="_x0000_i1030" type="#_x0000_t75" style="width:453.3pt;height:320.55pt">
            <v:imagedata r:id="rId31" o:title="24052021152700_頁面_3"/>
          </v:shape>
        </w:pict>
      </w:r>
    </w:p>
    <w:p w:rsidR="00D45698" w:rsidRPr="00277DEC" w:rsidRDefault="00D45698" w:rsidP="00D45698">
      <w:pPr>
        <w:spacing w:line="240" w:lineRule="auto"/>
        <w:rPr>
          <w:rFonts w:ascii="華康中黑體" w:eastAsia="華康中黑體"/>
        </w:rPr>
      </w:pPr>
      <w:r w:rsidRPr="00277DEC">
        <w:rPr>
          <w:rFonts w:ascii="華康中黑體" w:eastAsia="華康中黑體" w:hint="eastAsia"/>
        </w:rPr>
        <w:lastRenderedPageBreak/>
        <w:t>委員湯蕙禎書面質詢：</w:t>
      </w:r>
    </w:p>
    <w:p w:rsidR="00D45698" w:rsidRDefault="00D45698" w:rsidP="00D45698">
      <w:pPr>
        <w:ind w:leftChars="100" w:left="211" w:firstLineChars="100" w:firstLine="211"/>
      </w:pPr>
      <w:r>
        <w:rPr>
          <w:rFonts w:hint="eastAsia"/>
        </w:rPr>
        <w:t>蔡清祥部長、呂文忠局長、警政署長、海巡署長各位官員好，今天請教：</w:t>
      </w:r>
    </w:p>
    <w:p w:rsidR="00D45698" w:rsidRDefault="00D45698" w:rsidP="00D45698">
      <w:pPr>
        <w:ind w:leftChars="100" w:left="211" w:firstLineChars="100" w:firstLine="211"/>
      </w:pPr>
      <w:r>
        <w:rPr>
          <w:rFonts w:hint="eastAsia"/>
        </w:rPr>
        <w:t>一、</w:t>
      </w:r>
      <w:r>
        <w:rPr>
          <w:rFonts w:hint="eastAsia"/>
        </w:rPr>
        <w:t>&lt;Q&gt;</w:t>
      </w:r>
      <w:r>
        <w:rPr>
          <w:rFonts w:hint="eastAsia"/>
        </w:rPr>
        <w:t>請問法務部：</w:t>
      </w:r>
    </w:p>
    <w:p w:rsidR="00D45698" w:rsidRDefault="00D45698" w:rsidP="00D45698">
      <w:pPr>
        <w:ind w:leftChars="100" w:left="211" w:firstLineChars="100" w:firstLine="211"/>
      </w:pPr>
      <w:r>
        <w:rPr>
          <w:rFonts w:hint="eastAsia"/>
        </w:rPr>
        <w:t>關務署去年攔截一批從馬來西亞入境</w:t>
      </w:r>
      <w:r>
        <w:rPr>
          <w:rFonts w:hint="eastAsia"/>
        </w:rPr>
        <w:t>2.1</w:t>
      </w:r>
      <w:r>
        <w:rPr>
          <w:rFonts w:hint="eastAsia"/>
        </w:rPr>
        <w:t>公斤破千萬元價值的海洛因毒品，檢調以收貨人涉有重嫌，依運輸第一級毒品重罪起訴。但是，桃地院卻認為，檢方未證明</w:t>
      </w:r>
      <w:r>
        <w:rPr>
          <w:rFonts w:hint="eastAsia"/>
        </w:rPr>
        <w:t>2</w:t>
      </w:r>
      <w:r>
        <w:rPr>
          <w:rFonts w:hint="eastAsia"/>
        </w:rPr>
        <w:t>人和毒梟有關聯、難排除是個資被冒用宣判無罪，該無罪判決影響甚巨，恐怕讓台灣成「毒品轉運站」。</w:t>
      </w:r>
    </w:p>
    <w:p w:rsidR="00D45698" w:rsidRDefault="00D45698" w:rsidP="00D45698">
      <w:pPr>
        <w:ind w:leftChars="100" w:left="211" w:firstLineChars="100" w:firstLine="211"/>
      </w:pPr>
      <w:r>
        <w:rPr>
          <w:rFonts w:hint="eastAsia"/>
        </w:rPr>
        <w:t>請問：檢院雙方對於本案認知落差大，法務部對此有何看法？</w:t>
      </w:r>
    </w:p>
    <w:p w:rsidR="00D45698" w:rsidRDefault="00D45698" w:rsidP="00D45698">
      <w:pPr>
        <w:ind w:leftChars="100" w:left="211" w:firstLineChars="100" w:firstLine="211"/>
      </w:pPr>
      <w:r>
        <w:rPr>
          <w:rFonts w:hint="eastAsia"/>
        </w:rPr>
        <w:t>二、</w:t>
      </w:r>
      <w:r>
        <w:rPr>
          <w:rFonts w:hint="eastAsia"/>
        </w:rPr>
        <w:t>&lt;Q&gt;</w:t>
      </w:r>
      <w:r>
        <w:rPr>
          <w:rFonts w:hint="eastAsia"/>
        </w:rPr>
        <w:t>請問警政署：</w:t>
      </w:r>
    </w:p>
    <w:p w:rsidR="00D45698" w:rsidRDefault="00D45698" w:rsidP="00D45698">
      <w:pPr>
        <w:ind w:leftChars="100" w:left="211" w:firstLineChars="100" w:firstLine="211"/>
      </w:pPr>
      <w:r>
        <w:rPr>
          <w:rFonts w:hint="eastAsia"/>
        </w:rPr>
        <w:t>雖然警政署宣稱毒品的查緝成果亮眼，但是事實上「新興毒品」的氾濫問題可能越來越嚴重。尤其是在校園。例如：毒咖啡包、摻有</w:t>
      </w:r>
      <w:r>
        <w:rPr>
          <w:rFonts w:hint="eastAsia"/>
        </w:rPr>
        <w:t>K</w:t>
      </w:r>
      <w:r>
        <w:rPr>
          <w:rFonts w:hint="eastAsia"/>
        </w:rPr>
        <w:t>他命、搖頭丸粉的彩虹菸，或是多種毒品混用。</w:t>
      </w:r>
    </w:p>
    <w:p w:rsidR="00D45698" w:rsidRDefault="00D45698" w:rsidP="00D45698">
      <w:pPr>
        <w:ind w:leftChars="100" w:left="211" w:firstLineChars="100" w:firstLine="211"/>
      </w:pPr>
      <w:r>
        <w:rPr>
          <w:rFonts w:hint="eastAsia"/>
        </w:rPr>
        <w:t>警政署未來如何強化查緝校園新興毒品問題？</w:t>
      </w:r>
    </w:p>
    <w:p w:rsidR="00D45698" w:rsidRDefault="00D45698" w:rsidP="00D45698">
      <w:pPr>
        <w:ind w:leftChars="100" w:left="211" w:firstLineChars="100" w:firstLine="211"/>
      </w:pPr>
      <w:r>
        <w:rPr>
          <w:rFonts w:hint="eastAsia"/>
        </w:rPr>
        <w:t>三、</w:t>
      </w:r>
      <w:r>
        <w:rPr>
          <w:rFonts w:hint="eastAsia"/>
        </w:rPr>
        <w:t>&lt;Q&gt;</w:t>
      </w:r>
      <w:r>
        <w:rPr>
          <w:rFonts w:hint="eastAsia"/>
        </w:rPr>
        <w:t>請問警政署：</w:t>
      </w:r>
    </w:p>
    <w:p w:rsidR="00D45698" w:rsidRDefault="00D45698" w:rsidP="00D45698">
      <w:pPr>
        <w:ind w:leftChars="100" w:left="211" w:firstLineChars="100" w:firstLine="211"/>
      </w:pPr>
      <w:r>
        <w:rPr>
          <w:rFonts w:hint="eastAsia"/>
        </w:rPr>
        <w:t>新聞常見：自家住宅以溫室種植培育大麻株，因查緝困難，針對此種犯罪方式，警政署如何強化查緝方式？</w:t>
      </w:r>
    </w:p>
    <w:p w:rsidR="00D45698" w:rsidRDefault="00D45698" w:rsidP="00D45698">
      <w:pPr>
        <w:ind w:leftChars="100" w:left="211" w:firstLineChars="100" w:firstLine="211"/>
      </w:pPr>
      <w:r>
        <w:rPr>
          <w:rFonts w:hint="eastAsia"/>
        </w:rPr>
        <w:t>四、</w:t>
      </w:r>
      <w:r>
        <w:rPr>
          <w:rFonts w:hint="eastAsia"/>
        </w:rPr>
        <w:t>&lt;Q&gt;</w:t>
      </w:r>
      <w:r>
        <w:rPr>
          <w:rFonts w:hint="eastAsia"/>
        </w:rPr>
        <w:t>請問法務部、海巡署：</w:t>
      </w:r>
    </w:p>
    <w:p w:rsidR="00D45698" w:rsidRDefault="00D45698" w:rsidP="00D45698">
      <w:pPr>
        <w:ind w:leftChars="100" w:left="211" w:firstLineChars="100" w:firstLine="211"/>
      </w:pPr>
      <w:r>
        <w:rPr>
          <w:rFonts w:hint="eastAsia"/>
        </w:rPr>
        <w:t>毒品氾濫最大宗是安非他命，其原料，是不是大多由中國走私來台灣？請提供近三年毒品走私查緝成果書面報告。</w:t>
      </w:r>
    </w:p>
    <w:p w:rsidR="00D45698" w:rsidRDefault="00D45698" w:rsidP="00D45698">
      <w:pPr>
        <w:ind w:left="211" w:hangingChars="100" w:hanging="211"/>
      </w:pPr>
      <w:r w:rsidRPr="00385F6E">
        <w:rPr>
          <w:rFonts w:eastAsia="華康中黑體" w:hint="eastAsia"/>
        </w:rPr>
        <w:t>主席：</w:t>
      </w:r>
      <w:r>
        <w:rPr>
          <w:rFonts w:hint="eastAsia"/>
        </w:rPr>
        <w:t>本次會議到此結束，現在散會，謝謝大家。</w:t>
      </w:r>
    </w:p>
    <w:p w:rsidR="00D45698" w:rsidRDefault="00D45698" w:rsidP="00D45698">
      <w:r w:rsidRPr="00385F6E">
        <w:rPr>
          <w:rFonts w:eastAsia="華康中黑體" w:hint="eastAsia"/>
        </w:rPr>
        <w:t>散會</w:t>
      </w:r>
      <w:r>
        <w:rPr>
          <w:rFonts w:hint="eastAsia"/>
        </w:rPr>
        <w:t>（</w:t>
      </w:r>
      <w:r>
        <w:rPr>
          <w:rFonts w:hint="eastAsia"/>
        </w:rPr>
        <w:t>13</w:t>
      </w:r>
      <w:r>
        <w:rPr>
          <w:rFonts w:hint="eastAsia"/>
        </w:rPr>
        <w:t>時</w:t>
      </w:r>
      <w:r>
        <w:rPr>
          <w:rFonts w:hint="eastAsia"/>
        </w:rPr>
        <w:t>11</w:t>
      </w:r>
      <w:r>
        <w:rPr>
          <w:rFonts w:hint="eastAsia"/>
        </w:rPr>
        <w:t>分）</w:t>
      </w:r>
    </w:p>
    <w:p w:rsidR="00D45698" w:rsidRDefault="00D45698" w:rsidP="00D45698"/>
    <w:p w:rsidR="00D45698" w:rsidRDefault="00D45698" w:rsidP="00D45698"/>
    <w:p w:rsidR="00D45698" w:rsidRPr="00385F6E" w:rsidRDefault="008566D8" w:rsidP="00D45698">
      <w:r>
        <w:br w:type="page"/>
      </w:r>
      <w:bookmarkStart w:id="4" w:name="_GoBack"/>
      <w:bookmarkEnd w:id="4"/>
    </w:p>
    <w:sectPr w:rsidR="00D45698" w:rsidRPr="00385F6E" w:rsidSect="00E04A6E">
      <w:headerReference w:type="even" r:id="rId32"/>
      <w:headerReference w:type="default" r:id="rId33"/>
      <w:footerReference w:type="even" r:id="rId34"/>
      <w:footerReference w:type="default" r:id="rId35"/>
      <w:headerReference w:type="first" r:id="rId36"/>
      <w:footerReference w:type="first" r:id="rId37"/>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071" w:rsidRDefault="001D2071">
      <w:pPr>
        <w:spacing w:line="240" w:lineRule="auto"/>
      </w:pPr>
      <w:r>
        <w:separator/>
      </w:r>
    </w:p>
  </w:endnote>
  <w:endnote w:type="continuationSeparator" w:id="0">
    <w:p w:rsidR="001D2071" w:rsidRDefault="001D2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4"/>
      <w:tabs>
        <w:tab w:val="clear" w:pos="4153"/>
        <w:tab w:val="clear" w:pos="8306"/>
      </w:tabs>
    </w:pPr>
    <w:r>
      <w:pict>
        <v:shapetype id="_x0000_t202" coordsize="21600,21600" o:spt="202" path="m,l,21600r21600,l21600,xe">
          <v:stroke joinstyle="miter"/>
          <v:path gradientshapeok="t" o:connecttype="rect"/>
        </v:shapetype>
        <v:shape id="_x0000_s2069" type="#_x0000_t202" style="position:absolute;left:0;text-align:left;margin-left:.05pt;margin-top:-2.4pt;width:453.55pt;height:31.5pt;z-index:251658240;mso-wrap-style:tight" filled="f" stroked="f">
          <v:textbox>
            <w:txbxContent>
              <w:p w:rsidR="00534627" w:rsidRPr="00534627" w:rsidRDefault="00534627" w:rsidP="00534627">
                <w:pPr>
                  <w:spacing w:line="210" w:lineRule="exact"/>
                  <w:jc w:val="center"/>
                </w:pPr>
                <w:r>
                  <w:fldChar w:fldCharType="begin"/>
                </w:r>
                <w:r>
                  <w:instrText xml:space="preserve"> PAGE  \* MERGEFORMAT </w:instrText>
                </w:r>
                <w:r>
                  <w:fldChar w:fldCharType="separate"/>
                </w:r>
                <w:r w:rsidR="00BE07AA">
                  <w:t>257</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tabs>
        <w:tab w:val="clear" w:pos="4153"/>
        <w:tab w:val="clear" w:pos="8306"/>
        <w:tab w:val="left" w:pos="4125"/>
        <w:tab w:val="center" w:pos="4536"/>
      </w:tabs>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71" type="#_x0000_t202" style="position:absolute;margin-left:.05pt;margin-top:-2.4pt;width:453.55pt;height:31.5pt;z-index:251660288;mso-wrap-style:tight" filled="f" stroked="f">
          <v:textbox>
            <w:txbxContent>
              <w:p w:rsidR="00534627" w:rsidRPr="00534627" w:rsidRDefault="00534627" w:rsidP="00534627">
                <w:pPr>
                  <w:spacing w:line="210" w:lineRule="exact"/>
                  <w:jc w:val="center"/>
                </w:pPr>
                <w:r>
                  <w:fldChar w:fldCharType="begin"/>
                </w:r>
                <w:r>
                  <w:instrText xml:space="preserve"> PAGE  \* MERGEFORMAT </w:instrText>
                </w:r>
                <w:r>
                  <w:fldChar w:fldCharType="separate"/>
                </w:r>
                <w:r w:rsidR="00BE07AA">
                  <w:t>270</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4"/>
      <w:tabs>
        <w:tab w:val="clear" w:pos="4153"/>
        <w:tab w:val="clear" w:pos="8306"/>
      </w:tabs>
    </w:pPr>
    <w:r>
      <w:pict>
        <v:shapetype id="_x0000_t202" coordsize="21600,21600" o:spt="202" path="m,l,21600r21600,l21600,xe">
          <v:stroke joinstyle="miter"/>
          <v:path gradientshapeok="t" o:connecttype="rect"/>
        </v:shapetype>
        <v:shape id="_x0000_s2073" type="#_x0000_t202" style="position:absolute;left:0;text-align:left;margin-left:.05pt;margin-top:-2.4pt;width:453.55pt;height:31.5pt;z-index:251662336;mso-wrap-style:tight" filled="f" stroked="f">
          <v:textbox>
            <w:txbxContent>
              <w:p w:rsidR="00534627" w:rsidRPr="00534627" w:rsidRDefault="00534627" w:rsidP="00534627">
                <w:pPr>
                  <w:spacing w:line="210" w:lineRule="exact"/>
                  <w:jc w:val="center"/>
                </w:pPr>
                <w:r>
                  <w:fldChar w:fldCharType="begin"/>
                </w:r>
                <w:r>
                  <w:instrText xml:space="preserve"> PAGE  \* MERGEFORMAT </w:instrText>
                </w:r>
                <w:r>
                  <w:fldChar w:fldCharType="separate"/>
                </w:r>
                <w:r w:rsidR="00BE07AA">
                  <w:t>269</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77" type="#_x0000_t202" style="position:absolute;margin-left:.05pt;margin-top:-2.4pt;width:453.55pt;height:31.5pt;z-index:251666432;mso-wrap-style:tight" filled="f" stroked="f">
          <v:textbox>
            <w:txbxContent>
              <w:p w:rsidR="00534627" w:rsidRPr="00534627" w:rsidRDefault="00534627" w:rsidP="00534627">
                <w:pPr>
                  <w:spacing w:line="210" w:lineRule="exact"/>
                  <w:jc w:val="center"/>
                </w:pPr>
                <w:r>
                  <w:fldChar w:fldCharType="begin"/>
                </w:r>
                <w:r>
                  <w:instrText xml:space="preserve"> PAGE  \* MERGEFORMAT </w:instrText>
                </w:r>
                <w:r>
                  <w:fldChar w:fldCharType="separate"/>
                </w:r>
                <w:r w:rsidR="00BE07AA">
                  <w:t>326</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4"/>
      <w:tabs>
        <w:tab w:val="clear" w:pos="4153"/>
        <w:tab w:val="clear" w:pos="8306"/>
      </w:tabs>
    </w:pPr>
    <w:r>
      <w:pict>
        <v:shapetype id="_x0000_t202" coordsize="21600,21600" o:spt="202" path="m,l,21600r21600,l21600,xe">
          <v:stroke joinstyle="miter"/>
          <v:path gradientshapeok="t" o:connecttype="rect"/>
        </v:shapetype>
        <v:shape id="_x0000_s2075" type="#_x0000_t202" style="position:absolute;left:0;text-align:left;margin-left:.05pt;margin-top:-2.4pt;width:453.55pt;height:31.5pt;z-index:251664384;mso-wrap-style:tight" filled="f" stroked="f">
          <v:textbox>
            <w:txbxContent>
              <w:p w:rsidR="00534627" w:rsidRPr="00534627" w:rsidRDefault="00534627" w:rsidP="00534627">
                <w:pPr>
                  <w:spacing w:line="210" w:lineRule="exact"/>
                  <w:jc w:val="center"/>
                </w:pPr>
                <w:r>
                  <w:fldChar w:fldCharType="begin"/>
                </w:r>
                <w:r>
                  <w:instrText xml:space="preserve"> PAGE  \* MERGEFORMAT </w:instrText>
                </w:r>
                <w:r>
                  <w:fldChar w:fldCharType="separate"/>
                </w:r>
                <w:r w:rsidR="00BE07AA">
                  <w:t>325</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071" w:rsidRDefault="001D2071">
      <w:pPr>
        <w:spacing w:line="240" w:lineRule="auto"/>
      </w:pPr>
      <w:r>
        <w:separator/>
      </w:r>
    </w:p>
  </w:footnote>
  <w:footnote w:type="continuationSeparator" w:id="0">
    <w:p w:rsidR="001D2071" w:rsidRDefault="001D207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627" w:rsidRDefault="00BE07AA">
    <w:pPr>
      <w:pStyle w:val="aff5"/>
    </w:pPr>
    <w:r>
      <w:pict>
        <v:shapetype id="_x0000_t202" coordsize="21600,21600" o:spt="202" path="m,l,21600r21600,l21600,xe">
          <v:stroke joinstyle="miter"/>
          <v:path gradientshapeok="t" o:connecttype="rect"/>
        </v:shapetype>
        <v:shape id="_x0000_s2070" type="#_x0000_t202" style="position:absolute;left:0;text-align:left;margin-left:.05pt;margin-top:-10.85pt;width:453.55pt;height:30pt;z-index:251659264;mso-wrap-style:tight" filled="f" stroked="f">
          <v:textbox>
            <w:txbxContent>
              <w:p w:rsidR="00534627" w:rsidRPr="00534627" w:rsidRDefault="00534627" w:rsidP="00534627">
                <w:pPr>
                  <w:spacing w:line="294" w:lineRule="exact"/>
                  <w:jc w:val="right"/>
                </w:pPr>
                <w:r>
                  <w:rPr>
                    <w:rFonts w:hint="eastAsia"/>
                  </w:rPr>
                  <w:t>立法院公報　第</w:t>
                </w:r>
                <w:r>
                  <w:rPr>
                    <w:rFonts w:hint="eastAsia"/>
                  </w:rPr>
                  <w:t>110</w:t>
                </w:r>
                <w:r>
                  <w:rPr>
                    <w:rFonts w:hint="eastAsia"/>
                  </w:rPr>
                  <w:t>卷　第</w:t>
                </w:r>
                <w:r>
                  <w:rPr>
                    <w:rFonts w:hint="eastAsia"/>
                  </w:rPr>
                  <w:t>62</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5"/>
    </w:pPr>
    <w:r>
      <w:pict>
        <v:shapetype id="_x0000_t202" coordsize="21600,21600" o:spt="202" path="m,l,21600r21600,l21600,xe">
          <v:stroke joinstyle="miter"/>
          <v:path gradientshapeok="t" o:connecttype="rect"/>
        </v:shapetype>
        <v:shape id="_x0000_s2072" type="#_x0000_t202" style="position:absolute;left:0;text-align:left;margin-left:.05pt;margin-top:-10.85pt;width:453.55pt;height:30pt;z-index:251661312;mso-wrap-style:tight" filled="f" stroked="f">
          <v:textbox>
            <w:txbxContent>
              <w:p w:rsidR="00534627" w:rsidRPr="00534627" w:rsidRDefault="00534627" w:rsidP="00534627">
                <w:pPr>
                  <w:spacing w:line="294" w:lineRule="exact"/>
                  <w:jc w:val="left"/>
                </w:pPr>
                <w:r>
                  <w:rPr>
                    <w:rFonts w:hint="eastAsia"/>
                  </w:rPr>
                  <w:t>立法院公報　第</w:t>
                </w:r>
                <w:r>
                  <w:rPr>
                    <w:rFonts w:hint="eastAsia"/>
                  </w:rPr>
                  <w:t>110</w:t>
                </w:r>
                <w:r>
                  <w:rPr>
                    <w:rFonts w:hint="eastAsia"/>
                  </w:rPr>
                  <w:t>卷　第</w:t>
                </w:r>
                <w:r>
                  <w:rPr>
                    <w:rFonts w:hint="eastAsia"/>
                  </w:rPr>
                  <w:t>62</w:t>
                </w:r>
                <w:r>
                  <w:rPr>
                    <w:rFonts w:hint="eastAsia"/>
                  </w:rPr>
                  <w:t>期　委員會紀錄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5"/>
    </w:pPr>
    <w:r>
      <w:pict>
        <v:shapetype id="_x0000_t202" coordsize="21600,21600" o:spt="202" path="m,l,21600r21600,l21600,xe">
          <v:stroke joinstyle="miter"/>
          <v:path gradientshapeok="t" o:connecttype="rect"/>
        </v:shapetype>
        <v:shape id="_x0000_s2074" type="#_x0000_t202" style="position:absolute;left:0;text-align:left;margin-left:.05pt;margin-top:-10.85pt;width:453.55pt;height:30pt;z-index:251663360;mso-wrap-style:tight" filled="f" stroked="f">
          <v:textbox>
            <w:txbxContent>
              <w:p w:rsidR="00534627" w:rsidRPr="00534627" w:rsidRDefault="00534627" w:rsidP="00534627">
                <w:pPr>
                  <w:spacing w:line="294" w:lineRule="exact"/>
                  <w:jc w:val="right"/>
                </w:pPr>
                <w:r>
                  <w:rPr>
                    <w:rFonts w:hint="eastAsia"/>
                  </w:rPr>
                  <w:t>立法院公報　第</w:t>
                </w:r>
                <w:r>
                  <w:rPr>
                    <w:rFonts w:hint="eastAsia"/>
                  </w:rPr>
                  <w:t>110</w:t>
                </w:r>
                <w:r>
                  <w:rPr>
                    <w:rFonts w:hint="eastAsia"/>
                  </w:rPr>
                  <w:t>卷　第</w:t>
                </w:r>
                <w:r>
                  <w:rPr>
                    <w:rFonts w:hint="eastAsia"/>
                  </w:rPr>
                  <w:t>62</w:t>
                </w:r>
                <w:r>
                  <w:rPr>
                    <w:rFonts w:hint="eastAsia"/>
                  </w:rPr>
                  <w:t>期　委員會紀錄</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5"/>
    </w:pPr>
    <w:r>
      <w:pict>
        <v:shapetype id="_x0000_t202" coordsize="21600,21600" o:spt="202" path="m,l,21600r21600,l21600,xe">
          <v:stroke joinstyle="miter"/>
          <v:path gradientshapeok="t" o:connecttype="rect"/>
        </v:shapetype>
        <v:shape id="_x0000_s2078" type="#_x0000_t202" style="position:absolute;left:0;text-align:left;margin-left:.05pt;margin-top:-10.85pt;width:453.55pt;height:30pt;z-index:251667456;mso-wrap-style:tight" filled="f" stroked="f">
          <v:textbox>
            <w:txbxContent>
              <w:p w:rsidR="00534627" w:rsidRPr="00534627" w:rsidRDefault="00534627" w:rsidP="00534627">
                <w:pPr>
                  <w:spacing w:line="294" w:lineRule="exact"/>
                  <w:jc w:val="left"/>
                </w:pPr>
                <w:r>
                  <w:rPr>
                    <w:rFonts w:hint="eastAsia"/>
                  </w:rPr>
                  <w:t>立法院公報　第</w:t>
                </w:r>
                <w:r>
                  <w:rPr>
                    <w:rFonts w:hint="eastAsia"/>
                  </w:rPr>
                  <w:t>110</w:t>
                </w:r>
                <w:r>
                  <w:rPr>
                    <w:rFonts w:hint="eastAsia"/>
                  </w:rPr>
                  <w:t>卷　第</w:t>
                </w:r>
                <w:r>
                  <w:rPr>
                    <w:rFonts w:hint="eastAsia"/>
                  </w:rPr>
                  <w:t>62</w:t>
                </w:r>
                <w:r>
                  <w:rPr>
                    <w:rFonts w:hint="eastAsia"/>
                  </w:rPr>
                  <w:t>期　委員會紀錄</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BE07AA">
    <w:pPr>
      <w:pStyle w:val="aff5"/>
    </w:pPr>
    <w:r>
      <w:pict>
        <v:shapetype id="_x0000_t202" coordsize="21600,21600" o:spt="202" path="m,l,21600r21600,l21600,xe">
          <v:stroke joinstyle="miter"/>
          <v:path gradientshapeok="t" o:connecttype="rect"/>
        </v:shapetype>
        <v:shape id="_x0000_s2076" type="#_x0000_t202" style="position:absolute;left:0;text-align:left;margin-left:.05pt;margin-top:-10.85pt;width:453.55pt;height:30pt;z-index:251665408;mso-wrap-style:tight" filled="f" stroked="f">
          <v:textbox>
            <w:txbxContent>
              <w:p w:rsidR="00534627" w:rsidRPr="00534627" w:rsidRDefault="00534627" w:rsidP="00534627">
                <w:pPr>
                  <w:spacing w:line="294" w:lineRule="exact"/>
                  <w:jc w:val="right"/>
                </w:pPr>
                <w:r>
                  <w:rPr>
                    <w:rFonts w:hint="eastAsia"/>
                  </w:rPr>
                  <w:t>立法院公報　第</w:t>
                </w:r>
                <w:r>
                  <w:rPr>
                    <w:rFonts w:hint="eastAsia"/>
                  </w:rPr>
                  <w:t>110</w:t>
                </w:r>
                <w:r>
                  <w:rPr>
                    <w:rFonts w:hint="eastAsia"/>
                  </w:rPr>
                  <w:t>卷　第</w:t>
                </w:r>
                <w:r>
                  <w:rPr>
                    <w:rFonts w:hint="eastAsia"/>
                  </w:rPr>
                  <w:t>62</w:t>
                </w:r>
                <w:r>
                  <w:rPr>
                    <w:rFonts w:hint="eastAsia"/>
                  </w:rPr>
                  <w:t>期　委員會紀錄</w:t>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071" w:rsidRDefault="001D2071">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3DE"/>
    <w:rsid w:val="000174A4"/>
    <w:rsid w:val="00037D15"/>
    <w:rsid w:val="0008771F"/>
    <w:rsid w:val="000A423A"/>
    <w:rsid w:val="000C5F9E"/>
    <w:rsid w:val="000D550A"/>
    <w:rsid w:val="00105069"/>
    <w:rsid w:val="00112522"/>
    <w:rsid w:val="001430D9"/>
    <w:rsid w:val="00165E4C"/>
    <w:rsid w:val="001A0E5A"/>
    <w:rsid w:val="001A50C3"/>
    <w:rsid w:val="001A6D3C"/>
    <w:rsid w:val="001C1CF8"/>
    <w:rsid w:val="001C706E"/>
    <w:rsid w:val="001D2071"/>
    <w:rsid w:val="001D5113"/>
    <w:rsid w:val="001E1227"/>
    <w:rsid w:val="001E7F8E"/>
    <w:rsid w:val="00206AF9"/>
    <w:rsid w:val="00215521"/>
    <w:rsid w:val="00230716"/>
    <w:rsid w:val="002659AE"/>
    <w:rsid w:val="00275124"/>
    <w:rsid w:val="00285827"/>
    <w:rsid w:val="00287F90"/>
    <w:rsid w:val="002908F8"/>
    <w:rsid w:val="002A475D"/>
    <w:rsid w:val="002F3229"/>
    <w:rsid w:val="0031070A"/>
    <w:rsid w:val="003139E1"/>
    <w:rsid w:val="003416DE"/>
    <w:rsid w:val="0034269B"/>
    <w:rsid w:val="00354720"/>
    <w:rsid w:val="00360947"/>
    <w:rsid w:val="003627C2"/>
    <w:rsid w:val="00366B45"/>
    <w:rsid w:val="003B0449"/>
    <w:rsid w:val="003C02C0"/>
    <w:rsid w:val="003C3DE8"/>
    <w:rsid w:val="003D54C6"/>
    <w:rsid w:val="003F317A"/>
    <w:rsid w:val="00415B27"/>
    <w:rsid w:val="00433E8F"/>
    <w:rsid w:val="004577CC"/>
    <w:rsid w:val="004716BF"/>
    <w:rsid w:val="00471F75"/>
    <w:rsid w:val="00494B60"/>
    <w:rsid w:val="004C2B50"/>
    <w:rsid w:val="00510EC6"/>
    <w:rsid w:val="005117A5"/>
    <w:rsid w:val="005131EE"/>
    <w:rsid w:val="00534627"/>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7349D"/>
    <w:rsid w:val="00782CEB"/>
    <w:rsid w:val="007B7486"/>
    <w:rsid w:val="007E3B26"/>
    <w:rsid w:val="007F3E9E"/>
    <w:rsid w:val="00815565"/>
    <w:rsid w:val="008175F3"/>
    <w:rsid w:val="00837213"/>
    <w:rsid w:val="008566D8"/>
    <w:rsid w:val="00861315"/>
    <w:rsid w:val="00864578"/>
    <w:rsid w:val="00880943"/>
    <w:rsid w:val="00881852"/>
    <w:rsid w:val="00885C42"/>
    <w:rsid w:val="00885E00"/>
    <w:rsid w:val="008B2AA3"/>
    <w:rsid w:val="008E0073"/>
    <w:rsid w:val="008E47C4"/>
    <w:rsid w:val="00914AB8"/>
    <w:rsid w:val="00925357"/>
    <w:rsid w:val="00941225"/>
    <w:rsid w:val="00980A79"/>
    <w:rsid w:val="009859EE"/>
    <w:rsid w:val="009A1DE9"/>
    <w:rsid w:val="009A3852"/>
    <w:rsid w:val="009B6F94"/>
    <w:rsid w:val="00A217DE"/>
    <w:rsid w:val="00A36C34"/>
    <w:rsid w:val="00A62B3F"/>
    <w:rsid w:val="00A743DE"/>
    <w:rsid w:val="00A75F25"/>
    <w:rsid w:val="00AA4746"/>
    <w:rsid w:val="00AF5DA8"/>
    <w:rsid w:val="00B05C1E"/>
    <w:rsid w:val="00B074F8"/>
    <w:rsid w:val="00B21FB9"/>
    <w:rsid w:val="00B22981"/>
    <w:rsid w:val="00B2732A"/>
    <w:rsid w:val="00B452CC"/>
    <w:rsid w:val="00B471D7"/>
    <w:rsid w:val="00B613BC"/>
    <w:rsid w:val="00B775B4"/>
    <w:rsid w:val="00B82342"/>
    <w:rsid w:val="00B84089"/>
    <w:rsid w:val="00BA1928"/>
    <w:rsid w:val="00BA4EC3"/>
    <w:rsid w:val="00BC6152"/>
    <w:rsid w:val="00BD0FBF"/>
    <w:rsid w:val="00BE07AA"/>
    <w:rsid w:val="00BE45D5"/>
    <w:rsid w:val="00C000DE"/>
    <w:rsid w:val="00C21A46"/>
    <w:rsid w:val="00C36F96"/>
    <w:rsid w:val="00C56BD5"/>
    <w:rsid w:val="00C6110E"/>
    <w:rsid w:val="00C65F77"/>
    <w:rsid w:val="00C75E66"/>
    <w:rsid w:val="00C945C1"/>
    <w:rsid w:val="00CB5323"/>
    <w:rsid w:val="00CC0165"/>
    <w:rsid w:val="00D03891"/>
    <w:rsid w:val="00D07AC1"/>
    <w:rsid w:val="00D12251"/>
    <w:rsid w:val="00D16CCD"/>
    <w:rsid w:val="00D20244"/>
    <w:rsid w:val="00D411BB"/>
    <w:rsid w:val="00D45698"/>
    <w:rsid w:val="00D80501"/>
    <w:rsid w:val="00DA680A"/>
    <w:rsid w:val="00DB3235"/>
    <w:rsid w:val="00DC3A4F"/>
    <w:rsid w:val="00DC65AA"/>
    <w:rsid w:val="00DE73CC"/>
    <w:rsid w:val="00E04A6E"/>
    <w:rsid w:val="00E15970"/>
    <w:rsid w:val="00E21E36"/>
    <w:rsid w:val="00E43555"/>
    <w:rsid w:val="00E53914"/>
    <w:rsid w:val="00E66CAA"/>
    <w:rsid w:val="00E67C52"/>
    <w:rsid w:val="00EC358D"/>
    <w:rsid w:val="00EC3981"/>
    <w:rsid w:val="00ED12B0"/>
    <w:rsid w:val="00EF7507"/>
    <w:rsid w:val="00F01168"/>
    <w:rsid w:val="00F06B6B"/>
    <w:rsid w:val="00F210B6"/>
    <w:rsid w:val="00F2273E"/>
    <w:rsid w:val="00F31A07"/>
    <w:rsid w:val="00F63C09"/>
    <w:rsid w:val="00F679FF"/>
    <w:rsid w:val="00FA2C5B"/>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698"/>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Balloon Text"/>
    <w:basedOn w:val="a"/>
    <w:link w:val="afffff"/>
    <w:uiPriority w:val="99"/>
    <w:semiHidden/>
    <w:unhideWhenUsed/>
    <w:rsid w:val="00F210B6"/>
    <w:pPr>
      <w:spacing w:line="240" w:lineRule="auto"/>
    </w:pPr>
    <w:rPr>
      <w:rFonts w:ascii="Cambria" w:eastAsia="新細明體" w:hAnsi="Cambria"/>
      <w:sz w:val="18"/>
      <w:szCs w:val="18"/>
    </w:rPr>
  </w:style>
  <w:style w:type="character" w:customStyle="1" w:styleId="afffff">
    <w:name w:val="註解方塊文字 字元"/>
    <w:link w:val="affffe"/>
    <w:uiPriority w:val="99"/>
    <w:semiHidden/>
    <w:rsid w:val="00F210B6"/>
    <w:rPr>
      <w:rFonts w:ascii="Cambria" w:eastAsia="新細明體" w:hAnsi="Cambria" w:cs="Times New Roman"/>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file:///\\Dpc18\&#25475;&#30596;&#22294;&#27284;\&#21313;&#26376;&#20221;\1002\100-\100-001.jpg" TargetMode="External"/><Relationship Id="rId18" Type="http://schemas.openxmlformats.org/officeDocument/2006/relationships/header" Target="header4.xml"/><Relationship Id="rId26" Type="http://schemas.openxmlformats.org/officeDocument/2006/relationships/footer" Target="footer8.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file:///\\Dpc18\&#25475;&#30596;&#22294;&#27284;\&#21313;&#26376;&#20221;\1002\100-\100-001.jpg"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8.xml"/><Relationship Id="rId37"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image" Target="../../../../../../Users/user/Desktop/&#31532;62&#26399;/151.jpg" TargetMode="External"/><Relationship Id="rId36"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image" Target="media/image2.jpeg"/><Relationship Id="rId30" Type="http://schemas.openxmlformats.org/officeDocument/2006/relationships/image" Target="media/image4.jpeg"/><Relationship Id="rId35" Type="http://schemas.openxmlformats.org/officeDocument/2006/relationships/footer" Target="foot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65E6F-937B-4797-9F24-94C589CD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Template>
  <TotalTime>0</TotalTime>
  <Pages>70</Pages>
  <Words>11231</Words>
  <Characters>64020</Characters>
  <Application>Microsoft Office Word</Application>
  <DocSecurity>0</DocSecurity>
  <Lines>533</Lines>
  <Paragraphs>150</Paragraphs>
  <ScaleCrop>false</ScaleCrop>
  <Company/>
  <LinksUpToDate>false</LinksUpToDate>
  <CharactersWithSpaces>75101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1;257;110;62</dc:description>
  <cp:lastModifiedBy>user</cp:lastModifiedBy>
  <cp:revision>2</cp:revision>
  <cp:lastPrinted>2021-05-25T01:48:00Z</cp:lastPrinted>
  <dcterms:created xsi:type="dcterms:W3CDTF">2021-06-16T08:08:00Z</dcterms:created>
  <dcterms:modified xsi:type="dcterms:W3CDTF">2021-06-16T08:08:00Z</dcterms:modified>
</cp:coreProperties>
</file>