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FFA" w:rsidRDefault="00732FFA" w:rsidP="00732FFA">
      <w:pPr>
        <w:spacing w:before="105" w:after="315" w:line="420" w:lineRule="exact"/>
        <w:jc w:val="left"/>
        <w:rPr>
          <w:rFonts w:eastAsia="華康中黑體"/>
          <w:sz w:val="28"/>
        </w:rPr>
        <w:sectPr w:rsidR="00732FFA" w:rsidSect="001D321F">
          <w:headerReference w:type="default" r:id="rId9"/>
          <w:footerReference w:type="even" r:id="rId10"/>
          <w:footerReference w:type="default" r:id="rId11"/>
          <w:type w:val="continuous"/>
          <w:pgSz w:w="11906" w:h="16838" w:code="9"/>
          <w:pgMar w:top="1984" w:right="1417" w:bottom="1417" w:left="1417" w:header="1417" w:footer="850" w:gutter="0"/>
          <w:pgNumType w:start="57"/>
          <w:cols w:space="720"/>
          <w:docGrid w:type="linesAndChars" w:linePitch="319" w:charSpace="200"/>
        </w:sectPr>
      </w:pPr>
      <w:r w:rsidRPr="002D5308">
        <w:rPr>
          <w:rFonts w:eastAsia="華康中黑體" w:hint="eastAsia"/>
          <w:sz w:val="28"/>
        </w:rPr>
        <w:t>立法院第</w:t>
      </w:r>
      <w:r w:rsidRPr="002D5308">
        <w:rPr>
          <w:rFonts w:eastAsia="華康中黑體" w:hint="eastAsia"/>
          <w:sz w:val="28"/>
        </w:rPr>
        <w:t>10</w:t>
      </w:r>
      <w:r w:rsidRPr="002D5308">
        <w:rPr>
          <w:rFonts w:eastAsia="華康中黑體" w:hint="eastAsia"/>
          <w:sz w:val="28"/>
        </w:rPr>
        <w:t>屆第</w:t>
      </w:r>
      <w:r w:rsidRPr="002D5308">
        <w:rPr>
          <w:rFonts w:eastAsia="華康中黑體" w:hint="eastAsia"/>
          <w:sz w:val="28"/>
        </w:rPr>
        <w:t>3</w:t>
      </w:r>
      <w:r w:rsidRPr="002D5308">
        <w:rPr>
          <w:rFonts w:eastAsia="華康中黑體" w:hint="eastAsia"/>
          <w:sz w:val="28"/>
        </w:rPr>
        <w:t>會期經濟、社會福利及衛生環境兩委員會第</w:t>
      </w:r>
      <w:r w:rsidRPr="002D5308">
        <w:rPr>
          <w:rFonts w:eastAsia="華康中黑體" w:hint="eastAsia"/>
          <w:sz w:val="28"/>
        </w:rPr>
        <w:t>1</w:t>
      </w:r>
      <w:r w:rsidRPr="002D5308">
        <w:rPr>
          <w:rFonts w:eastAsia="華康中黑體" w:hint="eastAsia"/>
          <w:sz w:val="28"/>
        </w:rPr>
        <w:t>次聯席會議紀錄</w:t>
      </w:r>
    </w:p>
    <w:p w:rsidR="00732FFA" w:rsidRDefault="00732FFA" w:rsidP="00732FFA">
      <w:pPr>
        <w:pStyle w:val="a4"/>
        <w:ind w:left="1055" w:hangingChars="500" w:hanging="1055"/>
      </w:pPr>
      <w:r w:rsidRPr="002D5308">
        <w:rPr>
          <w:rFonts w:eastAsia="華康中黑體" w:hint="eastAsia"/>
        </w:rPr>
        <w:lastRenderedPageBreak/>
        <w:t xml:space="preserve">時　　間　</w:t>
      </w:r>
      <w:r>
        <w:rPr>
          <w:rFonts w:hint="eastAsia"/>
        </w:rPr>
        <w:t>中華民國</w:t>
      </w:r>
      <w:r>
        <w:rPr>
          <w:rFonts w:hint="eastAsia"/>
        </w:rPr>
        <w:t>110</w:t>
      </w:r>
      <w:r>
        <w:rPr>
          <w:rFonts w:hint="eastAsia"/>
        </w:rPr>
        <w:t>年</w:t>
      </w:r>
      <w:r>
        <w:rPr>
          <w:rFonts w:hint="eastAsia"/>
        </w:rPr>
        <w:t>5</w:t>
      </w:r>
      <w:r>
        <w:rPr>
          <w:rFonts w:hint="eastAsia"/>
        </w:rPr>
        <w:t>月</w:t>
      </w:r>
      <w:r>
        <w:rPr>
          <w:rFonts w:hint="eastAsia"/>
        </w:rPr>
        <w:t>13</w:t>
      </w:r>
      <w:r>
        <w:rPr>
          <w:rFonts w:hint="eastAsia"/>
        </w:rPr>
        <w:t>日（星期四）</w:t>
      </w:r>
      <w:r>
        <w:rPr>
          <w:rFonts w:hint="eastAsia"/>
        </w:rPr>
        <w:t>9</w:t>
      </w:r>
      <w:r>
        <w:rPr>
          <w:rFonts w:hint="eastAsia"/>
        </w:rPr>
        <w:t>時至</w:t>
      </w:r>
      <w:r>
        <w:rPr>
          <w:rFonts w:hint="eastAsia"/>
        </w:rPr>
        <w:t>12</w:t>
      </w:r>
      <w:r>
        <w:rPr>
          <w:rFonts w:hint="eastAsia"/>
        </w:rPr>
        <w:t>時</w:t>
      </w:r>
      <w:r>
        <w:rPr>
          <w:rFonts w:hint="eastAsia"/>
        </w:rPr>
        <w:t>47</w:t>
      </w:r>
      <w:r>
        <w:rPr>
          <w:rFonts w:hint="eastAsia"/>
        </w:rPr>
        <w:t>分</w:t>
      </w:r>
    </w:p>
    <w:p w:rsidR="00732FFA" w:rsidRDefault="00732FFA" w:rsidP="00732FFA">
      <w:pPr>
        <w:pStyle w:val="a4"/>
        <w:ind w:left="1055" w:hangingChars="500" w:hanging="1055"/>
      </w:pPr>
      <w:r w:rsidRPr="002D5308">
        <w:rPr>
          <w:rFonts w:eastAsia="華康中黑體" w:hint="eastAsia"/>
        </w:rPr>
        <w:t xml:space="preserve">地　　點　</w:t>
      </w:r>
      <w:r>
        <w:rPr>
          <w:rFonts w:hint="eastAsia"/>
        </w:rPr>
        <w:t>本院紅樓</w:t>
      </w:r>
      <w:r>
        <w:rPr>
          <w:rFonts w:hint="eastAsia"/>
        </w:rPr>
        <w:t>101</w:t>
      </w:r>
      <w:r>
        <w:rPr>
          <w:rFonts w:hint="eastAsia"/>
        </w:rPr>
        <w:t>會議室</w:t>
      </w:r>
    </w:p>
    <w:p w:rsidR="00732FFA" w:rsidRDefault="00732FFA" w:rsidP="00732FFA">
      <w:pPr>
        <w:pStyle w:val="a4"/>
        <w:ind w:left="1055" w:hangingChars="500" w:hanging="1055"/>
      </w:pPr>
      <w:r w:rsidRPr="002D5308">
        <w:rPr>
          <w:rFonts w:eastAsia="華康中黑體" w:hint="eastAsia"/>
        </w:rPr>
        <w:t xml:space="preserve">主　　席　</w:t>
      </w:r>
      <w:r>
        <w:rPr>
          <w:rFonts w:hint="eastAsia"/>
        </w:rPr>
        <w:t>陳委員亭妃</w:t>
      </w:r>
    </w:p>
    <w:p w:rsidR="00732FFA" w:rsidRDefault="00732FFA" w:rsidP="00732FFA">
      <w:pPr>
        <w:ind w:left="211" w:hangingChars="100" w:hanging="211"/>
      </w:pPr>
      <w:r w:rsidRPr="002D5308">
        <w:rPr>
          <w:rFonts w:eastAsia="華康中黑體" w:hint="eastAsia"/>
        </w:rPr>
        <w:t>主席：</w:t>
      </w:r>
      <w:r>
        <w:rPr>
          <w:rFonts w:hint="eastAsia"/>
        </w:rPr>
        <w:t>出席委員</w:t>
      </w:r>
      <w:r>
        <w:rPr>
          <w:rFonts w:hint="eastAsia"/>
        </w:rPr>
        <w:t>20</w:t>
      </w:r>
      <w:r>
        <w:rPr>
          <w:rFonts w:hint="eastAsia"/>
        </w:rPr>
        <w:t>人，已足法定人數，現在開會。進行討論事項。</w:t>
      </w:r>
    </w:p>
    <w:p w:rsidR="00732FFA" w:rsidRDefault="00732FFA" w:rsidP="00732FFA">
      <w:pPr>
        <w:pStyle w:val="aff9"/>
        <w:ind w:left="844"/>
      </w:pPr>
      <w:r>
        <w:rPr>
          <w:rFonts w:hint="eastAsia"/>
        </w:rPr>
        <w:t>討　論　事　項</w:t>
      </w:r>
    </w:p>
    <w:p w:rsidR="00732FFA" w:rsidRDefault="00732FFA" w:rsidP="007B6A4C">
      <w:pPr>
        <w:pStyle w:val="aff7"/>
        <w:ind w:left="281" w:hanging="281"/>
      </w:pPr>
      <w:r>
        <w:rPr>
          <w:rFonts w:hint="eastAsia"/>
        </w:rPr>
        <w:t>審查：</w:t>
      </w:r>
    </w:p>
    <w:p w:rsidR="00732FFA" w:rsidRDefault="00732FFA" w:rsidP="007B6A4C">
      <w:pPr>
        <w:pStyle w:val="aff7"/>
        <w:ind w:left="281" w:hanging="281"/>
      </w:pPr>
      <w:r>
        <w:rPr>
          <w:rFonts w:hint="eastAsia"/>
        </w:rPr>
        <w:t>一、本院委員陳亭妃等</w:t>
      </w:r>
      <w:r>
        <w:rPr>
          <w:rFonts w:hint="eastAsia"/>
        </w:rPr>
        <w:t>18</w:t>
      </w:r>
      <w:r>
        <w:rPr>
          <w:rFonts w:hint="eastAsia"/>
        </w:rPr>
        <w:t>人擬具「農民健康保險條例第七條及第二十三條條文修正草案」案。</w:t>
      </w:r>
    </w:p>
    <w:p w:rsidR="00732FFA" w:rsidRDefault="00732FFA" w:rsidP="007B6A4C">
      <w:pPr>
        <w:pStyle w:val="aff7"/>
        <w:ind w:left="281" w:hanging="281"/>
      </w:pPr>
      <w:r>
        <w:rPr>
          <w:rFonts w:hint="eastAsia"/>
        </w:rPr>
        <w:t>二、本院委員蔡易餘等</w:t>
      </w:r>
      <w:r>
        <w:rPr>
          <w:rFonts w:hint="eastAsia"/>
        </w:rPr>
        <w:t>19</w:t>
      </w:r>
      <w:r>
        <w:rPr>
          <w:rFonts w:hint="eastAsia"/>
        </w:rPr>
        <w:t>人擬具「農民健康保險條例第七條條文修正草案」案。</w:t>
      </w:r>
    </w:p>
    <w:p w:rsidR="00732FFA" w:rsidRDefault="00732FFA" w:rsidP="007B6A4C">
      <w:pPr>
        <w:pStyle w:val="aff7"/>
        <w:ind w:left="281" w:hanging="281"/>
      </w:pPr>
      <w:r>
        <w:rPr>
          <w:rFonts w:hint="eastAsia"/>
        </w:rPr>
        <w:t>三、本院委員劉建國等</w:t>
      </w:r>
      <w:r>
        <w:rPr>
          <w:rFonts w:hint="eastAsia"/>
        </w:rPr>
        <w:t>18</w:t>
      </w:r>
      <w:r>
        <w:rPr>
          <w:rFonts w:hint="eastAsia"/>
        </w:rPr>
        <w:t>人擬具「農民健康保險條例第二十三條條文修正草案」案。</w:t>
      </w:r>
    </w:p>
    <w:p w:rsidR="00732FFA" w:rsidRDefault="00732FFA" w:rsidP="007B6A4C">
      <w:pPr>
        <w:pStyle w:val="aff7"/>
        <w:ind w:left="281" w:hanging="281"/>
      </w:pPr>
      <w:r>
        <w:rPr>
          <w:rFonts w:hint="eastAsia"/>
        </w:rPr>
        <w:t>四、本院委員謝衣鳯等</w:t>
      </w:r>
      <w:r>
        <w:rPr>
          <w:rFonts w:hint="eastAsia"/>
        </w:rPr>
        <w:t>25</w:t>
      </w:r>
      <w:r>
        <w:rPr>
          <w:rFonts w:hint="eastAsia"/>
        </w:rPr>
        <w:t>人擬具「農民健康保險條例第二十三條條文修正草案」案。</w:t>
      </w:r>
    </w:p>
    <w:p w:rsidR="00732FFA" w:rsidRDefault="00732FFA" w:rsidP="007B6A4C">
      <w:pPr>
        <w:pStyle w:val="aff7"/>
        <w:ind w:left="281" w:hanging="281"/>
      </w:pPr>
      <w:r>
        <w:rPr>
          <w:rFonts w:hint="eastAsia"/>
        </w:rPr>
        <w:t>五、本院委員楊瓊瓔等</w:t>
      </w:r>
      <w:r>
        <w:rPr>
          <w:rFonts w:hint="eastAsia"/>
        </w:rPr>
        <w:t>17</w:t>
      </w:r>
      <w:r>
        <w:rPr>
          <w:rFonts w:hint="eastAsia"/>
        </w:rPr>
        <w:t>人擬具「農民健康保險條例第二十三條條文修正草案」案。</w:t>
      </w:r>
    </w:p>
    <w:p w:rsidR="00732FFA" w:rsidRDefault="00732FFA" w:rsidP="007B6A4C">
      <w:pPr>
        <w:pStyle w:val="aff7"/>
        <w:ind w:left="281" w:hanging="281"/>
      </w:pPr>
      <w:r>
        <w:rPr>
          <w:rFonts w:hint="eastAsia"/>
        </w:rPr>
        <w:t>六、本院委員廖婉汝等</w:t>
      </w:r>
      <w:r>
        <w:rPr>
          <w:rFonts w:hint="eastAsia"/>
        </w:rPr>
        <w:t>21</w:t>
      </w:r>
      <w:r>
        <w:rPr>
          <w:rFonts w:hint="eastAsia"/>
        </w:rPr>
        <w:t>人擬具「農民健康保險條例第二十三條條文修正草案」案。</w:t>
      </w:r>
    </w:p>
    <w:p w:rsidR="00732FFA" w:rsidRDefault="00732FFA" w:rsidP="007B6A4C">
      <w:pPr>
        <w:pStyle w:val="aff7"/>
        <w:ind w:left="281" w:hanging="281"/>
      </w:pPr>
      <w:r>
        <w:rPr>
          <w:rFonts w:hint="eastAsia"/>
        </w:rPr>
        <w:t>七、本院委員鍾佳濱等</w:t>
      </w:r>
      <w:r>
        <w:rPr>
          <w:rFonts w:hint="eastAsia"/>
        </w:rPr>
        <w:t>22</w:t>
      </w:r>
      <w:r>
        <w:rPr>
          <w:rFonts w:hint="eastAsia"/>
        </w:rPr>
        <w:t>人擬具「農民健康保險條例第五條條文修正草案」案。</w:t>
      </w:r>
    </w:p>
    <w:p w:rsidR="00732FFA" w:rsidRDefault="00732FFA" w:rsidP="007B6A4C">
      <w:pPr>
        <w:pStyle w:val="aff7"/>
        <w:ind w:left="281" w:hanging="281"/>
      </w:pPr>
      <w:r>
        <w:rPr>
          <w:rFonts w:hint="eastAsia"/>
        </w:rPr>
        <w:t>八、本院委員林岱樺等</w:t>
      </w:r>
      <w:r>
        <w:rPr>
          <w:rFonts w:hint="eastAsia"/>
        </w:rPr>
        <w:t>17</w:t>
      </w:r>
      <w:r>
        <w:rPr>
          <w:rFonts w:hint="eastAsia"/>
        </w:rPr>
        <w:t>人擬具「農民健康保險條例第五條條文修正草案」案。</w:t>
      </w:r>
    </w:p>
    <w:p w:rsidR="00732FFA" w:rsidRDefault="00732FFA" w:rsidP="007B6A4C">
      <w:pPr>
        <w:pStyle w:val="aff7"/>
        <w:ind w:left="281" w:hanging="281"/>
      </w:pPr>
      <w:r>
        <w:rPr>
          <w:rFonts w:hint="eastAsia"/>
        </w:rPr>
        <w:t>九、本院委員謝衣鳯等</w:t>
      </w:r>
      <w:r>
        <w:rPr>
          <w:rFonts w:hint="eastAsia"/>
        </w:rPr>
        <w:t>22</w:t>
      </w:r>
      <w:r>
        <w:rPr>
          <w:rFonts w:hint="eastAsia"/>
        </w:rPr>
        <w:t>人擬具「農民健康保險條例第五條條文修正草案」案。</w:t>
      </w:r>
    </w:p>
    <w:p w:rsidR="00732FFA" w:rsidRDefault="00732FFA" w:rsidP="007B6A4C">
      <w:pPr>
        <w:pStyle w:val="aff7"/>
        <w:ind w:left="281" w:hanging="281"/>
      </w:pPr>
      <w:r>
        <w:rPr>
          <w:rFonts w:hint="eastAsia"/>
        </w:rPr>
        <w:t>十、本院委員蘇治芬等</w:t>
      </w:r>
      <w:r>
        <w:rPr>
          <w:rFonts w:hint="eastAsia"/>
        </w:rPr>
        <w:t>22</w:t>
      </w:r>
      <w:r>
        <w:rPr>
          <w:rFonts w:hint="eastAsia"/>
        </w:rPr>
        <w:t>人擬具「農民健康保險條例第五條條文修正草案」案。</w:t>
      </w:r>
    </w:p>
    <w:p w:rsidR="00732FFA" w:rsidRDefault="00732FFA" w:rsidP="007B6A4C">
      <w:pPr>
        <w:pStyle w:val="aff7"/>
        <w:ind w:left="281" w:hanging="281"/>
      </w:pPr>
      <w:r>
        <w:rPr>
          <w:rFonts w:hint="eastAsia"/>
        </w:rPr>
        <w:t>十一、本院委員周春米等</w:t>
      </w:r>
      <w:r>
        <w:rPr>
          <w:rFonts w:hint="eastAsia"/>
        </w:rPr>
        <w:t>20</w:t>
      </w:r>
      <w:r>
        <w:rPr>
          <w:rFonts w:hint="eastAsia"/>
        </w:rPr>
        <w:t>人擬具「農民健康保險條例第五條條文修正草案」案。</w:t>
      </w:r>
    </w:p>
    <w:p w:rsidR="00732FFA" w:rsidRDefault="00732FFA" w:rsidP="007B6A4C">
      <w:pPr>
        <w:pStyle w:val="aff7"/>
        <w:ind w:left="281" w:hanging="281"/>
      </w:pPr>
      <w:r>
        <w:rPr>
          <w:rFonts w:hint="eastAsia"/>
        </w:rPr>
        <w:lastRenderedPageBreak/>
        <w:t>十二、本院委員陳超明等</w:t>
      </w:r>
      <w:r>
        <w:rPr>
          <w:rFonts w:hint="eastAsia"/>
        </w:rPr>
        <w:t>16</w:t>
      </w:r>
      <w:r>
        <w:rPr>
          <w:rFonts w:hint="eastAsia"/>
        </w:rPr>
        <w:t>人擬具「農民健康保險條例第五條條文修正草案」案。</w:t>
      </w:r>
    </w:p>
    <w:p w:rsidR="00732FFA" w:rsidRDefault="00732FFA" w:rsidP="007B6A4C">
      <w:pPr>
        <w:pStyle w:val="aff7"/>
        <w:ind w:left="281" w:hanging="281"/>
      </w:pPr>
      <w:r>
        <w:rPr>
          <w:rFonts w:hint="eastAsia"/>
        </w:rPr>
        <w:t>十三、本院委員吳斯懷等</w:t>
      </w:r>
      <w:r>
        <w:rPr>
          <w:rFonts w:hint="eastAsia"/>
        </w:rPr>
        <w:t>19</w:t>
      </w:r>
      <w:r>
        <w:rPr>
          <w:rFonts w:hint="eastAsia"/>
        </w:rPr>
        <w:t>人擬具「農民健康保險條例第五條條文修正草案」案。</w:t>
      </w:r>
    </w:p>
    <w:p w:rsidR="00732FFA" w:rsidRDefault="00732FFA" w:rsidP="007B6A4C">
      <w:pPr>
        <w:pStyle w:val="aff7"/>
        <w:ind w:left="281" w:hanging="281"/>
      </w:pPr>
      <w:r>
        <w:rPr>
          <w:rFonts w:hint="eastAsia"/>
        </w:rPr>
        <w:t>十四、本院民眾黨黨團擬具「農民健康保險條例第二十四條條文修正草案」案。</w:t>
      </w:r>
    </w:p>
    <w:p w:rsidR="00732FFA" w:rsidRDefault="00732FFA" w:rsidP="00732FFA">
      <w:pPr>
        <w:ind w:left="211" w:hangingChars="100" w:hanging="211"/>
      </w:pPr>
      <w:r w:rsidRPr="00C37BB6">
        <w:rPr>
          <w:rFonts w:eastAsia="華康中黑體" w:hint="eastAsia"/>
        </w:rPr>
        <w:t>主席：</w:t>
      </w:r>
      <w:r>
        <w:rPr>
          <w:rFonts w:hint="eastAsia"/>
        </w:rPr>
        <w:t>本日議程所列討論事項合併詢答，請提案委員說明提案要旨。</w:t>
      </w:r>
    </w:p>
    <w:p w:rsidR="00732FFA" w:rsidRDefault="00732FFA" w:rsidP="00732FFA">
      <w:pPr>
        <w:ind w:leftChars="100" w:left="211" w:firstLineChars="100" w:firstLine="211"/>
      </w:pPr>
      <w:r>
        <w:rPr>
          <w:rFonts w:hint="eastAsia"/>
        </w:rPr>
        <w:t>請陳委員亭妃進行提案說明。</w:t>
      </w:r>
    </w:p>
    <w:p w:rsidR="00732FFA" w:rsidRDefault="00732FFA" w:rsidP="00732FFA">
      <w:pPr>
        <w:ind w:left="211" w:hangingChars="100" w:hanging="211"/>
      </w:pPr>
      <w:r w:rsidRPr="00C37BB6">
        <w:rPr>
          <w:rFonts w:eastAsia="華康中黑體" w:hint="eastAsia"/>
        </w:rPr>
        <w:t>陳委員亭妃：</w:t>
      </w:r>
      <w:r>
        <w:rPr>
          <w:rFonts w:hint="eastAsia"/>
        </w:rPr>
        <w:t>謹就農民健康保險條例第七條跟第二十三條修正條文草案說明。根據農委會統計，臺灣</w:t>
      </w:r>
      <w:r>
        <w:rPr>
          <w:rFonts w:hint="eastAsia"/>
        </w:rPr>
        <w:t>44</w:t>
      </w:r>
      <w:r>
        <w:rPr>
          <w:rFonts w:hint="eastAsia"/>
        </w:rPr>
        <w:t>歲到</w:t>
      </w:r>
      <w:r>
        <w:rPr>
          <w:rFonts w:hint="eastAsia"/>
        </w:rPr>
        <w:t>65</w:t>
      </w:r>
      <w:r>
        <w:rPr>
          <w:rFonts w:hint="eastAsia"/>
        </w:rPr>
        <w:t>歲的農民占農業就業人口比例高達</w:t>
      </w:r>
      <w:r>
        <w:rPr>
          <w:rFonts w:hint="eastAsia"/>
        </w:rPr>
        <w:t>88%</w:t>
      </w:r>
      <w:r>
        <w:rPr>
          <w:rFonts w:hint="eastAsia"/>
        </w:rPr>
        <w:t>以上，主力農家的平均年齡是</w:t>
      </w:r>
      <w:r>
        <w:rPr>
          <w:rFonts w:hint="eastAsia"/>
        </w:rPr>
        <w:t>57.5</w:t>
      </w:r>
      <w:r>
        <w:rPr>
          <w:rFonts w:hint="eastAsia"/>
        </w:rPr>
        <w:t>歲，多數的農民買不起地，甚至配合重大公共建設之區段徵收導致農民失去農地，而間接失去農保的條件，導致許多老農喪失農保資格，無法保障其老年生活，所以在第七條增修「參加本報保險之被保險人，年滿五十五歲以上，其認定實際從事農業之農地被徵收者」，以這個部分來保障因為被徵收失去農地而無法取得農保資格的所有老農。</w:t>
      </w:r>
    </w:p>
    <w:p w:rsidR="00732FFA" w:rsidRDefault="00732FFA" w:rsidP="00732FFA">
      <w:pPr>
        <w:ind w:leftChars="100" w:left="211" w:firstLineChars="100" w:firstLine="211"/>
      </w:pPr>
      <w:r>
        <w:rPr>
          <w:rFonts w:hint="eastAsia"/>
        </w:rPr>
        <w:t>另外，據調查，我國各種的保險法制</w:t>
      </w:r>
      <w:r w:rsidR="00DD2CB9">
        <w:rPr>
          <w:rFonts w:hint="eastAsia"/>
        </w:rPr>
        <w:t>中</w:t>
      </w:r>
      <w:r>
        <w:rPr>
          <w:rFonts w:hint="eastAsia"/>
        </w:rPr>
        <w:t>，包括保險給付的申請時效期限，農保是</w:t>
      </w:r>
      <w:r>
        <w:rPr>
          <w:rFonts w:hint="eastAsia"/>
        </w:rPr>
        <w:t>2</w:t>
      </w:r>
      <w:r>
        <w:rPr>
          <w:rFonts w:hint="eastAsia"/>
        </w:rPr>
        <w:t>年，勞保是</w:t>
      </w:r>
      <w:r>
        <w:rPr>
          <w:rFonts w:hint="eastAsia"/>
        </w:rPr>
        <w:t>5</w:t>
      </w:r>
      <w:r>
        <w:rPr>
          <w:rFonts w:hint="eastAsia"/>
        </w:rPr>
        <w:t>年，國民年金是</w:t>
      </w:r>
      <w:r>
        <w:rPr>
          <w:rFonts w:hint="eastAsia"/>
        </w:rPr>
        <w:t>5</w:t>
      </w:r>
      <w:r>
        <w:rPr>
          <w:rFonts w:hint="eastAsia"/>
        </w:rPr>
        <w:t>年，公教人員保險是</w:t>
      </w:r>
      <w:r>
        <w:rPr>
          <w:rFonts w:hint="eastAsia"/>
        </w:rPr>
        <w:t>10</w:t>
      </w:r>
      <w:r>
        <w:rPr>
          <w:rFonts w:hint="eastAsia"/>
        </w:rPr>
        <w:t>年，所以農民健康保險條例的農民保險給付請求權只有</w:t>
      </w:r>
      <w:r>
        <w:rPr>
          <w:rFonts w:hint="eastAsia"/>
        </w:rPr>
        <w:t>2</w:t>
      </w:r>
      <w:r>
        <w:rPr>
          <w:rFonts w:hint="eastAsia"/>
        </w:rPr>
        <w:t>年，與其他的保險法制</w:t>
      </w:r>
      <w:r w:rsidR="00DD2CB9">
        <w:rPr>
          <w:rFonts w:hint="eastAsia"/>
        </w:rPr>
        <w:t>比較</w:t>
      </w:r>
      <w:r>
        <w:rPr>
          <w:rFonts w:hint="eastAsia"/>
        </w:rPr>
        <w:t>顯有不公，我建議在修正條文當中，可以延長為</w:t>
      </w:r>
      <w:r>
        <w:rPr>
          <w:rFonts w:hint="eastAsia"/>
        </w:rPr>
        <w:t>5</w:t>
      </w:r>
      <w:r>
        <w:rPr>
          <w:rFonts w:hint="eastAsia"/>
        </w:rPr>
        <w:t>年，所以在第二十三條修正</w:t>
      </w:r>
      <w:r w:rsidR="00DD2CB9">
        <w:rPr>
          <w:rFonts w:hint="eastAsia"/>
        </w:rPr>
        <w:t>為</w:t>
      </w:r>
      <w:r>
        <w:rPr>
          <w:rFonts w:hint="eastAsia"/>
        </w:rPr>
        <w:t>「領取保險給付之請求權，自得請領之日起，因五年間不行使而消滅」，將消滅時效調整為</w:t>
      </w:r>
      <w:r>
        <w:rPr>
          <w:rFonts w:hint="eastAsia"/>
        </w:rPr>
        <w:t>5</w:t>
      </w:r>
      <w:r>
        <w:rPr>
          <w:rFonts w:hint="eastAsia"/>
        </w:rPr>
        <w:t>年，與其他的社會保險請求權一致，保障農民權益。以上報告，謝謝。</w:t>
      </w:r>
    </w:p>
    <w:p w:rsidR="00732FFA" w:rsidRDefault="00732FFA" w:rsidP="00732FFA">
      <w:pPr>
        <w:ind w:left="211" w:hangingChars="100" w:hanging="211"/>
      </w:pPr>
      <w:r w:rsidRPr="00C37BB6">
        <w:rPr>
          <w:rFonts w:eastAsia="華康中黑體" w:hint="eastAsia"/>
        </w:rPr>
        <w:t>主席：</w:t>
      </w:r>
      <w:r>
        <w:rPr>
          <w:rFonts w:hint="eastAsia"/>
        </w:rPr>
        <w:t>請謝委員衣鳯進行提案說明。謝委員衣鳯有兩案，請一併說明。</w:t>
      </w:r>
    </w:p>
    <w:p w:rsidR="00732FFA" w:rsidRDefault="00732FFA" w:rsidP="00732FFA">
      <w:pPr>
        <w:ind w:left="211" w:hangingChars="100" w:hanging="211"/>
      </w:pPr>
      <w:r w:rsidRPr="00C37BB6">
        <w:rPr>
          <w:rFonts w:eastAsia="華康中黑體" w:hint="eastAsia"/>
        </w:rPr>
        <w:t>謝委員衣鳯：</w:t>
      </w:r>
      <w:r>
        <w:rPr>
          <w:rFonts w:hint="eastAsia"/>
        </w:rPr>
        <w:t>主席、各位與會同仁。本席提出農民健康保險條例第五條的修正，讓沒有領取退休俸返鄉務農的年輕退伍軍人都可以加入農保，保障他們的老年生活。為了讓現役軍人的狀況處於青壯期，所以服役的期間短，退休年齡也比一般勞工來得早。雖然志願服役多數超過</w:t>
      </w:r>
      <w:r>
        <w:rPr>
          <w:rFonts w:hint="eastAsia"/>
        </w:rPr>
        <w:t>5</w:t>
      </w:r>
      <w:r>
        <w:rPr>
          <w:rFonts w:hint="eastAsia"/>
        </w:rPr>
        <w:t>年，但是如以最低下士一級本俸</w:t>
      </w:r>
      <w:r>
        <w:rPr>
          <w:rFonts w:hint="eastAsia"/>
        </w:rPr>
        <w:t>1</w:t>
      </w:r>
      <w:r>
        <w:rPr>
          <w:rFonts w:hint="eastAsia"/>
        </w:rPr>
        <w:t>萬</w:t>
      </w:r>
      <w:r>
        <w:rPr>
          <w:rFonts w:hint="eastAsia"/>
        </w:rPr>
        <w:t>1,985</w:t>
      </w:r>
      <w:r>
        <w:rPr>
          <w:rFonts w:hint="eastAsia"/>
        </w:rPr>
        <w:t>元計算，</w:t>
      </w:r>
      <w:r>
        <w:rPr>
          <w:rFonts w:hint="eastAsia"/>
        </w:rPr>
        <w:t>5</w:t>
      </w:r>
      <w:r>
        <w:rPr>
          <w:rFonts w:hint="eastAsia"/>
        </w:rPr>
        <w:t>年約只能領軍保退伍給付</w:t>
      </w:r>
      <w:r>
        <w:rPr>
          <w:rFonts w:hint="eastAsia"/>
        </w:rPr>
        <w:t>5</w:t>
      </w:r>
      <w:r>
        <w:rPr>
          <w:rFonts w:hint="eastAsia"/>
        </w:rPr>
        <w:t>萬</w:t>
      </w:r>
      <w:r>
        <w:rPr>
          <w:rFonts w:hint="eastAsia"/>
        </w:rPr>
        <w:t>9,925</w:t>
      </w:r>
      <w:r>
        <w:rPr>
          <w:rFonts w:hint="eastAsia"/>
        </w:rPr>
        <w:t>元，領到的金額並不高，而且只用在退伍後的就業、就學或創業等，沒有辦法儲蓄供老年養老。因此，短期志願役的軍保退伍給付實在不宜定位為退休俸。目前我國農村人口老化，農業持續缺工，農委會鼓勵志願退伍軍人回鄉務農，以解決農民高齡化及農業缺工的問題，卻因為已經領了軍保退伍給付，所以這些年輕的退伍農民沒有辦法加入農保，將來也沒有辦法領取老農津貼。同時我也提出農民健康保險條例第二十三條修正草案，讓農民對於農保的請求權也能比照勞工保險及國民年金保險，從</w:t>
      </w:r>
      <w:r>
        <w:rPr>
          <w:rFonts w:hint="eastAsia"/>
        </w:rPr>
        <w:t>2</w:t>
      </w:r>
      <w:r>
        <w:rPr>
          <w:rFonts w:hint="eastAsia"/>
        </w:rPr>
        <w:t>年延長到</w:t>
      </w:r>
      <w:r>
        <w:rPr>
          <w:rFonts w:hint="eastAsia"/>
        </w:rPr>
        <w:t>5</w:t>
      </w:r>
      <w:r>
        <w:rPr>
          <w:rFonts w:hint="eastAsia"/>
        </w:rPr>
        <w:t>年，以免請求期太短，無法充分保障農民的權利。以上，謝謝。</w:t>
      </w:r>
    </w:p>
    <w:p w:rsidR="00732FFA" w:rsidRDefault="00732FFA" w:rsidP="00732FFA">
      <w:pPr>
        <w:ind w:left="211" w:hangingChars="100" w:hanging="211"/>
      </w:pPr>
      <w:r w:rsidRPr="00C37BB6">
        <w:rPr>
          <w:rFonts w:eastAsia="華康中黑體" w:hint="eastAsia"/>
        </w:rPr>
        <w:t>主席：</w:t>
      </w:r>
      <w:r>
        <w:rPr>
          <w:rFonts w:hint="eastAsia"/>
        </w:rPr>
        <w:t>請楊委員瓊瓔進行提案說明。</w:t>
      </w:r>
    </w:p>
    <w:p w:rsidR="00732FFA" w:rsidRDefault="00732FFA" w:rsidP="00DD2CB9">
      <w:pPr>
        <w:spacing w:line="390" w:lineRule="exact"/>
        <w:ind w:left="211" w:hangingChars="100" w:hanging="211"/>
      </w:pPr>
      <w:r w:rsidRPr="00C37BB6">
        <w:rPr>
          <w:rFonts w:eastAsia="華康中黑體" w:hint="eastAsia"/>
        </w:rPr>
        <w:t>楊委員瓊瓔：</w:t>
      </w:r>
      <w:r>
        <w:rPr>
          <w:rFonts w:hint="eastAsia"/>
        </w:rPr>
        <w:t>委員楊瓊瓔、翁重鈞及陳超明等</w:t>
      </w:r>
      <w:r>
        <w:rPr>
          <w:rFonts w:hint="eastAsia"/>
        </w:rPr>
        <w:t>17</w:t>
      </w:r>
      <w:r>
        <w:rPr>
          <w:rFonts w:hint="eastAsia"/>
        </w:rPr>
        <w:t>人有鑑於農民保險的給付請求權消滅時效為</w:t>
      </w:r>
      <w:r>
        <w:rPr>
          <w:rFonts w:hint="eastAsia"/>
        </w:rPr>
        <w:t>2</w:t>
      </w:r>
      <w:r>
        <w:rPr>
          <w:rFonts w:hint="eastAsia"/>
        </w:rPr>
        <w:t>年，不符合目前</w:t>
      </w:r>
      <w:r w:rsidR="00DD2CB9">
        <w:rPr>
          <w:rFonts w:hint="eastAsia"/>
        </w:rPr>
        <w:t>「</w:t>
      </w:r>
      <w:r>
        <w:rPr>
          <w:rFonts w:hint="eastAsia"/>
        </w:rPr>
        <w:t>公法上之請求權，因為</w:t>
      </w:r>
      <w:r>
        <w:rPr>
          <w:rFonts w:hint="eastAsia"/>
        </w:rPr>
        <w:t>5</w:t>
      </w:r>
      <w:r>
        <w:rPr>
          <w:rFonts w:hint="eastAsia"/>
        </w:rPr>
        <w:t>年間不行使而消滅</w:t>
      </w:r>
      <w:r w:rsidR="00DD2CB9">
        <w:rPr>
          <w:rFonts w:hint="eastAsia"/>
        </w:rPr>
        <w:t>」</w:t>
      </w:r>
      <w:r>
        <w:rPr>
          <w:rFonts w:hint="eastAsia"/>
        </w:rPr>
        <w:t>。基於行政法以及社會保險法間</w:t>
      </w:r>
      <w:r>
        <w:rPr>
          <w:rFonts w:hint="eastAsia"/>
        </w:rPr>
        <w:lastRenderedPageBreak/>
        <w:t>法律秩序規範的一致性，有特別將農民健康保險條例請求權時效修正為五年之必要，爰提出農民健康保險條例第二十三條條文修正草案，也敬請行政部門以及各位同仁來支持，謝謝。</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請鍾委員佳濱進行提案說明。</w:t>
      </w:r>
    </w:p>
    <w:p w:rsidR="00732FFA" w:rsidRDefault="00732FFA" w:rsidP="00DD2CB9">
      <w:pPr>
        <w:spacing w:line="390" w:lineRule="exact"/>
        <w:ind w:left="211" w:hangingChars="100" w:hanging="211"/>
      </w:pPr>
      <w:r w:rsidRPr="00C37BB6">
        <w:rPr>
          <w:rFonts w:eastAsia="華康中黑體" w:hint="eastAsia"/>
        </w:rPr>
        <w:t>鍾委員佳濱：</w:t>
      </w:r>
      <w:r>
        <w:rPr>
          <w:rFonts w:hint="eastAsia"/>
        </w:rPr>
        <w:t>主席、在場委員先進、列席的政府機關首長及官員、會場工作夥伴和媒體記者女士</w:t>
      </w:r>
      <w:r w:rsidR="00DD2CB9">
        <w:rPr>
          <w:rFonts w:hint="eastAsia"/>
        </w:rPr>
        <w:t>及</w:t>
      </w:r>
      <w:r>
        <w:rPr>
          <w:rFonts w:hint="eastAsia"/>
        </w:rPr>
        <w:t>先生。我們都知道保家衛國的是軍人，餵飽國家的是農民，但是有一種人兩者兼具，他在營的時候，保衛國家、捍衛人民的生命；他退下來解甲歸田，從事農業耕作，讓國家、自己的家庭得到溫飽，更讓國家社會得以飽足。這樣的人在退伍之後從事農業，卻沒辦法得到農保條例的保障，原因是什麼？他們就是目前根據陸海空軍軍官士官服役條例當中，屬於短役期的志願役士官兵，怎麼說呢？在服役條例當中有三種人，服役二十年以下者，退伍時可領取一次退伍金，第二款及第三款，不管是服役年期超過二十年或是因傷病而受到國家照顧者，都可以擇領月退休俸。但是這些志願從軍的短役期軍士官兵在青壯年的時候貢獻青春給國家，當他們退伍之後，卻因為領了一次給付的退伍金</w:t>
      </w:r>
      <w:r w:rsidR="00DD2CB9">
        <w:rPr>
          <w:rFonts w:hint="eastAsia"/>
        </w:rPr>
        <w:t>──</w:t>
      </w:r>
      <w:r>
        <w:rPr>
          <w:rFonts w:hint="eastAsia"/>
        </w:rPr>
        <w:t>我們要知道一次給付的退伍金應該不屬於社會保險當中老年給付的概念，它可以說是從事軍伍的一種貢獻回饋跟退伍之後轉職金的概念，完完全全不足以支應到老後的生活。過去像這樣的人由於所領的一次退伍金被視為是社會保險當中老年給付的一項，因此被排除在農保條例的適用範圍外，所以我們現在希望農民健康保險應該將這些青壯時對國家安全有貢獻、退伍後對人民糧食供應有幫助的短役期退伍軍人，讓他們能夠納入。目前本席跟另外</w:t>
      </w:r>
      <w:r>
        <w:rPr>
          <w:rFonts w:hint="eastAsia"/>
        </w:rPr>
        <w:t>22</w:t>
      </w:r>
      <w:r>
        <w:rPr>
          <w:rFonts w:hint="eastAsia"/>
        </w:rPr>
        <w:t>個委員提出的修法要旨</w:t>
      </w:r>
      <w:r w:rsidR="00DD2CB9">
        <w:rPr>
          <w:rFonts w:hint="eastAsia"/>
        </w:rPr>
        <w:t>，</w:t>
      </w:r>
      <w:r>
        <w:rPr>
          <w:rFonts w:hint="eastAsia"/>
        </w:rPr>
        <w:t>就是在農保條例</w:t>
      </w:r>
      <w:r w:rsidR="00DD2CB9">
        <w:rPr>
          <w:rFonts w:hint="eastAsia"/>
        </w:rPr>
        <w:t>第五條</w:t>
      </w:r>
      <w:r>
        <w:rPr>
          <w:rFonts w:hint="eastAsia"/>
        </w:rPr>
        <w:t>當中增加了第二項，將一次退伍金不適用、排除在所謂的社會保險老年給付之外，當然這是一個修法的方式，而我們也希望能達到同樣的目的，任何辦法都可行，包括直接在農保條例載明，服役未滿二十年領取一次退伍金的退伍軍人不應該排除在農保之外，直接給予他們加入農保的資格，也是方法之一。因此，我們提出這個法案的目的，就是希望當這些保家衛國的軍人成為餵飽國家的農民時，我們要給予他們必要的支持，謝謝。</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請周委員春米進行提案說明。</w:t>
      </w:r>
    </w:p>
    <w:p w:rsidR="00732FFA" w:rsidRDefault="00732FFA" w:rsidP="00DD2CB9">
      <w:pPr>
        <w:spacing w:line="390" w:lineRule="exact"/>
        <w:ind w:left="211" w:hangingChars="100" w:hanging="211"/>
      </w:pPr>
      <w:r w:rsidRPr="00C37BB6">
        <w:rPr>
          <w:rFonts w:eastAsia="華康中黑體" w:hint="eastAsia"/>
        </w:rPr>
        <w:t>周委員春米：</w:t>
      </w:r>
      <w:r>
        <w:rPr>
          <w:rFonts w:hint="eastAsia"/>
        </w:rPr>
        <w:t>主席還有與會的同仁、列席的官員，大家早。感謝經濟委員會今日排審農民健康保險條例的修正草案。近年來，農村人口外移且農業人口日漸凋零，整體從事人口多半呈現高齡化趨勢。依據農委會統計，臺灣農民人口平均年齡是</w:t>
      </w:r>
      <w:r>
        <w:rPr>
          <w:rFonts w:hint="eastAsia"/>
        </w:rPr>
        <w:t>62</w:t>
      </w:r>
      <w:r>
        <w:rPr>
          <w:rFonts w:hint="eastAsia"/>
        </w:rPr>
        <w:t>歲，致使農村地區整體生產力下降，不利我國農業發展。現行農民健康保險條例第五條規定，排除了已經領取相關社會保險給付者，不能夠再參加農民健康保險，但是隨著醫療的進步，領取社會相關保險者其中不乏年輕且很想投入農村生產力的人士，所以怎麼樣來保障這些人的權益、怎麼樣透過他們來增強農業的生產力，我想這是政府的責任。依據農委會的報告，農委會也同意鼓勵退伍青年返鄉務農，提供其相對應的職業性社會保險保障的修法方向，但是基於我國社會保險法，對於老年給付的定義有一致性的原則，所以農委會的修法前提就是不宜變更社會保險老年給付的定義。針對這個部分，本席提出修正農民健康保險條例第五條的版本，希望在不變更社會保險給付定義的前提下，讓已經領取社會保險老年給付，但未達到一定金額的軍人也能夠參加農保。至於金額的數額，由</w:t>
      </w:r>
      <w:r>
        <w:rPr>
          <w:rFonts w:hint="eastAsia"/>
        </w:rPr>
        <w:lastRenderedPageBreak/>
        <w:t>中央主管機關定之。為此我們鼓勵更多的青壯人口從農，也保障他們的權益，更促進農村生產力再造。敬請各位同仁支持，謝謝。</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請陳委員超明進行提案說明。</w:t>
      </w:r>
    </w:p>
    <w:p w:rsidR="00732FFA" w:rsidRDefault="00732FFA" w:rsidP="00DD2CB9">
      <w:pPr>
        <w:spacing w:line="390" w:lineRule="exact"/>
        <w:ind w:left="211" w:hangingChars="100" w:hanging="211"/>
      </w:pPr>
      <w:r w:rsidRPr="00C37BB6">
        <w:rPr>
          <w:rFonts w:eastAsia="華康中黑體" w:hint="eastAsia"/>
        </w:rPr>
        <w:t>陳委員超明：</w:t>
      </w:r>
      <w:r>
        <w:rPr>
          <w:rFonts w:hint="eastAsia"/>
        </w:rPr>
        <w:t>首先，本席謹就農民健康保險條例第五條修法的目的，向各位委員報告。一、從農人口高齡化是現在重大的農業問題，引進年輕人力成為農業永續發展是一個非常重要的目標。二、中短期退伍軍人從軍不到</w:t>
      </w:r>
      <w:r>
        <w:rPr>
          <w:rFonts w:hint="eastAsia"/>
        </w:rPr>
        <w:t>10</w:t>
      </w:r>
      <w:r>
        <w:rPr>
          <w:rFonts w:hint="eastAsia"/>
        </w:rPr>
        <w:t>年，大部分的人都未滿</w:t>
      </w:r>
      <w:r>
        <w:rPr>
          <w:rFonts w:hint="eastAsia"/>
        </w:rPr>
        <w:t>45</w:t>
      </w:r>
      <w:r>
        <w:rPr>
          <w:rFonts w:hint="eastAsia"/>
        </w:rPr>
        <w:t>歲，年輕力壯正是適合加入務農的時候，尤其經過軍中的訓練，他們的吃苦耐勞程度都比一般現在政府輔導的青農都還要強，所以我在此也呼籲政府要開辦課程來鼓勵這些人轉入從農。三、這些年輕的退伍軍人大概占退伍人數的</w:t>
      </w:r>
      <w:r>
        <w:rPr>
          <w:rFonts w:hint="eastAsia"/>
        </w:rPr>
        <w:t>75%</w:t>
      </w:r>
      <w:r>
        <w:rPr>
          <w:rFonts w:hint="eastAsia"/>
        </w:rPr>
        <w:t>，領有軍人保險退伍給付只有一筆微薄的一次退伍金，大概不超過</w:t>
      </w:r>
      <w:r>
        <w:rPr>
          <w:rFonts w:hint="eastAsia"/>
        </w:rPr>
        <w:t>50</w:t>
      </w:r>
      <w:r>
        <w:rPr>
          <w:rFonts w:hint="eastAsia"/>
        </w:rPr>
        <w:t>萬元，未領有終身月退俸，卻因為現行法規的認定，領有相關社會保險老人給付，而被拒於農保的保障之外，無法申請農業的補助。務農幾十年後更沒有老農津貼來安享晚年，嚴重打擊有意務農的年輕退伍軍人意願。</w:t>
      </w:r>
    </w:p>
    <w:p w:rsidR="00732FFA" w:rsidRDefault="00732FFA" w:rsidP="00DD2CB9">
      <w:pPr>
        <w:spacing w:line="390" w:lineRule="exact"/>
        <w:ind w:leftChars="100" w:left="211" w:firstLineChars="100" w:firstLine="211"/>
      </w:pPr>
      <w:r>
        <w:rPr>
          <w:rFonts w:hint="eastAsia"/>
        </w:rPr>
        <w:t>我再強調一次，經過軍方的訓練，他們刻苦耐勞，是務農最基本的條件，應該要好好開放、好好重用。不然像是大學生去務農，不到兩年，人都已經不見。報告寫</w:t>
      </w:r>
      <w:r w:rsidR="00DD2CB9">
        <w:rPr>
          <w:rFonts w:hint="eastAsia"/>
        </w:rPr>
        <w:t>的</w:t>
      </w:r>
      <w:r>
        <w:rPr>
          <w:rFonts w:hint="eastAsia"/>
        </w:rPr>
        <w:t>狀況比較好，其實陣亡率大概</w:t>
      </w:r>
      <w:r>
        <w:rPr>
          <w:rFonts w:hint="eastAsia"/>
        </w:rPr>
        <w:t>90%</w:t>
      </w:r>
      <w:r>
        <w:rPr>
          <w:rFonts w:hint="eastAsia"/>
        </w:rPr>
        <w:t>，領了政府補助金之後，人就不見了。為了改善這樣不合理的狀況，所以提案修訂農民健康保險條例第五條第四項，將中短役期未滿</w:t>
      </w:r>
      <w:r>
        <w:rPr>
          <w:rFonts w:hint="eastAsia"/>
        </w:rPr>
        <w:t>45</w:t>
      </w:r>
      <w:r>
        <w:rPr>
          <w:rFonts w:hint="eastAsia"/>
        </w:rPr>
        <w:t>歲已領取過軍人保險退伍給付，但非領取陸海空軍官士官服役條例第二十三條第一項第六款規定的退休金或退伍金，也就是非領取終身月退俸，只有領取退伍金的年輕退伍軍人才可以納入農民保險，吸引更多的年輕人力來參與農業工作。針對這一點，農委會應該強力支持，想要真正的年輕人力來源要靠這些人。謝謝大家，也請各位委員支持。</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請蔡委員易餘進行提案說明。</w:t>
      </w:r>
    </w:p>
    <w:p w:rsidR="00732FFA" w:rsidRDefault="00732FFA" w:rsidP="00DD2CB9">
      <w:pPr>
        <w:spacing w:line="390" w:lineRule="exact"/>
        <w:ind w:left="211" w:hangingChars="100" w:hanging="211"/>
      </w:pPr>
      <w:r w:rsidRPr="00C37BB6">
        <w:rPr>
          <w:rFonts w:eastAsia="華康中黑體" w:hint="eastAsia"/>
        </w:rPr>
        <w:t>蔡委員易餘：</w:t>
      </w:r>
      <w:r>
        <w:rPr>
          <w:rFonts w:hint="eastAsia"/>
        </w:rPr>
        <w:t>本人以及蘇治芬委員、黃世杰委員等</w:t>
      </w:r>
      <w:r>
        <w:rPr>
          <w:rFonts w:hint="eastAsia"/>
        </w:rPr>
        <w:t>19</w:t>
      </w:r>
      <w:r>
        <w:rPr>
          <w:rFonts w:hint="eastAsia"/>
        </w:rPr>
        <w:t>人，共同提出農民健康保險條例第七條條文修正草案。主要是農民靠天吃飯，他們本身的生活條件不是很穩定，因此在社會保險上有別於勞保或公保，我們給予農民另外一個叫做農業保險，目前農業保險對農民最直接的給付，也就是農民退休後的老農津貼給付。如果這些農民未滿</w:t>
      </w:r>
      <w:r w:rsidR="00DD2CB9">
        <w:rPr>
          <w:rFonts w:hint="eastAsia"/>
        </w:rPr>
        <w:t>65</w:t>
      </w:r>
      <w:r>
        <w:rPr>
          <w:rFonts w:hint="eastAsia"/>
        </w:rPr>
        <w:t>歲或者未從事農作滿</w:t>
      </w:r>
      <w:r>
        <w:rPr>
          <w:rFonts w:hint="eastAsia"/>
        </w:rPr>
        <w:t>15</w:t>
      </w:r>
      <w:r>
        <w:rPr>
          <w:rFonts w:hint="eastAsia"/>
        </w:rPr>
        <w:t>年，就不達領取老人給付的條件，但是國家基於政策因素會進行土地徵收，如果農民土地被國家徵收的話，會造成他們實際持有的土地不符合未來參與農保的條件。有鑑於此，我們希望未來可以修正農民健康保險條例第七條，增訂第四款，只要農民實際上從事農作，已經年滿</w:t>
      </w:r>
      <w:r>
        <w:rPr>
          <w:rFonts w:hint="eastAsia"/>
        </w:rPr>
        <w:t>55</w:t>
      </w:r>
      <w:r>
        <w:rPr>
          <w:rFonts w:hint="eastAsia"/>
        </w:rPr>
        <w:t>歲，縱使在三年內沒有取得新的農地所有權，或者是租賃新的農地，也不會讓他喪失農保資格。這樣修法的主要目的是避免農民因為土地被徵收後，還要去買或者租新的農地，而且很難在自己居住處所附近買到農地，等於會買到距離很遠的農地，實際上新買的農地也沒辦法從事農作，對於未來農地的整合也是不利的方向，所以我希望大家可以一起來參考我所提出第七條修正草案的方向，讓農民有更好的退休生活，謝謝。</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請蘇委員治芬進行提案說明。</w:t>
      </w:r>
    </w:p>
    <w:p w:rsidR="00732FFA" w:rsidRDefault="00732FFA" w:rsidP="00DD2CB9">
      <w:pPr>
        <w:spacing w:line="390" w:lineRule="exact"/>
        <w:ind w:left="211" w:hangingChars="100" w:hanging="211"/>
      </w:pPr>
      <w:r w:rsidRPr="00C37BB6">
        <w:rPr>
          <w:rFonts w:eastAsia="華康中黑體" w:hint="eastAsia"/>
        </w:rPr>
        <w:lastRenderedPageBreak/>
        <w:t>蘇委員治芬：</w:t>
      </w:r>
      <w:r>
        <w:rPr>
          <w:rFonts w:hint="eastAsia"/>
        </w:rPr>
        <w:t>主席、各位委員。依軍人保險條例第十六條規定，參加軍保滿</w:t>
      </w:r>
      <w:r>
        <w:rPr>
          <w:rFonts w:hint="eastAsia"/>
        </w:rPr>
        <w:t>5</w:t>
      </w:r>
      <w:r>
        <w:rPr>
          <w:rFonts w:hint="eastAsia"/>
        </w:rPr>
        <w:t>年退伍可以依照保險年資領取對應基數之退伍給付。軍人保險退伍給付本質係考量到軍人離退時年紀相對輕，其保險給付可用於離職，但是退伍回歸社會時，若有創業、就業或就學等經濟需求之部分補償。依國防部歷年來平均退伍給付統計數據，約</w:t>
      </w:r>
      <w:r>
        <w:rPr>
          <w:rFonts w:hint="eastAsia"/>
        </w:rPr>
        <w:t>75%</w:t>
      </w:r>
      <w:r>
        <w:rPr>
          <w:rFonts w:hint="eastAsia"/>
        </w:rPr>
        <w:t>退伍軍人平均領取金額未超過</w:t>
      </w:r>
      <w:r>
        <w:rPr>
          <w:rFonts w:hint="eastAsia"/>
        </w:rPr>
        <w:t>50</w:t>
      </w:r>
      <w:r>
        <w:rPr>
          <w:rFonts w:hint="eastAsia"/>
        </w:rPr>
        <w:t>萬元，其給付性質不同於公教人員保險養老給付、勞工保險老年給付。</w:t>
      </w:r>
    </w:p>
    <w:p w:rsidR="00732FFA" w:rsidRDefault="00732FFA" w:rsidP="00DD2CB9">
      <w:pPr>
        <w:spacing w:line="390" w:lineRule="exact"/>
        <w:ind w:leftChars="100" w:left="211" w:firstLineChars="100" w:firstLine="211"/>
      </w:pPr>
      <w:r>
        <w:rPr>
          <w:rFonts w:hint="eastAsia"/>
        </w:rPr>
        <w:t>為避免重複享有社會保險資源不公平之現象，</w:t>
      </w:r>
      <w:r>
        <w:rPr>
          <w:rFonts w:hint="eastAsia"/>
        </w:rPr>
        <w:t>102</w:t>
      </w:r>
      <w:r>
        <w:rPr>
          <w:rFonts w:hint="eastAsia"/>
        </w:rPr>
        <w:t>年</w:t>
      </w:r>
      <w:r>
        <w:rPr>
          <w:rFonts w:hint="eastAsia"/>
        </w:rPr>
        <w:t>1</w:t>
      </w:r>
      <w:r>
        <w:rPr>
          <w:rFonts w:hint="eastAsia"/>
        </w:rPr>
        <w:t>月</w:t>
      </w:r>
      <w:r>
        <w:rPr>
          <w:rFonts w:hint="eastAsia"/>
        </w:rPr>
        <w:t>11</w:t>
      </w:r>
      <w:r>
        <w:rPr>
          <w:rFonts w:hint="eastAsia"/>
        </w:rPr>
        <w:t>日修正「農民健康保險條例」，排除已領取公教人員保險養老給付、勞工保險老年給付、軍人保險退伍給付及國民年金保險老年年金給付等相關社會保險老年給付者，惟軍保退伍給付，包含未具備退休養老功能及「陸海空軍軍官士官服役條例」第二十三條第一項第二款規定退休俸或退伍金兩種，其性質與前述所提公保、勞保老年給付等性質不同，故將未具備退休養老功能之退伍給付也認定為社會保險老年給付，顯不合理。</w:t>
      </w:r>
    </w:p>
    <w:p w:rsidR="00732FFA" w:rsidRDefault="00732FFA" w:rsidP="00DD2CB9">
      <w:pPr>
        <w:spacing w:line="390" w:lineRule="exact"/>
        <w:ind w:leftChars="100" w:left="211" w:firstLineChars="100" w:firstLine="211"/>
      </w:pPr>
      <w:r>
        <w:rPr>
          <w:rFonts w:hint="eastAsia"/>
        </w:rPr>
        <w:t>為保障領取「未具備退休養老功能」之軍保退伍給付且實際務農之青壯年者之福利，爰提案修正「農民健康保險條例」第五條，讓前開退伍軍人得以參加農民健康保險，以維護民眾權益，並提升青壯年退伍者可以積極投入農業，舒緩我國農業困境。以上是否有當？請各位委員支持，謝謝。</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請民眾黨黨團代表蔡委員壁如進行提案說明。</w:t>
      </w:r>
    </w:p>
    <w:p w:rsidR="00732FFA" w:rsidRDefault="00732FFA" w:rsidP="00DD2CB9">
      <w:pPr>
        <w:spacing w:line="390" w:lineRule="exact"/>
        <w:ind w:left="211" w:hangingChars="100" w:hanging="211"/>
      </w:pPr>
      <w:r w:rsidRPr="00C37BB6">
        <w:rPr>
          <w:rFonts w:eastAsia="華康中黑體" w:hint="eastAsia"/>
        </w:rPr>
        <w:t>蔡委員壁如：</w:t>
      </w:r>
      <w:r>
        <w:rPr>
          <w:rFonts w:hint="eastAsia"/>
        </w:rPr>
        <w:t>本黨團有鑑於我國身為民主及法治國家應增進民生福祉及完善社會安全體系為實現公平正義制度，而社會保險更是社會安全制度的一環，農民健康保險為農民職域性的社會保險，更是對於完善農民權益保護相當重要。參考我國公教人員保險法，勞工保險條例及農民健康保險條例均有針對生育給付訂有相關的規定，以確保生理女性在社會風險發生時能保障生產所產生之支出，並兼具促進平等。然而在現行規範下，各保險之生育給付條件僅限參加其保險之期日作為計算標準，若被保險人在投保期間轉換社會保險制度，而後參加者未能符合其參加投保期日條件，將無法領取任何生育給付。為求生育給付之體系完善化，使被保險人轉換社會保險體系時無後顧之憂，以提高少子女化社會下之生育意願，爰提出農民健康保險條例第二十四條條文修正草案，敬請大家支持，謝謝。</w:t>
      </w:r>
    </w:p>
    <w:p w:rsidR="00732FFA" w:rsidRDefault="00732FFA" w:rsidP="00DD2CB9">
      <w:pPr>
        <w:spacing w:line="390" w:lineRule="exact"/>
        <w:ind w:left="211" w:hangingChars="100" w:hanging="211"/>
      </w:pPr>
      <w:r w:rsidRPr="00C37BB6">
        <w:rPr>
          <w:rFonts w:eastAsia="華康中黑體" w:hint="eastAsia"/>
        </w:rPr>
        <w:t>主席：</w:t>
      </w:r>
      <w:r>
        <w:rPr>
          <w:rFonts w:hint="eastAsia"/>
        </w:rPr>
        <w:t>請農委會陳副主任委員報告。</w:t>
      </w:r>
    </w:p>
    <w:p w:rsidR="00732FFA" w:rsidRDefault="00732FFA" w:rsidP="00DD2CB9">
      <w:pPr>
        <w:spacing w:line="390" w:lineRule="exact"/>
        <w:ind w:leftChars="100" w:left="211" w:firstLineChars="100" w:firstLine="211"/>
      </w:pPr>
      <w:r>
        <w:rPr>
          <w:rFonts w:hint="eastAsia"/>
        </w:rPr>
        <w:t>書面報告裡面的資料就不用再重複，請陳副主委說明重點部分；另外，因為還是有行政院版，而且院版更完整納入所有委員的提案，這個部分也請說明一下，有增加的部分也讓委員瞭解。</w:t>
      </w:r>
    </w:p>
    <w:p w:rsidR="00732FFA" w:rsidRDefault="00732FFA" w:rsidP="00DD2CB9">
      <w:pPr>
        <w:spacing w:line="390" w:lineRule="exact"/>
        <w:ind w:leftChars="100" w:left="211" w:firstLineChars="100" w:firstLine="211"/>
      </w:pPr>
      <w:r>
        <w:rPr>
          <w:rFonts w:hint="eastAsia"/>
        </w:rPr>
        <w:t>因為現在行政院版還在行政院院會裡面，等今天出委員會且併案之後，我們再來協商，方向大概是這樣。</w:t>
      </w:r>
    </w:p>
    <w:p w:rsidR="00732FFA" w:rsidRDefault="00732FFA" w:rsidP="00DD2CB9">
      <w:pPr>
        <w:spacing w:line="390" w:lineRule="exact"/>
        <w:ind w:left="211" w:hangingChars="100" w:hanging="211"/>
      </w:pPr>
      <w:r w:rsidRPr="00C37BB6">
        <w:rPr>
          <w:rFonts w:eastAsia="華康中黑體" w:hint="eastAsia"/>
        </w:rPr>
        <w:t>陳副主任委員添壽：</w:t>
      </w:r>
      <w:r>
        <w:rPr>
          <w:rFonts w:hint="eastAsia"/>
        </w:rPr>
        <w:t>主席、各位委員、各位女士、先生，大家好。首先感謝各位提案委員對於「農民健康保險條例」第五條、第七條、第二十三條及第二十四條的修正意見，同時也關心服短役期退伍的青年農民返鄉務農，並對於其參加農民健康保險以及農保被保險人相關權益之重視，</w:t>
      </w:r>
      <w:r>
        <w:rPr>
          <w:rFonts w:hint="eastAsia"/>
        </w:rPr>
        <w:lastRenderedPageBreak/>
        <w:t>農委會表示敬意。</w:t>
      </w:r>
    </w:p>
    <w:p w:rsidR="00732FFA" w:rsidRDefault="00732FFA" w:rsidP="00DD2CB9">
      <w:pPr>
        <w:spacing w:line="390" w:lineRule="exact"/>
        <w:ind w:leftChars="100" w:left="211" w:firstLineChars="100" w:firstLine="211"/>
      </w:pPr>
      <w:r>
        <w:rPr>
          <w:rFonts w:hint="eastAsia"/>
        </w:rPr>
        <w:t>有關委員提案內容，請委員參閱今天提供的書面意見第二頁，係針對各位提案委員針對第五條、第七條、第二十三條及第二十四條所關心的類型彙整。</w:t>
      </w:r>
    </w:p>
    <w:p w:rsidR="00732FFA" w:rsidRDefault="00732FFA" w:rsidP="00DD2CB9">
      <w:pPr>
        <w:spacing w:line="390" w:lineRule="exact"/>
        <w:ind w:leftChars="100" w:left="211" w:firstLineChars="100" w:firstLine="211"/>
      </w:pPr>
      <w:r>
        <w:rPr>
          <w:rFonts w:hint="eastAsia"/>
        </w:rPr>
        <w:t>另外，剛才主席有提到，農委會對於各位委員提案的意見也做了修法的工作，這個部分也跟行政院討論過大致方向，委員有一些很好的意見可以納入參考修正，有一些是因為行政部門的考量而未納入。</w:t>
      </w:r>
    </w:p>
    <w:p w:rsidR="00732FFA" w:rsidRDefault="00732FFA" w:rsidP="00DD2CB9">
      <w:pPr>
        <w:spacing w:line="390" w:lineRule="exact"/>
        <w:ind w:leftChars="100" w:left="211" w:firstLineChars="100" w:firstLine="211"/>
      </w:pPr>
      <w:r>
        <w:rPr>
          <w:rFonts w:hint="eastAsia"/>
        </w:rPr>
        <w:t>本會修法方向於第四頁有相關說明，有關第五條規劃服短役期退伍軍人參加農保，本會為鼓勵退伍青年返鄉務農，並提供其相對應的職域性社會保險保障，基於我國社會保險法規對於老年給付定義應具有一致性的原則，爰規劃不變更社會保險老年給付定義前提下，使符合下列資格條件之退伍軍人，得申請參加農保：</w:t>
      </w:r>
    </w:p>
    <w:p w:rsidR="00732FFA" w:rsidRDefault="00732FFA" w:rsidP="00DD2CB9">
      <w:pPr>
        <w:spacing w:line="390" w:lineRule="exact"/>
        <w:ind w:leftChars="100" w:left="211" w:firstLineChars="100" w:firstLine="211"/>
      </w:pPr>
      <w:r>
        <w:t>1</w:t>
      </w:r>
      <w:r w:rsidRPr="00C37BB6">
        <w:rPr>
          <w:rFonts w:ascii="華康細明體"/>
        </w:rPr>
        <w:t>.</w:t>
      </w:r>
      <w:r>
        <w:rPr>
          <w:rFonts w:hint="eastAsia"/>
        </w:rPr>
        <w:t>申請參加農保時年齡為</w:t>
      </w:r>
      <w:r>
        <w:rPr>
          <w:rFonts w:hint="eastAsia"/>
        </w:rPr>
        <w:t>45</w:t>
      </w:r>
      <w:r>
        <w:rPr>
          <w:rFonts w:hint="eastAsia"/>
        </w:rPr>
        <w:t>歲以下：參照農業發展條例施行細則第十八條所稱青年係指</w:t>
      </w:r>
      <w:r>
        <w:rPr>
          <w:rFonts w:hint="eastAsia"/>
        </w:rPr>
        <w:t>18</w:t>
      </w:r>
      <w:r>
        <w:rPr>
          <w:rFonts w:hint="eastAsia"/>
        </w:rPr>
        <w:t>歲以上</w:t>
      </w:r>
      <w:r>
        <w:rPr>
          <w:rFonts w:hint="eastAsia"/>
        </w:rPr>
        <w:t>45</w:t>
      </w:r>
      <w:r>
        <w:rPr>
          <w:rFonts w:hint="eastAsia"/>
        </w:rPr>
        <w:t>歲以下者，故限制參加農保之年齡限制，以符合輔導青農政策的推動目的。</w:t>
      </w:r>
    </w:p>
    <w:p w:rsidR="00732FFA" w:rsidRDefault="00732FFA" w:rsidP="00DD2CB9">
      <w:pPr>
        <w:spacing w:line="390" w:lineRule="exact"/>
        <w:ind w:leftChars="100" w:left="211" w:firstLineChars="100" w:firstLine="211"/>
      </w:pPr>
      <w:r>
        <w:t>2</w:t>
      </w:r>
      <w:r w:rsidRPr="00C37BB6">
        <w:rPr>
          <w:rFonts w:ascii="華康細明體"/>
        </w:rPr>
        <w:t>.</w:t>
      </w:r>
      <w:r>
        <w:rPr>
          <w:rFonts w:hint="eastAsia"/>
        </w:rPr>
        <w:t>服役未滿</w:t>
      </w:r>
      <w:r>
        <w:rPr>
          <w:rFonts w:hint="eastAsia"/>
        </w:rPr>
        <w:t>20</w:t>
      </w:r>
      <w:r>
        <w:rPr>
          <w:rFonts w:hint="eastAsia"/>
        </w:rPr>
        <w:t>年：依陸海空軍軍官士官服役條例第二十三條第一項第二款規定，服現役</w:t>
      </w:r>
      <w:r>
        <w:rPr>
          <w:rFonts w:hint="eastAsia"/>
        </w:rPr>
        <w:t>20</w:t>
      </w:r>
      <w:r>
        <w:rPr>
          <w:rFonts w:hint="eastAsia"/>
        </w:rPr>
        <w:t>年者，符合請領終身退休俸資格，故其老年經濟安全已獲保障，應避免再參加農保，重複享有政府資源。</w:t>
      </w:r>
    </w:p>
    <w:p w:rsidR="00732FFA" w:rsidRDefault="00732FFA" w:rsidP="00DD2CB9">
      <w:pPr>
        <w:spacing w:line="390" w:lineRule="exact"/>
        <w:ind w:leftChars="100" w:left="211" w:firstLineChars="100" w:firstLine="211"/>
      </w:pPr>
      <w:r>
        <w:t>3</w:t>
      </w:r>
      <w:r w:rsidRPr="00C37BB6">
        <w:rPr>
          <w:rFonts w:ascii="華康細明體"/>
        </w:rPr>
        <w:t>.</w:t>
      </w:r>
      <w:r>
        <w:rPr>
          <w:rFonts w:hint="eastAsia"/>
        </w:rPr>
        <w:t>落實被保險人應以農為業之立法意旨：服短役期退伍青年返鄉務農，參加農保之經營規模將與本會實際耕作者從事農業生產工作認定作業要點規定相同。我們認為這些人納入時必須要實際從事農業，加保資格條件規定也會納入修正。</w:t>
      </w:r>
    </w:p>
    <w:p w:rsidR="00732FFA" w:rsidRDefault="00732FFA" w:rsidP="00DD2CB9">
      <w:pPr>
        <w:spacing w:line="390" w:lineRule="exact"/>
        <w:ind w:leftChars="100" w:left="211" w:firstLineChars="100" w:firstLine="211"/>
      </w:pPr>
      <w:r>
        <w:rPr>
          <w:rFonts w:hint="eastAsia"/>
        </w:rPr>
        <w:t>第七條是有關保障農業用地被徵收者加保權益，為保障長期從事農業工作之老年農民權益，避免其因農地被徵收而喪失加保資格，研議年滿</w:t>
      </w:r>
      <w:r>
        <w:rPr>
          <w:rFonts w:hint="eastAsia"/>
        </w:rPr>
        <w:t>65</w:t>
      </w:r>
      <w:r>
        <w:rPr>
          <w:rFonts w:hint="eastAsia"/>
        </w:rPr>
        <w:t>歲且累計年資達</w:t>
      </w:r>
      <w:r>
        <w:rPr>
          <w:rFonts w:hint="eastAsia"/>
        </w:rPr>
        <w:t>15</w:t>
      </w:r>
      <w:r>
        <w:rPr>
          <w:rFonts w:hint="eastAsia"/>
        </w:rPr>
        <w:t>年以上被保險人，持有農地被徵收或徵收前已與需地機關協議價購，得繼續參加農保。未滿</w:t>
      </w:r>
      <w:r>
        <w:rPr>
          <w:rFonts w:hint="eastAsia"/>
        </w:rPr>
        <w:t>65</w:t>
      </w:r>
      <w:r>
        <w:rPr>
          <w:rFonts w:hint="eastAsia"/>
        </w:rPr>
        <w:t>歲或年資未達</w:t>
      </w:r>
      <w:r>
        <w:rPr>
          <w:rFonts w:hint="eastAsia"/>
        </w:rPr>
        <w:t>15</w:t>
      </w:r>
      <w:r>
        <w:rPr>
          <w:rFonts w:hint="eastAsia"/>
        </w:rPr>
        <w:t>年者，則依「農民健康保險被保險人農地被徵收繼續加保作業要點」規定給予</w:t>
      </w:r>
      <w:r>
        <w:rPr>
          <w:rFonts w:hint="eastAsia"/>
        </w:rPr>
        <w:t>3</w:t>
      </w:r>
      <w:r>
        <w:rPr>
          <w:rFonts w:hint="eastAsia"/>
        </w:rPr>
        <w:t>年的寬緩期限並予法制化。</w:t>
      </w:r>
    </w:p>
    <w:p w:rsidR="00732FFA" w:rsidRDefault="00732FFA" w:rsidP="00DD2CB9">
      <w:pPr>
        <w:spacing w:line="390" w:lineRule="exact"/>
        <w:ind w:leftChars="100" w:left="211" w:firstLineChars="100" w:firstLine="211"/>
      </w:pPr>
      <w:r>
        <w:rPr>
          <w:rFonts w:hint="eastAsia"/>
        </w:rPr>
        <w:t>針對第二十三條修正延長領取保險給付請求權，研議參照勞工保險條例第三十條及國民年金法第二十八條規定，將保險給付的請求權時效，由</w:t>
      </w:r>
      <w:r>
        <w:rPr>
          <w:rFonts w:hint="eastAsia"/>
        </w:rPr>
        <w:t>2</w:t>
      </w:r>
      <w:r>
        <w:rPr>
          <w:rFonts w:hint="eastAsia"/>
        </w:rPr>
        <w:t>年延長為</w:t>
      </w:r>
      <w:r>
        <w:rPr>
          <w:rFonts w:hint="eastAsia"/>
        </w:rPr>
        <w:t>5</w:t>
      </w:r>
      <w:r>
        <w:rPr>
          <w:rFonts w:hint="eastAsia"/>
        </w:rPr>
        <w:t>年。</w:t>
      </w:r>
    </w:p>
    <w:p w:rsidR="00732FFA" w:rsidRDefault="00732FFA" w:rsidP="00DD2CB9">
      <w:pPr>
        <w:spacing w:line="390" w:lineRule="exact"/>
        <w:ind w:leftChars="100" w:left="211" w:firstLineChars="100" w:firstLine="211"/>
      </w:pPr>
      <w:r>
        <w:rPr>
          <w:rFonts w:hint="eastAsia"/>
        </w:rPr>
        <w:t>針對第二十四條修正放寬領取生育給付資格，刪除加保天數限制，係參照國民年金法第三十二條之一第一項規定，刪除被保險人或其配偶分娩或早產時，被保險人加保須滿一定天數，始得領取生育給付之限制，避免農民因職域轉換，參加農保期間未滿分娩或早產的天數規定，導致無法請領給付情形。</w:t>
      </w:r>
    </w:p>
    <w:p w:rsidR="00732FFA" w:rsidRDefault="00732FFA" w:rsidP="00DD2CB9">
      <w:pPr>
        <w:spacing w:line="390" w:lineRule="exact"/>
        <w:ind w:leftChars="100" w:left="211" w:firstLineChars="100" w:firstLine="211"/>
      </w:pPr>
      <w:r>
        <w:rPr>
          <w:rFonts w:hint="eastAsia"/>
        </w:rPr>
        <w:t>最後，本會修正條例之方向若蒙各位委員支持，將使服短役期退伍青年返鄉務農，得以參加農保而獲有相應職域的社會保險保障。同時，對於鼓勵青農投入農業生產及生育、請領保險給付及老年農民因農地被徵收的權益保障亦有重大助益。</w:t>
      </w:r>
    </w:p>
    <w:p w:rsidR="00732FFA" w:rsidRDefault="00732FFA" w:rsidP="00DD2CB9">
      <w:pPr>
        <w:spacing w:line="390" w:lineRule="exact"/>
        <w:ind w:leftChars="100" w:left="211" w:firstLineChars="100" w:firstLine="211"/>
      </w:pPr>
      <w:r>
        <w:rPr>
          <w:rFonts w:hint="eastAsia"/>
        </w:rPr>
        <w:t>謝謝各位委員長期以來對於農民福利政策的重視與支持。以上報告，敬請指教。</w:t>
      </w:r>
    </w:p>
    <w:p w:rsidR="00732FFA" w:rsidRDefault="00732FFA" w:rsidP="00DD2CB9">
      <w:pPr>
        <w:spacing w:line="390" w:lineRule="exact"/>
        <w:ind w:left="211" w:hangingChars="100" w:hanging="211"/>
      </w:pPr>
      <w:r w:rsidRPr="00C37BB6">
        <w:rPr>
          <w:rFonts w:eastAsia="華康中黑體" w:hint="eastAsia"/>
        </w:rPr>
        <w:t>主席：</w:t>
      </w:r>
      <w:r>
        <w:rPr>
          <w:rFonts w:hint="eastAsia"/>
        </w:rPr>
        <w:t>謝謝陳副主委的報告，其他單位的報告請委員自行參閱並刊登公報。</w:t>
      </w:r>
    </w:p>
    <w:p w:rsidR="00DD2CB9" w:rsidRDefault="00DD2CB9" w:rsidP="00DD2CB9">
      <w:pPr>
        <w:spacing w:line="390" w:lineRule="exact"/>
        <w:ind w:left="211" w:hangingChars="100" w:hanging="211"/>
        <w:rPr>
          <w:rFonts w:eastAsia="華康中黑體"/>
        </w:rPr>
      </w:pPr>
      <w:r w:rsidRPr="00DD2CB9">
        <w:rPr>
          <w:rFonts w:eastAsia="華康中黑體" w:hint="eastAsia"/>
        </w:rPr>
        <w:lastRenderedPageBreak/>
        <w:t>銓敘部書面報告：</w:t>
      </w:r>
    </w:p>
    <w:p w:rsidR="00DD2CB9" w:rsidRDefault="00DD2CB9" w:rsidP="00DD2CB9">
      <w:pPr>
        <w:pStyle w:val="affff7"/>
        <w:sectPr w:rsidR="00DD2CB9" w:rsidSect="00DD2CB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984" w:right="1417" w:bottom="1417" w:left="1417" w:header="1417" w:footer="850" w:gutter="0"/>
          <w:cols w:space="720"/>
          <w:docGrid w:type="linesAndChars" w:linePitch="319" w:charSpace="200"/>
        </w:sectPr>
      </w:pPr>
      <w:r>
        <w:fldChar w:fldCharType="begin"/>
      </w:r>
      <w:r>
        <w:instrText xml:space="preserve"> INCLUDEPICTURE "E:\\scan\\1_</w:instrText>
      </w:r>
      <w:r>
        <w:instrText>頁面</w:instrText>
      </w:r>
      <w:r>
        <w:instrText xml:space="preserve">_1.jpg" \* MERGEFORMAT </w:instrText>
      </w:r>
      <w:r>
        <w:fldChar w:fldCharType="separate"/>
      </w:r>
      <w:r w:rsidR="006C2C2E">
        <w:fldChar w:fldCharType="begin"/>
      </w:r>
      <w:r w:rsidR="006C2C2E">
        <w:instrText xml:space="preserve"> </w:instrText>
      </w:r>
      <w:r w:rsidR="006C2C2E">
        <w:rPr>
          <w:rFonts w:hint="eastAsia"/>
        </w:rPr>
        <w:instrText>INCLUDEPICTURE  "E:\\scan\\1_</w:instrText>
      </w:r>
      <w:r w:rsidR="006C2C2E">
        <w:rPr>
          <w:rFonts w:hint="eastAsia"/>
        </w:rPr>
        <w:instrText>頁面</w:instrText>
      </w:r>
      <w:r w:rsidR="006C2C2E">
        <w:rPr>
          <w:rFonts w:hint="eastAsia"/>
        </w:rPr>
        <w:instrText>_1.jpg" \* MERGEFORMATINET</w:instrText>
      </w:r>
      <w:r w:rsidR="006C2C2E">
        <w:instrText xml:space="preserve"> </w:instrText>
      </w:r>
      <w:r w:rsidR="006C2C2E">
        <w:fldChar w:fldCharType="separate"/>
      </w:r>
      <w:r w:rsidR="00B6312B">
        <w:fldChar w:fldCharType="begin"/>
      </w:r>
      <w:r w:rsidR="00B6312B">
        <w:instrText xml:space="preserve"> </w:instrText>
      </w:r>
      <w:r w:rsidR="00B6312B">
        <w:rPr>
          <w:rFonts w:hint="eastAsia"/>
        </w:rPr>
        <w:instrText>INCLUDEPICTURE  "E:\\scan\\1_</w:instrText>
      </w:r>
      <w:r w:rsidR="00B6312B">
        <w:rPr>
          <w:rFonts w:hint="eastAsia"/>
        </w:rPr>
        <w:instrText>頁面</w:instrText>
      </w:r>
      <w:r w:rsidR="00B6312B">
        <w:rPr>
          <w:rFonts w:hint="eastAsia"/>
        </w:rPr>
        <w:instrText>_1.jpg" \* MERGEFORMATINET</w:instrText>
      </w:r>
      <w:r w:rsidR="00B6312B">
        <w:instrText xml:space="preserve"> </w:instrText>
      </w:r>
      <w:r w:rsidR="00B6312B">
        <w:fldChar w:fldCharType="separate"/>
      </w:r>
      <w:r w:rsidR="00B6312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14.8pt;mso-position-horizontal:absolute">
            <v:imagedata r:id="rId18" r:href="rId19" croptop="4411f"/>
            <o:lock v:ext="edit" aspectratio="f"/>
          </v:shape>
        </w:pict>
      </w:r>
      <w:r w:rsidR="00B6312B">
        <w:fldChar w:fldCharType="end"/>
      </w:r>
      <w:r w:rsidR="006C2C2E">
        <w:fldChar w:fldCharType="end"/>
      </w:r>
      <w:r>
        <w:fldChar w:fldCharType="end"/>
      </w:r>
    </w:p>
    <w:p w:rsidR="00DD2CB9" w:rsidRDefault="00DD2CB9" w:rsidP="00DD2CB9">
      <w:pPr>
        <w:pStyle w:val="affff7"/>
      </w:pPr>
      <w:r>
        <w:lastRenderedPageBreak/>
        <w:fldChar w:fldCharType="begin"/>
      </w:r>
      <w:r>
        <w:instrText xml:space="preserve"> INCLUDEPICTURE "E:\\scan\\1_</w:instrText>
      </w:r>
      <w:r>
        <w:instrText>頁面</w:instrText>
      </w:r>
      <w:r>
        <w:instrText xml:space="preserve">_2.jpg" \* MERGEFORMAT </w:instrText>
      </w:r>
      <w:r>
        <w:fldChar w:fldCharType="separate"/>
      </w:r>
      <w:r w:rsidR="006C2C2E">
        <w:fldChar w:fldCharType="begin"/>
      </w:r>
      <w:r w:rsidR="006C2C2E">
        <w:instrText xml:space="preserve"> </w:instrText>
      </w:r>
      <w:r w:rsidR="006C2C2E">
        <w:rPr>
          <w:rFonts w:hint="eastAsia"/>
        </w:rPr>
        <w:instrText>INCLUDEPICTURE  "E:\\scan\\1_</w:instrText>
      </w:r>
      <w:r w:rsidR="006C2C2E">
        <w:rPr>
          <w:rFonts w:hint="eastAsia"/>
        </w:rPr>
        <w:instrText>頁面</w:instrText>
      </w:r>
      <w:r w:rsidR="006C2C2E">
        <w:rPr>
          <w:rFonts w:hint="eastAsia"/>
        </w:rPr>
        <w:instrText>_2.jpg" \* MERGEFORMATINET</w:instrText>
      </w:r>
      <w:r w:rsidR="006C2C2E">
        <w:instrText xml:space="preserve"> </w:instrText>
      </w:r>
      <w:r w:rsidR="006C2C2E">
        <w:fldChar w:fldCharType="separate"/>
      </w:r>
      <w:r w:rsidR="00B6312B">
        <w:fldChar w:fldCharType="begin"/>
      </w:r>
      <w:r w:rsidR="00B6312B">
        <w:instrText xml:space="preserve"> </w:instrText>
      </w:r>
      <w:r w:rsidR="00B6312B">
        <w:rPr>
          <w:rFonts w:hint="eastAsia"/>
        </w:rPr>
        <w:instrText>INCLUDEPICTURE  "E:\\scan\\1_</w:instrText>
      </w:r>
      <w:r w:rsidR="00B6312B">
        <w:rPr>
          <w:rFonts w:hint="eastAsia"/>
        </w:rPr>
        <w:instrText>頁面</w:instrText>
      </w:r>
      <w:r w:rsidR="00B6312B">
        <w:rPr>
          <w:rFonts w:hint="eastAsia"/>
        </w:rPr>
        <w:instrText>_2.jpg" \* MERGEFORMATINET</w:instrText>
      </w:r>
      <w:r w:rsidR="00B6312B">
        <w:instrText xml:space="preserve"> </w:instrText>
      </w:r>
      <w:r w:rsidR="00B6312B">
        <w:fldChar w:fldCharType="separate"/>
      </w:r>
      <w:r w:rsidR="00B6312B">
        <w:pict>
          <v:shape id="_x0000_i1026" type="#_x0000_t75" style="width:446.4pt;height:348.1pt;mso-position-horizontal:absolute">
            <v:imagedata r:id="rId20" r:href="rId21" croptop="4411f" cropbottom="26463f"/>
            <o:lock v:ext="edit" aspectratio="f"/>
          </v:shape>
        </w:pict>
      </w:r>
      <w:r w:rsidR="00B6312B">
        <w:fldChar w:fldCharType="end"/>
      </w:r>
      <w:r w:rsidR="006C2C2E">
        <w:fldChar w:fldCharType="end"/>
      </w:r>
      <w:r>
        <w:fldChar w:fldCharType="end"/>
      </w:r>
    </w:p>
    <w:p w:rsidR="00732FFA" w:rsidRDefault="00DD2CB9" w:rsidP="00DD2CB9">
      <w:pPr>
        <w:ind w:left="211" w:hangingChars="100" w:hanging="211"/>
      </w:pPr>
      <w:r w:rsidRPr="00C37BB6">
        <w:rPr>
          <w:rFonts w:eastAsia="華康中黑體" w:hint="eastAsia"/>
        </w:rPr>
        <w:t>主席：</w:t>
      </w:r>
      <w:r w:rsidR="00732FFA">
        <w:rPr>
          <w:rFonts w:hint="eastAsia"/>
        </w:rPr>
        <w:t>現在開始進行詢答，作以下宣告：本聯席會委員詢答時間為</w:t>
      </w:r>
      <w:r w:rsidR="00732FFA">
        <w:rPr>
          <w:rFonts w:hint="eastAsia"/>
        </w:rPr>
        <w:t>4</w:t>
      </w:r>
      <w:r w:rsidR="00732FFA">
        <w:rPr>
          <w:rFonts w:hint="eastAsia"/>
        </w:rPr>
        <w:t>分鐘，必要時延長</w:t>
      </w:r>
      <w:r w:rsidR="00732FFA">
        <w:rPr>
          <w:rFonts w:hint="eastAsia"/>
        </w:rPr>
        <w:t>1</w:t>
      </w:r>
      <w:r w:rsidR="00732FFA">
        <w:rPr>
          <w:rFonts w:hint="eastAsia"/>
        </w:rPr>
        <w:t>分鐘，非本聯席會委員詢答時間為</w:t>
      </w:r>
      <w:r w:rsidR="00732FFA">
        <w:rPr>
          <w:rFonts w:hint="eastAsia"/>
        </w:rPr>
        <w:t>3</w:t>
      </w:r>
      <w:r w:rsidR="00732FFA">
        <w:rPr>
          <w:rFonts w:hint="eastAsia"/>
        </w:rPr>
        <w:t>分鐘；今日上午</w:t>
      </w:r>
      <w:r w:rsidR="00732FFA">
        <w:rPr>
          <w:rFonts w:hint="eastAsia"/>
        </w:rPr>
        <w:t>11</w:t>
      </w:r>
      <w:r w:rsidR="00732FFA">
        <w:rPr>
          <w:rFonts w:hint="eastAsia"/>
        </w:rPr>
        <w:t>時截止發言登記。</w:t>
      </w:r>
    </w:p>
    <w:p w:rsidR="00732FFA" w:rsidRDefault="00732FFA" w:rsidP="00732FFA">
      <w:pPr>
        <w:ind w:leftChars="100" w:left="211" w:firstLineChars="100" w:firstLine="211"/>
      </w:pPr>
      <w:r>
        <w:rPr>
          <w:rFonts w:hint="eastAsia"/>
        </w:rPr>
        <w:t>請第一位邱委員議瑩發言。</w:t>
      </w:r>
    </w:p>
    <w:p w:rsidR="00732FFA" w:rsidRDefault="00732FFA" w:rsidP="00732FFA">
      <w:pPr>
        <w:ind w:left="211" w:hangingChars="100" w:hanging="211"/>
      </w:pPr>
      <w:r w:rsidRPr="00C37BB6">
        <w:rPr>
          <w:rFonts w:eastAsia="華康中黑體" w:hint="eastAsia"/>
        </w:rPr>
        <w:t>邱委員議瑩：</w:t>
      </w:r>
      <w:r>
        <w:rPr>
          <w:rFonts w:hint="eastAsia"/>
        </w:rPr>
        <w:t>（</w:t>
      </w:r>
      <w:r>
        <w:rPr>
          <w:rFonts w:hint="eastAsia"/>
        </w:rPr>
        <w:t>9</w:t>
      </w:r>
      <w:r>
        <w:rPr>
          <w:rFonts w:hint="eastAsia"/>
        </w:rPr>
        <w:t>時</w:t>
      </w:r>
      <w:r>
        <w:rPr>
          <w:rFonts w:hint="eastAsia"/>
        </w:rPr>
        <w:t>31</w:t>
      </w:r>
      <w:r>
        <w:rPr>
          <w:rFonts w:hint="eastAsia"/>
        </w:rPr>
        <w:t>分）副主委早。從剛才幾位委員的提案說明及您的報告，看得出來農委會對於今天修正案的立場是比較贊同的態度，即對於服短役期的軍人退伍之後，實際從事農作得參與農保一事，政府應該是支持的。</w:t>
      </w:r>
    </w:p>
    <w:p w:rsidR="00732FFA" w:rsidRDefault="00732FFA" w:rsidP="00732FFA">
      <w:pPr>
        <w:ind w:leftChars="100" w:left="211" w:firstLineChars="100" w:firstLine="211"/>
      </w:pPr>
      <w:r>
        <w:rPr>
          <w:rFonts w:hint="eastAsia"/>
        </w:rPr>
        <w:t>另外一點要提出來討論的是，這些相對服短役期的軍人退伍時都會領退伍給付，根據國防部統計超過</w:t>
      </w:r>
      <w:r>
        <w:rPr>
          <w:rFonts w:hint="eastAsia"/>
        </w:rPr>
        <w:t>75%</w:t>
      </w:r>
      <w:r>
        <w:rPr>
          <w:rFonts w:hint="eastAsia"/>
        </w:rPr>
        <w:t>的退伍軍人請領的退伍軍人給付未超過</w:t>
      </w:r>
      <w:r>
        <w:rPr>
          <w:rFonts w:hint="eastAsia"/>
        </w:rPr>
        <w:t>50</w:t>
      </w:r>
      <w:r>
        <w:rPr>
          <w:rFonts w:hint="eastAsia"/>
        </w:rPr>
        <w:t>萬元，為什麼會提出這個問題？因為現在的修法是可以讓這些軍人退伍之後參加農保，但是如果加保滿</w:t>
      </w:r>
      <w:r>
        <w:rPr>
          <w:rFonts w:hint="eastAsia"/>
        </w:rPr>
        <w:t>15</w:t>
      </w:r>
      <w:r>
        <w:rPr>
          <w:rFonts w:hint="eastAsia"/>
        </w:rPr>
        <w:t>年且滿</w:t>
      </w:r>
      <w:r>
        <w:rPr>
          <w:rFonts w:hint="eastAsia"/>
        </w:rPr>
        <w:t>65</w:t>
      </w:r>
      <w:r>
        <w:rPr>
          <w:rFonts w:hint="eastAsia"/>
        </w:rPr>
        <w:t>歲以後是不能領取老農津貼的。副主委，你覺得一個年輕的退伍軍人領取不到</w:t>
      </w:r>
      <w:r>
        <w:rPr>
          <w:rFonts w:hint="eastAsia"/>
        </w:rPr>
        <w:t>50</w:t>
      </w:r>
      <w:r>
        <w:rPr>
          <w:rFonts w:hint="eastAsia"/>
        </w:rPr>
        <w:t>萬元的退伍給付，足夠他退休使用嗎？</w:t>
      </w:r>
    </w:p>
    <w:p w:rsidR="00732FFA" w:rsidRDefault="00732FFA" w:rsidP="00732FFA">
      <w:pPr>
        <w:ind w:left="211" w:hangingChars="100" w:hanging="211"/>
      </w:pPr>
      <w:r w:rsidRPr="00C37BB6">
        <w:rPr>
          <w:rFonts w:eastAsia="華康中黑體" w:hint="eastAsia"/>
        </w:rPr>
        <w:t>主席：</w:t>
      </w:r>
      <w:r>
        <w:rPr>
          <w:rFonts w:hint="eastAsia"/>
        </w:rPr>
        <w:t>請農委會陳副主任委員說明。</w:t>
      </w:r>
    </w:p>
    <w:p w:rsidR="00732FFA" w:rsidRDefault="00732FFA" w:rsidP="00732FFA">
      <w:pPr>
        <w:ind w:left="211" w:hangingChars="100" w:hanging="211"/>
      </w:pPr>
      <w:r w:rsidRPr="00C37BB6">
        <w:rPr>
          <w:rFonts w:eastAsia="華康中黑體" w:hint="eastAsia"/>
        </w:rPr>
        <w:t>陳副主任委員添壽：</w:t>
      </w:r>
      <w:r>
        <w:rPr>
          <w:rFonts w:hint="eastAsia"/>
        </w:rPr>
        <w:t>跟委員報告，如果以終身養老來說是不夠的。</w:t>
      </w:r>
    </w:p>
    <w:p w:rsidR="00732FFA" w:rsidRDefault="00732FFA" w:rsidP="00732FFA">
      <w:pPr>
        <w:ind w:left="211" w:hangingChars="100" w:hanging="211"/>
      </w:pPr>
      <w:r w:rsidRPr="00C37BB6">
        <w:rPr>
          <w:rFonts w:eastAsia="華康中黑體" w:hint="eastAsia"/>
        </w:rPr>
        <w:t>邱委員議瑩：</w:t>
      </w:r>
      <w:r>
        <w:rPr>
          <w:rFonts w:hint="eastAsia"/>
        </w:rPr>
        <w:t>所以是不是可以請農委會研議年輕退伍軍人返鄉加入農業勞動力市場，符合投保滿</w:t>
      </w:r>
      <w:r>
        <w:rPr>
          <w:rFonts w:hint="eastAsia"/>
        </w:rPr>
        <w:t>15</w:t>
      </w:r>
      <w:r>
        <w:rPr>
          <w:rFonts w:hint="eastAsia"/>
        </w:rPr>
        <w:t>年且年滿</w:t>
      </w:r>
      <w:r>
        <w:rPr>
          <w:rFonts w:hint="eastAsia"/>
        </w:rPr>
        <w:t>65</w:t>
      </w:r>
      <w:r>
        <w:rPr>
          <w:rFonts w:hint="eastAsia"/>
        </w:rPr>
        <w:t>歲的資格條件時，考量讓這些人也有請領老農津貼的權利？</w:t>
      </w:r>
    </w:p>
    <w:p w:rsidR="00732FFA" w:rsidRDefault="00732FFA" w:rsidP="00732FFA">
      <w:pPr>
        <w:ind w:left="211" w:hangingChars="100" w:hanging="211"/>
      </w:pPr>
      <w:r w:rsidRPr="00C37BB6">
        <w:rPr>
          <w:rFonts w:eastAsia="華康中黑體" w:hint="eastAsia"/>
        </w:rPr>
        <w:t>陳副主任委員添壽：</w:t>
      </w:r>
      <w:r>
        <w:rPr>
          <w:rFonts w:hint="eastAsia"/>
        </w:rPr>
        <w:t>將來的方向是如果納入的話，我們也會一併修正農民退休儲金條例，讓他……</w:t>
      </w:r>
    </w:p>
    <w:p w:rsidR="00732FFA" w:rsidRDefault="00732FFA" w:rsidP="00732FFA">
      <w:pPr>
        <w:ind w:left="211" w:hangingChars="100" w:hanging="211"/>
      </w:pPr>
      <w:r w:rsidRPr="00C37BB6">
        <w:rPr>
          <w:rFonts w:eastAsia="華康中黑體" w:hint="eastAsia"/>
        </w:rPr>
        <w:lastRenderedPageBreak/>
        <w:t>邱委員議瑩：</w:t>
      </w:r>
      <w:r>
        <w:rPr>
          <w:rFonts w:hint="eastAsia"/>
        </w:rPr>
        <w:t>可以領農民退休儲金沒有問題，也可以參加職災保險。</w:t>
      </w:r>
    </w:p>
    <w:p w:rsidR="00732FFA" w:rsidRDefault="00732FFA" w:rsidP="00732FFA">
      <w:pPr>
        <w:ind w:left="211" w:hangingChars="100" w:hanging="211"/>
      </w:pPr>
      <w:r w:rsidRPr="00C37BB6">
        <w:rPr>
          <w:rFonts w:eastAsia="華康中黑體" w:hint="eastAsia"/>
        </w:rPr>
        <w:t>陳副主任委員添壽：</w:t>
      </w:r>
      <w:r>
        <w:rPr>
          <w:rFonts w:hint="eastAsia"/>
        </w:rPr>
        <w:t>對。</w:t>
      </w:r>
    </w:p>
    <w:p w:rsidR="00732FFA" w:rsidRDefault="00732FFA" w:rsidP="00732FFA">
      <w:pPr>
        <w:ind w:left="211" w:hangingChars="100" w:hanging="211"/>
      </w:pPr>
      <w:r w:rsidRPr="00C37BB6">
        <w:rPr>
          <w:rFonts w:eastAsia="華康中黑體" w:hint="eastAsia"/>
        </w:rPr>
        <w:t>邱委員議瑩：</w:t>
      </w:r>
      <w:r>
        <w:rPr>
          <w:rFonts w:hint="eastAsia"/>
        </w:rPr>
        <w:t>我現在要講的是可不可以領老農津貼？因為現在規定是只要投保滿</w:t>
      </w:r>
      <w:r>
        <w:rPr>
          <w:rFonts w:hint="eastAsia"/>
        </w:rPr>
        <w:t>15</w:t>
      </w:r>
      <w:r>
        <w:rPr>
          <w:rFonts w:hint="eastAsia"/>
        </w:rPr>
        <w:t>年且年滿</w:t>
      </w:r>
      <w:r>
        <w:rPr>
          <w:rFonts w:hint="eastAsia"/>
        </w:rPr>
        <w:t>65</w:t>
      </w:r>
      <w:r>
        <w:rPr>
          <w:rFonts w:hint="eastAsia"/>
        </w:rPr>
        <w:t>歲，並且有實際從農的話就有領老農津貼的資格。而現在反對退伍軍人可以請領老農津貼是因為他之前已經領取不到</w:t>
      </w:r>
      <w:r>
        <w:rPr>
          <w:rFonts w:hint="eastAsia"/>
        </w:rPr>
        <w:t>50</w:t>
      </w:r>
      <w:r>
        <w:rPr>
          <w:rFonts w:hint="eastAsia"/>
        </w:rPr>
        <w:t>萬元的軍人退伍給付，因為這些軍人離退的時候年紀相對較輕，所以當他們回歸社會時如果有創業、就業及就學等經濟需求時，該退伍給付是部分補償，對軍方來講這一項並不是養老金。可是在你們所有的保險制度認可，包括勞動部、農委會都認為只要年輕退伍軍人領了退伍給付之後就不可以再領老農津貼，我認為不合理，既然可以讓他加入農保，並且從農時間及投保時間都超過</w:t>
      </w:r>
      <w:r>
        <w:rPr>
          <w:rFonts w:hint="eastAsia"/>
        </w:rPr>
        <w:t>15</w:t>
      </w:r>
      <w:r>
        <w:rPr>
          <w:rFonts w:hint="eastAsia"/>
        </w:rPr>
        <w:t>年的話，就已經符合老農資格。副主委，我建議你們回去研議，不用急著在這裡答復我。</w:t>
      </w:r>
    </w:p>
    <w:p w:rsidR="00732FFA" w:rsidRDefault="00732FFA" w:rsidP="00732FFA">
      <w:pPr>
        <w:ind w:left="211" w:hangingChars="100" w:hanging="211"/>
      </w:pPr>
      <w:r w:rsidRPr="00C37BB6">
        <w:rPr>
          <w:rFonts w:eastAsia="華康中黑體" w:hint="eastAsia"/>
        </w:rPr>
        <w:t>陳副主任委員添壽：</w:t>
      </w:r>
      <w:r>
        <w:rPr>
          <w:rFonts w:hint="eastAsia"/>
        </w:rPr>
        <w:t>是。</w:t>
      </w:r>
    </w:p>
    <w:p w:rsidR="00732FFA" w:rsidRDefault="00732FFA" w:rsidP="00732FFA">
      <w:pPr>
        <w:ind w:left="211" w:hangingChars="100" w:hanging="211"/>
      </w:pPr>
      <w:r w:rsidRPr="00C37BB6">
        <w:rPr>
          <w:rFonts w:eastAsia="華康中黑體" w:hint="eastAsia"/>
        </w:rPr>
        <w:t>邱委員議瑩：</w:t>
      </w:r>
      <w:r>
        <w:rPr>
          <w:rFonts w:hint="eastAsia"/>
        </w:rPr>
        <w:t>我覺得這是可以思考的一個方向。</w:t>
      </w:r>
    </w:p>
    <w:p w:rsidR="00732FFA" w:rsidRDefault="00732FFA" w:rsidP="00732FFA">
      <w:pPr>
        <w:ind w:left="211" w:hangingChars="100" w:hanging="211"/>
      </w:pPr>
      <w:r w:rsidRPr="00C37BB6">
        <w:rPr>
          <w:rFonts w:eastAsia="華康中黑體" w:hint="eastAsia"/>
        </w:rPr>
        <w:t>陳副主任委員添壽：</w:t>
      </w:r>
      <w:r>
        <w:rPr>
          <w:rFonts w:hint="eastAsia"/>
        </w:rPr>
        <w:t>好。</w:t>
      </w:r>
    </w:p>
    <w:p w:rsidR="00732FFA" w:rsidRDefault="00732FFA" w:rsidP="00732FFA">
      <w:pPr>
        <w:ind w:left="211" w:hangingChars="100" w:hanging="211"/>
      </w:pPr>
      <w:r w:rsidRPr="00C37BB6">
        <w:rPr>
          <w:rFonts w:eastAsia="華康中黑體" w:hint="eastAsia"/>
        </w:rPr>
        <w:t>邱委員議瑩：</w:t>
      </w:r>
      <w:r>
        <w:rPr>
          <w:rFonts w:hint="eastAsia"/>
        </w:rPr>
        <w:t>第二個問題，現在我們的農業勞動力短缺，包括申請的農業外勞，很多因為疫情的關係沒有辦法來，你們的農業技術團要退場了，副主委，你覺得這樣好嗎？現在退場的話如何補足農業勞動力？</w:t>
      </w:r>
    </w:p>
    <w:p w:rsidR="00732FFA" w:rsidRDefault="00732FFA" w:rsidP="00732FFA">
      <w:pPr>
        <w:ind w:left="211" w:hangingChars="100" w:hanging="211"/>
      </w:pPr>
      <w:r w:rsidRPr="00C37BB6">
        <w:rPr>
          <w:rFonts w:eastAsia="華康中黑體" w:hint="eastAsia"/>
        </w:rPr>
        <w:t>陳副主任委員添壽：</w:t>
      </w:r>
      <w:r>
        <w:rPr>
          <w:rFonts w:hint="eastAsia"/>
        </w:rPr>
        <w:t>農業技術團沒有要退場，反而在</w:t>
      </w:r>
      <w:r>
        <w:rPr>
          <w:rFonts w:hint="eastAsia"/>
        </w:rPr>
        <w:t>110</w:t>
      </w:r>
      <w:r>
        <w:rPr>
          <w:rFonts w:hint="eastAsia"/>
        </w:rPr>
        <w:t>年規劃有</w:t>
      </w:r>
      <w:r>
        <w:rPr>
          <w:rFonts w:hint="eastAsia"/>
        </w:rPr>
        <w:t>54</w:t>
      </w:r>
      <w:r>
        <w:rPr>
          <w:rFonts w:hint="eastAsia"/>
        </w:rPr>
        <w:t>個農業技術團，以及……</w:t>
      </w:r>
    </w:p>
    <w:p w:rsidR="00732FFA" w:rsidRDefault="00732FFA" w:rsidP="00732FFA">
      <w:pPr>
        <w:ind w:left="211" w:hangingChars="100" w:hanging="211"/>
      </w:pPr>
      <w:r w:rsidRPr="00C37BB6">
        <w:rPr>
          <w:rFonts w:eastAsia="華康中黑體" w:hint="eastAsia"/>
        </w:rPr>
        <w:t>邱委員議瑩：</w:t>
      </w:r>
      <w:r>
        <w:rPr>
          <w:rFonts w:hint="eastAsia"/>
        </w:rPr>
        <w:t>你們是說只有</w:t>
      </w:r>
      <w:r>
        <w:rPr>
          <w:rFonts w:hint="eastAsia"/>
        </w:rPr>
        <w:t>4</w:t>
      </w:r>
      <w:r w:rsidR="00012A8C">
        <w:rPr>
          <w:rFonts w:hint="eastAsia"/>
        </w:rPr>
        <w:t>年</w:t>
      </w:r>
      <w:r>
        <w:rPr>
          <w:rFonts w:hint="eastAsia"/>
        </w:rPr>
        <w:t>到</w:t>
      </w:r>
      <w:r>
        <w:rPr>
          <w:rFonts w:hint="eastAsia"/>
        </w:rPr>
        <w:t>5</w:t>
      </w:r>
      <w:r>
        <w:rPr>
          <w:rFonts w:hint="eastAsia"/>
        </w:rPr>
        <w:t>年而已，現在要退場了，而且所有的預算、補貼都是減少的。</w:t>
      </w:r>
    </w:p>
    <w:p w:rsidR="00732FFA" w:rsidRDefault="00732FFA" w:rsidP="00732FFA">
      <w:pPr>
        <w:ind w:left="211" w:hangingChars="100" w:hanging="211"/>
      </w:pPr>
      <w:r w:rsidRPr="00C37BB6">
        <w:rPr>
          <w:rFonts w:eastAsia="華康中黑體" w:hint="eastAsia"/>
        </w:rPr>
        <w:t>主席：</w:t>
      </w:r>
      <w:r>
        <w:rPr>
          <w:rFonts w:hint="eastAsia"/>
        </w:rPr>
        <w:t>請農委會輔導處陳處長說明。</w:t>
      </w:r>
    </w:p>
    <w:p w:rsidR="00732FFA" w:rsidRDefault="00732FFA" w:rsidP="00732FFA">
      <w:pPr>
        <w:ind w:left="211" w:hangingChars="100" w:hanging="211"/>
      </w:pPr>
      <w:r w:rsidRPr="00C37BB6">
        <w:rPr>
          <w:rFonts w:eastAsia="華康中黑體" w:hint="eastAsia"/>
        </w:rPr>
        <w:t>陳處長俊言：</w:t>
      </w:r>
      <w:r>
        <w:rPr>
          <w:rFonts w:hint="eastAsia"/>
        </w:rPr>
        <w:t>跟委員報告，農業技術團沒有要退場，因為農村確實有需要這些技術團協助農民從事農務。</w:t>
      </w:r>
    </w:p>
    <w:p w:rsidR="00732FFA" w:rsidRDefault="00732FFA" w:rsidP="00732FFA">
      <w:pPr>
        <w:ind w:left="211" w:hangingChars="100" w:hanging="211"/>
      </w:pPr>
      <w:r w:rsidRPr="00C37BB6">
        <w:rPr>
          <w:rFonts w:eastAsia="華康中黑體" w:hint="eastAsia"/>
        </w:rPr>
        <w:t>邱委員議瑩：</w:t>
      </w:r>
      <w:r>
        <w:rPr>
          <w:rFonts w:hint="eastAsia"/>
        </w:rPr>
        <w:t>對，但是現在的福利整個是減半的，所以今年也招不到人。</w:t>
      </w:r>
    </w:p>
    <w:p w:rsidR="00732FFA" w:rsidRDefault="00732FFA" w:rsidP="00732FFA">
      <w:pPr>
        <w:ind w:left="211" w:hangingChars="100" w:hanging="211"/>
      </w:pPr>
      <w:r w:rsidRPr="00C37BB6">
        <w:rPr>
          <w:rFonts w:eastAsia="華康中黑體" w:hint="eastAsia"/>
        </w:rPr>
        <w:t>陳處長俊言：</w:t>
      </w:r>
      <w:r>
        <w:rPr>
          <w:rFonts w:hint="eastAsia"/>
        </w:rPr>
        <w:t>今年其實是部分調降，例如像交通費，因為在農村裡面並沒有很大幅度的挪動，所以列為調降；另外對於務農基金，因為很少人是全年沒有休息而取得該基金，所以是這個部分也有做調整，而該部分的經費會運用在技術團的輔導；另外在強化農業機械方面，也希望能夠針對機械化不足的農務工作引進相關機械。</w:t>
      </w:r>
    </w:p>
    <w:p w:rsidR="00732FFA" w:rsidRDefault="00732FFA" w:rsidP="00732FFA">
      <w:pPr>
        <w:ind w:left="211" w:hangingChars="100" w:hanging="211"/>
      </w:pPr>
      <w:r w:rsidRPr="00C37BB6">
        <w:rPr>
          <w:rFonts w:eastAsia="華康中黑體" w:hint="eastAsia"/>
        </w:rPr>
        <w:t>邱委員議瑩：</w:t>
      </w:r>
      <w:r>
        <w:rPr>
          <w:rFonts w:hint="eastAsia"/>
        </w:rPr>
        <w:t>我知道，你是希望自動化取代人力，但在自動化還沒有完全能夠補足人力前，農業技術團在對農村的幫助上占了很重要的位置，如果現在沒有退場準備的話是一件好事，另外也要讓農民知道。</w:t>
      </w:r>
    </w:p>
    <w:p w:rsidR="00732FFA" w:rsidRDefault="00732FFA" w:rsidP="00732FFA">
      <w:pPr>
        <w:ind w:leftChars="100" w:left="211" w:firstLineChars="100" w:firstLine="211"/>
      </w:pPr>
      <w:r>
        <w:rPr>
          <w:rFonts w:hint="eastAsia"/>
        </w:rPr>
        <w:t>第二個是補助的部分，你剛才說有的人沒辦法一整年都從事農務，所以務農基金從</w:t>
      </w:r>
      <w:r>
        <w:rPr>
          <w:rFonts w:hint="eastAsia"/>
        </w:rPr>
        <w:t>1</w:t>
      </w:r>
      <w:r>
        <w:rPr>
          <w:rFonts w:hint="eastAsia"/>
        </w:rPr>
        <w:t>萬元降到</w:t>
      </w:r>
      <w:r>
        <w:rPr>
          <w:rFonts w:hint="eastAsia"/>
        </w:rPr>
        <w:t>5,000</w:t>
      </w:r>
      <w:r>
        <w:rPr>
          <w:rFonts w:hint="eastAsia"/>
        </w:rPr>
        <w:t>元。</w:t>
      </w:r>
    </w:p>
    <w:p w:rsidR="00732FFA" w:rsidRDefault="00732FFA" w:rsidP="00732FFA">
      <w:pPr>
        <w:ind w:left="211" w:hangingChars="100" w:hanging="211"/>
      </w:pPr>
      <w:r w:rsidRPr="00C37BB6">
        <w:rPr>
          <w:rFonts w:eastAsia="華康中黑體" w:hint="eastAsia"/>
        </w:rPr>
        <w:t>陳處長俊言：</w:t>
      </w:r>
      <w:r>
        <w:rPr>
          <w:rFonts w:hint="eastAsia"/>
        </w:rPr>
        <w:t>對，有做調整。</w:t>
      </w:r>
    </w:p>
    <w:p w:rsidR="00732FFA" w:rsidRDefault="00732FFA" w:rsidP="00732FFA">
      <w:pPr>
        <w:ind w:left="211" w:hangingChars="100" w:hanging="211"/>
      </w:pPr>
      <w:r w:rsidRPr="00C37BB6">
        <w:rPr>
          <w:rFonts w:eastAsia="華康中黑體" w:hint="eastAsia"/>
        </w:rPr>
        <w:t>邱委員議瑩：</w:t>
      </w:r>
      <w:r>
        <w:rPr>
          <w:rFonts w:hint="eastAsia"/>
        </w:rPr>
        <w:t>但是我覺得調降的幅度有點大，是不是可以有一個級距？比如說一年實際協助幾個月，應該要有相應的務農基金，不能一下子就砍半，其實不合理，誘因也會不足……</w:t>
      </w:r>
    </w:p>
    <w:p w:rsidR="00732FFA" w:rsidRDefault="00732FFA" w:rsidP="00732FFA">
      <w:pPr>
        <w:ind w:left="211" w:hangingChars="100" w:hanging="211"/>
      </w:pPr>
      <w:r w:rsidRPr="00C37BB6">
        <w:rPr>
          <w:rFonts w:eastAsia="華康中黑體" w:hint="eastAsia"/>
        </w:rPr>
        <w:t>陳處長俊言：</w:t>
      </w:r>
      <w:r>
        <w:rPr>
          <w:rFonts w:hint="eastAsia"/>
        </w:rPr>
        <w:t>委員，我們再來滾動檢討。</w:t>
      </w:r>
    </w:p>
    <w:p w:rsidR="00732FFA" w:rsidRDefault="00732FFA" w:rsidP="00732FFA">
      <w:pPr>
        <w:ind w:left="211" w:hangingChars="100" w:hanging="211"/>
      </w:pPr>
      <w:r w:rsidRPr="00C37BB6">
        <w:rPr>
          <w:rFonts w:eastAsia="華康中黑體" w:hint="eastAsia"/>
        </w:rPr>
        <w:lastRenderedPageBreak/>
        <w:t>邱委員議瑩：</w:t>
      </w:r>
      <w:r>
        <w:rPr>
          <w:rFonts w:hint="eastAsia"/>
        </w:rPr>
        <w:t>是不是請農委會回去研議？</w:t>
      </w:r>
    </w:p>
    <w:p w:rsidR="00732FFA" w:rsidRDefault="00732FFA" w:rsidP="00732FFA">
      <w:pPr>
        <w:ind w:left="211" w:hangingChars="100" w:hanging="211"/>
      </w:pPr>
      <w:r w:rsidRPr="00C37BB6">
        <w:rPr>
          <w:rFonts w:eastAsia="華康中黑體" w:hint="eastAsia"/>
        </w:rPr>
        <w:t>陳處長俊言：</w:t>
      </w:r>
      <w:r>
        <w:rPr>
          <w:rFonts w:hint="eastAsia"/>
        </w:rPr>
        <w:t>是，謝謝。</w:t>
      </w:r>
    </w:p>
    <w:p w:rsidR="00732FFA" w:rsidRDefault="00732FFA" w:rsidP="00732FFA">
      <w:pPr>
        <w:ind w:left="211" w:hangingChars="100" w:hanging="211"/>
      </w:pPr>
      <w:r w:rsidRPr="00C37BB6">
        <w:rPr>
          <w:rFonts w:eastAsia="華康中黑體" w:hint="eastAsia"/>
        </w:rPr>
        <w:t>邱委員議瑩：</w:t>
      </w:r>
      <w:r>
        <w:rPr>
          <w:rFonts w:hint="eastAsia"/>
        </w:rPr>
        <w:t>謝謝。</w:t>
      </w:r>
    </w:p>
    <w:p w:rsidR="00732FFA" w:rsidRDefault="00732FFA" w:rsidP="00732FFA">
      <w:pPr>
        <w:ind w:left="211" w:hangingChars="100" w:hanging="211"/>
      </w:pPr>
      <w:r w:rsidRPr="00C37BB6">
        <w:rPr>
          <w:rFonts w:eastAsia="華康中黑體" w:hint="eastAsia"/>
        </w:rPr>
        <w:t>主席：</w:t>
      </w:r>
      <w:r>
        <w:rPr>
          <w:rFonts w:hint="eastAsia"/>
        </w:rPr>
        <w:t>請蔡委員壁如發言。</w:t>
      </w:r>
    </w:p>
    <w:p w:rsidR="00732FFA" w:rsidRDefault="00732FFA" w:rsidP="00732FFA">
      <w:pPr>
        <w:ind w:left="211" w:hangingChars="100" w:hanging="211"/>
      </w:pPr>
      <w:r w:rsidRPr="00C37BB6">
        <w:rPr>
          <w:rFonts w:eastAsia="華康中黑體" w:hint="eastAsia"/>
        </w:rPr>
        <w:t>蔡委員壁如：</w:t>
      </w:r>
      <w:r>
        <w:rPr>
          <w:rFonts w:hint="eastAsia"/>
        </w:rPr>
        <w:t>（</w:t>
      </w:r>
      <w:r>
        <w:rPr>
          <w:rFonts w:hint="eastAsia"/>
        </w:rPr>
        <w:t>9</w:t>
      </w:r>
      <w:r>
        <w:rPr>
          <w:rFonts w:hint="eastAsia"/>
        </w:rPr>
        <w:t>時</w:t>
      </w:r>
      <w:r>
        <w:rPr>
          <w:rFonts w:hint="eastAsia"/>
        </w:rPr>
        <w:t>38</w:t>
      </w:r>
      <w:r>
        <w:rPr>
          <w:rFonts w:hint="eastAsia"/>
        </w:rPr>
        <w:t>分）副主委早。今天雖然是討論農保，但我想要請問一下地方上的問題，有關漁電共生環社檢核是有</w:t>
      </w:r>
      <w:r>
        <w:rPr>
          <w:rFonts w:hint="eastAsia"/>
        </w:rPr>
        <w:t>criteria</w:t>
      </w:r>
      <w:r>
        <w:rPr>
          <w:rFonts w:hint="eastAsia"/>
        </w:rPr>
        <w:t>的，漁電共生的先行區有沒有做環社檢核流程？是否有跟當地居民溝通？以及利害關係人是否包含居民？</w:t>
      </w:r>
    </w:p>
    <w:p w:rsidR="00732FFA" w:rsidRDefault="00732FFA" w:rsidP="00732FFA">
      <w:pPr>
        <w:ind w:left="211" w:hangingChars="100" w:hanging="211"/>
      </w:pPr>
      <w:r w:rsidRPr="00C37BB6">
        <w:rPr>
          <w:rFonts w:eastAsia="華康中黑體" w:hint="eastAsia"/>
        </w:rPr>
        <w:t>主席：</w:t>
      </w:r>
      <w:r>
        <w:rPr>
          <w:rFonts w:hint="eastAsia"/>
        </w:rPr>
        <w:t>請農委會陳副主任委員說明。</w:t>
      </w:r>
    </w:p>
    <w:p w:rsidR="00732FFA" w:rsidRDefault="00732FFA" w:rsidP="00732FFA">
      <w:pPr>
        <w:ind w:left="211" w:hangingChars="100" w:hanging="211"/>
      </w:pPr>
      <w:r w:rsidRPr="00C37BB6">
        <w:rPr>
          <w:rFonts w:eastAsia="華康中黑體" w:hint="eastAsia"/>
        </w:rPr>
        <w:t>陳副主任委員添壽：</w:t>
      </w:r>
      <w:r>
        <w:rPr>
          <w:rFonts w:hint="eastAsia"/>
        </w:rPr>
        <w:t>委員好。跟委員報告，有。</w:t>
      </w:r>
    </w:p>
    <w:p w:rsidR="00732FFA" w:rsidRDefault="00732FFA" w:rsidP="00732FFA">
      <w:pPr>
        <w:ind w:left="211" w:hangingChars="100" w:hanging="211"/>
      </w:pPr>
      <w:r w:rsidRPr="00C37BB6">
        <w:rPr>
          <w:rFonts w:eastAsia="華康中黑體" w:hint="eastAsia"/>
        </w:rPr>
        <w:t>蔡委員壁如：</w:t>
      </w:r>
      <w:r>
        <w:rPr>
          <w:rFonts w:hint="eastAsia"/>
        </w:rPr>
        <w:t>好。另外請問不利耕作區的標準是什麼？嚴重地層下陷區總共</w:t>
      </w:r>
      <w:r>
        <w:rPr>
          <w:rFonts w:hint="eastAsia"/>
        </w:rPr>
        <w:t>38</w:t>
      </w:r>
      <w:r>
        <w:rPr>
          <w:rFonts w:hint="eastAsia"/>
        </w:rPr>
        <w:t>區，潛在設置綠電面積總共是</w:t>
      </w:r>
      <w:r>
        <w:rPr>
          <w:rFonts w:hint="eastAsia"/>
        </w:rPr>
        <w:t>2,240</w:t>
      </w:r>
      <w:r>
        <w:rPr>
          <w:rFonts w:hint="eastAsia"/>
        </w:rPr>
        <w:t>公頃，所以要請問農委會的盤點標準是什麼？還是只是一個書面作業。另外，不利耕作區開發綠電有沒有做環社檢核？因為時間的關係，以上希望農委會提供給本席一份書面報告，好不好？</w:t>
      </w:r>
    </w:p>
    <w:p w:rsidR="00732FFA" w:rsidRDefault="00732FFA" w:rsidP="00732FFA">
      <w:pPr>
        <w:ind w:left="211" w:hangingChars="100" w:hanging="211"/>
      </w:pPr>
      <w:r w:rsidRPr="00C37BB6">
        <w:rPr>
          <w:rFonts w:eastAsia="華康中黑體" w:hint="eastAsia"/>
        </w:rPr>
        <w:t>陳副主任委員添壽：</w:t>
      </w:r>
      <w:r>
        <w:rPr>
          <w:rFonts w:hint="eastAsia"/>
        </w:rPr>
        <w:t>好。</w:t>
      </w:r>
    </w:p>
    <w:p w:rsidR="00732FFA" w:rsidRDefault="00732FFA" w:rsidP="00732FFA">
      <w:pPr>
        <w:ind w:left="211" w:hangingChars="100" w:hanging="211"/>
      </w:pPr>
      <w:r w:rsidRPr="00D10FA5">
        <w:rPr>
          <w:rFonts w:eastAsia="華康中黑體" w:hint="eastAsia"/>
        </w:rPr>
        <w:t>蔡委員壁如：</w:t>
      </w:r>
      <w:r>
        <w:rPr>
          <w:rFonts w:hint="eastAsia"/>
        </w:rPr>
        <w:t>就是你到底是用什麼標準來設定為不利耕作區？本席現在比較關心的是台</w:t>
      </w:r>
      <w:r>
        <w:rPr>
          <w:rFonts w:hint="eastAsia"/>
        </w:rPr>
        <w:t>61</w:t>
      </w:r>
      <w:r>
        <w:rPr>
          <w:rFonts w:hint="eastAsia"/>
        </w:rPr>
        <w:t>線以西的臺南市北門區，副主委，你可以幫我看一下，你覺得它是不利耕作區，還是魚塭？就在右下角一個區塊、一個區塊的地方。</w:t>
      </w:r>
    </w:p>
    <w:p w:rsidR="00732FFA" w:rsidRDefault="00732FFA" w:rsidP="00732FFA">
      <w:pPr>
        <w:ind w:left="211" w:hangingChars="100" w:hanging="211"/>
      </w:pPr>
      <w:r w:rsidRPr="00D10FA5">
        <w:rPr>
          <w:rFonts w:eastAsia="華康中黑體" w:hint="eastAsia"/>
        </w:rPr>
        <w:t>陳副主任委員添壽：</w:t>
      </w:r>
      <w:r>
        <w:rPr>
          <w:rFonts w:hint="eastAsia"/>
        </w:rPr>
        <w:t>右下角紅色的部分……</w:t>
      </w:r>
    </w:p>
    <w:p w:rsidR="00732FFA" w:rsidRDefault="00732FFA" w:rsidP="00732FFA">
      <w:pPr>
        <w:ind w:left="211" w:hangingChars="100" w:hanging="211"/>
      </w:pPr>
      <w:r w:rsidRPr="00D10FA5">
        <w:rPr>
          <w:rFonts w:eastAsia="華康中黑體" w:hint="eastAsia"/>
        </w:rPr>
        <w:t>蔡委員壁如：</w:t>
      </w:r>
      <w:r>
        <w:rPr>
          <w:rFonts w:hint="eastAsia"/>
        </w:rPr>
        <w:t>你覺得它是不利耕作區，還是魚塭？因為這裡是靠近將軍溪的出海口，而且外面海邊是養蚵仔的地方，它是一個生態極敏感的地帶，副主委，你覺得它是魚塭，還是不利耕作區？</w:t>
      </w:r>
    </w:p>
    <w:p w:rsidR="00732FFA" w:rsidRDefault="00732FFA" w:rsidP="00732FFA">
      <w:pPr>
        <w:ind w:left="211" w:hangingChars="100" w:hanging="211"/>
      </w:pPr>
      <w:r w:rsidRPr="00D10FA5">
        <w:rPr>
          <w:rFonts w:eastAsia="華康中黑體" w:hint="eastAsia"/>
        </w:rPr>
        <w:t>陳副主任委員添壽：</w:t>
      </w:r>
      <w:r>
        <w:rPr>
          <w:rFonts w:hint="eastAsia"/>
        </w:rPr>
        <w:t>這個看起來好像是鹽田。</w:t>
      </w:r>
    </w:p>
    <w:p w:rsidR="00732FFA" w:rsidRDefault="00732FFA" w:rsidP="00732FFA">
      <w:pPr>
        <w:ind w:left="211" w:hangingChars="100" w:hanging="211"/>
      </w:pPr>
      <w:r w:rsidRPr="00D10FA5">
        <w:rPr>
          <w:rFonts w:eastAsia="華康中黑體" w:hint="eastAsia"/>
        </w:rPr>
        <w:t>蔡委員壁如：</w:t>
      </w:r>
      <w:r>
        <w:rPr>
          <w:rFonts w:hint="eastAsia"/>
        </w:rPr>
        <w:t>對，鹽田嗎？</w:t>
      </w:r>
    </w:p>
    <w:p w:rsidR="00732FFA" w:rsidRDefault="00732FFA" w:rsidP="00732FFA">
      <w:pPr>
        <w:ind w:left="211" w:hangingChars="100" w:hanging="211"/>
      </w:pPr>
      <w:r w:rsidRPr="00D10FA5">
        <w:rPr>
          <w:rFonts w:eastAsia="華康中黑體" w:hint="eastAsia"/>
        </w:rPr>
        <w:t>陳副主任委員添壽：</w:t>
      </w:r>
      <w:r>
        <w:rPr>
          <w:rFonts w:hint="eastAsia"/>
        </w:rPr>
        <w:t>應該是鹽田。</w:t>
      </w:r>
    </w:p>
    <w:p w:rsidR="00732FFA" w:rsidRDefault="00732FFA" w:rsidP="00732FFA">
      <w:pPr>
        <w:ind w:left="211" w:hangingChars="100" w:hanging="211"/>
      </w:pPr>
      <w:r w:rsidRPr="00D10FA5">
        <w:rPr>
          <w:rFonts w:eastAsia="華康中黑體" w:hint="eastAsia"/>
        </w:rPr>
        <w:t>蔡委員壁如：</w:t>
      </w:r>
      <w:r>
        <w:rPr>
          <w:rFonts w:hint="eastAsia"/>
        </w:rPr>
        <w:t>因為紅色</w:t>
      </w:r>
      <w:r w:rsidR="00012A8C">
        <w:rPr>
          <w:rFonts w:hint="eastAsia"/>
        </w:rPr>
        <w:t>匡</w:t>
      </w:r>
      <w:r>
        <w:rPr>
          <w:rFonts w:hint="eastAsia"/>
        </w:rPr>
        <w:t>起來的部分，被列為不利耕作區，可是在紅色框的外圍是魚塭，所以我不知道你們的標準到底是什麼？可以幫本席釐清一下，這個到底是不是不利耕作區？因為它靠近將軍溪的出海口，你們把它劃在紅色的區塊，而且是一個很不完整的區塊。</w:t>
      </w:r>
    </w:p>
    <w:p w:rsidR="00732FFA" w:rsidRDefault="00732FFA" w:rsidP="00732FFA">
      <w:pPr>
        <w:ind w:left="211" w:hangingChars="100" w:hanging="211"/>
      </w:pPr>
      <w:r w:rsidRPr="00D10FA5">
        <w:rPr>
          <w:rFonts w:eastAsia="華康中黑體" w:hint="eastAsia"/>
        </w:rPr>
        <w:t>陳副主任委員添壽：</w:t>
      </w:r>
      <w:r>
        <w:rPr>
          <w:rFonts w:hint="eastAsia"/>
        </w:rPr>
        <w:t>是，瞭解。</w:t>
      </w:r>
    </w:p>
    <w:p w:rsidR="00732FFA" w:rsidRDefault="00732FFA" w:rsidP="00732FFA">
      <w:pPr>
        <w:ind w:left="211" w:hangingChars="100" w:hanging="211"/>
      </w:pPr>
      <w:r w:rsidRPr="00D10FA5">
        <w:rPr>
          <w:rFonts w:eastAsia="華康中黑體" w:hint="eastAsia"/>
        </w:rPr>
        <w:t>蔡委員壁如：</w:t>
      </w:r>
      <w:r>
        <w:rPr>
          <w:rFonts w:hint="eastAsia"/>
        </w:rPr>
        <w:t>你們把它劃為不利耕作區，你們要用來做什麼？它本來是一個水鄉澤國，結果你把放乾以後的魚塭變成是黃土一片，還是之後要種黃金一片？本席很想知道，因為後來就會變成大片地面型光電。</w:t>
      </w:r>
    </w:p>
    <w:p w:rsidR="00732FFA" w:rsidRDefault="00732FFA" w:rsidP="00732FFA">
      <w:pPr>
        <w:ind w:leftChars="100" w:left="211" w:firstLineChars="100" w:firstLine="211"/>
      </w:pPr>
      <w:r>
        <w:rPr>
          <w:rFonts w:hint="eastAsia"/>
        </w:rPr>
        <w:t>再來本席想要問，這些廢棄的魚塭要做地面型光電，為什麼不是開發漁電共生？你們的標準又是什麼？剛才那塊不規則形的紅色區塊，被你們劃設為嚴重地層下陷、不利耕種，然後要設置為地面型光電，本席想要問它本來是一個魚塭，為什麼不開發漁電共生？。</w:t>
      </w:r>
    </w:p>
    <w:p w:rsidR="00732FFA" w:rsidRDefault="00732FFA" w:rsidP="00732FFA">
      <w:pPr>
        <w:ind w:left="211" w:hangingChars="100" w:hanging="211"/>
      </w:pPr>
      <w:r w:rsidRPr="00D10FA5">
        <w:rPr>
          <w:rFonts w:eastAsia="華康中黑體" w:hint="eastAsia"/>
        </w:rPr>
        <w:t>陳副主任委員添壽：</w:t>
      </w:r>
      <w:r>
        <w:rPr>
          <w:rFonts w:hint="eastAsia"/>
        </w:rPr>
        <w:t>所謂</w:t>
      </w:r>
      <w:r>
        <w:rPr>
          <w:rFonts w:hint="eastAsia"/>
        </w:rPr>
        <w:t>38</w:t>
      </w:r>
      <w:r>
        <w:rPr>
          <w:rFonts w:hint="eastAsia"/>
        </w:rPr>
        <w:t>區的不利耕作區，基本上應該是都比地層嚴重下陷區，像林邊、佳冬、枋寮等，我們可以看到林邊是很嚴重的，每年下陷的……</w:t>
      </w:r>
    </w:p>
    <w:p w:rsidR="00732FFA" w:rsidRDefault="00732FFA" w:rsidP="00732FFA">
      <w:pPr>
        <w:ind w:left="211" w:hangingChars="100" w:hanging="211"/>
      </w:pPr>
      <w:r w:rsidRPr="00D10FA5">
        <w:rPr>
          <w:rFonts w:eastAsia="華康中黑體" w:hint="eastAsia"/>
        </w:rPr>
        <w:lastRenderedPageBreak/>
        <w:t>蔡委員壁如：</w:t>
      </w:r>
      <w:r>
        <w:rPr>
          <w:rFonts w:hint="eastAsia"/>
        </w:rPr>
        <w:t>副主委，我知道。可是現在是討論臺南市北門區將軍溪的出海口，麻煩農委會回去瞭解一下。</w:t>
      </w:r>
    </w:p>
    <w:p w:rsidR="00732FFA" w:rsidRDefault="00732FFA" w:rsidP="00732FFA">
      <w:pPr>
        <w:ind w:left="211" w:hangingChars="100" w:hanging="211"/>
      </w:pPr>
      <w:r w:rsidRPr="00D10FA5">
        <w:rPr>
          <w:rFonts w:eastAsia="華康中黑體" w:hint="eastAsia"/>
        </w:rPr>
        <w:t>陳副主任委員添壽：</w:t>
      </w:r>
      <w:r>
        <w:rPr>
          <w:rFonts w:hint="eastAsia"/>
        </w:rPr>
        <w:t>是。</w:t>
      </w:r>
    </w:p>
    <w:p w:rsidR="00732FFA" w:rsidRDefault="00732FFA" w:rsidP="00732FFA">
      <w:pPr>
        <w:ind w:left="211" w:hangingChars="100" w:hanging="211"/>
      </w:pPr>
      <w:r w:rsidRPr="00D10FA5">
        <w:rPr>
          <w:rFonts w:eastAsia="華康中黑體" w:hint="eastAsia"/>
        </w:rPr>
        <w:t>蔡委員壁如：</w:t>
      </w:r>
      <w:r>
        <w:rPr>
          <w:rFonts w:hint="eastAsia"/>
        </w:rPr>
        <w:t>因為現在地面型光電的開發區緊鄰蘆竹溝社區，完全是零距離，不是距離</w:t>
      </w:r>
      <w:r>
        <w:rPr>
          <w:rFonts w:hint="eastAsia"/>
        </w:rPr>
        <w:t>10</w:t>
      </w:r>
      <w:r>
        <w:rPr>
          <w:rFonts w:hint="eastAsia"/>
        </w:rPr>
        <w:t>公尺，也不是距離</w:t>
      </w:r>
      <w:r>
        <w:rPr>
          <w:rFonts w:hint="eastAsia"/>
        </w:rPr>
        <w:t>5</w:t>
      </w:r>
      <w:r>
        <w:rPr>
          <w:rFonts w:hint="eastAsia"/>
        </w:rPr>
        <w:t>公尺，是完全貼著他們的家門口，這些社區到底有沒有知情權？就是這些被劃設為不利耕作區的環社檢核，到底有沒有事先跟居民溝通？因為將軍溪的出海口，蚵仔一年值有</w:t>
      </w:r>
      <w:r>
        <w:rPr>
          <w:rFonts w:hint="eastAsia"/>
        </w:rPr>
        <w:t>1</w:t>
      </w:r>
      <w:r>
        <w:rPr>
          <w:rFonts w:hint="eastAsia"/>
        </w:rPr>
        <w:t>億元，如果他們的名聲、居民生計受到影響，有沒有救濟措施跟管道？我想這些都是政府在發展綠電的過程當中，應該要跟社區好好去溝通的地方。</w:t>
      </w:r>
    </w:p>
    <w:p w:rsidR="00732FFA" w:rsidRDefault="00732FFA" w:rsidP="00732FFA">
      <w:pPr>
        <w:ind w:left="211" w:hangingChars="100" w:hanging="211"/>
      </w:pPr>
      <w:r w:rsidRPr="00D10FA5">
        <w:rPr>
          <w:rFonts w:eastAsia="華康中黑體" w:hint="eastAsia"/>
        </w:rPr>
        <w:t>陳副主任委員添壽：</w:t>
      </w:r>
      <w:r>
        <w:rPr>
          <w:rFonts w:hint="eastAsia"/>
        </w:rPr>
        <w:t>是。</w:t>
      </w:r>
    </w:p>
    <w:p w:rsidR="00732FFA" w:rsidRDefault="00732FFA" w:rsidP="00732FFA">
      <w:pPr>
        <w:ind w:left="211" w:hangingChars="100" w:hanging="211"/>
      </w:pPr>
      <w:r w:rsidRPr="00D10FA5">
        <w:rPr>
          <w:rFonts w:eastAsia="華康中黑體" w:hint="eastAsia"/>
        </w:rPr>
        <w:t>蔡委員壁如：</w:t>
      </w:r>
      <w:r>
        <w:rPr>
          <w:rFonts w:hint="eastAsia"/>
        </w:rPr>
        <w:t>最後再借用</w:t>
      </w:r>
      <w:r>
        <w:rPr>
          <w:rFonts w:hint="eastAsia"/>
        </w:rPr>
        <w:t>1</w:t>
      </w:r>
      <w:r>
        <w:rPr>
          <w:rFonts w:hint="eastAsia"/>
        </w:rPr>
        <w:t>分鐘時間，因為昨天經濟部公布</w:t>
      </w:r>
      <w:r>
        <w:rPr>
          <w:rFonts w:hint="eastAsia"/>
        </w:rPr>
        <w:t>108</w:t>
      </w:r>
      <w:r>
        <w:rPr>
          <w:rFonts w:hint="eastAsia"/>
        </w:rPr>
        <w:t>年</w:t>
      </w:r>
      <w:r w:rsidR="00012A8C">
        <w:rPr>
          <w:rFonts w:hint="eastAsia"/>
        </w:rPr>
        <w:t>度</w:t>
      </w:r>
      <w:r>
        <w:rPr>
          <w:rFonts w:hint="eastAsia"/>
        </w:rPr>
        <w:t>到</w:t>
      </w:r>
      <w:r>
        <w:rPr>
          <w:rFonts w:hint="eastAsia"/>
        </w:rPr>
        <w:t>109</w:t>
      </w:r>
      <w:r>
        <w:rPr>
          <w:rFonts w:hint="eastAsia"/>
        </w:rPr>
        <w:t>年度全國電力資源供需報告，其實依照能源局的規劃，經濟的上修成長率至</w:t>
      </w:r>
      <w:r>
        <w:rPr>
          <w:rFonts w:hint="eastAsia"/>
        </w:rPr>
        <w:t>2.5%</w:t>
      </w:r>
      <w:r>
        <w:rPr>
          <w:rFonts w:hint="eastAsia"/>
        </w:rPr>
        <w:t>，三接延後完工，</w:t>
      </w:r>
      <w:r>
        <w:rPr>
          <w:rFonts w:hint="eastAsia"/>
        </w:rPr>
        <w:t>2023</w:t>
      </w:r>
      <w:r>
        <w:rPr>
          <w:rFonts w:hint="eastAsia"/>
        </w:rPr>
        <w:t>年、</w:t>
      </w:r>
      <w:r>
        <w:rPr>
          <w:rFonts w:hint="eastAsia"/>
        </w:rPr>
        <w:t>2024</w:t>
      </w:r>
      <w:r>
        <w:rPr>
          <w:rFonts w:hint="eastAsia"/>
        </w:rPr>
        <w:t>年的備用容量率也都還有</w:t>
      </w:r>
      <w:r>
        <w:rPr>
          <w:rFonts w:hint="eastAsia"/>
        </w:rPr>
        <w:t>12.7%</w:t>
      </w:r>
      <w:r>
        <w:rPr>
          <w:rFonts w:hint="eastAsia"/>
        </w:rPr>
        <w:t>、</w:t>
      </w:r>
      <w:r>
        <w:rPr>
          <w:rFonts w:hint="eastAsia"/>
        </w:rPr>
        <w:t>14.5%</w:t>
      </w:r>
      <w:r>
        <w:rPr>
          <w:rFonts w:hint="eastAsia"/>
        </w:rPr>
        <w:t>，三接完工前大潭的新機組還是可以運轉，所以在這之前，臺灣不會缺電，缺的是真相，像這樣的綠電，我相信民眾沒有人反對，但沒有反對的原因是，你們事先沒有去做溝通，事先沒有對不知情者告知可能會發生什麼樣的事情，我覺得這都是要好好的去跟民眾溝通。民眾也覺得不利耕種區為什麼這樣劃？地方居民會懷疑是你們圖利某些廠商，為什麼不是整區把它</w:t>
      </w:r>
      <w:r w:rsidR="00012A8C">
        <w:rPr>
          <w:rFonts w:hint="eastAsia"/>
        </w:rPr>
        <w:t>劃</w:t>
      </w:r>
      <w:r>
        <w:rPr>
          <w:rFonts w:hint="eastAsia"/>
        </w:rPr>
        <w:t>得很完整，而是劃成一個很畸形的地區</w:t>
      </w:r>
      <w:r w:rsidR="00012A8C">
        <w:rPr>
          <w:rFonts w:hint="eastAsia"/>
        </w:rPr>
        <w:t>？</w:t>
      </w:r>
      <w:r>
        <w:rPr>
          <w:rFonts w:hint="eastAsia"/>
        </w:rPr>
        <w:t>我想這些都需要釐清，希望農委會能夠給本席一份書面報告，謝謝。</w:t>
      </w:r>
    </w:p>
    <w:p w:rsidR="00732FFA" w:rsidRDefault="00732FFA" w:rsidP="00732FFA">
      <w:pPr>
        <w:ind w:left="211" w:hangingChars="100" w:hanging="211"/>
      </w:pPr>
      <w:r w:rsidRPr="00D10FA5">
        <w:rPr>
          <w:rFonts w:eastAsia="華康中黑體" w:hint="eastAsia"/>
        </w:rPr>
        <w:t>陳副主任委員添壽：</w:t>
      </w:r>
      <w:r>
        <w:rPr>
          <w:rFonts w:hint="eastAsia"/>
        </w:rPr>
        <w:t>是。</w:t>
      </w:r>
    </w:p>
    <w:p w:rsidR="00732FFA" w:rsidRDefault="00732FFA" w:rsidP="00732FFA">
      <w:pPr>
        <w:ind w:left="211" w:hangingChars="100" w:hanging="211"/>
      </w:pPr>
      <w:r w:rsidRPr="00D10FA5">
        <w:rPr>
          <w:rFonts w:eastAsia="華康中黑體" w:hint="eastAsia"/>
        </w:rPr>
        <w:t>主席（邱委員議瑩代）：</w:t>
      </w:r>
      <w:r>
        <w:rPr>
          <w:rFonts w:hint="eastAsia"/>
        </w:rPr>
        <w:t>請陳委員亭妃發言。</w:t>
      </w:r>
    </w:p>
    <w:p w:rsidR="00732FFA" w:rsidRDefault="00732FFA" w:rsidP="00732FFA">
      <w:pPr>
        <w:ind w:left="211" w:hangingChars="100" w:hanging="211"/>
      </w:pPr>
      <w:r w:rsidRPr="00D10FA5">
        <w:rPr>
          <w:rFonts w:eastAsia="華康中黑體" w:hint="eastAsia"/>
        </w:rPr>
        <w:t>陳委員亭妃：</w:t>
      </w:r>
      <w:r>
        <w:rPr>
          <w:rFonts w:hint="eastAsia"/>
        </w:rPr>
        <w:t>（</w:t>
      </w:r>
      <w:r>
        <w:rPr>
          <w:rFonts w:hint="eastAsia"/>
        </w:rPr>
        <w:t>9</w:t>
      </w:r>
      <w:r>
        <w:rPr>
          <w:rFonts w:hint="eastAsia"/>
        </w:rPr>
        <w:t>時</w:t>
      </w:r>
      <w:r>
        <w:rPr>
          <w:rFonts w:hint="eastAsia"/>
        </w:rPr>
        <w:t>45</w:t>
      </w:r>
      <w:r>
        <w:rPr>
          <w:rFonts w:hint="eastAsia"/>
        </w:rPr>
        <w:t>分）副主委，現在行政院院版農保條例的修正，跟我們委員所關心的方向，其實大同小異，為了要調整農業勞動力的結構，使服役短期的退伍青農可以享有社會保險即農保的保障，也就是可以領有軍保給付，又可以參加農保，這是這一次委員提出的方向，其實大家的方向也是一致，只是有限制一些條件，如年齡的條件，還有經營規模要達到一定的標準，因為畢竟他是短期服役，他還算年輕，到底可以有多少的工作生產力，當然牽涉到我們給予農保的資格，所以包括我們所提的第七條，要保障農地被徵收的農民可以繼續參加農保的權益，我們看到很多案例，不論從新竹縣或是桃園市都發現同樣的問題，就是土地被徵收之後，剝奪其擁有農地的資格，然後取消他的農保，所以很多縣市發出吶喊，希望我們可以修法，當然到底幾歲比較適合？這個部分可能我們都還有點歧異，我覺得要再溝通，要怎麼把農民的權益照顧得更好，這是我們的重點。</w:t>
      </w:r>
    </w:p>
    <w:p w:rsidR="00732FFA" w:rsidRDefault="00732FFA" w:rsidP="00732FFA">
      <w:pPr>
        <w:ind w:leftChars="100" w:left="211" w:firstLineChars="100" w:firstLine="211"/>
      </w:pPr>
      <w:r>
        <w:rPr>
          <w:rFonts w:hint="eastAsia"/>
        </w:rPr>
        <w:t>再來就是農保給付請求權的部分，現在是</w:t>
      </w:r>
      <w:r>
        <w:rPr>
          <w:rFonts w:hint="eastAsia"/>
        </w:rPr>
        <w:t>2</w:t>
      </w:r>
      <w:r>
        <w:rPr>
          <w:rFonts w:hint="eastAsia"/>
        </w:rPr>
        <w:t>年，可是所有社會保險給付，農保是</w:t>
      </w:r>
      <w:r>
        <w:rPr>
          <w:rFonts w:hint="eastAsia"/>
        </w:rPr>
        <w:t>5</w:t>
      </w:r>
      <w:r>
        <w:rPr>
          <w:rFonts w:hint="eastAsia"/>
        </w:rPr>
        <w:t>年、國民年金是</w:t>
      </w:r>
      <w:r>
        <w:rPr>
          <w:rFonts w:hint="eastAsia"/>
        </w:rPr>
        <w:t>5</w:t>
      </w:r>
      <w:r>
        <w:rPr>
          <w:rFonts w:hint="eastAsia"/>
        </w:rPr>
        <w:t>年、公教保險是</w:t>
      </w:r>
      <w:r>
        <w:rPr>
          <w:rFonts w:hint="eastAsia"/>
        </w:rPr>
        <w:t>10</w:t>
      </w:r>
      <w:r>
        <w:rPr>
          <w:rFonts w:hint="eastAsia"/>
        </w:rPr>
        <w:t>年，因為勞保、國民年金都是</w:t>
      </w:r>
      <w:r>
        <w:rPr>
          <w:rFonts w:hint="eastAsia"/>
        </w:rPr>
        <w:t>5</w:t>
      </w:r>
      <w:r>
        <w:rPr>
          <w:rFonts w:hint="eastAsia"/>
        </w:rPr>
        <w:t>年，農保就應該比照</w:t>
      </w:r>
      <w:r>
        <w:rPr>
          <w:rFonts w:hint="eastAsia"/>
        </w:rPr>
        <w:t>5</w:t>
      </w:r>
      <w:r>
        <w:rPr>
          <w:rFonts w:hint="eastAsia"/>
        </w:rPr>
        <w:t>年的標準，而不要說農保請求權為什麼只有</w:t>
      </w:r>
      <w:r>
        <w:rPr>
          <w:rFonts w:hint="eastAsia"/>
        </w:rPr>
        <w:t>2</w:t>
      </w:r>
      <w:r>
        <w:rPr>
          <w:rFonts w:hint="eastAsia"/>
        </w:rPr>
        <w:t>年，別人都是</w:t>
      </w:r>
      <w:r>
        <w:rPr>
          <w:rFonts w:hint="eastAsia"/>
        </w:rPr>
        <w:t>5</w:t>
      </w:r>
      <w:r>
        <w:rPr>
          <w:rFonts w:hint="eastAsia"/>
        </w:rPr>
        <w:t>年，所以這部分，希望第二十三條可以比照延長。</w:t>
      </w:r>
    </w:p>
    <w:p w:rsidR="00732FFA" w:rsidRDefault="00732FFA" w:rsidP="00732FFA">
      <w:pPr>
        <w:ind w:leftChars="100" w:left="211" w:firstLineChars="100" w:firstLine="211"/>
      </w:pPr>
      <w:r>
        <w:rPr>
          <w:rFonts w:hint="eastAsia"/>
        </w:rPr>
        <w:t>然後第二十四條放寬生育給付的資格，其實院版是放得更寬，為了鼓勵生育，基本上只要加入農保，就可以享有生育給付，我覺得這是鼓勵加入農保的每一位婦女朋友，可以有更多生育</w:t>
      </w:r>
      <w:r>
        <w:rPr>
          <w:rFonts w:hint="eastAsia"/>
        </w:rPr>
        <w:lastRenderedPageBreak/>
        <w:t>方面的福利，我覺得這些問題都沒有歧異，即院版跟委員的版本都沒有歧異，所以希望能以最快速度，拜託行政院趕快把院版送到立法院來，以便隨時併案協商，把如此好的方向，能夠趕快替農民爭取權益的趕快通過，早一天通過，基本上早一天讓他們可以感受到在農保給付當中，其農業耕作的優勢，這部分再麻煩。</w:t>
      </w:r>
    </w:p>
    <w:p w:rsidR="00732FFA" w:rsidRDefault="00732FFA" w:rsidP="00732FFA">
      <w:pPr>
        <w:ind w:leftChars="100" w:left="211" w:firstLineChars="100" w:firstLine="211"/>
      </w:pPr>
      <w:r>
        <w:rPr>
          <w:rFonts w:hint="eastAsia"/>
        </w:rPr>
        <w:t>另外，拜託副主委，請你們再三思，去年芒果外銷日本、韓國，農委會補助空運是</w:t>
      </w:r>
      <w:r>
        <w:rPr>
          <w:rFonts w:hint="eastAsia"/>
        </w:rPr>
        <w:t>1</w:t>
      </w:r>
      <w:r>
        <w:rPr>
          <w:rFonts w:hint="eastAsia"/>
        </w:rPr>
        <w:t>公斤</w:t>
      </w:r>
      <w:r>
        <w:rPr>
          <w:rFonts w:hint="eastAsia"/>
        </w:rPr>
        <w:t>30</w:t>
      </w:r>
      <w:r>
        <w:rPr>
          <w:rFonts w:hint="eastAsia"/>
        </w:rPr>
        <w:t>元，今年已經有農民開始在找這些通路，甚至也接線了，然後問了農糧署，今年農委會的空運補助是多少錢？結果回答只有剩</w:t>
      </w:r>
      <w:r>
        <w:rPr>
          <w:rFonts w:hint="eastAsia"/>
        </w:rPr>
        <w:t>8</w:t>
      </w:r>
      <w:r>
        <w:rPr>
          <w:rFonts w:hint="eastAsia"/>
        </w:rPr>
        <w:t>元。去年是</w:t>
      </w:r>
      <w:r>
        <w:rPr>
          <w:rFonts w:hint="eastAsia"/>
        </w:rPr>
        <w:t>30</w:t>
      </w:r>
      <w:r>
        <w:rPr>
          <w:rFonts w:hint="eastAsia"/>
        </w:rPr>
        <w:t>元，今年是</w:t>
      </w:r>
      <w:r>
        <w:rPr>
          <w:rFonts w:hint="eastAsia"/>
        </w:rPr>
        <w:t>8</w:t>
      </w:r>
      <w:r>
        <w:rPr>
          <w:rFonts w:hint="eastAsia"/>
        </w:rPr>
        <w:t>元，副主委，你覺得人民感受的落差會在哪裡？</w:t>
      </w:r>
    </w:p>
    <w:p w:rsidR="00732FFA" w:rsidRDefault="00732FFA" w:rsidP="00732FFA">
      <w:pPr>
        <w:ind w:left="211" w:hangingChars="100" w:hanging="211"/>
      </w:pPr>
      <w:r w:rsidRPr="00D10FA5">
        <w:rPr>
          <w:rFonts w:eastAsia="華康中黑體" w:hint="eastAsia"/>
        </w:rPr>
        <w:t>主席：</w:t>
      </w:r>
      <w:r>
        <w:rPr>
          <w:rFonts w:hint="eastAsia"/>
        </w:rPr>
        <w:t>請農委會陳副主任委員說明。</w:t>
      </w:r>
    </w:p>
    <w:p w:rsidR="00732FFA" w:rsidRDefault="00732FFA" w:rsidP="00732FFA">
      <w:pPr>
        <w:ind w:left="211" w:hangingChars="100" w:hanging="211"/>
      </w:pPr>
      <w:r w:rsidRPr="00D10FA5">
        <w:rPr>
          <w:rFonts w:eastAsia="華康中黑體" w:hint="eastAsia"/>
        </w:rPr>
        <w:t>陳副主任委員添壽：</w:t>
      </w:r>
      <w:r>
        <w:rPr>
          <w:rFonts w:hint="eastAsia"/>
        </w:rPr>
        <w:t>跟委員報告，去年比較寬裕，因為農委會有防疫振興的補助，今年……</w:t>
      </w:r>
    </w:p>
    <w:p w:rsidR="00732FFA" w:rsidRDefault="00732FFA" w:rsidP="00732FFA">
      <w:pPr>
        <w:ind w:left="211" w:hangingChars="100" w:hanging="211"/>
      </w:pPr>
      <w:r w:rsidRPr="00D10FA5">
        <w:rPr>
          <w:rFonts w:eastAsia="華康中黑體" w:hint="eastAsia"/>
        </w:rPr>
        <w:t>陳委員亭妃：</w:t>
      </w:r>
      <w:r>
        <w:rPr>
          <w:rFonts w:hint="eastAsia"/>
        </w:rPr>
        <w:t>沒錯，副主委，我們知道去年因為有疫情振興相關預算，但不可能因為今年沒有就從</w:t>
      </w:r>
      <w:r>
        <w:rPr>
          <w:rFonts w:hint="eastAsia"/>
        </w:rPr>
        <w:t>30</w:t>
      </w:r>
      <w:r>
        <w:rPr>
          <w:rFonts w:hint="eastAsia"/>
        </w:rPr>
        <w:t>元降到</w:t>
      </w:r>
      <w:r>
        <w:rPr>
          <w:rFonts w:hint="eastAsia"/>
        </w:rPr>
        <w:t>8</w:t>
      </w:r>
      <w:r>
        <w:rPr>
          <w:rFonts w:hint="eastAsia"/>
        </w:rPr>
        <w:t>元，而且現在還在疫情當中，全世界也是。所以這個要回去檢討啦！你知道農糧署第一時間就說沒有錢，今天這樣的說法農民的感受會是如何？農民不會管去年有振興經濟的預算、有防疫的預算，所以錢比較多，他會覺得怎麼會差這麼多。不然也不要差這麼多，從</w:t>
      </w:r>
      <w:r>
        <w:rPr>
          <w:rFonts w:hint="eastAsia"/>
        </w:rPr>
        <w:t>30</w:t>
      </w:r>
      <w:r>
        <w:rPr>
          <w:rFonts w:hint="eastAsia"/>
        </w:rPr>
        <w:t>元到</w:t>
      </w:r>
      <w:r>
        <w:rPr>
          <w:rFonts w:hint="eastAsia"/>
        </w:rPr>
        <w:t>8</w:t>
      </w:r>
      <w:r>
        <w:rPr>
          <w:rFonts w:hint="eastAsia"/>
        </w:rPr>
        <w:t>元，而且還直接說沒有錢，如果第一線的公務員都是這樣回答的話，我們在這裡　討論就沒有意義了，我們怎麼討論，別人只要一句話就破功了，有什麼用？農民接外銷線如日本、韓國，問你們空運多少錢？你們說</w:t>
      </w:r>
      <w:r>
        <w:rPr>
          <w:rFonts w:hint="eastAsia"/>
        </w:rPr>
        <w:t>8</w:t>
      </w:r>
      <w:r>
        <w:rPr>
          <w:rFonts w:hint="eastAsia"/>
        </w:rPr>
        <w:t>元、說沒有錢啦！我覺得這樣的說法是不對的。</w:t>
      </w:r>
    </w:p>
    <w:p w:rsidR="00732FFA" w:rsidRDefault="00732FFA" w:rsidP="00732FFA">
      <w:pPr>
        <w:ind w:left="211" w:hangingChars="100" w:hanging="211"/>
      </w:pPr>
      <w:r w:rsidRPr="00D10FA5">
        <w:rPr>
          <w:rFonts w:eastAsia="華康中黑體" w:hint="eastAsia"/>
        </w:rPr>
        <w:t>陳副主任委員添壽：</w:t>
      </w:r>
      <w:r>
        <w:rPr>
          <w:rFonts w:hint="eastAsia"/>
        </w:rPr>
        <w:t>是，我們回去會再檢討。</w:t>
      </w:r>
    </w:p>
    <w:p w:rsidR="00732FFA" w:rsidRDefault="00732FFA" w:rsidP="00732FFA">
      <w:pPr>
        <w:ind w:left="211" w:hangingChars="100" w:hanging="211"/>
      </w:pPr>
      <w:r w:rsidRPr="00D10FA5">
        <w:rPr>
          <w:rFonts w:eastAsia="華康中黑體" w:hint="eastAsia"/>
        </w:rPr>
        <w:t>陳委員亭妃：</w:t>
      </w:r>
      <w:r>
        <w:rPr>
          <w:rFonts w:hint="eastAsia"/>
        </w:rPr>
        <w:t>而且也不能落差這麼大，從</w:t>
      </w:r>
      <w:r>
        <w:rPr>
          <w:rFonts w:hint="eastAsia"/>
        </w:rPr>
        <w:t>30</w:t>
      </w:r>
      <w:r>
        <w:rPr>
          <w:rFonts w:hint="eastAsia"/>
        </w:rPr>
        <w:t>元到</w:t>
      </w:r>
      <w:r>
        <w:rPr>
          <w:rFonts w:hint="eastAsia"/>
        </w:rPr>
        <w:t>8</w:t>
      </w:r>
      <w:r>
        <w:rPr>
          <w:rFonts w:hint="eastAsia"/>
        </w:rPr>
        <w:t>元落差太大了，現在也還在疫情當中，去年是疫情、今年也還是啊！怎麼可能差這麼多？副主委，這個一定要檢討增加，因為落差太大、太誇張了，這個部分再麻煩一下。</w:t>
      </w:r>
    </w:p>
    <w:p w:rsidR="00732FFA" w:rsidRDefault="00732FFA" w:rsidP="00732FFA">
      <w:pPr>
        <w:ind w:left="211" w:hangingChars="100" w:hanging="211"/>
      </w:pPr>
      <w:r w:rsidRPr="00D10FA5">
        <w:rPr>
          <w:rFonts w:eastAsia="華康中黑體" w:hint="eastAsia"/>
        </w:rPr>
        <w:t>陳副主任委員添壽：</w:t>
      </w:r>
      <w:r>
        <w:rPr>
          <w:rFonts w:hint="eastAsia"/>
        </w:rPr>
        <w:t>是。</w:t>
      </w:r>
    </w:p>
    <w:p w:rsidR="00732FFA" w:rsidRDefault="00732FFA" w:rsidP="00732FFA">
      <w:pPr>
        <w:ind w:left="211" w:hangingChars="100" w:hanging="211"/>
      </w:pPr>
      <w:r w:rsidRPr="00D10FA5">
        <w:rPr>
          <w:rFonts w:eastAsia="華康中黑體" w:hint="eastAsia"/>
        </w:rPr>
        <w:t>陳委員亭妃：</w:t>
      </w:r>
      <w:r>
        <w:rPr>
          <w:rFonts w:hint="eastAsia"/>
        </w:rPr>
        <w:t>另外食農法草案已經送到程序委員會了，主委也說等通過後會編列</w:t>
      </w:r>
      <w:r>
        <w:rPr>
          <w:rFonts w:hint="eastAsia"/>
        </w:rPr>
        <w:t>10</w:t>
      </w:r>
      <w:r>
        <w:rPr>
          <w:rFonts w:hint="eastAsia"/>
        </w:rPr>
        <w:t>億元的預算，這是食安的另外一個區塊，真的非常重要，所以我會在最後一個禮拜安排審查食農法，希望能夠趕快通過，三讀之後希望預算能夠在明年編列、趕快到位，明年開始就可以在食安部分做一個很好的處理。</w:t>
      </w:r>
    </w:p>
    <w:p w:rsidR="00732FFA" w:rsidRDefault="00732FFA" w:rsidP="00732FFA">
      <w:pPr>
        <w:ind w:left="211" w:hangingChars="100" w:hanging="211"/>
      </w:pPr>
      <w:r w:rsidRPr="00D10FA5">
        <w:rPr>
          <w:rFonts w:eastAsia="華康中黑體" w:hint="eastAsia"/>
        </w:rPr>
        <w:t>陳副主任委員添壽：</w:t>
      </w:r>
      <w:r>
        <w:rPr>
          <w:rFonts w:hint="eastAsia"/>
        </w:rPr>
        <w:t>好，謝謝。</w:t>
      </w:r>
    </w:p>
    <w:p w:rsidR="00732FFA" w:rsidRDefault="00732FFA" w:rsidP="00732FFA">
      <w:pPr>
        <w:ind w:left="211" w:hangingChars="100" w:hanging="211"/>
      </w:pPr>
      <w:r w:rsidRPr="00D10FA5">
        <w:rPr>
          <w:rFonts w:eastAsia="華康中黑體" w:hint="eastAsia"/>
        </w:rPr>
        <w:t>主席：</w:t>
      </w:r>
      <w:r>
        <w:rPr>
          <w:rFonts w:hint="eastAsia"/>
        </w:rPr>
        <w:t>請鄭委員運鵬發言。</w:t>
      </w:r>
    </w:p>
    <w:p w:rsidR="00732FFA" w:rsidRDefault="00732FFA" w:rsidP="00732FFA">
      <w:pPr>
        <w:ind w:left="211" w:hangingChars="100" w:hanging="211"/>
      </w:pPr>
      <w:r w:rsidRPr="00D10FA5">
        <w:rPr>
          <w:rFonts w:eastAsia="華康中黑體" w:hint="eastAsia"/>
        </w:rPr>
        <w:t>鄭委員運鵬：</w:t>
      </w:r>
      <w:r>
        <w:rPr>
          <w:rFonts w:hint="eastAsia"/>
        </w:rPr>
        <w:t>（</w:t>
      </w:r>
      <w:r>
        <w:rPr>
          <w:rFonts w:hint="eastAsia"/>
        </w:rPr>
        <w:t>9</w:t>
      </w:r>
      <w:r>
        <w:rPr>
          <w:rFonts w:hint="eastAsia"/>
        </w:rPr>
        <w:t>時</w:t>
      </w:r>
      <w:r>
        <w:rPr>
          <w:rFonts w:hint="eastAsia"/>
        </w:rPr>
        <w:t>52</w:t>
      </w:r>
      <w:r>
        <w:rPr>
          <w:rFonts w:hint="eastAsia"/>
        </w:rPr>
        <w:t>分）主席、各位首長、各位同仁，大家好。副主委，今天在討論農保條例修正，農民保險制度其實也不太算是保險，因為以保險費來看都不太划算，大概算是農民福利，保費幾乎只是交手續費，至少要確認資格，大概是這樣而已。所以農保如果一直擴大適用對象只是拖垮基金，政府增加補貼而已，所以放寬要審慎。如果要擴大可能的青農或是務農人口的話，我認為還是要往這幾年努力的職災保險或退休儲金保險來處理，不要一直往農保的方向走，我覺得這樣的想法不太對。但是有關合理條件的放寬，因為隨著時代不同總是有不同的族群出現，這個倒是可以去思考。</w:t>
      </w:r>
    </w:p>
    <w:p w:rsidR="00732FFA" w:rsidRDefault="00732FFA" w:rsidP="00732FFA">
      <w:pPr>
        <w:ind w:leftChars="100" w:left="211" w:firstLineChars="100" w:firstLine="211"/>
      </w:pPr>
      <w:r>
        <w:rPr>
          <w:rFonts w:hint="eastAsia"/>
        </w:rPr>
        <w:lastRenderedPageBreak/>
        <w:t>以下幾個問題請教，第一個是有關未具備退休養老功能之軍保退伍者得參加農保，這個部分我是贊成目前可能的行政院版，即要限制條件在</w:t>
      </w:r>
      <w:r>
        <w:rPr>
          <w:rFonts w:hint="eastAsia"/>
        </w:rPr>
        <w:t>45</w:t>
      </w:r>
      <w:r>
        <w:rPr>
          <w:rFonts w:hint="eastAsia"/>
        </w:rPr>
        <w:t>歲以下，並且服役未滿</w:t>
      </w:r>
      <w:r>
        <w:rPr>
          <w:rFonts w:hint="eastAsia"/>
        </w:rPr>
        <w:t>20</w:t>
      </w:r>
      <w:r>
        <w:rPr>
          <w:rFonts w:hint="eastAsia"/>
        </w:rPr>
        <w:t>年。理由是這樣，你看有沒有跟你們一樣，我舉一個實際的案例，在</w:t>
      </w:r>
      <w:r>
        <w:rPr>
          <w:rFonts w:hint="eastAsia"/>
        </w:rPr>
        <w:t>25</w:t>
      </w:r>
      <w:r>
        <w:rPr>
          <w:rFonts w:hint="eastAsia"/>
        </w:rPr>
        <w:t>年前即</w:t>
      </w:r>
      <w:r>
        <w:rPr>
          <w:rFonts w:hint="eastAsia"/>
        </w:rPr>
        <w:t>1996</w:t>
      </w:r>
      <w:r>
        <w:rPr>
          <w:rFonts w:hint="eastAsia"/>
        </w:rPr>
        <w:t>年有一名</w:t>
      </w:r>
      <w:r>
        <w:rPr>
          <w:rFonts w:hint="eastAsia"/>
        </w:rPr>
        <w:t>30</w:t>
      </w:r>
      <w:r>
        <w:rPr>
          <w:rFonts w:hint="eastAsia"/>
        </w:rPr>
        <w:t>歲少校退伍，當時有</w:t>
      </w:r>
      <w:r>
        <w:rPr>
          <w:rFonts w:hint="eastAsia"/>
        </w:rPr>
        <w:t>18%</w:t>
      </w:r>
      <w:r>
        <w:rPr>
          <w:rFonts w:hint="eastAsia"/>
        </w:rPr>
        <w:t>優惠存款，所以他的軍保及退伍金加起來大約有</w:t>
      </w:r>
      <w:r>
        <w:rPr>
          <w:rFonts w:hint="eastAsia"/>
        </w:rPr>
        <w:t>100</w:t>
      </w:r>
      <w:r>
        <w:rPr>
          <w:rFonts w:hint="eastAsia"/>
        </w:rPr>
        <w:t>萬元，每個月利息還有一萬五千多元，現在退伍</w:t>
      </w:r>
      <w:r>
        <w:rPr>
          <w:rFonts w:hint="eastAsia"/>
        </w:rPr>
        <w:t>25</w:t>
      </w:r>
      <w:r>
        <w:rPr>
          <w:rFonts w:hint="eastAsia"/>
        </w:rPr>
        <w:t>年已經</w:t>
      </w:r>
      <w:r>
        <w:rPr>
          <w:rFonts w:hint="eastAsia"/>
        </w:rPr>
        <w:t>55</w:t>
      </w:r>
      <w:r>
        <w:rPr>
          <w:rFonts w:hint="eastAsia"/>
        </w:rPr>
        <w:t>歲了，照你們的版本是會被排除的，對不對？</w:t>
      </w:r>
    </w:p>
    <w:p w:rsidR="00732FFA" w:rsidRDefault="00732FFA" w:rsidP="00732FFA">
      <w:pPr>
        <w:ind w:left="211" w:hangingChars="100" w:hanging="211"/>
      </w:pPr>
      <w:r w:rsidRPr="00D10FA5">
        <w:rPr>
          <w:rFonts w:eastAsia="華康中黑體" w:hint="eastAsia"/>
        </w:rPr>
        <w:t>主席（陳委員亭妃）：</w:t>
      </w:r>
      <w:r>
        <w:rPr>
          <w:rFonts w:hint="eastAsia"/>
        </w:rPr>
        <w:t>請農委會陳副主任委員說明。</w:t>
      </w:r>
    </w:p>
    <w:p w:rsidR="00732FFA" w:rsidRDefault="00732FFA" w:rsidP="00732FFA">
      <w:pPr>
        <w:ind w:left="211" w:hangingChars="100" w:hanging="211"/>
      </w:pPr>
      <w:r w:rsidRPr="00D10FA5">
        <w:rPr>
          <w:rFonts w:eastAsia="華康中黑體" w:hint="eastAsia"/>
        </w:rPr>
        <w:t>陳副主任委員添壽：</w:t>
      </w:r>
      <w:r>
        <w:rPr>
          <w:rFonts w:hint="eastAsia"/>
        </w:rPr>
        <w:t>對。</w:t>
      </w:r>
    </w:p>
    <w:p w:rsidR="00732FFA" w:rsidRDefault="00732FFA" w:rsidP="00732FFA">
      <w:pPr>
        <w:ind w:left="211" w:hangingChars="100" w:hanging="211"/>
      </w:pPr>
      <w:r w:rsidRPr="00D10FA5">
        <w:rPr>
          <w:rFonts w:eastAsia="華康中黑體" w:hint="eastAsia"/>
        </w:rPr>
        <w:t>鄭委員運鵬：</w:t>
      </w:r>
      <w:r>
        <w:rPr>
          <w:rFonts w:hint="eastAsia"/>
        </w:rPr>
        <w:t>1</w:t>
      </w:r>
      <w:r>
        <w:rPr>
          <w:rFonts w:hint="eastAsia"/>
        </w:rPr>
        <w:t>萬</w:t>
      </w:r>
      <w:r>
        <w:rPr>
          <w:rFonts w:hint="eastAsia"/>
        </w:rPr>
        <w:t>5,000</w:t>
      </w:r>
      <w:r>
        <w:rPr>
          <w:rFonts w:hint="eastAsia"/>
        </w:rPr>
        <w:t>元雖然不到最低薪資，但是應該還可以生活，而且高於老農津貼。所以你們的條件是</w:t>
      </w:r>
      <w:r>
        <w:rPr>
          <w:rFonts w:hint="eastAsia"/>
        </w:rPr>
        <w:t>45</w:t>
      </w:r>
      <w:r>
        <w:rPr>
          <w:rFonts w:hint="eastAsia"/>
        </w:rPr>
        <w:t>歲且未滿</w:t>
      </w:r>
      <w:r>
        <w:rPr>
          <w:rFonts w:hint="eastAsia"/>
        </w:rPr>
        <w:t>20</w:t>
      </w:r>
      <w:r>
        <w:rPr>
          <w:rFonts w:hint="eastAsia"/>
        </w:rPr>
        <w:t>年，因此剛才案例的狀況是排除的，但如果照委員的版本是會被納入的，像這種領</w:t>
      </w:r>
      <w:r>
        <w:rPr>
          <w:rFonts w:hint="eastAsia"/>
        </w:rPr>
        <w:t>18%</w:t>
      </w:r>
      <w:r>
        <w:rPr>
          <w:rFonts w:hint="eastAsia"/>
        </w:rPr>
        <w:t>優惠存款的在委員版本是可以納入，</w:t>
      </w:r>
      <w:r>
        <w:rPr>
          <w:rFonts w:hint="eastAsia"/>
        </w:rPr>
        <w:t>55</w:t>
      </w:r>
      <w:r>
        <w:rPr>
          <w:rFonts w:hint="eastAsia"/>
        </w:rPr>
        <w:t>歲有資格加保，但在你們的條件是排除的，我認為你們的方向要堅持。</w:t>
      </w:r>
    </w:p>
    <w:p w:rsidR="00732FFA" w:rsidRDefault="00732FFA" w:rsidP="00732FFA">
      <w:pPr>
        <w:ind w:leftChars="100" w:left="211" w:firstLineChars="100" w:firstLine="211"/>
      </w:pPr>
      <w:r>
        <w:rPr>
          <w:rFonts w:hint="eastAsia"/>
        </w:rPr>
        <w:t>你們的條件是</w:t>
      </w:r>
      <w:r>
        <w:rPr>
          <w:rFonts w:hint="eastAsia"/>
        </w:rPr>
        <w:t>45</w:t>
      </w:r>
      <w:r>
        <w:rPr>
          <w:rFonts w:hint="eastAsia"/>
        </w:rPr>
        <w:t>歲，合理條件是排除領</w:t>
      </w:r>
      <w:r>
        <w:rPr>
          <w:rFonts w:hint="eastAsia"/>
        </w:rPr>
        <w:t>18%</w:t>
      </w:r>
      <w:r>
        <w:rPr>
          <w:rFonts w:hint="eastAsia"/>
        </w:rPr>
        <w:t>優惠存款的人，雖然看起來是</w:t>
      </w:r>
      <w:r>
        <w:rPr>
          <w:rFonts w:hint="eastAsia"/>
        </w:rPr>
        <w:t>45</w:t>
      </w:r>
      <w:r>
        <w:rPr>
          <w:rFonts w:hint="eastAsia"/>
        </w:rPr>
        <w:t>歲，實際上是限制在民國</w:t>
      </w:r>
      <w:r>
        <w:rPr>
          <w:rFonts w:hint="eastAsia"/>
        </w:rPr>
        <w:t>85</w:t>
      </w:r>
      <w:r>
        <w:rPr>
          <w:rFonts w:hint="eastAsia"/>
        </w:rPr>
        <w:t>年之前；第二個條件是服役未滿</w:t>
      </w:r>
      <w:r>
        <w:rPr>
          <w:rFonts w:hint="eastAsia"/>
        </w:rPr>
        <w:t>20</w:t>
      </w:r>
      <w:r>
        <w:rPr>
          <w:rFonts w:hint="eastAsia"/>
        </w:rPr>
        <w:t>年即表示他沒有領滿，所以某種程度從事務農的話，你們是鼓勵新青農，我可以接受這個條件，在這個部分我會支持你們的版本。</w:t>
      </w:r>
    </w:p>
    <w:p w:rsidR="00732FFA" w:rsidRDefault="00732FFA" w:rsidP="00732FFA">
      <w:pPr>
        <w:ind w:leftChars="100" w:left="211" w:firstLineChars="100" w:firstLine="211"/>
      </w:pPr>
      <w:r>
        <w:rPr>
          <w:rFonts w:hint="eastAsia"/>
        </w:rPr>
        <w:t>第二個部分比較麻煩，年滿</w:t>
      </w:r>
      <w:r>
        <w:rPr>
          <w:rFonts w:hint="eastAsia"/>
        </w:rPr>
        <w:t>55</w:t>
      </w:r>
      <w:r>
        <w:rPr>
          <w:rFonts w:hint="eastAsia"/>
        </w:rPr>
        <w:t>歲以上耕地被徵收得繼續加保，有時是看徵收的面積，現在可以加入農保是</w:t>
      </w:r>
      <w:r>
        <w:rPr>
          <w:rFonts w:hint="eastAsia"/>
        </w:rPr>
        <w:t>0.1</w:t>
      </w:r>
      <w:r>
        <w:rPr>
          <w:rFonts w:hint="eastAsia"/>
        </w:rPr>
        <w:t>公頃，所以被徵收一定會有一個徵收款，至於個人財務怎麼利用是個人的事，他如果拿去還債等等也是他的事情。但如果</w:t>
      </w:r>
      <w:r>
        <w:rPr>
          <w:rFonts w:hint="eastAsia"/>
        </w:rPr>
        <w:t>55</w:t>
      </w:r>
      <w:r>
        <w:rPr>
          <w:rFonts w:hint="eastAsia"/>
        </w:rPr>
        <w:t>歲以上被徵收還可以加保，可能會出現「田僑仔」的土地都被徵收了，現在都是世家徵收，他還可以加保，一個月還可以領</w:t>
      </w:r>
      <w:r>
        <w:rPr>
          <w:rFonts w:hint="eastAsia"/>
        </w:rPr>
        <w:t>7,550</w:t>
      </w:r>
      <w:r>
        <w:rPr>
          <w:rFonts w:hint="eastAsia"/>
        </w:rPr>
        <w:t>元的老農津貼，有些人會覺得怪怪的。所以在這個條件下，本來在第三款有</w:t>
      </w:r>
      <w:r>
        <w:rPr>
          <w:rFonts w:hint="eastAsia"/>
        </w:rPr>
        <w:t>65</w:t>
      </w:r>
      <w:r>
        <w:rPr>
          <w:rFonts w:hint="eastAsia"/>
        </w:rPr>
        <w:t>歲及投保滿</w:t>
      </w:r>
      <w:r>
        <w:rPr>
          <w:rFonts w:hint="eastAsia"/>
        </w:rPr>
        <w:t>15</w:t>
      </w:r>
      <w:r>
        <w:rPr>
          <w:rFonts w:hint="eastAsia"/>
        </w:rPr>
        <w:t>年的條件，你們希望納入對不對？如果這一條要修的話，被徵收的如果是年滿</w:t>
      </w:r>
      <w:r>
        <w:rPr>
          <w:rFonts w:hint="eastAsia"/>
        </w:rPr>
        <w:t>65</w:t>
      </w:r>
      <w:r>
        <w:rPr>
          <w:rFonts w:hint="eastAsia"/>
        </w:rPr>
        <w:t>歲以上且投保滿</w:t>
      </w:r>
      <w:r>
        <w:rPr>
          <w:rFonts w:hint="eastAsia"/>
        </w:rPr>
        <w:t>15</w:t>
      </w:r>
      <w:r>
        <w:rPr>
          <w:rFonts w:hint="eastAsia"/>
        </w:rPr>
        <w:t>年，你們是可以接受繼續維持農保身分，是這樣嗎？</w:t>
      </w:r>
    </w:p>
    <w:p w:rsidR="00732FFA" w:rsidRDefault="00732FFA" w:rsidP="00732FFA">
      <w:pPr>
        <w:ind w:left="211" w:hangingChars="100" w:hanging="211"/>
      </w:pPr>
      <w:r w:rsidRPr="00D10FA5">
        <w:rPr>
          <w:rFonts w:eastAsia="華康中黑體" w:hint="eastAsia"/>
        </w:rPr>
        <w:t>陳副主任委員添壽：</w:t>
      </w:r>
      <w:r>
        <w:rPr>
          <w:rFonts w:hint="eastAsia"/>
        </w:rPr>
        <w:t>是，我們是朝這個方向處理。</w:t>
      </w:r>
    </w:p>
    <w:p w:rsidR="00732FFA" w:rsidRDefault="00732FFA" w:rsidP="00732FFA">
      <w:pPr>
        <w:ind w:left="211" w:hangingChars="100" w:hanging="211"/>
      </w:pPr>
      <w:r w:rsidRPr="00D10FA5">
        <w:rPr>
          <w:rFonts w:eastAsia="華康中黑體" w:hint="eastAsia"/>
        </w:rPr>
        <w:t>鄭委員運鵬：</w:t>
      </w:r>
      <w:r>
        <w:rPr>
          <w:rFonts w:hint="eastAsia"/>
        </w:rPr>
        <w:t>副主委，我建議應該加第三項，如果已經被徵收，且沒有以任何方式繼續務農，</w:t>
      </w:r>
      <w:r w:rsidR="00012A8C">
        <w:rPr>
          <w:rFonts w:hint="eastAsia"/>
        </w:rPr>
        <w:t>為了</w:t>
      </w:r>
      <w:r>
        <w:rPr>
          <w:rFonts w:hint="eastAsia"/>
        </w:rPr>
        <w:t>公平起見應該排除被徵收的無從農</w:t>
      </w:r>
      <w:r w:rsidR="00012A8C">
        <w:rPr>
          <w:rFonts w:hint="eastAsia"/>
        </w:rPr>
        <w:t>者</w:t>
      </w:r>
      <w:r>
        <w:rPr>
          <w:rFonts w:hint="eastAsia"/>
        </w:rPr>
        <w:t>即「田僑仔」，應該要加這個條件。這個是排富條款，如果徵收款超過</w:t>
      </w:r>
      <w:r>
        <w:rPr>
          <w:rFonts w:hint="eastAsia"/>
        </w:rPr>
        <w:t>500</w:t>
      </w:r>
      <w:r>
        <w:rPr>
          <w:rFonts w:hint="eastAsia"/>
        </w:rPr>
        <w:t>萬元應該被排除在外，</w:t>
      </w:r>
      <w:r>
        <w:rPr>
          <w:rFonts w:hint="eastAsia"/>
        </w:rPr>
        <w:t>65</w:t>
      </w:r>
      <w:r>
        <w:rPr>
          <w:rFonts w:hint="eastAsia"/>
        </w:rPr>
        <w:t>歲以上且投保滿</w:t>
      </w:r>
      <w:r>
        <w:rPr>
          <w:rFonts w:hint="eastAsia"/>
        </w:rPr>
        <w:t>15</w:t>
      </w:r>
      <w:r>
        <w:rPr>
          <w:rFonts w:hint="eastAsia"/>
        </w:rPr>
        <w:t>年，但如果被徵收的土地超過</w:t>
      </w:r>
      <w:r>
        <w:rPr>
          <w:rFonts w:hint="eastAsia"/>
        </w:rPr>
        <w:t>500</w:t>
      </w:r>
      <w:r>
        <w:rPr>
          <w:rFonts w:hint="eastAsia"/>
        </w:rPr>
        <w:t>萬元的應該要排除，當然你如果要提高到</w:t>
      </w:r>
      <w:r>
        <w:rPr>
          <w:rFonts w:hint="eastAsia"/>
        </w:rPr>
        <w:t>1,000</w:t>
      </w:r>
      <w:r>
        <w:rPr>
          <w:rFonts w:hint="eastAsia"/>
        </w:rPr>
        <w:t>萬元我也沒有意見。我說明一下</w:t>
      </w:r>
      <w:r>
        <w:rPr>
          <w:rFonts w:hint="eastAsia"/>
        </w:rPr>
        <w:t>500</w:t>
      </w:r>
      <w:r>
        <w:rPr>
          <w:rFonts w:hint="eastAsia"/>
        </w:rPr>
        <w:t>萬元怎麼算出來的，如果是</w:t>
      </w:r>
      <w:r>
        <w:rPr>
          <w:rFonts w:hint="eastAsia"/>
        </w:rPr>
        <w:t>65</w:t>
      </w:r>
      <w:r>
        <w:rPr>
          <w:rFonts w:hint="eastAsia"/>
        </w:rPr>
        <w:t>歲以上起請領每月</w:t>
      </w:r>
      <w:r>
        <w:rPr>
          <w:rFonts w:hint="eastAsia"/>
        </w:rPr>
        <w:t>7,550</w:t>
      </w:r>
      <w:r>
        <w:rPr>
          <w:rFonts w:hint="eastAsia"/>
        </w:rPr>
        <w:t>元的老農津貼，以平均餘命</w:t>
      </w:r>
      <w:r>
        <w:rPr>
          <w:rFonts w:hint="eastAsia"/>
        </w:rPr>
        <w:t>82</w:t>
      </w:r>
      <w:r>
        <w:rPr>
          <w:rFonts w:hint="eastAsia"/>
        </w:rPr>
        <w:t>歲來算是領</w:t>
      </w:r>
      <w:r>
        <w:rPr>
          <w:rFonts w:hint="eastAsia"/>
        </w:rPr>
        <w:t>17</w:t>
      </w:r>
      <w:r>
        <w:rPr>
          <w:rFonts w:hint="eastAsia"/>
        </w:rPr>
        <w:t>年，因此總共是領</w:t>
      </w:r>
      <w:r>
        <w:rPr>
          <w:rFonts w:hint="eastAsia"/>
        </w:rPr>
        <w:t>154</w:t>
      </w:r>
      <w:r>
        <w:rPr>
          <w:rFonts w:hint="eastAsia"/>
        </w:rPr>
        <w:t>萬元，我將</w:t>
      </w:r>
      <w:r>
        <w:rPr>
          <w:rFonts w:hint="eastAsia"/>
        </w:rPr>
        <w:t>154</w:t>
      </w:r>
      <w:r>
        <w:rPr>
          <w:rFonts w:hint="eastAsia"/>
        </w:rPr>
        <w:t>萬元乘以</w:t>
      </w:r>
      <w:r>
        <w:rPr>
          <w:rFonts w:hint="eastAsia"/>
        </w:rPr>
        <w:t>3</w:t>
      </w:r>
      <w:r>
        <w:rPr>
          <w:rFonts w:hint="eastAsia"/>
        </w:rPr>
        <w:t>倍並四捨五入後是</w:t>
      </w:r>
      <w:r>
        <w:rPr>
          <w:rFonts w:hint="eastAsia"/>
        </w:rPr>
        <w:t>500</w:t>
      </w:r>
      <w:r>
        <w:rPr>
          <w:rFonts w:hint="eastAsia"/>
        </w:rPr>
        <w:t>萬元，所以如果他的被徵收款超過</w:t>
      </w:r>
      <w:r>
        <w:rPr>
          <w:rFonts w:hint="eastAsia"/>
        </w:rPr>
        <w:t>500</w:t>
      </w:r>
      <w:r>
        <w:rPr>
          <w:rFonts w:hint="eastAsia"/>
        </w:rPr>
        <w:t>萬元的話，我認為不應該讓他繼續保持身分領老農津貼，這個排富條款的條件給你參考，這樣才公平。如果你把金額提高到</w:t>
      </w:r>
      <w:r>
        <w:rPr>
          <w:rFonts w:hint="eastAsia"/>
        </w:rPr>
        <w:t>6</w:t>
      </w:r>
      <w:r>
        <w:rPr>
          <w:rFonts w:hint="eastAsia"/>
        </w:rPr>
        <w:t>倍即</w:t>
      </w:r>
      <w:r>
        <w:rPr>
          <w:rFonts w:hint="eastAsia"/>
        </w:rPr>
        <w:t>1,000</w:t>
      </w:r>
      <w:r>
        <w:rPr>
          <w:rFonts w:hint="eastAsia"/>
        </w:rPr>
        <w:t>萬元我也可以接受，但如果只有消極地跟第三款一樣是</w:t>
      </w:r>
      <w:r>
        <w:rPr>
          <w:rFonts w:hint="eastAsia"/>
        </w:rPr>
        <w:t>65</w:t>
      </w:r>
      <w:r>
        <w:rPr>
          <w:rFonts w:hint="eastAsia"/>
        </w:rPr>
        <w:t>歲以上且投保滿</w:t>
      </w:r>
      <w:r>
        <w:rPr>
          <w:rFonts w:hint="eastAsia"/>
        </w:rPr>
        <w:t>15</w:t>
      </w:r>
      <w:r>
        <w:rPr>
          <w:rFonts w:hint="eastAsia"/>
        </w:rPr>
        <w:t>年的條件，我覺得有一些富人還讓他領就沒有道理了。</w:t>
      </w:r>
    </w:p>
    <w:p w:rsidR="00732FFA" w:rsidRDefault="00732FFA" w:rsidP="00732FFA">
      <w:pPr>
        <w:ind w:left="211" w:hangingChars="100" w:hanging="211"/>
      </w:pPr>
      <w:r w:rsidRPr="00D10FA5">
        <w:rPr>
          <w:rFonts w:eastAsia="華康中黑體" w:hint="eastAsia"/>
        </w:rPr>
        <w:t>陳副主任委員添壽：</w:t>
      </w:r>
      <w:r>
        <w:rPr>
          <w:rFonts w:hint="eastAsia"/>
        </w:rPr>
        <w:t>是。跟委員報告，本來老農津貼就有排富條款。</w:t>
      </w:r>
    </w:p>
    <w:p w:rsidR="00732FFA" w:rsidRDefault="00732FFA" w:rsidP="00732FFA">
      <w:pPr>
        <w:ind w:left="211" w:hangingChars="100" w:hanging="211"/>
      </w:pPr>
      <w:r w:rsidRPr="00D10FA5">
        <w:rPr>
          <w:rFonts w:eastAsia="華康中黑體" w:hint="eastAsia"/>
        </w:rPr>
        <w:t>鄭委員運鵬：</w:t>
      </w:r>
      <w:r>
        <w:rPr>
          <w:rFonts w:hint="eastAsia"/>
        </w:rPr>
        <w:t>所以本來就有</w:t>
      </w:r>
      <w:r>
        <w:rPr>
          <w:rFonts w:hint="eastAsia"/>
        </w:rPr>
        <w:t>500</w:t>
      </w:r>
      <w:r>
        <w:rPr>
          <w:rFonts w:hint="eastAsia"/>
        </w:rPr>
        <w:t>萬元的排富條款了</w:t>
      </w:r>
      <w:r w:rsidR="00012A8C">
        <w:rPr>
          <w:rFonts w:hint="eastAsia"/>
        </w:rPr>
        <w:t>？</w:t>
      </w:r>
    </w:p>
    <w:p w:rsidR="00732FFA" w:rsidRDefault="00732FFA" w:rsidP="00732FFA">
      <w:pPr>
        <w:ind w:left="211" w:hangingChars="100" w:hanging="211"/>
      </w:pPr>
      <w:r w:rsidRPr="00D10FA5">
        <w:rPr>
          <w:rFonts w:eastAsia="華康中黑體" w:hint="eastAsia"/>
        </w:rPr>
        <w:t>陳副主任委員添壽：</w:t>
      </w:r>
      <w:r>
        <w:rPr>
          <w:rFonts w:hint="eastAsia"/>
        </w:rPr>
        <w:t>對。</w:t>
      </w:r>
    </w:p>
    <w:p w:rsidR="00732FFA" w:rsidRDefault="00732FFA" w:rsidP="00732FFA">
      <w:pPr>
        <w:ind w:left="211" w:hangingChars="100" w:hanging="211"/>
      </w:pPr>
      <w:r w:rsidRPr="00254A89">
        <w:rPr>
          <w:rFonts w:eastAsia="華康中黑體" w:hint="eastAsia"/>
        </w:rPr>
        <w:lastRenderedPageBreak/>
        <w:t>鄭委員運鵬：</w:t>
      </w:r>
      <w:r>
        <w:rPr>
          <w:rFonts w:hint="eastAsia"/>
        </w:rPr>
        <w:t>OK</w:t>
      </w:r>
      <w:r>
        <w:rPr>
          <w:rFonts w:hint="eastAsia"/>
        </w:rPr>
        <w:t>，所以跟徵不徵收其實也沒有關係了。</w:t>
      </w:r>
    </w:p>
    <w:p w:rsidR="00732FFA" w:rsidRDefault="00732FFA" w:rsidP="00732FFA">
      <w:pPr>
        <w:ind w:left="211" w:hangingChars="100" w:hanging="211"/>
      </w:pPr>
      <w:r w:rsidRPr="00254A89">
        <w:rPr>
          <w:rFonts w:eastAsia="華康中黑體" w:hint="eastAsia"/>
        </w:rPr>
        <w:t>陳副主任委員添壽：</w:t>
      </w:r>
      <w:r>
        <w:rPr>
          <w:rFonts w:hint="eastAsia"/>
        </w:rPr>
        <w:t>對。</w:t>
      </w:r>
    </w:p>
    <w:p w:rsidR="00732FFA" w:rsidRDefault="00732FFA" w:rsidP="00732FFA">
      <w:pPr>
        <w:ind w:left="211" w:hangingChars="100" w:hanging="211"/>
      </w:pPr>
      <w:r w:rsidRPr="00254A89">
        <w:rPr>
          <w:rFonts w:eastAsia="華康中黑體" w:hint="eastAsia"/>
        </w:rPr>
        <w:t>鄭委員運鵬：</w:t>
      </w:r>
      <w:r>
        <w:rPr>
          <w:rFonts w:hint="eastAsia"/>
        </w:rPr>
        <w:t>好，那這樣就可以了，謝謝。</w:t>
      </w:r>
    </w:p>
    <w:p w:rsidR="00732FFA" w:rsidRDefault="00732FFA" w:rsidP="00732FFA">
      <w:pPr>
        <w:ind w:left="211" w:hangingChars="100" w:hanging="211"/>
      </w:pPr>
      <w:r w:rsidRPr="00254A89">
        <w:rPr>
          <w:rFonts w:eastAsia="華康中黑體" w:hint="eastAsia"/>
        </w:rPr>
        <w:t>主席：</w:t>
      </w:r>
      <w:r>
        <w:rPr>
          <w:rFonts w:hint="eastAsia"/>
        </w:rPr>
        <w:t>請張委員育美發言。</w:t>
      </w:r>
    </w:p>
    <w:p w:rsidR="00732FFA" w:rsidRDefault="00732FFA" w:rsidP="00732FFA">
      <w:pPr>
        <w:ind w:left="211" w:hangingChars="100" w:hanging="211"/>
      </w:pPr>
      <w:r w:rsidRPr="00254A89">
        <w:rPr>
          <w:rFonts w:eastAsia="華康中黑體" w:hint="eastAsia"/>
        </w:rPr>
        <w:t>張委員育美：</w:t>
      </w:r>
      <w:r>
        <w:rPr>
          <w:rFonts w:hint="eastAsia"/>
        </w:rPr>
        <w:t>（</w:t>
      </w:r>
      <w:r>
        <w:rPr>
          <w:rFonts w:hint="eastAsia"/>
        </w:rPr>
        <w:t>9</w:t>
      </w:r>
      <w:r>
        <w:rPr>
          <w:rFonts w:hint="eastAsia"/>
        </w:rPr>
        <w:t>時</w:t>
      </w:r>
      <w:r>
        <w:rPr>
          <w:rFonts w:hint="eastAsia"/>
        </w:rPr>
        <w:t>58</w:t>
      </w:r>
      <w:r>
        <w:rPr>
          <w:rFonts w:hint="eastAsia"/>
        </w:rPr>
        <w:t>分）陳副主委好。在今年春節期間，我和蘇巧慧委員及賴品妤委員一起參訪惠光導盲犬學校，我們對動保都是非常支持的，所以本席今天就動保相關議題就教。今年</w:t>
      </w:r>
      <w:r>
        <w:rPr>
          <w:rFonts w:hint="eastAsia"/>
        </w:rPr>
        <w:t>4</w:t>
      </w:r>
      <w:r>
        <w:rPr>
          <w:rFonts w:hint="eastAsia"/>
        </w:rPr>
        <w:t>月在高雄市小港區發現舊公寓頂樓私設犬隻的繁殖場，環境非常不好、空氣充滿惡臭；另外新北市政府農業局動物保護防疫處在之前也獲得通報，於淡水小坪頂一處私人狗場，有飼養非常不當的情況，動檢員到達現場之後，發現</w:t>
      </w:r>
      <w:r>
        <w:rPr>
          <w:rFonts w:hint="eastAsia"/>
        </w:rPr>
        <w:t>200</w:t>
      </w:r>
      <w:r>
        <w:rPr>
          <w:rFonts w:hint="eastAsia"/>
        </w:rPr>
        <w:t>隻骨瘦如柴的貓狗，擠在堆滿糞便穢物的籠子裡奄奄一息，同一個空間裡，還有</w:t>
      </w:r>
      <w:r>
        <w:rPr>
          <w:rFonts w:hint="eastAsia"/>
        </w:rPr>
        <w:t>30</w:t>
      </w:r>
      <w:r>
        <w:rPr>
          <w:rFonts w:hint="eastAsia"/>
        </w:rPr>
        <w:t>隻死亡已久的動物，不僅全身長蛆，甚至還有老鼠在啃，真的令人不忍卒睹。動檢員並發現籠內餵食的器皿裡面沒有水跟飼料，而且環境都沒有清理，裡面的環境壞得不得了，有老鼠啃食等等情形，但是飼主卻還到處領養貓狗，塑造愛護毛小孩的形象，藉此在網路上募款牟利。</w:t>
      </w:r>
    </w:p>
    <w:p w:rsidR="00732FFA" w:rsidRDefault="00732FFA" w:rsidP="00732FFA">
      <w:pPr>
        <w:ind w:leftChars="100" w:left="211" w:firstLineChars="100" w:firstLine="211"/>
      </w:pPr>
      <w:r>
        <w:rPr>
          <w:rFonts w:hint="eastAsia"/>
        </w:rPr>
        <w:t>我們可以看一下投影片，這是我剛剛講到</w:t>
      </w:r>
      <w:r w:rsidR="00012A8C">
        <w:rPr>
          <w:rFonts w:hint="eastAsia"/>
        </w:rPr>
        <w:t>的</w:t>
      </w:r>
      <w:r>
        <w:rPr>
          <w:rFonts w:hint="eastAsia"/>
        </w:rPr>
        <w:t>惠光導盲犬學校，它是很不錯的，但是它收到的捐款很少。而淡水小坪頂的狗場環境非常差，飼主又出來募款牟利，動檢員認為飼主違反動保法明定的「不得騷擾、虐待、傷害動物」，將其移送法辦。可是最後你知道這個飼主被判什麼罪嗎？</w:t>
      </w:r>
    </w:p>
    <w:p w:rsidR="00732FFA" w:rsidRDefault="00732FFA" w:rsidP="00732FFA">
      <w:pPr>
        <w:ind w:left="211" w:hangingChars="100" w:hanging="211"/>
      </w:pPr>
      <w:r w:rsidRPr="00254A89">
        <w:rPr>
          <w:rFonts w:eastAsia="華康中黑體" w:hint="eastAsia"/>
        </w:rPr>
        <w:t>主席：</w:t>
      </w:r>
      <w:r>
        <w:rPr>
          <w:rFonts w:hint="eastAsia"/>
        </w:rPr>
        <w:t>請農委會陳副主任委員說明。</w:t>
      </w:r>
    </w:p>
    <w:p w:rsidR="00732FFA" w:rsidRDefault="00732FFA" w:rsidP="00732FFA">
      <w:pPr>
        <w:ind w:left="211" w:hangingChars="100" w:hanging="211"/>
      </w:pPr>
      <w:r w:rsidRPr="00254A89">
        <w:rPr>
          <w:rFonts w:eastAsia="華康中黑體" w:hint="eastAsia"/>
        </w:rPr>
        <w:t>陳副主任委員添壽：</w:t>
      </w:r>
      <w:r>
        <w:rPr>
          <w:rFonts w:hint="eastAsia"/>
        </w:rPr>
        <w:t>無罪。</w:t>
      </w:r>
    </w:p>
    <w:p w:rsidR="00732FFA" w:rsidRDefault="00732FFA" w:rsidP="00732FFA">
      <w:pPr>
        <w:ind w:left="211" w:hangingChars="100" w:hanging="211"/>
      </w:pPr>
      <w:r w:rsidRPr="00254A89">
        <w:rPr>
          <w:rFonts w:eastAsia="華康中黑體" w:hint="eastAsia"/>
        </w:rPr>
        <w:t>張委員育美：</w:t>
      </w:r>
      <w:r>
        <w:rPr>
          <w:rFonts w:hint="eastAsia"/>
        </w:rPr>
        <w:t>你看到了，是無罪！你覺得這樣合理嗎？判決書寫到，從證據中看不出飼主有故意傷害狗死亡的意圖，因為動檢員沒辦法提出監視器畫面或是證人的證詞，所以法官判無罪。本席認為非常不合理。</w:t>
      </w:r>
    </w:p>
    <w:p w:rsidR="00732FFA" w:rsidRDefault="00732FFA" w:rsidP="00732FFA">
      <w:pPr>
        <w:ind w:leftChars="100" w:left="211" w:firstLineChars="100" w:firstLine="211"/>
      </w:pPr>
      <w:r>
        <w:rPr>
          <w:rFonts w:hint="eastAsia"/>
        </w:rPr>
        <w:t>根據近三年虐待動物案件統計分析，你知道定罪率是多少嗎？只有</w:t>
      </w:r>
      <w:r>
        <w:rPr>
          <w:rFonts w:hint="eastAsia"/>
        </w:rPr>
        <w:t>2.5%</w:t>
      </w:r>
      <w:r>
        <w:rPr>
          <w:rFonts w:hint="eastAsia"/>
        </w:rPr>
        <w:t>，這六千多件案件的定罪率是</w:t>
      </w:r>
      <w:r>
        <w:rPr>
          <w:rFonts w:hint="eastAsia"/>
        </w:rPr>
        <w:t>2.5%</w:t>
      </w:r>
      <w:r>
        <w:rPr>
          <w:rFonts w:hint="eastAsia"/>
        </w:rPr>
        <w:t>，還有</w:t>
      </w:r>
      <w:r>
        <w:rPr>
          <w:rFonts w:hint="eastAsia"/>
        </w:rPr>
        <w:t>600</w:t>
      </w:r>
      <w:r>
        <w:rPr>
          <w:rFonts w:hint="eastAsia"/>
        </w:rPr>
        <w:t>件是有備案的，所以有</w:t>
      </w:r>
      <w:r>
        <w:rPr>
          <w:rFonts w:hint="eastAsia"/>
        </w:rPr>
        <w:t>7,000</w:t>
      </w:r>
      <w:r>
        <w:rPr>
          <w:rFonts w:hint="eastAsia"/>
        </w:rPr>
        <w:t>件虐待動物的案件，定罪率只有</w:t>
      </w:r>
      <w:r>
        <w:rPr>
          <w:rFonts w:hint="eastAsia"/>
        </w:rPr>
        <w:t>2.5%</w:t>
      </w:r>
      <w:r>
        <w:rPr>
          <w:rFonts w:hint="eastAsia"/>
        </w:rPr>
        <w:t>。我覺得最重要的是，因為動檢員沒有調查權，或是沒辦法找證人等等。請問副主委，臺灣這個先進的國家如何能夠真的保護動物，不要虐待動物，成為第三世界的國家呢？</w:t>
      </w:r>
    </w:p>
    <w:p w:rsidR="00732FFA" w:rsidRDefault="00732FFA" w:rsidP="00732FFA">
      <w:pPr>
        <w:ind w:left="211" w:hangingChars="100" w:hanging="211"/>
      </w:pPr>
      <w:r w:rsidRPr="00254A89">
        <w:rPr>
          <w:rFonts w:eastAsia="華康中黑體" w:hint="eastAsia"/>
        </w:rPr>
        <w:t>陳副主任委員添壽：</w:t>
      </w:r>
      <w:r>
        <w:rPr>
          <w:rFonts w:hint="eastAsia"/>
        </w:rPr>
        <w:t>跟委員報告，臺灣是先進國家，我們很認同，包括農委會或是縣市單位都是朝這樣的目標去努力，最重要的是應該要從源頭做起，既然我們那麼喜歡寵物，就不應該放養等等，這一方面農委會也在做。另外一方面是加強幾個措施，包括熱點，或是寵物生意控管的計畫，這些也都在執行。最後才是如果他這樣做，違反法規的話，我們就依法來做一些處理，這方面……</w:t>
      </w:r>
    </w:p>
    <w:p w:rsidR="00732FFA" w:rsidRDefault="00732FFA" w:rsidP="00732FFA">
      <w:pPr>
        <w:ind w:left="211" w:hangingChars="100" w:hanging="211"/>
      </w:pPr>
      <w:r w:rsidRPr="00254A89">
        <w:rPr>
          <w:rFonts w:eastAsia="華康中黑體" w:hint="eastAsia"/>
        </w:rPr>
        <w:t>張委員育美：</w:t>
      </w:r>
      <w:r>
        <w:rPr>
          <w:rFonts w:hint="eastAsia"/>
        </w:rPr>
        <w:t>你剛剛說我們這麼愛動物，其實許多民眾都將狗與貓視為家人，牠們不是物，牠們跟人類一樣是有生命的。我們的蔡總統也非常愛護動物，而且動保協會在</w:t>
      </w:r>
      <w:r>
        <w:rPr>
          <w:rFonts w:hint="eastAsia"/>
        </w:rPr>
        <w:t>109</w:t>
      </w:r>
      <w:r>
        <w:rPr>
          <w:rFonts w:hint="eastAsia"/>
        </w:rPr>
        <w:t>年</w:t>
      </w:r>
      <w:r>
        <w:rPr>
          <w:rFonts w:hint="eastAsia"/>
        </w:rPr>
        <w:t>4</w:t>
      </w:r>
      <w:r>
        <w:rPr>
          <w:rFonts w:hint="eastAsia"/>
        </w:rPr>
        <w:t>月</w:t>
      </w:r>
      <w:r>
        <w:rPr>
          <w:rFonts w:hint="eastAsia"/>
        </w:rPr>
        <w:t>22</w:t>
      </w:r>
      <w:r>
        <w:rPr>
          <w:rFonts w:hint="eastAsia"/>
        </w:rPr>
        <w:t>日世界地球日赴總統府見蔡英文總統的時候，蔡總統回應說，目前的警力寬裕，也就是說動保協會向他要求設置動保警察，他覺得目前警力寬裕，所以指示農委會研擬。如今一晃過去兩年多，毫無</w:t>
      </w:r>
      <w:r>
        <w:rPr>
          <w:rFonts w:hint="eastAsia"/>
        </w:rPr>
        <w:lastRenderedPageBreak/>
        <w:t>進展，相關單位有沒有做到總統的承諾呢？</w:t>
      </w:r>
      <w:r>
        <w:rPr>
          <w:rFonts w:hint="eastAsia"/>
        </w:rPr>
        <w:t>109</w:t>
      </w:r>
      <w:r>
        <w:rPr>
          <w:rFonts w:hint="eastAsia"/>
        </w:rPr>
        <w:t>年動保團體去總統府要求蔡總統時，他說目前警力充裕，請問副主委知道愛護動物協會有要求設置動保警察嗎？</w:t>
      </w:r>
    </w:p>
    <w:p w:rsidR="00732FFA" w:rsidRDefault="00732FFA" w:rsidP="00732FFA">
      <w:pPr>
        <w:ind w:left="211" w:hangingChars="100" w:hanging="211"/>
      </w:pPr>
      <w:r w:rsidRPr="00254A89">
        <w:rPr>
          <w:rFonts w:eastAsia="華康中黑體" w:hint="eastAsia"/>
        </w:rPr>
        <w:t>陳副主任委員添壽：</w:t>
      </w:r>
      <w:r>
        <w:rPr>
          <w:rFonts w:hint="eastAsia"/>
        </w:rPr>
        <w:t>是，針對設置動保警察這方面，恐怕我們還要做一些規劃或研究。事實上以前農委會為了保育有所謂的保育警察，現在也解散了，回歸到警政系統、警察單位做一些納編。如果需要警察出面的話，這一方面，我們也會協洽他們去幫忙協助。</w:t>
      </w:r>
    </w:p>
    <w:p w:rsidR="00732FFA" w:rsidRDefault="00732FFA" w:rsidP="00732FFA">
      <w:pPr>
        <w:ind w:left="211" w:hangingChars="100" w:hanging="211"/>
      </w:pPr>
      <w:r w:rsidRPr="00254A89">
        <w:rPr>
          <w:rFonts w:eastAsia="華康中黑體" w:hint="eastAsia"/>
        </w:rPr>
        <w:t>張委員育美：</w:t>
      </w:r>
      <w:r>
        <w:rPr>
          <w:rFonts w:hint="eastAsia"/>
        </w:rPr>
        <w:t>動保協會的要求是希望，第一個，循保七模式，編列</w:t>
      </w:r>
      <w:r>
        <w:rPr>
          <w:rFonts w:hint="eastAsia"/>
        </w:rPr>
        <w:t>2</w:t>
      </w:r>
      <w:r>
        <w:rPr>
          <w:rFonts w:hint="eastAsia"/>
        </w:rPr>
        <w:t>億</w:t>
      </w:r>
      <w:r>
        <w:rPr>
          <w:rFonts w:hint="eastAsia"/>
        </w:rPr>
        <w:t>4,000</w:t>
      </w:r>
      <w:r>
        <w:rPr>
          <w:rFonts w:hint="eastAsia"/>
        </w:rPr>
        <w:t>萬元預算，設置員額</w:t>
      </w:r>
      <w:r>
        <w:rPr>
          <w:rFonts w:hint="eastAsia"/>
        </w:rPr>
        <w:t>240</w:t>
      </w:r>
      <w:r>
        <w:rPr>
          <w:rFonts w:hint="eastAsia"/>
        </w:rPr>
        <w:t>人的動保大隊，因為蔡總統說，目前警力充裕；第二個，比照婦幼警察模式，在各地政府警局下設置動保警察，協助地方動檢員偵辦動物虐待的案子。副主委剛剛回答，這個是內政部警政署的權責，但是我覺得農委會一樣必須重視動保，我們是文明國家，虐待動物是非常不文明的行為，我們不是愛護動物而已，很多人把動物視為自己家人，我們一起來關心動物的保護好嗎？</w:t>
      </w:r>
    </w:p>
    <w:p w:rsidR="00732FFA" w:rsidRDefault="00732FFA" w:rsidP="00732FFA">
      <w:pPr>
        <w:ind w:left="211" w:hangingChars="100" w:hanging="211"/>
      </w:pPr>
      <w:r w:rsidRPr="00254A89">
        <w:rPr>
          <w:rFonts w:eastAsia="華康中黑體" w:hint="eastAsia"/>
        </w:rPr>
        <w:t>陳副主任委員添壽：</w:t>
      </w:r>
      <w:r>
        <w:rPr>
          <w:rFonts w:hint="eastAsia"/>
        </w:rPr>
        <w:t>好，一起來保護動物。</w:t>
      </w:r>
    </w:p>
    <w:p w:rsidR="00732FFA" w:rsidRDefault="00732FFA" w:rsidP="00732FFA">
      <w:pPr>
        <w:ind w:left="211" w:hangingChars="100" w:hanging="211"/>
      </w:pPr>
      <w:r w:rsidRPr="00254A89">
        <w:rPr>
          <w:rFonts w:eastAsia="華康中黑體" w:hint="eastAsia"/>
        </w:rPr>
        <w:t>張委員育美：</w:t>
      </w:r>
      <w:r>
        <w:rPr>
          <w:rFonts w:hint="eastAsia"/>
        </w:rPr>
        <w:t>我們一起來重視，謝謝。</w:t>
      </w:r>
    </w:p>
    <w:p w:rsidR="00732FFA" w:rsidRDefault="00732FFA" w:rsidP="00732FFA">
      <w:pPr>
        <w:ind w:left="211" w:hangingChars="100" w:hanging="211"/>
      </w:pPr>
      <w:r w:rsidRPr="00254A89">
        <w:rPr>
          <w:rFonts w:eastAsia="華康中黑體" w:hint="eastAsia"/>
        </w:rPr>
        <w:t>主席：</w:t>
      </w:r>
      <w:r>
        <w:rPr>
          <w:rFonts w:hint="eastAsia"/>
        </w:rPr>
        <w:t>請邱委員泰源發言。</w:t>
      </w:r>
    </w:p>
    <w:p w:rsidR="00732FFA" w:rsidRDefault="00732FFA" w:rsidP="00732FFA">
      <w:pPr>
        <w:ind w:left="211" w:hangingChars="100" w:hanging="211"/>
      </w:pPr>
      <w:r w:rsidRPr="00254A89">
        <w:rPr>
          <w:rFonts w:eastAsia="華康中黑體" w:hint="eastAsia"/>
        </w:rPr>
        <w:t>邱委員泰源：</w:t>
      </w:r>
      <w:r>
        <w:rPr>
          <w:rFonts w:hint="eastAsia"/>
        </w:rPr>
        <w:t>（</w:t>
      </w:r>
      <w:r>
        <w:rPr>
          <w:rFonts w:hint="eastAsia"/>
        </w:rPr>
        <w:t>10</w:t>
      </w:r>
      <w:r>
        <w:rPr>
          <w:rFonts w:hint="eastAsia"/>
        </w:rPr>
        <w:t>時</w:t>
      </w:r>
      <w:r>
        <w:rPr>
          <w:rFonts w:hint="eastAsia"/>
        </w:rPr>
        <w:t>7</w:t>
      </w:r>
      <w:r>
        <w:rPr>
          <w:rFonts w:hint="eastAsia"/>
        </w:rPr>
        <w:t>分）副主委好，這幾年我們在立法院也深深地體會到，政府推動很多法案，一直想要照顧農民的健康和安全，雖然我是一個醫療人員，我也感受到這樣整體的照顧是非常令人敬佩的。尤其是四大福利政策是對於全人的照顧，照顧好農民，其實就是照顧好全家，照顧好農民的家庭，就是照顧好整個社區，也符合我們醫療的核心價值，就是要全人、全家、全社區照顧。農民也是國家之本，沒有農業我們就慘了，對於幾個福利政策政府都努力在做，包括我們的健康保險、職業災害保險、產業保險及退休制度等等，希望這個部分未來能夠湊齊。</w:t>
      </w:r>
    </w:p>
    <w:p w:rsidR="00732FFA" w:rsidRDefault="00732FFA" w:rsidP="00732FFA">
      <w:pPr>
        <w:ind w:leftChars="100" w:left="211" w:firstLineChars="100" w:firstLine="211"/>
      </w:pPr>
      <w:r>
        <w:rPr>
          <w:rFonts w:hint="eastAsia"/>
        </w:rPr>
        <w:t>我拜讀了今天提案委員的提案內容，這次的修法主要是希望把保險人的範圍擴大，第五條條文修正草案是要把已領取軍人保險退伍給付者加入參加農保；還有剛剛有提到的，從事農業之農地被徵收者這兩個部分。我想請教一下，現在沒有保障這兩個部分嗎？</w:t>
      </w:r>
    </w:p>
    <w:p w:rsidR="00732FFA" w:rsidRDefault="00732FFA" w:rsidP="00732FFA">
      <w:pPr>
        <w:ind w:left="211" w:hangingChars="100" w:hanging="211"/>
      </w:pPr>
      <w:r w:rsidRPr="00254A89">
        <w:rPr>
          <w:rFonts w:eastAsia="華康中黑體" w:hint="eastAsia"/>
        </w:rPr>
        <w:t>主席：</w:t>
      </w:r>
      <w:r>
        <w:rPr>
          <w:rFonts w:hint="eastAsia"/>
        </w:rPr>
        <w:t>請農委會陳副主任委員說明。</w:t>
      </w:r>
    </w:p>
    <w:p w:rsidR="00732FFA" w:rsidRDefault="00732FFA" w:rsidP="00732FFA">
      <w:pPr>
        <w:ind w:left="211" w:hangingChars="100" w:hanging="211"/>
      </w:pPr>
      <w:r w:rsidRPr="00254A89">
        <w:rPr>
          <w:rFonts w:eastAsia="華康中黑體" w:hint="eastAsia"/>
        </w:rPr>
        <w:t>陳副主任委員添壽：</w:t>
      </w:r>
      <w:r>
        <w:rPr>
          <w:rFonts w:hint="eastAsia"/>
        </w:rPr>
        <w:t>跟委員報告，因為農業勞力的補充有困難，農委會希望很多人來加入農業方面的生產，有一些是要符合農民健康保險的資格，這個是有一定的法律規定，但是在職業災害方面，只要他進來農業，他就可以參加農民職災這一方面的保險，這等於是一種限職的保險，這個開辦之後，對於真正從事農業的人來說也可以多一層保障。</w:t>
      </w:r>
    </w:p>
    <w:p w:rsidR="00732FFA" w:rsidRDefault="00732FFA" w:rsidP="00732FFA">
      <w:pPr>
        <w:ind w:left="211" w:hangingChars="100" w:hanging="211"/>
      </w:pPr>
      <w:r w:rsidRPr="00254A89">
        <w:rPr>
          <w:rFonts w:eastAsia="華康中黑體" w:hint="eastAsia"/>
        </w:rPr>
        <w:t>邱委員泰源：</w:t>
      </w:r>
      <w:r>
        <w:rPr>
          <w:rFonts w:hint="eastAsia"/>
        </w:rPr>
        <w:t>這樣聽起來，我是滿支持包括進來的，我當然非常重視職災保險的部分，我常常在講農民非常辛苦，風吹、雨打、日曬，其實我們照顧很多的農民，我也在鄉下當過衛生所主任，很多農民到老的時候不是關節痛就是腰痛，而且不只是男生，有些阿</w:t>
      </w:r>
      <w:r w:rsidR="00012A8C">
        <w:rPr>
          <w:rFonts w:hint="eastAsia"/>
        </w:rPr>
        <w:t>媽</w:t>
      </w:r>
      <w:r>
        <w:rPr>
          <w:rFonts w:hint="eastAsia"/>
        </w:rPr>
        <w:t>也是這樣，常常說他腰痠是因為月子沒做好，但我覺得應該也是職業傷害。</w:t>
      </w:r>
    </w:p>
    <w:p w:rsidR="00732FFA" w:rsidRDefault="00732FFA" w:rsidP="00732FFA">
      <w:pPr>
        <w:ind w:leftChars="100" w:left="211" w:firstLineChars="100" w:firstLine="211"/>
      </w:pPr>
      <w:r>
        <w:rPr>
          <w:rFonts w:hint="eastAsia"/>
        </w:rPr>
        <w:t>我覺得職災部分你們很用力在做，剛剛聽起來是只要是從事農業的農民就有這個保障，但是應該要擴展到整個健康，健康不是只有職業傷害，還包括他的慢性病，甚至任何一個疾病，要</w:t>
      </w:r>
      <w:r>
        <w:rPr>
          <w:rFonts w:hint="eastAsia"/>
        </w:rPr>
        <w:lastRenderedPageBreak/>
        <w:t>給他更好的照顧，至於範圍，只要是從事相關行業的都應該包括在內，這樣的方向應該</w:t>
      </w:r>
      <w:r>
        <w:rPr>
          <w:rFonts w:hint="eastAsia"/>
        </w:rPr>
        <w:t>OK</w:t>
      </w:r>
      <w:r>
        <w:rPr>
          <w:rFonts w:hint="eastAsia"/>
        </w:rPr>
        <w:t>嘛？</w:t>
      </w:r>
    </w:p>
    <w:p w:rsidR="00732FFA" w:rsidRDefault="00732FFA" w:rsidP="00732FFA">
      <w:pPr>
        <w:ind w:left="211" w:hangingChars="100" w:hanging="211"/>
      </w:pPr>
      <w:r w:rsidRPr="00254A89">
        <w:rPr>
          <w:rFonts w:eastAsia="華康中黑體" w:hint="eastAsia"/>
        </w:rPr>
        <w:t>陳副主任委員添壽：</w:t>
      </w:r>
      <w:r>
        <w:rPr>
          <w:rFonts w:hint="eastAsia"/>
        </w:rPr>
        <w:t>在職災方面有分傷、病等部分，我們可能是先針對傷的部分，至於病的部分以後我們可以再研議，看是否要把它納進去。但是農民健康保險本來就有</w:t>
      </w:r>
      <w:r>
        <w:rPr>
          <w:rFonts w:hint="eastAsia"/>
        </w:rPr>
        <w:t>4</w:t>
      </w:r>
      <w:r>
        <w:rPr>
          <w:rFonts w:hint="eastAsia"/>
        </w:rPr>
        <w:t>個給付，就是傷病給付、生育、死亡或……</w:t>
      </w:r>
    </w:p>
    <w:p w:rsidR="00732FFA" w:rsidRDefault="00732FFA" w:rsidP="00732FFA">
      <w:pPr>
        <w:ind w:left="211" w:hangingChars="100" w:hanging="211"/>
      </w:pPr>
      <w:r w:rsidRPr="00254A89">
        <w:rPr>
          <w:rFonts w:eastAsia="華康中黑體" w:hint="eastAsia"/>
        </w:rPr>
        <w:t>邱委員泰源：</w:t>
      </w:r>
      <w:r>
        <w:rPr>
          <w:rFonts w:hint="eastAsia"/>
        </w:rPr>
        <w:t>對，這個部分的內容當然要充實、範圍要足夠，這個方向是對的嘛？</w:t>
      </w:r>
    </w:p>
    <w:p w:rsidR="00732FFA" w:rsidRDefault="00732FFA" w:rsidP="00732FFA">
      <w:pPr>
        <w:ind w:left="211" w:hangingChars="100" w:hanging="211"/>
      </w:pPr>
      <w:r w:rsidRPr="00254A89">
        <w:rPr>
          <w:rFonts w:eastAsia="華康中黑體" w:hint="eastAsia"/>
        </w:rPr>
        <w:t>陳副主任委員添壽：</w:t>
      </w:r>
      <w:r>
        <w:rPr>
          <w:rFonts w:hint="eastAsia"/>
        </w:rPr>
        <w:t>是。</w:t>
      </w:r>
    </w:p>
    <w:p w:rsidR="00732FFA" w:rsidRDefault="00732FFA" w:rsidP="00732FFA">
      <w:pPr>
        <w:ind w:left="211" w:hangingChars="100" w:hanging="211"/>
      </w:pPr>
      <w:r w:rsidRPr="00254A89">
        <w:rPr>
          <w:rFonts w:eastAsia="華康中黑體" w:hint="eastAsia"/>
        </w:rPr>
        <w:t>邱委員泰源：</w:t>
      </w:r>
      <w:r>
        <w:rPr>
          <w:rFonts w:hint="eastAsia"/>
        </w:rPr>
        <w:t>我們就往這方面來努力，讓該進來的農民進來，給他們更好地照顧，我想這就是立國之本。</w:t>
      </w:r>
    </w:p>
    <w:p w:rsidR="00732FFA" w:rsidRDefault="00732FFA" w:rsidP="00732FFA">
      <w:pPr>
        <w:ind w:left="211" w:hangingChars="100" w:hanging="211"/>
      </w:pPr>
      <w:r w:rsidRPr="00254A89">
        <w:rPr>
          <w:rFonts w:eastAsia="華康中黑體" w:hint="eastAsia"/>
        </w:rPr>
        <w:t>陳副主任委員添壽：</w:t>
      </w:r>
      <w:r>
        <w:rPr>
          <w:rFonts w:hint="eastAsia"/>
        </w:rPr>
        <w:t>是。</w:t>
      </w:r>
    </w:p>
    <w:p w:rsidR="00732FFA" w:rsidRDefault="00732FFA" w:rsidP="00732FFA">
      <w:pPr>
        <w:ind w:left="211" w:hangingChars="100" w:hanging="211"/>
      </w:pPr>
      <w:r w:rsidRPr="00254A89">
        <w:rPr>
          <w:rFonts w:eastAsia="華康中黑體" w:hint="eastAsia"/>
        </w:rPr>
        <w:t>邱委員泰源：</w:t>
      </w:r>
      <w:r>
        <w:rPr>
          <w:rFonts w:hint="eastAsia"/>
        </w:rPr>
        <w:t>謝謝。</w:t>
      </w:r>
    </w:p>
    <w:p w:rsidR="00732FFA" w:rsidRDefault="00732FFA" w:rsidP="00732FFA">
      <w:pPr>
        <w:ind w:left="211" w:hangingChars="100" w:hanging="211"/>
      </w:pPr>
      <w:r w:rsidRPr="00254A89">
        <w:rPr>
          <w:rFonts w:eastAsia="華康中黑體" w:hint="eastAsia"/>
        </w:rPr>
        <w:t>主席：</w:t>
      </w:r>
      <w:r>
        <w:rPr>
          <w:rFonts w:hint="eastAsia"/>
        </w:rPr>
        <w:t>請楊委員瓊瓔發言。</w:t>
      </w:r>
    </w:p>
    <w:p w:rsidR="00732FFA" w:rsidRDefault="00732FFA" w:rsidP="00732FFA">
      <w:pPr>
        <w:ind w:left="211" w:hangingChars="100" w:hanging="211"/>
      </w:pPr>
      <w:r w:rsidRPr="00254A89">
        <w:rPr>
          <w:rFonts w:eastAsia="華康中黑體" w:hint="eastAsia"/>
        </w:rPr>
        <w:t>楊委員瓊瓔：</w:t>
      </w:r>
      <w:r>
        <w:rPr>
          <w:rFonts w:hint="eastAsia"/>
        </w:rPr>
        <w:t>（</w:t>
      </w:r>
      <w:r>
        <w:rPr>
          <w:rFonts w:hint="eastAsia"/>
        </w:rPr>
        <w:t>10</w:t>
      </w:r>
      <w:r>
        <w:rPr>
          <w:rFonts w:hint="eastAsia"/>
        </w:rPr>
        <w:t>時</w:t>
      </w:r>
      <w:r>
        <w:rPr>
          <w:rFonts w:hint="eastAsia"/>
        </w:rPr>
        <w:t>12</w:t>
      </w:r>
      <w:r>
        <w:rPr>
          <w:rFonts w:hint="eastAsia"/>
        </w:rPr>
        <w:t>分）副主委好，針對本席今天所提出的第二十三條條文，其內容是將請求權時效從兩年修正為五年，現行條文是「領取保險給付之請求權，自得請領之日起，因二年間不行使而消滅。」，我們建議修改為「因五年間不行使而消滅」，副主委支持吧？</w:t>
      </w:r>
    </w:p>
    <w:p w:rsidR="00732FFA" w:rsidRDefault="00732FFA" w:rsidP="00732FFA">
      <w:pPr>
        <w:ind w:left="211" w:hangingChars="100" w:hanging="211"/>
      </w:pPr>
      <w:r w:rsidRPr="00254A89">
        <w:rPr>
          <w:rFonts w:eastAsia="華康中黑體" w:hint="eastAsia"/>
        </w:rPr>
        <w:t>主席：</w:t>
      </w:r>
      <w:r>
        <w:rPr>
          <w:rFonts w:hint="eastAsia"/>
        </w:rPr>
        <w:t>請農委會陳副主任委員說明。</w:t>
      </w:r>
    </w:p>
    <w:p w:rsidR="00732FFA" w:rsidRDefault="00732FFA" w:rsidP="00732FFA">
      <w:pPr>
        <w:ind w:left="211" w:hangingChars="100" w:hanging="211"/>
      </w:pPr>
      <w:r w:rsidRPr="00254A89">
        <w:rPr>
          <w:rFonts w:eastAsia="華康中黑體" w:hint="eastAsia"/>
        </w:rPr>
        <w:t>陳副主任委員添壽：</w:t>
      </w:r>
      <w:r>
        <w:rPr>
          <w:rFonts w:hint="eastAsia"/>
        </w:rPr>
        <w:t>我們是朝這方面來修法。</w:t>
      </w:r>
    </w:p>
    <w:p w:rsidR="00732FFA" w:rsidRDefault="00732FFA" w:rsidP="00732FFA">
      <w:pPr>
        <w:ind w:left="211" w:hangingChars="100" w:hanging="211"/>
      </w:pPr>
      <w:r w:rsidRPr="00254A89">
        <w:rPr>
          <w:rFonts w:eastAsia="華康中黑體" w:hint="eastAsia"/>
        </w:rPr>
        <w:t>楊委員瓊瓔：</w:t>
      </w:r>
      <w:r>
        <w:rPr>
          <w:rFonts w:hint="eastAsia"/>
        </w:rPr>
        <w:t>好，請支持，我想藍綠的委員也都支持，這是一致性、公平性的問題。</w:t>
      </w:r>
    </w:p>
    <w:p w:rsidR="00732FFA" w:rsidRDefault="00732FFA" w:rsidP="00732FFA">
      <w:pPr>
        <w:ind w:leftChars="100" w:left="211" w:firstLineChars="100" w:firstLine="211"/>
      </w:pPr>
      <w:r>
        <w:rPr>
          <w:rFonts w:hint="eastAsia"/>
        </w:rPr>
        <w:t>我們再討論另一個關於服役未滿二十年的條文。本席剛剛聽到副主委說，服役未滿二十年的軍職、已經有領終生俸的軍人，可以繼續讓他們納入農保，是不是？</w:t>
      </w:r>
    </w:p>
    <w:p w:rsidR="00732FFA" w:rsidRDefault="00732FFA" w:rsidP="00732FFA">
      <w:pPr>
        <w:ind w:left="211" w:hangingChars="100" w:hanging="211"/>
      </w:pPr>
      <w:r w:rsidRPr="00254A89">
        <w:rPr>
          <w:rFonts w:eastAsia="華康中黑體" w:hint="eastAsia"/>
        </w:rPr>
        <w:t>陳副主任委員添壽：</w:t>
      </w:r>
      <w:r>
        <w:rPr>
          <w:rFonts w:hint="eastAsia"/>
        </w:rPr>
        <w:t>我們主要是針對服役未滿二十年，就是短役期的，他沒有領終身俸，比如說終身俸這一部分就是要把它納進來……</w:t>
      </w:r>
    </w:p>
    <w:p w:rsidR="00732FFA" w:rsidRDefault="00732FFA" w:rsidP="00732FFA">
      <w:pPr>
        <w:ind w:left="211" w:hangingChars="100" w:hanging="211"/>
      </w:pPr>
      <w:r w:rsidRPr="00254A89">
        <w:rPr>
          <w:rFonts w:eastAsia="華康中黑體" w:hint="eastAsia"/>
        </w:rPr>
        <w:t>楊委員瓊瓔：</w:t>
      </w:r>
      <w:r>
        <w:rPr>
          <w:rFonts w:hint="eastAsia"/>
        </w:rPr>
        <w:t>你是要剔除終身俸還是要納進來？</w:t>
      </w:r>
    </w:p>
    <w:p w:rsidR="00732FFA" w:rsidRDefault="00732FFA" w:rsidP="00732FFA">
      <w:pPr>
        <w:ind w:left="211" w:hangingChars="100" w:hanging="211"/>
      </w:pPr>
      <w:r w:rsidRPr="00254A89">
        <w:rPr>
          <w:rFonts w:eastAsia="華康中黑體" w:hint="eastAsia"/>
        </w:rPr>
        <w:t>陳副主任委員添壽：</w:t>
      </w:r>
      <w:r>
        <w:rPr>
          <w:rFonts w:hint="eastAsia"/>
        </w:rPr>
        <w:t>對，我們原則上是針對</w:t>
      </w:r>
      <w:r>
        <w:rPr>
          <w:rFonts w:hint="eastAsia"/>
        </w:rPr>
        <w:t>45</w:t>
      </w:r>
      <w:r>
        <w:rPr>
          <w:rFonts w:hint="eastAsia"/>
        </w:rPr>
        <w:t>歲以下且服短役的軍人……</w:t>
      </w:r>
    </w:p>
    <w:p w:rsidR="00732FFA" w:rsidRDefault="00732FFA" w:rsidP="00732FFA">
      <w:pPr>
        <w:ind w:left="211" w:hangingChars="100" w:hanging="211"/>
      </w:pPr>
      <w:r w:rsidRPr="00254A89">
        <w:rPr>
          <w:rFonts w:eastAsia="華康中黑體" w:hint="eastAsia"/>
        </w:rPr>
        <w:t>楊委員瓊瓔：</w:t>
      </w:r>
      <w:r>
        <w:rPr>
          <w:rFonts w:hint="eastAsia"/>
        </w:rPr>
        <w:t>所以是服役未滿二十年但是有領終身俸的？</w:t>
      </w:r>
    </w:p>
    <w:p w:rsidR="00732FFA" w:rsidRDefault="00732FFA" w:rsidP="00732FFA">
      <w:pPr>
        <w:ind w:left="211" w:hangingChars="100" w:hanging="211"/>
      </w:pPr>
      <w:r w:rsidRPr="00254A89">
        <w:rPr>
          <w:rFonts w:eastAsia="華康中黑體" w:hint="eastAsia"/>
        </w:rPr>
        <w:t>主席：</w:t>
      </w:r>
      <w:r>
        <w:rPr>
          <w:rFonts w:hint="eastAsia"/>
        </w:rPr>
        <w:t>請農委會輔導處陳處長說明。</w:t>
      </w:r>
    </w:p>
    <w:p w:rsidR="00732FFA" w:rsidRDefault="00732FFA" w:rsidP="00732FFA">
      <w:pPr>
        <w:ind w:left="211" w:hangingChars="100" w:hanging="211"/>
      </w:pPr>
      <w:r w:rsidRPr="00254A89">
        <w:rPr>
          <w:rFonts w:eastAsia="華康中黑體" w:hint="eastAsia"/>
        </w:rPr>
        <w:t>陳處長俊言：</w:t>
      </w:r>
      <w:r>
        <w:rPr>
          <w:rFonts w:hint="eastAsia"/>
        </w:rPr>
        <w:t>是領退休給付，不是終生俸。</w:t>
      </w:r>
    </w:p>
    <w:p w:rsidR="00732FFA" w:rsidRDefault="00732FFA" w:rsidP="00732FFA">
      <w:pPr>
        <w:ind w:left="211" w:hangingChars="100" w:hanging="211"/>
      </w:pPr>
      <w:r w:rsidRPr="00254A89">
        <w:rPr>
          <w:rFonts w:eastAsia="華康中黑體" w:hint="eastAsia"/>
        </w:rPr>
        <w:t>楊委員瓊瓔：</w:t>
      </w:r>
      <w:r>
        <w:rPr>
          <w:rFonts w:hint="eastAsia"/>
        </w:rPr>
        <w:t>有退休金的？有兩個部分喔！請說明清楚，因為你剛才報告的跟委員的提案有出入。</w:t>
      </w:r>
    </w:p>
    <w:p w:rsidR="00732FFA" w:rsidRDefault="00732FFA" w:rsidP="00732FFA">
      <w:pPr>
        <w:ind w:left="211" w:hangingChars="100" w:hanging="211"/>
      </w:pPr>
      <w:r w:rsidRPr="00254A89">
        <w:rPr>
          <w:rFonts w:eastAsia="華康中黑體" w:hint="eastAsia"/>
        </w:rPr>
        <w:t>陳副主任委員添壽：</w:t>
      </w:r>
      <w:r>
        <w:rPr>
          <w:rFonts w:hint="eastAsia"/>
        </w:rPr>
        <w:t>不是退休俸，是退休給付……</w:t>
      </w:r>
    </w:p>
    <w:p w:rsidR="00732FFA" w:rsidRDefault="00732FFA" w:rsidP="00732FFA">
      <w:pPr>
        <w:ind w:left="211" w:hangingChars="100" w:hanging="211"/>
      </w:pPr>
      <w:r w:rsidRPr="00254A89">
        <w:rPr>
          <w:rFonts w:eastAsia="華康中黑體" w:hint="eastAsia"/>
        </w:rPr>
        <w:t>陳處長俊言：</w:t>
      </w:r>
      <w:r>
        <w:rPr>
          <w:rFonts w:hint="eastAsia"/>
        </w:rPr>
        <w:t>他是領退休給付，但不是領月退俸。</w:t>
      </w:r>
    </w:p>
    <w:p w:rsidR="00732FFA" w:rsidRDefault="00732FFA" w:rsidP="00732FFA">
      <w:pPr>
        <w:ind w:left="211" w:hangingChars="100" w:hanging="211"/>
      </w:pPr>
      <w:r w:rsidRPr="00254A89">
        <w:rPr>
          <w:rFonts w:eastAsia="華康中黑體" w:hint="eastAsia"/>
        </w:rPr>
        <w:t>楊委員瓊瓔：</w:t>
      </w:r>
      <w:r>
        <w:rPr>
          <w:rFonts w:hint="eastAsia"/>
        </w:rPr>
        <w:t>時間暫停！你們要去釐清楚、說明清楚。</w:t>
      </w:r>
    </w:p>
    <w:p w:rsidR="00732FFA" w:rsidRDefault="00732FFA" w:rsidP="00732FFA">
      <w:pPr>
        <w:ind w:left="211" w:hangingChars="100" w:hanging="211"/>
      </w:pPr>
      <w:r w:rsidRPr="00254A89">
        <w:rPr>
          <w:rFonts w:eastAsia="華康中黑體" w:hint="eastAsia"/>
        </w:rPr>
        <w:t>陳處長俊言：</w:t>
      </w:r>
      <w:r>
        <w:rPr>
          <w:rFonts w:hint="eastAsia"/>
        </w:rPr>
        <w:t>是這樣子。</w:t>
      </w:r>
    </w:p>
    <w:p w:rsidR="00732FFA" w:rsidRDefault="00732FFA" w:rsidP="00732FFA">
      <w:pPr>
        <w:ind w:left="211" w:hangingChars="100" w:hanging="211"/>
      </w:pPr>
      <w:r w:rsidRPr="00254A89">
        <w:rPr>
          <w:rFonts w:eastAsia="華康中黑體" w:hint="eastAsia"/>
        </w:rPr>
        <w:t>楊委員瓊瓔：</w:t>
      </w:r>
      <w:r>
        <w:rPr>
          <w:rFonts w:hint="eastAsia"/>
        </w:rPr>
        <w:t>怎麼樣？請說明。</w:t>
      </w:r>
    </w:p>
    <w:p w:rsidR="00732FFA" w:rsidRDefault="00732FFA" w:rsidP="00732FFA">
      <w:pPr>
        <w:ind w:left="211" w:hangingChars="100" w:hanging="211"/>
      </w:pPr>
      <w:r w:rsidRPr="00254A89">
        <w:rPr>
          <w:rFonts w:eastAsia="華康中黑體" w:hint="eastAsia"/>
        </w:rPr>
        <w:t>陳處長俊言：</w:t>
      </w:r>
      <w:r>
        <w:rPr>
          <w:rFonts w:hint="eastAsia"/>
        </w:rPr>
        <w:t>我們這次將</w:t>
      </w:r>
      <w:r>
        <w:rPr>
          <w:rFonts w:hint="eastAsia"/>
        </w:rPr>
        <w:t>45</w:t>
      </w:r>
      <w:r>
        <w:rPr>
          <w:rFonts w:hint="eastAsia"/>
        </w:rPr>
        <w:t>歲以下的短役期退伍軍人納保，短役期退伍軍人是指不滿二十年服役年資，因為不滿二十年大概沒有領月退俸，而是領退伍給付，這筆錢就像剛剛委員所提的是</w:t>
      </w:r>
      <w:r>
        <w:rPr>
          <w:rFonts w:hint="eastAsia"/>
        </w:rPr>
        <w:t>50</w:t>
      </w:r>
      <w:r>
        <w:rPr>
          <w:rFonts w:hint="eastAsia"/>
        </w:rPr>
        <w:t>萬元以下。</w:t>
      </w:r>
    </w:p>
    <w:p w:rsidR="00732FFA" w:rsidRDefault="00732FFA" w:rsidP="00732FFA">
      <w:pPr>
        <w:ind w:left="211" w:hangingChars="100" w:hanging="211"/>
      </w:pPr>
      <w:r w:rsidRPr="00254A89">
        <w:rPr>
          <w:rFonts w:eastAsia="華康中黑體" w:hint="eastAsia"/>
        </w:rPr>
        <w:lastRenderedPageBreak/>
        <w:t>楊委員瓊瓔：</w:t>
      </w:r>
      <w:r>
        <w:rPr>
          <w:rFonts w:hint="eastAsia"/>
        </w:rPr>
        <w:t>退伍給付是一次領，才一點點而已。</w:t>
      </w:r>
    </w:p>
    <w:p w:rsidR="00732FFA" w:rsidRDefault="00732FFA" w:rsidP="00732FFA">
      <w:pPr>
        <w:ind w:left="211" w:hangingChars="100" w:hanging="211"/>
      </w:pPr>
      <w:r w:rsidRPr="00254A89">
        <w:rPr>
          <w:rFonts w:eastAsia="華康中黑體" w:hint="eastAsia"/>
        </w:rPr>
        <w:t>陳處長俊言：</w:t>
      </w:r>
      <w:r>
        <w:rPr>
          <w:rFonts w:hint="eastAsia"/>
        </w:rPr>
        <w:t>對，是將這種納保。</w:t>
      </w:r>
    </w:p>
    <w:p w:rsidR="00732FFA" w:rsidRDefault="00732FFA" w:rsidP="00732FFA">
      <w:pPr>
        <w:ind w:left="211" w:hangingChars="100" w:hanging="211"/>
      </w:pPr>
      <w:r w:rsidRPr="00254A89">
        <w:rPr>
          <w:rFonts w:eastAsia="華康中黑體" w:hint="eastAsia"/>
        </w:rPr>
        <w:t>楊委員瓊瓔：</w:t>
      </w:r>
      <w:r>
        <w:rPr>
          <w:rFonts w:hint="eastAsia"/>
        </w:rPr>
        <w:t>就是開放這個部分可以納保嘛？</w:t>
      </w:r>
    </w:p>
    <w:p w:rsidR="00732FFA" w:rsidRDefault="00732FFA" w:rsidP="00732FFA">
      <w:pPr>
        <w:ind w:left="211" w:hangingChars="100" w:hanging="211"/>
      </w:pPr>
      <w:r w:rsidRPr="00254A89">
        <w:rPr>
          <w:rFonts w:eastAsia="華康中黑體" w:hint="eastAsia"/>
        </w:rPr>
        <w:t>陳處長俊言：</w:t>
      </w:r>
      <w:r>
        <w:rPr>
          <w:rFonts w:hint="eastAsia"/>
        </w:rPr>
        <w:t>對。</w:t>
      </w:r>
    </w:p>
    <w:p w:rsidR="00732FFA" w:rsidRDefault="00732FFA" w:rsidP="00732FFA">
      <w:pPr>
        <w:ind w:left="211" w:hangingChars="100" w:hanging="211"/>
      </w:pPr>
      <w:r w:rsidRPr="00254A89">
        <w:rPr>
          <w:rFonts w:eastAsia="華康中黑體" w:hint="eastAsia"/>
        </w:rPr>
        <w:t>楊委員瓊瓔：</w:t>
      </w:r>
      <w:r>
        <w:rPr>
          <w:rFonts w:hint="eastAsia"/>
        </w:rPr>
        <w:t>那有領終身俸的呢？</w:t>
      </w:r>
    </w:p>
    <w:p w:rsidR="00732FFA" w:rsidRDefault="00732FFA" w:rsidP="00732FFA">
      <w:pPr>
        <w:ind w:left="211" w:hangingChars="100" w:hanging="211"/>
      </w:pPr>
      <w:r w:rsidRPr="00254A89">
        <w:rPr>
          <w:rFonts w:eastAsia="華康中黑體" w:hint="eastAsia"/>
        </w:rPr>
        <w:t>陳處長俊言：</w:t>
      </w:r>
      <w:r>
        <w:rPr>
          <w:rFonts w:hint="eastAsia"/>
        </w:rPr>
        <w:t>就不能納入這次的修法範圍。</w:t>
      </w:r>
    </w:p>
    <w:p w:rsidR="00732FFA" w:rsidRDefault="00732FFA" w:rsidP="00732FFA">
      <w:pPr>
        <w:ind w:left="211" w:hangingChars="100" w:hanging="211"/>
      </w:pPr>
      <w:r w:rsidRPr="00254A89">
        <w:rPr>
          <w:rFonts w:eastAsia="華康中黑體" w:hint="eastAsia"/>
        </w:rPr>
        <w:t>楊委員瓊瓔：</w:t>
      </w:r>
      <w:r>
        <w:rPr>
          <w:rFonts w:hint="eastAsia"/>
        </w:rPr>
        <w:t>行政部門是反對嘛！但是委員的提案也有提到，這個部分因為屬地屬人的概念，現在我們的平均餘命已經達到八十幾歲，而且累進再增加、再提升，所以我們希望鼓勵他們做了一段時間之後，如果還身強體壯，可以來做這一塊，也應該讓他們有這個機會，這是我們所提出的論點，到時候在處理法案時請納入來討論，這是第二個。</w:t>
      </w:r>
    </w:p>
    <w:p w:rsidR="00732FFA" w:rsidRDefault="00732FFA" w:rsidP="00732FFA">
      <w:pPr>
        <w:ind w:leftChars="100" w:left="211" w:firstLineChars="100" w:firstLine="211"/>
      </w:pPr>
      <w:r>
        <w:rPr>
          <w:rFonts w:hint="eastAsia"/>
        </w:rPr>
        <w:t>第三個是對於被徵收的農地。本席一直講一個概念，應該是眾人撐一人，而不是一人撐眾人，他今天平白無故被徵收，他也不願意啊！他就只有這塊地，被徵收後反而讓他的資格喪失，這個不公平啊！以往還有公告現值加四成，這個傷腦筋，現在也比較平穩一點，就是以市價的平均值，但是因為各縣市政府的條件不一，所以在這樣的彈性方面，對於人民立足點的公平是不公平的！所以本席還是強烈要求，因為這是政府要做都市計畫把他徵收去做公設，應該要還他，他原本就有地，也不是他願意要被徵收啊！他又要配合政府的公共建設，你們更應該要疼他，而不是處罰他。副主委，這個概念對不對？</w:t>
      </w:r>
    </w:p>
    <w:p w:rsidR="00732FFA" w:rsidRDefault="00732FFA" w:rsidP="00732FFA">
      <w:pPr>
        <w:ind w:left="211" w:hangingChars="100" w:hanging="211"/>
      </w:pPr>
      <w:r w:rsidRPr="00254A89">
        <w:rPr>
          <w:rFonts w:eastAsia="華康中黑體" w:hint="eastAsia"/>
        </w:rPr>
        <w:t>陳副主任委員添壽：</w:t>
      </w:r>
      <w:r>
        <w:rPr>
          <w:rFonts w:hint="eastAsia"/>
        </w:rPr>
        <w:t>我知道委員的意思是這個不能歸責於被徵收者，但我們也要考慮到如果將年齡放寬到</w:t>
      </w:r>
      <w:r>
        <w:rPr>
          <w:rFonts w:hint="eastAsia"/>
        </w:rPr>
        <w:t>55</w:t>
      </w:r>
      <w:r>
        <w:rPr>
          <w:rFonts w:hint="eastAsia"/>
        </w:rPr>
        <w:t>歲，</w:t>
      </w:r>
      <w:r>
        <w:rPr>
          <w:rFonts w:hint="eastAsia"/>
        </w:rPr>
        <w:t>55</w:t>
      </w:r>
      <w:r>
        <w:rPr>
          <w:rFonts w:hint="eastAsia"/>
        </w:rPr>
        <w:t>歲到</w:t>
      </w:r>
      <w:r>
        <w:rPr>
          <w:rFonts w:hint="eastAsia"/>
        </w:rPr>
        <w:t>65</w:t>
      </w:r>
      <w:r>
        <w:rPr>
          <w:rFonts w:hint="eastAsia"/>
        </w:rPr>
        <w:t>歲之間的人應該還是有這個機會、有這個能力來投入農業，這個是我們主要的目的。</w:t>
      </w:r>
    </w:p>
    <w:p w:rsidR="00732FFA" w:rsidRDefault="00732FFA" w:rsidP="00732FFA">
      <w:pPr>
        <w:ind w:left="211" w:hangingChars="100" w:hanging="211"/>
      </w:pPr>
      <w:r w:rsidRPr="00254A89">
        <w:rPr>
          <w:rFonts w:eastAsia="華康中黑體" w:hint="eastAsia"/>
        </w:rPr>
        <w:t>楊委員瓊瓔：</w:t>
      </w:r>
      <w:r>
        <w:rPr>
          <w:rFonts w:hint="eastAsia"/>
        </w:rPr>
        <w:t>副主委，我們現在立法的概念應該要以人民最高的信賴保護原則為基礎，這個是民主國家最高的真諦，因為不是他願意被徵收，是因為都市計畫變更讓他的土地消失了，然後他還要失去他的權利，你們不能如此欺負老百姓，而是被政府強制徵收的公共設施用地者應該還要還給他，讓他能夠繼續保有農保資格，這是基本條件嘛！請說明。</w:t>
      </w:r>
    </w:p>
    <w:p w:rsidR="00732FFA" w:rsidRDefault="00732FFA" w:rsidP="00732FFA">
      <w:pPr>
        <w:ind w:left="211" w:hangingChars="100" w:hanging="211"/>
      </w:pPr>
      <w:r w:rsidRPr="00254A89">
        <w:rPr>
          <w:rFonts w:eastAsia="華康中黑體" w:hint="eastAsia"/>
        </w:rPr>
        <w:t>陳處長俊言：</w:t>
      </w:r>
      <w:r>
        <w:rPr>
          <w:rFonts w:hint="eastAsia"/>
        </w:rPr>
        <w:t>對於被徵收的農民，大家都有一致的看法，過去我們是有</w:t>
      </w:r>
      <w:r>
        <w:rPr>
          <w:rFonts w:hint="eastAsia"/>
        </w:rPr>
        <w:t>3</w:t>
      </w:r>
      <w:r>
        <w:rPr>
          <w:rFonts w:hint="eastAsia"/>
        </w:rPr>
        <w:t>年的緩衝期讓他再取得農地，還是可以持續保有農保資格，現在也是一樣的狀況，但是這一次大家有共識……</w:t>
      </w:r>
    </w:p>
    <w:p w:rsidR="00732FFA" w:rsidRDefault="00732FFA" w:rsidP="00732FFA">
      <w:pPr>
        <w:ind w:left="211" w:hangingChars="100" w:hanging="211"/>
      </w:pPr>
      <w:r w:rsidRPr="00254A89">
        <w:rPr>
          <w:rFonts w:eastAsia="華康中黑體" w:hint="eastAsia"/>
        </w:rPr>
        <w:t>楊委員瓊瓔：</w:t>
      </w:r>
      <w:r>
        <w:rPr>
          <w:rFonts w:hint="eastAsia"/>
        </w:rPr>
        <w:t>他買不到啦！你這個根本是騙人的嘛！</w:t>
      </w:r>
    </w:p>
    <w:p w:rsidR="00732FFA" w:rsidRDefault="00732FFA" w:rsidP="00732FFA">
      <w:pPr>
        <w:ind w:left="211" w:hangingChars="100" w:hanging="211"/>
      </w:pPr>
      <w:r w:rsidRPr="00254A89">
        <w:rPr>
          <w:rFonts w:eastAsia="華康中黑體" w:hint="eastAsia"/>
        </w:rPr>
        <w:t>陳處長俊言：</w:t>
      </w:r>
      <w:r>
        <w:rPr>
          <w:rFonts w:hint="eastAsia"/>
        </w:rPr>
        <w:t>沒有，現在不一定要買，有實際耕作的認定也可以加入農保，我們這次的修法……</w:t>
      </w:r>
    </w:p>
    <w:p w:rsidR="00732FFA" w:rsidRDefault="00732FFA" w:rsidP="00732FFA">
      <w:pPr>
        <w:ind w:left="211" w:hangingChars="100" w:hanging="211"/>
      </w:pPr>
      <w:r w:rsidRPr="00254A89">
        <w:rPr>
          <w:rFonts w:eastAsia="華康中黑體" w:hint="eastAsia"/>
        </w:rPr>
        <w:t>楊委員瓊瓔：</w:t>
      </w:r>
      <w:r>
        <w:rPr>
          <w:rFonts w:hint="eastAsia"/>
        </w:rPr>
        <w:t>這樣的論點不是真正維持原來的立足點，是因為政府把他徵收，他不願意，但是他不但要配合，你們還要剝奪他的權利，本席在講的是法的立場。</w:t>
      </w:r>
    </w:p>
    <w:p w:rsidR="00732FFA" w:rsidRDefault="00732FFA" w:rsidP="00732FFA">
      <w:pPr>
        <w:ind w:left="211" w:hangingChars="100" w:hanging="211"/>
      </w:pPr>
      <w:r w:rsidRPr="00254A89">
        <w:rPr>
          <w:rFonts w:eastAsia="華康中黑體" w:hint="eastAsia"/>
        </w:rPr>
        <w:t>陳副主任委員添壽：</w:t>
      </w:r>
      <w:r>
        <w:rPr>
          <w:rFonts w:hint="eastAsia"/>
        </w:rPr>
        <w:t>委員，這個意見我們納入來參考，但是因為在徵收之前……</w:t>
      </w:r>
    </w:p>
    <w:p w:rsidR="00732FFA" w:rsidRDefault="00732FFA" w:rsidP="00732FFA">
      <w:pPr>
        <w:ind w:left="211" w:hangingChars="100" w:hanging="211"/>
      </w:pPr>
      <w:r w:rsidRPr="00254A89">
        <w:rPr>
          <w:rFonts w:eastAsia="華康中黑體" w:hint="eastAsia"/>
        </w:rPr>
        <w:t>楊委員瓊瓔：</w:t>
      </w:r>
      <w:r>
        <w:rPr>
          <w:rFonts w:hint="eastAsia"/>
        </w:rPr>
        <w:t>不是納入參考而已，是要支持！</w:t>
      </w:r>
    </w:p>
    <w:p w:rsidR="00732FFA" w:rsidRDefault="00732FFA" w:rsidP="00732FFA">
      <w:pPr>
        <w:ind w:left="211" w:hangingChars="100" w:hanging="211"/>
      </w:pPr>
      <w:r w:rsidRPr="00254A89">
        <w:rPr>
          <w:rFonts w:eastAsia="華康中黑體" w:hint="eastAsia"/>
        </w:rPr>
        <w:t>陳副主任委員添壽：</w:t>
      </w:r>
      <w:r>
        <w:rPr>
          <w:rFonts w:hint="eastAsia"/>
        </w:rPr>
        <w:t>跟委員報告，在徵收之前應該就要把這個部分講清楚，這是徵收時徵收機關也要考慮到的。委員，你有沒有考慮到，如果……</w:t>
      </w:r>
    </w:p>
    <w:p w:rsidR="00732FFA" w:rsidRDefault="00732FFA" w:rsidP="00732FFA">
      <w:pPr>
        <w:ind w:left="211" w:hangingChars="100" w:hanging="211"/>
      </w:pPr>
      <w:r w:rsidRPr="00254A89">
        <w:rPr>
          <w:rFonts w:eastAsia="華康中黑體" w:hint="eastAsia"/>
        </w:rPr>
        <w:t>楊委員瓊瓔：</w:t>
      </w:r>
      <w:r>
        <w:rPr>
          <w:rFonts w:hint="eastAsia"/>
        </w:rPr>
        <w:t>副主委，你應該要站在農民的立場，機關明明就要開這條路，他不可能跳過，這個路</w:t>
      </w:r>
      <w:r>
        <w:rPr>
          <w:rFonts w:hint="eastAsia"/>
        </w:rPr>
        <w:lastRenderedPageBreak/>
        <w:t>他不可能建設嘛！</w:t>
      </w:r>
    </w:p>
    <w:p w:rsidR="00732FFA" w:rsidRDefault="00732FFA" w:rsidP="00732FFA">
      <w:pPr>
        <w:ind w:left="211" w:hangingChars="100" w:hanging="211"/>
      </w:pPr>
      <w:r w:rsidRPr="00254A89">
        <w:rPr>
          <w:rFonts w:eastAsia="華康中黑體" w:hint="eastAsia"/>
        </w:rPr>
        <w:t>陳副主任委員添壽：</w:t>
      </w:r>
      <w:r>
        <w:rPr>
          <w:rFonts w:hint="eastAsia"/>
        </w:rPr>
        <w:t>沒有，他……</w:t>
      </w:r>
    </w:p>
    <w:p w:rsidR="00732FFA" w:rsidRDefault="00732FFA" w:rsidP="00732FFA">
      <w:pPr>
        <w:ind w:left="211" w:hangingChars="100" w:hanging="211"/>
      </w:pPr>
      <w:r w:rsidRPr="00254A89">
        <w:rPr>
          <w:rFonts w:eastAsia="華康中黑體" w:hint="eastAsia"/>
        </w:rPr>
        <w:t>楊委員瓊瓔：</w:t>
      </w:r>
      <w:r>
        <w:rPr>
          <w:rFonts w:hint="eastAsia"/>
        </w:rPr>
        <w:t>原則我們要支持農民的權利，這是基本，不是因我方的責任而導致，當然要維護我原來的權利，這個原則應該大家會認同嘛！所以在討論法案的時候，我們再好好地來討論，好不好？</w:t>
      </w:r>
    </w:p>
    <w:p w:rsidR="00732FFA" w:rsidRDefault="00732FFA" w:rsidP="00732FFA">
      <w:pPr>
        <w:ind w:left="211" w:hangingChars="100" w:hanging="211"/>
      </w:pPr>
      <w:r w:rsidRPr="00254A89">
        <w:rPr>
          <w:rFonts w:eastAsia="華康中黑體" w:hint="eastAsia"/>
        </w:rPr>
        <w:t>陳副主任委員添壽：</w:t>
      </w:r>
      <w:r>
        <w:rPr>
          <w:rFonts w:hint="eastAsia"/>
        </w:rPr>
        <w:t>好。</w:t>
      </w:r>
    </w:p>
    <w:p w:rsidR="00732FFA" w:rsidRDefault="00732FFA" w:rsidP="00732FFA">
      <w:pPr>
        <w:ind w:left="211" w:hangingChars="100" w:hanging="211"/>
      </w:pPr>
      <w:r w:rsidRPr="00254A89">
        <w:rPr>
          <w:rFonts w:eastAsia="華康中黑體" w:hint="eastAsia"/>
        </w:rPr>
        <w:t>楊委員瓊瓔：</w:t>
      </w:r>
      <w:r>
        <w:rPr>
          <w:rFonts w:hint="eastAsia"/>
        </w:rPr>
        <w:t>接下來，香蕉收入保險試辦方案是全國首創的農作物收入保險，這個試辦了兩年，到今年</w:t>
      </w:r>
      <w:r>
        <w:rPr>
          <w:rFonts w:hint="eastAsia"/>
        </w:rPr>
        <w:t>3</w:t>
      </w:r>
      <w:r>
        <w:rPr>
          <w:rFonts w:hint="eastAsia"/>
        </w:rPr>
        <w:t>月</w:t>
      </w:r>
      <w:r>
        <w:rPr>
          <w:rFonts w:hint="eastAsia"/>
        </w:rPr>
        <w:t>31</w:t>
      </w:r>
      <w:r>
        <w:rPr>
          <w:rFonts w:hint="eastAsia"/>
        </w:rPr>
        <w:t>日截止，但是因為沒有人投保，因此你們特別延長到</w:t>
      </w:r>
      <w:r>
        <w:rPr>
          <w:rFonts w:hint="eastAsia"/>
        </w:rPr>
        <w:t>5</w:t>
      </w:r>
      <w:r>
        <w:rPr>
          <w:rFonts w:hint="eastAsia"/>
        </w:rPr>
        <w:t>月</w:t>
      </w:r>
      <w:r>
        <w:rPr>
          <w:rFonts w:hint="eastAsia"/>
        </w:rPr>
        <w:t>14</w:t>
      </w:r>
      <w:r>
        <w:rPr>
          <w:rFonts w:hint="eastAsia"/>
        </w:rPr>
        <w:t>日，今天是</w:t>
      </w:r>
      <w:r>
        <w:rPr>
          <w:rFonts w:hint="eastAsia"/>
        </w:rPr>
        <w:t>5</w:t>
      </w:r>
      <w:r>
        <w:rPr>
          <w:rFonts w:hint="eastAsia"/>
        </w:rPr>
        <w:t>月</w:t>
      </w:r>
      <w:r>
        <w:rPr>
          <w:rFonts w:hint="eastAsia"/>
        </w:rPr>
        <w:t>13</w:t>
      </w:r>
      <w:r>
        <w:rPr>
          <w:rFonts w:hint="eastAsia"/>
        </w:rPr>
        <w:t>日，到明天，現在有幾個？</w:t>
      </w:r>
    </w:p>
    <w:p w:rsidR="00732FFA" w:rsidRDefault="00732FFA" w:rsidP="00732FFA">
      <w:pPr>
        <w:ind w:left="211" w:hangingChars="100" w:hanging="211"/>
      </w:pPr>
      <w:r w:rsidRPr="00254A89">
        <w:rPr>
          <w:rFonts w:eastAsia="華康中黑體" w:hint="eastAsia"/>
        </w:rPr>
        <w:t>陳副主任委員添壽：</w:t>
      </w:r>
      <w:r>
        <w:rPr>
          <w:rFonts w:hint="eastAsia"/>
        </w:rPr>
        <w:t>目前來講的話，有</w:t>
      </w:r>
      <w:r w:rsidR="00012A8C">
        <w:rPr>
          <w:rFonts w:hint="eastAsia"/>
        </w:rPr>
        <w:t>二百</w:t>
      </w:r>
      <w:r>
        <w:rPr>
          <w:rFonts w:hint="eastAsia"/>
        </w:rPr>
        <w:t>多公頃已經有進去，也就是說</w:t>
      </w:r>
      <w:r>
        <w:rPr>
          <w:rFonts w:hint="eastAsia"/>
        </w:rPr>
        <w:t>290</w:t>
      </w:r>
      <w:r>
        <w:rPr>
          <w:rFonts w:hint="eastAsia"/>
        </w:rPr>
        <w:t>公頃已進去。</w:t>
      </w:r>
    </w:p>
    <w:p w:rsidR="00732FFA" w:rsidRDefault="00732FFA" w:rsidP="00732FFA">
      <w:pPr>
        <w:ind w:left="211" w:hangingChars="100" w:hanging="211"/>
      </w:pPr>
      <w:r w:rsidRPr="00254A89">
        <w:rPr>
          <w:rFonts w:eastAsia="華康中黑體" w:hint="eastAsia"/>
        </w:rPr>
        <w:t>楊委員瓊瓔：</w:t>
      </w:r>
      <w:r>
        <w:rPr>
          <w:rFonts w:hint="eastAsia"/>
        </w:rPr>
        <w:t>本席要強調，既然我們在試辦，你們應該要去檢討。</w:t>
      </w:r>
    </w:p>
    <w:p w:rsidR="00732FFA" w:rsidRDefault="00732FFA" w:rsidP="00732FFA">
      <w:pPr>
        <w:ind w:left="211" w:hangingChars="100" w:hanging="211"/>
      </w:pPr>
      <w:r w:rsidRPr="00254A89">
        <w:rPr>
          <w:rFonts w:eastAsia="華康中黑體" w:hint="eastAsia"/>
        </w:rPr>
        <w:t>陳副主任委員添壽：</w:t>
      </w:r>
      <w:r>
        <w:rPr>
          <w:rFonts w:hint="eastAsia"/>
        </w:rPr>
        <w:t>是。</w:t>
      </w:r>
    </w:p>
    <w:p w:rsidR="00732FFA" w:rsidRDefault="00732FFA" w:rsidP="00732FFA">
      <w:pPr>
        <w:ind w:left="211" w:hangingChars="100" w:hanging="211"/>
      </w:pPr>
      <w:r w:rsidRPr="00254A89">
        <w:rPr>
          <w:rFonts w:eastAsia="華康中黑體" w:hint="eastAsia"/>
        </w:rPr>
        <w:t>楊委員瓊瓔：</w:t>
      </w:r>
      <w:r>
        <w:rPr>
          <w:rFonts w:hint="eastAsia"/>
        </w:rPr>
        <w:t>投保率那麼低，原因出在哪裡？不要又來一個天災發生、價格崩盤，害死了農民，好不好？將這個結論送交給本席，最後一分鐘，不好意思。</w:t>
      </w:r>
    </w:p>
    <w:p w:rsidR="00732FFA" w:rsidRDefault="00732FFA" w:rsidP="00732FFA">
      <w:pPr>
        <w:ind w:left="211" w:hangingChars="100" w:hanging="211"/>
      </w:pPr>
      <w:r w:rsidRPr="00254A89">
        <w:rPr>
          <w:rFonts w:eastAsia="華康中黑體" w:hint="eastAsia"/>
        </w:rPr>
        <w:t>主席：</w:t>
      </w:r>
      <w:r>
        <w:rPr>
          <w:rFonts w:hint="eastAsia"/>
        </w:rPr>
        <w:t>謝謝，已經多好幾分鐘。</w:t>
      </w:r>
    </w:p>
    <w:p w:rsidR="00732FFA" w:rsidRDefault="00732FFA" w:rsidP="00732FFA">
      <w:pPr>
        <w:ind w:left="211" w:hangingChars="100" w:hanging="211"/>
      </w:pPr>
      <w:r w:rsidRPr="00254A89">
        <w:rPr>
          <w:rFonts w:eastAsia="華康中黑體" w:hint="eastAsia"/>
        </w:rPr>
        <w:t>楊委員瓊瓔：</w:t>
      </w:r>
      <w:r>
        <w:rPr>
          <w:rFonts w:hint="eastAsia"/>
        </w:rPr>
        <w:t>立百病毒腦炎會傳給豬，然後人也會傳給人，目前為止，我們到底是怎麼樣來應對？</w:t>
      </w:r>
    </w:p>
    <w:p w:rsidR="00732FFA" w:rsidRDefault="00732FFA" w:rsidP="00732FFA">
      <w:pPr>
        <w:ind w:left="211" w:hangingChars="100" w:hanging="211"/>
      </w:pPr>
      <w:r w:rsidRPr="00254A89">
        <w:rPr>
          <w:rFonts w:eastAsia="華康中黑體" w:hint="eastAsia"/>
        </w:rPr>
        <w:t>主席：</w:t>
      </w:r>
      <w:r>
        <w:rPr>
          <w:rFonts w:hint="eastAsia"/>
        </w:rPr>
        <w:t>簡單回答。</w:t>
      </w:r>
    </w:p>
    <w:p w:rsidR="00732FFA" w:rsidRDefault="00732FFA" w:rsidP="00732FFA">
      <w:pPr>
        <w:ind w:left="211" w:hangingChars="100" w:hanging="211"/>
      </w:pPr>
      <w:r w:rsidRPr="00254A89">
        <w:rPr>
          <w:rFonts w:eastAsia="華康中黑體" w:hint="eastAsia"/>
        </w:rPr>
        <w:t>陳副主任委員添壽：</w:t>
      </w:r>
      <w:r>
        <w:rPr>
          <w:rFonts w:hint="eastAsia"/>
        </w:rPr>
        <w:t>我們提供委員比較詳細的書面說明。</w:t>
      </w:r>
    </w:p>
    <w:p w:rsidR="00732FFA" w:rsidRDefault="00732FFA" w:rsidP="00732FFA">
      <w:pPr>
        <w:ind w:left="211" w:hangingChars="100" w:hanging="211"/>
      </w:pPr>
      <w:r w:rsidRPr="00254A89">
        <w:rPr>
          <w:rFonts w:eastAsia="華康中黑體" w:hint="eastAsia"/>
        </w:rPr>
        <w:t>楊委員瓊瓔：</w:t>
      </w:r>
      <w:r>
        <w:rPr>
          <w:rFonts w:hint="eastAsia"/>
        </w:rPr>
        <w:t>你要提供詳細的書面資料給本席。最後一個議題，學校的營養午餐已經查出含有羅本嘧啶，站在農政單位</w:t>
      </w:r>
      <w:r w:rsidR="00012A8C">
        <w:rPr>
          <w:rFonts w:hint="eastAsia"/>
        </w:rPr>
        <w:t>立場</w:t>
      </w:r>
      <w:r>
        <w:rPr>
          <w:rFonts w:hint="eastAsia"/>
        </w:rPr>
        <w:t>，副主委，羅本嘧啶是一種磺胺劑的藥品，主要是在治療雞球蟲，所以本席要求這一個</w:t>
      </w:r>
      <w:r>
        <w:rPr>
          <w:rFonts w:hint="eastAsia"/>
        </w:rPr>
        <w:t>SOP</w:t>
      </w:r>
      <w:r>
        <w:rPr>
          <w:rFonts w:hint="eastAsia"/>
        </w:rPr>
        <w:t>流程一定要管控好，不可以再有檢查出這樣子讓孩子吃，好不好？嚴格管控，好不好？</w:t>
      </w:r>
    </w:p>
    <w:p w:rsidR="00732FFA" w:rsidRDefault="00732FFA" w:rsidP="00732FFA">
      <w:pPr>
        <w:ind w:left="211" w:hangingChars="100" w:hanging="211"/>
      </w:pPr>
      <w:r w:rsidRPr="00C14BC5">
        <w:rPr>
          <w:rFonts w:eastAsia="華康中黑體" w:hint="eastAsia"/>
        </w:rPr>
        <w:t>陳副主任委員添壽：</w:t>
      </w:r>
      <w:r>
        <w:rPr>
          <w:rFonts w:hint="eastAsia"/>
        </w:rPr>
        <w:t>好，謝謝。</w:t>
      </w:r>
    </w:p>
    <w:p w:rsidR="00732FFA" w:rsidRDefault="00732FFA" w:rsidP="00732FFA">
      <w:pPr>
        <w:ind w:left="211" w:hangingChars="100" w:hanging="211"/>
      </w:pPr>
      <w:r w:rsidRPr="00C14BC5">
        <w:rPr>
          <w:rFonts w:eastAsia="華康中黑體" w:hint="eastAsia"/>
        </w:rPr>
        <w:t>主席：</w:t>
      </w:r>
      <w:r>
        <w:rPr>
          <w:rFonts w:hint="eastAsia"/>
        </w:rPr>
        <w:t>謝謝楊瓊瓔委員質詢，謝謝。拜託副主委，楊瓊瓔委員最後來不及答復的部分，趕快一份資料給楊瓊瓔委員的辦公室，謝謝。</w:t>
      </w:r>
    </w:p>
    <w:p w:rsidR="00732FFA" w:rsidRDefault="00732FFA" w:rsidP="00732FFA">
      <w:pPr>
        <w:ind w:leftChars="100" w:left="211" w:firstLineChars="100" w:firstLine="211"/>
      </w:pPr>
      <w:r>
        <w:rPr>
          <w:rFonts w:hint="eastAsia"/>
        </w:rPr>
        <w:t>請賴委員惠員發言。</w:t>
      </w:r>
    </w:p>
    <w:p w:rsidR="00732FFA" w:rsidRDefault="00732FFA" w:rsidP="00732FFA">
      <w:pPr>
        <w:ind w:left="211" w:hangingChars="100" w:hanging="211"/>
      </w:pPr>
      <w:r w:rsidRPr="00C14BC5">
        <w:rPr>
          <w:rFonts w:eastAsia="華康中黑體" w:hint="eastAsia"/>
        </w:rPr>
        <w:t>賴委員惠員：</w:t>
      </w:r>
      <w:r>
        <w:rPr>
          <w:rFonts w:hint="eastAsia"/>
        </w:rPr>
        <w:t>（</w:t>
      </w:r>
      <w:r>
        <w:rPr>
          <w:rFonts w:hint="eastAsia"/>
        </w:rPr>
        <w:t>10</w:t>
      </w:r>
      <w:r>
        <w:rPr>
          <w:rFonts w:hint="eastAsia"/>
        </w:rPr>
        <w:t>時</w:t>
      </w:r>
      <w:r>
        <w:rPr>
          <w:rFonts w:hint="eastAsia"/>
        </w:rPr>
        <w:t>21</w:t>
      </w:r>
      <w:r>
        <w:rPr>
          <w:rFonts w:hint="eastAsia"/>
        </w:rPr>
        <w:t>分）副主委你好，我們臺灣從</w:t>
      </w:r>
      <w:r>
        <w:rPr>
          <w:rFonts w:hint="eastAsia"/>
        </w:rPr>
        <w:t>1960</w:t>
      </w:r>
      <w:r>
        <w:rPr>
          <w:rFonts w:hint="eastAsia"/>
        </w:rPr>
        <w:t>年開始到現在已經發生過</w:t>
      </w:r>
      <w:r>
        <w:rPr>
          <w:rFonts w:hint="eastAsia"/>
        </w:rPr>
        <w:t>14</w:t>
      </w:r>
      <w:r>
        <w:rPr>
          <w:rFonts w:hint="eastAsia"/>
        </w:rPr>
        <w:t>次很嚴重的缺水，近</w:t>
      </w:r>
      <w:r>
        <w:rPr>
          <w:rFonts w:hint="eastAsia"/>
        </w:rPr>
        <w:t>20</w:t>
      </w:r>
      <w:r>
        <w:rPr>
          <w:rFonts w:hint="eastAsia"/>
        </w:rPr>
        <w:t>年就發生</w:t>
      </w:r>
      <w:r>
        <w:rPr>
          <w:rFonts w:hint="eastAsia"/>
        </w:rPr>
        <w:t>8</w:t>
      </w:r>
      <w:r>
        <w:rPr>
          <w:rFonts w:hint="eastAsia"/>
        </w:rPr>
        <w:t>次，尤其今年我們面臨到半世紀來最嚴重的缺水，所以在這邊，我要跟副主委請教，因為我知道你是水利專家，</w:t>
      </w:r>
      <w:r>
        <w:rPr>
          <w:rFonts w:hint="eastAsia"/>
        </w:rPr>
        <w:t>2013</w:t>
      </w:r>
      <w:r>
        <w:rPr>
          <w:rFonts w:hint="eastAsia"/>
        </w:rPr>
        <w:t>年水利署提出一份水資源研究報告，預期</w:t>
      </w:r>
      <w:r>
        <w:rPr>
          <w:rFonts w:hint="eastAsia"/>
        </w:rPr>
        <w:t>2030</w:t>
      </w:r>
      <w:r>
        <w:rPr>
          <w:rFonts w:hint="eastAsia"/>
        </w:rPr>
        <w:t>年臺灣將面臨更嚴重的缺水問題，在南部，臺南、高雄缺水是一個很大的問題，每一天臺南缺水</w:t>
      </w:r>
      <w:r>
        <w:rPr>
          <w:rFonts w:hint="eastAsia"/>
        </w:rPr>
        <w:t>62</w:t>
      </w:r>
      <w:r>
        <w:rPr>
          <w:rFonts w:hint="eastAsia"/>
        </w:rPr>
        <w:t>萬噸，高雄缺水</w:t>
      </w:r>
      <w:r>
        <w:rPr>
          <w:rFonts w:hint="eastAsia"/>
        </w:rPr>
        <w:t>63</w:t>
      </w:r>
      <w:r>
        <w:rPr>
          <w:rFonts w:hint="eastAsia"/>
        </w:rPr>
        <w:t>萬噸，甚至臺中、桃園也是，每一天臺中缺水</w:t>
      </w:r>
      <w:r>
        <w:rPr>
          <w:rFonts w:hint="eastAsia"/>
        </w:rPr>
        <w:t>40</w:t>
      </w:r>
      <w:r>
        <w:rPr>
          <w:rFonts w:hint="eastAsia"/>
        </w:rPr>
        <w:t>萬噸，桃園缺水</w:t>
      </w:r>
      <w:r>
        <w:rPr>
          <w:rFonts w:hint="eastAsia"/>
        </w:rPr>
        <w:t>44</w:t>
      </w:r>
      <w:r>
        <w:rPr>
          <w:rFonts w:hint="eastAsia"/>
        </w:rPr>
        <w:t>萬噸，如果換算為工業損失，綠色和平組織估算每天的損失高達</w:t>
      </w:r>
      <w:r>
        <w:rPr>
          <w:rFonts w:hint="eastAsia"/>
        </w:rPr>
        <w:t>70</w:t>
      </w:r>
      <w:r>
        <w:rPr>
          <w:rFonts w:hint="eastAsia"/>
        </w:rPr>
        <w:t>億元。老百姓說今天梅雨</w:t>
      </w:r>
      <w:r w:rsidR="00012A8C">
        <w:rPr>
          <w:rFonts w:hint="eastAsia"/>
        </w:rPr>
        <w:t>鋒</w:t>
      </w:r>
      <w:r>
        <w:rPr>
          <w:rFonts w:hint="eastAsia"/>
        </w:rPr>
        <w:t>面恐</w:t>
      </w:r>
      <w:r w:rsidR="00012A8C">
        <w:rPr>
          <w:rFonts w:hint="eastAsia"/>
        </w:rPr>
        <w:t>怕會</w:t>
      </w:r>
      <w:r>
        <w:rPr>
          <w:rFonts w:hint="eastAsia"/>
        </w:rPr>
        <w:t>跳過臺灣，若</w:t>
      </w:r>
      <w:r w:rsidR="00012A8C">
        <w:rPr>
          <w:rFonts w:hint="eastAsia"/>
        </w:rPr>
        <w:t>是</w:t>
      </w:r>
      <w:r>
        <w:rPr>
          <w:rFonts w:hint="eastAsia"/>
        </w:rPr>
        <w:t>跳過臺灣的時候，事情就嚴重了，</w:t>
      </w:r>
      <w:r>
        <w:rPr>
          <w:rFonts w:hint="eastAsia"/>
        </w:rPr>
        <w:t>2030</w:t>
      </w:r>
      <w:r>
        <w:rPr>
          <w:rFonts w:hint="eastAsia"/>
        </w:rPr>
        <w:t>年這麼嚴重的缺水，副主委，你能不能說一下你的看法？</w:t>
      </w:r>
    </w:p>
    <w:p w:rsidR="00732FFA" w:rsidRDefault="00732FFA" w:rsidP="00732FFA">
      <w:pPr>
        <w:ind w:left="211" w:hangingChars="100" w:hanging="211"/>
      </w:pPr>
      <w:r w:rsidRPr="00C14BC5">
        <w:rPr>
          <w:rFonts w:eastAsia="華康中黑體" w:hint="eastAsia"/>
        </w:rPr>
        <w:t>主席：</w:t>
      </w:r>
      <w:r>
        <w:rPr>
          <w:rFonts w:hint="eastAsia"/>
        </w:rPr>
        <w:t>請農委會陳副主任委員說明。</w:t>
      </w:r>
    </w:p>
    <w:p w:rsidR="00732FFA" w:rsidRDefault="00732FFA" w:rsidP="00732FFA">
      <w:pPr>
        <w:ind w:left="211" w:hangingChars="100" w:hanging="211"/>
      </w:pPr>
      <w:r w:rsidRPr="00C14BC5">
        <w:rPr>
          <w:rFonts w:eastAsia="華康中黑體" w:hint="eastAsia"/>
        </w:rPr>
        <w:lastRenderedPageBreak/>
        <w:t>陳副主任委員添壽：</w:t>
      </w:r>
      <w:r>
        <w:rPr>
          <w:rFonts w:hint="eastAsia"/>
        </w:rPr>
        <w:t>跟委員報告，極端氣候大概已發生</w:t>
      </w:r>
      <w:r w:rsidR="00012A8C">
        <w:rPr>
          <w:rFonts w:hint="eastAsia"/>
        </w:rPr>
        <w:t>十年</w:t>
      </w:r>
      <w:r>
        <w:rPr>
          <w:rFonts w:hint="eastAsia"/>
        </w:rPr>
        <w:t>、二十年，已經知道將來整個氣圈的變化，在最近就很明顯，整個臺灣事實上一年降雨量大概在</w:t>
      </w:r>
      <w:r>
        <w:rPr>
          <w:rFonts w:hint="eastAsia"/>
        </w:rPr>
        <w:t>2,000 millimeter</w:t>
      </w:r>
      <w:r>
        <w:rPr>
          <w:rFonts w:hint="eastAsia"/>
        </w:rPr>
        <w:t>，只是下的地方有一些不是我們很需要的，像東北或是北部。</w:t>
      </w:r>
    </w:p>
    <w:p w:rsidR="00732FFA" w:rsidRDefault="00732FFA" w:rsidP="00732FFA">
      <w:pPr>
        <w:ind w:left="211" w:hangingChars="100" w:hanging="211"/>
      </w:pPr>
      <w:r w:rsidRPr="00C14BC5">
        <w:rPr>
          <w:rFonts w:eastAsia="華康中黑體" w:hint="eastAsia"/>
        </w:rPr>
        <w:t>賴委員惠員：</w:t>
      </w:r>
      <w:r>
        <w:rPr>
          <w:rFonts w:hint="eastAsia"/>
        </w:rPr>
        <w:t>副主委，農委會有沒有積極的作法？</w:t>
      </w:r>
    </w:p>
    <w:p w:rsidR="00732FFA" w:rsidRDefault="00732FFA" w:rsidP="00732FFA">
      <w:pPr>
        <w:ind w:left="211" w:hangingChars="100" w:hanging="211"/>
      </w:pPr>
      <w:r w:rsidRPr="00C14BC5">
        <w:rPr>
          <w:rFonts w:eastAsia="華康中黑體" w:hint="eastAsia"/>
        </w:rPr>
        <w:t>陳副主任委員添壽：</w:t>
      </w:r>
      <w:r>
        <w:rPr>
          <w:rFonts w:hint="eastAsia"/>
        </w:rPr>
        <w:t>其實農業用水差不多一年</w:t>
      </w:r>
      <w:r>
        <w:rPr>
          <w:rFonts w:hint="eastAsia"/>
        </w:rPr>
        <w:t>120</w:t>
      </w:r>
      <w:r>
        <w:rPr>
          <w:rFonts w:hint="eastAsia"/>
        </w:rPr>
        <w:t>億噸，其實來自水庫的水是</w:t>
      </w:r>
      <w:r>
        <w:rPr>
          <w:rFonts w:hint="eastAsia"/>
        </w:rPr>
        <w:t>11</w:t>
      </w:r>
      <w:r>
        <w:rPr>
          <w:rFonts w:hint="eastAsia"/>
        </w:rPr>
        <w:t>億噸，其他是河川及地表的水收集來，當然有一些是埤塘，有一些像農水署所有</w:t>
      </w:r>
      <w:r w:rsidR="00012A8C">
        <w:rPr>
          <w:rFonts w:hint="eastAsia"/>
        </w:rPr>
        <w:t>七百</w:t>
      </w:r>
      <w:r>
        <w:rPr>
          <w:rFonts w:hint="eastAsia"/>
        </w:rPr>
        <w:t>多埤塘，也做一些……</w:t>
      </w:r>
    </w:p>
    <w:p w:rsidR="00732FFA" w:rsidRDefault="00732FFA" w:rsidP="00732FFA">
      <w:pPr>
        <w:ind w:left="211" w:hangingChars="100" w:hanging="211"/>
      </w:pPr>
      <w:r w:rsidRPr="00C14BC5">
        <w:rPr>
          <w:rFonts w:eastAsia="華康中黑體" w:hint="eastAsia"/>
        </w:rPr>
        <w:t>賴委員惠員：</w:t>
      </w:r>
      <w:r>
        <w:rPr>
          <w:rFonts w:hint="eastAsia"/>
        </w:rPr>
        <w:t>農委會這邊都有規劃休耕、節水期輔導配套措施。</w:t>
      </w:r>
    </w:p>
    <w:p w:rsidR="00732FFA" w:rsidRDefault="00732FFA" w:rsidP="00732FFA">
      <w:pPr>
        <w:ind w:left="211" w:hangingChars="100" w:hanging="211"/>
      </w:pPr>
      <w:r w:rsidRPr="00C14BC5">
        <w:rPr>
          <w:rFonts w:eastAsia="華康中黑體" w:hint="eastAsia"/>
        </w:rPr>
        <w:t>陳副主任委員添壽：</w:t>
      </w:r>
      <w:r>
        <w:rPr>
          <w:rFonts w:hint="eastAsia"/>
        </w:rPr>
        <w:t>中</w:t>
      </w:r>
      <w:r w:rsidR="00012A8C">
        <w:rPr>
          <w:rFonts w:hint="eastAsia"/>
        </w:rPr>
        <w:t>、</w:t>
      </w:r>
      <w:r>
        <w:rPr>
          <w:rFonts w:hint="eastAsia"/>
        </w:rPr>
        <w:t>長期都有。</w:t>
      </w:r>
    </w:p>
    <w:p w:rsidR="00732FFA" w:rsidRDefault="00732FFA" w:rsidP="00732FFA">
      <w:pPr>
        <w:ind w:left="211" w:hangingChars="100" w:hanging="211"/>
      </w:pPr>
      <w:r w:rsidRPr="00C14BC5">
        <w:rPr>
          <w:rFonts w:eastAsia="華康中黑體" w:hint="eastAsia"/>
        </w:rPr>
        <w:t>賴委員惠員：</w:t>
      </w:r>
      <w:r>
        <w:rPr>
          <w:rFonts w:hint="eastAsia"/>
        </w:rPr>
        <w:t>農糧署</w:t>
      </w:r>
      <w:r>
        <w:rPr>
          <w:rFonts w:hint="eastAsia"/>
        </w:rPr>
        <w:t>3</w:t>
      </w:r>
      <w:r>
        <w:rPr>
          <w:rFonts w:hint="eastAsia"/>
        </w:rPr>
        <w:t>月</w:t>
      </w:r>
      <w:r>
        <w:rPr>
          <w:rFonts w:hint="eastAsia"/>
        </w:rPr>
        <w:t>31</w:t>
      </w:r>
      <w:r>
        <w:rPr>
          <w:rFonts w:hint="eastAsia"/>
        </w:rPr>
        <w:t>日新聞稿裡頭特別提出一個數字，農業損失</w:t>
      </w:r>
      <w:r>
        <w:rPr>
          <w:rFonts w:hint="eastAsia"/>
        </w:rPr>
        <w:t>3.4</w:t>
      </w:r>
      <w:r>
        <w:rPr>
          <w:rFonts w:hint="eastAsia"/>
        </w:rPr>
        <w:t>億元，現在又有一個新聞稿出來，農損已高達</w:t>
      </w:r>
      <w:r>
        <w:rPr>
          <w:rFonts w:hint="eastAsia"/>
        </w:rPr>
        <w:t>4.9</w:t>
      </w:r>
      <w:r>
        <w:rPr>
          <w:rFonts w:hint="eastAsia"/>
        </w:rPr>
        <w:t>億</w:t>
      </w:r>
      <w:r w:rsidR="00012A8C">
        <w:rPr>
          <w:rFonts w:hint="eastAsia"/>
        </w:rPr>
        <w:t>元</w:t>
      </w:r>
      <w:r>
        <w:rPr>
          <w:rFonts w:hint="eastAsia"/>
        </w:rPr>
        <w:t>了，短短一個月農損快要</w:t>
      </w:r>
      <w:r>
        <w:rPr>
          <w:rFonts w:hint="eastAsia"/>
        </w:rPr>
        <w:t>1</w:t>
      </w:r>
      <w:r>
        <w:rPr>
          <w:rFonts w:hint="eastAsia"/>
        </w:rPr>
        <w:t>億</w:t>
      </w:r>
      <w:r w:rsidR="00012A8C">
        <w:rPr>
          <w:rFonts w:hint="eastAsia"/>
        </w:rPr>
        <w:t>元</w:t>
      </w:r>
      <w:r>
        <w:rPr>
          <w:rFonts w:hint="eastAsia"/>
        </w:rPr>
        <w:t>，農業夏季農損到底會到達多少錢？你們有沒有去掌握到，尤其在這個夏天的時候，我們所有的芒果、荔枝、龍眼，尤其是在本席的東山區及北河區，荔枝、龍眼都集中在這邊，是不是農委會有去評估天然災害救助辦法，你什麼時候會啟動？</w:t>
      </w:r>
    </w:p>
    <w:p w:rsidR="00732FFA" w:rsidRDefault="00732FFA" w:rsidP="00732FFA">
      <w:pPr>
        <w:ind w:left="211" w:hangingChars="100" w:hanging="211"/>
      </w:pPr>
      <w:r w:rsidRPr="00C14BC5">
        <w:rPr>
          <w:rFonts w:eastAsia="華康中黑體" w:hint="eastAsia"/>
        </w:rPr>
        <w:t>陳副主任委員添壽：</w:t>
      </w:r>
      <w:r>
        <w:rPr>
          <w:rFonts w:hint="eastAsia"/>
        </w:rPr>
        <w:t>跟委員報告，從</w:t>
      </w:r>
      <w:r>
        <w:rPr>
          <w:rFonts w:hint="eastAsia"/>
        </w:rPr>
        <w:t>1</w:t>
      </w:r>
      <w:r>
        <w:rPr>
          <w:rFonts w:hint="eastAsia"/>
        </w:rPr>
        <w:t>月到目前來講的話，像最近</w:t>
      </w:r>
      <w:r>
        <w:rPr>
          <w:rFonts w:hint="eastAsia"/>
        </w:rPr>
        <w:t>3</w:t>
      </w:r>
      <w:r>
        <w:rPr>
          <w:rFonts w:hint="eastAsia"/>
        </w:rPr>
        <w:t>、</w:t>
      </w:r>
      <w:r>
        <w:rPr>
          <w:rFonts w:hint="eastAsia"/>
        </w:rPr>
        <w:t>4</w:t>
      </w:r>
      <w:r>
        <w:rPr>
          <w:rFonts w:hint="eastAsia"/>
        </w:rPr>
        <w:t>月，剛才委員提到的，不只是龍眼、荔枝，像屏東芒果這些花都枯萎了，目前差不多……</w:t>
      </w:r>
    </w:p>
    <w:p w:rsidR="00732FFA" w:rsidRDefault="00732FFA" w:rsidP="00732FFA">
      <w:pPr>
        <w:ind w:left="211" w:hangingChars="100" w:hanging="211"/>
      </w:pPr>
      <w:r w:rsidRPr="00C14BC5">
        <w:rPr>
          <w:rFonts w:eastAsia="華康中黑體" w:hint="eastAsia"/>
        </w:rPr>
        <w:t>賴委員惠員：</w:t>
      </w:r>
      <w:r>
        <w:rPr>
          <w:rFonts w:hint="eastAsia"/>
        </w:rPr>
        <w:t>花枯萎，果粒變小，開花延遲了，所以你有沒有怎樣的計劃？沒有關係，你提出書面報告給我。我也希望農糧署儘快啟動會勘，你們要來地方看，才知道嚴重的情形，荔枝長不好、龍眼長不好，芒果也長不好，那要怎麼辦才好？</w:t>
      </w:r>
    </w:p>
    <w:p w:rsidR="00732FFA" w:rsidRDefault="00732FFA" w:rsidP="00732FFA">
      <w:pPr>
        <w:ind w:leftChars="100" w:left="211" w:firstLineChars="100" w:firstLine="211"/>
      </w:pPr>
      <w:r>
        <w:rPr>
          <w:rFonts w:hint="eastAsia"/>
        </w:rPr>
        <w:t>副主委，我在這邊跟你請教，我們知道降低農田水利設施漏水率，因為漏水非常嚴重，溝渠灌溉漏水，我們知道有一計</w:t>
      </w:r>
      <w:r w:rsidR="00012A8C">
        <w:rPr>
          <w:rFonts w:hint="eastAsia"/>
        </w:rPr>
        <w:t>畫</w:t>
      </w:r>
      <w:r>
        <w:rPr>
          <w:rFonts w:hint="eastAsia"/>
        </w:rPr>
        <w:t>裡面，如果改善</w:t>
      </w:r>
      <w:r>
        <w:rPr>
          <w:rFonts w:hint="eastAsia"/>
        </w:rPr>
        <w:t>1</w:t>
      </w:r>
      <w:r>
        <w:rPr>
          <w:rFonts w:hint="eastAsia"/>
        </w:rPr>
        <w:t>公里農水路排水，可以減少近</w:t>
      </w:r>
      <w:r>
        <w:rPr>
          <w:rFonts w:hint="eastAsia"/>
        </w:rPr>
        <w:t>7</w:t>
      </w:r>
      <w:r>
        <w:rPr>
          <w:rFonts w:hint="eastAsia"/>
        </w:rPr>
        <w:t>萬噸漏水損失，意思是說漏水比送水還嚴重，不知道農委會是否有一個明確的計</w:t>
      </w:r>
      <w:r w:rsidR="00012A8C">
        <w:rPr>
          <w:rFonts w:hint="eastAsia"/>
        </w:rPr>
        <w:t>畫</w:t>
      </w:r>
      <w:r>
        <w:rPr>
          <w:rFonts w:hint="eastAsia"/>
        </w:rPr>
        <w:t>？因為我們排水水路灌溉溝漏水漏得非常嚴重，長期都是以土溝在排水，所以排出去的水不到三成到田裡面，是不是要更新這些農水路改善工程，趁現在沒水的時候做這種專案維修，來降低農水損失</w:t>
      </w:r>
      <w:r w:rsidR="00012A8C">
        <w:rPr>
          <w:rFonts w:hint="eastAsia"/>
        </w:rPr>
        <w:t>？</w:t>
      </w:r>
      <w:r>
        <w:rPr>
          <w:rFonts w:hint="eastAsia"/>
        </w:rPr>
        <w:t>希望農委會要有一個完整的想法，因為臺灣長期的灌溉用水直接從河川引導進來，可是河川的引水量會隨著有沒有下雨有很大的變化，所以我想我們要用古時侯的人早期對農田的做法，挖很多埤塘，用埤塘來儲藏水，作為一個農業設施，有時候我們去看有些資料，於宜蘭、桃園、臺南等地利用埤塘作為地區性蓄水空間，提供整個村落使用，村落若</w:t>
      </w:r>
      <w:r w:rsidR="00012A8C">
        <w:rPr>
          <w:rFonts w:hint="eastAsia"/>
        </w:rPr>
        <w:t>是</w:t>
      </w:r>
      <w:r>
        <w:rPr>
          <w:rFonts w:hint="eastAsia"/>
        </w:rPr>
        <w:t>能有效利用埤塘，不輸一座水庫。主委，能否提供一份完整資料給本席？</w:t>
      </w:r>
    </w:p>
    <w:p w:rsidR="00732FFA" w:rsidRDefault="00732FFA" w:rsidP="00732FFA">
      <w:pPr>
        <w:ind w:left="211" w:hangingChars="100" w:hanging="211"/>
      </w:pPr>
      <w:r w:rsidRPr="00C14BC5">
        <w:rPr>
          <w:rFonts w:eastAsia="華康中黑體" w:hint="eastAsia"/>
        </w:rPr>
        <w:t>陳副主任委員添壽：</w:t>
      </w:r>
      <w:r>
        <w:rPr>
          <w:rFonts w:hint="eastAsia"/>
        </w:rPr>
        <w:t>可以，我們中</w:t>
      </w:r>
      <w:r w:rsidR="00012A8C">
        <w:rPr>
          <w:rFonts w:hint="eastAsia"/>
        </w:rPr>
        <w:t>、</w:t>
      </w:r>
      <w:r>
        <w:rPr>
          <w:rFonts w:hint="eastAsia"/>
        </w:rPr>
        <w:t>長期計</w:t>
      </w:r>
      <w:r w:rsidR="00012A8C">
        <w:rPr>
          <w:rFonts w:hint="eastAsia"/>
        </w:rPr>
        <w:t>畫</w:t>
      </w:r>
      <w:r>
        <w:rPr>
          <w:rFonts w:hint="eastAsia"/>
        </w:rPr>
        <w:t>已經要提出來，另外有一些埤塘、農塘的整理也有繼續在進行中，我們會提供詳細的資料。</w:t>
      </w:r>
    </w:p>
    <w:p w:rsidR="00732FFA" w:rsidRDefault="00732FFA" w:rsidP="00732FFA">
      <w:pPr>
        <w:ind w:left="211" w:hangingChars="100" w:hanging="211"/>
      </w:pPr>
      <w:r w:rsidRPr="00C14BC5">
        <w:rPr>
          <w:rFonts w:eastAsia="華康中黑體" w:hint="eastAsia"/>
        </w:rPr>
        <w:t>賴委員惠員：</w:t>
      </w:r>
      <w:r>
        <w:rPr>
          <w:rFonts w:hint="eastAsia"/>
        </w:rPr>
        <w:t>我們希望有專案來修理農水路，因為輔導處處長他常常在地方走，我也常常遇到他，他應該能感受到這些情形，我們是被農民罵到很難過，拜託。</w:t>
      </w:r>
    </w:p>
    <w:p w:rsidR="00732FFA" w:rsidRDefault="00732FFA" w:rsidP="00732FFA">
      <w:pPr>
        <w:ind w:left="211" w:hangingChars="100" w:hanging="211"/>
      </w:pPr>
      <w:r w:rsidRPr="00C14BC5">
        <w:rPr>
          <w:rFonts w:eastAsia="華康中黑體" w:hint="eastAsia"/>
        </w:rPr>
        <w:t>主席：</w:t>
      </w:r>
      <w:r>
        <w:rPr>
          <w:rFonts w:hint="eastAsia"/>
        </w:rPr>
        <w:t>請蘇委員巧慧發言。</w:t>
      </w:r>
    </w:p>
    <w:p w:rsidR="00732FFA" w:rsidRDefault="00732FFA" w:rsidP="00732FFA">
      <w:pPr>
        <w:ind w:left="211" w:hangingChars="100" w:hanging="211"/>
      </w:pPr>
      <w:r w:rsidRPr="00D92326">
        <w:rPr>
          <w:rFonts w:eastAsia="華康中黑體" w:hint="eastAsia"/>
        </w:rPr>
        <w:t>蘇委員巧慧：</w:t>
      </w:r>
      <w:r>
        <w:rPr>
          <w:rFonts w:hint="eastAsia"/>
        </w:rPr>
        <w:t>（</w:t>
      </w:r>
      <w:r>
        <w:rPr>
          <w:rFonts w:hint="eastAsia"/>
        </w:rPr>
        <w:t>10</w:t>
      </w:r>
      <w:r>
        <w:rPr>
          <w:rFonts w:hint="eastAsia"/>
        </w:rPr>
        <w:t>時</w:t>
      </w:r>
      <w:r>
        <w:rPr>
          <w:rFonts w:hint="eastAsia"/>
        </w:rPr>
        <w:t>29</w:t>
      </w:r>
      <w:r>
        <w:rPr>
          <w:rFonts w:hint="eastAsia"/>
        </w:rPr>
        <w:t>分）副主委好。上禮拜我們看到臺大個人申請入學放榜，出現一位優秀人才把獸醫系放在第一志願，成績甚至超過醫學系。我們覺得非常高興，因為現在年輕人有想法</w:t>
      </w:r>
      <w:r>
        <w:rPr>
          <w:rFonts w:hint="eastAsia"/>
        </w:rPr>
        <w:lastRenderedPageBreak/>
        <w:t>而且獸醫系受到大家的肯定。我認為這是很好的，所以要請教副主委有關獸醫師的問題。</w:t>
      </w:r>
    </w:p>
    <w:p w:rsidR="00732FFA" w:rsidRDefault="00732FFA" w:rsidP="00732FFA">
      <w:pPr>
        <w:ind w:leftChars="100" w:left="211" w:firstLineChars="100" w:firstLine="211"/>
      </w:pPr>
      <w:r>
        <w:rPr>
          <w:rFonts w:hint="eastAsia"/>
        </w:rPr>
        <w:t>請問主委，你知道現在全臺有多少執業的獸醫師？</w:t>
      </w:r>
    </w:p>
    <w:p w:rsidR="00732FFA" w:rsidRDefault="00732FFA" w:rsidP="00732FFA">
      <w:pPr>
        <w:ind w:left="211" w:hangingChars="100" w:hanging="211"/>
      </w:pPr>
      <w:r w:rsidRPr="00D92326">
        <w:rPr>
          <w:rFonts w:eastAsia="華康中黑體" w:hint="eastAsia"/>
        </w:rPr>
        <w:t>主席：</w:t>
      </w:r>
      <w:r>
        <w:rPr>
          <w:rFonts w:hint="eastAsia"/>
        </w:rPr>
        <w:t>請農委會陳副主任委員說明。</w:t>
      </w:r>
    </w:p>
    <w:p w:rsidR="00732FFA" w:rsidRDefault="00732FFA" w:rsidP="00732FFA">
      <w:pPr>
        <w:ind w:left="211" w:hangingChars="100" w:hanging="211"/>
      </w:pPr>
      <w:r w:rsidRPr="00D92326">
        <w:rPr>
          <w:rFonts w:eastAsia="華康中黑體" w:hint="eastAsia"/>
        </w:rPr>
        <w:t>陳副主任委員添壽：</w:t>
      </w:r>
      <w:r>
        <w:rPr>
          <w:rFonts w:hint="eastAsia"/>
        </w:rPr>
        <w:t>委員好。目前編制大約有四百多位，但實際上才……</w:t>
      </w:r>
    </w:p>
    <w:p w:rsidR="00732FFA" w:rsidRDefault="00732FFA" w:rsidP="00732FFA">
      <w:pPr>
        <w:ind w:left="211" w:hangingChars="100" w:hanging="211"/>
      </w:pPr>
      <w:r w:rsidRPr="00D92326">
        <w:rPr>
          <w:rFonts w:eastAsia="華康中黑體" w:hint="eastAsia"/>
        </w:rPr>
        <w:t>蘇委員巧慧：</w:t>
      </w:r>
      <w:r>
        <w:rPr>
          <w:rFonts w:hint="eastAsia"/>
        </w:rPr>
        <w:t>我是問全臺灣有多少，不只是公職而已。有沒有統計資料？</w:t>
      </w:r>
    </w:p>
    <w:p w:rsidR="00732FFA" w:rsidRDefault="00732FFA" w:rsidP="00732FFA">
      <w:pPr>
        <w:ind w:left="211" w:hangingChars="100" w:hanging="211"/>
      </w:pPr>
      <w:r w:rsidRPr="00D92326">
        <w:rPr>
          <w:rFonts w:eastAsia="華康中黑體" w:hint="eastAsia"/>
        </w:rPr>
        <w:t>陳副主任委員添壽：</w:t>
      </w:r>
      <w:r>
        <w:rPr>
          <w:rFonts w:hint="eastAsia"/>
        </w:rPr>
        <w:t>沒有統計資料。</w:t>
      </w:r>
    </w:p>
    <w:p w:rsidR="00732FFA" w:rsidRDefault="00732FFA" w:rsidP="00732FFA">
      <w:pPr>
        <w:ind w:left="211" w:hangingChars="100" w:hanging="211"/>
      </w:pPr>
      <w:r w:rsidRPr="00D92326">
        <w:rPr>
          <w:rFonts w:eastAsia="華康中黑體" w:hint="eastAsia"/>
        </w:rPr>
        <w:t>蘇委員巧慧：</w:t>
      </w:r>
      <w:r>
        <w:rPr>
          <w:rFonts w:hint="eastAsia"/>
        </w:rPr>
        <w:t>有資料嗎？要補充告訴副主委嗎？</w:t>
      </w:r>
    </w:p>
    <w:p w:rsidR="00732FFA" w:rsidRDefault="00732FFA" w:rsidP="00732FFA">
      <w:pPr>
        <w:ind w:left="211" w:hangingChars="100" w:hanging="211"/>
      </w:pPr>
      <w:r w:rsidRPr="00D92326">
        <w:rPr>
          <w:rFonts w:eastAsia="華康中黑體" w:hint="eastAsia"/>
        </w:rPr>
        <w:t>陳副主任委員添壽：</w:t>
      </w:r>
      <w:r>
        <w:rPr>
          <w:rFonts w:hint="eastAsia"/>
        </w:rPr>
        <w:t>沒有。</w:t>
      </w:r>
    </w:p>
    <w:p w:rsidR="00732FFA" w:rsidRDefault="00732FFA" w:rsidP="00732FFA">
      <w:pPr>
        <w:ind w:left="211" w:hangingChars="100" w:hanging="211"/>
      </w:pPr>
      <w:r w:rsidRPr="00D92326">
        <w:rPr>
          <w:rFonts w:eastAsia="華康中黑體" w:hint="eastAsia"/>
        </w:rPr>
        <w:t>蘇委員巧慧：</w:t>
      </w:r>
      <w:r>
        <w:rPr>
          <w:rFonts w:hint="eastAsia"/>
        </w:rPr>
        <w:t>今天的議題不是這個，所以副主委沒有帶相關資料來。</w:t>
      </w:r>
    </w:p>
    <w:p w:rsidR="00732FFA" w:rsidRDefault="00732FFA" w:rsidP="00732FFA">
      <w:pPr>
        <w:ind w:leftChars="100" w:left="211" w:firstLineChars="100" w:firstLine="211"/>
      </w:pPr>
      <w:r>
        <w:rPr>
          <w:rFonts w:hint="eastAsia"/>
        </w:rPr>
        <w:t>副主委覺得，全臺灣執業的獸醫師人數是在成長、下降還是持平？</w:t>
      </w:r>
    </w:p>
    <w:p w:rsidR="00732FFA" w:rsidRDefault="00732FFA" w:rsidP="00732FFA">
      <w:pPr>
        <w:ind w:left="211" w:hangingChars="100" w:hanging="211"/>
      </w:pPr>
      <w:r w:rsidRPr="00D92326">
        <w:rPr>
          <w:rFonts w:eastAsia="華康中黑體" w:hint="eastAsia"/>
        </w:rPr>
        <w:t>陳副主任委員添壽：</w:t>
      </w:r>
      <w:r>
        <w:rPr>
          <w:rFonts w:hint="eastAsia"/>
        </w:rPr>
        <w:t>基本上應該是在成長。</w:t>
      </w:r>
    </w:p>
    <w:p w:rsidR="00732FFA" w:rsidRDefault="00732FFA" w:rsidP="00732FFA">
      <w:pPr>
        <w:ind w:left="211" w:hangingChars="100" w:hanging="211"/>
      </w:pPr>
      <w:r w:rsidRPr="00D92326">
        <w:rPr>
          <w:rFonts w:eastAsia="華康中黑體" w:hint="eastAsia"/>
        </w:rPr>
        <w:t>蘇委員巧慧：</w:t>
      </w:r>
      <w:r>
        <w:rPr>
          <w:rFonts w:hint="eastAsia"/>
        </w:rPr>
        <w:t>應該是在成長，因為現在寵物市場方興未艾，小動物部分其實衝得很高。</w:t>
      </w:r>
    </w:p>
    <w:p w:rsidR="00732FFA" w:rsidRDefault="00732FFA" w:rsidP="00732FFA">
      <w:pPr>
        <w:ind w:leftChars="100" w:left="211" w:firstLineChars="100" w:firstLine="211"/>
      </w:pPr>
      <w:r>
        <w:rPr>
          <w:rFonts w:hint="eastAsia"/>
        </w:rPr>
        <w:t>我們回到剛剛副主委講的公職獸醫師。副主委說編制大約有四百多個，這部分是逐年減少、增加，還是怎樣？</w:t>
      </w:r>
    </w:p>
    <w:p w:rsidR="00732FFA" w:rsidRDefault="00732FFA" w:rsidP="00732FFA">
      <w:pPr>
        <w:ind w:left="211" w:hangingChars="100" w:hanging="211"/>
      </w:pPr>
      <w:r w:rsidRPr="00D92326">
        <w:rPr>
          <w:rFonts w:eastAsia="華康中黑體" w:hint="eastAsia"/>
        </w:rPr>
        <w:t>陳副主任委員添壽：</w:t>
      </w:r>
      <w:r>
        <w:rPr>
          <w:rFonts w:hint="eastAsia"/>
        </w:rPr>
        <w:t>現在招募不易。委員帶來的資料上也寫得很清楚，編制有四百多位但現有人力，在職的才三百多人。</w:t>
      </w:r>
    </w:p>
    <w:p w:rsidR="00732FFA" w:rsidRDefault="00732FFA" w:rsidP="00732FFA">
      <w:pPr>
        <w:ind w:left="211" w:hangingChars="100" w:hanging="211"/>
      </w:pPr>
      <w:r w:rsidRPr="00D92326">
        <w:rPr>
          <w:rFonts w:eastAsia="華康中黑體" w:hint="eastAsia"/>
        </w:rPr>
        <w:t>蘇委員巧慧：</w:t>
      </w:r>
      <w:r>
        <w:rPr>
          <w:rFonts w:hint="eastAsia"/>
        </w:rPr>
        <w:t>對，這份最新報告是審計部提供的，</w:t>
      </w:r>
      <w:r>
        <w:rPr>
          <w:rFonts w:hint="eastAsia"/>
        </w:rPr>
        <w:t>108</w:t>
      </w:r>
      <w:r>
        <w:rPr>
          <w:rFonts w:hint="eastAsia"/>
        </w:rPr>
        <w:t>年的資料，全臺的缺額有</w:t>
      </w:r>
      <w:r>
        <w:rPr>
          <w:rFonts w:hint="eastAsia"/>
        </w:rPr>
        <w:t>50</w:t>
      </w:r>
      <w:r>
        <w:rPr>
          <w:rFonts w:hint="eastAsia"/>
        </w:rPr>
        <w:t>個。副主委自己都說招募不易了，那麼你覺得招募不易的最大問題在哪裡？</w:t>
      </w:r>
    </w:p>
    <w:p w:rsidR="00732FFA" w:rsidRDefault="00732FFA" w:rsidP="00732FFA">
      <w:pPr>
        <w:ind w:left="211" w:hangingChars="100" w:hanging="211"/>
      </w:pPr>
      <w:r w:rsidRPr="00D92326">
        <w:rPr>
          <w:rFonts w:eastAsia="華康中黑體" w:hint="eastAsia"/>
        </w:rPr>
        <w:t>陳副主任委員添壽：</w:t>
      </w:r>
      <w:r>
        <w:rPr>
          <w:rFonts w:hint="eastAsia"/>
        </w:rPr>
        <w:t>事實上，這些第一線的獸醫師既要面臨防疫也要兼顧動物保護，兩項工作……</w:t>
      </w:r>
    </w:p>
    <w:p w:rsidR="00732FFA" w:rsidRDefault="00732FFA" w:rsidP="00732FFA">
      <w:pPr>
        <w:ind w:left="211" w:hangingChars="100" w:hanging="211"/>
      </w:pPr>
      <w:r w:rsidRPr="00D92326">
        <w:rPr>
          <w:rFonts w:eastAsia="華康中黑體" w:hint="eastAsia"/>
        </w:rPr>
        <w:t>蘇委員巧慧：</w:t>
      </w:r>
      <w:r>
        <w:rPr>
          <w:rFonts w:hint="eastAsia"/>
        </w:rPr>
        <w:t>對，工作繁重。</w:t>
      </w:r>
    </w:p>
    <w:p w:rsidR="00732FFA" w:rsidRDefault="00732FFA" w:rsidP="00732FFA">
      <w:pPr>
        <w:ind w:left="211" w:hangingChars="100" w:hanging="211"/>
      </w:pPr>
      <w:r w:rsidRPr="00D92326">
        <w:rPr>
          <w:rFonts w:eastAsia="華康中黑體" w:hint="eastAsia"/>
        </w:rPr>
        <w:t>陳副主任委員添壽：</w:t>
      </w:r>
      <w:r>
        <w:rPr>
          <w:rFonts w:hint="eastAsia"/>
        </w:rPr>
        <w:t>對，第一個就是負荷滿重的。還有，大家都知道現在寵物流行，如果他去開店執醫的話，收入不只是公家……</w:t>
      </w:r>
    </w:p>
    <w:p w:rsidR="00732FFA" w:rsidRDefault="00732FFA" w:rsidP="00732FFA">
      <w:pPr>
        <w:ind w:left="211" w:hangingChars="100" w:hanging="211"/>
      </w:pPr>
      <w:r w:rsidRPr="00D92326">
        <w:rPr>
          <w:rFonts w:eastAsia="華康中黑體" w:hint="eastAsia"/>
        </w:rPr>
        <w:t>蘇委員巧慧：</w:t>
      </w:r>
      <w:r>
        <w:rPr>
          <w:rFonts w:hint="eastAsia"/>
        </w:rPr>
        <w:t>第一個是工作繁重，第二個是待遇不足業界，除了這兩大原因外，還有其他的嗎？其實光是這兩個原因，我覺得就很嚴重了。</w:t>
      </w:r>
    </w:p>
    <w:p w:rsidR="00732FFA" w:rsidRDefault="00732FFA" w:rsidP="00732FFA">
      <w:pPr>
        <w:ind w:leftChars="100" w:left="211" w:firstLineChars="100" w:firstLine="211"/>
      </w:pPr>
      <w:r>
        <w:rPr>
          <w:rFonts w:hint="eastAsia"/>
        </w:rPr>
        <w:t>再請教副主委，公職獸醫師擔負的工作有哪些？簡單說，臺灣需不需要他們？</w:t>
      </w:r>
    </w:p>
    <w:p w:rsidR="00732FFA" w:rsidRDefault="00732FFA" w:rsidP="00732FFA">
      <w:pPr>
        <w:ind w:left="211" w:hangingChars="100" w:hanging="211"/>
      </w:pPr>
      <w:r w:rsidRPr="00D92326">
        <w:rPr>
          <w:rFonts w:eastAsia="華康中黑體" w:hint="eastAsia"/>
        </w:rPr>
        <w:t>陳副主任委員添壽：</w:t>
      </w:r>
      <w:r>
        <w:rPr>
          <w:rFonts w:hint="eastAsia"/>
        </w:rPr>
        <w:t>包括動保，譬如說一般動物、寵物要收容、做結紮等等。這是一部分的工作，還有防疫。</w:t>
      </w:r>
    </w:p>
    <w:p w:rsidR="00732FFA" w:rsidRDefault="00732FFA" w:rsidP="00732FFA">
      <w:pPr>
        <w:ind w:left="211" w:hangingChars="100" w:hanging="211"/>
      </w:pPr>
      <w:r w:rsidRPr="00D92326">
        <w:rPr>
          <w:rFonts w:eastAsia="華康中黑體" w:hint="eastAsia"/>
        </w:rPr>
        <w:t>蘇委員巧慧：</w:t>
      </w:r>
      <w:r>
        <w:rPr>
          <w:rFonts w:hint="eastAsia"/>
        </w:rPr>
        <w:t>副主委講到重點了。</w:t>
      </w:r>
    </w:p>
    <w:p w:rsidR="00732FFA" w:rsidRDefault="00732FFA" w:rsidP="00732FFA">
      <w:pPr>
        <w:ind w:left="211" w:hangingChars="100" w:hanging="211"/>
      </w:pPr>
      <w:r w:rsidRPr="00D92326">
        <w:rPr>
          <w:rFonts w:eastAsia="華康中黑體" w:hint="eastAsia"/>
        </w:rPr>
        <w:t>陳副主任委員添壽：</w:t>
      </w:r>
      <w:r>
        <w:rPr>
          <w:rFonts w:hint="eastAsia"/>
        </w:rPr>
        <w:t>像最近的牛結節，這些獸醫師都要動員起來做，在極短的時間內要打疫苗。一個禮拜……</w:t>
      </w:r>
    </w:p>
    <w:p w:rsidR="00732FFA" w:rsidRDefault="00732FFA" w:rsidP="00732FFA">
      <w:pPr>
        <w:ind w:left="211" w:hangingChars="100" w:hanging="211"/>
      </w:pPr>
      <w:r w:rsidRPr="00D92326">
        <w:rPr>
          <w:rFonts w:eastAsia="華康中黑體" w:hint="eastAsia"/>
        </w:rPr>
        <w:t>蘇委員巧慧：</w:t>
      </w:r>
      <w:r>
        <w:rPr>
          <w:rFonts w:hint="eastAsia"/>
        </w:rPr>
        <w:t>副主委，我的質詢時間不多。按照你這樣的描述，我們經過</w:t>
      </w:r>
      <w:r>
        <w:rPr>
          <w:rFonts w:hint="eastAsia"/>
        </w:rPr>
        <w:t>22</w:t>
      </w:r>
      <w:r>
        <w:rPr>
          <w:rFonts w:hint="eastAsia"/>
        </w:rPr>
        <w:t>年的努力，好不容易口蹄疫拔針，其實仰賴最多的就是公職獸醫師，不但有檢疫而且有執行。</w:t>
      </w:r>
    </w:p>
    <w:p w:rsidR="00732FFA" w:rsidRDefault="00732FFA" w:rsidP="00732FFA">
      <w:pPr>
        <w:ind w:leftChars="100" w:left="211" w:firstLineChars="100" w:firstLine="211"/>
      </w:pPr>
      <w:r>
        <w:rPr>
          <w:rFonts w:hint="eastAsia"/>
        </w:rPr>
        <w:t>再來，這幾年非洲豬瘟肆虐，全亞洲一片紅，包括菲律賓現在大爆發非洲豬瘟，只有臺灣一點白。我們守得這麼好，防疫靠的也是公職獸醫師，更不要說你剛剛提到突然來的牛結節。防疫牛結節要替牛隻打針，其實一般人很難想像，牛的體型那麼大，要追著牠跑，給牠打針，事</w:t>
      </w:r>
      <w:r>
        <w:rPr>
          <w:rFonts w:hint="eastAsia"/>
        </w:rPr>
        <w:lastRenderedPageBreak/>
        <w:t>實上是一件具有危險性的工作。</w:t>
      </w:r>
    </w:p>
    <w:p w:rsidR="00732FFA" w:rsidRDefault="00732FFA" w:rsidP="00732FFA">
      <w:pPr>
        <w:ind w:leftChars="100" w:left="211" w:firstLineChars="100" w:firstLine="211"/>
      </w:pPr>
      <w:r>
        <w:rPr>
          <w:rFonts w:hint="eastAsia"/>
        </w:rPr>
        <w:t>這麼困難的工作都是獸醫師在擔負，你又不給他們比較好的待遇，你覺得說得過去嗎？留得住人嗎？副主委，你有沒有什麼辦法，要不要提高他們的薪資待遇？</w:t>
      </w:r>
    </w:p>
    <w:p w:rsidR="00732FFA" w:rsidRDefault="00732FFA" w:rsidP="00732FFA">
      <w:pPr>
        <w:ind w:left="211" w:hangingChars="100" w:hanging="211"/>
      </w:pPr>
      <w:r w:rsidRPr="00D92326">
        <w:rPr>
          <w:rFonts w:eastAsia="華康中黑體" w:hint="eastAsia"/>
        </w:rPr>
        <w:t>陳副主任委員添壽：</w:t>
      </w:r>
      <w:r>
        <w:rPr>
          <w:rFonts w:hint="eastAsia"/>
        </w:rPr>
        <w:t>我想，在國外獸醫師比一般看病的醫師收益好。所以對於這部分，請容我們研究獸醫師的待遇和加給，或是工作要怎麼樣去合理分配，譬如有些工作是否另外去……</w:t>
      </w:r>
    </w:p>
    <w:p w:rsidR="00732FFA" w:rsidRDefault="00732FFA" w:rsidP="00732FFA">
      <w:pPr>
        <w:ind w:left="211" w:hangingChars="100" w:hanging="211"/>
      </w:pPr>
      <w:r w:rsidRPr="00D92326">
        <w:rPr>
          <w:rFonts w:eastAsia="華康中黑體" w:hint="eastAsia"/>
        </w:rPr>
        <w:t>蘇委員巧慧：</w:t>
      </w:r>
      <w:r>
        <w:rPr>
          <w:rFonts w:hint="eastAsia"/>
        </w:rPr>
        <w:t>好。</w:t>
      </w:r>
    </w:p>
    <w:p w:rsidR="00732FFA" w:rsidRDefault="00732FFA" w:rsidP="00732FFA">
      <w:pPr>
        <w:ind w:leftChars="100" w:left="211" w:firstLineChars="100" w:firstLine="211"/>
      </w:pPr>
      <w:r>
        <w:rPr>
          <w:rFonts w:hint="eastAsia"/>
        </w:rPr>
        <w:t>本席很難得有機會和副主委討論這個題目。這個題目說小算小，但它影響的是全臺灣的防疫。從剛剛說的口蹄疫、非洲豬瘟等等，影響的其實是無限大的經濟效果。所以容副主委去想是</w:t>
      </w:r>
      <w:r>
        <w:rPr>
          <w:rFonts w:hint="eastAsia"/>
        </w:rPr>
        <w:t>OK</w:t>
      </w:r>
      <w:r>
        <w:rPr>
          <w:rFonts w:hint="eastAsia"/>
        </w:rPr>
        <w:t>的，但請給我一個期限。</w:t>
      </w:r>
    </w:p>
    <w:p w:rsidR="00732FFA" w:rsidRDefault="00732FFA" w:rsidP="00732FFA">
      <w:pPr>
        <w:ind w:leftChars="100" w:left="211" w:firstLineChars="100" w:firstLine="211"/>
      </w:pPr>
      <w:r>
        <w:rPr>
          <w:rFonts w:hint="eastAsia"/>
        </w:rPr>
        <w:t>一個月的時間可以想出來嗎？可以吧</w:t>
      </w:r>
      <w:r w:rsidR="00012A8C">
        <w:rPr>
          <w:rFonts w:hint="eastAsia"/>
        </w:rPr>
        <w:t>！</w:t>
      </w:r>
      <w:r>
        <w:rPr>
          <w:rFonts w:hint="eastAsia"/>
        </w:rPr>
        <w:t>我知道其實你們已經在啟動了，只是對於你現在的方案，如果不是整體性的規劃，而是說，例如給一隻牛打了針才加幾元的獎金，這樣的方案我沒有辦法接受。我覺得這不是對公職獸醫師的尊重。這種獎金的發放標準，還要計算打幾隻牛的</w:t>
      </w:r>
      <w:r>
        <w:rPr>
          <w:rFonts w:hint="eastAsia"/>
        </w:rPr>
        <w:t>KPI</w:t>
      </w:r>
      <w:r>
        <w:rPr>
          <w:rFonts w:hint="eastAsia"/>
        </w:rPr>
        <w:t>，我也覺得不對，本質上就不正確了。</w:t>
      </w:r>
    </w:p>
    <w:p w:rsidR="00732FFA" w:rsidRDefault="00732FFA" w:rsidP="00732FFA">
      <w:pPr>
        <w:ind w:leftChars="100" w:left="211" w:firstLineChars="100" w:firstLine="211"/>
      </w:pPr>
      <w:r>
        <w:rPr>
          <w:rFonts w:hint="eastAsia"/>
        </w:rPr>
        <w:t>副主委，你很清楚我的題目。從現況到檢討方式和我們要執行的措施，本席希望農委會在</w:t>
      </w:r>
      <w:r>
        <w:rPr>
          <w:rFonts w:hint="eastAsia"/>
        </w:rPr>
        <w:t>1</w:t>
      </w:r>
      <w:r>
        <w:rPr>
          <w:rFonts w:hint="eastAsia"/>
        </w:rPr>
        <w:t>個月內提出方案，可以嗎？</w:t>
      </w:r>
    </w:p>
    <w:p w:rsidR="00732FFA" w:rsidRDefault="00732FFA" w:rsidP="00732FFA">
      <w:pPr>
        <w:ind w:left="211" w:hangingChars="100" w:hanging="211"/>
      </w:pPr>
      <w:r w:rsidRPr="00D92326">
        <w:rPr>
          <w:rFonts w:eastAsia="華康中黑體" w:hint="eastAsia"/>
        </w:rPr>
        <w:t>陳副主任委員添壽：</w:t>
      </w:r>
      <w:r>
        <w:rPr>
          <w:rFonts w:hint="eastAsia"/>
        </w:rPr>
        <w:t>1</w:t>
      </w:r>
      <w:r>
        <w:rPr>
          <w:rFonts w:hint="eastAsia"/>
        </w:rPr>
        <w:t>個月內我們把資料給委員。</w:t>
      </w:r>
    </w:p>
    <w:p w:rsidR="00732FFA" w:rsidRDefault="00732FFA" w:rsidP="00732FFA">
      <w:pPr>
        <w:ind w:left="211" w:hangingChars="100" w:hanging="211"/>
      </w:pPr>
      <w:r w:rsidRPr="00D92326">
        <w:rPr>
          <w:rFonts w:eastAsia="華康中黑體" w:hint="eastAsia"/>
        </w:rPr>
        <w:t>蘇委員巧慧：</w:t>
      </w:r>
      <w:r>
        <w:rPr>
          <w:rFonts w:hint="eastAsia"/>
        </w:rPr>
        <w:t>我已經很寬鬆了。</w:t>
      </w:r>
      <w:r>
        <w:rPr>
          <w:rFonts w:hint="eastAsia"/>
        </w:rPr>
        <w:t>1</w:t>
      </w:r>
      <w:r>
        <w:rPr>
          <w:rFonts w:hint="eastAsia"/>
        </w:rPr>
        <w:t>個月，可以嗎？好，謝謝。</w:t>
      </w:r>
    </w:p>
    <w:p w:rsidR="00732FFA" w:rsidRDefault="00732FFA" w:rsidP="00732FFA">
      <w:pPr>
        <w:ind w:left="211" w:hangingChars="100" w:hanging="211"/>
      </w:pPr>
      <w:r w:rsidRPr="00D92326">
        <w:rPr>
          <w:rFonts w:eastAsia="華康中黑體" w:hint="eastAsia"/>
        </w:rPr>
        <w:t>陳副主任委員添壽：</w:t>
      </w:r>
      <w:r>
        <w:rPr>
          <w:rFonts w:hint="eastAsia"/>
        </w:rPr>
        <w:t>謝謝委員指教。</w:t>
      </w:r>
    </w:p>
    <w:p w:rsidR="00732FFA" w:rsidRDefault="00732FFA" w:rsidP="00732FFA">
      <w:pPr>
        <w:ind w:left="211" w:hangingChars="100" w:hanging="211"/>
      </w:pPr>
      <w:r w:rsidRPr="00D92326">
        <w:rPr>
          <w:rFonts w:eastAsia="華康中黑體" w:hint="eastAsia"/>
        </w:rPr>
        <w:t>主席：</w:t>
      </w:r>
      <w:r>
        <w:rPr>
          <w:rFonts w:hint="eastAsia"/>
        </w:rPr>
        <w:t>請吳委員玉琴發言。</w:t>
      </w:r>
    </w:p>
    <w:p w:rsidR="00732FFA" w:rsidRDefault="00732FFA" w:rsidP="00732FFA">
      <w:pPr>
        <w:ind w:left="211" w:hangingChars="100" w:hanging="211"/>
      </w:pPr>
      <w:r w:rsidRPr="00D92326">
        <w:rPr>
          <w:rFonts w:eastAsia="華康中黑體" w:hint="eastAsia"/>
        </w:rPr>
        <w:t>吳委員玉琴：</w:t>
      </w:r>
      <w:r>
        <w:rPr>
          <w:rFonts w:hint="eastAsia"/>
        </w:rPr>
        <w:t>（</w:t>
      </w:r>
      <w:r>
        <w:rPr>
          <w:rFonts w:hint="eastAsia"/>
        </w:rPr>
        <w:t>10</w:t>
      </w:r>
      <w:r>
        <w:rPr>
          <w:rFonts w:hint="eastAsia"/>
        </w:rPr>
        <w:t>時</w:t>
      </w:r>
      <w:r>
        <w:rPr>
          <w:rFonts w:hint="eastAsia"/>
        </w:rPr>
        <w:t>36</w:t>
      </w:r>
      <w:r>
        <w:rPr>
          <w:rFonts w:hint="eastAsia"/>
        </w:rPr>
        <w:t>分）副主委好。今天我們要修農保條例，剛剛看到各委員所提的版本，其實都希望修正第五條，開放領取退伍給付一次金的退伍軍人來加保。對於這部分，我看農委會算是持比較正向的態度，就是對</w:t>
      </w:r>
      <w:r>
        <w:rPr>
          <w:rFonts w:hint="eastAsia"/>
        </w:rPr>
        <w:t>45</w:t>
      </w:r>
      <w:r>
        <w:rPr>
          <w:rFonts w:hint="eastAsia"/>
        </w:rPr>
        <w:t>歲以下退伍軍人投入農作是鼓勵的，因為他們是領一次金。</w:t>
      </w:r>
    </w:p>
    <w:p w:rsidR="00732FFA" w:rsidRDefault="00732FFA" w:rsidP="00732FFA">
      <w:pPr>
        <w:ind w:leftChars="100" w:left="211" w:firstLineChars="100" w:firstLine="211"/>
      </w:pPr>
      <w:r>
        <w:rPr>
          <w:rFonts w:hint="eastAsia"/>
        </w:rPr>
        <w:t>本席要請教的是，如果他們加入農保，可以得到什麼給付或有什麼好處？</w:t>
      </w:r>
    </w:p>
    <w:p w:rsidR="00732FFA" w:rsidRDefault="00732FFA" w:rsidP="00732FFA">
      <w:pPr>
        <w:ind w:left="211" w:hangingChars="100" w:hanging="211"/>
      </w:pPr>
      <w:r w:rsidRPr="00D92326">
        <w:rPr>
          <w:rFonts w:eastAsia="華康中黑體" w:hint="eastAsia"/>
        </w:rPr>
        <w:t>主席：</w:t>
      </w:r>
      <w:r>
        <w:rPr>
          <w:rFonts w:hint="eastAsia"/>
        </w:rPr>
        <w:t>請農委會陳副主任委員說明。</w:t>
      </w:r>
    </w:p>
    <w:p w:rsidR="00732FFA" w:rsidRDefault="00732FFA" w:rsidP="00732FFA">
      <w:pPr>
        <w:ind w:left="211" w:hangingChars="100" w:hanging="211"/>
      </w:pPr>
      <w:r w:rsidRPr="00D92326">
        <w:rPr>
          <w:rFonts w:eastAsia="華康中黑體" w:hint="eastAsia"/>
        </w:rPr>
        <w:t>陳副主任委員添壽：</w:t>
      </w:r>
      <w:r>
        <w:rPr>
          <w:rFonts w:hint="eastAsia"/>
        </w:rPr>
        <w:t>報告委員，農保本來就有生育、喪葬、身心障礙和傷病</w:t>
      </w:r>
      <w:r>
        <w:rPr>
          <w:rFonts w:hint="eastAsia"/>
        </w:rPr>
        <w:t>4</w:t>
      </w:r>
      <w:r>
        <w:rPr>
          <w:rFonts w:hint="eastAsia"/>
        </w:rPr>
        <w:t>種給付。</w:t>
      </w:r>
    </w:p>
    <w:p w:rsidR="00732FFA" w:rsidRDefault="00732FFA" w:rsidP="00732FFA">
      <w:pPr>
        <w:ind w:left="211" w:hangingChars="100" w:hanging="211"/>
      </w:pPr>
      <w:r w:rsidRPr="00D92326">
        <w:rPr>
          <w:rFonts w:eastAsia="華康中黑體" w:hint="eastAsia"/>
        </w:rPr>
        <w:t>吳委員玉琴：</w:t>
      </w:r>
      <w:r>
        <w:rPr>
          <w:rFonts w:hint="eastAsia"/>
        </w:rPr>
        <w:t>職災部分已經獨立出去了，</w:t>
      </w:r>
      <w:r>
        <w:rPr>
          <w:rFonts w:hint="eastAsia"/>
        </w:rPr>
        <w:t>2018</w:t>
      </w:r>
      <w:r>
        <w:rPr>
          <w:rFonts w:hint="eastAsia"/>
        </w:rPr>
        <w:t>年已經有獨立的農民職災保險。</w:t>
      </w:r>
    </w:p>
    <w:p w:rsidR="00732FFA" w:rsidRDefault="00732FFA" w:rsidP="00732FFA">
      <w:pPr>
        <w:ind w:left="211" w:hangingChars="100" w:hanging="211"/>
      </w:pPr>
      <w:r w:rsidRPr="00D92326">
        <w:rPr>
          <w:rFonts w:eastAsia="華康中黑體" w:hint="eastAsia"/>
        </w:rPr>
        <w:t>陳副主任委員添壽：</w:t>
      </w:r>
      <w:r>
        <w:rPr>
          <w:rFonts w:hint="eastAsia"/>
        </w:rPr>
        <w:t>是。</w:t>
      </w:r>
    </w:p>
    <w:p w:rsidR="00732FFA" w:rsidRDefault="00732FFA" w:rsidP="00732FFA">
      <w:pPr>
        <w:ind w:left="211" w:hangingChars="100" w:hanging="211"/>
      </w:pPr>
      <w:r w:rsidRPr="00D92326">
        <w:rPr>
          <w:rFonts w:eastAsia="華康中黑體" w:hint="eastAsia"/>
        </w:rPr>
        <w:t>吳委員玉琴：</w:t>
      </w:r>
      <w:r>
        <w:rPr>
          <w:rFonts w:hint="eastAsia"/>
        </w:rPr>
        <w:t>所以喪葬、生育、傷病和身障的保障，他們都有，但未來是否可以領取所謂的老農津貼？</w:t>
      </w:r>
    </w:p>
    <w:p w:rsidR="00732FFA" w:rsidRDefault="00732FFA" w:rsidP="00732FFA">
      <w:pPr>
        <w:ind w:left="211" w:hangingChars="100" w:hanging="211"/>
      </w:pPr>
      <w:r w:rsidRPr="00D92326">
        <w:rPr>
          <w:rFonts w:eastAsia="華康中黑體" w:hint="eastAsia"/>
        </w:rPr>
        <w:t>陳副主任委員添壽：</w:t>
      </w:r>
      <w:r>
        <w:rPr>
          <w:rFonts w:hint="eastAsia"/>
        </w:rPr>
        <w:t>應該說，如果是這樣的方式，我們會從農民退休儲金條例那邊去做調整、修正。</w:t>
      </w:r>
    </w:p>
    <w:p w:rsidR="00732FFA" w:rsidRDefault="00732FFA" w:rsidP="00732FFA">
      <w:pPr>
        <w:ind w:left="211" w:hangingChars="100" w:hanging="211"/>
      </w:pPr>
      <w:r w:rsidRPr="00D92326">
        <w:rPr>
          <w:rFonts w:eastAsia="華康中黑體" w:hint="eastAsia"/>
        </w:rPr>
        <w:t>吳委員玉琴：</w:t>
      </w:r>
      <w:r>
        <w:rPr>
          <w:rFonts w:hint="eastAsia"/>
        </w:rPr>
        <w:t>他們這些新加入農保的投保對象，不能領老農津貼，但是會回到農民退休儲金條例，就是自己提撥儲金，然後政府也相對的提撥。這也是保障他們退休生活的另一個管道。</w:t>
      </w:r>
    </w:p>
    <w:p w:rsidR="00732FFA" w:rsidRDefault="00732FFA" w:rsidP="00732FFA">
      <w:pPr>
        <w:ind w:left="211" w:hangingChars="100" w:hanging="211"/>
      </w:pPr>
      <w:r w:rsidRPr="00D92326">
        <w:rPr>
          <w:rFonts w:eastAsia="華康中黑體" w:hint="eastAsia"/>
        </w:rPr>
        <w:t>陳副主任委員添壽：</w:t>
      </w:r>
      <w:r>
        <w:rPr>
          <w:rFonts w:hint="eastAsia"/>
        </w:rPr>
        <w:t>是。</w:t>
      </w:r>
    </w:p>
    <w:p w:rsidR="00732FFA" w:rsidRDefault="00732FFA" w:rsidP="00732FFA">
      <w:pPr>
        <w:ind w:left="211" w:hangingChars="100" w:hanging="211"/>
      </w:pPr>
      <w:r w:rsidRPr="00D92326">
        <w:rPr>
          <w:rFonts w:eastAsia="華康中黑體" w:hint="eastAsia"/>
        </w:rPr>
        <w:t>吳委員玉琴：</w:t>
      </w:r>
      <w:r>
        <w:rPr>
          <w:rFonts w:hint="eastAsia"/>
        </w:rPr>
        <w:t>副主委有沒有推估，未來放寬沒有領取年金的這些退役軍職人員加入，大概預期有多</w:t>
      </w:r>
      <w:r>
        <w:rPr>
          <w:rFonts w:hint="eastAsia"/>
        </w:rPr>
        <w:lastRenderedPageBreak/>
        <w:t>少？這群人有多少，你們有掌握嗎？</w:t>
      </w:r>
    </w:p>
    <w:p w:rsidR="00732FFA" w:rsidRDefault="00732FFA" w:rsidP="00732FFA">
      <w:pPr>
        <w:ind w:leftChars="100" w:left="211" w:firstLineChars="100" w:firstLine="211"/>
      </w:pPr>
      <w:r>
        <w:rPr>
          <w:rFonts w:hint="eastAsia"/>
        </w:rPr>
        <w:t>如果要做政策，這個掌握應該要有。這部分到底有多少人？如果開放的話，你覺得大概有多少人會加入農保？</w:t>
      </w:r>
    </w:p>
    <w:p w:rsidR="00732FFA" w:rsidRDefault="00732FFA" w:rsidP="00732FFA">
      <w:pPr>
        <w:ind w:left="211" w:hangingChars="100" w:hanging="211"/>
      </w:pPr>
      <w:r w:rsidRPr="00D92326">
        <w:rPr>
          <w:rFonts w:eastAsia="華康中黑體" w:hint="eastAsia"/>
        </w:rPr>
        <w:t>陳副主任委員添壽：</w:t>
      </w:r>
      <w:r>
        <w:rPr>
          <w:rFonts w:hint="eastAsia"/>
        </w:rPr>
        <w:t>在這個範圍以內，目前來講大概有一千九百多人，將近二千人。</w:t>
      </w:r>
    </w:p>
    <w:p w:rsidR="00732FFA" w:rsidRDefault="00732FFA" w:rsidP="00732FFA">
      <w:pPr>
        <w:ind w:left="211" w:hangingChars="100" w:hanging="211"/>
      </w:pPr>
      <w:r w:rsidRPr="00D92326">
        <w:rPr>
          <w:rFonts w:eastAsia="華康中黑體" w:hint="eastAsia"/>
        </w:rPr>
        <w:t>吳委員玉琴：</w:t>
      </w:r>
      <w:r>
        <w:rPr>
          <w:rFonts w:hint="eastAsia"/>
        </w:rPr>
        <w:t>就是會加入農保的人，有將近二千人左右。</w:t>
      </w:r>
    </w:p>
    <w:p w:rsidR="00732FFA" w:rsidRDefault="00732FFA" w:rsidP="00732FFA">
      <w:pPr>
        <w:ind w:left="211" w:hangingChars="100" w:hanging="211"/>
      </w:pPr>
      <w:r w:rsidRPr="00D92326">
        <w:rPr>
          <w:rFonts w:eastAsia="華康中黑體" w:hint="eastAsia"/>
        </w:rPr>
        <w:t>陳副主任委員添壽：</w:t>
      </w:r>
      <w:r>
        <w:rPr>
          <w:rFonts w:hint="eastAsia"/>
        </w:rPr>
        <w:t>對。</w:t>
      </w:r>
    </w:p>
    <w:p w:rsidR="00732FFA" w:rsidRDefault="00732FFA" w:rsidP="00732FFA">
      <w:pPr>
        <w:ind w:left="211" w:hangingChars="100" w:hanging="211"/>
      </w:pPr>
      <w:r w:rsidRPr="00D92326">
        <w:rPr>
          <w:rFonts w:eastAsia="華康中黑體" w:hint="eastAsia"/>
        </w:rPr>
        <w:t>吳委員玉琴：</w:t>
      </w:r>
      <w:r>
        <w:rPr>
          <w:rFonts w:hint="eastAsia"/>
        </w:rPr>
        <w:t>這對農保支出的影響，你們有沒有評估？我們還是希望農委會能夠有財務的評估，有嗎？</w:t>
      </w:r>
    </w:p>
    <w:p w:rsidR="00732FFA" w:rsidRDefault="00732FFA" w:rsidP="00732FFA">
      <w:pPr>
        <w:ind w:left="211" w:hangingChars="100" w:hanging="211"/>
      </w:pPr>
      <w:r w:rsidRPr="00D92326">
        <w:rPr>
          <w:rFonts w:eastAsia="華康中黑體" w:hint="eastAsia"/>
        </w:rPr>
        <w:t>陳副主任委員添壽：</w:t>
      </w:r>
      <w:r>
        <w:rPr>
          <w:rFonts w:hint="eastAsia"/>
        </w:rPr>
        <w:t>一年大概一千多萬元，還是……</w:t>
      </w:r>
    </w:p>
    <w:p w:rsidR="00732FFA" w:rsidRDefault="00732FFA" w:rsidP="00732FFA">
      <w:pPr>
        <w:ind w:left="211" w:hangingChars="100" w:hanging="211"/>
      </w:pPr>
      <w:r w:rsidRPr="00D92326">
        <w:rPr>
          <w:rFonts w:eastAsia="華康中黑體" w:hint="eastAsia"/>
        </w:rPr>
        <w:t>吳委員玉琴：</w:t>
      </w:r>
      <w:r>
        <w:rPr>
          <w:rFonts w:hint="eastAsia"/>
        </w:rPr>
        <w:t>一年一千多萬元的影響？</w:t>
      </w:r>
    </w:p>
    <w:p w:rsidR="00732FFA" w:rsidRDefault="00732FFA" w:rsidP="00732FFA">
      <w:pPr>
        <w:ind w:left="211" w:hangingChars="100" w:hanging="211"/>
      </w:pPr>
      <w:r w:rsidRPr="00D92326">
        <w:rPr>
          <w:rFonts w:eastAsia="華康中黑體" w:hint="eastAsia"/>
        </w:rPr>
        <w:t>陳副主任委員添壽：</w:t>
      </w:r>
      <w:r>
        <w:rPr>
          <w:rFonts w:hint="eastAsia"/>
        </w:rPr>
        <w:t>包括儲金。</w:t>
      </w:r>
    </w:p>
    <w:p w:rsidR="00732FFA" w:rsidRDefault="00732FFA" w:rsidP="00732FFA">
      <w:pPr>
        <w:ind w:left="211" w:hangingChars="100" w:hanging="211"/>
      </w:pPr>
      <w:r w:rsidRPr="00D92326">
        <w:rPr>
          <w:rFonts w:eastAsia="華康中黑體" w:hint="eastAsia"/>
        </w:rPr>
        <w:t>吳委員玉琴：</w:t>
      </w:r>
      <w:r>
        <w:rPr>
          <w:rFonts w:hint="eastAsia"/>
        </w:rPr>
        <w:t>包括儲金的補助，好。所以影響性還好，算是可控的範圍內。</w:t>
      </w:r>
    </w:p>
    <w:p w:rsidR="00732FFA" w:rsidRDefault="00732FFA" w:rsidP="00732FFA">
      <w:pPr>
        <w:ind w:leftChars="100" w:left="211" w:firstLineChars="100" w:firstLine="211"/>
      </w:pPr>
      <w:r>
        <w:rPr>
          <w:rFonts w:hint="eastAsia"/>
        </w:rPr>
        <w:t>算是可控啦</w:t>
      </w:r>
      <w:r w:rsidR="00012A8C">
        <w:rPr>
          <w:rFonts w:hint="eastAsia"/>
        </w:rPr>
        <w:t>！</w:t>
      </w:r>
      <w:r>
        <w:rPr>
          <w:rFonts w:hint="eastAsia"/>
        </w:rPr>
        <w:t>副主委不要講得那麼沒信心，要有信心。</w:t>
      </w:r>
    </w:p>
    <w:p w:rsidR="00732FFA" w:rsidRDefault="00732FFA" w:rsidP="00732FFA">
      <w:pPr>
        <w:ind w:left="211" w:hangingChars="100" w:hanging="211"/>
      </w:pPr>
      <w:r w:rsidRPr="00D92326">
        <w:rPr>
          <w:rFonts w:eastAsia="華康中黑體" w:hint="eastAsia"/>
        </w:rPr>
        <w:t>陳副主任委員添壽：</w:t>
      </w:r>
      <w:r>
        <w:rPr>
          <w:rFonts w:hint="eastAsia"/>
        </w:rPr>
        <w:t>是。</w:t>
      </w:r>
    </w:p>
    <w:p w:rsidR="00732FFA" w:rsidRDefault="00732FFA" w:rsidP="00732FFA">
      <w:pPr>
        <w:ind w:left="211" w:hangingChars="100" w:hanging="211"/>
      </w:pPr>
      <w:r w:rsidRPr="00D92326">
        <w:rPr>
          <w:rFonts w:eastAsia="華康中黑體" w:hint="eastAsia"/>
        </w:rPr>
        <w:t>吳委員玉琴：</w:t>
      </w:r>
      <w:r>
        <w:rPr>
          <w:rFonts w:hint="eastAsia"/>
        </w:rPr>
        <w:t>我一向滿鼓勵這些軍人，尤其是中、短期，沒有領退休俸、年金的軍人，能夠進入農業生產市場。這是一個勞動力轉換非常好的方式，我是很支持的。</w:t>
      </w:r>
    </w:p>
    <w:p w:rsidR="00732FFA" w:rsidRDefault="00732FFA" w:rsidP="00732FFA">
      <w:pPr>
        <w:ind w:leftChars="100" w:left="211" w:firstLineChars="100" w:firstLine="211"/>
      </w:pPr>
      <w:r>
        <w:rPr>
          <w:rFonts w:hint="eastAsia"/>
        </w:rPr>
        <w:t>稍後詳細討論法條時，我們再一起看怎麼處理。尤其農委會認為必須同步符合實際耕作者從事農業生產工作認定作業要點的規定，這部分我也支持，因為我想還是要有一定的規範。我們也鼓勵年輕的退職軍人能夠開啟工作第二春，我想這是歡迎的。接著要請教的是有關農保一年的生育給付大概有多少件？因為待會兒有生育給付的條文要審查。</w:t>
      </w:r>
    </w:p>
    <w:p w:rsidR="00732FFA" w:rsidRDefault="00732FFA" w:rsidP="00732FFA">
      <w:pPr>
        <w:ind w:left="211" w:hangingChars="100" w:hanging="211"/>
      </w:pPr>
      <w:r w:rsidRPr="00D92326">
        <w:rPr>
          <w:rFonts w:eastAsia="華康中黑體" w:hint="eastAsia"/>
        </w:rPr>
        <w:t>陳副主任委員添壽：</w:t>
      </w:r>
      <w:r>
        <w:rPr>
          <w:rFonts w:hint="eastAsia"/>
        </w:rPr>
        <w:t>0.45</w:t>
      </w:r>
      <w:r>
        <w:rPr>
          <w:rFonts w:hint="eastAsia"/>
        </w:rPr>
        <w:t>億元。</w:t>
      </w:r>
    </w:p>
    <w:p w:rsidR="00732FFA" w:rsidRDefault="00732FFA" w:rsidP="00732FFA">
      <w:pPr>
        <w:ind w:left="211" w:hangingChars="100" w:hanging="211"/>
      </w:pPr>
      <w:r w:rsidRPr="00D92326">
        <w:rPr>
          <w:rFonts w:eastAsia="華康中黑體" w:hint="eastAsia"/>
        </w:rPr>
        <w:t>吳委員玉琴：</w:t>
      </w:r>
      <w:r>
        <w:rPr>
          <w:rFonts w:hint="eastAsia"/>
        </w:rPr>
        <w:t>所以不多？</w:t>
      </w:r>
    </w:p>
    <w:p w:rsidR="00732FFA" w:rsidRDefault="00732FFA" w:rsidP="00732FFA">
      <w:pPr>
        <w:ind w:left="211" w:hangingChars="100" w:hanging="211"/>
      </w:pPr>
      <w:r w:rsidRPr="00D92326">
        <w:rPr>
          <w:rFonts w:eastAsia="華康中黑體" w:hint="eastAsia"/>
        </w:rPr>
        <w:t>陳副主任委員添壽：</w:t>
      </w:r>
      <w:r>
        <w:rPr>
          <w:rFonts w:hint="eastAsia"/>
        </w:rPr>
        <w:t>這是生育給付的部分。</w:t>
      </w:r>
    </w:p>
    <w:p w:rsidR="00732FFA" w:rsidRDefault="00732FFA" w:rsidP="00732FFA">
      <w:pPr>
        <w:ind w:left="211" w:hangingChars="100" w:hanging="211"/>
      </w:pPr>
      <w:r w:rsidRPr="00D92326">
        <w:rPr>
          <w:rFonts w:eastAsia="華康中黑體" w:hint="eastAsia"/>
        </w:rPr>
        <w:t>吳委員玉琴：</w:t>
      </w:r>
      <w:r>
        <w:rPr>
          <w:rFonts w:hint="eastAsia"/>
        </w:rPr>
        <w:t>有統計件數嗎？看起來規模不大。</w:t>
      </w:r>
    </w:p>
    <w:p w:rsidR="00732FFA" w:rsidRDefault="00732FFA" w:rsidP="00732FFA">
      <w:pPr>
        <w:ind w:left="211" w:hangingChars="100" w:hanging="211"/>
      </w:pPr>
      <w:r w:rsidRPr="00D92326">
        <w:rPr>
          <w:rFonts w:eastAsia="華康中黑體" w:hint="eastAsia"/>
        </w:rPr>
        <w:t>陳副主任委員添壽：</w:t>
      </w:r>
      <w:r>
        <w:rPr>
          <w:rFonts w:hint="eastAsia"/>
        </w:rPr>
        <w:t>二千多件。</w:t>
      </w:r>
    </w:p>
    <w:p w:rsidR="00732FFA" w:rsidRDefault="00732FFA" w:rsidP="00732FFA">
      <w:pPr>
        <w:ind w:left="211" w:hangingChars="100" w:hanging="211"/>
      </w:pPr>
      <w:r w:rsidRPr="00D92326">
        <w:rPr>
          <w:rFonts w:eastAsia="華康中黑體" w:hint="eastAsia"/>
        </w:rPr>
        <w:t>吳委員玉琴：</w:t>
      </w:r>
      <w:r>
        <w:rPr>
          <w:rFonts w:hint="eastAsia"/>
        </w:rPr>
        <w:t>二千多件而已？這麼少？如果是二千多件，真的請農委會要強化、讓條文更簡化，之前民眾黨也善意提出各保險之間的轉換，因為有日數限制才會給付，如果能夠像農委會報告裡面提到的把日數限制拿掉，進入農保時不管怎樣就直接給付，其實國保也沒有限制天數就直接給付，我想這樣比較合理一點。我知道你們農保的給付也沒有很多，生育給付和勞保、國保差很多，農保才</w:t>
      </w:r>
      <w:r>
        <w:rPr>
          <w:rFonts w:hint="eastAsia"/>
        </w:rPr>
        <w:t>2</w:t>
      </w:r>
      <w:r w:rsidR="00012A8C">
        <w:rPr>
          <w:rFonts w:hint="eastAsia"/>
        </w:rPr>
        <w:t>萬</w:t>
      </w:r>
      <w:r>
        <w:rPr>
          <w:rFonts w:hint="eastAsia"/>
        </w:rPr>
        <w:t>0,400</w:t>
      </w:r>
      <w:r>
        <w:rPr>
          <w:rFonts w:hint="eastAsia"/>
        </w:rPr>
        <w:t>元而已，國保兩個月的給付還有</w:t>
      </w:r>
      <w:r>
        <w:rPr>
          <w:rFonts w:hint="eastAsia"/>
        </w:rPr>
        <w:t>3</w:t>
      </w:r>
      <w:r w:rsidR="00012A8C">
        <w:rPr>
          <w:rFonts w:hint="eastAsia"/>
        </w:rPr>
        <w:t>萬</w:t>
      </w:r>
      <w:r>
        <w:rPr>
          <w:rFonts w:hint="eastAsia"/>
        </w:rPr>
        <w:t>6,564</w:t>
      </w:r>
      <w:r>
        <w:rPr>
          <w:rFonts w:hint="eastAsia"/>
        </w:rPr>
        <w:t>元，其實負擔沒有很多，你剛才提到才</w:t>
      </w:r>
      <w:r>
        <w:rPr>
          <w:rFonts w:hint="eastAsia"/>
        </w:rPr>
        <w:t>2,000</w:t>
      </w:r>
      <w:r>
        <w:rPr>
          <w:rFonts w:hint="eastAsia"/>
        </w:rPr>
        <w:t>件，臺灣現在少子女化，在希望更鼓勵大家生育的情況下，我覺得如果是加入農保就直接概括承受，不要在那邊算來算去、誰負擔多少，我覺得太複雜了，我們很支持農委會在報告裡提到的做法。謝謝。</w:t>
      </w:r>
    </w:p>
    <w:p w:rsidR="00732FFA" w:rsidRDefault="00732FFA" w:rsidP="00732FFA">
      <w:pPr>
        <w:ind w:left="211" w:hangingChars="100" w:hanging="211"/>
      </w:pPr>
      <w:r w:rsidRPr="00D92326">
        <w:rPr>
          <w:rFonts w:eastAsia="華康中黑體" w:hint="eastAsia"/>
        </w:rPr>
        <w:t>陳副主任委員添壽：</w:t>
      </w:r>
      <w:r>
        <w:rPr>
          <w:rFonts w:hint="eastAsia"/>
        </w:rPr>
        <w:t>謝謝。</w:t>
      </w:r>
    </w:p>
    <w:p w:rsidR="00732FFA" w:rsidRDefault="00732FFA" w:rsidP="00732FFA">
      <w:pPr>
        <w:ind w:left="211" w:hangingChars="100" w:hanging="211"/>
      </w:pPr>
      <w:r w:rsidRPr="00D92326">
        <w:rPr>
          <w:rFonts w:eastAsia="華康中黑體" w:hint="eastAsia"/>
        </w:rPr>
        <w:t>主席：</w:t>
      </w:r>
      <w:r>
        <w:rPr>
          <w:rFonts w:hint="eastAsia"/>
        </w:rPr>
        <w:t>報告委員會，莊競程委員質詢之後休息</w:t>
      </w:r>
      <w:r>
        <w:rPr>
          <w:rFonts w:hint="eastAsia"/>
        </w:rPr>
        <w:t>5</w:t>
      </w:r>
      <w:r>
        <w:rPr>
          <w:rFonts w:hint="eastAsia"/>
        </w:rPr>
        <w:t>分鐘。</w:t>
      </w:r>
    </w:p>
    <w:p w:rsidR="00732FFA" w:rsidRDefault="00732FFA" w:rsidP="00732FFA">
      <w:pPr>
        <w:ind w:leftChars="100" w:left="211" w:firstLineChars="100" w:firstLine="211"/>
      </w:pPr>
      <w:r>
        <w:rPr>
          <w:rFonts w:hint="eastAsia"/>
        </w:rPr>
        <w:lastRenderedPageBreak/>
        <w:t>請蔣委員萬安發言。</w:t>
      </w:r>
    </w:p>
    <w:p w:rsidR="00732FFA" w:rsidRDefault="00732FFA" w:rsidP="00732FFA">
      <w:pPr>
        <w:ind w:left="211" w:hangingChars="100" w:hanging="211"/>
      </w:pPr>
      <w:r w:rsidRPr="00D92326">
        <w:rPr>
          <w:rFonts w:eastAsia="華康中黑體" w:hint="eastAsia"/>
        </w:rPr>
        <w:t>蔣委員萬安：</w:t>
      </w:r>
      <w:r>
        <w:rPr>
          <w:rFonts w:hint="eastAsia"/>
        </w:rPr>
        <w:t>（</w:t>
      </w:r>
      <w:r>
        <w:rPr>
          <w:rFonts w:hint="eastAsia"/>
        </w:rPr>
        <w:t>10</w:t>
      </w:r>
      <w:r>
        <w:rPr>
          <w:rFonts w:hint="eastAsia"/>
        </w:rPr>
        <w:t>時</w:t>
      </w:r>
      <w:r>
        <w:rPr>
          <w:rFonts w:hint="eastAsia"/>
        </w:rPr>
        <w:t>42</w:t>
      </w:r>
      <w:r>
        <w:rPr>
          <w:rFonts w:hint="eastAsia"/>
        </w:rPr>
        <w:t>分）請教陳副主委，這是農委會的臺灣豬標章嗎？</w:t>
      </w:r>
    </w:p>
    <w:p w:rsidR="00732FFA" w:rsidRDefault="00732FFA" w:rsidP="00732FFA">
      <w:pPr>
        <w:ind w:left="211" w:hangingChars="100" w:hanging="211"/>
      </w:pPr>
      <w:r w:rsidRPr="00D92326">
        <w:rPr>
          <w:rFonts w:eastAsia="華康中黑體" w:hint="eastAsia"/>
        </w:rPr>
        <w:t>主席：</w:t>
      </w:r>
      <w:r>
        <w:rPr>
          <w:rFonts w:hint="eastAsia"/>
        </w:rPr>
        <w:t>請農委會陳副主任委員說明。</w:t>
      </w:r>
    </w:p>
    <w:p w:rsidR="00732FFA" w:rsidRDefault="00732FFA" w:rsidP="00732FFA">
      <w:pPr>
        <w:ind w:left="211" w:hangingChars="100" w:hanging="211"/>
      </w:pPr>
      <w:r w:rsidRPr="00D92326">
        <w:rPr>
          <w:rFonts w:eastAsia="華康中黑體" w:hint="eastAsia"/>
        </w:rPr>
        <w:t>陳副主任委員添壽：</w:t>
      </w:r>
      <w:r>
        <w:rPr>
          <w:rFonts w:hint="eastAsia"/>
        </w:rPr>
        <w:t>對，這是農委會在推動的標章。</w:t>
      </w:r>
    </w:p>
    <w:p w:rsidR="00732FFA" w:rsidRDefault="00732FFA" w:rsidP="00732FFA">
      <w:pPr>
        <w:ind w:left="211" w:hangingChars="100" w:hanging="211"/>
      </w:pPr>
      <w:r w:rsidRPr="00D92326">
        <w:rPr>
          <w:rFonts w:eastAsia="華康中黑體" w:hint="eastAsia"/>
        </w:rPr>
        <w:t>蔣委員萬安：</w:t>
      </w:r>
      <w:r>
        <w:rPr>
          <w:rFonts w:hint="eastAsia"/>
        </w:rPr>
        <w:t>好，所以這的確是農委會發的臺灣豬標章，請教副主委目前發出多少張？</w:t>
      </w:r>
    </w:p>
    <w:p w:rsidR="00732FFA" w:rsidRDefault="00732FFA" w:rsidP="00732FFA">
      <w:pPr>
        <w:ind w:left="211" w:hangingChars="100" w:hanging="211"/>
      </w:pPr>
      <w:r w:rsidRPr="00D92326">
        <w:rPr>
          <w:rFonts w:eastAsia="華康中黑體" w:hint="eastAsia"/>
        </w:rPr>
        <w:t>陳副主任委員添壽：</w:t>
      </w:r>
      <w:r>
        <w:rPr>
          <w:rFonts w:hint="eastAsia"/>
        </w:rPr>
        <w:t>五千多張吧。</w:t>
      </w:r>
    </w:p>
    <w:p w:rsidR="00732FFA" w:rsidRDefault="00732FFA" w:rsidP="00732FFA">
      <w:pPr>
        <w:ind w:left="211" w:hangingChars="100" w:hanging="211"/>
      </w:pPr>
      <w:r w:rsidRPr="00D92326">
        <w:rPr>
          <w:rFonts w:eastAsia="華康中黑體" w:hint="eastAsia"/>
        </w:rPr>
        <w:t>蔣委員萬安：</w:t>
      </w:r>
      <w:r>
        <w:rPr>
          <w:rFonts w:hint="eastAsia"/>
        </w:rPr>
        <w:t>五千多張而已嗎？</w:t>
      </w:r>
    </w:p>
    <w:p w:rsidR="00732FFA" w:rsidRDefault="00732FFA" w:rsidP="00732FFA">
      <w:pPr>
        <w:ind w:left="211" w:hangingChars="100" w:hanging="211"/>
      </w:pPr>
      <w:r w:rsidRPr="00D92326">
        <w:rPr>
          <w:rFonts w:eastAsia="華康中黑體" w:hint="eastAsia"/>
        </w:rPr>
        <w:t>陳副主任委員添壽：</w:t>
      </w:r>
      <w:r>
        <w:rPr>
          <w:rFonts w:hint="eastAsia"/>
        </w:rPr>
        <w:t>這是之前我掌握的數字，最新的我等一下……</w:t>
      </w:r>
    </w:p>
    <w:p w:rsidR="00732FFA" w:rsidRDefault="00732FFA" w:rsidP="00732FFA">
      <w:pPr>
        <w:ind w:left="211" w:hangingChars="100" w:hanging="211"/>
      </w:pPr>
      <w:r w:rsidRPr="00D92326">
        <w:rPr>
          <w:rFonts w:eastAsia="華康中黑體" w:hint="eastAsia"/>
        </w:rPr>
        <w:t>蔣委員萬安：</w:t>
      </w:r>
      <w:r>
        <w:rPr>
          <w:rFonts w:hint="eastAsia"/>
        </w:rPr>
        <w:t>發出去當然會有一些回收或繳回的，所以目前大概有五千多張在市面上？</w:t>
      </w:r>
    </w:p>
    <w:p w:rsidR="00732FFA" w:rsidRDefault="00732FFA" w:rsidP="00732FFA">
      <w:pPr>
        <w:ind w:left="211" w:hangingChars="100" w:hanging="211"/>
      </w:pPr>
      <w:r w:rsidRPr="00D92326">
        <w:rPr>
          <w:rFonts w:eastAsia="華康中黑體" w:hint="eastAsia"/>
        </w:rPr>
        <w:t>陳副主任委員添壽：</w:t>
      </w:r>
      <w:r>
        <w:rPr>
          <w:rFonts w:hint="eastAsia"/>
        </w:rPr>
        <w:t>不是，這是上一次，最新的數字我馬上查出來給委員。</w:t>
      </w:r>
    </w:p>
    <w:p w:rsidR="00732FFA" w:rsidRDefault="00732FFA" w:rsidP="00732FFA">
      <w:pPr>
        <w:ind w:left="211" w:hangingChars="100" w:hanging="211"/>
      </w:pPr>
      <w:r w:rsidRPr="00D92326">
        <w:rPr>
          <w:rFonts w:eastAsia="華康中黑體" w:hint="eastAsia"/>
        </w:rPr>
        <w:t>蔣委員萬安：</w:t>
      </w:r>
      <w:r>
        <w:rPr>
          <w:rFonts w:hint="eastAsia"/>
        </w:rPr>
        <w:t>好，所以的確發出去相當多張，從今年</w:t>
      </w:r>
      <w:r>
        <w:rPr>
          <w:rFonts w:hint="eastAsia"/>
        </w:rPr>
        <w:t>1</w:t>
      </w:r>
      <w:r>
        <w:rPr>
          <w:rFonts w:hint="eastAsia"/>
        </w:rPr>
        <w:t>月</w:t>
      </w:r>
      <w:r>
        <w:rPr>
          <w:rFonts w:hint="eastAsia"/>
        </w:rPr>
        <w:t>1</w:t>
      </w:r>
      <w:r>
        <w:rPr>
          <w:rFonts w:hint="eastAsia"/>
        </w:rPr>
        <w:t>日之後你們進行多少次稽查？臺灣豬標章是不是有確實標示清楚或明確的標示？你要去稽查呀！不然每個業者申請之後又混用其他國家的豬肉。</w:t>
      </w:r>
    </w:p>
    <w:p w:rsidR="00732FFA" w:rsidRDefault="00732FFA" w:rsidP="00732FFA">
      <w:pPr>
        <w:ind w:left="211" w:hangingChars="100" w:hanging="211"/>
      </w:pPr>
      <w:r w:rsidRPr="00D92326">
        <w:rPr>
          <w:rFonts w:eastAsia="華康中黑體" w:hint="eastAsia"/>
        </w:rPr>
        <w:t>陳副主任委員添壽：</w:t>
      </w:r>
      <w:r>
        <w:rPr>
          <w:rFonts w:hint="eastAsia"/>
        </w:rPr>
        <w:t>報告委員，這絕對有做稽查。</w:t>
      </w:r>
    </w:p>
    <w:p w:rsidR="00732FFA" w:rsidRDefault="00732FFA" w:rsidP="00732FFA">
      <w:pPr>
        <w:ind w:left="211" w:hangingChars="100" w:hanging="211"/>
      </w:pPr>
      <w:r w:rsidRPr="00D92326">
        <w:rPr>
          <w:rFonts w:eastAsia="華康中黑體" w:hint="eastAsia"/>
        </w:rPr>
        <w:t>蔣委員萬安：</w:t>
      </w:r>
      <w:r>
        <w:rPr>
          <w:rFonts w:hint="eastAsia"/>
        </w:rPr>
        <w:t>進行多少次？</w:t>
      </w:r>
    </w:p>
    <w:p w:rsidR="00732FFA" w:rsidRDefault="00732FFA" w:rsidP="00732FFA">
      <w:pPr>
        <w:ind w:left="211" w:hangingChars="100" w:hanging="211"/>
      </w:pPr>
      <w:r w:rsidRPr="00D92326">
        <w:rPr>
          <w:rFonts w:eastAsia="華康中黑體" w:hint="eastAsia"/>
        </w:rPr>
        <w:t>陳副主任委員添壽：</w:t>
      </w:r>
      <w:r>
        <w:rPr>
          <w:rFonts w:hint="eastAsia"/>
        </w:rPr>
        <w:t>因為這個涉及到地方的稽查人力，統計數字絕對詳細。</w:t>
      </w:r>
    </w:p>
    <w:p w:rsidR="00732FFA" w:rsidRDefault="00732FFA" w:rsidP="00732FFA">
      <w:pPr>
        <w:ind w:left="211" w:hangingChars="100" w:hanging="211"/>
      </w:pPr>
      <w:r w:rsidRPr="00D92326">
        <w:rPr>
          <w:rFonts w:eastAsia="華康中黑體" w:hint="eastAsia"/>
        </w:rPr>
        <w:t>蔣委員萬安：</w:t>
      </w:r>
      <w:r>
        <w:rPr>
          <w:rFonts w:hint="eastAsia"/>
        </w:rPr>
        <w:t>對，那有多少場次？</w:t>
      </w:r>
    </w:p>
    <w:p w:rsidR="00732FFA" w:rsidRDefault="00732FFA" w:rsidP="00732FFA">
      <w:pPr>
        <w:ind w:left="211" w:hangingChars="100" w:hanging="211"/>
      </w:pPr>
      <w:r w:rsidRPr="00D92326">
        <w:rPr>
          <w:rFonts w:eastAsia="華康中黑體" w:hint="eastAsia"/>
        </w:rPr>
        <w:t>陳副主任委員添壽：</w:t>
      </w:r>
      <w:r>
        <w:rPr>
          <w:rFonts w:hint="eastAsia"/>
        </w:rPr>
        <w:t>要查一下。</w:t>
      </w:r>
    </w:p>
    <w:p w:rsidR="00732FFA" w:rsidRDefault="00732FFA" w:rsidP="00732FFA">
      <w:pPr>
        <w:ind w:left="211" w:hangingChars="100" w:hanging="211"/>
      </w:pPr>
      <w:r w:rsidRPr="00D92326">
        <w:rPr>
          <w:rFonts w:eastAsia="華康中黑體" w:hint="eastAsia"/>
        </w:rPr>
        <w:t>蔣委員萬安：</w:t>
      </w:r>
      <w:r>
        <w:rPr>
          <w:rFonts w:hint="eastAsia"/>
        </w:rPr>
        <w:t>好，趕快查一下，發現有幾件違規？業者自行繳回的有幾件？趕快查詢並提供給本席。</w:t>
      </w:r>
    </w:p>
    <w:p w:rsidR="00732FFA" w:rsidRDefault="00732FFA" w:rsidP="00732FFA">
      <w:pPr>
        <w:ind w:left="211" w:hangingChars="100" w:hanging="211"/>
      </w:pPr>
      <w:r w:rsidRPr="00D92326">
        <w:rPr>
          <w:rFonts w:eastAsia="華康中黑體" w:hint="eastAsia"/>
        </w:rPr>
        <w:t>陳副主任委員添壽：</w:t>
      </w:r>
      <w:r>
        <w:rPr>
          <w:rFonts w:hint="eastAsia"/>
        </w:rPr>
        <w:t>好。</w:t>
      </w:r>
    </w:p>
    <w:p w:rsidR="00732FFA" w:rsidRDefault="00732FFA" w:rsidP="00732FFA">
      <w:pPr>
        <w:ind w:left="211" w:hangingChars="100" w:hanging="211"/>
      </w:pPr>
      <w:r w:rsidRPr="00D92326">
        <w:rPr>
          <w:rFonts w:eastAsia="華康中黑體" w:hint="eastAsia"/>
        </w:rPr>
        <w:t>蔣委員萬安：</w:t>
      </w:r>
      <w:r>
        <w:rPr>
          <w:rFonts w:hint="eastAsia"/>
        </w:rPr>
        <w:t>因為到現在你們都不願公布，要資料也不願意給呀！</w:t>
      </w:r>
    </w:p>
    <w:p w:rsidR="00732FFA" w:rsidRDefault="00732FFA" w:rsidP="00732FFA">
      <w:pPr>
        <w:ind w:left="211" w:hangingChars="100" w:hanging="211"/>
      </w:pPr>
      <w:r w:rsidRPr="00D92326">
        <w:rPr>
          <w:rFonts w:eastAsia="華康中黑體" w:hint="eastAsia"/>
        </w:rPr>
        <w:t>陳副主任委員添壽：</w:t>
      </w:r>
      <w:r>
        <w:rPr>
          <w:rFonts w:hint="eastAsia"/>
        </w:rPr>
        <w:t>報告委員，事實上最近農委會在臺灣豬場的投入提升了，委員也知道現在有一個</w:t>
      </w:r>
      <w:r>
        <w:rPr>
          <w:rFonts w:hint="eastAsia"/>
        </w:rPr>
        <w:t>4</w:t>
      </w:r>
      <w:r>
        <w:rPr>
          <w:rFonts w:hint="eastAsia"/>
        </w:rPr>
        <w:t>年</w:t>
      </w:r>
      <w:r>
        <w:rPr>
          <w:rFonts w:hint="eastAsia"/>
        </w:rPr>
        <w:t>128</w:t>
      </w:r>
      <w:r>
        <w:rPr>
          <w:rFonts w:hint="eastAsia"/>
        </w:rPr>
        <w:t>億元的計畫，今年大概編列</w:t>
      </w:r>
      <w:r>
        <w:rPr>
          <w:rFonts w:hint="eastAsia"/>
        </w:rPr>
        <w:t>28</w:t>
      </w:r>
      <w:r>
        <w:rPr>
          <w:rFonts w:hint="eastAsia"/>
        </w:rPr>
        <w:t>億元投入在臺灣豬方面，包括銷售、屠宰場衛生提升……</w:t>
      </w:r>
    </w:p>
    <w:p w:rsidR="00732FFA" w:rsidRDefault="00732FFA" w:rsidP="00732FFA">
      <w:pPr>
        <w:ind w:left="211" w:hangingChars="100" w:hanging="211"/>
      </w:pPr>
      <w:r w:rsidRPr="00D92326">
        <w:rPr>
          <w:rFonts w:eastAsia="華康中黑體" w:hint="eastAsia"/>
        </w:rPr>
        <w:t>蔣委員萬安：</w:t>
      </w:r>
      <w:r>
        <w:rPr>
          <w:rFonts w:hint="eastAsia"/>
        </w:rPr>
        <w:t>不是，這跟臺灣豬標章及後續稽查有沒有落實精確、正確的標示沒有扞格呀！</w:t>
      </w:r>
    </w:p>
    <w:p w:rsidR="00732FFA" w:rsidRDefault="00732FFA" w:rsidP="00732FFA">
      <w:pPr>
        <w:ind w:left="211" w:hangingChars="100" w:hanging="211"/>
      </w:pPr>
      <w:r w:rsidRPr="00D92326">
        <w:rPr>
          <w:rFonts w:eastAsia="華康中黑體" w:hint="eastAsia"/>
        </w:rPr>
        <w:t>陳副主任委員添壽：</w:t>
      </w:r>
      <w:r>
        <w:rPr>
          <w:rFonts w:hint="eastAsia"/>
        </w:rPr>
        <w:t>我是要跟委員報告，農委會推這東西就是要讓國人知道這個店家、販賣場是使用臺灣豬肉，請大家支持，最主要是這樣的目的。</w:t>
      </w:r>
    </w:p>
    <w:p w:rsidR="00732FFA" w:rsidRDefault="00732FFA" w:rsidP="00732FFA">
      <w:pPr>
        <w:ind w:left="211" w:hangingChars="100" w:hanging="211"/>
      </w:pPr>
      <w:r w:rsidRPr="00D92326">
        <w:rPr>
          <w:rFonts w:eastAsia="華康中黑體" w:hint="eastAsia"/>
        </w:rPr>
        <w:t>蔣委員萬安：</w:t>
      </w:r>
      <w:r>
        <w:rPr>
          <w:rFonts w:hint="eastAsia"/>
        </w:rPr>
        <w:t>沒錯，農委會新聞稿也說業者要向你們申請，農委會審核確定百分之百使用臺灣豬才發給標章，對不對？</w:t>
      </w:r>
    </w:p>
    <w:p w:rsidR="00732FFA" w:rsidRDefault="00732FFA" w:rsidP="00732FFA">
      <w:pPr>
        <w:ind w:left="211" w:hangingChars="100" w:hanging="211"/>
      </w:pPr>
      <w:r w:rsidRPr="00D92326">
        <w:rPr>
          <w:rFonts w:eastAsia="華康中黑體" w:hint="eastAsia"/>
        </w:rPr>
        <w:t>陳副主任委員添壽：</w:t>
      </w:r>
      <w:r>
        <w:rPr>
          <w:rFonts w:hint="eastAsia"/>
        </w:rPr>
        <w:t>除了一部分，就是豬腸……</w:t>
      </w:r>
    </w:p>
    <w:p w:rsidR="00732FFA" w:rsidRDefault="00732FFA" w:rsidP="00732FFA">
      <w:pPr>
        <w:ind w:left="211" w:hangingChars="100" w:hanging="211"/>
      </w:pPr>
      <w:r w:rsidRPr="00D92326">
        <w:rPr>
          <w:rFonts w:eastAsia="華康中黑體" w:hint="eastAsia"/>
        </w:rPr>
        <w:t>蔣委員萬安：</w:t>
      </w:r>
      <w:r>
        <w:rPr>
          <w:rFonts w:hint="eastAsia"/>
        </w:rPr>
        <w:t>除了腸衣以外，其他一定是百分之百使用臺灣豬才會發給標章</w:t>
      </w:r>
    </w:p>
    <w:p w:rsidR="00732FFA" w:rsidRDefault="00732FFA" w:rsidP="00732FFA">
      <w:pPr>
        <w:ind w:left="211" w:hangingChars="100" w:hanging="211"/>
      </w:pPr>
      <w:r w:rsidRPr="00D92326">
        <w:rPr>
          <w:rFonts w:eastAsia="華康中黑體" w:hint="eastAsia"/>
        </w:rPr>
        <w:t>陳副主任委員添壽：</w:t>
      </w:r>
      <w:r>
        <w:rPr>
          <w:rFonts w:hint="eastAsia"/>
        </w:rPr>
        <w:t>是。</w:t>
      </w:r>
    </w:p>
    <w:p w:rsidR="00732FFA" w:rsidRDefault="00732FFA" w:rsidP="00732FFA">
      <w:pPr>
        <w:ind w:left="211" w:hangingChars="100" w:hanging="211"/>
      </w:pPr>
      <w:r w:rsidRPr="00D92326">
        <w:rPr>
          <w:rFonts w:eastAsia="華康中黑體" w:hint="eastAsia"/>
        </w:rPr>
        <w:t>蔣委員萬安：</w:t>
      </w:r>
      <w:r>
        <w:rPr>
          <w:rFonts w:hint="eastAsia"/>
        </w:rPr>
        <w:t>所以大家要好奇的問，核可之後業者有沒有繼續百分之百使用臺灣豬？現在臺灣豬標章有納入農產品標章管理辦法嗎？</w:t>
      </w:r>
    </w:p>
    <w:p w:rsidR="00732FFA" w:rsidRDefault="00732FFA" w:rsidP="00732FFA">
      <w:pPr>
        <w:ind w:left="211" w:hangingChars="100" w:hanging="211"/>
      </w:pPr>
      <w:r w:rsidRPr="00D92326">
        <w:rPr>
          <w:rFonts w:eastAsia="華康中黑體" w:hint="eastAsia"/>
        </w:rPr>
        <w:lastRenderedPageBreak/>
        <w:t>陳副主任委員添壽：</w:t>
      </w:r>
      <w:r>
        <w:rPr>
          <w:rFonts w:hint="eastAsia"/>
        </w:rPr>
        <w:t>這個我要查一下，應該是……</w:t>
      </w:r>
    </w:p>
    <w:p w:rsidR="00732FFA" w:rsidRDefault="00732FFA" w:rsidP="00732FFA">
      <w:pPr>
        <w:ind w:left="211" w:hangingChars="100" w:hanging="211"/>
      </w:pPr>
      <w:r w:rsidRPr="00D92326">
        <w:rPr>
          <w:rFonts w:eastAsia="華康中黑體" w:hint="eastAsia"/>
        </w:rPr>
        <w:t>蔣委員萬安：</w:t>
      </w:r>
      <w:r>
        <w:rPr>
          <w:rFonts w:hint="eastAsia"/>
        </w:rPr>
        <w:t>趕快查，這是你們主管的辦法，你們連臺灣豬標章有沒有納入都不知道！修改了沒、有沒有將臺灣豬標章納入農產品標章管理辦法？</w:t>
      </w:r>
    </w:p>
    <w:p w:rsidR="00732FFA" w:rsidRDefault="00732FFA" w:rsidP="00732FFA">
      <w:pPr>
        <w:ind w:left="211" w:hangingChars="100" w:hanging="211"/>
      </w:pPr>
      <w:r w:rsidRPr="00D92326">
        <w:rPr>
          <w:rFonts w:eastAsia="華康中黑體" w:hint="eastAsia"/>
        </w:rPr>
        <w:t>主席：</w:t>
      </w:r>
      <w:r>
        <w:rPr>
          <w:rFonts w:hint="eastAsia"/>
        </w:rPr>
        <w:t>請農委會法規會張執行秘書說明。</w:t>
      </w:r>
    </w:p>
    <w:p w:rsidR="00732FFA" w:rsidRDefault="00732FFA" w:rsidP="00732FFA">
      <w:pPr>
        <w:ind w:left="211" w:hangingChars="100" w:hanging="211"/>
      </w:pPr>
      <w:r w:rsidRPr="00D92326">
        <w:rPr>
          <w:rFonts w:eastAsia="華康中黑體" w:hint="eastAsia"/>
        </w:rPr>
        <w:t>張執行秘書學文：</w:t>
      </w:r>
      <w:r>
        <w:rPr>
          <w:rFonts w:hint="eastAsia"/>
        </w:rPr>
        <w:t>報告委員，沒有，那是依照商標法申請的。</w:t>
      </w:r>
    </w:p>
    <w:p w:rsidR="00732FFA" w:rsidRDefault="00732FFA" w:rsidP="00732FFA">
      <w:pPr>
        <w:ind w:left="211" w:hangingChars="100" w:hanging="211"/>
      </w:pPr>
      <w:r w:rsidRPr="00D92326">
        <w:rPr>
          <w:rFonts w:eastAsia="華康中黑體" w:hint="eastAsia"/>
        </w:rPr>
        <w:t>蔣委員萬安：</w:t>
      </w:r>
      <w:r>
        <w:rPr>
          <w:rFonts w:hint="eastAsia"/>
        </w:rPr>
        <w:t>沒有？你們</w:t>
      </w:r>
      <w:r>
        <w:rPr>
          <w:rFonts w:hint="eastAsia"/>
        </w:rPr>
        <w:t>1</w:t>
      </w:r>
      <w:r>
        <w:rPr>
          <w:rFonts w:hint="eastAsia"/>
        </w:rPr>
        <w:t>月</w:t>
      </w:r>
      <w:r>
        <w:rPr>
          <w:rFonts w:hint="eastAsia"/>
        </w:rPr>
        <w:t>15</w:t>
      </w:r>
      <w:r>
        <w:rPr>
          <w:rFonts w:hint="eastAsia"/>
        </w:rPr>
        <w:t>日在立法院備詢的時候</w:t>
      </w:r>
      <w:r w:rsidR="00012A8C">
        <w:rPr>
          <w:rFonts w:hint="eastAsia"/>
        </w:rPr>
        <w:t>，</w:t>
      </w:r>
      <w:r>
        <w:rPr>
          <w:rFonts w:hint="eastAsia"/>
        </w:rPr>
        <w:t>就有承諾要即刻修改農產品標章管理辦法並將臺灣豬標章納入，結果到今天</w:t>
      </w:r>
      <w:r>
        <w:rPr>
          <w:rFonts w:hint="eastAsia"/>
        </w:rPr>
        <w:t>5</w:t>
      </w:r>
      <w:r>
        <w:rPr>
          <w:rFonts w:hint="eastAsia"/>
        </w:rPr>
        <w:t>月份還沒有納入！是不願意納入還是還沒有做？</w:t>
      </w:r>
    </w:p>
    <w:p w:rsidR="00732FFA" w:rsidRDefault="00732FFA" w:rsidP="00732FFA">
      <w:pPr>
        <w:ind w:left="211" w:hangingChars="100" w:hanging="211"/>
      </w:pPr>
      <w:r w:rsidRPr="00D92326">
        <w:rPr>
          <w:rFonts w:eastAsia="華康中黑體" w:hint="eastAsia"/>
        </w:rPr>
        <w:t>陳副主任委員添壽：</w:t>
      </w:r>
      <w:r>
        <w:rPr>
          <w:rFonts w:hint="eastAsia"/>
        </w:rPr>
        <w:t>這個臺灣豬標章是依照商標法去申請的。</w:t>
      </w:r>
    </w:p>
    <w:p w:rsidR="00732FFA" w:rsidRDefault="00732FFA" w:rsidP="00732FFA">
      <w:pPr>
        <w:ind w:left="211" w:hangingChars="100" w:hanging="211"/>
      </w:pPr>
      <w:r w:rsidRPr="00D92326">
        <w:rPr>
          <w:rFonts w:eastAsia="華康中黑體" w:hint="eastAsia"/>
        </w:rPr>
        <w:t>蔣委員萬安：</w:t>
      </w:r>
      <w:r>
        <w:rPr>
          <w:rFonts w:hint="eastAsia"/>
        </w:rPr>
        <w:t>對，因為沒有納入你們的管理辦法，所以現在如果違規只能尋求商標法來開罰。</w:t>
      </w:r>
    </w:p>
    <w:p w:rsidR="00732FFA" w:rsidRDefault="00732FFA" w:rsidP="00732FFA">
      <w:pPr>
        <w:ind w:left="211" w:hangingChars="100" w:hanging="211"/>
      </w:pPr>
      <w:r w:rsidRPr="00D92326">
        <w:rPr>
          <w:rFonts w:eastAsia="華康中黑體" w:hint="eastAsia"/>
        </w:rPr>
        <w:t>陳副主任委員添壽：</w:t>
      </w:r>
      <w:r>
        <w:rPr>
          <w:rFonts w:hint="eastAsia"/>
        </w:rPr>
        <w:t>對。</w:t>
      </w:r>
    </w:p>
    <w:p w:rsidR="00732FFA" w:rsidRDefault="00732FFA" w:rsidP="00732FFA">
      <w:pPr>
        <w:ind w:left="211" w:hangingChars="100" w:hanging="211"/>
      </w:pPr>
      <w:r w:rsidRPr="00D92326">
        <w:rPr>
          <w:rFonts w:eastAsia="華康中黑體" w:hint="eastAsia"/>
        </w:rPr>
        <w:t>蔣委員萬安：</w:t>
      </w:r>
      <w:r>
        <w:rPr>
          <w:rFonts w:hint="eastAsia"/>
        </w:rPr>
        <w:t>當時你們承諾會修改相關法規把臺灣豬標章納入農產品標章管理辦法，結果拖了</w:t>
      </w:r>
      <w:r>
        <w:rPr>
          <w:rFonts w:hint="eastAsia"/>
        </w:rPr>
        <w:t>5</w:t>
      </w:r>
      <w:r>
        <w:rPr>
          <w:rFonts w:hint="eastAsia"/>
        </w:rPr>
        <w:t>個月、將近半年還沒有納入，當時是怎麼承諾、為什麼要承諾？若現在反悔的話又是為什麼不做？是怠惰還是有甚麼苦衷？所以才要問你後續有沒有真的去稽查、發現多少件違規，結果你不願意公布！有甚麼隱情？大家要知道呀！</w:t>
      </w:r>
    </w:p>
    <w:p w:rsidR="00732FFA" w:rsidRDefault="00732FFA" w:rsidP="00732FFA">
      <w:pPr>
        <w:ind w:left="211" w:hangingChars="100" w:hanging="211"/>
      </w:pPr>
      <w:r w:rsidRPr="00D92326">
        <w:rPr>
          <w:rFonts w:eastAsia="華康中黑體" w:hint="eastAsia"/>
        </w:rPr>
        <w:t>陳副主任委員添壽：</w:t>
      </w:r>
      <w:r>
        <w:rPr>
          <w:rFonts w:hint="eastAsia"/>
        </w:rPr>
        <w:t>查是一定有查，這些資料馬上查了……</w:t>
      </w:r>
    </w:p>
    <w:p w:rsidR="00732FFA" w:rsidRDefault="00732FFA" w:rsidP="00732FFA">
      <w:pPr>
        <w:ind w:left="211" w:hangingChars="100" w:hanging="211"/>
      </w:pPr>
      <w:r w:rsidRPr="00D92326">
        <w:rPr>
          <w:rFonts w:eastAsia="華康中黑體" w:hint="eastAsia"/>
        </w:rPr>
        <w:t>蔣委員萬安：</w:t>
      </w:r>
      <w:r>
        <w:rPr>
          <w:rFonts w:hint="eastAsia"/>
        </w:rPr>
        <w:t>你口說無憑！農委會對於民眾關心的食安到底是怎麼做把關的？去年是怎麼信誓旦旦向民眾說的？結果現在怎麼做？我的時間到了，後面還有很多問題要問耶！所以現在有沒有問到相關的數據？</w:t>
      </w:r>
    </w:p>
    <w:p w:rsidR="00732FFA" w:rsidRDefault="00732FFA" w:rsidP="00732FFA">
      <w:pPr>
        <w:ind w:left="211" w:hangingChars="100" w:hanging="211"/>
      </w:pPr>
      <w:r w:rsidRPr="00D92326">
        <w:rPr>
          <w:rFonts w:eastAsia="華康中黑體" w:hint="eastAsia"/>
        </w:rPr>
        <w:t>陳副主任委員添壽：</w:t>
      </w:r>
      <w:r>
        <w:rPr>
          <w:rFonts w:hint="eastAsia"/>
        </w:rPr>
        <w:t>數據等一下就給。</w:t>
      </w:r>
    </w:p>
    <w:p w:rsidR="00732FFA" w:rsidRDefault="00732FFA" w:rsidP="00732FFA">
      <w:pPr>
        <w:ind w:left="211" w:hangingChars="100" w:hanging="211"/>
      </w:pPr>
      <w:r w:rsidRPr="00D92326">
        <w:rPr>
          <w:rFonts w:eastAsia="華康中黑體" w:hint="eastAsia"/>
        </w:rPr>
        <w:t>蔣委員萬安：</w:t>
      </w:r>
      <w:r>
        <w:rPr>
          <w:rFonts w:hint="eastAsia"/>
        </w:rPr>
        <w:t>等一下是要等多久？一問三不知，農委會是這樣準備備詢的嗎？</w:t>
      </w:r>
    </w:p>
    <w:p w:rsidR="00732FFA" w:rsidRDefault="00732FFA" w:rsidP="00732FFA">
      <w:pPr>
        <w:ind w:left="211" w:hangingChars="100" w:hanging="211"/>
      </w:pPr>
      <w:r w:rsidRPr="00D92326">
        <w:rPr>
          <w:rFonts w:eastAsia="華康中黑體" w:hint="eastAsia"/>
        </w:rPr>
        <w:t>陳副主任委員添壽：</w:t>
      </w:r>
      <w:r>
        <w:rPr>
          <w:rFonts w:hint="eastAsia"/>
        </w:rPr>
        <w:t>現在正在連繫。</w:t>
      </w:r>
    </w:p>
    <w:p w:rsidR="00732FFA" w:rsidRDefault="00732FFA" w:rsidP="00732FFA">
      <w:pPr>
        <w:ind w:left="211" w:hangingChars="100" w:hanging="211"/>
      </w:pPr>
      <w:r w:rsidRPr="00D92326">
        <w:rPr>
          <w:rFonts w:eastAsia="華康中黑體" w:hint="eastAsia"/>
        </w:rPr>
        <w:t>蔣委員萬安：</w:t>
      </w:r>
      <w:r>
        <w:rPr>
          <w:rFonts w:hint="eastAsia"/>
        </w:rPr>
        <w:t>在今天以前交給本席。</w:t>
      </w:r>
    </w:p>
    <w:p w:rsidR="00732FFA" w:rsidRDefault="00732FFA" w:rsidP="00732FFA">
      <w:pPr>
        <w:ind w:left="211" w:hangingChars="100" w:hanging="211"/>
      </w:pPr>
      <w:r w:rsidRPr="00D92326">
        <w:rPr>
          <w:rFonts w:eastAsia="華康中黑體" w:hint="eastAsia"/>
        </w:rPr>
        <w:t>陳副主任委員添壽：</w:t>
      </w:r>
      <w:r>
        <w:rPr>
          <w:rFonts w:hint="eastAsia"/>
        </w:rPr>
        <w:t>可以。</w:t>
      </w:r>
    </w:p>
    <w:p w:rsidR="00732FFA" w:rsidRDefault="00732FFA" w:rsidP="00732FFA">
      <w:pPr>
        <w:ind w:left="211" w:hangingChars="100" w:hanging="211"/>
      </w:pPr>
      <w:r w:rsidRPr="00D92326">
        <w:rPr>
          <w:rFonts w:eastAsia="華康中黑體" w:hint="eastAsia"/>
        </w:rPr>
        <w:t>蔣委員萬安：</w:t>
      </w:r>
      <w:r>
        <w:rPr>
          <w:rFonts w:hint="eastAsia"/>
        </w:rPr>
        <w:t>查了多少場次、多少件違規、多少件是業者自主繳回，清清楚楚的回覆本席。</w:t>
      </w:r>
    </w:p>
    <w:p w:rsidR="00732FFA" w:rsidRDefault="00732FFA" w:rsidP="00732FFA">
      <w:pPr>
        <w:ind w:left="211" w:hangingChars="100" w:hanging="211"/>
      </w:pPr>
      <w:r w:rsidRPr="00D92326">
        <w:rPr>
          <w:rFonts w:eastAsia="華康中黑體" w:hint="eastAsia"/>
        </w:rPr>
        <w:t>陳副主任委員添壽：</w:t>
      </w:r>
      <w:r>
        <w:rPr>
          <w:rFonts w:hint="eastAsia"/>
        </w:rPr>
        <w:t>是。</w:t>
      </w:r>
    </w:p>
    <w:p w:rsidR="00732FFA" w:rsidRDefault="00732FFA" w:rsidP="00732FFA">
      <w:pPr>
        <w:ind w:left="211" w:hangingChars="100" w:hanging="211"/>
      </w:pPr>
      <w:r w:rsidRPr="00D92326">
        <w:rPr>
          <w:rFonts w:eastAsia="華康中黑體" w:hint="eastAsia"/>
        </w:rPr>
        <w:t>主席：</w:t>
      </w:r>
      <w:r>
        <w:rPr>
          <w:rFonts w:hint="eastAsia"/>
        </w:rPr>
        <w:t>謝謝蔣萬安委員的質詢，請副主委把蔣萬安委員需要的資料儘速補齊，因為今天是審查農保條例，所以相關的資料可能沒有帶到現場，趕快請相關人員把資料備齊送到蔣萬安委員的辦公室，越快越好，因為這都是既有的資料，調出來後馬上送到委員的辦公室，謝謝。</w:t>
      </w:r>
    </w:p>
    <w:p w:rsidR="00732FFA" w:rsidRDefault="00732FFA" w:rsidP="00732FFA">
      <w:pPr>
        <w:ind w:leftChars="100" w:left="211" w:firstLineChars="100" w:firstLine="211"/>
      </w:pPr>
      <w:r>
        <w:rPr>
          <w:rFonts w:hint="eastAsia"/>
        </w:rPr>
        <w:t>請孔委員文吉發言。</w:t>
      </w:r>
    </w:p>
    <w:p w:rsidR="00732FFA" w:rsidRDefault="00732FFA" w:rsidP="00732FFA">
      <w:pPr>
        <w:ind w:left="211" w:hangingChars="100" w:hanging="211"/>
      </w:pPr>
      <w:r w:rsidRPr="00D92326">
        <w:rPr>
          <w:rFonts w:eastAsia="華康中黑體" w:hint="eastAsia"/>
        </w:rPr>
        <w:t>孔委員文吉：</w:t>
      </w:r>
      <w:r>
        <w:rPr>
          <w:rFonts w:hint="eastAsia"/>
        </w:rPr>
        <w:t>（</w:t>
      </w:r>
      <w:r>
        <w:rPr>
          <w:rFonts w:hint="eastAsia"/>
        </w:rPr>
        <w:t>10</w:t>
      </w:r>
      <w:r>
        <w:rPr>
          <w:rFonts w:hint="eastAsia"/>
        </w:rPr>
        <w:t>時</w:t>
      </w:r>
      <w:r>
        <w:rPr>
          <w:rFonts w:hint="eastAsia"/>
        </w:rPr>
        <w:t>49</w:t>
      </w:r>
      <w:r>
        <w:rPr>
          <w:rFonts w:hint="eastAsia"/>
        </w:rPr>
        <w:t>分）陳副主委好！這次法令修正軍保可以納為農保，但有幾個限制條件，這次是只有針對</w:t>
      </w:r>
      <w:r>
        <w:rPr>
          <w:rFonts w:hint="eastAsia"/>
        </w:rPr>
        <w:t>45</w:t>
      </w:r>
      <w:r>
        <w:rPr>
          <w:rFonts w:hint="eastAsia"/>
        </w:rPr>
        <w:t>歲以下的年輕退伍軍人，也就是服役滿</w:t>
      </w:r>
      <w:r>
        <w:rPr>
          <w:rFonts w:hint="eastAsia"/>
        </w:rPr>
        <w:t>5</w:t>
      </w:r>
      <w:r>
        <w:rPr>
          <w:rFonts w:hint="eastAsia"/>
        </w:rPr>
        <w:t>年的志願役嗎？</w:t>
      </w:r>
    </w:p>
    <w:p w:rsidR="00732FFA" w:rsidRDefault="00732FFA" w:rsidP="00732FFA">
      <w:pPr>
        <w:ind w:left="211" w:hangingChars="100" w:hanging="211"/>
      </w:pPr>
      <w:r w:rsidRPr="00D92326">
        <w:rPr>
          <w:rFonts w:eastAsia="華康中黑體" w:hint="eastAsia"/>
        </w:rPr>
        <w:t>主席：</w:t>
      </w:r>
      <w:r>
        <w:rPr>
          <w:rFonts w:hint="eastAsia"/>
        </w:rPr>
        <w:t>請農委會陳副主任委員說明。</w:t>
      </w:r>
    </w:p>
    <w:p w:rsidR="00732FFA" w:rsidRDefault="00732FFA" w:rsidP="00732FFA">
      <w:pPr>
        <w:ind w:left="211" w:hangingChars="100" w:hanging="211"/>
      </w:pPr>
      <w:r w:rsidRPr="00D92326">
        <w:rPr>
          <w:rFonts w:eastAsia="華康中黑體" w:hint="eastAsia"/>
        </w:rPr>
        <w:t>陳副主任委員添壽：</w:t>
      </w:r>
      <w:r>
        <w:rPr>
          <w:rFonts w:hint="eastAsia"/>
        </w:rPr>
        <w:t>是，就是短役期的。</w:t>
      </w:r>
    </w:p>
    <w:p w:rsidR="00732FFA" w:rsidRDefault="00732FFA" w:rsidP="00732FFA">
      <w:pPr>
        <w:ind w:left="211" w:hangingChars="100" w:hanging="211"/>
      </w:pPr>
      <w:r w:rsidRPr="00D92326">
        <w:rPr>
          <w:rFonts w:eastAsia="華康中黑體" w:hint="eastAsia"/>
        </w:rPr>
        <w:t>孔委員文吉：</w:t>
      </w:r>
      <w:r>
        <w:rPr>
          <w:rFonts w:hint="eastAsia"/>
        </w:rPr>
        <w:t>這確實是應該的，現在看到很多國軍三十幾歲就退伍，退伍之後要幹嘛呢？也領不到月退俸，退伍回到家之後也是要重新找工作，我碰到很多這樣的年輕人，我覺得他們從軍入伍</w:t>
      </w:r>
      <w:r>
        <w:rPr>
          <w:rFonts w:hint="eastAsia"/>
        </w:rPr>
        <w:lastRenderedPageBreak/>
        <w:t>，國家應該要保障他們一輩子，當時很多原住民從軍報國也是因為這個理由，因為他們的月薪算是滿高的，那時候看到很多人結婚，結完婚後不到</w:t>
      </w:r>
      <w:r>
        <w:rPr>
          <w:rFonts w:hint="eastAsia"/>
        </w:rPr>
        <w:t>5</w:t>
      </w:r>
      <w:r>
        <w:rPr>
          <w:rFonts w:hint="eastAsia"/>
        </w:rPr>
        <w:t>年就退伍，有的還會留營，退伍的時候才三十幾歲，一家幾口還有小孩子要養，這對他們是很大的負擔，我也碰到很多原住民軍人希望再重新服役，這部分我還在跟國防部協調中，針對</w:t>
      </w:r>
      <w:r>
        <w:rPr>
          <w:rFonts w:hint="eastAsia"/>
        </w:rPr>
        <w:t>45</w:t>
      </w:r>
      <w:r>
        <w:rPr>
          <w:rFonts w:hint="eastAsia"/>
        </w:rPr>
        <w:t>歲以下的退役國軍如果從事農業，參加農保就可以請領老農津貼，這個可以吧？</w:t>
      </w:r>
    </w:p>
    <w:p w:rsidR="00732FFA" w:rsidRDefault="00732FFA" w:rsidP="00732FFA">
      <w:pPr>
        <w:ind w:left="211" w:hangingChars="100" w:hanging="211"/>
      </w:pPr>
      <w:r w:rsidRPr="00D92326">
        <w:rPr>
          <w:rFonts w:eastAsia="華康中黑體" w:hint="eastAsia"/>
        </w:rPr>
        <w:t>陳副主任委員添壽：</w:t>
      </w:r>
      <w:r>
        <w:rPr>
          <w:rFonts w:hint="eastAsia"/>
        </w:rPr>
        <w:t>是指參加農民健康保險？</w:t>
      </w:r>
    </w:p>
    <w:p w:rsidR="00732FFA" w:rsidRDefault="00732FFA" w:rsidP="00732FFA">
      <w:pPr>
        <w:ind w:left="211" w:hangingChars="100" w:hanging="211"/>
      </w:pPr>
      <w:r w:rsidRPr="00D92326">
        <w:rPr>
          <w:rFonts w:eastAsia="華康中黑體" w:hint="eastAsia"/>
        </w:rPr>
        <w:t>孔委員文吉：</w:t>
      </w:r>
      <w:r>
        <w:rPr>
          <w:rFonts w:hint="eastAsia"/>
        </w:rPr>
        <w:t>對，可以吧？</w:t>
      </w:r>
    </w:p>
    <w:p w:rsidR="00732FFA" w:rsidRDefault="00732FFA" w:rsidP="00732FFA">
      <w:pPr>
        <w:ind w:left="211" w:hangingChars="100" w:hanging="211"/>
      </w:pPr>
      <w:r w:rsidRPr="00D92326">
        <w:rPr>
          <w:rFonts w:eastAsia="華康中黑體" w:hint="eastAsia"/>
        </w:rPr>
        <w:t>陳副主任委員添壽：</w:t>
      </w:r>
      <w:r>
        <w:rPr>
          <w:rFonts w:hint="eastAsia"/>
        </w:rPr>
        <w:t>可以參加農民健康保險。</w:t>
      </w:r>
    </w:p>
    <w:p w:rsidR="00732FFA" w:rsidRDefault="00732FFA" w:rsidP="00732FFA">
      <w:pPr>
        <w:ind w:left="211" w:hangingChars="100" w:hanging="211"/>
      </w:pPr>
      <w:r w:rsidRPr="00D92326">
        <w:rPr>
          <w:rFonts w:eastAsia="華康中黑體" w:hint="eastAsia"/>
        </w:rPr>
        <w:t>孔委員文吉：</w:t>
      </w:r>
      <w:r>
        <w:rPr>
          <w:rFonts w:hint="eastAsia"/>
        </w:rPr>
        <w:t>可不可以請領老農津貼？</w:t>
      </w:r>
    </w:p>
    <w:p w:rsidR="00732FFA" w:rsidRDefault="00732FFA" w:rsidP="00732FFA">
      <w:pPr>
        <w:ind w:left="211" w:hangingChars="100" w:hanging="211"/>
      </w:pPr>
      <w:r w:rsidRPr="00D92326">
        <w:rPr>
          <w:rFonts w:eastAsia="華康中黑體" w:hint="eastAsia"/>
        </w:rPr>
        <w:t>陳副主任委員添壽：</w:t>
      </w:r>
      <w:r>
        <w:rPr>
          <w:rFonts w:hint="eastAsia"/>
        </w:rPr>
        <w:t>老農津貼可能不行。</w:t>
      </w:r>
    </w:p>
    <w:p w:rsidR="00732FFA" w:rsidRDefault="00732FFA" w:rsidP="00732FFA">
      <w:pPr>
        <w:ind w:left="211" w:hangingChars="100" w:hanging="211"/>
      </w:pPr>
      <w:r w:rsidRPr="00D92326">
        <w:rPr>
          <w:rFonts w:eastAsia="華康中黑體" w:hint="eastAsia"/>
        </w:rPr>
        <w:t>孔委員文吉：</w:t>
      </w:r>
      <w:r>
        <w:rPr>
          <w:rFonts w:hint="eastAsia"/>
        </w:rPr>
        <w:t>還在研議中嗎？</w:t>
      </w:r>
    </w:p>
    <w:p w:rsidR="00732FFA" w:rsidRDefault="00732FFA" w:rsidP="00732FFA">
      <w:pPr>
        <w:ind w:left="211" w:hangingChars="100" w:hanging="211"/>
      </w:pPr>
      <w:r w:rsidRPr="00D92326">
        <w:rPr>
          <w:rFonts w:eastAsia="華康中黑體" w:hint="eastAsia"/>
        </w:rPr>
        <w:t>陳副主任委員添壽：</w:t>
      </w:r>
      <w:r>
        <w:rPr>
          <w:rFonts w:hint="eastAsia"/>
        </w:rPr>
        <w:t>嗯</w:t>
      </w:r>
      <w:r w:rsidR="00012A8C">
        <w:rPr>
          <w:rFonts w:hint="eastAsia"/>
        </w:rPr>
        <w:t>！</w:t>
      </w:r>
    </w:p>
    <w:p w:rsidR="00732FFA" w:rsidRDefault="00732FFA" w:rsidP="00732FFA">
      <w:pPr>
        <w:ind w:left="211" w:hangingChars="100" w:hanging="211"/>
      </w:pPr>
      <w:r w:rsidRPr="00D92326">
        <w:rPr>
          <w:rFonts w:eastAsia="華康中黑體" w:hint="eastAsia"/>
        </w:rPr>
        <w:t>孔委員文吉：</w:t>
      </w:r>
      <w:r>
        <w:rPr>
          <w:rFonts w:hint="eastAsia"/>
        </w:rPr>
        <w:t>所以這部分現在的規定是怎樣？規定是針對</w:t>
      </w:r>
      <w:r>
        <w:rPr>
          <w:rFonts w:hint="eastAsia"/>
        </w:rPr>
        <w:t>45</w:t>
      </w:r>
      <w:r>
        <w:rPr>
          <w:rFonts w:hint="eastAsia"/>
        </w:rPr>
        <w:t>歲以下嗎？</w:t>
      </w:r>
    </w:p>
    <w:p w:rsidR="00732FFA" w:rsidRDefault="00732FFA" w:rsidP="00732FFA">
      <w:pPr>
        <w:ind w:left="211" w:hangingChars="100" w:hanging="211"/>
      </w:pPr>
      <w:r w:rsidRPr="00D92326">
        <w:rPr>
          <w:rFonts w:eastAsia="華康中黑體" w:hint="eastAsia"/>
        </w:rPr>
        <w:t>陳副主任委員添壽：</w:t>
      </w:r>
      <w:r>
        <w:rPr>
          <w:rFonts w:hint="eastAsia"/>
        </w:rPr>
        <w:t>就是指</w:t>
      </w:r>
      <w:r>
        <w:rPr>
          <w:rFonts w:hint="eastAsia"/>
        </w:rPr>
        <w:t>45</w:t>
      </w:r>
      <w:r>
        <w:rPr>
          <w:rFonts w:hint="eastAsia"/>
        </w:rPr>
        <w:t>歲以下短役期並實際從事農業的退役軍人，將來可以參加農民健康保險，另外未來如果加入農民退休儲金可以自行提撥，政府也會相對提撥，等於退伍以後會有一筆退休金。</w:t>
      </w:r>
    </w:p>
    <w:p w:rsidR="00732FFA" w:rsidRDefault="00732FFA" w:rsidP="00732FFA">
      <w:pPr>
        <w:ind w:left="211" w:hangingChars="100" w:hanging="211"/>
      </w:pPr>
      <w:r w:rsidRPr="00D92326">
        <w:rPr>
          <w:rFonts w:eastAsia="華康中黑體" w:hint="eastAsia"/>
        </w:rPr>
        <w:t>孔委員文吉：</w:t>
      </w:r>
      <w:r>
        <w:rPr>
          <w:rFonts w:hint="eastAsia"/>
        </w:rPr>
        <w:t>這個版本我支持，但是有些委員的版本是沒有領過國軍退休金的，這部分是不是可以申請加入農保、請領老農退休金呢？</w:t>
      </w:r>
    </w:p>
    <w:p w:rsidR="00732FFA" w:rsidRDefault="00732FFA" w:rsidP="00732FFA">
      <w:pPr>
        <w:ind w:left="211" w:hangingChars="100" w:hanging="211"/>
      </w:pPr>
      <w:r w:rsidRPr="00D92326">
        <w:rPr>
          <w:rFonts w:eastAsia="華康中黑體" w:hint="eastAsia"/>
        </w:rPr>
        <w:t>陳副主任委員添壽：</w:t>
      </w:r>
      <w:r>
        <w:rPr>
          <w:rFonts w:hint="eastAsia"/>
        </w:rPr>
        <w:t>老農退休金在</w:t>
      </w:r>
      <w:r>
        <w:rPr>
          <w:rFonts w:hint="eastAsia"/>
        </w:rPr>
        <w:t>87</w:t>
      </w:r>
      <w:r>
        <w:rPr>
          <w:rFonts w:hint="eastAsia"/>
        </w:rPr>
        <w:t>年</w:t>
      </w:r>
      <w:r>
        <w:rPr>
          <w:rFonts w:hint="eastAsia"/>
        </w:rPr>
        <w:t>11</w:t>
      </w:r>
      <w:r>
        <w:rPr>
          <w:rFonts w:hint="eastAsia"/>
        </w:rPr>
        <w:t>月就已經有做一些規範，就是如果領了社會保險等，在這方面就會有所限制，也就是排除掉，因為過去已經領過社會保險，在老農津貼這方面就會排除，會有重複的問題。</w:t>
      </w:r>
    </w:p>
    <w:p w:rsidR="00732FFA" w:rsidRDefault="00732FFA" w:rsidP="00732FFA">
      <w:pPr>
        <w:ind w:left="211" w:hangingChars="100" w:hanging="211"/>
      </w:pPr>
      <w:r w:rsidRPr="00D92326">
        <w:rPr>
          <w:rFonts w:eastAsia="華康中黑體" w:hint="eastAsia"/>
        </w:rPr>
        <w:t>孔委員文吉：</w:t>
      </w:r>
      <w:r>
        <w:rPr>
          <w:rFonts w:hint="eastAsia"/>
        </w:rPr>
        <w:t>所以這部分你們是將來再檢討，服役滿</w:t>
      </w:r>
      <w:r>
        <w:rPr>
          <w:rFonts w:hint="eastAsia"/>
        </w:rPr>
        <w:t>20</w:t>
      </w:r>
      <w:r>
        <w:rPr>
          <w:rFonts w:hint="eastAsia"/>
        </w:rPr>
        <w:t>年退休有每月可領退休俸的或是一次請領退伍金的，這部分你們還在考慮吧？</w:t>
      </w:r>
    </w:p>
    <w:p w:rsidR="00732FFA" w:rsidRDefault="00732FFA" w:rsidP="00732FFA">
      <w:pPr>
        <w:ind w:left="211" w:hangingChars="100" w:hanging="211"/>
      </w:pPr>
      <w:r w:rsidRPr="00D92326">
        <w:rPr>
          <w:rFonts w:eastAsia="華康中黑體" w:hint="eastAsia"/>
        </w:rPr>
        <w:t>陳副主任委員添壽：</w:t>
      </w:r>
      <w:r>
        <w:rPr>
          <w:rFonts w:hint="eastAsia"/>
        </w:rPr>
        <w:t>是。</w:t>
      </w:r>
    </w:p>
    <w:p w:rsidR="00732FFA" w:rsidRDefault="00732FFA" w:rsidP="00732FFA">
      <w:pPr>
        <w:ind w:left="211" w:hangingChars="100" w:hanging="211"/>
      </w:pPr>
      <w:r w:rsidRPr="00D92326">
        <w:rPr>
          <w:rFonts w:eastAsia="華康中黑體" w:hint="eastAsia"/>
        </w:rPr>
        <w:t>孔委員文吉：</w:t>
      </w:r>
      <w:r>
        <w:rPr>
          <w:rFonts w:hint="eastAsia"/>
        </w:rPr>
        <w:t>最主要是看到很多國軍、原住民軍人在三、四十歲退伍後都有生計困難，所以他們必須從農，如果能夠讓他們參加農保，回鄉從事農村工作也不錯，讓他們安心做農，現在國防部針對退役軍人重新服役入營還在研究中，本席在此提出這幾點意見給農委會，謝謝。</w:t>
      </w:r>
    </w:p>
    <w:p w:rsidR="00732FFA" w:rsidRDefault="00732FFA" w:rsidP="00732FFA">
      <w:pPr>
        <w:ind w:left="211" w:hangingChars="100" w:hanging="211"/>
      </w:pPr>
      <w:r w:rsidRPr="00D92326">
        <w:rPr>
          <w:rFonts w:eastAsia="華康中黑體" w:hint="eastAsia"/>
        </w:rPr>
        <w:t>主席：</w:t>
      </w:r>
      <w:r>
        <w:rPr>
          <w:rFonts w:hint="eastAsia"/>
        </w:rPr>
        <w:t>請莊委員競程發言。</w:t>
      </w:r>
    </w:p>
    <w:p w:rsidR="00732FFA" w:rsidRDefault="00732FFA" w:rsidP="00732FFA">
      <w:pPr>
        <w:ind w:left="211" w:hangingChars="100" w:hanging="211"/>
      </w:pPr>
      <w:r w:rsidRPr="00D92326">
        <w:rPr>
          <w:rFonts w:eastAsia="華康中黑體" w:hint="eastAsia"/>
        </w:rPr>
        <w:t>莊委員競程：</w:t>
      </w:r>
      <w:r>
        <w:rPr>
          <w:rFonts w:hint="eastAsia"/>
        </w:rPr>
        <w:t>（</w:t>
      </w:r>
      <w:r>
        <w:rPr>
          <w:rFonts w:hint="eastAsia"/>
        </w:rPr>
        <w:t>10</w:t>
      </w:r>
      <w:r>
        <w:rPr>
          <w:rFonts w:hint="eastAsia"/>
        </w:rPr>
        <w:t>時</w:t>
      </w:r>
      <w:r>
        <w:rPr>
          <w:rFonts w:hint="eastAsia"/>
        </w:rPr>
        <w:t>54</w:t>
      </w:r>
      <w:r>
        <w:rPr>
          <w:rFonts w:hint="eastAsia"/>
        </w:rPr>
        <w:t>分）陳副主委好！現在農村人口的老化以及農業缺工是臺灣農業結構上根本的問題，我看到各種報告、文章提到臺灣農業人口平均年齡大概是</w:t>
      </w:r>
      <w:r>
        <w:rPr>
          <w:rFonts w:hint="eastAsia"/>
        </w:rPr>
        <w:t>62</w:t>
      </w:r>
      <w:r>
        <w:rPr>
          <w:rFonts w:hint="eastAsia"/>
        </w:rPr>
        <w:t>歲至</w:t>
      </w:r>
      <w:r>
        <w:rPr>
          <w:rFonts w:hint="eastAsia"/>
        </w:rPr>
        <w:t>64</w:t>
      </w:r>
      <w:r>
        <w:rPr>
          <w:rFonts w:hint="eastAsia"/>
        </w:rPr>
        <w:t>歲，農委會有沒有比較精確的統計，目前臺灣農業人口的平均年齡大概是多少？</w:t>
      </w:r>
    </w:p>
    <w:p w:rsidR="00732FFA" w:rsidRDefault="00732FFA" w:rsidP="00732FFA">
      <w:pPr>
        <w:ind w:left="211" w:hangingChars="100" w:hanging="211"/>
      </w:pPr>
      <w:r w:rsidRPr="00D92326">
        <w:rPr>
          <w:rFonts w:eastAsia="華康中黑體" w:hint="eastAsia"/>
        </w:rPr>
        <w:t>主席：</w:t>
      </w:r>
      <w:r>
        <w:rPr>
          <w:rFonts w:hint="eastAsia"/>
        </w:rPr>
        <w:t>請農委會陳副主任委員說明。</w:t>
      </w:r>
    </w:p>
    <w:p w:rsidR="00732FFA" w:rsidRDefault="00732FFA" w:rsidP="00732FFA">
      <w:pPr>
        <w:ind w:left="211" w:hangingChars="100" w:hanging="211"/>
      </w:pPr>
      <w:r w:rsidRPr="00D92326">
        <w:rPr>
          <w:rFonts w:eastAsia="華康中黑體" w:hint="eastAsia"/>
        </w:rPr>
        <w:t>陳副主任委員添壽：</w:t>
      </w:r>
      <w:r>
        <w:rPr>
          <w:rFonts w:hint="eastAsia"/>
        </w:rPr>
        <w:t>報告委員，根據主計總處</w:t>
      </w:r>
      <w:r>
        <w:rPr>
          <w:rFonts w:hint="eastAsia"/>
        </w:rPr>
        <w:t>104</w:t>
      </w:r>
      <w:r>
        <w:rPr>
          <w:rFonts w:hint="eastAsia"/>
        </w:rPr>
        <w:t>年的普查，平均年齡是</w:t>
      </w:r>
      <w:r>
        <w:rPr>
          <w:rFonts w:hint="eastAsia"/>
        </w:rPr>
        <w:t>63.52</w:t>
      </w:r>
      <w:r>
        <w:rPr>
          <w:rFonts w:hint="eastAsia"/>
        </w:rPr>
        <w:t>歲。</w:t>
      </w:r>
    </w:p>
    <w:p w:rsidR="00732FFA" w:rsidRDefault="00732FFA" w:rsidP="00732FFA">
      <w:pPr>
        <w:ind w:left="211" w:hangingChars="100" w:hanging="211"/>
      </w:pPr>
      <w:r w:rsidRPr="00D92326">
        <w:rPr>
          <w:rFonts w:eastAsia="華康中黑體" w:hint="eastAsia"/>
        </w:rPr>
        <w:t>莊委員競程：</w:t>
      </w:r>
      <w:r>
        <w:rPr>
          <w:rFonts w:hint="eastAsia"/>
        </w:rPr>
        <w:t>這幾年來政府一直鼓勵青年從事農業，本席想請教目前</w:t>
      </w:r>
      <w:r>
        <w:rPr>
          <w:rFonts w:hint="eastAsia"/>
        </w:rPr>
        <w:t>40</w:t>
      </w:r>
      <w:r>
        <w:rPr>
          <w:rFonts w:hint="eastAsia"/>
        </w:rPr>
        <w:t>歲以下的農民大概有多少？有沒有達到你們預期的效果？目前青農從事哪一個類別比較多？</w:t>
      </w:r>
    </w:p>
    <w:p w:rsidR="00732FFA" w:rsidRDefault="00732FFA" w:rsidP="00732FFA">
      <w:pPr>
        <w:ind w:left="211" w:hangingChars="100" w:hanging="211"/>
      </w:pPr>
      <w:r w:rsidRPr="00D92326">
        <w:rPr>
          <w:rFonts w:eastAsia="華康中黑體" w:hint="eastAsia"/>
        </w:rPr>
        <w:lastRenderedPageBreak/>
        <w:t>陳副主任委員添壽：</w:t>
      </w:r>
      <w:r>
        <w:rPr>
          <w:rFonts w:hint="eastAsia"/>
        </w:rPr>
        <w:t>報告委員，目前</w:t>
      </w:r>
      <w:r>
        <w:rPr>
          <w:rFonts w:hint="eastAsia"/>
        </w:rPr>
        <w:t>40</w:t>
      </w:r>
      <w:r>
        <w:rPr>
          <w:rFonts w:hint="eastAsia"/>
        </w:rPr>
        <w:t>歲以下大概有</w:t>
      </w:r>
      <w:r>
        <w:rPr>
          <w:rFonts w:hint="eastAsia"/>
        </w:rPr>
        <w:t>15</w:t>
      </w:r>
      <w:r>
        <w:rPr>
          <w:rFonts w:hint="eastAsia"/>
        </w:rPr>
        <w:t>萬人，依農民健康保險條例參加農保的人數雖然是</w:t>
      </w:r>
      <w:r w:rsidR="00012A8C">
        <w:rPr>
          <w:rFonts w:hint="eastAsia"/>
        </w:rPr>
        <w:t>一百零三</w:t>
      </w:r>
      <w:r>
        <w:rPr>
          <w:rFonts w:hint="eastAsia"/>
        </w:rPr>
        <w:t>萬多人，</w:t>
      </w:r>
      <w:r>
        <w:rPr>
          <w:rFonts w:hint="eastAsia"/>
        </w:rPr>
        <w:t>65</w:t>
      </w:r>
      <w:r>
        <w:rPr>
          <w:rFonts w:hint="eastAsia"/>
        </w:rPr>
        <w:t>歲以上占</w:t>
      </w:r>
      <w:r>
        <w:rPr>
          <w:rFonts w:hint="eastAsia"/>
        </w:rPr>
        <w:t>40%</w:t>
      </w:r>
      <w:r>
        <w:rPr>
          <w:rFonts w:hint="eastAsia"/>
        </w:rPr>
        <w:t>，</w:t>
      </w:r>
      <w:r>
        <w:rPr>
          <w:rFonts w:hint="eastAsia"/>
        </w:rPr>
        <w:t>65</w:t>
      </w:r>
      <w:r>
        <w:rPr>
          <w:rFonts w:hint="eastAsia"/>
        </w:rPr>
        <w:t>歲以下是</w:t>
      </w:r>
      <w:r>
        <w:rPr>
          <w:rFonts w:hint="eastAsia"/>
        </w:rPr>
        <w:t>42</w:t>
      </w:r>
      <w:r>
        <w:rPr>
          <w:rFonts w:hint="eastAsia"/>
        </w:rPr>
        <w:t>萬人，</w:t>
      </w:r>
      <w:r>
        <w:rPr>
          <w:rFonts w:hint="eastAsia"/>
        </w:rPr>
        <w:t>65</w:t>
      </w:r>
      <w:r>
        <w:rPr>
          <w:rFonts w:hint="eastAsia"/>
        </w:rPr>
        <w:t>歲以上是</w:t>
      </w:r>
      <w:r>
        <w:rPr>
          <w:rFonts w:hint="eastAsia"/>
        </w:rPr>
        <w:t>51</w:t>
      </w:r>
      <w:r>
        <w:rPr>
          <w:rFonts w:hint="eastAsia"/>
        </w:rPr>
        <w:t>萬人，剛才講的</w:t>
      </w:r>
      <w:r>
        <w:rPr>
          <w:rFonts w:hint="eastAsia"/>
        </w:rPr>
        <w:t>45</w:t>
      </w:r>
      <w:r>
        <w:rPr>
          <w:rFonts w:hint="eastAsia"/>
        </w:rPr>
        <w:t>歲以下是</w:t>
      </w:r>
      <w:r>
        <w:rPr>
          <w:rFonts w:hint="eastAsia"/>
        </w:rPr>
        <w:t>15</w:t>
      </w:r>
      <w:r>
        <w:rPr>
          <w:rFonts w:hint="eastAsia"/>
        </w:rPr>
        <w:t>萬人，大概是這樣的結構。</w:t>
      </w:r>
    </w:p>
    <w:p w:rsidR="00732FFA" w:rsidRDefault="00732FFA" w:rsidP="00732FFA">
      <w:pPr>
        <w:ind w:left="211" w:hangingChars="100" w:hanging="211"/>
      </w:pPr>
      <w:r w:rsidRPr="00D92326">
        <w:rPr>
          <w:rFonts w:eastAsia="華康中黑體" w:hint="eastAsia"/>
        </w:rPr>
        <w:t>莊委員競程：</w:t>
      </w:r>
      <w:r>
        <w:rPr>
          <w:rFonts w:hint="eastAsia"/>
        </w:rPr>
        <w:t>我在衛環委員會也關心過農業缺工的問題，因為涉及要不要引進農業外勞的議題，本席想了解一下目前臺灣農業缺工的問題有多大，是常態性缺工還是季節性缺工？</w:t>
      </w:r>
    </w:p>
    <w:p w:rsidR="00732FFA" w:rsidRDefault="00732FFA" w:rsidP="00732FFA">
      <w:pPr>
        <w:ind w:left="211" w:hangingChars="100" w:hanging="211"/>
      </w:pPr>
      <w:r w:rsidRPr="00D92326">
        <w:rPr>
          <w:rFonts w:eastAsia="華康中黑體" w:hint="eastAsia"/>
        </w:rPr>
        <w:t>陳副主任委員添壽：</w:t>
      </w:r>
      <w:r>
        <w:rPr>
          <w:rFonts w:hint="eastAsia"/>
        </w:rPr>
        <w:t>以季節性缺工來講大概是</w:t>
      </w:r>
      <w:r>
        <w:rPr>
          <w:rFonts w:hint="eastAsia"/>
        </w:rPr>
        <w:t>10</w:t>
      </w:r>
      <w:r>
        <w:rPr>
          <w:rFonts w:hint="eastAsia"/>
        </w:rPr>
        <w:t>萬人次。</w:t>
      </w:r>
    </w:p>
    <w:p w:rsidR="00732FFA" w:rsidRDefault="00732FFA" w:rsidP="00732FFA">
      <w:pPr>
        <w:ind w:left="211" w:hangingChars="100" w:hanging="211"/>
      </w:pPr>
      <w:r w:rsidRPr="00D92326">
        <w:rPr>
          <w:rFonts w:eastAsia="華康中黑體" w:hint="eastAsia"/>
        </w:rPr>
        <w:t>莊委員競程：</w:t>
      </w:r>
      <w:r>
        <w:rPr>
          <w:rFonts w:hint="eastAsia"/>
        </w:rPr>
        <w:t>常態性有缺工嗎？</w:t>
      </w:r>
    </w:p>
    <w:p w:rsidR="00732FFA" w:rsidRDefault="00732FFA" w:rsidP="00732FFA">
      <w:pPr>
        <w:ind w:left="211" w:hangingChars="100" w:hanging="211"/>
      </w:pPr>
      <w:r w:rsidRPr="00D92326">
        <w:rPr>
          <w:rFonts w:eastAsia="華康中黑體" w:hint="eastAsia"/>
        </w:rPr>
        <w:t>陳副主任委員添壽：</w:t>
      </w:r>
      <w:r>
        <w:rPr>
          <w:rFonts w:hint="eastAsia"/>
        </w:rPr>
        <w:t>常態性就是結構上年紀偏高。</w:t>
      </w:r>
    </w:p>
    <w:p w:rsidR="00732FFA" w:rsidRDefault="00732FFA" w:rsidP="00732FFA">
      <w:pPr>
        <w:ind w:left="211" w:hangingChars="100" w:hanging="211"/>
      </w:pPr>
      <w:r w:rsidRPr="00D92326">
        <w:rPr>
          <w:rFonts w:eastAsia="華康中黑體" w:hint="eastAsia"/>
        </w:rPr>
        <w:t>莊委員競程：</w:t>
      </w:r>
      <w:r>
        <w:rPr>
          <w:rFonts w:hint="eastAsia"/>
        </w:rPr>
        <w:t>所以以季節性來看的話，現在缺工人數大概就以</w:t>
      </w:r>
      <w:r>
        <w:rPr>
          <w:rFonts w:hint="eastAsia"/>
        </w:rPr>
        <w:t>10</w:t>
      </w:r>
      <w:r>
        <w:rPr>
          <w:rFonts w:hint="eastAsia"/>
        </w:rPr>
        <w:t>萬來計算就對了？</w:t>
      </w:r>
    </w:p>
    <w:p w:rsidR="00732FFA" w:rsidRDefault="00732FFA" w:rsidP="00732FFA">
      <w:pPr>
        <w:ind w:left="211" w:hangingChars="100" w:hanging="211"/>
      </w:pPr>
      <w:r w:rsidRPr="00FA4673">
        <w:rPr>
          <w:rFonts w:eastAsia="華康中黑體" w:hint="eastAsia"/>
        </w:rPr>
        <w:t>陳副主任委員添壽：</w:t>
      </w:r>
      <w:r>
        <w:rPr>
          <w:rFonts w:hint="eastAsia"/>
        </w:rPr>
        <w:t>是，季節性的比較欠缺，比如在採收、套袋的時候就需要很多人力，因為現在結構上農民的年紀都太大了，所以必須要有人協助他。</w:t>
      </w:r>
    </w:p>
    <w:p w:rsidR="00732FFA" w:rsidRDefault="00732FFA" w:rsidP="00732FFA">
      <w:pPr>
        <w:ind w:left="211" w:hangingChars="100" w:hanging="211"/>
      </w:pPr>
      <w:r w:rsidRPr="00FA4673">
        <w:rPr>
          <w:rFonts w:eastAsia="華康中黑體" w:hint="eastAsia"/>
        </w:rPr>
        <w:t>莊委員競程：</w:t>
      </w:r>
      <w:r>
        <w:rPr>
          <w:rFonts w:hint="eastAsia"/>
        </w:rPr>
        <w:t>在鄉下看到七</w:t>
      </w:r>
      <w:r w:rsidR="00012A8C">
        <w:rPr>
          <w:rFonts w:hint="eastAsia"/>
        </w:rPr>
        <w:t>十</w:t>
      </w:r>
      <w:r>
        <w:rPr>
          <w:rFonts w:hint="eastAsia"/>
        </w:rPr>
        <w:t>、八十歲的農民其實還滿普遍，缺工的時候找的臨時工很多也都是六、七十歲以上的老人家，一方面農村真的很難找到人，再來是也沒辦法開出非常好的條件，農委會有沒有設立專責辦公室處理農業人力的問題？目前狀況如何？</w:t>
      </w:r>
    </w:p>
    <w:p w:rsidR="00732FFA" w:rsidRDefault="00732FFA" w:rsidP="00732FFA">
      <w:pPr>
        <w:ind w:left="211" w:hangingChars="100" w:hanging="211"/>
      </w:pPr>
      <w:r w:rsidRPr="00FA4673">
        <w:rPr>
          <w:rFonts w:eastAsia="華康中黑體" w:hint="eastAsia"/>
        </w:rPr>
        <w:t>陳副主任委員添壽：</w:t>
      </w:r>
      <w:r>
        <w:rPr>
          <w:rFonts w:hint="eastAsia"/>
        </w:rPr>
        <w:t>農委會有一個任務編組的人力辦在做有關農業缺工的事務，不管是平台推動或是計畫追蹤、落實，是有這樣的辦公室。</w:t>
      </w:r>
    </w:p>
    <w:p w:rsidR="00732FFA" w:rsidRDefault="00732FFA" w:rsidP="00732FFA">
      <w:pPr>
        <w:ind w:left="211" w:hangingChars="100" w:hanging="211"/>
      </w:pPr>
      <w:r w:rsidRPr="00FA4673">
        <w:rPr>
          <w:rFonts w:eastAsia="華康中黑體" w:hint="eastAsia"/>
        </w:rPr>
        <w:t>莊委員競程：</w:t>
      </w:r>
      <w:r>
        <w:rPr>
          <w:rFonts w:hint="eastAsia"/>
        </w:rPr>
        <w:t>以這辦公室來看，農業移工的需求到底有多大？目前的配額足不足夠？因為之前聽說只有農會或企業才能引進移工，但是有的農會不願意幫農民申請，現在的作業方式是怎樣？有沒有幫助到農民？</w:t>
      </w:r>
    </w:p>
    <w:p w:rsidR="00732FFA" w:rsidRDefault="00732FFA" w:rsidP="00732FFA">
      <w:pPr>
        <w:ind w:left="211" w:hangingChars="100" w:hanging="211"/>
      </w:pPr>
      <w:r w:rsidRPr="00FA4673">
        <w:rPr>
          <w:rFonts w:eastAsia="華康中黑體" w:hint="eastAsia"/>
        </w:rPr>
        <w:t>陳副主任委員添壽：</w:t>
      </w:r>
      <w:r>
        <w:rPr>
          <w:rFonts w:hint="eastAsia"/>
        </w:rPr>
        <w:t>報告委員，以</w:t>
      </w:r>
      <w:r>
        <w:rPr>
          <w:rFonts w:hint="eastAsia"/>
        </w:rPr>
        <w:t>110</w:t>
      </w:r>
      <w:r>
        <w:rPr>
          <w:rFonts w:hint="eastAsia"/>
        </w:rPr>
        <w:t>年改善農業缺工的狀況來講，我們有六、七個技術或人力服務團，有</w:t>
      </w:r>
      <w:r>
        <w:rPr>
          <w:rFonts w:hint="eastAsia"/>
        </w:rPr>
        <w:t>14</w:t>
      </w:r>
      <w:r>
        <w:rPr>
          <w:rFonts w:hint="eastAsia"/>
        </w:rPr>
        <w:t>個農業技術團共</w:t>
      </w:r>
      <w:r w:rsidR="00012A8C">
        <w:rPr>
          <w:rFonts w:hint="eastAsia"/>
        </w:rPr>
        <w:t>五</w:t>
      </w:r>
      <w:r>
        <w:rPr>
          <w:rFonts w:hint="eastAsia"/>
        </w:rPr>
        <w:t>百多人，包括農業更新團或專業團隊，例如採茶需要人力，每一個產業都有其團隊，剛才委員提到的農業外籍移工也有一個引進計畫，以</w:t>
      </w:r>
      <w:r>
        <w:rPr>
          <w:rFonts w:hint="eastAsia"/>
        </w:rPr>
        <w:t>110</w:t>
      </w:r>
      <w:r>
        <w:rPr>
          <w:rFonts w:hint="eastAsia"/>
        </w:rPr>
        <w:t>年來講，我們是規劃共</w:t>
      </w:r>
      <w:r>
        <w:rPr>
          <w:rFonts w:hint="eastAsia"/>
        </w:rPr>
        <w:t>54</w:t>
      </w:r>
      <w:r>
        <w:rPr>
          <w:rFonts w:hint="eastAsia"/>
        </w:rPr>
        <w:t>團，目前有</w:t>
      </w:r>
      <w:r>
        <w:rPr>
          <w:rFonts w:hint="eastAsia"/>
        </w:rPr>
        <w:t>1,761</w:t>
      </w:r>
      <w:r>
        <w:rPr>
          <w:rFonts w:hint="eastAsia"/>
        </w:rPr>
        <w:t>人在團，幫忙季節性事務或提供其他協助，但是今年的目標是希望有</w:t>
      </w:r>
      <w:r>
        <w:rPr>
          <w:rFonts w:hint="eastAsia"/>
        </w:rPr>
        <w:t>2,000</w:t>
      </w:r>
      <w:r>
        <w:rPr>
          <w:rFonts w:hint="eastAsia"/>
        </w:rPr>
        <w:t>人投入這樣的服務。</w:t>
      </w:r>
    </w:p>
    <w:p w:rsidR="00732FFA" w:rsidRDefault="00732FFA" w:rsidP="00732FFA">
      <w:pPr>
        <w:ind w:left="211" w:hangingChars="100" w:hanging="211"/>
      </w:pPr>
      <w:r w:rsidRPr="00FA4673">
        <w:rPr>
          <w:rFonts w:eastAsia="華康中黑體" w:hint="eastAsia"/>
        </w:rPr>
        <w:t>莊委員競程：</w:t>
      </w:r>
      <w:r>
        <w:rPr>
          <w:rFonts w:hint="eastAsia"/>
        </w:rPr>
        <w:t>本席希望農委會繼續努力並真正幫助到農民，另外農委會推動的農民退休儲金制度在今年開始實施，目前狀況如何？</w:t>
      </w:r>
    </w:p>
    <w:p w:rsidR="00732FFA" w:rsidRDefault="00732FFA" w:rsidP="00732FFA">
      <w:pPr>
        <w:ind w:left="211" w:hangingChars="100" w:hanging="211"/>
      </w:pPr>
      <w:r w:rsidRPr="00FA4673">
        <w:rPr>
          <w:rFonts w:eastAsia="華康中黑體" w:hint="eastAsia"/>
        </w:rPr>
        <w:t>陳副主任委員添壽：</w:t>
      </w:r>
      <w:r>
        <w:rPr>
          <w:rFonts w:hint="eastAsia"/>
        </w:rPr>
        <w:t>以目前來講有七萬多人申請。</w:t>
      </w:r>
    </w:p>
    <w:p w:rsidR="00732FFA" w:rsidRDefault="00732FFA" w:rsidP="00732FFA">
      <w:pPr>
        <w:ind w:left="211" w:hangingChars="100" w:hanging="211"/>
      </w:pPr>
      <w:r w:rsidRPr="00FA4673">
        <w:rPr>
          <w:rFonts w:eastAsia="華康中黑體" w:hint="eastAsia"/>
        </w:rPr>
        <w:t>莊委員競程：</w:t>
      </w:r>
      <w:r>
        <w:rPr>
          <w:rFonts w:hint="eastAsia"/>
        </w:rPr>
        <w:t>農委會這兩年很努力幫農民建立制度，包括「三保一金」四大福利制度到位，本席在此表達感謝，我的選區大坑商區也有一些農民。今天除了探討缺農問題之外，還要請農委會關心一下，因為中部已經實施限水一段時間，水情嚴峻之下其實休耕比例很高，而且水果跟筍子受到的影響也蠻大的，所以如果對今年農產造成影響，也一定要及早因應來照顧農民，請農委會持續關心，我們也一起加油。</w:t>
      </w:r>
    </w:p>
    <w:p w:rsidR="00732FFA" w:rsidRDefault="00732FFA" w:rsidP="00732FFA">
      <w:pPr>
        <w:ind w:left="211" w:hangingChars="100" w:hanging="211"/>
      </w:pPr>
      <w:r w:rsidRPr="00FA4673">
        <w:rPr>
          <w:rFonts w:eastAsia="華康中黑體" w:hint="eastAsia"/>
        </w:rPr>
        <w:t>陳副主任委員添壽：</w:t>
      </w:r>
      <w:r>
        <w:rPr>
          <w:rFonts w:hint="eastAsia"/>
        </w:rPr>
        <w:t>好，我們會一起來努力。</w:t>
      </w:r>
    </w:p>
    <w:p w:rsidR="00732FFA" w:rsidRDefault="00732FFA" w:rsidP="00732FFA">
      <w:pPr>
        <w:ind w:left="211" w:hangingChars="100" w:hanging="211"/>
      </w:pPr>
      <w:r w:rsidRPr="00FA4673">
        <w:rPr>
          <w:rFonts w:eastAsia="華康中黑體" w:hint="eastAsia"/>
        </w:rPr>
        <w:t>主席：</w:t>
      </w:r>
      <w:r>
        <w:rPr>
          <w:rFonts w:hint="eastAsia"/>
        </w:rPr>
        <w:t>休息</w:t>
      </w:r>
      <w:r>
        <w:rPr>
          <w:rFonts w:hint="eastAsia"/>
        </w:rPr>
        <w:t>10</w:t>
      </w:r>
      <w:r>
        <w:rPr>
          <w:rFonts w:hint="eastAsia"/>
        </w:rPr>
        <w:t>分鐘。</w:t>
      </w:r>
    </w:p>
    <w:p w:rsidR="00732FFA" w:rsidRDefault="00732FFA" w:rsidP="00732FFA">
      <w:r w:rsidRPr="00FA4673">
        <w:rPr>
          <w:rFonts w:eastAsia="華康中黑體" w:hint="eastAsia"/>
        </w:rPr>
        <w:t>休息</w:t>
      </w:r>
    </w:p>
    <w:p w:rsidR="00732FFA" w:rsidRDefault="00732FFA" w:rsidP="00732FFA">
      <w:r w:rsidRPr="00FA4673">
        <w:rPr>
          <w:rFonts w:eastAsia="華康中黑體" w:hint="eastAsia"/>
        </w:rPr>
        <w:lastRenderedPageBreak/>
        <w:t>繼續開會</w:t>
      </w:r>
    </w:p>
    <w:p w:rsidR="00732FFA" w:rsidRDefault="00732FFA" w:rsidP="00732FFA">
      <w:pPr>
        <w:ind w:left="211" w:hangingChars="100" w:hanging="211"/>
      </w:pPr>
      <w:r w:rsidRPr="00FA4673">
        <w:rPr>
          <w:rFonts w:eastAsia="華康中黑體" w:hint="eastAsia"/>
        </w:rPr>
        <w:t>主席：</w:t>
      </w:r>
      <w:r>
        <w:rPr>
          <w:rFonts w:hint="eastAsia"/>
        </w:rPr>
        <w:t>繼續開會。</w:t>
      </w:r>
    </w:p>
    <w:p w:rsidR="00732FFA" w:rsidRDefault="00732FFA" w:rsidP="00732FFA">
      <w:pPr>
        <w:ind w:leftChars="100" w:left="211" w:firstLineChars="100" w:firstLine="211"/>
      </w:pPr>
      <w:r>
        <w:rPr>
          <w:rFonts w:hint="eastAsia"/>
        </w:rPr>
        <w:t>請呂委員玉玲發言。</w:t>
      </w:r>
    </w:p>
    <w:p w:rsidR="00732FFA" w:rsidRDefault="00732FFA" w:rsidP="00732FFA">
      <w:pPr>
        <w:ind w:left="211" w:hangingChars="100" w:hanging="211"/>
      </w:pPr>
      <w:r w:rsidRPr="00FA4673">
        <w:rPr>
          <w:rFonts w:eastAsia="華康中黑體" w:hint="eastAsia"/>
        </w:rPr>
        <w:t>呂委員玉玲：</w:t>
      </w:r>
      <w:r>
        <w:rPr>
          <w:rFonts w:hint="eastAsia"/>
        </w:rPr>
        <w:t>（</w:t>
      </w:r>
      <w:r>
        <w:rPr>
          <w:rFonts w:hint="eastAsia"/>
        </w:rPr>
        <w:t>11</w:t>
      </w:r>
      <w:r>
        <w:rPr>
          <w:rFonts w:hint="eastAsia"/>
        </w:rPr>
        <w:t>時</w:t>
      </w:r>
      <w:r>
        <w:rPr>
          <w:rFonts w:hint="eastAsia"/>
        </w:rPr>
        <w:t>11</w:t>
      </w:r>
      <w:r>
        <w:rPr>
          <w:rFonts w:hint="eastAsia"/>
        </w:rPr>
        <w:t>分）我們今天特別針對農保修法，要把軍退之後可以納入農保，尤其去年農委會有針對這件事情做一個討論，本來農委會是有意來修法，但是一直沒有推動。今天主席把這個法排出來了，很多委員也都有提案，但是我們沒有看到農委會本身修法的條文，是來不及呢？還是有什麼其他的意見？</w:t>
      </w:r>
    </w:p>
    <w:p w:rsidR="00732FFA" w:rsidRDefault="00732FFA" w:rsidP="00732FFA">
      <w:pPr>
        <w:ind w:left="211" w:hangingChars="100" w:hanging="211"/>
      </w:pPr>
      <w:r w:rsidRPr="00FA4673">
        <w:rPr>
          <w:rFonts w:eastAsia="華康中黑體" w:hint="eastAsia"/>
        </w:rPr>
        <w:t>主席：</w:t>
      </w:r>
      <w:r>
        <w:rPr>
          <w:rFonts w:hint="eastAsia"/>
        </w:rPr>
        <w:t>請農委會陳副主任委員說明。</w:t>
      </w:r>
    </w:p>
    <w:p w:rsidR="00732FFA" w:rsidRDefault="00732FFA" w:rsidP="00732FFA">
      <w:pPr>
        <w:ind w:left="211" w:hangingChars="100" w:hanging="211"/>
      </w:pPr>
      <w:r w:rsidRPr="00FA4673">
        <w:rPr>
          <w:rFonts w:eastAsia="華康中黑體" w:hint="eastAsia"/>
        </w:rPr>
        <w:t>陳副主任委員添壽：</w:t>
      </w:r>
      <w:r>
        <w:rPr>
          <w:rFonts w:hint="eastAsia"/>
        </w:rPr>
        <w:t>報告委員，之前農委會是準備修正細則，但是院內或是法律的看法是要從母法去修，所以委員……</w:t>
      </w:r>
    </w:p>
    <w:p w:rsidR="00732FFA" w:rsidRDefault="00732FFA" w:rsidP="00732FFA">
      <w:pPr>
        <w:ind w:left="211" w:hangingChars="100" w:hanging="211"/>
      </w:pPr>
      <w:r w:rsidRPr="00FA4673">
        <w:rPr>
          <w:rFonts w:eastAsia="華康中黑體" w:hint="eastAsia"/>
        </w:rPr>
        <w:t>呂委員玉玲：</w:t>
      </w:r>
      <w:r>
        <w:rPr>
          <w:rFonts w:hint="eastAsia"/>
        </w:rPr>
        <w:t>不管是母法或是其他的辦法，你們主張的態度是什麼？</w:t>
      </w:r>
    </w:p>
    <w:p w:rsidR="00732FFA" w:rsidRDefault="00732FFA" w:rsidP="00732FFA">
      <w:pPr>
        <w:ind w:left="211" w:hangingChars="100" w:hanging="211"/>
      </w:pPr>
      <w:r w:rsidRPr="00FA4673">
        <w:rPr>
          <w:rFonts w:eastAsia="華康中黑體" w:hint="eastAsia"/>
        </w:rPr>
        <w:t>陳副主任委員添壽：</w:t>
      </w:r>
      <w:r>
        <w:rPr>
          <w:rFonts w:hint="eastAsia"/>
        </w:rPr>
        <w:t>我們的主張是第五條裡面會開放短期役軍人納入，有一些</w:t>
      </w:r>
      <w:r>
        <w:rPr>
          <w:rFonts w:hint="eastAsia"/>
        </w:rPr>
        <w:t>45</w:t>
      </w:r>
      <w:r>
        <w:rPr>
          <w:rFonts w:hint="eastAsia"/>
        </w:rPr>
        <w:t>歲以下且服役</w:t>
      </w:r>
      <w:r>
        <w:rPr>
          <w:rFonts w:hint="eastAsia"/>
        </w:rPr>
        <w:t>20</w:t>
      </w:r>
      <w:r>
        <w:rPr>
          <w:rFonts w:hint="eastAsia"/>
        </w:rPr>
        <w:t>年未滿的，條件是實際從事農業的、經營農業的，這一部分會納入農民健康保險。另外第七條裡面的請求權，有一些提案委員認為要</w:t>
      </w:r>
      <w:r>
        <w:rPr>
          <w:rFonts w:hint="eastAsia"/>
        </w:rPr>
        <w:t>55</w:t>
      </w:r>
      <w:r>
        <w:rPr>
          <w:rFonts w:hint="eastAsia"/>
        </w:rPr>
        <w:t>歲，但是我們農委會認為應該要</w:t>
      </w:r>
      <w:r>
        <w:rPr>
          <w:rFonts w:hint="eastAsia"/>
        </w:rPr>
        <w:t>65</w:t>
      </w:r>
      <w:r>
        <w:rPr>
          <w:rFonts w:hint="eastAsia"/>
        </w:rPr>
        <w:t>歲，這有一些差距。第二十三條裡面……</w:t>
      </w:r>
    </w:p>
    <w:p w:rsidR="00732FFA" w:rsidRDefault="00732FFA" w:rsidP="00732FFA">
      <w:pPr>
        <w:ind w:left="211" w:hangingChars="100" w:hanging="211"/>
      </w:pPr>
      <w:r w:rsidRPr="00FA4673">
        <w:rPr>
          <w:rFonts w:eastAsia="華康中黑體" w:hint="eastAsia"/>
        </w:rPr>
        <w:t>呂委員玉玲：</w:t>
      </w:r>
      <w:r>
        <w:rPr>
          <w:rFonts w:hint="eastAsia"/>
        </w:rPr>
        <w:t>你說的這些條文都是委員的提案，你們一直講到年齡</w:t>
      </w:r>
      <w:r>
        <w:rPr>
          <w:rFonts w:hint="eastAsia"/>
        </w:rPr>
        <w:t>45</w:t>
      </w:r>
      <w:r>
        <w:rPr>
          <w:rFonts w:hint="eastAsia"/>
        </w:rPr>
        <w:t>歲以前服滿</w:t>
      </w:r>
      <w:r>
        <w:rPr>
          <w:rFonts w:hint="eastAsia"/>
        </w:rPr>
        <w:t>20</w:t>
      </w:r>
      <w:r>
        <w:rPr>
          <w:rFonts w:hint="eastAsia"/>
        </w:rPr>
        <w:t>年這些，用意都是希望他們不管未滿</w:t>
      </w:r>
      <w:r>
        <w:rPr>
          <w:rFonts w:hint="eastAsia"/>
        </w:rPr>
        <w:t>20</w:t>
      </w:r>
      <w:r>
        <w:rPr>
          <w:rFonts w:hint="eastAsia"/>
        </w:rPr>
        <w:t>年或是已滿</w:t>
      </w:r>
      <w:r>
        <w:rPr>
          <w:rFonts w:hint="eastAsia"/>
        </w:rPr>
        <w:t>20</w:t>
      </w:r>
      <w:r>
        <w:rPr>
          <w:rFonts w:hint="eastAsia"/>
        </w:rPr>
        <w:t>年，只要他們</w:t>
      </w:r>
      <w:r w:rsidR="00012A8C">
        <w:rPr>
          <w:rFonts w:hint="eastAsia"/>
        </w:rPr>
        <w:t>在</w:t>
      </w:r>
      <w:r>
        <w:rPr>
          <w:rFonts w:hint="eastAsia"/>
        </w:rPr>
        <w:t>45</w:t>
      </w:r>
      <w:r>
        <w:rPr>
          <w:rFonts w:hint="eastAsia"/>
        </w:rPr>
        <w:t>歲以下的話還算是青壯年，可以投入農村的勞力，才能幫助農村的生活，當然還要有實際從事農業工作的行為才是可以的，所以農委會要自己去審查。</w:t>
      </w:r>
    </w:p>
    <w:p w:rsidR="00732FFA" w:rsidRDefault="00732FFA" w:rsidP="00732FFA">
      <w:pPr>
        <w:ind w:leftChars="100" w:left="211" w:firstLineChars="100" w:firstLine="211"/>
      </w:pPr>
      <w:r>
        <w:rPr>
          <w:rFonts w:hint="eastAsia"/>
        </w:rPr>
        <w:t>現在投入軍旅生活報效國家有的是</w:t>
      </w:r>
      <w:r>
        <w:rPr>
          <w:rFonts w:hint="eastAsia"/>
        </w:rPr>
        <w:t>18</w:t>
      </w:r>
      <w:r>
        <w:rPr>
          <w:rFonts w:hint="eastAsia"/>
        </w:rPr>
        <w:t>歲就開始了，滿</w:t>
      </w:r>
      <w:r>
        <w:rPr>
          <w:rFonts w:hint="eastAsia"/>
        </w:rPr>
        <w:t>20</w:t>
      </w:r>
      <w:r>
        <w:rPr>
          <w:rFonts w:hint="eastAsia"/>
        </w:rPr>
        <w:t>年也才</w:t>
      </w:r>
      <w:r>
        <w:rPr>
          <w:rFonts w:hint="eastAsia"/>
        </w:rPr>
        <w:t>38</w:t>
      </w:r>
      <w:r>
        <w:rPr>
          <w:rFonts w:hint="eastAsia"/>
        </w:rPr>
        <w:t>歲，上校退休有的是</w:t>
      </w:r>
      <w:r>
        <w:rPr>
          <w:rFonts w:hint="eastAsia"/>
        </w:rPr>
        <w:t>45</w:t>
      </w:r>
      <w:r>
        <w:rPr>
          <w:rFonts w:hint="eastAsia"/>
        </w:rPr>
        <w:t>歲，所以在農保裡面特別有講到是要讓他們老年退休後的經濟生活得以受到保障及照顧，所以農保要滿</w:t>
      </w:r>
      <w:r>
        <w:rPr>
          <w:rFonts w:hint="eastAsia"/>
        </w:rPr>
        <w:t>15</w:t>
      </w:r>
      <w:r>
        <w:rPr>
          <w:rFonts w:hint="eastAsia"/>
        </w:rPr>
        <w:t>年，滿</w:t>
      </w:r>
      <w:r>
        <w:rPr>
          <w:rFonts w:hint="eastAsia"/>
        </w:rPr>
        <w:t>15</w:t>
      </w:r>
      <w:r>
        <w:rPr>
          <w:rFonts w:hint="eastAsia"/>
        </w:rPr>
        <w:t>年的農保年資且才滿</w:t>
      </w:r>
      <w:r>
        <w:rPr>
          <w:rFonts w:hint="eastAsia"/>
        </w:rPr>
        <w:t>65</w:t>
      </w:r>
      <w:r>
        <w:rPr>
          <w:rFonts w:hint="eastAsia"/>
        </w:rPr>
        <w:t>歲，這部分要怎麼去加？</w:t>
      </w:r>
      <w:r>
        <w:rPr>
          <w:rFonts w:hint="eastAsia"/>
        </w:rPr>
        <w:t>45</w:t>
      </w:r>
      <w:r>
        <w:rPr>
          <w:rFonts w:hint="eastAsia"/>
        </w:rPr>
        <w:t>歲如果退下來投入農村工作，加上</w:t>
      </w:r>
      <w:r>
        <w:rPr>
          <w:rFonts w:hint="eastAsia"/>
        </w:rPr>
        <w:t>15</w:t>
      </w:r>
      <w:r>
        <w:rPr>
          <w:rFonts w:hint="eastAsia"/>
        </w:rPr>
        <w:t>年的年資的話，也是</w:t>
      </w:r>
      <w:r>
        <w:rPr>
          <w:rFonts w:hint="eastAsia"/>
        </w:rPr>
        <w:t>60</w:t>
      </w:r>
      <w:r>
        <w:rPr>
          <w:rFonts w:hint="eastAsia"/>
        </w:rPr>
        <w:t>歲還沒滿</w:t>
      </w:r>
      <w:r>
        <w:rPr>
          <w:rFonts w:hint="eastAsia"/>
        </w:rPr>
        <w:t>65</w:t>
      </w:r>
      <w:r>
        <w:rPr>
          <w:rFonts w:hint="eastAsia"/>
        </w:rPr>
        <w:t>歲。</w:t>
      </w:r>
    </w:p>
    <w:p w:rsidR="00732FFA" w:rsidRDefault="00732FFA" w:rsidP="00732FFA">
      <w:pPr>
        <w:ind w:leftChars="100" w:left="211" w:firstLineChars="100" w:firstLine="211"/>
      </w:pPr>
      <w:r>
        <w:rPr>
          <w:rFonts w:hint="eastAsia"/>
        </w:rPr>
        <w:t>從這方面我們可以看到，因為軍人在青春的時候報效國家，之後轉業需要接受很大很大的挑戰，已經很辛苦了，你就不要再讓軍轉其他工作這麼辛苦，因為他們在結算年資一次退或是年滿</w:t>
      </w:r>
      <w:r>
        <w:rPr>
          <w:rFonts w:hint="eastAsia"/>
        </w:rPr>
        <w:t>20</w:t>
      </w:r>
      <w:r>
        <w:rPr>
          <w:rFonts w:hint="eastAsia"/>
        </w:rPr>
        <w:t>年的退伍，都是已經結清服役的年限，未來要從事公職或是勞工，年資統統是重新計算，包括投入勞保年資也是重新計算，所以你要從這部分考量，讓他們的選擇不要那麼多限制。所以本席在這邊呼籲農委會，一定要有持平、公平的方式來做審查以保障軍人的權益，好不好？</w:t>
      </w:r>
    </w:p>
    <w:p w:rsidR="00732FFA" w:rsidRDefault="00732FFA" w:rsidP="00732FFA">
      <w:pPr>
        <w:ind w:left="211" w:hangingChars="100" w:hanging="211"/>
      </w:pPr>
      <w:r w:rsidRPr="00FA4673">
        <w:rPr>
          <w:rFonts w:eastAsia="華康中黑體" w:hint="eastAsia"/>
        </w:rPr>
        <w:t>陳副主任委員添壽：</w:t>
      </w:r>
      <w:r>
        <w:rPr>
          <w:rFonts w:hint="eastAsia"/>
        </w:rPr>
        <w:t>這部分我們認同，只是相關社會保險這一塊因為在母法有規定，要保障</w:t>
      </w:r>
      <w:r>
        <w:rPr>
          <w:rFonts w:hint="eastAsia"/>
        </w:rPr>
        <w:t>45</w:t>
      </w:r>
      <w:r>
        <w:rPr>
          <w:rFonts w:hint="eastAsia"/>
        </w:rPr>
        <w:t>歲以下進來的人將來還是可以有保障的管道，例如可以參加農民退休儲金，如果是按照基本工資去投，一個月繳</w:t>
      </w:r>
      <w:r>
        <w:rPr>
          <w:rFonts w:hint="eastAsia"/>
        </w:rPr>
        <w:t>1,000</w:t>
      </w:r>
      <w:r>
        <w:rPr>
          <w:rFonts w:hint="eastAsia"/>
        </w:rPr>
        <w:t>元，政府也相對會提撥</w:t>
      </w:r>
      <w:r>
        <w:rPr>
          <w:rFonts w:hint="eastAsia"/>
        </w:rPr>
        <w:t>1,000</w:t>
      </w:r>
      <w:r>
        <w:rPr>
          <w:rFonts w:hint="eastAsia"/>
        </w:rPr>
        <w:t>元，到年老的時候就有一筆錢。</w:t>
      </w:r>
    </w:p>
    <w:p w:rsidR="00732FFA" w:rsidRDefault="00732FFA" w:rsidP="00732FFA">
      <w:pPr>
        <w:ind w:left="211" w:hangingChars="100" w:hanging="211"/>
      </w:pPr>
      <w:r w:rsidRPr="00FA4673">
        <w:rPr>
          <w:rFonts w:eastAsia="華康中黑體" w:hint="eastAsia"/>
        </w:rPr>
        <w:t>呂委員玉玲：</w:t>
      </w:r>
      <w:r>
        <w:rPr>
          <w:rFonts w:hint="eastAsia"/>
        </w:rPr>
        <w:t>副主委，照你這樣講的話，在第二十三條第一款第一項就有符合了，就是符合你所講的</w:t>
      </w:r>
      <w:r>
        <w:rPr>
          <w:rFonts w:hint="eastAsia"/>
        </w:rPr>
        <w:t>3</w:t>
      </w:r>
      <w:r>
        <w:rPr>
          <w:rFonts w:hint="eastAsia"/>
        </w:rPr>
        <w:t>年以上未滿</w:t>
      </w:r>
      <w:r>
        <w:rPr>
          <w:rFonts w:hint="eastAsia"/>
        </w:rPr>
        <w:t>20</w:t>
      </w:r>
      <w:r>
        <w:rPr>
          <w:rFonts w:hint="eastAsia"/>
        </w:rPr>
        <w:t>年</w:t>
      </w:r>
      <w:r w:rsidR="00012A8C">
        <w:rPr>
          <w:rFonts w:hint="eastAsia"/>
        </w:rPr>
        <w:t>的</w:t>
      </w:r>
      <w:r>
        <w:rPr>
          <w:rFonts w:hint="eastAsia"/>
        </w:rPr>
        <w:t>一次退伍金部分，這個部分我們如果退一步為了軍人權益的考量，這個就可以做了，是不是？</w:t>
      </w:r>
    </w:p>
    <w:p w:rsidR="00732FFA" w:rsidRDefault="00732FFA" w:rsidP="00732FFA">
      <w:pPr>
        <w:ind w:left="211" w:hangingChars="100" w:hanging="211"/>
      </w:pPr>
      <w:r w:rsidRPr="00FA4673">
        <w:rPr>
          <w:rFonts w:eastAsia="華康中黑體" w:hint="eastAsia"/>
        </w:rPr>
        <w:t>陳副主任委員添壽：</w:t>
      </w:r>
      <w:r>
        <w:rPr>
          <w:rFonts w:hint="eastAsia"/>
        </w:rPr>
        <w:t>所以這一次就是把第二十三條第一項第二款排除。</w:t>
      </w:r>
    </w:p>
    <w:p w:rsidR="00732FFA" w:rsidRDefault="00732FFA" w:rsidP="00260C17">
      <w:pPr>
        <w:spacing w:line="370" w:lineRule="exact"/>
        <w:ind w:left="211" w:hangingChars="100" w:hanging="211"/>
      </w:pPr>
      <w:r w:rsidRPr="00FA4673">
        <w:rPr>
          <w:rFonts w:eastAsia="華康中黑體" w:hint="eastAsia"/>
        </w:rPr>
        <w:lastRenderedPageBreak/>
        <w:t>呂委員玉玲：</w:t>
      </w:r>
      <w:r>
        <w:rPr>
          <w:rFonts w:hint="eastAsia"/>
        </w:rPr>
        <w:t>第二項排除，那就是第二十三條第一款第一項。</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等於就是把剛才講的短役期這部分納入。</w:t>
      </w:r>
    </w:p>
    <w:p w:rsidR="00732FFA" w:rsidRDefault="00732FFA" w:rsidP="00260C17">
      <w:pPr>
        <w:spacing w:line="370" w:lineRule="exact"/>
        <w:ind w:left="211" w:hangingChars="100" w:hanging="211"/>
      </w:pPr>
      <w:r w:rsidRPr="00FA4673">
        <w:rPr>
          <w:rFonts w:eastAsia="華康中黑體" w:hint="eastAsia"/>
        </w:rPr>
        <w:t>呂委員玉玲：</w:t>
      </w:r>
      <w:r>
        <w:rPr>
          <w:rFonts w:hint="eastAsia"/>
        </w:rPr>
        <w:t>好，我希望今天的修法提案農委會要有一個態度出來。</w:t>
      </w:r>
    </w:p>
    <w:p w:rsidR="00732FFA" w:rsidRDefault="00732FFA" w:rsidP="00260C17">
      <w:pPr>
        <w:spacing w:line="370" w:lineRule="exact"/>
        <w:ind w:leftChars="100" w:left="211" w:firstLineChars="100" w:firstLine="211"/>
      </w:pPr>
      <w:r>
        <w:rPr>
          <w:rFonts w:hint="eastAsia"/>
        </w:rPr>
        <w:t>接下來我想問的就是之前有討論的，農地可以幫助存水</w:t>
      </w:r>
      <w:r>
        <w:rPr>
          <w:rFonts w:hint="eastAsia"/>
        </w:rPr>
        <w:t>75%</w:t>
      </w:r>
      <w:r>
        <w:rPr>
          <w:rFonts w:hint="eastAsia"/>
        </w:rPr>
        <w:t>，但是現在農地又有開放</w:t>
      </w:r>
      <w:r>
        <w:rPr>
          <w:rFonts w:hint="eastAsia"/>
        </w:rPr>
        <w:t>1</w:t>
      </w:r>
      <w:r>
        <w:rPr>
          <w:rFonts w:hint="eastAsia"/>
        </w:rPr>
        <w:t>公頃的農林牧地可以合法做露營場。我們很擔心，因為臺灣的農地是有限的，又有一半休耕，小坪數大概用</w:t>
      </w:r>
      <w:r>
        <w:rPr>
          <w:rFonts w:hint="eastAsia"/>
        </w:rPr>
        <w:t>1</w:t>
      </w:r>
      <w:r>
        <w:rPr>
          <w:rFonts w:hint="eastAsia"/>
        </w:rPr>
        <w:t>公頃作為</w:t>
      </w:r>
      <w:r w:rsidR="00012A8C">
        <w:rPr>
          <w:rFonts w:hint="eastAsia"/>
        </w:rPr>
        <w:t>劃</w:t>
      </w:r>
      <w:r>
        <w:rPr>
          <w:rFonts w:hint="eastAsia"/>
        </w:rPr>
        <w:t>限，已經有很多的露營場是違法的。農地管理人是農委會，如果這樣子開放的話，農地假裝要做露營場，結果過度開發，未來就很難去修復了，所以我們請農委會一定要三思，一定要三思，不要讓農地過度開發，要做好水土保持、農地農用，好不好？</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FA4673">
        <w:rPr>
          <w:rFonts w:eastAsia="華康中黑體" w:hint="eastAsia"/>
        </w:rPr>
        <w:t>主席：</w:t>
      </w:r>
      <w:r>
        <w:rPr>
          <w:rFonts w:hint="eastAsia"/>
        </w:rPr>
        <w:t>請謝委員衣鳯發言。</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w:t>
      </w:r>
      <w:r>
        <w:rPr>
          <w:rFonts w:hint="eastAsia"/>
        </w:rPr>
        <w:t>11</w:t>
      </w:r>
      <w:r>
        <w:rPr>
          <w:rFonts w:hint="eastAsia"/>
        </w:rPr>
        <w:t>時</w:t>
      </w:r>
      <w:r>
        <w:rPr>
          <w:rFonts w:hint="eastAsia"/>
        </w:rPr>
        <w:t>18</w:t>
      </w:r>
      <w:r>
        <w:rPr>
          <w:rFonts w:hint="eastAsia"/>
        </w:rPr>
        <w:t>分）陳副主委午安，我這樣子聽了半天，你對於本席所提的農民健康保險條例第二十三條有關退伍軍人沒有領退休俸的這個部分，他們可以加入農保領取老農津貼，這個你們沒有意見，對不對？</w:t>
      </w:r>
    </w:p>
    <w:p w:rsidR="00732FFA" w:rsidRDefault="00732FFA" w:rsidP="00260C17">
      <w:pPr>
        <w:spacing w:line="370" w:lineRule="exact"/>
        <w:ind w:left="211" w:hangingChars="100" w:hanging="211"/>
      </w:pPr>
      <w:r w:rsidRPr="00FA4673">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這個是第五條。</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第二十三條吧？</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第二十三條是請求權</w:t>
      </w:r>
      <w:r>
        <w:rPr>
          <w:rFonts w:hint="eastAsia"/>
        </w:rPr>
        <w:t>2</w:t>
      </w:r>
      <w:r>
        <w:rPr>
          <w:rFonts w:hint="eastAsia"/>
        </w:rPr>
        <w:t>年延到</w:t>
      </w:r>
      <w:r>
        <w:rPr>
          <w:rFonts w:hint="eastAsia"/>
        </w:rPr>
        <w:t>5</w:t>
      </w:r>
      <w:r>
        <w:rPr>
          <w:rFonts w:hint="eastAsia"/>
        </w:rPr>
        <w:t>年。</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對，第五條，你應該沒有意見吧？</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基本上跟委員的提案方向一致。</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對，因為這可以減少目前農業缺工的問題，也可以讓實際從事農作的退伍軍人可以加入農保，受到農保的保障，最後退休時也可以請領農保的退休津貼，對不對？</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那是退休儲金，如果加入農保的話，是有</w:t>
      </w:r>
      <w:r>
        <w:rPr>
          <w:rFonts w:hint="eastAsia"/>
        </w:rPr>
        <w:t>4</w:t>
      </w:r>
      <w:r>
        <w:rPr>
          <w:rFonts w:hint="eastAsia"/>
        </w:rPr>
        <w:t>項給付。</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至於農保的請領我們從</w:t>
      </w:r>
      <w:r>
        <w:rPr>
          <w:rFonts w:hint="eastAsia"/>
        </w:rPr>
        <w:t>2</w:t>
      </w:r>
      <w:r>
        <w:rPr>
          <w:rFonts w:hint="eastAsia"/>
        </w:rPr>
        <w:t>年延長到</w:t>
      </w:r>
      <w:r>
        <w:rPr>
          <w:rFonts w:hint="eastAsia"/>
        </w:rPr>
        <w:t>5</w:t>
      </w:r>
      <w:r>
        <w:rPr>
          <w:rFonts w:hint="eastAsia"/>
        </w:rPr>
        <w:t>年，這部分農委會也沒有意見，對不對？</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2</w:t>
      </w:r>
      <w:r>
        <w:rPr>
          <w:rFonts w:hint="eastAsia"/>
        </w:rPr>
        <w:t>年到</w:t>
      </w:r>
      <w:r>
        <w:rPr>
          <w:rFonts w:hint="eastAsia"/>
        </w:rPr>
        <w:t>5</w:t>
      </w:r>
      <w:r>
        <w:rPr>
          <w:rFonts w:hint="eastAsia"/>
        </w:rPr>
        <w:t>年這部分跟委員是一致的。</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我們今天儘快的讓這個在委員會通過，讓農民以及願意加入農作的退伍軍人可以受到農保的保障。</w:t>
      </w:r>
    </w:p>
    <w:p w:rsidR="00732FFA" w:rsidRDefault="00732FFA" w:rsidP="00260C17">
      <w:pPr>
        <w:spacing w:line="370" w:lineRule="exact"/>
        <w:ind w:leftChars="100" w:left="211" w:firstLineChars="100" w:firstLine="211"/>
      </w:pPr>
      <w:r>
        <w:rPr>
          <w:rFonts w:hint="eastAsia"/>
        </w:rPr>
        <w:t>再來我看到你們</w:t>
      </w:r>
      <w:r>
        <w:rPr>
          <w:rFonts w:hint="eastAsia"/>
        </w:rPr>
        <w:t>5</w:t>
      </w:r>
      <w:r>
        <w:rPr>
          <w:rFonts w:hint="eastAsia"/>
        </w:rPr>
        <w:t>月</w:t>
      </w:r>
      <w:r>
        <w:rPr>
          <w:rFonts w:hint="eastAsia"/>
        </w:rPr>
        <w:t>11</w:t>
      </w:r>
      <w:r>
        <w:rPr>
          <w:rFonts w:hint="eastAsia"/>
        </w:rPr>
        <w:t>日的時候公布了養殖漁業的白皮書，其中漁電共生在</w:t>
      </w:r>
      <w:r>
        <w:rPr>
          <w:rFonts w:hint="eastAsia"/>
        </w:rPr>
        <w:t>2025</w:t>
      </w:r>
      <w:r>
        <w:rPr>
          <w:rFonts w:hint="eastAsia"/>
        </w:rPr>
        <w:t>年設置的目標是要達到</w:t>
      </w:r>
      <w:r>
        <w:rPr>
          <w:rFonts w:hint="eastAsia"/>
        </w:rPr>
        <w:t>4GW</w:t>
      </w:r>
      <w:r>
        <w:rPr>
          <w:rFonts w:hint="eastAsia"/>
        </w:rPr>
        <w:t>，代表要裝設</w:t>
      </w:r>
      <w:r>
        <w:rPr>
          <w:rFonts w:hint="eastAsia"/>
        </w:rPr>
        <w:t>1</w:t>
      </w:r>
      <w:r>
        <w:rPr>
          <w:rFonts w:hint="eastAsia"/>
        </w:rPr>
        <w:t>萬公頃的魚塭，共佔臺灣魚塭面積的</w:t>
      </w:r>
      <w:r>
        <w:rPr>
          <w:rFonts w:hint="eastAsia"/>
        </w:rPr>
        <w:t>1/4</w:t>
      </w:r>
      <w:r>
        <w:rPr>
          <w:rFonts w:hint="eastAsia"/>
        </w:rPr>
        <w:t>，是不是大概是這個數字？</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跟委員報告，這只是一個目標，現在魚塭檢討是地面型，也就是你剛剛講的是地面型，其中先行區有</w:t>
      </w:r>
      <w:r>
        <w:rPr>
          <w:rFonts w:hint="eastAsia"/>
        </w:rPr>
        <w:t>4,702</w:t>
      </w:r>
      <w:r>
        <w:rPr>
          <w:rFonts w:hint="eastAsia"/>
        </w:rPr>
        <w:t>公頃，地面型有的靠近海邊，像是嘉義，如果北風比較大或是冷天的時候，對他們養魚也有幫助。假設這</w:t>
      </w:r>
      <w:r>
        <w:rPr>
          <w:rFonts w:hint="eastAsia"/>
        </w:rPr>
        <w:t>4,702</w:t>
      </w:r>
      <w:r>
        <w:rPr>
          <w:rFonts w:hint="eastAsia"/>
        </w:rPr>
        <w:t>公頃如果是以</w:t>
      </w:r>
      <w:r>
        <w:rPr>
          <w:rFonts w:hint="eastAsia"/>
        </w:rPr>
        <w:t>40%</w:t>
      </w:r>
      <w:r>
        <w:rPr>
          <w:rFonts w:hint="eastAsia"/>
        </w:rPr>
        <w:t>這樣子計算起來的話，</w:t>
      </w:r>
      <w:r w:rsidR="00012A8C">
        <w:rPr>
          <w:rFonts w:hint="eastAsia"/>
        </w:rPr>
        <w:t>四</w:t>
      </w:r>
      <w:r>
        <w:rPr>
          <w:rFonts w:hint="eastAsia"/>
        </w:rPr>
        <w:t>千多公頃大概是</w:t>
      </w:r>
      <w:r w:rsidR="00012A8C">
        <w:rPr>
          <w:rFonts w:hint="eastAsia"/>
        </w:rPr>
        <w:t>二</w:t>
      </w:r>
      <w:r>
        <w:rPr>
          <w:rFonts w:hint="eastAsia"/>
        </w:rPr>
        <w:t>GW</w:t>
      </w:r>
      <w:r>
        <w:rPr>
          <w:rFonts w:hint="eastAsia"/>
        </w:rPr>
        <w:t>多的設置目標量。但是問題不是說……</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所以</w:t>
      </w:r>
      <w:r>
        <w:rPr>
          <w:rFonts w:hint="eastAsia"/>
        </w:rPr>
        <w:t>2025</w:t>
      </w:r>
      <w:r>
        <w:rPr>
          <w:rFonts w:hint="eastAsia"/>
        </w:rPr>
        <w:t>年漁電共生不一定會達到</w:t>
      </w:r>
      <w:r>
        <w:rPr>
          <w:rFonts w:hint="eastAsia"/>
        </w:rPr>
        <w:t>4GW</w:t>
      </w:r>
      <w:r>
        <w:rPr>
          <w:rFonts w:hint="eastAsia"/>
        </w:rPr>
        <w:t>？</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整個情況檢討起來還是要看漁民有沒有意願，我們是先將一些比較敏感的、有生態考量的排除，其他有意願去設的……</w:t>
      </w:r>
    </w:p>
    <w:p w:rsidR="00732FFA" w:rsidRDefault="00732FFA" w:rsidP="00260C17">
      <w:pPr>
        <w:spacing w:line="370" w:lineRule="exact"/>
        <w:ind w:left="211" w:hangingChars="100" w:hanging="211"/>
      </w:pPr>
      <w:r w:rsidRPr="00FA4673">
        <w:rPr>
          <w:rFonts w:eastAsia="華康中黑體" w:hint="eastAsia"/>
        </w:rPr>
        <w:lastRenderedPageBreak/>
        <w:t>謝委員衣鳯：</w:t>
      </w:r>
      <w:r>
        <w:rPr>
          <w:rFonts w:hint="eastAsia"/>
        </w:rPr>
        <w:t>可是我是按照你的目標，你目標訂的是</w:t>
      </w:r>
      <w:r>
        <w:rPr>
          <w:rFonts w:hint="eastAsia"/>
        </w:rPr>
        <w:t>4GW</w:t>
      </w:r>
      <w:r>
        <w:rPr>
          <w:rFonts w:hint="eastAsia"/>
        </w:rPr>
        <w:t>，所以我換算下來大概是</w:t>
      </w:r>
      <w:r>
        <w:rPr>
          <w:rFonts w:hint="eastAsia"/>
        </w:rPr>
        <w:t>1</w:t>
      </w:r>
      <w:r>
        <w:rPr>
          <w:rFonts w:hint="eastAsia"/>
        </w:rPr>
        <w:t>萬公頃左右。但是你說是</w:t>
      </w:r>
      <w:r>
        <w:rPr>
          <w:rFonts w:hint="eastAsia"/>
        </w:rPr>
        <w:t>8,000</w:t>
      </w:r>
      <w:r>
        <w:rPr>
          <w:rFonts w:hint="eastAsia"/>
        </w:rPr>
        <w:t>公頃，不到</w:t>
      </w:r>
      <w:r>
        <w:rPr>
          <w:rFonts w:hint="eastAsia"/>
        </w:rPr>
        <w:t>1</w:t>
      </w:r>
      <w:r>
        <w:rPr>
          <w:rFonts w:hint="eastAsia"/>
        </w:rPr>
        <w:t>萬公頃？</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對。如果是願意這樣做，大概是</w:t>
      </w:r>
      <w:r>
        <w:rPr>
          <w:rFonts w:hint="eastAsia"/>
        </w:rPr>
        <w:t>8,000</w:t>
      </w:r>
      <w:r>
        <w:rPr>
          <w:rFonts w:hint="eastAsia"/>
        </w:rPr>
        <w:t>公頃的</w:t>
      </w:r>
      <w:r>
        <w:rPr>
          <w:rFonts w:hint="eastAsia"/>
        </w:rPr>
        <w:t>40%</w:t>
      </w:r>
      <w:r>
        <w:rPr>
          <w:rFonts w:hint="eastAsia"/>
        </w:rPr>
        <w:t>就夠了。</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8,000</w:t>
      </w:r>
      <w:r>
        <w:rPr>
          <w:rFonts w:hint="eastAsia"/>
        </w:rPr>
        <w:t>公頃的</w:t>
      </w:r>
      <w:r>
        <w:rPr>
          <w:rFonts w:hint="eastAsia"/>
        </w:rPr>
        <w:t>40%</w:t>
      </w:r>
      <w:r>
        <w:rPr>
          <w:rFonts w:hint="eastAsia"/>
        </w:rPr>
        <w:t>就夠了。</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40%</w:t>
      </w:r>
      <w:r>
        <w:rPr>
          <w:rFonts w:hint="eastAsia"/>
        </w:rPr>
        <w:t>設光電的設置容量。</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因為漁民現在有疑慮的部分就是一旦裝設了漁電共生的裝置，會不會影響到養殖漁業的生產量？</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基本上不能妨礙到漁民捕魚，至於量會不會……</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養殖漁業的部分會影響嗎？你們有做評估嗎？</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水試所這方面有做，如果需要陽光去做，藻類就會有影響，例如養的文蛤要吃藻類，所以要有一定的遮光率；如果是我們一般鼓勵的屋頂型設施，養殖的量就不會有減少的疑慮。</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所以一般屋頂型的不會減少，你如果有水試所的相關報告，是不是可以給本席辦公室</w:t>
      </w:r>
      <w:r>
        <w:rPr>
          <w:rFonts w:hint="eastAsia"/>
        </w:rPr>
        <w:t>1</w:t>
      </w:r>
      <w:r>
        <w:rPr>
          <w:rFonts w:hint="eastAsia"/>
        </w:rPr>
        <w:t>份？</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可以。</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在這份白皮書也提到，你們希望淡水魚塭的養殖減少</w:t>
      </w:r>
      <w:r>
        <w:rPr>
          <w:rFonts w:hint="eastAsia"/>
        </w:rPr>
        <w:t>10%</w:t>
      </w:r>
      <w:r>
        <w:rPr>
          <w:rFonts w:hint="eastAsia"/>
        </w:rPr>
        <w:t>，而且要輔導業者退場。所謂要降低</w:t>
      </w:r>
      <w:r>
        <w:rPr>
          <w:rFonts w:hint="eastAsia"/>
        </w:rPr>
        <w:t>10%</w:t>
      </w:r>
      <w:r>
        <w:rPr>
          <w:rFonts w:hint="eastAsia"/>
        </w:rPr>
        <w:t>大概是在哪個地區呢？</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基本上主要是台</w:t>
      </w:r>
      <w:r>
        <w:rPr>
          <w:rFonts w:hint="eastAsia"/>
        </w:rPr>
        <w:t>17</w:t>
      </w:r>
      <w:r>
        <w:rPr>
          <w:rFonts w:hint="eastAsia"/>
        </w:rPr>
        <w:t>線以西儘量少用地下水的淡水，儘量用……</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儘量不要抽地下水。那退場機制的輔導措施呢？</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退場的話農委會會有一些措施，比如說不養或是要離漁了，會有一個比較詳細的規劃。</w:t>
      </w:r>
    </w:p>
    <w:p w:rsidR="00732FFA" w:rsidRDefault="00732FFA" w:rsidP="00260C17">
      <w:pPr>
        <w:spacing w:line="370" w:lineRule="exact"/>
        <w:ind w:left="211" w:hangingChars="100" w:hanging="211"/>
      </w:pPr>
      <w:r w:rsidRPr="00FA4673">
        <w:rPr>
          <w:rFonts w:eastAsia="華康中黑體" w:hint="eastAsia"/>
        </w:rPr>
        <w:t>謝委員衣鳯：</w:t>
      </w:r>
      <w:r>
        <w:rPr>
          <w:rFonts w:hint="eastAsia"/>
        </w:rPr>
        <w:t>我覺得你們公布了養殖漁業的白皮書，但其實漁民跟業者對於相關的理念跟細則非常不清楚，農委會漁業署也要盡力就這個部分去地方做溝通，讓大家可以清楚，尤其是如果要讓淡水的養殖漁戶退場，你也要給予足夠的輔導，讓他們可以離漁或是在未來用別種方式養殖，這樣子好不好？</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FA4673">
        <w:rPr>
          <w:rFonts w:eastAsia="華康中黑體" w:hint="eastAsia"/>
        </w:rPr>
        <w:t>主席：</w:t>
      </w:r>
      <w:r>
        <w:rPr>
          <w:rFonts w:hint="eastAsia"/>
        </w:rPr>
        <w:t>我想跟委員會再做一次報告，今天依照剛剛農委會的答詢，針對所有委員的提案包括第五條、第七條、第二十三條、第二十四條的部分，其實方向他們都支持。因為有一些細節包括限制條款要做的更完整，到底要怎麼樣把農保條例這次的修法能夠一次將現在的問題做比較完整的處理，所以他們的院版現在已經在行政院了，其中包括謝衣鳯委員提的第二十三條、多數委員提案</w:t>
      </w:r>
      <w:r>
        <w:rPr>
          <w:rFonts w:hint="eastAsia"/>
        </w:rPr>
        <w:t>2</w:t>
      </w:r>
      <w:r>
        <w:rPr>
          <w:rFonts w:hint="eastAsia"/>
        </w:rPr>
        <w:t>年至</w:t>
      </w:r>
      <w:r>
        <w:rPr>
          <w:rFonts w:hint="eastAsia"/>
        </w:rPr>
        <w:t>5</w:t>
      </w:r>
      <w:r>
        <w:rPr>
          <w:rFonts w:hint="eastAsia"/>
        </w:rPr>
        <w:t>年請求權的部分，基本上他們沒有意見。待會將第五條、第七條、第二十三條、第二十四條我們就是保留協商出委員會，等到院版進到立法院再併案協商，這樣處理會比較完整，也請各黨團跟所有的委員告知一下。</w:t>
      </w:r>
    </w:p>
    <w:p w:rsidR="00732FFA" w:rsidRDefault="00732FFA" w:rsidP="00260C17">
      <w:pPr>
        <w:spacing w:line="370" w:lineRule="exact"/>
        <w:ind w:left="211" w:hangingChars="100" w:hanging="211"/>
      </w:pPr>
      <w:r w:rsidRPr="00FA4673">
        <w:rPr>
          <w:rFonts w:eastAsia="華康中黑體" w:hint="eastAsia"/>
        </w:rPr>
        <w:t>蘇委員治芬：</w:t>
      </w:r>
      <w:r>
        <w:rPr>
          <w:rFonts w:hint="eastAsia"/>
        </w:rPr>
        <w:t>等於院版進來的話我們就不用詢答。</w:t>
      </w:r>
    </w:p>
    <w:p w:rsidR="00732FFA" w:rsidRDefault="00732FFA" w:rsidP="00260C17">
      <w:pPr>
        <w:spacing w:line="370" w:lineRule="exact"/>
        <w:ind w:left="211" w:hangingChars="100" w:hanging="211"/>
      </w:pPr>
      <w:r w:rsidRPr="00FA4673">
        <w:rPr>
          <w:rFonts w:eastAsia="華康中黑體" w:hint="eastAsia"/>
        </w:rPr>
        <w:t>主席：</w:t>
      </w:r>
      <w:r>
        <w:rPr>
          <w:rFonts w:hint="eastAsia"/>
        </w:rPr>
        <w:t>對，不用詢答，我們就只有排協商。因為這個快速處理對農民是好的，所以我們就把時間稍微縮短，就不用再排審查了，浪費時間。我們希望快速把所有的意見整合完之後修法完成，幫</w:t>
      </w:r>
      <w:r>
        <w:rPr>
          <w:rFonts w:hint="eastAsia"/>
        </w:rPr>
        <w:lastRenderedPageBreak/>
        <w:t>助到農民。</w:t>
      </w:r>
    </w:p>
    <w:p w:rsidR="00732FFA" w:rsidRDefault="00732FFA" w:rsidP="00260C17">
      <w:pPr>
        <w:spacing w:line="370" w:lineRule="exact"/>
        <w:ind w:leftChars="100" w:left="211" w:firstLineChars="100" w:firstLine="211"/>
      </w:pPr>
      <w:r>
        <w:rPr>
          <w:rFonts w:hint="eastAsia"/>
        </w:rPr>
        <w:t>請何委員欣純發言。</w:t>
      </w:r>
    </w:p>
    <w:p w:rsidR="00732FFA" w:rsidRDefault="00732FFA" w:rsidP="00260C17">
      <w:pPr>
        <w:spacing w:line="370" w:lineRule="exact"/>
        <w:ind w:left="211" w:hangingChars="100" w:hanging="211"/>
      </w:pPr>
      <w:r w:rsidRPr="00FA4673">
        <w:rPr>
          <w:rFonts w:eastAsia="華康中黑體" w:hint="eastAsia"/>
        </w:rPr>
        <w:t>何委員欣純：</w:t>
      </w:r>
      <w:r>
        <w:rPr>
          <w:rFonts w:hint="eastAsia"/>
        </w:rPr>
        <w:t>（</w:t>
      </w:r>
      <w:r>
        <w:rPr>
          <w:rFonts w:hint="eastAsia"/>
        </w:rPr>
        <w:t>11</w:t>
      </w:r>
      <w:r>
        <w:rPr>
          <w:rFonts w:hint="eastAsia"/>
        </w:rPr>
        <w:t>時</w:t>
      </w:r>
      <w:r>
        <w:rPr>
          <w:rFonts w:hint="eastAsia"/>
        </w:rPr>
        <w:t>26</w:t>
      </w:r>
      <w:r>
        <w:rPr>
          <w:rFonts w:hint="eastAsia"/>
        </w:rPr>
        <w:t>分）副主委好。我想大家都很支持照顧農民，而且這也很重要，但是很多的配套今天要跟你就教、討論一下。農保現在是人地脫鉤，認定有實際從農者都可以加入，現在的實耕者在我們執政之後有重新的定位跟認定，包括我前幾年一直在爭取的蜂農，現在實際認定之後也可以加入農保，還有我們也放寬河川公地的務農者，這在我的選區很多，只要認定他是實際從農者都可以加入，這個我們都支持。很多委員的提案版本，還有即將進來的行政院院版，都是要鼓勵青壯年人退伍之後或是有其他條件的限制之下投入農業，只要是實際從農者加入農保我一定都支持，也因為行政院院版即將推出，所謂的門檻條件我建議農委會要仔細、精細的做決定。</w:t>
      </w:r>
    </w:p>
    <w:p w:rsidR="00732FFA" w:rsidRDefault="00732FFA" w:rsidP="00260C17">
      <w:pPr>
        <w:spacing w:line="370" w:lineRule="exact"/>
        <w:ind w:leftChars="100" w:left="211" w:firstLineChars="100" w:firstLine="211"/>
      </w:pPr>
      <w:r>
        <w:rPr>
          <w:rFonts w:hint="eastAsia"/>
        </w:rPr>
        <w:t>這一次政府完成許多農民福利法制化，包括農民健康保險、農民職災保險、農民的退休儲金制度，甚至從今年開始的農業保險法，這些我都很肯定，但是想要再提醒配套措施要更精準、更到位。我舉一個例子，最近有</w:t>
      </w:r>
      <w:r>
        <w:rPr>
          <w:rFonts w:hint="eastAsia"/>
        </w:rPr>
        <w:t>56</w:t>
      </w:r>
      <w:r>
        <w:rPr>
          <w:rFonts w:hint="eastAsia"/>
        </w:rPr>
        <w:t>年來最大的旱災，各地的災損陸續傳出，臺中的筍子、椪柑、荔枝、龍眼、茶葉等等都傳出災情，我也很肯定農委會第一時間就把臺中的荔枝公告為天然災害的救助地區，包括玉荷包荔枝、糯米荔枝、黑葉荔枝等等，這細節我相信你們都知道，我很肯定第一時間就用最快最快的速度來宣布。你們曾經也開辦過荔枝的農業保險，但是我要跟你講，因為剛剛有聽到其他委員提到香蕉的農業保險最近要到期了，以數目字來講不如預期，所以我要跟你探討為什麼很多農民的農作物不加入農業保險。以荔枝來講，荔枝的保險參數是用溫度跟降雨量，這是我們找到也是你們提供的資料，每年</w:t>
      </w:r>
      <w:r>
        <w:rPr>
          <w:rFonts w:hint="eastAsia"/>
        </w:rPr>
        <w:t>10</w:t>
      </w:r>
      <w:r>
        <w:rPr>
          <w:rFonts w:hint="eastAsia"/>
        </w:rPr>
        <w:t>月到</w:t>
      </w:r>
      <w:r>
        <w:rPr>
          <w:rFonts w:hint="eastAsia"/>
        </w:rPr>
        <w:t>11</w:t>
      </w:r>
      <w:r>
        <w:rPr>
          <w:rFonts w:hint="eastAsia"/>
        </w:rPr>
        <w:t>月賣下個年度的荔枝保單，以臺中來講有玉荷包荔枝、黑葉荔枝、糯米荔枝，全部都有，那保險的比例是</w:t>
      </w:r>
      <w:r>
        <w:rPr>
          <w:rFonts w:hint="eastAsia"/>
        </w:rPr>
        <w:t>50%</w:t>
      </w:r>
      <w:r>
        <w:rPr>
          <w:rFonts w:hint="eastAsia"/>
        </w:rPr>
        <w:t>到</w:t>
      </w:r>
      <w:r>
        <w:rPr>
          <w:rFonts w:hint="eastAsia"/>
        </w:rPr>
        <w:t>110%</w:t>
      </w:r>
      <w:r>
        <w:rPr>
          <w:rFonts w:hint="eastAsia"/>
        </w:rPr>
        <w:t>，但是參數我再講一次是溫度跟降雨，也就是說如果是低溫、雨太多，然後農業保險的保單才有理賠，可是我們鼓勵農民農作物要參加農業保險的最大初衷是什麼？一旦農民農作物收成不好、不如預期，農民支出大於收入，甚至完全沒收入的，這個保險就是要保障他一定的基本理賠，這不是當初農業保險法要做的嗎？我們臺中的荔枝已經達到天然災害救助門檻，剛剛你講第一時間已經公告，我在此要稱讚你，但是以現行的荔枝農業保險保單來看，現在因為受到旱災的影響，完全沒有辦法得到理賠，我要問的是，這樣的保險條件、參數是不合理的，這樣的保險沒有用，農民當然不想保。我再舉個例，從你們給我的數字，荔枝的投保從</w:t>
      </w:r>
      <w:r>
        <w:rPr>
          <w:rFonts w:hint="eastAsia"/>
        </w:rPr>
        <w:t>20</w:t>
      </w:r>
      <w:r>
        <w:rPr>
          <w:rFonts w:hint="eastAsia"/>
        </w:rPr>
        <w:t>件變成</w:t>
      </w:r>
      <w:r>
        <w:rPr>
          <w:rFonts w:hint="eastAsia"/>
        </w:rPr>
        <w:t>9</w:t>
      </w:r>
      <w:r>
        <w:rPr>
          <w:rFonts w:hint="eastAsia"/>
        </w:rPr>
        <w:t>件，越保越回去。為什麼很多農作物的農業保險推動如此之慢，甚至農民、農會、基層的農民團體都有遲疑，因為得不到理賠啊！所以我認為理賠條款要合理，不然就不符合我們當初制定農業保險法第一條的宗旨：為建立農業保險制度，填補天然災害或其他事故對農林漁牧業之損失，提高農業經營保障，安定農民收入，特制定本法。我們就是要保障農民的收入嘛！提高他的保障嘛！就我算出來的，這資料也是農委會提供的，農業保險的</w:t>
      </w:r>
      <w:r>
        <w:rPr>
          <w:rFonts w:hint="eastAsia"/>
        </w:rPr>
        <w:t>78</w:t>
      </w:r>
      <w:r>
        <w:rPr>
          <w:rFonts w:hint="eastAsia"/>
        </w:rPr>
        <w:t>張保單統計起來累計大概</w:t>
      </w:r>
      <w:r w:rsidR="00012A8C">
        <w:rPr>
          <w:rFonts w:hint="eastAsia"/>
        </w:rPr>
        <w:t>六</w:t>
      </w:r>
      <w:r>
        <w:rPr>
          <w:rFonts w:hint="eastAsia"/>
        </w:rPr>
        <w:t>萬</w:t>
      </w:r>
      <w:r w:rsidR="00012A8C">
        <w:rPr>
          <w:rFonts w:hint="eastAsia"/>
        </w:rPr>
        <w:t>八千</w:t>
      </w:r>
      <w:r>
        <w:rPr>
          <w:rFonts w:hint="eastAsia"/>
        </w:rPr>
        <w:t>多件，不如我們的預期，為什麼？我還是要重申一個觀念，農業保險就是要彌補農民的災損，不是跟老天爺對賭簽樂透，對不對！你知道荔枝農業保險保單的理賠條件嗎？不合理啊！真的不合理，以現在乾旱來講，所有的溫度、降雨的參數統統不適用，那我保這個幹什麼？我保這個保險幹什麼？因為我們今年根本沒有雨啊！因為沒有下雨造成災損，但是就不符合保單</w:t>
      </w:r>
      <w:r>
        <w:rPr>
          <w:rFonts w:hint="eastAsia"/>
        </w:rPr>
        <w:lastRenderedPageBreak/>
        <w:t>裡面參數的降雨量，所以他沒有辦法得到理賠，副主委知道這件事嗎？</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我知道，委員剛才講的是參數型的保險，可能就是……</w:t>
      </w:r>
    </w:p>
    <w:p w:rsidR="00732FFA" w:rsidRDefault="00732FFA" w:rsidP="00260C17">
      <w:pPr>
        <w:spacing w:line="370" w:lineRule="exact"/>
        <w:ind w:left="211" w:hangingChars="100" w:hanging="211"/>
      </w:pPr>
      <w:r w:rsidRPr="00FA4673">
        <w:rPr>
          <w:rFonts w:eastAsia="華康中黑體" w:hint="eastAsia"/>
        </w:rPr>
        <w:t>何委員欣純：</w:t>
      </w:r>
      <w:r>
        <w:rPr>
          <w:rFonts w:hint="eastAsia"/>
        </w:rPr>
        <w:t>可是荔枝沒有保障收穫量的保單，就只有參數型的保單啊！</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所以我們逐漸檢討，有一些要以收入型的保險，像剛才委員講的，如果是荔枝，這個地區一年的收成是多少，這個可以滾動檢討。</w:t>
      </w:r>
    </w:p>
    <w:p w:rsidR="00732FFA" w:rsidRDefault="00732FFA" w:rsidP="00260C17">
      <w:pPr>
        <w:spacing w:line="370" w:lineRule="exact"/>
        <w:ind w:left="211" w:hangingChars="100" w:hanging="211"/>
      </w:pPr>
      <w:r w:rsidRPr="00FA4673">
        <w:rPr>
          <w:rFonts w:eastAsia="華康中黑體" w:hint="eastAsia"/>
        </w:rPr>
        <w:t>何委員欣純：</w:t>
      </w:r>
      <w:r>
        <w:rPr>
          <w:rFonts w:hint="eastAsia"/>
        </w:rPr>
        <w:t>你就是要去滾動檢討啊！</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FA4673">
        <w:rPr>
          <w:rFonts w:eastAsia="華康中黑體" w:hint="eastAsia"/>
        </w:rPr>
        <w:t>何委員欣純：</w:t>
      </w:r>
      <w:r>
        <w:rPr>
          <w:rFonts w:hint="eastAsia"/>
        </w:rPr>
        <w:t>現在所有的農業保險、不一樣的農作物都要去檢討、去盤點。第一，你要去盤點各品項保險的條款。第二，要連結天然災害救助的規定。第三，調整不合理的保單內容。這樣才能提高農業保險的續保率，現在有的農民連保都不想保，有的一開始投保，第</w:t>
      </w:r>
      <w:r>
        <w:rPr>
          <w:rFonts w:hint="eastAsia"/>
        </w:rPr>
        <w:t>2</w:t>
      </w:r>
      <w:r>
        <w:rPr>
          <w:rFonts w:hint="eastAsia"/>
        </w:rPr>
        <w:t>年、第</w:t>
      </w:r>
      <w:r>
        <w:rPr>
          <w:rFonts w:hint="eastAsia"/>
        </w:rPr>
        <w:t>3</w:t>
      </w:r>
      <w:r>
        <w:rPr>
          <w:rFonts w:hint="eastAsia"/>
        </w:rPr>
        <w:t>年就不想保了，因為沒用。</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這個我們滾動來檢討。</w:t>
      </w:r>
    </w:p>
    <w:p w:rsidR="00732FFA" w:rsidRDefault="00732FFA" w:rsidP="00260C17">
      <w:pPr>
        <w:spacing w:line="370" w:lineRule="exact"/>
        <w:ind w:left="211" w:hangingChars="100" w:hanging="211"/>
      </w:pPr>
      <w:r w:rsidRPr="00FA4673">
        <w:rPr>
          <w:rFonts w:eastAsia="華康中黑體" w:hint="eastAsia"/>
        </w:rPr>
        <w:t>何委員欣純：</w:t>
      </w:r>
      <w:r>
        <w:rPr>
          <w:rFonts w:hint="eastAsia"/>
        </w:rPr>
        <w:t>要多久的時間滾動檢討？給我一個報告？</w:t>
      </w:r>
      <w:r>
        <w:rPr>
          <w:rFonts w:hint="eastAsia"/>
        </w:rPr>
        <w:t>1</w:t>
      </w:r>
      <w:r>
        <w:rPr>
          <w:rFonts w:hint="eastAsia"/>
        </w:rPr>
        <w:t>個月？</w:t>
      </w:r>
    </w:p>
    <w:p w:rsidR="00732FFA" w:rsidRDefault="00732FFA" w:rsidP="00260C17">
      <w:pPr>
        <w:spacing w:line="370" w:lineRule="exact"/>
        <w:ind w:left="211" w:hangingChars="100" w:hanging="211"/>
      </w:pPr>
      <w:r w:rsidRPr="00FA4673">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246ED0">
        <w:rPr>
          <w:rFonts w:eastAsia="華康中黑體" w:hint="eastAsia"/>
        </w:rPr>
        <w:t>主席：</w:t>
      </w:r>
      <w:r>
        <w:rPr>
          <w:rFonts w:hint="eastAsia"/>
        </w:rPr>
        <w:t>請張委員其祿發言。（不在場）張委員不在場。</w:t>
      </w:r>
    </w:p>
    <w:p w:rsidR="00732FFA" w:rsidRDefault="00732FFA" w:rsidP="00260C17">
      <w:pPr>
        <w:spacing w:line="370" w:lineRule="exact"/>
        <w:ind w:leftChars="100" w:left="211" w:firstLineChars="100" w:firstLine="211"/>
      </w:pPr>
      <w:r>
        <w:rPr>
          <w:rFonts w:hint="eastAsia"/>
        </w:rPr>
        <w:t>請蘇委員治芬發言。</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w:t>
      </w:r>
      <w:r>
        <w:rPr>
          <w:rFonts w:hint="eastAsia"/>
        </w:rPr>
        <w:t>11</w:t>
      </w:r>
      <w:r>
        <w:rPr>
          <w:rFonts w:hint="eastAsia"/>
        </w:rPr>
        <w:t>時</w:t>
      </w:r>
      <w:r>
        <w:rPr>
          <w:rFonts w:hint="eastAsia"/>
        </w:rPr>
        <w:t>34</w:t>
      </w:r>
      <w:r>
        <w:rPr>
          <w:rFonts w:hint="eastAsia"/>
        </w:rPr>
        <w:t>分）副主委好，剛剛謝衣鳯委員有請教你漁電共生先行區，你提到台</w:t>
      </w:r>
      <w:r>
        <w:rPr>
          <w:rFonts w:hint="eastAsia"/>
        </w:rPr>
        <w:t>17</w:t>
      </w:r>
      <w:r>
        <w:rPr>
          <w:rFonts w:hint="eastAsia"/>
        </w:rPr>
        <w:t>線以西，你們希望能夠輔導他逐漸退場，是不是？</w:t>
      </w:r>
    </w:p>
    <w:p w:rsidR="00732FFA" w:rsidRDefault="00732FFA" w:rsidP="00260C17">
      <w:pPr>
        <w:spacing w:line="370" w:lineRule="exact"/>
        <w:ind w:left="211" w:hangingChars="100" w:hanging="211"/>
      </w:pPr>
      <w:r w:rsidRPr="00246ED0">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委員好，例如淡水養殖的魚種，農政單位想的就是希望不要傷害到環境。</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第一，你有提到淡水養殖，台十七線以西你們也認為應該慢慢輔導他們退場，也就是離養。台十七以西也有漁電先行區，你的漁電先行區有部分是在台十七以西，既然漁電先行區在台十七以西，你已經要輔導他們退場，你又規定</w:t>
      </w:r>
      <w:r>
        <w:rPr>
          <w:rFonts w:hint="eastAsia"/>
        </w:rPr>
        <w:t>40%</w:t>
      </w:r>
      <w:r>
        <w:rPr>
          <w:rFonts w:hint="eastAsia"/>
        </w:rPr>
        <w:t>是為什麼？</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這個可以檢討。</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這個絕對不是我今天要質詢的重點，但是我剛才聽到謝衣鳯委員和副主委的詢答提到，我覺得這就相互矛盾，你乾脆就說，台十七以西站在保護國土的立場，政府要慢慢輔導他們離場、退場，你們說現在還在規劃，意思就是還沒有一個完整的規劃，漁電先行區這個計畫已經在開說明會了，所以我的意思是你就不必再限制他</w:t>
      </w:r>
      <w:r>
        <w:rPr>
          <w:rFonts w:hint="eastAsia"/>
        </w:rPr>
        <w:t>40%</w:t>
      </w:r>
      <w:r>
        <w:rPr>
          <w:rFonts w:hint="eastAsia"/>
        </w:rPr>
        <w:t>，這個我在私底下也跟副主委交換過很多次意見，我覺得你既然要他離場，就不用管</w:t>
      </w:r>
      <w:r>
        <w:rPr>
          <w:rFonts w:hint="eastAsia"/>
        </w:rPr>
        <w:t>40%</w:t>
      </w:r>
      <w:r>
        <w:rPr>
          <w:rFonts w:hint="eastAsia"/>
        </w:rPr>
        <w:t>，不是這樣嗎？這是很簡單的道理，農委會在思考這個問題時，把本席的意見納入，稍微重視一點，好不好？</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這是很現實的問題，何必大家又糾結在</w:t>
      </w:r>
      <w:r>
        <w:rPr>
          <w:rFonts w:hint="eastAsia"/>
        </w:rPr>
        <w:t>40%</w:t>
      </w:r>
      <w:r>
        <w:rPr>
          <w:rFonts w:hint="eastAsia"/>
        </w:rPr>
        <w:t>幹什麼？不是這樣嗎？今天本席有提出農民健康保險條例第五條，這個提案是希望能夠將軍人不是屆齡退伍，但是目前有從事農業的民眾納保，因為他當時並非屆齡退伍，他領了退伍金，但是他們因為領了這一筆退伍金而不能加入農保，目前會裡頭對這個的看法如何？</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軍保第二十三條第一項第二款除外，就是說他如果有領月退。</w:t>
      </w:r>
    </w:p>
    <w:p w:rsidR="00732FFA" w:rsidRDefault="00732FFA" w:rsidP="00260C17">
      <w:pPr>
        <w:spacing w:line="370" w:lineRule="exact"/>
        <w:ind w:left="211" w:hangingChars="100" w:hanging="211"/>
      </w:pPr>
      <w:r w:rsidRPr="00246ED0">
        <w:rPr>
          <w:rFonts w:eastAsia="華康中黑體" w:hint="eastAsia"/>
        </w:rPr>
        <w:lastRenderedPageBreak/>
        <w:t>蘇委員治芬：</w:t>
      </w:r>
      <w:r>
        <w:rPr>
          <w:rFonts w:hint="eastAsia"/>
        </w:rPr>
        <w:t>那就不行嘛！</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對。</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但是如果只有領退伍金的話。</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那只有一點而已。</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因為有的人是當</w:t>
      </w:r>
      <w:r>
        <w:rPr>
          <w:rFonts w:hint="eastAsia"/>
        </w:rPr>
        <w:t>5</w:t>
      </w:r>
      <w:r>
        <w:rPr>
          <w:rFonts w:hint="eastAsia"/>
        </w:rPr>
        <w:t>年，有的是</w:t>
      </w:r>
      <w:r>
        <w:rPr>
          <w:rFonts w:hint="eastAsia"/>
        </w:rPr>
        <w:t>10</w:t>
      </w:r>
      <w:r>
        <w:rPr>
          <w:rFonts w:hint="eastAsia"/>
        </w:rPr>
        <w:t>年、有的是</w:t>
      </w:r>
      <w:r>
        <w:rPr>
          <w:rFonts w:hint="eastAsia"/>
        </w:rPr>
        <w:t>15</w:t>
      </w:r>
      <w:r>
        <w:rPr>
          <w:rFonts w:hint="eastAsia"/>
        </w:rPr>
        <w:t>年，所以當時是非屆齡退伍，他雖然有領了一筆退伍金，但是他未來如果願意從事農業的話，我們也鼓勵他，甚至給他農保，這一點會裡面是支持的。</w:t>
      </w:r>
    </w:p>
    <w:p w:rsidR="00732FFA" w:rsidRDefault="00732FFA" w:rsidP="00260C17">
      <w:pPr>
        <w:spacing w:line="370" w:lineRule="exact"/>
        <w:ind w:leftChars="100" w:left="211" w:firstLineChars="100" w:firstLine="211"/>
      </w:pPr>
      <w:r>
        <w:rPr>
          <w:rFonts w:hint="eastAsia"/>
        </w:rPr>
        <w:t>另外，我們在</w:t>
      </w:r>
      <w:r>
        <w:rPr>
          <w:rFonts w:hint="eastAsia"/>
        </w:rPr>
        <w:t>2020</w:t>
      </w:r>
      <w:r>
        <w:rPr>
          <w:rFonts w:hint="eastAsia"/>
        </w:rPr>
        <w:t>年開始投保農民職災保險，為什麼成數這麼低？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職災保險現在已經有</w:t>
      </w:r>
      <w:r>
        <w:rPr>
          <w:rFonts w:hint="eastAsia"/>
        </w:rPr>
        <w:t>29</w:t>
      </w:r>
      <w:r>
        <w:rPr>
          <w:rFonts w:hint="eastAsia"/>
        </w:rPr>
        <w:t>萬人，大概</w:t>
      </w:r>
      <w:r w:rsidR="00012A8C">
        <w:rPr>
          <w:rFonts w:hint="eastAsia"/>
        </w:rPr>
        <w:t>三</w:t>
      </w:r>
      <w:r>
        <w:rPr>
          <w:rFonts w:hint="eastAsia"/>
        </w:rPr>
        <w:t>成，基本上，我們原本設定的目標是</w:t>
      </w:r>
      <w:r>
        <w:rPr>
          <w:rFonts w:hint="eastAsia"/>
        </w:rPr>
        <w:t>20%</w:t>
      </w:r>
      <w:r>
        <w:rPr>
          <w:rFonts w:hint="eastAsia"/>
        </w:rPr>
        <w:t>，逐年提升。</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當時為什麼設定職災保險五分之一就覺得達標？</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沒有，這只是一個短期的目標。</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已經執行了</w:t>
      </w:r>
      <w:r>
        <w:rPr>
          <w:rFonts w:hint="eastAsia"/>
        </w:rPr>
        <w:t>2</w:t>
      </w:r>
      <w:r>
        <w:rPr>
          <w:rFonts w:hint="eastAsia"/>
        </w:rPr>
        <w:t>年半了，我們有沒有去檢討？因為當初定的目標值本來就不高，為什麼試辦到現在已經有</w:t>
      </w:r>
      <w:r>
        <w:rPr>
          <w:rFonts w:hint="eastAsia"/>
        </w:rPr>
        <w:t>2</w:t>
      </w:r>
      <w:r>
        <w:rPr>
          <w:rFonts w:hint="eastAsia"/>
        </w:rPr>
        <w:t>年半，還不到三分之一？投保率這麼低，不到三分之一，這是為什麼？一定有原因的嘛！</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如果以</w:t>
      </w:r>
      <w:r>
        <w:rPr>
          <w:rFonts w:hint="eastAsia"/>
        </w:rPr>
        <w:t>65</w:t>
      </w:r>
      <w:r>
        <w:rPr>
          <w:rFonts w:hint="eastAsia"/>
        </w:rPr>
        <w:t>歲來講的話，農民健康保險</w:t>
      </w:r>
      <w:r>
        <w:rPr>
          <w:rFonts w:hint="eastAsia"/>
        </w:rPr>
        <w:t>65</w:t>
      </w:r>
      <w:r>
        <w:rPr>
          <w:rFonts w:hint="eastAsia"/>
        </w:rPr>
        <w:t>歲以下的有</w:t>
      </w:r>
      <w:r>
        <w:rPr>
          <w:rFonts w:hint="eastAsia"/>
        </w:rPr>
        <w:t>42</w:t>
      </w:r>
      <w:r>
        <w:rPr>
          <w:rFonts w:hint="eastAsia"/>
        </w:rPr>
        <w:t>萬人，職災保險在</w:t>
      </w:r>
      <w:r>
        <w:rPr>
          <w:rFonts w:hint="eastAsia"/>
        </w:rPr>
        <w:t>65</w:t>
      </w:r>
      <w:r>
        <w:rPr>
          <w:rFonts w:hint="eastAsia"/>
        </w:rPr>
        <w:t>歲以下大概已經快要一半。</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也就是說比較年青的農民投保比較多，比較年長的較低。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對，如果是</w:t>
      </w:r>
      <w:r>
        <w:rPr>
          <w:rFonts w:hint="eastAsia"/>
        </w:rPr>
        <w:t>65</w:t>
      </w:r>
      <w:r>
        <w:rPr>
          <w:rFonts w:hint="eastAsia"/>
        </w:rPr>
        <w:t>歲以上的就較低。</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所以你們統計</w:t>
      </w:r>
      <w:r>
        <w:rPr>
          <w:rFonts w:hint="eastAsia"/>
        </w:rPr>
        <w:t>65</w:t>
      </w:r>
      <w:r>
        <w:rPr>
          <w:rFonts w:hint="eastAsia"/>
        </w:rPr>
        <w:t>歲以上的投保意願不高，是不是？</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這個職災保險很奇怪啊！年紀越大的越需要職災保險啊！</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我們也鼓勵啊！鼓勵凡是有到田裡面從事農業相關的。</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你們有沒有統計過哪一個鄉鎮的農民職災保險投保意願比較低？你們一定有嘛！對不對？就不妨公布。</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這就代表那個鄉鎮的農會或公所，或者縣市政府在推廣這個好的政策努力不夠，就是積極度不夠。</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是，這個我們加強。</w:t>
      </w:r>
    </w:p>
    <w:p w:rsidR="00732FFA" w:rsidRDefault="00732FFA" w:rsidP="00260C17">
      <w:pPr>
        <w:spacing w:line="370" w:lineRule="exact"/>
        <w:ind w:left="211" w:hangingChars="100" w:hanging="211"/>
      </w:pPr>
      <w:r w:rsidRPr="00246ED0">
        <w:rPr>
          <w:rFonts w:eastAsia="華康中黑體" w:hint="eastAsia"/>
        </w:rPr>
        <w:t>蘇委員治芬：</w:t>
      </w:r>
      <w:r>
        <w:rPr>
          <w:rFonts w:hint="eastAsia"/>
        </w:rPr>
        <w:t>你把資料提供給本席。</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246ED0">
        <w:rPr>
          <w:rFonts w:eastAsia="華康中黑體" w:hint="eastAsia"/>
        </w:rPr>
        <w:t>主席：</w:t>
      </w:r>
      <w:r>
        <w:rPr>
          <w:rFonts w:hint="eastAsia"/>
        </w:rPr>
        <w:t>請賴委員瑞隆發言。</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w:t>
      </w:r>
      <w:r>
        <w:rPr>
          <w:rFonts w:hint="eastAsia"/>
        </w:rPr>
        <w:t>11</w:t>
      </w:r>
      <w:r>
        <w:rPr>
          <w:rFonts w:hint="eastAsia"/>
        </w:rPr>
        <w:t>時</w:t>
      </w:r>
      <w:r>
        <w:rPr>
          <w:rFonts w:hint="eastAsia"/>
        </w:rPr>
        <w:t>41</w:t>
      </w:r>
      <w:r>
        <w:rPr>
          <w:rFonts w:hint="eastAsia"/>
        </w:rPr>
        <w:t>分）副主委早，這個禮拜經濟部已經把離岸風電的區外開發確立要提升，其實我們都知道，如果臺灣要走向非核家園，包括一些能源政策，包括現在三接遇到的爭議，如果我們一方面要讓環境更好，一方面要讓能源更永續的話，推動綠電是一個重要的政策，大概是國人比較有高度共識的地方。所以這禮拜經濟部也加緊速度，它把離岸風電的部分，</w:t>
      </w:r>
      <w:r>
        <w:rPr>
          <w:rFonts w:hint="eastAsia"/>
        </w:rPr>
        <w:t>2026</w:t>
      </w:r>
      <w:r>
        <w:rPr>
          <w:rFonts w:hint="eastAsia"/>
        </w:rPr>
        <w:lastRenderedPageBreak/>
        <w:t>到</w:t>
      </w:r>
      <w:r>
        <w:rPr>
          <w:rFonts w:hint="eastAsia"/>
        </w:rPr>
        <w:t>2035</w:t>
      </w:r>
      <w:r>
        <w:rPr>
          <w:rFonts w:hint="eastAsia"/>
        </w:rPr>
        <w:t>從</w:t>
      </w:r>
      <w:r>
        <w:rPr>
          <w:rFonts w:hint="eastAsia"/>
        </w:rPr>
        <w:t>10GW</w:t>
      </w:r>
      <w:r>
        <w:rPr>
          <w:rFonts w:hint="eastAsia"/>
        </w:rPr>
        <w:t>提高到</w:t>
      </w:r>
      <w:r>
        <w:rPr>
          <w:rFonts w:hint="eastAsia"/>
        </w:rPr>
        <w:t>15GW</w:t>
      </w:r>
      <w:r>
        <w:rPr>
          <w:rFonts w:hint="eastAsia"/>
        </w:rPr>
        <w:t>，整個目標往上提升了，這個部分有些涉及到農委會要協助的部分，請副主委說明一下如何來處理、協助。</w:t>
      </w:r>
    </w:p>
    <w:p w:rsidR="00732FFA" w:rsidRDefault="00732FFA" w:rsidP="00260C17">
      <w:pPr>
        <w:spacing w:line="370" w:lineRule="exact"/>
        <w:ind w:left="211" w:hangingChars="100" w:hanging="211"/>
      </w:pPr>
      <w:r w:rsidRPr="00246ED0">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委員好，跟委員報告，離岸風電這塊當然會有利用到海域的問題，海域的問題就會跟漁民捕魚有些衝突，舉例來說，有幾個地方，像苗栗或彰化、雲林，現在有的都已經在施工了，要設風場的時候，就必須要跟當地協商，例如有漁業權的，我們就要跟他協調。</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我的意思是說，國家是一體的，政府也是一體的，政府的政策既然已經大步的推出來了，我希望農委會和漁業署要加快速度去協助溝通的工作，希望取得一個共識，在維護漁權的狀況下、影響最輕微的狀況下，來推動我們整個綠電政策，這對整個臺灣未來發展都相當重要。</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這個我們會做。</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要全力來推動，這是政府的大方向。我也跟你對一下，其實除了離岸風電以外，還有農業這一塊，我們存在一些比較高的，但是有幾個部分其實是可以推動的，包括畜電、漁電都可以加速，我看你們之前的報告也都提到。我想請教的是，為什麼在你們推動的進度上，</w:t>
      </w:r>
      <w:r>
        <w:rPr>
          <w:rFonts w:hint="eastAsia"/>
        </w:rPr>
        <w:t>107</w:t>
      </w:r>
      <w:r>
        <w:rPr>
          <w:rFonts w:hint="eastAsia"/>
        </w:rPr>
        <w:t>、</w:t>
      </w:r>
      <w:r>
        <w:rPr>
          <w:rFonts w:hint="eastAsia"/>
        </w:rPr>
        <w:t>108</w:t>
      </w:r>
      <w:r>
        <w:rPr>
          <w:rFonts w:hint="eastAsia"/>
        </w:rPr>
        <w:t>、</w:t>
      </w:r>
      <w:r>
        <w:rPr>
          <w:rFonts w:hint="eastAsia"/>
        </w:rPr>
        <w:t>109</w:t>
      </w:r>
      <w:r>
        <w:rPr>
          <w:rFonts w:hint="eastAsia"/>
        </w:rPr>
        <w:t>增長的速度大概都趨於平緩，是遇到瓶頸嗎？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農委會配合國家整體政策，它有一個順序，第一個就是從畜電的屋頂開始，屋頂型的優先推動。</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畜電應該是最沒有問題的，這應該加速來推動。</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它是最快的。</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我們直接看畜電部分的推動，照理說，如果饋線完成的話，還有</w:t>
      </w:r>
      <w:r>
        <w:rPr>
          <w:rFonts w:hint="eastAsia"/>
        </w:rPr>
        <w:t>2GW</w:t>
      </w:r>
      <w:r>
        <w:rPr>
          <w:rFonts w:hint="eastAsia"/>
        </w:rPr>
        <w:t>的空間，但是我看到你的目標在</w:t>
      </w:r>
      <w:r>
        <w:rPr>
          <w:rFonts w:hint="eastAsia"/>
        </w:rPr>
        <w:t>2018</w:t>
      </w:r>
      <w:r>
        <w:rPr>
          <w:rFonts w:hint="eastAsia"/>
        </w:rPr>
        <w:t>年到達最高點，今年要到</w:t>
      </w:r>
      <w:r>
        <w:rPr>
          <w:rFonts w:hint="eastAsia"/>
        </w:rPr>
        <w:t>235MW</w:t>
      </w:r>
      <w:r>
        <w:rPr>
          <w:rFonts w:hint="eastAsia"/>
        </w:rPr>
        <w:t>，我希望能夠加快速度，因為這個至少看起來還有很大的成長空間，我希望農委會這塊能夠加快速度。</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農委會當然會加快，就是剛才委員講的，有一些盤點出來、盤整出來，那個地方也要有些配合，例如饋線的問題要解決，或者加壓站要解決。</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這個要去溝通，好不好？這個問題應該就是行政部門內協調上的問題。</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我們會跟經濟部協調。</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國家大的政策定了以後，這一塊要大家合作，更何況畜電是最沒有爭議的部分，也最不影響到農業，很多的太陽光電，我們就有機會把光能充分運用，這對我們的能源是有很大的幫助，我希望這部分副主委和農委會加速來推動，好不好？</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畜電當然有很大的空間，漁電其實也有很大的空間，副主委也提到</w:t>
      </w:r>
      <w:r>
        <w:rPr>
          <w:rFonts w:hint="eastAsia"/>
        </w:rPr>
        <w:t>4,702</w:t>
      </w:r>
      <w:r>
        <w:rPr>
          <w:rFonts w:hint="eastAsia"/>
        </w:rPr>
        <w:t>公頃的部分，副院長也提到，至少還有</w:t>
      </w:r>
      <w:r>
        <w:rPr>
          <w:rFonts w:hint="eastAsia"/>
        </w:rPr>
        <w:t>4,000</w:t>
      </w:r>
      <w:r>
        <w:rPr>
          <w:rFonts w:hint="eastAsia"/>
        </w:rPr>
        <w:t>公頃可以盤點出來，這個部分副主委如何來推動？</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我們有一個目標，今年如果先行區的</w:t>
      </w:r>
      <w:r>
        <w:rPr>
          <w:rFonts w:hint="eastAsia"/>
        </w:rPr>
        <w:t>4,702</w:t>
      </w:r>
      <w:r>
        <w:rPr>
          <w:rFonts w:hint="eastAsia"/>
        </w:rPr>
        <w:t>公頃已經公告去做了，接下來今年大概會再盤點一些，像</w:t>
      </w:r>
      <w:r>
        <w:rPr>
          <w:rFonts w:hint="eastAsia"/>
        </w:rPr>
        <w:t>4,000</w:t>
      </w:r>
      <w:r>
        <w:rPr>
          <w:rFonts w:hint="eastAsia"/>
        </w:rPr>
        <w:t>公頃這樣的有意願的。</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副主委，我希望加快速度，其實從屋頂型或地面型來看，你現在才做了</w:t>
      </w:r>
      <w:r>
        <w:rPr>
          <w:rFonts w:hint="eastAsia"/>
        </w:rPr>
        <w:t>1GW</w:t>
      </w:r>
      <w:r>
        <w:rPr>
          <w:rFonts w:hint="eastAsia"/>
        </w:rPr>
        <w:t>而已，還有</w:t>
      </w:r>
      <w:r>
        <w:rPr>
          <w:rFonts w:hint="eastAsia"/>
        </w:rPr>
        <w:t>2.1GW</w:t>
      </w:r>
      <w:r>
        <w:rPr>
          <w:rFonts w:hint="eastAsia"/>
        </w:rPr>
        <w:t>的目標，我看不只，我看是有</w:t>
      </w:r>
      <w:r>
        <w:rPr>
          <w:rFonts w:hint="eastAsia"/>
        </w:rPr>
        <w:t>3.1GW</w:t>
      </w:r>
      <w:r>
        <w:rPr>
          <w:rFonts w:hint="eastAsia"/>
        </w:rPr>
        <w:t>，至少你還有三分之二可以成長的空間。漁電</w:t>
      </w:r>
      <w:r>
        <w:rPr>
          <w:rFonts w:hint="eastAsia"/>
        </w:rPr>
        <w:lastRenderedPageBreak/>
        <w:t>的部分才做</w:t>
      </w:r>
      <w:r>
        <w:rPr>
          <w:rFonts w:hint="eastAsia"/>
        </w:rPr>
        <w:t>0.005GW</w:t>
      </w:r>
      <w:r>
        <w:rPr>
          <w:rFonts w:hint="eastAsia"/>
        </w:rPr>
        <w:t>，距離</w:t>
      </w:r>
      <w:r>
        <w:rPr>
          <w:rFonts w:hint="eastAsia"/>
        </w:rPr>
        <w:t>4GW</w:t>
      </w:r>
      <w:r>
        <w:rPr>
          <w:rFonts w:hint="eastAsia"/>
        </w:rPr>
        <w:t>還有很大的空間，這兩塊都在綠電、太陽光電有重大的推動機會，我希望農委會要加速推動。</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這個會。</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你</w:t>
      </w:r>
      <w:r>
        <w:rPr>
          <w:rFonts w:hint="eastAsia"/>
        </w:rPr>
        <w:t>3</w:t>
      </w:r>
      <w:r>
        <w:rPr>
          <w:rFonts w:hint="eastAsia"/>
        </w:rPr>
        <w:t>個月有一份進度報告給經濟委員會，讓我們知道農委會和能源局在這邊的努力成果。</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是，農委會絕對是朝這樣的方向推動，但是也跟委員報告，有些像是程序上的東西，我們也需要地方的配合。</w:t>
      </w:r>
    </w:p>
    <w:p w:rsidR="00732FFA" w:rsidRDefault="00732FFA" w:rsidP="00260C17">
      <w:pPr>
        <w:spacing w:line="370" w:lineRule="exact"/>
        <w:ind w:left="211" w:hangingChars="100" w:hanging="211"/>
      </w:pPr>
      <w:r w:rsidRPr="00246ED0">
        <w:rPr>
          <w:rFonts w:eastAsia="華康中黑體" w:hint="eastAsia"/>
        </w:rPr>
        <w:t>賴委員瑞隆：</w:t>
      </w:r>
      <w:r>
        <w:rPr>
          <w:rFonts w:hint="eastAsia"/>
        </w:rPr>
        <w:t>我了解，但是目的事業主管機關的態度也很重要，這是國家大的整體政策，我希望農委會盡最大的努力去協調溝通，包括畜電、漁電，都有機會共創多贏的空間，我希望把它拉出來，我希望每</w:t>
      </w:r>
      <w:r>
        <w:rPr>
          <w:rFonts w:hint="eastAsia"/>
        </w:rPr>
        <w:t>3</w:t>
      </w:r>
      <w:r>
        <w:rPr>
          <w:rFonts w:hint="eastAsia"/>
        </w:rPr>
        <w:t>個月有一個你們的進度報告到經濟委員會，讓大家知道現在努力的成果到哪邊，可以嗎？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可以。</w:t>
      </w:r>
    </w:p>
    <w:p w:rsidR="00732FFA" w:rsidRDefault="00732FFA" w:rsidP="00260C17">
      <w:pPr>
        <w:spacing w:line="370" w:lineRule="exact"/>
        <w:ind w:left="211" w:hangingChars="100" w:hanging="211"/>
      </w:pPr>
      <w:r w:rsidRPr="00246ED0">
        <w:rPr>
          <w:rFonts w:eastAsia="華康中黑體" w:hint="eastAsia"/>
        </w:rPr>
        <w:t>主席：</w:t>
      </w:r>
      <w:r>
        <w:rPr>
          <w:rFonts w:hint="eastAsia"/>
        </w:rPr>
        <w:t>請賴委員香伶發言。</w:t>
      </w:r>
    </w:p>
    <w:p w:rsidR="00732FFA" w:rsidRDefault="00732FFA" w:rsidP="00260C17">
      <w:pPr>
        <w:spacing w:line="370" w:lineRule="exact"/>
        <w:ind w:left="211" w:hangingChars="100" w:hanging="211"/>
      </w:pPr>
      <w:r w:rsidRPr="00246ED0">
        <w:rPr>
          <w:rFonts w:eastAsia="華康中黑體" w:hint="eastAsia"/>
        </w:rPr>
        <w:t>賴委員香伶：</w:t>
      </w:r>
      <w:r>
        <w:rPr>
          <w:rFonts w:hint="eastAsia"/>
        </w:rPr>
        <w:t>（</w:t>
      </w:r>
      <w:r>
        <w:rPr>
          <w:rFonts w:hint="eastAsia"/>
        </w:rPr>
        <w:t>11</w:t>
      </w:r>
      <w:r>
        <w:rPr>
          <w:rFonts w:hint="eastAsia"/>
        </w:rPr>
        <w:t>時</w:t>
      </w:r>
      <w:r>
        <w:rPr>
          <w:rFonts w:hint="eastAsia"/>
        </w:rPr>
        <w:t>48</w:t>
      </w:r>
      <w:r>
        <w:rPr>
          <w:rFonts w:hint="eastAsia"/>
        </w:rPr>
        <w:t>分）副主委，我們今天針對農保修法，民眾黨團有提出一個第二十四條的修正案，就是針對被保險人或其配偶要領取生育給付的部分，請教副主委，現在農保被保險人人數大概是</w:t>
      </w:r>
      <w:r>
        <w:rPr>
          <w:rFonts w:hint="eastAsia"/>
        </w:rPr>
        <w:t>108</w:t>
      </w:r>
      <w:r>
        <w:rPr>
          <w:rFonts w:hint="eastAsia"/>
        </w:rPr>
        <w:t>萬，對不對？</w:t>
      </w:r>
    </w:p>
    <w:p w:rsidR="00732FFA" w:rsidRDefault="00732FFA" w:rsidP="00260C17">
      <w:pPr>
        <w:spacing w:line="370" w:lineRule="exact"/>
        <w:ind w:left="211" w:hangingChars="100" w:hanging="211"/>
      </w:pPr>
      <w:r w:rsidRPr="00246ED0">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委員好，</w:t>
      </w:r>
      <w:r>
        <w:rPr>
          <w:rFonts w:hint="eastAsia"/>
        </w:rPr>
        <w:t>103</w:t>
      </w:r>
      <w:r>
        <w:rPr>
          <w:rFonts w:hint="eastAsia"/>
        </w:rPr>
        <w:t>萬</w:t>
      </w:r>
      <w:r>
        <w:rPr>
          <w:rFonts w:hint="eastAsia"/>
        </w:rPr>
        <w:t>6,000</w:t>
      </w:r>
      <w:r>
        <w:rPr>
          <w:rFonts w:hint="eastAsia"/>
        </w:rPr>
        <w:t>人。</w:t>
      </w:r>
    </w:p>
    <w:p w:rsidR="00732FFA" w:rsidRDefault="00732FFA" w:rsidP="00260C17">
      <w:pPr>
        <w:spacing w:line="370" w:lineRule="exact"/>
        <w:ind w:left="211" w:hangingChars="100" w:hanging="211"/>
      </w:pPr>
      <w:r w:rsidRPr="00246ED0">
        <w:rPr>
          <w:rFonts w:eastAsia="華康中黑體" w:hint="eastAsia"/>
        </w:rPr>
        <w:t>賴委員香伶：</w:t>
      </w:r>
      <w:r>
        <w:rPr>
          <w:rFonts w:hint="eastAsia"/>
        </w:rPr>
        <w:t>你知道</w:t>
      </w:r>
      <w:r>
        <w:rPr>
          <w:rFonts w:hint="eastAsia"/>
        </w:rPr>
        <w:t>40</w:t>
      </w:r>
      <w:r>
        <w:rPr>
          <w:rFonts w:hint="eastAsia"/>
        </w:rPr>
        <w:t>歲以下的被保險人大概有多少人？</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15</w:t>
      </w:r>
      <w:r>
        <w:rPr>
          <w:rFonts w:hint="eastAsia"/>
        </w:rPr>
        <w:t>萬左右。</w:t>
      </w:r>
    </w:p>
    <w:p w:rsidR="00732FFA" w:rsidRDefault="00732FFA" w:rsidP="00260C17">
      <w:pPr>
        <w:spacing w:line="370" w:lineRule="exact"/>
        <w:ind w:left="211" w:hangingChars="100" w:hanging="211"/>
      </w:pPr>
      <w:r w:rsidRPr="00246ED0">
        <w:rPr>
          <w:rFonts w:eastAsia="華康中黑體" w:hint="eastAsia"/>
        </w:rPr>
        <w:t>賴委員香伶：</w:t>
      </w:r>
      <w:r>
        <w:rPr>
          <w:rFonts w:hint="eastAsia"/>
        </w:rPr>
        <w:t>你確定嗎？</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應該是這樣，我們有統計。</w:t>
      </w:r>
    </w:p>
    <w:p w:rsidR="00732FFA" w:rsidRDefault="00732FFA" w:rsidP="00260C17">
      <w:pPr>
        <w:spacing w:line="370" w:lineRule="exact"/>
        <w:ind w:left="211" w:hangingChars="100" w:hanging="211"/>
      </w:pPr>
      <w:r w:rsidRPr="00246ED0">
        <w:rPr>
          <w:rFonts w:eastAsia="華康中黑體" w:hint="eastAsia"/>
        </w:rPr>
        <w:t>賴委員香伶：</w:t>
      </w:r>
      <w:r>
        <w:rPr>
          <w:rFonts w:hint="eastAsia"/>
        </w:rPr>
        <w:t>我們算了一下，應該才</w:t>
      </w:r>
      <w:r>
        <w:rPr>
          <w:rFonts w:hint="eastAsia"/>
        </w:rPr>
        <w:t>4</w:t>
      </w:r>
      <w:r>
        <w:rPr>
          <w:rFonts w:hint="eastAsia"/>
        </w:rPr>
        <w:t>、</w:t>
      </w:r>
      <w:r>
        <w:rPr>
          <w:rFonts w:hint="eastAsia"/>
        </w:rPr>
        <w:t>5</w:t>
      </w:r>
      <w:r>
        <w:rPr>
          <w:rFonts w:hint="eastAsia"/>
        </w:rPr>
        <w:t>萬人而已，所以我要確認一下</w:t>
      </w:r>
      <w:r>
        <w:rPr>
          <w:rFonts w:hint="eastAsia"/>
        </w:rPr>
        <w:t>40</w:t>
      </w:r>
      <w:r>
        <w:rPr>
          <w:rFonts w:hint="eastAsia"/>
        </w:rPr>
        <w:t>歲以下的被保險人大概有多少。</w:t>
      </w:r>
    </w:p>
    <w:p w:rsidR="00732FFA" w:rsidRDefault="00732FFA" w:rsidP="00260C17">
      <w:pPr>
        <w:spacing w:line="370" w:lineRule="exact"/>
        <w:ind w:left="211" w:hangingChars="100" w:hanging="211"/>
      </w:pPr>
      <w:r w:rsidRPr="00246ED0">
        <w:rPr>
          <w:rFonts w:eastAsia="華康中黑體" w:hint="eastAsia"/>
        </w:rPr>
        <w:t>陳副主任委員添壽：</w:t>
      </w:r>
      <w:r>
        <w:rPr>
          <w:rFonts w:hint="eastAsia"/>
        </w:rPr>
        <w:t>40</w:t>
      </w:r>
      <w:r>
        <w:rPr>
          <w:rFonts w:hint="eastAsia"/>
        </w:rPr>
        <w:t>歲？</w:t>
      </w:r>
    </w:p>
    <w:p w:rsidR="00732FFA" w:rsidRDefault="00732FFA" w:rsidP="00260C17">
      <w:pPr>
        <w:spacing w:line="370" w:lineRule="exact"/>
        <w:ind w:left="211" w:hangingChars="100" w:hanging="211"/>
      </w:pPr>
      <w:r w:rsidRPr="00246ED0">
        <w:rPr>
          <w:rFonts w:eastAsia="華康中黑體" w:hint="eastAsia"/>
        </w:rPr>
        <w:t>賴委員香伶：</w:t>
      </w:r>
      <w:r>
        <w:rPr>
          <w:rFonts w:hint="eastAsia"/>
        </w:rPr>
        <w:t>40</w:t>
      </w:r>
      <w:r>
        <w:rPr>
          <w:rFonts w:hint="eastAsia"/>
        </w:rPr>
        <w:t>歲以下，你們也不曉得？大概多少人？</w:t>
      </w:r>
    </w:p>
    <w:p w:rsidR="00732FFA" w:rsidRDefault="00732FFA" w:rsidP="00260C17">
      <w:pPr>
        <w:spacing w:line="370" w:lineRule="exact"/>
        <w:ind w:left="211" w:hangingChars="100" w:hanging="211"/>
      </w:pPr>
      <w:r w:rsidRPr="00246ED0">
        <w:rPr>
          <w:rFonts w:eastAsia="華康中黑體" w:hint="eastAsia"/>
        </w:rPr>
        <w:t>陳副主任委員添壽：</w:t>
      </w:r>
      <w:r w:rsidR="00B44BBC">
        <w:rPr>
          <w:rFonts w:hint="eastAsia"/>
        </w:rPr>
        <w:t>十</w:t>
      </w:r>
      <w:r>
        <w:rPr>
          <w:rFonts w:hint="eastAsia"/>
        </w:rPr>
        <w:t>幾萬，</w:t>
      </w:r>
      <w:r>
        <w:rPr>
          <w:rFonts w:hint="eastAsia"/>
        </w:rPr>
        <w:t>65</w:t>
      </w:r>
      <w:r>
        <w:rPr>
          <w:rFonts w:hint="eastAsia"/>
        </w:rPr>
        <w:t>歲以下有</w:t>
      </w:r>
      <w:r>
        <w:rPr>
          <w:rFonts w:hint="eastAsia"/>
        </w:rPr>
        <w:t>42</w:t>
      </w:r>
      <w:r>
        <w:rPr>
          <w:rFonts w:hint="eastAsia"/>
        </w:rPr>
        <w:t>萬，</w:t>
      </w:r>
      <w:r>
        <w:rPr>
          <w:rFonts w:hint="eastAsia"/>
        </w:rPr>
        <w:t>65</w:t>
      </w:r>
      <w:r>
        <w:rPr>
          <w:rFonts w:hint="eastAsia"/>
        </w:rPr>
        <w:t>歲以上有</w:t>
      </w:r>
      <w:r>
        <w:rPr>
          <w:rFonts w:hint="eastAsia"/>
        </w:rPr>
        <w:t>61</w:t>
      </w:r>
      <w:r>
        <w:rPr>
          <w:rFonts w:hint="eastAsia"/>
        </w:rPr>
        <w:t>萬，這兩個加起來就是</w:t>
      </w:r>
      <w:r w:rsidR="00B44BBC">
        <w:rPr>
          <w:rFonts w:hint="eastAsia"/>
        </w:rPr>
        <w:t>一百零三</w:t>
      </w:r>
      <w:r>
        <w:rPr>
          <w:rFonts w:hint="eastAsia"/>
        </w:rPr>
        <w:t>萬多。</w:t>
      </w:r>
    </w:p>
    <w:p w:rsidR="00732FFA" w:rsidRDefault="00732FFA" w:rsidP="00260C17">
      <w:pPr>
        <w:spacing w:line="370" w:lineRule="exact"/>
        <w:ind w:left="211" w:hangingChars="100" w:hanging="211"/>
      </w:pPr>
      <w:r w:rsidRPr="00246ED0">
        <w:rPr>
          <w:rFonts w:eastAsia="華康中黑體" w:hint="eastAsia"/>
        </w:rPr>
        <w:t>賴委員香伶：</w:t>
      </w:r>
      <w:r>
        <w:rPr>
          <w:rFonts w:hint="eastAsia"/>
        </w:rPr>
        <w:t>所以會請領生育給付的年齡層，就你了解，是不是就在</w:t>
      </w:r>
      <w:r>
        <w:rPr>
          <w:rFonts w:hint="eastAsia"/>
        </w:rPr>
        <w:t>30</w:t>
      </w:r>
      <w:r w:rsidR="00B44BBC">
        <w:rPr>
          <w:rFonts w:hint="eastAsia"/>
        </w:rPr>
        <w:t>歲</w:t>
      </w:r>
      <w:r>
        <w:rPr>
          <w:rFonts w:hint="eastAsia"/>
        </w:rPr>
        <w:t>到</w:t>
      </w:r>
      <w:r>
        <w:rPr>
          <w:rFonts w:hint="eastAsia"/>
        </w:rPr>
        <w:t>40</w:t>
      </w:r>
      <w:r>
        <w:rPr>
          <w:rFonts w:hint="eastAsia"/>
        </w:rPr>
        <w:t>歲中間？還是更低？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1</w:t>
      </w:r>
      <w:r>
        <w:rPr>
          <w:rFonts w:hint="eastAsia"/>
        </w:rPr>
        <w:t>年大概</w:t>
      </w:r>
      <w:r>
        <w:rPr>
          <w:rFonts w:hint="eastAsia"/>
        </w:rPr>
        <w:t>2,000</w:t>
      </w:r>
      <w:r>
        <w:rPr>
          <w:rFonts w:hint="eastAsia"/>
        </w:rPr>
        <w:t>件左右。</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所以，如果我們知道</w:t>
      </w:r>
      <w:r>
        <w:rPr>
          <w:rFonts w:hint="eastAsia"/>
        </w:rPr>
        <w:t>40</w:t>
      </w:r>
      <w:r>
        <w:rPr>
          <w:rFonts w:hint="eastAsia"/>
        </w:rPr>
        <w:t>歲以下的人數去換算的話，</w:t>
      </w:r>
      <w:r>
        <w:rPr>
          <w:rFonts w:hint="eastAsia"/>
        </w:rPr>
        <w:t>2,000</w:t>
      </w:r>
      <w:r>
        <w:rPr>
          <w:rFonts w:hint="eastAsia"/>
        </w:rPr>
        <w:t>件其實是</w:t>
      </w:r>
      <w:r w:rsidR="00B44BBC">
        <w:rPr>
          <w:rFonts w:hint="eastAsia"/>
        </w:rPr>
        <w:t>十</w:t>
      </w:r>
      <w:r>
        <w:rPr>
          <w:rFonts w:hint="eastAsia"/>
        </w:rPr>
        <w:t>萬多人當然是生育率跟整體上的配搭，但今天要問的是修法的方向，農委會目前暫時同意我們修正版本，但是會提修正動議，是不是？</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我們會把……</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刪除掉保其他保的部分年資可以合併？還是排除相似的請領方式？</w:t>
      </w:r>
    </w:p>
    <w:p w:rsidR="00732FFA" w:rsidRDefault="00732FFA" w:rsidP="00260C17">
      <w:pPr>
        <w:spacing w:line="370" w:lineRule="exact"/>
        <w:ind w:left="211" w:hangingChars="100" w:hanging="211"/>
      </w:pPr>
      <w:r w:rsidRPr="00CD06C5">
        <w:rPr>
          <w:rFonts w:eastAsia="華康中黑體" w:hint="eastAsia"/>
        </w:rPr>
        <w:lastRenderedPageBreak/>
        <w:t>主席：</w:t>
      </w:r>
      <w:r>
        <w:rPr>
          <w:rFonts w:hint="eastAsia"/>
        </w:rPr>
        <w:t>請農委會輔導處陳處長說明。</w:t>
      </w:r>
    </w:p>
    <w:p w:rsidR="00732FFA" w:rsidRDefault="00732FFA" w:rsidP="00260C17">
      <w:pPr>
        <w:spacing w:line="370" w:lineRule="exact"/>
        <w:ind w:left="211" w:hangingChars="100" w:hanging="211"/>
      </w:pPr>
      <w:r w:rsidRPr="00CD06C5">
        <w:rPr>
          <w:rFonts w:eastAsia="華康中黑體" w:hint="eastAsia"/>
        </w:rPr>
        <w:t>陳處長俊言：</w:t>
      </w:r>
      <w:r>
        <w:rPr>
          <w:rFonts w:hint="eastAsia"/>
        </w:rPr>
        <w:t>他有農保資格、有生育，生育給付就由農保這部分來支付。</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所以不用到</w:t>
      </w:r>
      <w:r w:rsidR="00B44BBC">
        <w:rPr>
          <w:rFonts w:hint="eastAsia"/>
        </w:rPr>
        <w:t>一百八十</w:t>
      </w:r>
      <w:r>
        <w:rPr>
          <w:rFonts w:hint="eastAsia"/>
        </w:rPr>
        <w:t>幾天的規定？</w:t>
      </w:r>
    </w:p>
    <w:p w:rsidR="00732FFA" w:rsidRDefault="00732FFA" w:rsidP="00260C17">
      <w:pPr>
        <w:spacing w:line="370" w:lineRule="exact"/>
        <w:ind w:left="211" w:hangingChars="100" w:hanging="211"/>
      </w:pPr>
      <w:r w:rsidRPr="00CD06C5">
        <w:rPr>
          <w:rFonts w:eastAsia="華康中黑體" w:hint="eastAsia"/>
        </w:rPr>
        <w:t>陳處長俊言：</w:t>
      </w:r>
      <w:r>
        <w:rPr>
          <w:rFonts w:hint="eastAsia"/>
        </w:rPr>
        <w:t>是，更寬鬆的規定。</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也不用到</w:t>
      </w:r>
      <w:r>
        <w:rPr>
          <w:rFonts w:hint="eastAsia"/>
        </w:rPr>
        <w:t>181</w:t>
      </w:r>
      <w:r>
        <w:rPr>
          <w:rFonts w:hint="eastAsia"/>
        </w:rPr>
        <w:t>天後早產等等的規定？</w:t>
      </w:r>
    </w:p>
    <w:p w:rsidR="00732FFA" w:rsidRDefault="00732FFA" w:rsidP="00260C17">
      <w:pPr>
        <w:spacing w:line="370" w:lineRule="exact"/>
        <w:ind w:left="211" w:hangingChars="100" w:hanging="211"/>
      </w:pPr>
      <w:r w:rsidRPr="00CD06C5">
        <w:rPr>
          <w:rFonts w:eastAsia="華康中黑體" w:hint="eastAsia"/>
        </w:rPr>
        <w:t>陳處長俊言：</w:t>
      </w:r>
      <w:r>
        <w:rPr>
          <w:rFonts w:hint="eastAsia"/>
        </w:rPr>
        <w:t>是。</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總體來講，你們生育給付的給付金額以</w:t>
      </w:r>
      <w:r>
        <w:rPr>
          <w:rFonts w:hint="eastAsia"/>
        </w:rPr>
        <w:t>108</w:t>
      </w:r>
      <w:r>
        <w:rPr>
          <w:rFonts w:hint="eastAsia"/>
        </w:rPr>
        <w:t>年為例是</w:t>
      </w:r>
      <w:r w:rsidR="00B44BBC">
        <w:rPr>
          <w:rFonts w:hint="eastAsia"/>
        </w:rPr>
        <w:t>四千</w:t>
      </w:r>
      <w:r>
        <w:rPr>
          <w:rFonts w:hint="eastAsia"/>
        </w:rPr>
        <w:t>多萬元，換算</w:t>
      </w:r>
      <w:r w:rsidR="00B44BBC">
        <w:rPr>
          <w:rFonts w:hint="eastAsia"/>
        </w:rPr>
        <w:t>二千</w:t>
      </w:r>
      <w:r>
        <w:rPr>
          <w:rFonts w:hint="eastAsia"/>
        </w:rPr>
        <w:t>多件，</w:t>
      </w:r>
      <w:r>
        <w:rPr>
          <w:rFonts w:hint="eastAsia"/>
        </w:rPr>
        <w:t>1</w:t>
      </w:r>
      <w:r>
        <w:rPr>
          <w:rFonts w:hint="eastAsia"/>
        </w:rPr>
        <w:t>個人大概是</w:t>
      </w:r>
      <w:r>
        <w:rPr>
          <w:rFonts w:hint="eastAsia"/>
        </w:rPr>
        <w:t>2</w:t>
      </w:r>
      <w:r>
        <w:rPr>
          <w:rFonts w:hint="eastAsia"/>
        </w:rPr>
        <w:t>萬</w:t>
      </w:r>
      <w:r w:rsidR="00B44BBC">
        <w:rPr>
          <w:rFonts w:hint="eastAsia"/>
        </w:rPr>
        <w:t>0,</w:t>
      </w:r>
      <w:r>
        <w:rPr>
          <w:rFonts w:hint="eastAsia"/>
        </w:rPr>
        <w:t>587</w:t>
      </w:r>
      <w:r>
        <w:rPr>
          <w:rFonts w:hint="eastAsia"/>
        </w:rPr>
        <w:t>元，你們生育給付標準是怎麼訂？大概是多少？因為以勞保來講……</w:t>
      </w:r>
    </w:p>
    <w:p w:rsidR="00732FFA" w:rsidRDefault="00732FFA" w:rsidP="00260C17">
      <w:pPr>
        <w:spacing w:line="370" w:lineRule="exact"/>
        <w:ind w:left="211" w:hangingChars="100" w:hanging="211"/>
      </w:pPr>
      <w:r w:rsidRPr="00CD06C5">
        <w:rPr>
          <w:rFonts w:eastAsia="華康中黑體" w:hint="eastAsia"/>
        </w:rPr>
        <w:t>陳處長俊言：</w:t>
      </w:r>
      <w:r>
        <w:rPr>
          <w:rFonts w:hint="eastAsia"/>
        </w:rPr>
        <w:t>以他的投保金額</w:t>
      </w:r>
      <w:r>
        <w:rPr>
          <w:rFonts w:hint="eastAsia"/>
        </w:rPr>
        <w:t>1</w:t>
      </w:r>
      <w:r>
        <w:rPr>
          <w:rFonts w:hint="eastAsia"/>
        </w:rPr>
        <w:t>萬</w:t>
      </w:r>
      <w:r>
        <w:rPr>
          <w:rFonts w:hint="eastAsia"/>
        </w:rPr>
        <w:t>200</w:t>
      </w:r>
      <w:r>
        <w:rPr>
          <w:rFonts w:hint="eastAsia"/>
        </w:rPr>
        <w:t>元的</w:t>
      </w:r>
      <w:r>
        <w:rPr>
          <w:rFonts w:hint="eastAsia"/>
        </w:rPr>
        <w:t>2</w:t>
      </w:r>
      <w:r>
        <w:rPr>
          <w:rFonts w:hint="eastAsia"/>
        </w:rPr>
        <w:t>倍來算。</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是非常低，如果他是農保、勞保和國保等等的生育給付都還是不同，今天這個修法只是希望不要排除掉年資上沒辦法達到你們要求的，你們應該是支持修法、支持我們的方向？謝謝。接下來，剛才賴委員也有問到，你們在</w:t>
      </w:r>
      <w:r>
        <w:rPr>
          <w:rFonts w:hint="eastAsia"/>
        </w:rPr>
        <w:t>12</w:t>
      </w:r>
      <w:r>
        <w:rPr>
          <w:rFonts w:hint="eastAsia"/>
        </w:rPr>
        <w:t>日提出一個養殖漁業白皮書，</w:t>
      </w:r>
      <w:r>
        <w:rPr>
          <w:rFonts w:hint="eastAsia"/>
        </w:rPr>
        <w:t>4</w:t>
      </w:r>
      <w:r>
        <w:rPr>
          <w:rFonts w:hint="eastAsia"/>
        </w:rPr>
        <w:t>年要投入</w:t>
      </w:r>
      <w:r>
        <w:rPr>
          <w:rFonts w:hint="eastAsia"/>
        </w:rPr>
        <w:t>87</w:t>
      </w:r>
      <w:r>
        <w:rPr>
          <w:rFonts w:hint="eastAsia"/>
        </w:rPr>
        <w:t>億元拚產業轉型，請教副主委，你們對於漁電共生的部分大概要清理</w:t>
      </w:r>
      <w:r>
        <w:rPr>
          <w:rFonts w:hint="eastAsia"/>
        </w:rPr>
        <w:t>1</w:t>
      </w:r>
      <w:r>
        <w:rPr>
          <w:rFonts w:hint="eastAsia"/>
        </w:rPr>
        <w:t>萬公頃的漁場來作為種電或綠電的面積，目前只盤點出</w:t>
      </w:r>
      <w:r>
        <w:rPr>
          <w:rFonts w:hint="eastAsia"/>
        </w:rPr>
        <w:t>4,702</w:t>
      </w:r>
      <w:r>
        <w:rPr>
          <w:rFonts w:hint="eastAsia"/>
        </w:rPr>
        <w:t>公頃，對不對？這個跟</w:t>
      </w:r>
      <w:r>
        <w:rPr>
          <w:rFonts w:hint="eastAsia"/>
        </w:rPr>
        <w:t>1</w:t>
      </w:r>
      <w:r>
        <w:rPr>
          <w:rFonts w:hint="eastAsia"/>
        </w:rPr>
        <w:t>萬公頃的落差有</w:t>
      </w:r>
      <w:r w:rsidR="00B44BBC">
        <w:rPr>
          <w:rFonts w:hint="eastAsia"/>
        </w:rPr>
        <w:t>五千</w:t>
      </w:r>
      <w:r>
        <w:rPr>
          <w:rFonts w:hint="eastAsia"/>
        </w:rPr>
        <w:t>多公頃，這樣怎麼推進？</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這個是我們去年</w:t>
      </w:r>
      <w:r>
        <w:rPr>
          <w:rFonts w:hint="eastAsia"/>
        </w:rPr>
        <w:t>109</w:t>
      </w:r>
      <w:r>
        <w:rPr>
          <w:rFonts w:hint="eastAsia"/>
        </w:rPr>
        <w:t>年的目標，叫做先行區，要去盤整先行區裡面，要去排除一些生態、去套疊那些圖，有</w:t>
      </w:r>
      <w:r>
        <w:rPr>
          <w:rFonts w:hint="eastAsia"/>
        </w:rPr>
        <w:t>11</w:t>
      </w:r>
      <w:r>
        <w:rPr>
          <w:rFonts w:hint="eastAsia"/>
        </w:rPr>
        <w:t>種，包括鳥類、溼地，包括有一些不應該納入，或者有影響的，把它匡出來，這是比較可行的，可以先去做地面型的綠電。</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以</w:t>
      </w:r>
      <w:r>
        <w:rPr>
          <w:rFonts w:hint="eastAsia"/>
        </w:rPr>
        <w:t>1</w:t>
      </w:r>
      <w:r>
        <w:rPr>
          <w:rFonts w:hint="eastAsia"/>
        </w:rPr>
        <w:t>萬公頃的目標來講，現在盤點出來的部分，包括剛才講的遮蔽率面積大概是</w:t>
      </w:r>
      <w:r>
        <w:rPr>
          <w:rFonts w:hint="eastAsia"/>
        </w:rPr>
        <w:t>40%</w:t>
      </w:r>
      <w:r>
        <w:rPr>
          <w:rFonts w:hint="eastAsia"/>
        </w:rPr>
        <w:t>，這個會調整嗎？暫時不會調整？還是因為</w:t>
      </w:r>
      <w:r w:rsidR="00B44BBC">
        <w:rPr>
          <w:rFonts w:hint="eastAsia"/>
        </w:rPr>
        <w:t>四千</w:t>
      </w:r>
      <w:r>
        <w:rPr>
          <w:rFonts w:hint="eastAsia"/>
        </w:rPr>
        <w:t>多公頃到</w:t>
      </w:r>
      <w:r>
        <w:rPr>
          <w:rFonts w:hint="eastAsia"/>
        </w:rPr>
        <w:t>1</w:t>
      </w:r>
      <w:r>
        <w:rPr>
          <w:rFonts w:hint="eastAsia"/>
        </w:rPr>
        <w:t>萬公頃還差</w:t>
      </w:r>
      <w:r w:rsidR="00B44BBC">
        <w:rPr>
          <w:rFonts w:hint="eastAsia"/>
        </w:rPr>
        <w:t>五千</w:t>
      </w:r>
      <w:r>
        <w:rPr>
          <w:rFonts w:hint="eastAsia"/>
        </w:rPr>
        <w:t>多公頃，你們會不會基於</w:t>
      </w:r>
      <w:r>
        <w:rPr>
          <w:rFonts w:hint="eastAsia"/>
        </w:rPr>
        <w:t>2025</w:t>
      </w:r>
      <w:r>
        <w:rPr>
          <w:rFonts w:hint="eastAsia"/>
        </w:rPr>
        <w:t>年要達到小英總統講的</w:t>
      </w:r>
      <w:r>
        <w:rPr>
          <w:rFonts w:hint="eastAsia"/>
        </w:rPr>
        <w:t>30%</w:t>
      </w:r>
      <w:r>
        <w:rPr>
          <w:rFonts w:hint="eastAsia"/>
        </w:rPr>
        <w:t>綠電，你們是被分配到</w:t>
      </w:r>
      <w:r>
        <w:rPr>
          <w:rFonts w:hint="eastAsia"/>
        </w:rPr>
        <w:t>9.3GW</w:t>
      </w:r>
      <w:r>
        <w:rPr>
          <w:rFonts w:hint="eastAsia"/>
        </w:rPr>
        <w:t>，會不會基於這樣而調整遮蔽率的面積？</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我們今年還會去盤點大概</w:t>
      </w:r>
      <w:r w:rsidR="00B44BBC">
        <w:rPr>
          <w:rFonts w:hint="eastAsia"/>
        </w:rPr>
        <w:t>四千</w:t>
      </w:r>
      <w:r>
        <w:rPr>
          <w:rFonts w:hint="eastAsia"/>
        </w:rPr>
        <w:t>多公頃的面積，加起來大概就有</w:t>
      </w:r>
      <w:r w:rsidR="00B44BBC">
        <w:rPr>
          <w:rFonts w:hint="eastAsia"/>
        </w:rPr>
        <w:t>八千</w:t>
      </w:r>
      <w:r>
        <w:rPr>
          <w:rFonts w:hint="eastAsia"/>
        </w:rPr>
        <w:t>多公頃。</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所以還差一些些？</w:t>
      </w:r>
    </w:p>
    <w:p w:rsidR="00732FFA" w:rsidRDefault="00732FFA" w:rsidP="00260C17">
      <w:pPr>
        <w:spacing w:line="370" w:lineRule="exact"/>
        <w:ind w:left="211" w:hangingChars="100" w:hanging="211"/>
      </w:pPr>
      <w:r w:rsidRPr="00CD06C5">
        <w:rPr>
          <w:rFonts w:eastAsia="華康中黑體" w:hint="eastAsia"/>
        </w:rPr>
        <w:t>陳副主任委員添壽：</w:t>
      </w:r>
      <w:r w:rsidR="00B44BBC">
        <w:rPr>
          <w:rFonts w:hint="eastAsia"/>
        </w:rPr>
        <w:t>八千</w:t>
      </w:r>
      <w:r>
        <w:rPr>
          <w:rFonts w:hint="eastAsia"/>
        </w:rPr>
        <w:t>多公頃裡面如果以</w:t>
      </w:r>
      <w:r>
        <w:rPr>
          <w:rFonts w:hint="eastAsia"/>
        </w:rPr>
        <w:t>40%</w:t>
      </w:r>
      <w:r>
        <w:rPr>
          <w:rFonts w:hint="eastAsia"/>
        </w:rPr>
        <w:t>計算的話，大概設置容量就會有</w:t>
      </w:r>
      <w:r>
        <w:rPr>
          <w:rFonts w:hint="eastAsia"/>
        </w:rPr>
        <w:t>4G</w:t>
      </w:r>
      <w:r>
        <w:rPr>
          <w:rFonts w:hint="eastAsia"/>
        </w:rPr>
        <w:t>，但是前提就是這些面積還要看意願，漁民如果覺得這個可以增加他們收入，他們意願就會很高，這是地面型的。但是我們現在也有推出屋頂型的，就是做設施養殖，一方面也就是因為極端氣候，以後如果是設施的話，像這種天氣的話，魚塭的溫水不會那麼高，如果是冬天的話，水也不會很冷，這個設施型的要怎麼去做，設施型的就沒有</w:t>
      </w:r>
      <w:r>
        <w:rPr>
          <w:rFonts w:hint="eastAsia"/>
        </w:rPr>
        <w:t>40%</w:t>
      </w:r>
      <w:r>
        <w:rPr>
          <w:rFonts w:hint="eastAsia"/>
        </w:rPr>
        <w:t>的限制。</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設施型的就有點像遮蔽的屋頂。</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就是有一點模場的概念。</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這個以後會不會影響到魚塭轉換的轉換率？因為你現在</w:t>
      </w:r>
      <w:r>
        <w:rPr>
          <w:rFonts w:hint="eastAsia"/>
        </w:rPr>
        <w:t>40%</w:t>
      </w:r>
      <w:r>
        <w:rPr>
          <w:rFonts w:hint="eastAsia"/>
        </w:rPr>
        <w:t>是地面型的，</w:t>
      </w:r>
      <w:r w:rsidR="00B44BBC">
        <w:rPr>
          <w:rFonts w:hint="eastAsia"/>
        </w:rPr>
        <w:t>它</w:t>
      </w:r>
      <w:r>
        <w:rPr>
          <w:rFonts w:hint="eastAsia"/>
        </w:rPr>
        <w:t>可以直接跳升轉換為屋頂型的嗎？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屋頂型就不適用</w:t>
      </w:r>
      <w:r>
        <w:rPr>
          <w:rFonts w:hint="eastAsia"/>
        </w:rPr>
        <w:t>40%</w:t>
      </w:r>
      <w:r>
        <w:rPr>
          <w:rFonts w:hint="eastAsia"/>
        </w:rPr>
        <w:t>，例如屋頂是</w:t>
      </w:r>
      <w:r>
        <w:rPr>
          <w:rFonts w:hint="eastAsia"/>
        </w:rPr>
        <w:t>300</w:t>
      </w:r>
      <w:r>
        <w:rPr>
          <w:rFonts w:hint="eastAsia"/>
        </w:rPr>
        <w:t>坪，</w:t>
      </w:r>
      <w:r w:rsidR="00B44BBC">
        <w:rPr>
          <w:rFonts w:hint="eastAsia"/>
        </w:rPr>
        <w:t>它</w:t>
      </w:r>
      <w:r>
        <w:rPr>
          <w:rFonts w:hint="eastAsia"/>
        </w:rPr>
        <w:t>就可以貼</w:t>
      </w:r>
      <w:r>
        <w:rPr>
          <w:rFonts w:hint="eastAsia"/>
        </w:rPr>
        <w:t>300</w:t>
      </w:r>
      <w:r>
        <w:rPr>
          <w:rFonts w:hint="eastAsia"/>
        </w:rPr>
        <w:t>坪的太陽能。</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所以你們</w:t>
      </w:r>
      <w:r>
        <w:rPr>
          <w:rFonts w:hint="eastAsia"/>
        </w:rPr>
        <w:t>87</w:t>
      </w:r>
      <w:r>
        <w:rPr>
          <w:rFonts w:hint="eastAsia"/>
        </w:rPr>
        <w:t>億元用在這部分的比率？</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87</w:t>
      </w:r>
      <w:r>
        <w:rPr>
          <w:rFonts w:hint="eastAsia"/>
        </w:rPr>
        <w:t>億元裡面是公共設施，因為西南沿海的養殖需要些公共設施，一個公共設</w:t>
      </w:r>
      <w:r>
        <w:rPr>
          <w:rFonts w:hint="eastAsia"/>
        </w:rPr>
        <w:lastRenderedPageBreak/>
        <w:t>施經費就很大。</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所以不是轉換之後的獎勵部分？</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這個部分就</w:t>
      </w:r>
      <w:r w:rsidR="00B44BBC">
        <w:rPr>
          <w:rFonts w:hint="eastAsia"/>
        </w:rPr>
        <w:t>五十</w:t>
      </w:r>
      <w:r>
        <w:rPr>
          <w:rFonts w:hint="eastAsia"/>
        </w:rPr>
        <w:t>幾億元了，另外就是冷鏈的部分，這部分就有</w:t>
      </w:r>
      <w:r>
        <w:rPr>
          <w:rFonts w:hint="eastAsia"/>
        </w:rPr>
        <w:t>18</w:t>
      </w:r>
      <w:r>
        <w:rPr>
          <w:rFonts w:hint="eastAsia"/>
        </w:rPr>
        <w:t>億元，其他的就有一部分是這樣的經費。</w:t>
      </w:r>
    </w:p>
    <w:p w:rsidR="00732FFA" w:rsidRDefault="00732FFA" w:rsidP="00260C17">
      <w:pPr>
        <w:spacing w:line="370" w:lineRule="exact"/>
        <w:ind w:left="211" w:hangingChars="100" w:hanging="211"/>
      </w:pPr>
      <w:r w:rsidRPr="00CD06C5">
        <w:rPr>
          <w:rFonts w:eastAsia="華康中黑體" w:hint="eastAsia"/>
        </w:rPr>
        <w:t>賴委員香伶：</w:t>
      </w:r>
      <w:r>
        <w:rPr>
          <w:rFonts w:hint="eastAsia"/>
        </w:rPr>
        <w:t>我有一個小建議，就是剛才蘇委員也有提到，有一些超抽地下水之後需要調整的政策，或者剛才講的</w:t>
      </w:r>
      <w:r>
        <w:rPr>
          <w:rFonts w:hint="eastAsia"/>
        </w:rPr>
        <w:t>40%</w:t>
      </w:r>
      <w:r>
        <w:rPr>
          <w:rFonts w:hint="eastAsia"/>
        </w:rPr>
        <w:t>轉換成屋頂型，都是能夠引導漁民接受或參與這樣的計畫，畢竟綠電也好，或者再生能源，都是大家努力的，希望你們這方面要宣導清楚。</w:t>
      </w:r>
    </w:p>
    <w:p w:rsidR="00732FFA" w:rsidRDefault="00732FFA" w:rsidP="00260C17">
      <w:pPr>
        <w:spacing w:line="370" w:lineRule="exact"/>
        <w:ind w:left="211" w:hangingChars="100" w:hanging="211"/>
      </w:pPr>
      <w:r w:rsidRPr="00CD06C5">
        <w:rPr>
          <w:rFonts w:eastAsia="華康中黑體" w:hint="eastAsia"/>
        </w:rPr>
        <w:t>主席：</w:t>
      </w:r>
      <w:r>
        <w:rPr>
          <w:rFonts w:hint="eastAsia"/>
        </w:rPr>
        <w:t>今天中午不休息，延長開會時間到議程處理完畢再散會。</w:t>
      </w:r>
    </w:p>
    <w:p w:rsidR="00732FFA" w:rsidRDefault="00732FFA" w:rsidP="00260C17">
      <w:pPr>
        <w:spacing w:line="370" w:lineRule="exact"/>
        <w:ind w:leftChars="200" w:left="633" w:hangingChars="100" w:hanging="211"/>
      </w:pPr>
      <w:r>
        <w:rPr>
          <w:rFonts w:hint="eastAsia"/>
        </w:rPr>
        <w:t>請李委員貴敏發言。</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w:t>
      </w:r>
      <w:r>
        <w:rPr>
          <w:rFonts w:hint="eastAsia"/>
        </w:rPr>
        <w:t>11</w:t>
      </w:r>
      <w:r>
        <w:rPr>
          <w:rFonts w:hint="eastAsia"/>
        </w:rPr>
        <w:t>時</w:t>
      </w:r>
      <w:r>
        <w:rPr>
          <w:rFonts w:hint="eastAsia"/>
        </w:rPr>
        <w:t>56</w:t>
      </w:r>
      <w:r>
        <w:rPr>
          <w:rFonts w:hint="eastAsia"/>
        </w:rPr>
        <w:t>分）兩位好，因為時間有限，我直接切入主題。我們現在從農的人數大概有</w:t>
      </w:r>
      <w:r>
        <w:rPr>
          <w:rFonts w:hint="eastAsia"/>
        </w:rPr>
        <w:t>54.2</w:t>
      </w:r>
      <w:r>
        <w:rPr>
          <w:rFonts w:hint="eastAsia"/>
        </w:rPr>
        <w:t>萬人，這個數字對嗎？</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差不多</w:t>
      </w:r>
      <w:r>
        <w:rPr>
          <w:rFonts w:hint="eastAsia"/>
        </w:rPr>
        <w:t>55</w:t>
      </w:r>
      <w:r>
        <w:rPr>
          <w:rFonts w:hint="eastAsia"/>
        </w:rPr>
        <w:t>萬人，對。</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農保的人數反而幾乎是</w:t>
      </w:r>
      <w:r>
        <w:rPr>
          <w:rFonts w:hint="eastAsia"/>
        </w:rPr>
        <w:t>2</w:t>
      </w:r>
      <w:r>
        <w:rPr>
          <w:rFonts w:hint="eastAsia"/>
        </w:rPr>
        <w:t>倍，對不對？</w:t>
      </w:r>
    </w:p>
    <w:p w:rsidR="00732FFA" w:rsidRDefault="00732FFA" w:rsidP="00260C17">
      <w:pPr>
        <w:spacing w:line="370" w:lineRule="exact"/>
        <w:ind w:left="211" w:hangingChars="100" w:hanging="211"/>
      </w:pPr>
      <w:r w:rsidRPr="00CD06C5">
        <w:rPr>
          <w:rFonts w:eastAsia="華康中黑體" w:hint="eastAsia"/>
        </w:rPr>
        <w:t>陳副主任委員添壽：</w:t>
      </w:r>
      <w:r w:rsidR="00B44BBC">
        <w:rPr>
          <w:rFonts w:hint="eastAsia"/>
        </w:rPr>
        <w:t>一百零三</w:t>
      </w:r>
      <w:r>
        <w:rPr>
          <w:rFonts w:hint="eastAsia"/>
        </w:rPr>
        <w:t>萬多人。</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農保的虧損到</w:t>
      </w:r>
      <w:r>
        <w:rPr>
          <w:rFonts w:hint="eastAsia"/>
        </w:rPr>
        <w:t>4</w:t>
      </w:r>
      <w:r>
        <w:rPr>
          <w:rFonts w:hint="eastAsia"/>
        </w:rPr>
        <w:t>月底是已經高達</w:t>
      </w:r>
      <w:r>
        <w:rPr>
          <w:rFonts w:hint="eastAsia"/>
        </w:rPr>
        <w:t>1,688</w:t>
      </w:r>
      <w:r>
        <w:rPr>
          <w:rFonts w:hint="eastAsia"/>
        </w:rPr>
        <w:t>億元，對不對？</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每年虧損大概</w:t>
      </w:r>
      <w:r>
        <w:rPr>
          <w:rFonts w:hint="eastAsia"/>
        </w:rPr>
        <w:t>35</w:t>
      </w:r>
      <w:r w:rsidR="00B44BBC">
        <w:rPr>
          <w:rFonts w:hint="eastAsia"/>
        </w:rPr>
        <w:t>億元</w:t>
      </w:r>
      <w:r>
        <w:rPr>
          <w:rFonts w:hint="eastAsia"/>
        </w:rPr>
        <w:t>到</w:t>
      </w:r>
      <w:r>
        <w:rPr>
          <w:rFonts w:hint="eastAsia"/>
        </w:rPr>
        <w:t>40</w:t>
      </w:r>
      <w:r>
        <w:rPr>
          <w:rFonts w:hint="eastAsia"/>
        </w:rPr>
        <w:t>億元。</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每一次我在</w:t>
      </w:r>
      <w:r>
        <w:rPr>
          <w:rFonts w:hint="eastAsia"/>
        </w:rPr>
        <w:t>PPT</w:t>
      </w:r>
      <w:r>
        <w:rPr>
          <w:rFonts w:hint="eastAsia"/>
        </w:rPr>
        <w:t>上面問官員的數字，基本上數字會上來都有原因，所以這個數字是對的，對不對？請問，在這樣的情況下，從今天修法的內容來看，我們有一些是放寬的，我看各個版本都是把資格放寬，對於資格的放寬部分，兩位好像也都贊成，是不是？第一，我沒有反對，我只是要講，既然我們確定了加保的資格，就應該要遵守，有一些不符合加保資格的，有做清理的動作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這個一定有一個標準來清理。</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不是，我的問題是說我們今天之所以要修法就是要把資格確定，不管法律怎麼樣，確定他的資格之後，我們在現行的規定上，對於不符合農保加保資格的比率大概是多少？我剛才已經先花了一點時間給你資料，有沒有？還是從頭到尾都不做清理的動作？</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本來就是……</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到</w:t>
      </w:r>
      <w:r>
        <w:rPr>
          <w:rFonts w:hint="eastAsia"/>
        </w:rPr>
        <w:t>110</w:t>
      </w:r>
      <w:r>
        <w:rPr>
          <w:rFonts w:hint="eastAsia"/>
        </w:rPr>
        <w:t>年</w:t>
      </w:r>
      <w:r>
        <w:rPr>
          <w:rFonts w:hint="eastAsia"/>
        </w:rPr>
        <w:t>4</w:t>
      </w:r>
      <w:r>
        <w:rPr>
          <w:rFonts w:hint="eastAsia"/>
        </w:rPr>
        <w:t>月底虧損的錢是由誰負擔？</w:t>
      </w:r>
      <w:r>
        <w:rPr>
          <w:rFonts w:hint="eastAsia"/>
        </w:rPr>
        <w:t>1,688</w:t>
      </w:r>
      <w:r>
        <w:rPr>
          <w:rFonts w:hint="eastAsia"/>
        </w:rPr>
        <w:t>億元誰負擔？</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基本上就是政府的公部門來負擔。</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政府的公部門的錢是誰負擔呢？來自哪裡？</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當然納稅人。</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來自全民嘛！對不對！也是全老百姓的辛苦錢，所以我們要給農保該有的保障，但於此同時，如果有不符合資格的人，是不是也應該清除？從以前到目前為止，有清理嗎？還是從來沒有過？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有，這都要清理。</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拜託把你們清理的結果，每一個年度，從以前到現在為止，因為我看你們的報告上面</w:t>
      </w:r>
      <w:r>
        <w:rPr>
          <w:rFonts w:hint="eastAsia"/>
        </w:rPr>
        <w:lastRenderedPageBreak/>
        <w:t>寫</w:t>
      </w:r>
      <w:r>
        <w:rPr>
          <w:rFonts w:hint="eastAsia"/>
        </w:rPr>
        <w:t>102</w:t>
      </w:r>
      <w:r>
        <w:rPr>
          <w:rFonts w:hint="eastAsia"/>
        </w:rPr>
        <w:t>年度做了什麼修法、發現什麼，拜託給我清理的資料。還有虧損的部分讓全民負擔，給符合資格的人，我沒有問題，但給不符合資格的人，我覺得它就跟法令的規定不相當了。再拜託三位可以嗎？資料什麼時候提供？</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一個禮拜好不好？</w:t>
      </w:r>
    </w:p>
    <w:p w:rsidR="00732FFA" w:rsidRDefault="00732FFA" w:rsidP="00260C17">
      <w:pPr>
        <w:spacing w:line="370" w:lineRule="exact"/>
        <w:ind w:left="211" w:hangingChars="100" w:hanging="211"/>
      </w:pPr>
      <w:r w:rsidRPr="00CD06C5">
        <w:rPr>
          <w:rFonts w:eastAsia="華康中黑體" w:hint="eastAsia"/>
        </w:rPr>
        <w:t>李委員貴敏：</w:t>
      </w:r>
      <w:r>
        <w:rPr>
          <w:rFonts w:hint="eastAsia"/>
        </w:rPr>
        <w:t>一個禮拜，謝謝您，感謝。</w:t>
      </w:r>
    </w:p>
    <w:p w:rsidR="00732FFA" w:rsidRDefault="00732FFA" w:rsidP="00260C17">
      <w:pPr>
        <w:spacing w:line="370" w:lineRule="exact"/>
        <w:ind w:left="211" w:hangingChars="100" w:hanging="211"/>
      </w:pPr>
      <w:r w:rsidRPr="00CD06C5">
        <w:rPr>
          <w:rFonts w:eastAsia="華康中黑體" w:hint="eastAsia"/>
        </w:rPr>
        <w:t>主席：</w:t>
      </w:r>
      <w:r>
        <w:rPr>
          <w:rFonts w:hint="eastAsia"/>
        </w:rPr>
        <w:t>謝謝李貴敏委員的質詢，謝謝幾位的答詢。</w:t>
      </w:r>
    </w:p>
    <w:p w:rsidR="00732FFA" w:rsidRDefault="00732FFA" w:rsidP="00260C17">
      <w:pPr>
        <w:spacing w:line="370" w:lineRule="exact"/>
        <w:ind w:leftChars="100" w:left="211" w:firstLineChars="100" w:firstLine="211"/>
      </w:pPr>
      <w:r>
        <w:rPr>
          <w:rFonts w:hint="eastAsia"/>
        </w:rPr>
        <w:t>請邱委員志偉發言。</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w:t>
      </w:r>
      <w:r>
        <w:rPr>
          <w:rFonts w:hint="eastAsia"/>
        </w:rPr>
        <w:t>12</w:t>
      </w:r>
      <w:r>
        <w:rPr>
          <w:rFonts w:hint="eastAsia"/>
        </w:rPr>
        <w:t>時）謝謝主席，有請陳副主委。</w:t>
      </w:r>
    </w:p>
    <w:p w:rsidR="00732FFA" w:rsidRDefault="00732FFA" w:rsidP="00260C17">
      <w:pPr>
        <w:spacing w:line="370" w:lineRule="exact"/>
        <w:ind w:leftChars="100" w:left="211" w:firstLineChars="100" w:firstLine="211"/>
      </w:pPr>
      <w:r>
        <w:rPr>
          <w:rFonts w:hint="eastAsia"/>
        </w:rPr>
        <w:t>副主委，魚電共生是綠電的主要項目，魚電共生主要是農委會負責。以前的農田水利會，也就是現在的農水署，農水署各地的分署或分處是不是可以去盤點，溝圳能不能設太陽能光電板，在不影響供水的情況之下？好像有幾個縣市正在規畫，嘉義市、嘉義縣、屏東縣好像都有。是不是可以拜託副主委，請農水署規畫全國各地的分署去盤點哪些溝圳可以設太陽能光電，增加綠能的供應，你的意見為何？</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這個已經在進行了，我們的圳路是不是能鋪太陽能，事實上他們是有一個目標，包括陂塘、圳路，這個農水署那邊應該有</w:t>
      </w:r>
      <w:r>
        <w:rPr>
          <w:rFonts w:hint="eastAsia"/>
        </w:rPr>
        <w:t>0.4MW</w:t>
      </w:r>
      <w:r>
        <w:rPr>
          <w:rFonts w:hint="eastAsia"/>
        </w:rPr>
        <w:t>的目標，包括部分……</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目標是</w:t>
      </w:r>
      <w:r>
        <w:rPr>
          <w:rFonts w:hint="eastAsia"/>
        </w:rPr>
        <w:t>0.4MW</w:t>
      </w:r>
      <w:r>
        <w:rPr>
          <w:rFonts w:hint="eastAsia"/>
        </w:rPr>
        <w:t>。</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農水署目前是這樣一個目標，如果不妨礙到景觀，比如說山海圳，從臺江內海到玉山有一個圳，就比較不適合去做。</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所以要請你們去盤點全國各地的分處，大概哪一些溝圳可以做太陽光電，統一由農委會農水署去推動。</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對，農水署他們現在……</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你剛剛講總體目標是多少？</w:t>
      </w:r>
      <w:r>
        <w:rPr>
          <w:rFonts w:hint="eastAsia"/>
        </w:rPr>
        <w:t>0.4MW</w:t>
      </w:r>
      <w:r>
        <w:rPr>
          <w:rFonts w:hint="eastAsia"/>
        </w:rPr>
        <w:t>。</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是，他們訂了這個目標。</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如果你們做好盤點，可以提高更多。</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這個我們來……</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積極去辦好不好？</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現在職災保險平均投保率偏低，不到三成，這個部分問題是出在哪裡？</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因為有些人的年紀比較大，這也是一個問題。年紀大，他就沒有參加職災。事實上，職災是現職的保險，可能有一些農會或是我們宣導不夠，我們都希望從事農務的，你在那邊工作就應該……</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不到三成，說實在是相當低，你們的目標是多少？政策目標希望是多少？</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我們希望有</w:t>
      </w:r>
      <w:r>
        <w:rPr>
          <w:rFonts w:hint="eastAsia"/>
        </w:rPr>
        <w:t>5</w:t>
      </w:r>
      <w:r w:rsidR="00B44BBC">
        <w:rPr>
          <w:rFonts w:hint="eastAsia"/>
        </w:rPr>
        <w:t>0</w:t>
      </w:r>
      <w:r>
        <w:rPr>
          <w:rFonts w:hint="eastAsia"/>
        </w:rPr>
        <w:t>、</w:t>
      </w:r>
      <w:r>
        <w:rPr>
          <w:rFonts w:hint="eastAsia"/>
        </w:rPr>
        <w:t>60</w:t>
      </w:r>
      <w:r>
        <w:rPr>
          <w:rFonts w:hint="eastAsia"/>
        </w:rPr>
        <w:t>萬人，這是基本的……</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5</w:t>
      </w:r>
      <w:r w:rsidR="00B44BBC">
        <w:rPr>
          <w:rFonts w:hint="eastAsia"/>
        </w:rPr>
        <w:t>0</w:t>
      </w:r>
      <w:r>
        <w:rPr>
          <w:rFonts w:hint="eastAsia"/>
        </w:rPr>
        <w:t>、</w:t>
      </w:r>
      <w:r>
        <w:rPr>
          <w:rFonts w:hint="eastAsia"/>
        </w:rPr>
        <w:t>60</w:t>
      </w:r>
      <w:r>
        <w:rPr>
          <w:rFonts w:hint="eastAsia"/>
        </w:rPr>
        <w:t>萬人大概是幾</w:t>
      </w:r>
      <w:r w:rsidR="00B44BBC">
        <w:rPr>
          <w:rFonts w:hint="eastAsia"/>
        </w:rPr>
        <w:t>%</w:t>
      </w:r>
      <w:r>
        <w:rPr>
          <w:rFonts w:hint="eastAsia"/>
        </w:rPr>
        <w:t>？大概是多少比例？</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差不多一半。</w:t>
      </w:r>
    </w:p>
    <w:p w:rsidR="00732FFA" w:rsidRDefault="00732FFA" w:rsidP="00260C17">
      <w:pPr>
        <w:spacing w:line="370" w:lineRule="exact"/>
        <w:ind w:left="211" w:hangingChars="100" w:hanging="211"/>
      </w:pPr>
      <w:r w:rsidRPr="00CD06C5">
        <w:rPr>
          <w:rFonts w:eastAsia="華康中黑體" w:hint="eastAsia"/>
        </w:rPr>
        <w:lastRenderedPageBreak/>
        <w:t>邱委員志偉：</w:t>
      </w:r>
      <w:r>
        <w:rPr>
          <w:rFonts w:hint="eastAsia"/>
        </w:rPr>
        <w:t>不到三成，代表你們推廣不夠。</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三成是</w:t>
      </w:r>
      <w:r w:rsidR="00B44BBC">
        <w:rPr>
          <w:rFonts w:hint="eastAsia"/>
        </w:rPr>
        <w:t>二十</w:t>
      </w:r>
      <w:r>
        <w:rPr>
          <w:rFonts w:hint="eastAsia"/>
        </w:rPr>
        <w:t>幾萬，乘以</w:t>
      </w:r>
      <w:r>
        <w:rPr>
          <w:rFonts w:hint="eastAsia"/>
        </w:rPr>
        <w:t>2</w:t>
      </w:r>
      <w:r>
        <w:rPr>
          <w:rFonts w:hint="eastAsia"/>
        </w:rPr>
        <w:t>就是六十幾。</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是啊，你們要努力，瞭解問題、解決問題嘛！</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農業工作者不見得有農保身分，未來有考慮嗎？只要你實際務農，從事農業生產工作，不具農保身分，這樣也是可以加入農業職災保險，可以這樣嗎？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目前就可以這樣啊！所有的都可以進來，職災保險就是現職保險，你有在那裡工作就可以保險，這樣比較好。</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他不一定要有農保啊！</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都可以。</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他沒有農保，可以嗎？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職業災害就是沒有農保，他本身就可以去參加。</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好，我瞭解。另外，養殖漁業我覺得必須要做些整合，全國</w:t>
      </w:r>
      <w:r>
        <w:rPr>
          <w:rFonts w:hint="eastAsia"/>
        </w:rPr>
        <w:t>11</w:t>
      </w:r>
      <w:r>
        <w:rPr>
          <w:rFonts w:hint="eastAsia"/>
        </w:rPr>
        <w:t>個地方適合做海上箱網養殖區，這</w:t>
      </w:r>
      <w:r>
        <w:rPr>
          <w:rFonts w:hint="eastAsia"/>
        </w:rPr>
        <w:t>11</w:t>
      </w:r>
      <w:r>
        <w:rPr>
          <w:rFonts w:hint="eastAsia"/>
        </w:rPr>
        <w:t>個地方，茄定、興達港有納入嗎？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興達港這部分好像沒有。</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副署長，我曾經提案好幾次，希望養殖漁業生產專區能夠新增興達港，現在這部分的狀況為何？</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陸上魚塭部分已經納入。您剛才講的是海上箱網的部分。</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海上箱網不只茄定，彌陀、永安、梓官，北高雄有沒有初步被評估？</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西海岸除了恆春的水深夠，茄定、彌陀、梓官比較屬於航道或是軍港，比較不適合。</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所以那邊比較不適合，陸上的部分，茄定有嗎？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陸上有啊！</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興達港區已經有納入嗎？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對啊</w:t>
      </w:r>
      <w:r w:rsidR="00B44BBC">
        <w:rPr>
          <w:rFonts w:hint="eastAsia"/>
        </w:rPr>
        <w:t>！</w:t>
      </w:r>
      <w:r>
        <w:rPr>
          <w:rFonts w:hint="eastAsia"/>
        </w:rPr>
        <w:t>納進了！</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興達港主要是陸上的養殖比較多，過去沒有</w:t>
      </w:r>
      <w:r w:rsidR="00B44BBC">
        <w:rPr>
          <w:rFonts w:hint="eastAsia"/>
        </w:rPr>
        <w:t>劃</w:t>
      </w:r>
      <w:r>
        <w:rPr>
          <w:rFonts w:hint="eastAsia"/>
        </w:rPr>
        <w:t>入，我覺得</w:t>
      </w:r>
      <w:r w:rsidR="00B44BBC">
        <w:rPr>
          <w:rFonts w:hint="eastAsia"/>
        </w:rPr>
        <w:t>劃</w:t>
      </w:r>
      <w:r>
        <w:rPr>
          <w:rFonts w:hint="eastAsia"/>
        </w:rPr>
        <w:t>入之後有一些資源可以投入更多，沒有</w:t>
      </w:r>
      <w:r w:rsidR="00B44BBC">
        <w:rPr>
          <w:rFonts w:hint="eastAsia"/>
        </w:rPr>
        <w:t>劃</w:t>
      </w:r>
      <w:r>
        <w:rPr>
          <w:rFonts w:hint="eastAsia"/>
        </w:rPr>
        <w:t>入當然不能有相關資源挹注，現在</w:t>
      </w:r>
      <w:r w:rsidR="00B44BBC">
        <w:rPr>
          <w:rFonts w:hint="eastAsia"/>
        </w:rPr>
        <w:t>劃</w:t>
      </w:r>
      <w:r>
        <w:rPr>
          <w:rFonts w:hint="eastAsia"/>
        </w:rPr>
        <w:t>入之後，我希望興達港生產專區能夠獲得更多漁業署的協助。副署長，相關經費你要多支持。</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請農委會漁業署林副署長說明。</w:t>
      </w:r>
    </w:p>
    <w:p w:rsidR="00732FFA" w:rsidRDefault="00732FFA" w:rsidP="00260C17">
      <w:pPr>
        <w:spacing w:line="370" w:lineRule="exact"/>
        <w:ind w:left="211" w:hangingChars="100" w:hanging="211"/>
      </w:pPr>
      <w:r w:rsidRPr="00CD06C5">
        <w:rPr>
          <w:rFonts w:eastAsia="華康中黑體" w:hint="eastAsia"/>
        </w:rPr>
        <w:t>林副署長國平：</w:t>
      </w:r>
      <w:r>
        <w:rPr>
          <w:rFonts w:hint="eastAsia"/>
        </w:rPr>
        <w:t>是。</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水業產品加工，外籍移工所占的比例是多少？</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水產品加工的外籍移工？</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比例是多少？</w:t>
      </w:r>
      <w:r>
        <w:rPr>
          <w:rFonts w:hint="eastAsia"/>
        </w:rPr>
        <w:t>15%</w:t>
      </w:r>
      <w:r>
        <w:rPr>
          <w:rFonts w:hint="eastAsia"/>
        </w:rPr>
        <w:t>？</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漁業署這邊是三成，大概是這樣。</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是</w:t>
      </w:r>
      <w:r>
        <w:rPr>
          <w:rFonts w:hint="eastAsia"/>
        </w:rPr>
        <w:t>15%</w:t>
      </w:r>
      <w:r>
        <w:rPr>
          <w:rFonts w:hint="eastAsia"/>
        </w:rPr>
        <w:t>，肉品加工是</w:t>
      </w:r>
      <w:r>
        <w:rPr>
          <w:rFonts w:hint="eastAsia"/>
        </w:rPr>
        <w:t>25%</w:t>
      </w:r>
      <w:r>
        <w:rPr>
          <w:rFonts w:hint="eastAsia"/>
        </w:rPr>
        <w:t>，這部分是不是可以比照肉品？漁產加工的部分，水產品加工廠的部分，是否可以比照肉品加工，提高外國移工的比例？要不然他們都找不到工人。副</w:t>
      </w:r>
      <w:r>
        <w:rPr>
          <w:rFonts w:hint="eastAsia"/>
        </w:rPr>
        <w:lastRenderedPageBreak/>
        <w:t>署長，再去評估一下好不好？</w:t>
      </w:r>
    </w:p>
    <w:p w:rsidR="00732FFA" w:rsidRDefault="00732FFA" w:rsidP="00260C17">
      <w:pPr>
        <w:spacing w:line="370" w:lineRule="exact"/>
        <w:ind w:left="211" w:hangingChars="100" w:hanging="211"/>
      </w:pPr>
      <w:r w:rsidRPr="00CD06C5">
        <w:rPr>
          <w:rFonts w:eastAsia="華康中黑體" w:hint="eastAsia"/>
        </w:rPr>
        <w:t>林副署長國平：</w:t>
      </w:r>
      <w:r>
        <w:rPr>
          <w:rFonts w:hint="eastAsia"/>
        </w:rPr>
        <w:t>我們會再跟勞動部協調。</w:t>
      </w:r>
    </w:p>
    <w:p w:rsidR="00732FFA" w:rsidRDefault="00732FFA" w:rsidP="00260C17">
      <w:pPr>
        <w:spacing w:line="370" w:lineRule="exact"/>
        <w:ind w:left="211" w:hangingChars="100" w:hanging="211"/>
      </w:pPr>
      <w:r w:rsidRPr="00CD06C5">
        <w:rPr>
          <w:rFonts w:eastAsia="華康中黑體" w:hint="eastAsia"/>
        </w:rPr>
        <w:t>邱委員志偉：</w:t>
      </w:r>
      <w:r>
        <w:rPr>
          <w:rFonts w:hint="eastAsia"/>
        </w:rPr>
        <w:t>好，謝謝。</w:t>
      </w:r>
    </w:p>
    <w:p w:rsidR="00732FFA" w:rsidRDefault="00732FFA" w:rsidP="00260C17">
      <w:pPr>
        <w:spacing w:line="370" w:lineRule="exact"/>
        <w:ind w:left="211" w:hangingChars="100" w:hanging="211"/>
      </w:pPr>
      <w:r w:rsidRPr="00CD06C5">
        <w:rPr>
          <w:rFonts w:eastAsia="華康中黑體" w:hint="eastAsia"/>
        </w:rPr>
        <w:t>主席：</w:t>
      </w:r>
      <w:r>
        <w:rPr>
          <w:rFonts w:hint="eastAsia"/>
        </w:rPr>
        <w:t>謝謝邱志偉委員的質詢，謝謝副主委的答詢。</w:t>
      </w:r>
    </w:p>
    <w:p w:rsidR="00732FFA" w:rsidRDefault="00732FFA" w:rsidP="00260C17">
      <w:pPr>
        <w:spacing w:line="370" w:lineRule="exact"/>
        <w:ind w:leftChars="100" w:left="211" w:firstLineChars="100" w:firstLine="211"/>
      </w:pPr>
      <w:r>
        <w:rPr>
          <w:rFonts w:hint="eastAsia"/>
        </w:rPr>
        <w:t>請鍾委員佳濱發言。</w:t>
      </w:r>
    </w:p>
    <w:p w:rsidR="00732FFA" w:rsidRDefault="00732FFA" w:rsidP="00260C17">
      <w:pPr>
        <w:spacing w:line="370" w:lineRule="exact"/>
        <w:ind w:left="211" w:hangingChars="100" w:hanging="211"/>
      </w:pPr>
      <w:r w:rsidRPr="00CD06C5">
        <w:rPr>
          <w:rFonts w:eastAsia="華康中黑體" w:hint="eastAsia"/>
        </w:rPr>
        <w:t>鍾委員佳濱：</w:t>
      </w:r>
      <w:r>
        <w:rPr>
          <w:rFonts w:hint="eastAsia"/>
        </w:rPr>
        <w:t>（</w:t>
      </w:r>
      <w:r>
        <w:rPr>
          <w:rFonts w:hint="eastAsia"/>
        </w:rPr>
        <w:t>12</w:t>
      </w:r>
      <w:r>
        <w:rPr>
          <w:rFonts w:hint="eastAsia"/>
        </w:rPr>
        <w:t>時</w:t>
      </w:r>
      <w:r>
        <w:rPr>
          <w:rFonts w:hint="eastAsia"/>
        </w:rPr>
        <w:t>7</w:t>
      </w:r>
      <w:r>
        <w:rPr>
          <w:rFonts w:hint="eastAsia"/>
        </w:rPr>
        <w:t>分）主席、在場的委員先進、列席的長官官員、會場的工作伙伴、媒體的女士先生，有請副主委。</w:t>
      </w:r>
    </w:p>
    <w:p w:rsidR="00732FFA" w:rsidRDefault="00732FFA" w:rsidP="00260C17">
      <w:pPr>
        <w:spacing w:line="370" w:lineRule="exact"/>
        <w:ind w:leftChars="100" w:left="211" w:firstLineChars="100" w:firstLine="211"/>
      </w:pPr>
      <w:r>
        <w:rPr>
          <w:rFonts w:hint="eastAsia"/>
        </w:rPr>
        <w:t>副主委，我早上的提案說明你有聽到嗎？</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有。</w:t>
      </w:r>
    </w:p>
    <w:p w:rsidR="00732FFA" w:rsidRDefault="00732FFA" w:rsidP="00260C17">
      <w:pPr>
        <w:spacing w:line="370" w:lineRule="exact"/>
        <w:ind w:left="211" w:hangingChars="100" w:hanging="211"/>
      </w:pPr>
      <w:r w:rsidRPr="00CD06C5">
        <w:rPr>
          <w:rFonts w:eastAsia="華康中黑體" w:hint="eastAsia"/>
        </w:rPr>
        <w:t>鍾委員佳濱：</w:t>
      </w:r>
      <w:r>
        <w:rPr>
          <w:rFonts w:hint="eastAsia"/>
        </w:rPr>
        <w:t>保家衛國的是誰？是軍人。餵飽國家的誰？是農民。有沒有又是軍人又是農民的？有，有一種志願役的軍人，他年輕，三十幾歲就退下來，卸甲歸田是不是這樣？今天這些卸甲歸田的軍人，他現在是農民了，因為他曾經的軍人身分退伍時候，有得到國家的給付，造成他無法加入農保，農保對於農民的保障很重要。我們來看一下，軍人退伍的給與有三款，根據陸海空軍士官服役條例第二十三條，第一款是三年以上未滿二十年者，也就是志願役的，像我這種做</w:t>
      </w:r>
      <w:r>
        <w:rPr>
          <w:rFonts w:hint="eastAsia"/>
        </w:rPr>
        <w:t>1</w:t>
      </w:r>
      <w:r>
        <w:rPr>
          <w:rFonts w:hint="eastAsia"/>
        </w:rPr>
        <w:t>年</w:t>
      </w:r>
      <w:r>
        <w:rPr>
          <w:rFonts w:hint="eastAsia"/>
        </w:rPr>
        <w:t>10</w:t>
      </w:r>
      <w:r>
        <w:rPr>
          <w:rFonts w:hint="eastAsia"/>
        </w:rPr>
        <w:t>個月義務役的不算，志願役未滿</w:t>
      </w:r>
      <w:r>
        <w:rPr>
          <w:rFonts w:hint="eastAsia"/>
        </w:rPr>
        <w:t>20</w:t>
      </w:r>
      <w:r>
        <w:rPr>
          <w:rFonts w:hint="eastAsia"/>
        </w:rPr>
        <w:t>年，給他一次性的退伍金。服現役</w:t>
      </w:r>
      <w:r>
        <w:rPr>
          <w:rFonts w:hint="eastAsia"/>
        </w:rPr>
        <w:t>20</w:t>
      </w:r>
      <w:r>
        <w:rPr>
          <w:rFonts w:hint="eastAsia"/>
        </w:rPr>
        <w:t>年以上的，就可以按月給與退休俸終生，也就是一般講的「吃月俸」，我們現在的說法是「年金」，但是他也可以去領退伍金，退伍金或是年金他都可以領。第三種就是作戰或因公致傷，他也是兩種都可以。所以第一、二、三款，第一款他只能領一次性的退伍金，第二款、第三款有可能是領月俸、年金。</w:t>
      </w:r>
    </w:p>
    <w:p w:rsidR="00732FFA" w:rsidRDefault="00732FFA" w:rsidP="00260C17">
      <w:pPr>
        <w:spacing w:line="370" w:lineRule="exact"/>
        <w:ind w:leftChars="100" w:left="211" w:firstLineChars="100" w:firstLine="211"/>
      </w:pPr>
      <w:r>
        <w:rPr>
          <w:rFonts w:hint="eastAsia"/>
        </w:rPr>
        <w:t>好，問題來了！現在只要領這些退伍金的，有領退伍給付、年金給付的，統統被農保條例排除，因為他有跟政府領過社會保險當中的老年給付，就不能參加農保，這樣不公平嘛！這些人其實沒有領老年給付，他的退伍金不是老年給付的概念，所以有這麼多委員提案，但是聽說農委會有一種修法方案，我有看到你們的預告說，只要是第一款，服役未滿</w:t>
      </w:r>
      <w:r>
        <w:rPr>
          <w:rFonts w:hint="eastAsia"/>
        </w:rPr>
        <w:t>20</w:t>
      </w:r>
      <w:r>
        <w:rPr>
          <w:rFonts w:hint="eastAsia"/>
        </w:rPr>
        <w:t>年的，你們願意納保，但是要</w:t>
      </w:r>
      <w:r>
        <w:rPr>
          <w:rFonts w:hint="eastAsia"/>
        </w:rPr>
        <w:t>45</w:t>
      </w:r>
      <w:r>
        <w:rPr>
          <w:rFonts w:hint="eastAsia"/>
        </w:rPr>
        <w:t>歲以下，為什麼要限</w:t>
      </w:r>
      <w:r>
        <w:rPr>
          <w:rFonts w:hint="eastAsia"/>
        </w:rPr>
        <w:t>45</w:t>
      </w:r>
      <w:r>
        <w:rPr>
          <w:rFonts w:hint="eastAsia"/>
        </w:rPr>
        <w:t>歲以下？</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基本上我們是希望鼓勵青年農民能夠進來，農發條例施行細則是這樣，</w:t>
      </w:r>
      <w:r>
        <w:rPr>
          <w:rFonts w:hint="eastAsia"/>
        </w:rPr>
        <w:t>45</w:t>
      </w:r>
      <w:r>
        <w:rPr>
          <w:rFonts w:hint="eastAsia"/>
        </w:rPr>
        <w:t>歲以下比較符合這樣的政策。</w:t>
      </w:r>
    </w:p>
    <w:p w:rsidR="00732FFA" w:rsidRDefault="00732FFA" w:rsidP="00260C17">
      <w:pPr>
        <w:spacing w:line="370" w:lineRule="exact"/>
        <w:ind w:left="211" w:hangingChars="100" w:hanging="211"/>
      </w:pPr>
      <w:r w:rsidRPr="00CD06C5">
        <w:rPr>
          <w:rFonts w:eastAsia="華康中黑體" w:hint="eastAsia"/>
        </w:rPr>
        <w:t>鍾委員佳濱：</w:t>
      </w:r>
      <w:r>
        <w:rPr>
          <w:rFonts w:hint="eastAsia"/>
        </w:rPr>
        <w:t>我們想想看，副主委，現在臺灣農民平均是</w:t>
      </w:r>
      <w:r>
        <w:rPr>
          <w:rFonts w:hint="eastAsia"/>
        </w:rPr>
        <w:t>63</w:t>
      </w:r>
      <w:r>
        <w:rPr>
          <w:rFonts w:hint="eastAsia"/>
        </w:rPr>
        <w:t>歲，超過</w:t>
      </w:r>
      <w:r>
        <w:rPr>
          <w:rFonts w:hint="eastAsia"/>
        </w:rPr>
        <w:t>65</w:t>
      </w:r>
      <w:r>
        <w:rPr>
          <w:rFonts w:hint="eastAsia"/>
        </w:rPr>
        <w:t>歲者一半以上，我現在已經超過</w:t>
      </w:r>
      <w:r>
        <w:rPr>
          <w:rFonts w:hint="eastAsia"/>
        </w:rPr>
        <w:t>45</w:t>
      </w:r>
      <w:r>
        <w:rPr>
          <w:rFonts w:hint="eastAsia"/>
        </w:rPr>
        <w:t>歲了，我也是屬於第一款，服役未滿</w:t>
      </w:r>
      <w:r>
        <w:rPr>
          <w:rFonts w:hint="eastAsia"/>
        </w:rPr>
        <w:t>20</w:t>
      </w:r>
      <w:r>
        <w:rPr>
          <w:rFonts w:hint="eastAsia"/>
        </w:rPr>
        <w:t>年的，但是我已經超過</w:t>
      </w:r>
      <w:r>
        <w:rPr>
          <w:rFonts w:hint="eastAsia"/>
        </w:rPr>
        <w:t>45</w:t>
      </w:r>
      <w:r>
        <w:rPr>
          <w:rFonts w:hint="eastAsia"/>
        </w:rPr>
        <w:t>歲，我活到</w:t>
      </w:r>
      <w:r>
        <w:rPr>
          <w:rFonts w:hint="eastAsia"/>
        </w:rPr>
        <w:t>65</w:t>
      </w:r>
      <w:r>
        <w:rPr>
          <w:rFonts w:hint="eastAsia"/>
        </w:rPr>
        <w:t>歲，還要</w:t>
      </w:r>
      <w:r>
        <w:rPr>
          <w:rFonts w:hint="eastAsia"/>
        </w:rPr>
        <w:t>20</w:t>
      </w:r>
      <w:r>
        <w:rPr>
          <w:rFonts w:hint="eastAsia"/>
        </w:rPr>
        <w:t>年耶！搞不好我做農民的時間比當職業軍人的時間還長，結果你說因為我超過</w:t>
      </w:r>
      <w:r>
        <w:rPr>
          <w:rFonts w:hint="eastAsia"/>
        </w:rPr>
        <w:t>45</w:t>
      </w:r>
      <w:r>
        <w:rPr>
          <w:rFonts w:hint="eastAsia"/>
        </w:rPr>
        <w:t>歲，不讓我接受農保的保障，這樣是不是不太合理呢？表達一下吧！</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請農委會輔導處陳處長說明。</w:t>
      </w:r>
    </w:p>
    <w:p w:rsidR="00732FFA" w:rsidRDefault="00732FFA" w:rsidP="00260C17">
      <w:pPr>
        <w:spacing w:line="370" w:lineRule="exact"/>
        <w:ind w:left="211" w:hangingChars="100" w:hanging="211"/>
      </w:pPr>
      <w:r w:rsidRPr="00CD06C5">
        <w:rPr>
          <w:rFonts w:eastAsia="華康中黑體" w:hint="eastAsia"/>
        </w:rPr>
        <w:t>陳處長俊言：</w:t>
      </w:r>
      <w:r>
        <w:rPr>
          <w:rFonts w:hint="eastAsia"/>
        </w:rPr>
        <w:t>委員，這個</w:t>
      </w:r>
      <w:r w:rsidR="00B44BBC">
        <w:rPr>
          <w:rFonts w:hint="eastAsia"/>
        </w:rPr>
        <w:t>劃</w:t>
      </w:r>
      <w:r>
        <w:rPr>
          <w:rFonts w:hint="eastAsia"/>
        </w:rPr>
        <w:t>在哪一個年齡都會有人有意見，基本上我們主張</w:t>
      </w:r>
      <w:r>
        <w:rPr>
          <w:rFonts w:hint="eastAsia"/>
        </w:rPr>
        <w:t>45</w:t>
      </w:r>
      <w:r>
        <w:rPr>
          <w:rFonts w:hint="eastAsia"/>
        </w:rPr>
        <w:t>歲，是要讓青農進來參與農業，我們有一系列的輔導，讓他在農業發展，能夠發揮最大的作用。不然</w:t>
      </w:r>
      <w:r w:rsidR="00B44BBC">
        <w:rPr>
          <w:rFonts w:hint="eastAsia"/>
        </w:rPr>
        <w:t>劃</w:t>
      </w:r>
      <w:r>
        <w:rPr>
          <w:rFonts w:hint="eastAsia"/>
        </w:rPr>
        <w:t>在哪一個線？</w:t>
      </w:r>
      <w:r>
        <w:rPr>
          <w:rFonts w:hint="eastAsia"/>
        </w:rPr>
        <w:t>55</w:t>
      </w:r>
      <w:r>
        <w:rPr>
          <w:rFonts w:hint="eastAsia"/>
        </w:rPr>
        <w:t>歲，</w:t>
      </w:r>
      <w:r>
        <w:rPr>
          <w:rFonts w:hint="eastAsia"/>
        </w:rPr>
        <w:t>56</w:t>
      </w:r>
      <w:r>
        <w:rPr>
          <w:rFonts w:hint="eastAsia"/>
        </w:rPr>
        <w:t>歲也說他也要，所以基本上我們是從農發條例青農的角度，用</w:t>
      </w:r>
      <w:r>
        <w:rPr>
          <w:rFonts w:hint="eastAsia"/>
        </w:rPr>
        <w:t>45</w:t>
      </w:r>
      <w:r>
        <w:rPr>
          <w:rFonts w:hint="eastAsia"/>
        </w:rPr>
        <w:t>歲這一條線來輔導他們來參與農業。</w:t>
      </w:r>
    </w:p>
    <w:p w:rsidR="00732FFA" w:rsidRDefault="00732FFA" w:rsidP="00260C17">
      <w:pPr>
        <w:spacing w:line="370" w:lineRule="exact"/>
        <w:ind w:left="211" w:hangingChars="100" w:hanging="211"/>
      </w:pPr>
      <w:r w:rsidRPr="00CD06C5">
        <w:rPr>
          <w:rFonts w:eastAsia="華康中黑體" w:hint="eastAsia"/>
        </w:rPr>
        <w:lastRenderedPageBreak/>
        <w:t>鍾委員佳濱：</w:t>
      </w:r>
      <w:r>
        <w:rPr>
          <w:rFonts w:hint="eastAsia"/>
        </w:rPr>
        <w:t>這一點你們要好好的跟很多志願役退伍下來，現在剛好超過</w:t>
      </w:r>
      <w:r>
        <w:rPr>
          <w:rFonts w:hint="eastAsia"/>
        </w:rPr>
        <w:t>44</w:t>
      </w:r>
      <w:r>
        <w:rPr>
          <w:rFonts w:hint="eastAsia"/>
        </w:rPr>
        <w:t>、</w:t>
      </w:r>
      <w:r>
        <w:rPr>
          <w:rFonts w:hint="eastAsia"/>
        </w:rPr>
        <w:t>45</w:t>
      </w:r>
      <w:r>
        <w:rPr>
          <w:rFonts w:hint="eastAsia"/>
        </w:rPr>
        <w:t>歲的人，等到這個法案通過，他們搞不好超過了，要想辦法一下。</w:t>
      </w:r>
    </w:p>
    <w:p w:rsidR="00732FFA" w:rsidRDefault="00732FFA" w:rsidP="00260C17">
      <w:pPr>
        <w:spacing w:line="370" w:lineRule="exact"/>
        <w:ind w:leftChars="100" w:left="211" w:firstLineChars="100" w:firstLine="211"/>
      </w:pPr>
      <w:r>
        <w:rPr>
          <w:rFonts w:hint="eastAsia"/>
        </w:rPr>
        <w:t>本席的修法草案內容，本來是想要調整老年給付的定義，但因為社會保險老年給付有公教人員、勞工、陸海空軍、國民年金。所以行政院覺得去更動社會保險老人年金的定義比較複雜。本來我的想法是這樣子，把老年給付的定義改掉，第一款的不算老年給付，所以第二款、第三款就不可以加保。現在你們的方案是說，不要去動老年給付的定義，另外增訂一個第五條之一，直接把第一款的退伍軍人可以加保，這是你們的方向，這個方向我也可以支持。</w:t>
      </w:r>
    </w:p>
    <w:p w:rsidR="00732FFA" w:rsidRDefault="00732FFA" w:rsidP="00260C17">
      <w:pPr>
        <w:spacing w:line="370" w:lineRule="exact"/>
        <w:ind w:leftChars="100" w:left="211" w:firstLineChars="100" w:firstLine="211"/>
      </w:pPr>
      <w:r>
        <w:rPr>
          <w:rFonts w:hint="eastAsia"/>
        </w:rPr>
        <w:t>最後，我希望主席未來在討論這個提案時，行政院版有進來的時候，我希望大家共同來爭取，你們的限制只要第一款未滿</w:t>
      </w:r>
      <w:r>
        <w:rPr>
          <w:rFonts w:hint="eastAsia"/>
        </w:rPr>
        <w:t>20</w:t>
      </w:r>
      <w:r>
        <w:rPr>
          <w:rFonts w:hint="eastAsia"/>
        </w:rPr>
        <w:t>年的就好了，</w:t>
      </w:r>
      <w:r>
        <w:rPr>
          <w:rFonts w:hint="eastAsia"/>
        </w:rPr>
        <w:t>45</w:t>
      </w:r>
      <w:r>
        <w:rPr>
          <w:rFonts w:hint="eastAsia"/>
        </w:rPr>
        <w:t>歲的部分，儘量不要列入年齡，到時候要放在那裡討論，我們再來思考。可以思考一下嗎？研究一下好嗎？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再研究一下。</w:t>
      </w:r>
    </w:p>
    <w:p w:rsidR="00732FFA" w:rsidRDefault="00732FFA" w:rsidP="00260C17">
      <w:pPr>
        <w:spacing w:line="370" w:lineRule="exact"/>
        <w:ind w:left="211" w:hangingChars="100" w:hanging="211"/>
      </w:pPr>
      <w:r w:rsidRPr="00CD06C5">
        <w:rPr>
          <w:rFonts w:eastAsia="華康中黑體" w:hint="eastAsia"/>
        </w:rPr>
        <w:t>鍾委員佳濱：</w:t>
      </w:r>
      <w:r>
        <w:rPr>
          <w:rFonts w:hint="eastAsia"/>
        </w:rPr>
        <w:t>好，謝謝副主委、謝謝主席。</w:t>
      </w:r>
    </w:p>
    <w:p w:rsidR="00732FFA" w:rsidRDefault="00732FFA" w:rsidP="00260C17">
      <w:pPr>
        <w:spacing w:line="370" w:lineRule="exact"/>
        <w:ind w:left="211" w:hangingChars="100" w:hanging="211"/>
      </w:pPr>
      <w:r w:rsidRPr="00CD06C5">
        <w:rPr>
          <w:rFonts w:eastAsia="華康中黑體" w:hint="eastAsia"/>
        </w:rPr>
        <w:t>主席：</w:t>
      </w:r>
      <w:r>
        <w:rPr>
          <w:rFonts w:hint="eastAsia"/>
        </w:rPr>
        <w:t>謝謝鍾佳濱委員，謝謝副主委。我們送協商等待院版進來的這段時間，我希望農委會還是要積極跟各委員溝通，這個很重要，謝謝。</w:t>
      </w:r>
    </w:p>
    <w:p w:rsidR="00732FFA" w:rsidRDefault="00732FFA" w:rsidP="00260C17">
      <w:pPr>
        <w:spacing w:line="370" w:lineRule="exact"/>
        <w:ind w:leftChars="100" w:left="211" w:firstLineChars="100" w:firstLine="211"/>
      </w:pPr>
      <w:r>
        <w:rPr>
          <w:rFonts w:hint="eastAsia"/>
        </w:rPr>
        <w:t>請洪委員孟楷發言。（不在場）洪委員不在場。</w:t>
      </w:r>
    </w:p>
    <w:p w:rsidR="00732FFA" w:rsidRDefault="00732FFA" w:rsidP="00260C17">
      <w:pPr>
        <w:spacing w:line="370" w:lineRule="exact"/>
        <w:ind w:leftChars="100" w:left="211" w:firstLineChars="100" w:firstLine="211"/>
      </w:pPr>
      <w:r>
        <w:rPr>
          <w:rFonts w:hint="eastAsia"/>
        </w:rPr>
        <w:t>請蔡委員易餘發言。</w:t>
      </w:r>
    </w:p>
    <w:p w:rsidR="00732FFA" w:rsidRDefault="00732FFA" w:rsidP="00260C17">
      <w:pPr>
        <w:spacing w:line="370" w:lineRule="exact"/>
        <w:ind w:left="211" w:hangingChars="100" w:hanging="211"/>
      </w:pPr>
      <w:r w:rsidRPr="00CD06C5">
        <w:rPr>
          <w:rFonts w:eastAsia="華康中黑體" w:hint="eastAsia"/>
        </w:rPr>
        <w:t>蔡委員易餘：</w:t>
      </w:r>
      <w:r>
        <w:rPr>
          <w:rFonts w:hint="eastAsia"/>
        </w:rPr>
        <w:t>（</w:t>
      </w:r>
      <w:r>
        <w:rPr>
          <w:rFonts w:hint="eastAsia"/>
        </w:rPr>
        <w:t>12</w:t>
      </w:r>
      <w:r>
        <w:rPr>
          <w:rFonts w:hint="eastAsia"/>
        </w:rPr>
        <w:t>時</w:t>
      </w:r>
      <w:r>
        <w:rPr>
          <w:rFonts w:hint="eastAsia"/>
        </w:rPr>
        <w:t>13</w:t>
      </w:r>
      <w:r>
        <w:rPr>
          <w:rFonts w:hint="eastAsia"/>
        </w:rPr>
        <w:t>分）謝謝主席，邀請陳添壽副主委。</w:t>
      </w:r>
    </w:p>
    <w:p w:rsidR="00732FFA" w:rsidRDefault="00732FFA" w:rsidP="00260C17">
      <w:pPr>
        <w:spacing w:line="370" w:lineRule="exact"/>
        <w:ind w:leftChars="100" w:left="211" w:firstLineChars="100" w:firstLine="211"/>
      </w:pPr>
      <w:r>
        <w:rPr>
          <w:rFonts w:hint="eastAsia"/>
        </w:rPr>
        <w:t>副主委好，我知道現在農委會逐步規畫，針對這一些阿兵哥服役年齡沒有超過</w:t>
      </w:r>
      <w:r>
        <w:rPr>
          <w:rFonts w:hint="eastAsia"/>
        </w:rPr>
        <w:t>20</w:t>
      </w:r>
      <w:r>
        <w:rPr>
          <w:rFonts w:hint="eastAsia"/>
        </w:rPr>
        <w:t>年，我們可能會在農保的地方，剛才說</w:t>
      </w:r>
      <w:r>
        <w:rPr>
          <w:rFonts w:hint="eastAsia"/>
        </w:rPr>
        <w:t>45</w:t>
      </w:r>
      <w:r>
        <w:rPr>
          <w:rFonts w:hint="eastAsia"/>
        </w:rPr>
        <w:t>歲的門檻，讓他進入農保，讓這些阿兵哥退伍之後可以務農，享受農民應該要有福利，農委會的態度是朝向這個方向，沒有錯吧！</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請農委員陳副主任委員說明。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是。</w:t>
      </w:r>
    </w:p>
    <w:p w:rsidR="00732FFA" w:rsidRDefault="00732FFA" w:rsidP="00260C17">
      <w:pPr>
        <w:spacing w:line="370" w:lineRule="exact"/>
        <w:ind w:left="211" w:hangingChars="100" w:hanging="211"/>
      </w:pPr>
      <w:r w:rsidRPr="00CD06C5">
        <w:rPr>
          <w:rFonts w:eastAsia="華康中黑體" w:hint="eastAsia"/>
        </w:rPr>
        <w:t>蔡委員易餘：</w:t>
      </w:r>
      <w:r>
        <w:rPr>
          <w:rFonts w:hint="eastAsia"/>
        </w:rPr>
        <w:t>我的提案主要是針對農民土地如果被徵收，因為現在要有老農津貼給付，他必須年滿</w:t>
      </w:r>
      <w:r>
        <w:rPr>
          <w:rFonts w:hint="eastAsia"/>
        </w:rPr>
        <w:t>65</w:t>
      </w:r>
      <w:r>
        <w:rPr>
          <w:rFonts w:hint="eastAsia"/>
        </w:rPr>
        <w:t>歲，而且他農保時間要持續</w:t>
      </w:r>
      <w:r>
        <w:rPr>
          <w:rFonts w:hint="eastAsia"/>
        </w:rPr>
        <w:t>15</w:t>
      </w:r>
      <w:r>
        <w:rPr>
          <w:rFonts w:hint="eastAsia"/>
        </w:rPr>
        <w:t>年，才會有老農津貼，當然還有排富的要求，但是我們看到很多土地徵收，未必是整塊徵收，他可能是被徵收一角，比如需要一分的農地，可能被徵收的部分是</w:t>
      </w:r>
      <w:r>
        <w:rPr>
          <w:rFonts w:hint="eastAsia"/>
        </w:rPr>
        <w:t>0.2</w:t>
      </w:r>
      <w:r>
        <w:rPr>
          <w:rFonts w:hint="eastAsia"/>
        </w:rPr>
        <w:t>分或</w:t>
      </w:r>
      <w:r>
        <w:rPr>
          <w:rFonts w:hint="eastAsia"/>
        </w:rPr>
        <w:t>0.1</w:t>
      </w:r>
      <w:r>
        <w:rPr>
          <w:rFonts w:hint="eastAsia"/>
        </w:rPr>
        <w:t>分，你現在要求他</w:t>
      </w:r>
      <w:r>
        <w:rPr>
          <w:rFonts w:hint="eastAsia"/>
        </w:rPr>
        <w:t>3</w:t>
      </w:r>
      <w:r>
        <w:rPr>
          <w:rFonts w:hint="eastAsia"/>
        </w:rPr>
        <w:t>年以內要買一塊農地來補他的資格，如果不夠資格，他就會失去老農津貼，就如同我的提案說明所講的，你要求他要去買農地，他可能要去別的地方買，可能他住的附近沒有農地，沒有人要賣，他必須去很遠的地方找土地，且他要買的土地只需要補那</w:t>
      </w:r>
      <w:r>
        <w:rPr>
          <w:rFonts w:hint="eastAsia"/>
        </w:rPr>
        <w:t>0.1</w:t>
      </w:r>
      <w:r>
        <w:rPr>
          <w:rFonts w:hint="eastAsia"/>
        </w:rPr>
        <w:t>分的畸零土地，是一個破碎的，這個對未來整個農地的整合也是不利的方向，所以我們直接訂了一個門檻，是不是可以在</w:t>
      </w:r>
      <w:r>
        <w:rPr>
          <w:rFonts w:hint="eastAsia"/>
        </w:rPr>
        <w:t>65</w:t>
      </w:r>
      <w:r>
        <w:rPr>
          <w:rFonts w:hint="eastAsia"/>
        </w:rPr>
        <w:t>歲時，如果他因為被徵收，我們不用再要求他買一塊農地來補，再去買一塊農地來補他的資格沒有意義，因為他買那塊小農地也不會到那裡耕作，只是放在那裡而已。副主委，你懂我的意思嗎？</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這部分我們支持</w:t>
      </w:r>
      <w:r>
        <w:rPr>
          <w:rFonts w:hint="eastAsia"/>
        </w:rPr>
        <w:t>65</w:t>
      </w:r>
      <w:r>
        <w:rPr>
          <w:rFonts w:hint="eastAsia"/>
        </w:rPr>
        <w:t>歲。</w:t>
      </w:r>
    </w:p>
    <w:p w:rsidR="00732FFA" w:rsidRDefault="00732FFA" w:rsidP="00260C17">
      <w:pPr>
        <w:spacing w:line="370" w:lineRule="exact"/>
        <w:ind w:left="211" w:hangingChars="100" w:hanging="211"/>
      </w:pPr>
      <w:r w:rsidRPr="00CD06C5">
        <w:rPr>
          <w:rFonts w:eastAsia="華康中黑體" w:hint="eastAsia"/>
        </w:rPr>
        <w:t>蔡委員易餘：</w:t>
      </w:r>
      <w:r>
        <w:rPr>
          <w:rFonts w:hint="eastAsia"/>
        </w:rPr>
        <w:t>我的意思是</w:t>
      </w:r>
      <w:r>
        <w:rPr>
          <w:rFonts w:hint="eastAsia"/>
        </w:rPr>
        <w:t>55</w:t>
      </w:r>
      <w:r>
        <w:rPr>
          <w:rFonts w:hint="eastAsia"/>
        </w:rPr>
        <w:t>歲以後就……</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剛才是講</w:t>
      </w:r>
      <w:r>
        <w:rPr>
          <w:rFonts w:hint="eastAsia"/>
        </w:rPr>
        <w:t>65</w:t>
      </w:r>
      <w:r>
        <w:rPr>
          <w:rFonts w:hint="eastAsia"/>
        </w:rPr>
        <w:t>歲。</w:t>
      </w:r>
    </w:p>
    <w:p w:rsidR="00732FFA" w:rsidRDefault="00732FFA" w:rsidP="00260C17">
      <w:pPr>
        <w:spacing w:line="370" w:lineRule="exact"/>
        <w:ind w:left="211" w:hangingChars="100" w:hanging="211"/>
      </w:pPr>
      <w:r w:rsidRPr="00CD06C5">
        <w:rPr>
          <w:rFonts w:eastAsia="華康中黑體" w:hint="eastAsia"/>
        </w:rPr>
        <w:t>蔡委員易餘：</w:t>
      </w:r>
      <w:r>
        <w:rPr>
          <w:rFonts w:hint="eastAsia"/>
        </w:rPr>
        <w:t>我說</w:t>
      </w:r>
      <w:r>
        <w:rPr>
          <w:rFonts w:hint="eastAsia"/>
        </w:rPr>
        <w:t>55</w:t>
      </w:r>
      <w:r>
        <w:rPr>
          <w:rFonts w:hint="eastAsia"/>
        </w:rPr>
        <w:t>歲，你要支持我……</w:t>
      </w:r>
    </w:p>
    <w:p w:rsidR="00732FFA" w:rsidRDefault="00732FFA" w:rsidP="00260C17">
      <w:pPr>
        <w:spacing w:line="370" w:lineRule="exact"/>
        <w:ind w:left="211" w:hangingChars="100" w:hanging="211"/>
      </w:pPr>
      <w:r w:rsidRPr="00CD06C5">
        <w:rPr>
          <w:rFonts w:eastAsia="華康中黑體" w:hint="eastAsia"/>
        </w:rPr>
        <w:lastRenderedPageBreak/>
        <w:t>陳副主任委員添壽：</w:t>
      </w:r>
      <w:r>
        <w:rPr>
          <w:rFonts w:hint="eastAsia"/>
        </w:rPr>
        <w:t>55</w:t>
      </w:r>
      <w:r>
        <w:rPr>
          <w:rFonts w:hint="eastAsia"/>
        </w:rPr>
        <w:t>歲，如果他之前保</w:t>
      </w:r>
      <w:r>
        <w:rPr>
          <w:rFonts w:hint="eastAsia"/>
        </w:rPr>
        <w:t>5</w:t>
      </w:r>
      <w:r>
        <w:rPr>
          <w:rFonts w:hint="eastAsia"/>
        </w:rPr>
        <w:t>年，還要等</w:t>
      </w:r>
      <w:r>
        <w:rPr>
          <w:rFonts w:hint="eastAsia"/>
        </w:rPr>
        <w:t>10</w:t>
      </w:r>
      <w:r>
        <w:rPr>
          <w:rFonts w:hint="eastAsia"/>
        </w:rPr>
        <w:t>年，就領老農津貼？</w:t>
      </w:r>
    </w:p>
    <w:p w:rsidR="00732FFA" w:rsidRDefault="00732FFA" w:rsidP="00260C17">
      <w:pPr>
        <w:spacing w:line="370" w:lineRule="exact"/>
        <w:ind w:left="211" w:hangingChars="100" w:hanging="211"/>
      </w:pPr>
      <w:r w:rsidRPr="00CD06C5">
        <w:rPr>
          <w:rFonts w:eastAsia="華康中黑體" w:hint="eastAsia"/>
        </w:rPr>
        <w:t>蔡委員易餘：</w:t>
      </w:r>
      <w:r>
        <w:rPr>
          <w:rFonts w:hint="eastAsia"/>
        </w:rPr>
        <w:t>對，沒有錯。我設定的前提是</w:t>
      </w:r>
      <w:r>
        <w:rPr>
          <w:rFonts w:hint="eastAsia"/>
        </w:rPr>
        <w:t>55</w:t>
      </w:r>
      <w:r>
        <w:rPr>
          <w:rFonts w:hint="eastAsia"/>
        </w:rPr>
        <w:t>歲，我們讓他提早，因為他偏老了，</w:t>
      </w:r>
      <w:r>
        <w:rPr>
          <w:rFonts w:hint="eastAsia"/>
        </w:rPr>
        <w:t>55</w:t>
      </w:r>
      <w:r>
        <w:rPr>
          <w:rFonts w:hint="eastAsia"/>
        </w:rPr>
        <w:t>歲的農民已經老了，你叫他再去買一塊農地來補他的資格，沒意思嘛！等於</w:t>
      </w:r>
      <w:r>
        <w:rPr>
          <w:rFonts w:hint="eastAsia"/>
        </w:rPr>
        <w:t>55</w:t>
      </w:r>
      <w:r>
        <w:rPr>
          <w:rFonts w:hint="eastAsia"/>
        </w:rPr>
        <w:t>歲以上，我們就不用土地面積這個限制，只要他有持續務農就夠了，這個面積限制大可不必了！</w:t>
      </w:r>
    </w:p>
    <w:p w:rsidR="00732FFA" w:rsidRDefault="00732FFA" w:rsidP="00260C17">
      <w:pPr>
        <w:spacing w:line="370" w:lineRule="exact"/>
        <w:ind w:left="211" w:hangingChars="100" w:hanging="211"/>
      </w:pPr>
      <w:r w:rsidRPr="00CD06C5">
        <w:rPr>
          <w:rFonts w:eastAsia="華康中黑體" w:hint="eastAsia"/>
        </w:rPr>
        <w:t>陳副主任委員添壽：</w:t>
      </w:r>
      <w:r>
        <w:rPr>
          <w:rFonts w:hint="eastAsia"/>
        </w:rPr>
        <w:t>我們是實際從事農業，現在人地已經脫鉤了，比如蜂農也可以進去，租河川地、公有河川地這些都可以當農民。</w:t>
      </w:r>
    </w:p>
    <w:p w:rsidR="00732FFA" w:rsidRDefault="00732FFA" w:rsidP="00260C17">
      <w:pPr>
        <w:spacing w:line="370" w:lineRule="exact"/>
        <w:ind w:left="211" w:hangingChars="100" w:hanging="211"/>
      </w:pPr>
      <w:r w:rsidRPr="00CD06C5">
        <w:rPr>
          <w:rFonts w:eastAsia="華康中黑體" w:hint="eastAsia"/>
        </w:rPr>
        <w:t>蔡委員易餘：</w:t>
      </w:r>
      <w:r>
        <w:rPr>
          <w:rFonts w:hint="eastAsia"/>
        </w:rPr>
        <w:t>我知道，但我現在講的是兩件事情，他當農民當然是有很多種方法，問題是在這一種農民的情況之下，就是我本來在這裡做得好好，結果我的土地被徵收了，土地徵收可能是因為這裡要開路，剛好從我的農地貫穿過，所以我的農地變得破碎，我的農地破碎就算了，還要再去找一塊破碎的農地來補，成為一分地，這樣才符合我農保的資格，為了延續我將來要領老農津貼的權利。我的意思是，這件事情多此一舉，而且對於未來我們希望農地是被整合的，它也是朝向不好的方向。</w:t>
      </w:r>
    </w:p>
    <w:p w:rsidR="00732FFA" w:rsidRDefault="00732FFA" w:rsidP="00260C17">
      <w:pPr>
        <w:spacing w:line="370" w:lineRule="exact"/>
        <w:ind w:left="211" w:hangingChars="100" w:hanging="211"/>
      </w:pPr>
      <w:r w:rsidRPr="00CD06C5">
        <w:rPr>
          <w:rFonts w:eastAsia="華康中黑體" w:hint="eastAsia"/>
        </w:rPr>
        <w:t>主席：</w:t>
      </w:r>
      <w:r>
        <w:rPr>
          <w:rFonts w:hint="eastAsia"/>
        </w:rPr>
        <w:t>請農委會輔導處陳處長說明。</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很感謝委員對農民農地被徵收的議題非常關心，事實上我們現在加入農保，一分地的門檻是相當低了，我們也知道農民局部被徵收土地，不滿一分地，所以有些……</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我們要求他還是三年去買啊！</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對，現在是三年可以讓他去買地、租地，完成取得農保資格，繼續保有他的權利，現在是他</w:t>
      </w:r>
      <w:r>
        <w:rPr>
          <w:rFonts w:hint="eastAsia"/>
        </w:rPr>
        <w:t>65</w:t>
      </w:r>
      <w:r>
        <w:rPr>
          <w:rFonts w:hint="eastAsia"/>
        </w:rPr>
        <w:t>歲以上，到這個年紀，我們就不要在去苛求他要再去買農地……</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我覺得</w:t>
      </w:r>
      <w:r>
        <w:rPr>
          <w:rFonts w:hint="eastAsia"/>
        </w:rPr>
        <w:t>65</w:t>
      </w:r>
      <w:r>
        <w:rPr>
          <w:rFonts w:hint="eastAsia"/>
        </w:rPr>
        <w:t>歲這個門檻不合理。</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55</w:t>
      </w:r>
      <w:r>
        <w:rPr>
          <w:rFonts w:hint="eastAsia"/>
        </w:rPr>
        <w:t>歲跟</w:t>
      </w:r>
      <w:r>
        <w:rPr>
          <w:rFonts w:hint="eastAsia"/>
        </w:rPr>
        <w:t>65</w:t>
      </w:r>
      <w:r>
        <w:rPr>
          <w:rFonts w:hint="eastAsia"/>
        </w:rPr>
        <w:t>歲差</w:t>
      </w:r>
      <w:r>
        <w:rPr>
          <w:rFonts w:hint="eastAsia"/>
        </w:rPr>
        <w:t>10</w:t>
      </w:r>
      <w:r>
        <w:rPr>
          <w:rFonts w:hint="eastAsia"/>
        </w:rPr>
        <w:t>年耶！</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你讓他三年內想辦法要去買那塊地，為什麼要去買那塊地，我覺得這……</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不一定要買，他也可以租賃農地。</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對，租也沒有意義，我做事一定是在家的附近嘛！我還要到外面去租？</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我知道。委員，這一分地打破了……</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這還不是打破，這個是徵收，徵收是比較特殊的狀況，還要去買一小塊來補……</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我們可以理解，你的意見我們瞭解……</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事實上，如果已經到</w:t>
      </w:r>
      <w:r>
        <w:rPr>
          <w:rFonts w:hint="eastAsia"/>
        </w:rPr>
        <w:t>55</w:t>
      </w:r>
      <w:r>
        <w:rPr>
          <w:rFonts w:hint="eastAsia"/>
        </w:rPr>
        <w:t>歲，我也沒有那個力氣跑到很遠的地方去那一塊種田，根本沒那個力氣嘛！</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瞭解。</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再思考一下好嗎？</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好。</w:t>
      </w:r>
    </w:p>
    <w:p w:rsidR="00732FFA" w:rsidRDefault="00732FFA" w:rsidP="00260C17">
      <w:pPr>
        <w:spacing w:line="370" w:lineRule="exact"/>
        <w:ind w:left="211" w:hangingChars="100" w:hanging="211"/>
      </w:pPr>
      <w:r w:rsidRPr="00B27BE1">
        <w:rPr>
          <w:rFonts w:eastAsia="華康中黑體" w:hint="eastAsia"/>
        </w:rPr>
        <w:t>蔡委員易餘：</w:t>
      </w:r>
      <w:r>
        <w:rPr>
          <w:rFonts w:hint="eastAsia"/>
        </w:rPr>
        <w:t>謝謝。</w:t>
      </w:r>
    </w:p>
    <w:p w:rsidR="00732FFA" w:rsidRDefault="00732FFA" w:rsidP="00260C17">
      <w:pPr>
        <w:spacing w:line="370" w:lineRule="exact"/>
        <w:ind w:left="211" w:hangingChars="100" w:hanging="211"/>
      </w:pPr>
      <w:r w:rsidRPr="00B27BE1">
        <w:rPr>
          <w:rFonts w:eastAsia="華康中黑體" w:hint="eastAsia"/>
        </w:rPr>
        <w:t>主席：</w:t>
      </w:r>
      <w:r>
        <w:rPr>
          <w:rFonts w:hint="eastAsia"/>
        </w:rPr>
        <w:t>謝謝蔡易餘委員的質詢。</w:t>
      </w:r>
    </w:p>
    <w:p w:rsidR="00732FFA" w:rsidRDefault="00732FFA" w:rsidP="00260C17">
      <w:pPr>
        <w:spacing w:line="370" w:lineRule="exact"/>
        <w:ind w:leftChars="100" w:left="211" w:firstLineChars="100" w:firstLine="211"/>
      </w:pPr>
      <w:r>
        <w:rPr>
          <w:rFonts w:hint="eastAsia"/>
        </w:rPr>
        <w:t>農委會，這其實真的是有一點矛盾，你叫人家再去買地，然後湊成一分地，你現在是實質有從事農業的證明就可以了，這樣不是矛盾嗎？就算我自己的地不到一分地，我也是從事務農的，你這不就是自相矛盾嗎？這個其實是有點自相矛盾的感覺，要再研究一下，謝謝蔡易餘委員</w:t>
      </w:r>
      <w:r>
        <w:rPr>
          <w:rFonts w:hint="eastAsia"/>
        </w:rPr>
        <w:lastRenderedPageBreak/>
        <w:t>。</w:t>
      </w:r>
    </w:p>
    <w:p w:rsidR="00732FFA" w:rsidRDefault="00732FFA" w:rsidP="00260C17">
      <w:pPr>
        <w:spacing w:line="370" w:lineRule="exact"/>
        <w:ind w:leftChars="100" w:left="211" w:firstLineChars="100" w:firstLine="211"/>
      </w:pPr>
      <w:r>
        <w:rPr>
          <w:rFonts w:hint="eastAsia"/>
        </w:rPr>
        <w:t>因為我的提案跟蔡易餘委員的提案是一樣的，所以這個部分還是要思考一下。</w:t>
      </w:r>
    </w:p>
    <w:p w:rsidR="00732FFA" w:rsidRDefault="00732FFA" w:rsidP="00260C17">
      <w:pPr>
        <w:spacing w:line="370" w:lineRule="exact"/>
        <w:ind w:leftChars="100" w:left="211" w:firstLineChars="100" w:firstLine="211"/>
      </w:pPr>
      <w:r>
        <w:rPr>
          <w:rFonts w:hint="eastAsia"/>
        </w:rPr>
        <w:t>請周委員春米發言。（不在場）周委員不在場。</w:t>
      </w:r>
    </w:p>
    <w:p w:rsidR="00732FFA" w:rsidRDefault="00732FFA" w:rsidP="00260C17">
      <w:pPr>
        <w:spacing w:line="370" w:lineRule="exact"/>
        <w:ind w:leftChars="100" w:left="211" w:firstLineChars="100" w:firstLine="211"/>
      </w:pPr>
      <w:r>
        <w:rPr>
          <w:rFonts w:hint="eastAsia"/>
        </w:rPr>
        <w:t>請陳委員椒華發言。</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w:t>
      </w:r>
      <w:r>
        <w:rPr>
          <w:rFonts w:hint="eastAsia"/>
        </w:rPr>
        <w:t>12</w:t>
      </w:r>
      <w:r>
        <w:rPr>
          <w:rFonts w:hint="eastAsia"/>
        </w:rPr>
        <w:t>時</w:t>
      </w:r>
      <w:r>
        <w:rPr>
          <w:rFonts w:hint="eastAsia"/>
        </w:rPr>
        <w:t>20</w:t>
      </w:r>
      <w:r>
        <w:rPr>
          <w:rFonts w:hint="eastAsia"/>
        </w:rPr>
        <w:t>分）副主委好。現在農業職災保險在試辦期間，看起來投保的人數不到三成，不知道是不是會強制投保？不知道什麼時候要全面開辦，是不是請副主委回答？</w:t>
      </w:r>
    </w:p>
    <w:p w:rsidR="00732FFA" w:rsidRDefault="00732FFA" w:rsidP="00260C17">
      <w:pPr>
        <w:spacing w:line="370" w:lineRule="exact"/>
        <w:ind w:left="211" w:hangingChars="100" w:hanging="211"/>
      </w:pPr>
      <w:r w:rsidRPr="00B27BE1">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委員好。現在就是全面開辦，但是到目前為止，這沒有強制性，是自願參加。</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之前是試辦？還是現在已經是全面開辦？請問現在投保大概有幾成農民？</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已經投保了大概三成、將近三成。</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對，會不會考慮強制性的納保？</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這個我們要來……</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還要再研議，是不是？</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以目前來講，我們還是以自願投保為主。</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好。在去年</w:t>
      </w:r>
      <w:r>
        <w:rPr>
          <w:rFonts w:hint="eastAsia"/>
        </w:rPr>
        <w:t>10</w:t>
      </w:r>
      <w:r>
        <w:rPr>
          <w:rFonts w:hint="eastAsia"/>
        </w:rPr>
        <w:t>月本席有一個臨提要求修訂水保法，目前進度不知道是怎麼樣？</w:t>
      </w:r>
      <w:r>
        <w:rPr>
          <w:rFonts w:hint="eastAsia"/>
        </w:rPr>
        <w:t>4</w:t>
      </w:r>
      <w:r>
        <w:rPr>
          <w:rFonts w:hint="eastAsia"/>
        </w:rPr>
        <w:t>月好像說要送行政院審議，現在是不是已經送行政院審議了？</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還沒有在行政院。</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請問什麼時候會送？</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我們加速來進行。</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再給本席一個時間好嗎？</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水保法沒有預告，因為本來好像定案了，現在還沒有送行政院，也希望儘速送行政院審議，在還沒送審議前需要環評的開發案，希望要公開，請問現在公開的情形怎麼樣？</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已經這樣做了。</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但是我們在網站上卻沒有發現任何資料，所以這個部分是有問題的。</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我來了解一下。</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再給本席回覆，告訴我們什麼時候可以公開，好嗎？</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好。</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再來是有關農地完整的問題，因為臺中市政府有一個民間的產業園區，劃定的範圍是臺中清水的優良農地，面積達九成五以上都是國有地。我們知道農地的完整非常重要，而這個申請的案子又是鋼鐵相關製造的產業，但是這裡也有灌溉渠道，所以這個部分未來在相關審查時，請農委會要請地方政府的農業單位一定要嚴格把關是否合乎農地農用以及變更審查作業要點，這會污染農地灌溉用水，因為鄰近也都是優良農地，可以嗎？</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可以，保持優良農地是農委會本來的職責。</w:t>
      </w:r>
    </w:p>
    <w:p w:rsidR="00732FFA" w:rsidRDefault="00732FFA" w:rsidP="00260C17">
      <w:pPr>
        <w:spacing w:line="370" w:lineRule="exact"/>
        <w:ind w:left="211" w:hangingChars="100" w:hanging="211"/>
      </w:pPr>
      <w:r w:rsidRPr="00B27BE1">
        <w:rPr>
          <w:rFonts w:eastAsia="華康中黑體" w:hint="eastAsia"/>
        </w:rPr>
        <w:t>陳委員椒華：</w:t>
      </w:r>
      <w:r>
        <w:rPr>
          <w:rFonts w:hint="eastAsia"/>
        </w:rPr>
        <w:t>對，所以我在這裡還是再提醒農委會，因為這是民間的產業園區，而且都是國有地，這個部分問題是比較大，謝謝。</w:t>
      </w:r>
    </w:p>
    <w:p w:rsidR="00732FFA" w:rsidRDefault="00732FFA" w:rsidP="00260C17">
      <w:pPr>
        <w:spacing w:line="370" w:lineRule="exact"/>
        <w:ind w:left="211" w:hangingChars="100" w:hanging="211"/>
      </w:pPr>
      <w:r w:rsidRPr="00B27BE1">
        <w:rPr>
          <w:rFonts w:eastAsia="華康中黑體" w:hint="eastAsia"/>
        </w:rPr>
        <w:lastRenderedPageBreak/>
        <w:t>主席：</w:t>
      </w:r>
      <w:r>
        <w:rPr>
          <w:rFonts w:hint="eastAsia"/>
        </w:rPr>
        <w:t>請林委員德福發言。（不在場）林委員不在場。</w:t>
      </w:r>
    </w:p>
    <w:p w:rsidR="00732FFA" w:rsidRDefault="00732FFA" w:rsidP="00260C17">
      <w:pPr>
        <w:spacing w:line="370" w:lineRule="exact"/>
        <w:ind w:leftChars="100" w:left="211" w:firstLineChars="100" w:firstLine="211"/>
      </w:pPr>
      <w:r>
        <w:rPr>
          <w:rFonts w:hint="eastAsia"/>
        </w:rPr>
        <w:t>請翁委員重鈞發言。</w:t>
      </w:r>
    </w:p>
    <w:p w:rsidR="00732FFA" w:rsidRDefault="00732FFA" w:rsidP="00260C17">
      <w:pPr>
        <w:spacing w:line="370" w:lineRule="exact"/>
        <w:ind w:left="211" w:hangingChars="100" w:hanging="211"/>
      </w:pPr>
      <w:r w:rsidRPr="00B27BE1">
        <w:rPr>
          <w:rFonts w:eastAsia="華康中黑體" w:hint="eastAsia"/>
        </w:rPr>
        <w:t>翁委員重鈞：</w:t>
      </w:r>
      <w:r>
        <w:rPr>
          <w:rFonts w:hint="eastAsia"/>
        </w:rPr>
        <w:t>（</w:t>
      </w:r>
      <w:r>
        <w:rPr>
          <w:rFonts w:hint="eastAsia"/>
        </w:rPr>
        <w:t>12</w:t>
      </w:r>
      <w:r>
        <w:rPr>
          <w:rFonts w:hint="eastAsia"/>
        </w:rPr>
        <w:t>時</w:t>
      </w:r>
      <w:r>
        <w:rPr>
          <w:rFonts w:hint="eastAsia"/>
        </w:rPr>
        <w:t>24</w:t>
      </w:r>
      <w:r>
        <w:rPr>
          <w:rFonts w:hint="eastAsia"/>
        </w:rPr>
        <w:t>分）陳副主委，只有</w:t>
      </w:r>
      <w:r>
        <w:rPr>
          <w:rFonts w:hint="eastAsia"/>
        </w:rPr>
        <w:t>3</w:t>
      </w:r>
      <w:r>
        <w:rPr>
          <w:rFonts w:hint="eastAsia"/>
        </w:rPr>
        <w:t>分鐘的時間，你和我之間怎麼理都理不清，我很希望你能有一個時間，我們兩個人公開面對臺灣所有的農民、漁民，把我和你做人處事的原則到底是什麼，講給大家聽，我是很希望這樣做。</w:t>
      </w:r>
      <w:r>
        <w:rPr>
          <w:rFonts w:hint="eastAsia"/>
        </w:rPr>
        <w:t>3</w:t>
      </w:r>
      <w:r>
        <w:rPr>
          <w:rFonts w:hint="eastAsia"/>
        </w:rPr>
        <w:t>分鐘的時間，我要向你質詢，我講不清楚，我希望你回去思考看看，我要接受你的挑戰，我要讓人家知道我翁重鈞的為人以及你陳副主委的為人是什麼樣的，這是第一點。第二點，我要請教你，雲林縣口湖鄉長林哲凌收了</w:t>
      </w:r>
      <w:r>
        <w:rPr>
          <w:rFonts w:hint="eastAsia"/>
        </w:rPr>
        <w:t>1,400</w:t>
      </w:r>
      <w:r>
        <w:rPr>
          <w:rFonts w:hint="eastAsia"/>
        </w:rPr>
        <w:t>萬元，現在被收押，事實如何我不知道；臺南將軍、七股昨天</w:t>
      </w:r>
      <w:r>
        <w:rPr>
          <w:rFonts w:hint="eastAsia"/>
        </w:rPr>
        <w:t>8</w:t>
      </w:r>
      <w:r>
        <w:rPr>
          <w:rFonts w:hint="eastAsia"/>
        </w:rPr>
        <w:t>位里長被帶走，因為強索回饋金，我也有看臺南市議會的質詢，我都很清楚。雲嘉南三縣市剛好只有嘉義最平靜，我在想這個平靜有可能是嘉義人比較單純，但是也可能是嘉義人比較沒用，人家不相信我們，也不理我們，所以嘉義好像平靜無波都沒事的樣子。副主委回去檢討看看，雲嘉南的農漁業，不管是不利耕作地區、魚塭或是漁電共生，都要有一個共同的方式，假使要地方回饋，那麼要怎麼回饋？應當有一個統一制定的方式。若是要在那裡開說明會，連里長都有資格，里長都有資格在那裡發言表論，獨獨嘉義，像我是立法委員，我都沒有接到通知，嘉義難道不比雲林、臺南還嚴重嗎？我是沒有想那些有的沒的，但是有的人會想那些也不一定，但是我對地方必須有個交代。綠能的東西，我們不反對，但是我們希望有一個正常化的發展，不能影響到地方，副主委做得到嗎？</w:t>
      </w:r>
    </w:p>
    <w:p w:rsidR="00732FFA" w:rsidRDefault="00732FFA" w:rsidP="00260C17">
      <w:pPr>
        <w:spacing w:line="370" w:lineRule="exact"/>
        <w:ind w:left="211" w:hangingChars="100" w:hanging="211"/>
      </w:pPr>
      <w:r w:rsidRPr="00B27BE1">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委員好。我們秉持這個原則來處理。</w:t>
      </w:r>
    </w:p>
    <w:p w:rsidR="00732FFA" w:rsidRDefault="00732FFA" w:rsidP="00260C17">
      <w:pPr>
        <w:spacing w:line="370" w:lineRule="exact"/>
        <w:ind w:left="211" w:hangingChars="100" w:hanging="211"/>
      </w:pPr>
      <w:r w:rsidRPr="00B27BE1">
        <w:rPr>
          <w:rFonts w:eastAsia="華康中黑體" w:hint="eastAsia"/>
        </w:rPr>
        <w:t>翁委員重鈞：</w:t>
      </w:r>
      <w:r>
        <w:rPr>
          <w:rFonts w:hint="eastAsia"/>
        </w:rPr>
        <w:t>好啦！我跟你講的都是重點，只有</w:t>
      </w:r>
      <w:r>
        <w:rPr>
          <w:rFonts w:hint="eastAsia"/>
        </w:rPr>
        <w:t>3</w:t>
      </w:r>
      <w:r>
        <w:rPr>
          <w:rFonts w:hint="eastAsia"/>
        </w:rPr>
        <w:t>分鐘的時間，如果要跟副主委講，讓我講</w:t>
      </w:r>
      <w:r>
        <w:rPr>
          <w:rFonts w:hint="eastAsia"/>
        </w:rPr>
        <w:t>3</w:t>
      </w:r>
      <w:r>
        <w:rPr>
          <w:rFonts w:hint="eastAsia"/>
        </w:rPr>
        <w:t>小時，我還覺得時間不太夠，我很希望有一個時間可以和副主委談，如果你有時間，我們一起講給大家聽。</w:t>
      </w:r>
    </w:p>
    <w:p w:rsidR="00732FFA" w:rsidRDefault="00732FFA" w:rsidP="00260C17">
      <w:pPr>
        <w:spacing w:line="370" w:lineRule="exact"/>
        <w:ind w:leftChars="100" w:left="211" w:firstLineChars="100" w:firstLine="211"/>
      </w:pPr>
      <w:r>
        <w:rPr>
          <w:rFonts w:hint="eastAsia"/>
        </w:rPr>
        <w:t>第三點，我要提到輔導處處長，這位輔導處處長是不錯，當然玉米的事情已經告一段落了，但是我希望你們督促基層趕緊執行。前兩天我到鄉下和農民對話，農民還是向我反映錢都沒有收到。請你們速度拚快一點，也稍微督促一下執行單位。我知道你很用心、很認真，你也替我們講話，也照顧農民的利益，但是我希望速度再加快一些，是不是可以趕快讓這些農民能夠領到，不要再拖人家的時間了，已經拖了三、四個月了，難道真的要拖那麼久嗎？</w:t>
      </w:r>
    </w:p>
    <w:p w:rsidR="00732FFA" w:rsidRDefault="00732FFA" w:rsidP="00260C17">
      <w:pPr>
        <w:spacing w:line="370" w:lineRule="exact"/>
        <w:ind w:left="211" w:hangingChars="100" w:hanging="211"/>
      </w:pPr>
      <w:r w:rsidRPr="00B27BE1">
        <w:rPr>
          <w:rFonts w:eastAsia="華康中黑體" w:hint="eastAsia"/>
        </w:rPr>
        <w:t>主席：</w:t>
      </w:r>
      <w:r>
        <w:rPr>
          <w:rFonts w:hint="eastAsia"/>
        </w:rPr>
        <w:t>請農委會輔導處陳處長說明。</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跟委員報告，陳副主委也很關心這件事，我回去之後……</w:t>
      </w:r>
    </w:p>
    <w:p w:rsidR="00732FFA" w:rsidRDefault="00732FFA" w:rsidP="00260C17">
      <w:pPr>
        <w:spacing w:line="370" w:lineRule="exact"/>
        <w:ind w:left="211" w:hangingChars="100" w:hanging="211"/>
      </w:pPr>
      <w:r w:rsidRPr="00B27BE1">
        <w:rPr>
          <w:rFonts w:eastAsia="華康中黑體" w:hint="eastAsia"/>
        </w:rPr>
        <w:t>翁委員重鈞：</w:t>
      </w:r>
      <w:r>
        <w:rPr>
          <w:rFonts w:hint="eastAsia"/>
        </w:rPr>
        <w:t>他關心的是反對的……</w:t>
      </w:r>
    </w:p>
    <w:p w:rsidR="00732FFA" w:rsidRDefault="00732FFA" w:rsidP="00260C17">
      <w:pPr>
        <w:spacing w:line="370" w:lineRule="exact"/>
        <w:ind w:left="211" w:hangingChars="100" w:hanging="211"/>
      </w:pPr>
      <w:r w:rsidRPr="00B27BE1">
        <w:rPr>
          <w:rFonts w:eastAsia="華康中黑體" w:hint="eastAsia"/>
        </w:rPr>
        <w:t>陳處長俊言：</w:t>
      </w:r>
      <w:r>
        <w:rPr>
          <w:rFonts w:hint="eastAsia"/>
        </w:rPr>
        <w:t>沒有，他是支持的。我向委員報告，我會告訴農糧署，執行面要加強處理，趕快認定、趕快救助農民。</w:t>
      </w:r>
    </w:p>
    <w:p w:rsidR="00732FFA" w:rsidRDefault="00732FFA" w:rsidP="00260C17">
      <w:pPr>
        <w:spacing w:line="370" w:lineRule="exact"/>
        <w:ind w:left="211" w:hangingChars="100" w:hanging="211"/>
      </w:pPr>
      <w:r w:rsidRPr="00B27BE1">
        <w:rPr>
          <w:rFonts w:eastAsia="華康中黑體" w:hint="eastAsia"/>
        </w:rPr>
        <w:t>翁委員重鈞：</w:t>
      </w:r>
      <w:r>
        <w:rPr>
          <w:rFonts w:hint="eastAsia"/>
        </w:rPr>
        <w:t>我知道你很認真，做得不錯。還有，農漁會改選，你們要再稍微研究一下，法令要對人家怎麼樣處分，我都沒有意見，但是副主委，憑良心做事情，對天、對地、對鄉親能夠交代，你也有兒女晚輩，如果有一天我們的兒女如果被「拗」去，你也會不甘願。我希望你們好好想一想，謝謝。</w:t>
      </w:r>
    </w:p>
    <w:p w:rsidR="00732FFA" w:rsidRDefault="00732FFA" w:rsidP="00260C17">
      <w:pPr>
        <w:spacing w:line="370" w:lineRule="exact"/>
        <w:ind w:left="211" w:hangingChars="100" w:hanging="211"/>
      </w:pPr>
      <w:r w:rsidRPr="00B27BE1">
        <w:rPr>
          <w:rFonts w:eastAsia="華康中黑體" w:hint="eastAsia"/>
        </w:rPr>
        <w:t>主席：</w:t>
      </w:r>
      <w:r>
        <w:rPr>
          <w:rFonts w:hint="eastAsia"/>
        </w:rPr>
        <w:t>接下登記發言的蘇委員震清、陳委員明文、王委員美惠、高金委員素梅、陳委員超明、李委</w:t>
      </w:r>
      <w:r>
        <w:rPr>
          <w:rFonts w:hint="eastAsia"/>
        </w:rPr>
        <w:lastRenderedPageBreak/>
        <w:t>員德維及林委員思銘均不在場。</w:t>
      </w:r>
    </w:p>
    <w:p w:rsidR="00732FFA" w:rsidRDefault="00732FFA" w:rsidP="00260C17">
      <w:pPr>
        <w:spacing w:line="370" w:lineRule="exact"/>
        <w:ind w:leftChars="100" w:left="211" w:firstLineChars="100" w:firstLine="211"/>
      </w:pPr>
      <w:r>
        <w:rPr>
          <w:rFonts w:hint="eastAsia"/>
        </w:rPr>
        <w:t>請黃委員世杰發言。</w:t>
      </w:r>
    </w:p>
    <w:p w:rsidR="00732FFA" w:rsidRDefault="00732FFA" w:rsidP="00260C17">
      <w:pPr>
        <w:spacing w:line="370" w:lineRule="exact"/>
        <w:ind w:left="211" w:hangingChars="100" w:hanging="211"/>
      </w:pPr>
      <w:r w:rsidRPr="00B27BE1">
        <w:rPr>
          <w:rFonts w:eastAsia="華康中黑體" w:hint="eastAsia"/>
        </w:rPr>
        <w:t>黃委員世杰：</w:t>
      </w:r>
      <w:r>
        <w:rPr>
          <w:rFonts w:hint="eastAsia"/>
        </w:rPr>
        <w:t>（</w:t>
      </w:r>
      <w:r>
        <w:rPr>
          <w:rFonts w:hint="eastAsia"/>
        </w:rPr>
        <w:t>12</w:t>
      </w:r>
      <w:r>
        <w:rPr>
          <w:rFonts w:hint="eastAsia"/>
        </w:rPr>
        <w:t>時</w:t>
      </w:r>
      <w:r>
        <w:rPr>
          <w:rFonts w:hint="eastAsia"/>
        </w:rPr>
        <w:t>29</w:t>
      </w:r>
      <w:r>
        <w:rPr>
          <w:rFonts w:hint="eastAsia"/>
        </w:rPr>
        <w:t>分）副主委好。今天我們這麼多的委員提案要修農民健康保險條例，如果再算上連署的人，我看立法院大概三分之二以上委員都連署了，這裡面有幾個議題，第一個是要讓短期退伍的青農可以再回來參加農保的問題，針對這個問題，我想地方上每個委員大概都收到非常多的陳情，我現在的疑問是這樣，我看你們其實有部分採納委員的提案方向，對於短期退伍的青農可以再加入，但是我想問的事情是，你們把這個年齡的上限設定到</w:t>
      </w:r>
      <w:r>
        <w:rPr>
          <w:rFonts w:hint="eastAsia"/>
        </w:rPr>
        <w:t>45</w:t>
      </w:r>
      <w:r>
        <w:rPr>
          <w:rFonts w:hint="eastAsia"/>
        </w:rPr>
        <w:t>歲會不會有點太低了？我的意思是，關於徵收的部分，也考慮到不要再讓老農還要再去買地來加參加農保，你就設定到</w:t>
      </w:r>
      <w:r>
        <w:rPr>
          <w:rFonts w:hint="eastAsia"/>
        </w:rPr>
        <w:t>65</w:t>
      </w:r>
      <w:r>
        <w:rPr>
          <w:rFonts w:hint="eastAsia"/>
        </w:rPr>
        <w:t>歲，這中間</w:t>
      </w:r>
      <w:r>
        <w:rPr>
          <w:rFonts w:hint="eastAsia"/>
        </w:rPr>
        <w:t>20</w:t>
      </w:r>
      <w:r>
        <w:rPr>
          <w:rFonts w:hint="eastAsia"/>
        </w:rPr>
        <w:t>年的落差。我們理解因為我們國家的年金政策、我們的社會保險把它割裂，所以各種不同群體之間的條件不一樣，所以很多人當年領了勞保和農保，他現在回來從農，變成沒有辦法再加入一個保險，這是一種問題。第二個問題是，土地被徵收之後，因為投保資格條件跟土地綁在一起，對不對？雖然你們在認定標準上，現在多一個實際耕作者給農改場去做認定，可是那還是要他去租土地，還是要打合約，如果不打合約，農改場也不認，是不是這樣？</w:t>
      </w:r>
    </w:p>
    <w:p w:rsidR="00732FFA" w:rsidRDefault="00732FFA" w:rsidP="00260C17">
      <w:pPr>
        <w:spacing w:line="370" w:lineRule="exact"/>
        <w:ind w:left="211" w:hangingChars="100" w:hanging="211"/>
      </w:pPr>
      <w:r w:rsidRPr="00B27BE1">
        <w:rPr>
          <w:rFonts w:eastAsia="華康中黑體" w:hint="eastAsia"/>
        </w:rPr>
        <w:t>主席：</w:t>
      </w:r>
      <w:r>
        <w:rPr>
          <w:rFonts w:hint="eastAsia"/>
        </w:rPr>
        <w:t>請農委會陳副主任委員說明。</w:t>
      </w:r>
    </w:p>
    <w:p w:rsidR="00732FFA" w:rsidRDefault="00732FFA" w:rsidP="00260C17">
      <w:pPr>
        <w:spacing w:line="370" w:lineRule="exact"/>
        <w:ind w:left="211" w:hangingChars="100" w:hanging="211"/>
      </w:pPr>
      <w:r w:rsidRPr="00B27BE1">
        <w:rPr>
          <w:rFonts w:eastAsia="華康中黑體" w:hint="eastAsia"/>
        </w:rPr>
        <w:t>陳副主任委員添壽：</w:t>
      </w:r>
      <w:r>
        <w:rPr>
          <w:rFonts w:hint="eastAsia"/>
        </w:rPr>
        <w:t>委員好。跟委員報告，如果大家朝這樣一個方向去做，重點是實際從事農業，不是一定要去買農地，你向人家租也可以，譬如……</w:t>
      </w:r>
    </w:p>
    <w:p w:rsidR="00732FFA" w:rsidRDefault="00732FFA" w:rsidP="00260C17">
      <w:pPr>
        <w:spacing w:line="370" w:lineRule="exact"/>
        <w:ind w:left="211" w:hangingChars="100" w:hanging="211"/>
      </w:pPr>
      <w:r w:rsidRPr="00B27BE1">
        <w:rPr>
          <w:rFonts w:eastAsia="華康中黑體" w:hint="eastAsia"/>
        </w:rPr>
        <w:t>黃委員世杰：</w:t>
      </w:r>
      <w:r>
        <w:rPr>
          <w:rFonts w:hint="eastAsia"/>
        </w:rPr>
        <w:t>因為時間有限，我現在給你兩個方向，第一個，關於年齡的部分，我覺得不一定要用年齡去訂，只要他現在願意回去從事農業，而且有方法可以證明，譬如農改場去實地勘查認定，他就是有從事農業、有農產品交易紀錄等等，你不要設年齡的限制。另外如何解決不同保險間的問題，你讓他可以退，很多人跟我講，他願意把已經領的那些微薄的老年給付退回去，那就讓他可以轉換嘛！因為這些人很多確實之後還有很長的職業生涯，他只是因為很早期領了很少的老年給付，他終身就不能再參加任何其他保險，這不合理。所以我們希望你可以考慮不要用這種年齡來做限制，而要用他有沒有實際從事農業工作，這跟徵收也是一樣，現在你還是給他</w:t>
      </w:r>
      <w:r>
        <w:rPr>
          <w:rFonts w:hint="eastAsia"/>
        </w:rPr>
        <w:t>3</w:t>
      </w:r>
      <w:r>
        <w:rPr>
          <w:rFonts w:hint="eastAsia"/>
        </w:rPr>
        <w:t>年的寬限期，他的土地被徵收，政府把他的土地拿去，讓他不得繼續從事農業工作，結果你給的回答是要他另外再去買土地，這樣合理嗎？為什麼要綁農地上面？我是認為這些問題都可以用實際從事農業工作的認定放寬去做處理，我看你們也有定啊！養蜂農業，你們都另外訂定了，為什麼我從事其他的農業工作卻不可以這樣做？我希望你們回去檢討，現在你們叫農改場去做認定，實質認定的行政規則是不是可以放寬一點，讓他們不用一直被綁在土地這件事情上面？因為要拿到租約很困難，或是請農改場協助媒合，希望你們把這個議題帶回去研議，並且把相關資料提供給我，好不好？</w:t>
      </w:r>
    </w:p>
    <w:p w:rsidR="00732FFA" w:rsidRDefault="00732FFA" w:rsidP="00260C17">
      <w:pPr>
        <w:spacing w:line="370" w:lineRule="exact"/>
        <w:ind w:left="211" w:hangingChars="100" w:hanging="211"/>
      </w:pPr>
      <w:r w:rsidRPr="00B27BE1">
        <w:rPr>
          <w:rFonts w:eastAsia="華康中黑體" w:hint="eastAsia"/>
        </w:rPr>
        <w:t>主席：</w:t>
      </w:r>
      <w:r>
        <w:rPr>
          <w:rFonts w:hint="eastAsia"/>
        </w:rPr>
        <w:t>謝謝黃世杰委員的質詢。黃委員所要求的資料，拜託一併補足，謝謝。</w:t>
      </w:r>
    </w:p>
    <w:p w:rsidR="00732FFA" w:rsidRDefault="00732FFA" w:rsidP="00260C17">
      <w:pPr>
        <w:spacing w:line="370" w:lineRule="exact"/>
        <w:ind w:leftChars="100" w:left="211" w:firstLineChars="100" w:firstLine="211"/>
      </w:pPr>
      <w:r>
        <w:rPr>
          <w:rFonts w:hint="eastAsia"/>
        </w:rPr>
        <w:t>接下來登記發言的邱委員臣遠及陳委員玉珍均不在場。</w:t>
      </w:r>
    </w:p>
    <w:p w:rsidR="00732FFA" w:rsidRDefault="00732FFA" w:rsidP="00260C17">
      <w:pPr>
        <w:spacing w:line="370" w:lineRule="exact"/>
        <w:ind w:leftChars="100" w:left="211" w:firstLineChars="100" w:firstLine="211"/>
      </w:pPr>
      <w:r>
        <w:rPr>
          <w:rFonts w:hint="eastAsia"/>
        </w:rPr>
        <w:t>登記發言委員除不在場者外，其餘均已發言完畢，詢答結束。林委員岱樺、陳委員明文、邱委員臣遠</w:t>
      </w:r>
      <w:r w:rsidR="00B44BBC">
        <w:rPr>
          <w:rFonts w:hint="eastAsia"/>
        </w:rPr>
        <w:t>及</w:t>
      </w:r>
      <w:r>
        <w:rPr>
          <w:rFonts w:hint="eastAsia"/>
        </w:rPr>
        <w:t>陳委員超明所提書面質詢，列入紀錄，刊登公報。書面質詢及未及答復部分，請相關單位於一週內以書面答復，並副知本會。</w:t>
      </w:r>
    </w:p>
    <w:p w:rsidR="00732FFA" w:rsidRDefault="00732FFA" w:rsidP="00732FFA">
      <w:pPr>
        <w:spacing w:line="240" w:lineRule="auto"/>
        <w:ind w:left="211" w:hangingChars="100" w:hanging="211"/>
      </w:pPr>
      <w:r w:rsidRPr="005C72B1">
        <w:rPr>
          <w:rFonts w:eastAsia="華康中黑體" w:hint="eastAsia"/>
        </w:rPr>
        <w:lastRenderedPageBreak/>
        <w:t>委員林岱樺書面質詢：</w:t>
      </w:r>
    </w:p>
    <w:p w:rsidR="00732FFA" w:rsidRDefault="00B6312B" w:rsidP="00732FFA">
      <w:pPr>
        <w:spacing w:line="240" w:lineRule="auto"/>
      </w:pPr>
      <w:r>
        <w:pict>
          <v:shape id="_x0000_i1027" type="#_x0000_t75" style="width:441.4pt;height:638pt">
            <v:imagedata r:id="rId22" o:title="31052021093459_頁面_1"/>
          </v:shape>
        </w:pict>
      </w:r>
    </w:p>
    <w:p w:rsidR="00732FFA" w:rsidRDefault="00732FFA" w:rsidP="00732FFA">
      <w:pPr>
        <w:spacing w:line="240" w:lineRule="auto"/>
        <w:ind w:left="211" w:hangingChars="100" w:hanging="211"/>
      </w:pPr>
      <w:r w:rsidRPr="005C72B1">
        <w:rPr>
          <w:rFonts w:eastAsia="華康中黑體" w:hint="eastAsia"/>
        </w:rPr>
        <w:lastRenderedPageBreak/>
        <w:t>委員陳明文書面質詢：</w:t>
      </w:r>
    </w:p>
    <w:p w:rsidR="00390A71" w:rsidRDefault="00B6312B" w:rsidP="00732FFA">
      <w:pPr>
        <w:spacing w:line="240" w:lineRule="auto"/>
      </w:pPr>
      <w:r>
        <w:pict>
          <v:shape id="_x0000_i1028" type="#_x0000_t75" style="width:442.65pt;height:649.9pt">
            <v:imagedata r:id="rId23" o:title="31052021093459_頁面_2"/>
          </v:shape>
        </w:pict>
      </w:r>
      <w:r>
        <w:pict>
          <v:shape id="_x0000_i1029" type="#_x0000_t75" style="width:396.3pt;height:661.75pt">
            <v:imagedata r:id="rId24" o:title="31052021093459_頁面_3"/>
          </v:shape>
        </w:pict>
      </w:r>
      <w:r>
        <w:pict>
          <v:shape id="_x0000_i1030" type="#_x0000_t75" style="width:397.55pt;height:643.6pt">
            <v:imagedata r:id="rId25" o:title="31052021093459_頁面_4"/>
          </v:shape>
        </w:pict>
      </w:r>
      <w:r>
        <w:pict>
          <v:shape id="_x0000_i1031" type="#_x0000_t75" style="width:396.3pt;height:648.65pt">
            <v:imagedata r:id="rId26" o:title="31052021093459_頁面_5"/>
          </v:shape>
        </w:pict>
      </w:r>
      <w:r>
        <w:pict>
          <v:shape id="_x0000_i1032" type="#_x0000_t75" style="width:397.55pt;height:666.8pt">
            <v:imagedata r:id="rId27" o:title="31052021093459_頁面_6" cropbottom="1234f"/>
          </v:shape>
        </w:pict>
      </w:r>
      <w:r>
        <w:pict>
          <v:shape id="_x0000_i1033" type="#_x0000_t75" style="width:396.95pt;height:657.4pt">
            <v:imagedata r:id="rId28" o:title="31052021093459_頁面_7"/>
          </v:shape>
        </w:pict>
      </w:r>
      <w:r>
        <w:pict>
          <v:shape id="_x0000_i1034" type="#_x0000_t75" style="width:396.95pt;height:288.65pt">
            <v:imagedata r:id="rId29" o:title="31052021093459_頁面_8"/>
          </v:shape>
        </w:pict>
      </w:r>
    </w:p>
    <w:p w:rsidR="00732FFA" w:rsidRDefault="00390A71" w:rsidP="00390A71">
      <w:pPr>
        <w:spacing w:line="14" w:lineRule="exact"/>
      </w:pPr>
      <w:r>
        <w:br w:type="page"/>
      </w:r>
    </w:p>
    <w:p w:rsidR="00732FFA" w:rsidRDefault="00732FFA" w:rsidP="00732FFA">
      <w:pPr>
        <w:spacing w:line="240" w:lineRule="auto"/>
      </w:pPr>
      <w:r w:rsidRPr="005C72B1">
        <w:rPr>
          <w:rFonts w:eastAsia="華康中黑體" w:hint="eastAsia"/>
        </w:rPr>
        <w:t>委員邱臣遠書面質詢：</w:t>
      </w:r>
    </w:p>
    <w:p w:rsidR="00732FFA" w:rsidRDefault="00B6312B" w:rsidP="00732FFA">
      <w:pPr>
        <w:spacing w:line="240" w:lineRule="auto"/>
      </w:pPr>
      <w:r>
        <w:pict>
          <v:shape id="_x0000_i1035" type="#_x0000_t75" style="width:421.35pt;height:514pt">
            <v:imagedata r:id="rId30" o:title="31052021093459_頁面_9"/>
          </v:shape>
        </w:pict>
      </w:r>
    </w:p>
    <w:p w:rsidR="00732FFA" w:rsidRDefault="00732FFA" w:rsidP="00732FFA">
      <w:pPr>
        <w:spacing w:afterLines="50" w:after="159" w:line="240" w:lineRule="auto"/>
      </w:pPr>
      <w:r>
        <w:br w:type="page"/>
      </w:r>
      <w:r w:rsidRPr="005C72B1">
        <w:rPr>
          <w:rFonts w:eastAsia="華康中黑體" w:hint="eastAsia"/>
        </w:rPr>
        <w:lastRenderedPageBreak/>
        <w:t>委員陳超明書面質詢：</w:t>
      </w:r>
    </w:p>
    <w:p w:rsidR="00732FFA" w:rsidRDefault="00B6312B" w:rsidP="00732FFA">
      <w:pPr>
        <w:spacing w:line="240" w:lineRule="auto"/>
      </w:pPr>
      <w:r>
        <w:pict>
          <v:shape id="_x0000_i1036" type="#_x0000_t75" style="width:453.3pt;height:563.5pt">
            <v:imagedata r:id="rId31" o:title="31052021093516_頁面_1"/>
          </v:shape>
        </w:pict>
      </w:r>
      <w:r>
        <w:pict>
          <v:shape id="_x0000_i1037" type="#_x0000_t75" style="width:453.3pt;height:570.35pt">
            <v:imagedata r:id="rId32" o:title="31052021093516_頁面_2"/>
          </v:shape>
        </w:pict>
      </w:r>
    </w:p>
    <w:p w:rsidR="00732FFA" w:rsidRDefault="00F70A05" w:rsidP="00F70A05">
      <w:pPr>
        <w:spacing w:line="240" w:lineRule="auto"/>
        <w:ind w:left="211" w:hangingChars="100" w:hanging="211"/>
      </w:pPr>
      <w:r>
        <w:br w:type="page"/>
      </w:r>
      <w:r w:rsidR="00732FFA" w:rsidRPr="002D3157">
        <w:rPr>
          <w:rFonts w:eastAsia="華康中黑體" w:hint="eastAsia"/>
        </w:rPr>
        <w:lastRenderedPageBreak/>
        <w:t>主席：</w:t>
      </w:r>
      <w:r w:rsidR="00732FFA">
        <w:rPr>
          <w:rFonts w:hint="eastAsia"/>
        </w:rPr>
        <w:t>討論事項所列議程，剛才已經詢答結束，現在進行逐條討論，請一併宣讀所有條文、修正動議。請宣讀。</w:t>
      </w:r>
    </w:p>
    <w:p w:rsidR="00732FFA" w:rsidRPr="00B44BBC" w:rsidRDefault="00732FFA" w:rsidP="00B44BBC">
      <w:pPr>
        <w:rPr>
          <w:rFonts w:ascii="華康中黑體" w:eastAsia="華康中黑體"/>
        </w:rPr>
      </w:pPr>
      <w:r w:rsidRPr="00B44BBC">
        <w:rPr>
          <w:rFonts w:ascii="華康中黑體" w:eastAsia="華康中黑體" w:hint="eastAsia"/>
        </w:rPr>
        <w:t>一、</w:t>
      </w:r>
      <w:r w:rsidR="00B44BBC">
        <w:rPr>
          <w:rFonts w:ascii="華康中黑體" w:eastAsia="華康中黑體" w:hint="eastAsia"/>
        </w:rPr>
        <w:t>提案</w:t>
      </w:r>
      <w:r w:rsidRPr="00B44BBC">
        <w:rPr>
          <w:rFonts w:ascii="華康中黑體" w:eastAsia="華康中黑體" w:hint="eastAsia"/>
        </w:rPr>
        <w:t>條文：</w:t>
      </w:r>
    </w:p>
    <w:p w:rsidR="00732FFA" w:rsidRDefault="00732FFA" w:rsidP="00B44BBC">
      <w:pPr>
        <w:spacing w:afterLines="50" w:after="159"/>
      </w:pPr>
      <w:r w:rsidRPr="00B44BBC">
        <w:rPr>
          <w:rFonts w:ascii="華康中黑體" w:eastAsia="華康中黑體" w:hint="eastAsia"/>
        </w:rPr>
        <w:t>農民健康保險條例部分條文修正草案：</w:t>
      </w:r>
    </w:p>
    <w:tbl>
      <w:tblPr>
        <w:tblW w:w="4985"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75"/>
        <w:gridCol w:w="2275"/>
        <w:gridCol w:w="2275"/>
        <w:gridCol w:w="2276"/>
      </w:tblGrid>
      <w:tr w:rsidR="00732FFA" w:rsidRPr="00930CE4" w:rsidTr="00390A71">
        <w:tc>
          <w:tcPr>
            <w:tcW w:w="2275" w:type="dxa"/>
            <w:tcBorders>
              <w:top w:val="nil"/>
            </w:tcBorders>
            <w:shd w:val="clear" w:color="auto" w:fill="auto"/>
            <w:vAlign w:val="center"/>
          </w:tcPr>
          <w:p w:rsidR="00732FFA" w:rsidRPr="00930CE4" w:rsidRDefault="00B6312B" w:rsidP="00F70A05">
            <w:pPr>
              <w:autoSpaceDE w:val="0"/>
              <w:spacing w:line="320" w:lineRule="exact"/>
              <w:ind w:leftChars="50" w:left="105" w:rightChars="50" w:right="105"/>
              <w:jc w:val="distribute"/>
              <w:rPr>
                <w:rFonts w:ascii="華康細明體"/>
                <w:b/>
                <w:noProof w:val="0"/>
              </w:rPr>
            </w:pPr>
            <w:r>
              <w:pict>
                <v:shapetype id="_x0000_t32" coordsize="21600,21600" o:spt="32" o:oned="t" path="m,l21600,21600e" filled="f">
                  <v:path arrowok="t" fillok="f" o:connecttype="none"/>
                  <o:lock v:ext="edit" shapetype="t"/>
                </v:shapetype>
                <v:shape id="_x0000_s1026" type="#_x0000_t32" style="position:absolute;left:0;text-align:left;margin-left:-1.9pt;margin-top:-1.35pt;width:455.25pt;height:0;z-index:251656704" o:connectortype="straight" strokeweight="1.5pt"/>
              </w:pict>
            </w:r>
            <w:r w:rsidR="00732FFA" w:rsidRPr="00930CE4">
              <w:rPr>
                <w:rFonts w:ascii="華康細明體" w:hint="eastAsia"/>
                <w:b/>
                <w:noProof w:val="0"/>
              </w:rPr>
              <w:t>委員鍾佳濱等22人、委員林岱樺等17人、委員陳亭妃等18人及委員劉建國等18人</w:t>
            </w:r>
          </w:p>
          <w:p w:rsidR="00732FFA" w:rsidRPr="00930CE4" w:rsidRDefault="00732FFA" w:rsidP="00F70A05">
            <w:pPr>
              <w:autoSpaceDE w:val="0"/>
              <w:spacing w:line="320" w:lineRule="exact"/>
              <w:ind w:leftChars="50" w:left="105" w:rightChars="50" w:right="105"/>
              <w:jc w:val="distribute"/>
              <w:rPr>
                <w:rFonts w:ascii="華康細明體"/>
                <w:b/>
                <w:noProof w:val="0"/>
              </w:rPr>
            </w:pPr>
            <w:r w:rsidRPr="00930CE4">
              <w:rPr>
                <w:rFonts w:ascii="華康細明體" w:hint="eastAsia"/>
                <w:b/>
                <w:noProof w:val="0"/>
              </w:rPr>
              <w:t>提案</w:t>
            </w:r>
          </w:p>
        </w:tc>
        <w:tc>
          <w:tcPr>
            <w:tcW w:w="2275" w:type="dxa"/>
            <w:tcBorders>
              <w:top w:val="nil"/>
            </w:tcBorders>
            <w:shd w:val="clear" w:color="auto" w:fill="auto"/>
            <w:vAlign w:val="center"/>
          </w:tcPr>
          <w:p w:rsidR="00732FFA" w:rsidRPr="00930CE4" w:rsidRDefault="00732FFA" w:rsidP="00F70A05">
            <w:pPr>
              <w:autoSpaceDE w:val="0"/>
              <w:spacing w:line="320" w:lineRule="exact"/>
              <w:ind w:leftChars="50" w:left="105" w:rightChars="50" w:right="105"/>
              <w:jc w:val="distribute"/>
              <w:rPr>
                <w:rFonts w:ascii="華康細明體"/>
                <w:b/>
                <w:noProof w:val="0"/>
              </w:rPr>
            </w:pPr>
            <w:r w:rsidRPr="00930CE4">
              <w:rPr>
                <w:rFonts w:ascii="華康細明體" w:hint="eastAsia"/>
                <w:b/>
                <w:noProof w:val="0"/>
              </w:rPr>
              <w:t>委員謝衣</w:t>
            </w:r>
            <w:r w:rsidRPr="00930CE4">
              <w:rPr>
                <w:rFonts w:ascii="微軟正黑體" w:eastAsia="微軟正黑體" w:hAnsi="微軟正黑體" w:cs="微軟正黑體" w:hint="eastAsia"/>
                <w:b/>
                <w:noProof w:val="0"/>
              </w:rPr>
              <w:t>鳯</w:t>
            </w:r>
            <w:r w:rsidRPr="00930CE4">
              <w:rPr>
                <w:rFonts w:ascii="華康細明體" w:hint="eastAsia"/>
                <w:b/>
                <w:noProof w:val="0"/>
              </w:rPr>
              <w:t>等22人、委員蘇治芬等22人、委員蔡易餘等19人及委員謝衣</w:t>
            </w:r>
            <w:r w:rsidRPr="00930CE4">
              <w:rPr>
                <w:rFonts w:ascii="微軟正黑體" w:eastAsia="微軟正黑體" w:hAnsi="微軟正黑體" w:cs="微軟正黑體" w:hint="eastAsia"/>
                <w:b/>
                <w:noProof w:val="0"/>
              </w:rPr>
              <w:t>鳯</w:t>
            </w:r>
            <w:r w:rsidRPr="00930CE4">
              <w:rPr>
                <w:rFonts w:ascii="華康細明體" w:hint="eastAsia"/>
                <w:b/>
                <w:noProof w:val="0"/>
              </w:rPr>
              <w:t xml:space="preserve">等25人 </w:t>
            </w:r>
          </w:p>
          <w:p w:rsidR="00732FFA" w:rsidRPr="00930CE4" w:rsidRDefault="00732FFA" w:rsidP="00F70A05">
            <w:pPr>
              <w:autoSpaceDE w:val="0"/>
              <w:spacing w:line="320" w:lineRule="exact"/>
              <w:ind w:leftChars="50" w:left="105" w:rightChars="50" w:right="105"/>
              <w:jc w:val="distribute"/>
              <w:rPr>
                <w:rFonts w:ascii="華康細明體"/>
                <w:b/>
                <w:noProof w:val="0"/>
              </w:rPr>
            </w:pPr>
            <w:r w:rsidRPr="00930CE4">
              <w:rPr>
                <w:rFonts w:ascii="華康細明體" w:hint="eastAsia"/>
                <w:b/>
                <w:noProof w:val="0"/>
              </w:rPr>
              <w:t>提案</w:t>
            </w:r>
          </w:p>
        </w:tc>
        <w:tc>
          <w:tcPr>
            <w:tcW w:w="2275" w:type="dxa"/>
            <w:tcBorders>
              <w:top w:val="nil"/>
            </w:tcBorders>
            <w:shd w:val="clear" w:color="auto" w:fill="auto"/>
            <w:vAlign w:val="center"/>
          </w:tcPr>
          <w:p w:rsidR="00732FFA" w:rsidRPr="00930CE4" w:rsidRDefault="00732FFA" w:rsidP="00F70A05">
            <w:pPr>
              <w:autoSpaceDE w:val="0"/>
              <w:spacing w:line="320" w:lineRule="exact"/>
              <w:ind w:leftChars="50" w:left="105" w:rightChars="50" w:right="105"/>
              <w:jc w:val="distribute"/>
              <w:rPr>
                <w:rFonts w:ascii="華康細明體"/>
                <w:b/>
                <w:noProof w:val="0"/>
              </w:rPr>
            </w:pPr>
            <w:r w:rsidRPr="00930CE4">
              <w:rPr>
                <w:rFonts w:ascii="華康細明體" w:hint="eastAsia"/>
                <w:b/>
                <w:noProof w:val="0"/>
              </w:rPr>
              <w:t>委員陳超明等16人、委員吳斯懷等19人及委員楊瓊瓔等17人</w:t>
            </w:r>
          </w:p>
          <w:p w:rsidR="00732FFA" w:rsidRPr="00930CE4" w:rsidRDefault="00732FFA" w:rsidP="00F70A05">
            <w:pPr>
              <w:autoSpaceDE w:val="0"/>
              <w:spacing w:line="320" w:lineRule="exact"/>
              <w:ind w:leftChars="50" w:left="105" w:rightChars="50" w:right="105"/>
              <w:jc w:val="distribute"/>
              <w:rPr>
                <w:rFonts w:ascii="華康細明體"/>
                <w:b/>
                <w:noProof w:val="0"/>
              </w:rPr>
            </w:pPr>
            <w:r w:rsidRPr="00930CE4">
              <w:rPr>
                <w:rFonts w:ascii="華康細明體" w:hint="eastAsia"/>
                <w:b/>
                <w:noProof w:val="0"/>
              </w:rPr>
              <w:t>提案</w:t>
            </w:r>
          </w:p>
        </w:tc>
        <w:tc>
          <w:tcPr>
            <w:tcW w:w="2276" w:type="dxa"/>
            <w:tcBorders>
              <w:top w:val="nil"/>
            </w:tcBorders>
            <w:shd w:val="clear" w:color="auto" w:fill="auto"/>
            <w:vAlign w:val="center"/>
          </w:tcPr>
          <w:p w:rsidR="00732FFA" w:rsidRPr="00930CE4" w:rsidRDefault="00732FFA" w:rsidP="00F70A05">
            <w:pPr>
              <w:autoSpaceDE w:val="0"/>
              <w:spacing w:line="320" w:lineRule="exact"/>
              <w:ind w:leftChars="50" w:left="105" w:rightChars="50" w:right="105"/>
              <w:jc w:val="distribute"/>
              <w:rPr>
                <w:rFonts w:ascii="華康細明體"/>
                <w:b/>
                <w:noProof w:val="0"/>
                <w:spacing w:val="-4"/>
              </w:rPr>
            </w:pPr>
            <w:r w:rsidRPr="00930CE4">
              <w:rPr>
                <w:rFonts w:ascii="華康細明體" w:hint="eastAsia"/>
                <w:b/>
                <w:noProof w:val="0"/>
                <w:spacing w:val="-4"/>
              </w:rPr>
              <w:t>委員周春米等20人、委員廖婉汝等</w:t>
            </w:r>
            <w:r w:rsidRPr="00930CE4">
              <w:rPr>
                <w:rFonts w:ascii="華康細明體" w:hint="eastAsia"/>
                <w:b/>
                <w:noProof w:val="0"/>
                <w:spacing w:val="-4"/>
                <w:w w:val="90"/>
              </w:rPr>
              <w:t>21</w:t>
            </w:r>
            <w:r w:rsidRPr="00930CE4">
              <w:rPr>
                <w:rFonts w:ascii="華康細明體" w:hint="eastAsia"/>
                <w:b/>
                <w:noProof w:val="0"/>
                <w:spacing w:val="-4"/>
              </w:rPr>
              <w:t>人及民眾黨黨團</w:t>
            </w:r>
          </w:p>
          <w:p w:rsidR="00732FFA" w:rsidRPr="00930CE4" w:rsidRDefault="00732FFA" w:rsidP="00F70A05">
            <w:pPr>
              <w:autoSpaceDE w:val="0"/>
              <w:spacing w:line="320" w:lineRule="exact"/>
              <w:ind w:leftChars="50" w:left="105" w:rightChars="50" w:right="105"/>
              <w:jc w:val="distribute"/>
              <w:rPr>
                <w:rFonts w:ascii="華康細明體"/>
                <w:b/>
                <w:noProof w:val="0"/>
              </w:rPr>
            </w:pPr>
            <w:r w:rsidRPr="00930CE4">
              <w:rPr>
                <w:rFonts w:ascii="華康細明體" w:hint="eastAsia"/>
                <w:b/>
                <w:noProof w:val="0"/>
              </w:rPr>
              <w:t>提案</w:t>
            </w:r>
          </w:p>
        </w:tc>
      </w:tr>
      <w:tr w:rsidR="00732FFA" w:rsidRPr="00930CE4" w:rsidTr="00390A71">
        <w:tc>
          <w:tcPr>
            <w:tcW w:w="2275" w:type="dxa"/>
            <w:shd w:val="clear" w:color="auto" w:fill="auto"/>
          </w:tcPr>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t>委員鍾佳濱等22人提案：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農會法第十二條所定之農會會員從事農業工作，未領取相關社會保險老年給付者，得參加本保險為被保險人，並以其所屬基層農會為投保單位。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前項所稱相關社會保險老年給付者，係指公教人員保險養老給付（含原公務人員保險養老給付與原私立學校教職員保險養老給付）、勞工保險老年給付、陸海空軍軍官士官服役條例第二十三條第一項第二款退休俸或退伍金及國民年金保險老年年金給付。</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非第一項</w:t>
            </w:r>
            <w:r w:rsidRPr="00930CE4">
              <w:rPr>
                <w:rFonts w:ascii="華康細明體" w:hint="eastAsia"/>
                <w:noProof w:val="0"/>
                <w:kern w:val="0"/>
              </w:rPr>
              <w:t>農會會員，年滿十五歲以上從事農業工作之農民，未領取相關社會保險老年給</w:t>
            </w:r>
            <w:r w:rsidRPr="00930CE4">
              <w:rPr>
                <w:rFonts w:ascii="華康細明體" w:hint="eastAsia"/>
                <w:noProof w:val="0"/>
                <w:kern w:val="0"/>
              </w:rPr>
              <w:lastRenderedPageBreak/>
              <w:t>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一百零二年一月三十日修正施行前已參加本保險而有領取相關社會保險老年給付或已提出相關社會保險老年給付申請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本條例中華民國○年○月○日修正施行前已參加本保險而已領取軍人保險退伍給付者，於修正施行後得繼續參加本保險；其因資格變更致喪失本保險加保資格者，應依修正後之規定重新申請加保。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w:t>
            </w:r>
            <w:r w:rsidRPr="00930CE4">
              <w:rPr>
                <w:rFonts w:ascii="華康細明體" w:hint="eastAsia"/>
                <w:noProof w:val="0"/>
                <w:kern w:val="0"/>
              </w:rPr>
              <w:lastRenderedPageBreak/>
              <w:t>或喪失會員資格之日開始。被保險人於中華民國九十七年十一月二十七日以前因農會會員資格變更致喪失農會會員資格者，得於本條例九十九年一月二十七日修正施行後二年內向戶籍所在地投保單位重新申請加保資格審查，經審查仍符合本條例九十九年一月五日修正之條文施行前之加保資格者，其保險效力自喪失農會會員資格之日開始。被保險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lastRenderedPageBreak/>
              <w:t>第一項</w:t>
            </w:r>
            <w:r w:rsidRPr="00930CE4">
              <w:rPr>
                <w:rFonts w:ascii="華康細明體" w:hint="eastAsia"/>
                <w:noProof w:val="0"/>
                <w:kern w:val="0"/>
                <w:u w:val="single"/>
              </w:rPr>
              <w:t>至</w:t>
            </w:r>
            <w:r w:rsidRPr="00930CE4">
              <w:rPr>
                <w:rFonts w:ascii="華康細明體" w:hint="eastAsia"/>
                <w:noProof w:val="0"/>
                <w:kern w:val="0"/>
              </w:rPr>
              <w:t>第</w:t>
            </w:r>
            <w:r w:rsidRPr="00930CE4">
              <w:rPr>
                <w:rFonts w:ascii="華康細明體" w:hint="eastAsia"/>
                <w:noProof w:val="0"/>
                <w:kern w:val="0"/>
                <w:u w:val="single"/>
              </w:rPr>
              <w:t>三</w:t>
            </w:r>
            <w:r w:rsidRPr="00930CE4">
              <w:rPr>
                <w:rFonts w:ascii="華康細明體" w:hint="eastAsia"/>
                <w:noProof w:val="0"/>
                <w:kern w:val="0"/>
              </w:rPr>
              <w:t>項從事農業工作農民之認定標準及資格審查辦法，由中央主管機關定之。</w:t>
            </w:r>
          </w:p>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t>委員林岱樺等17人提案：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農會法第十二條所定之農會會員從事農業工作，未領取</w:t>
            </w:r>
            <w:r w:rsidRPr="00930CE4">
              <w:rPr>
                <w:rFonts w:ascii="華康細明體" w:hint="eastAsia"/>
                <w:noProof w:val="0"/>
                <w:kern w:val="0"/>
                <w:u w:val="single"/>
              </w:rPr>
              <w:t>公教人員保險養老給付（含原公務人員保險養老給付與原私立學校教職員保險養老給付）、勞工保險老年給付、軍人保險退伍給付及國民年金保險老年年金給付</w:t>
            </w:r>
            <w:r w:rsidRPr="00930CE4">
              <w:rPr>
                <w:rFonts w:ascii="華康細明體" w:hint="eastAsia"/>
                <w:noProof w:val="0"/>
                <w:kern w:val="0"/>
              </w:rPr>
              <w:t>者，得參加本保險為被保險人，並以其所屬基層農會為投保單位。</w:t>
            </w:r>
            <w:r w:rsidRPr="00930CE4">
              <w:rPr>
                <w:rFonts w:ascii="華康細明體" w:hint="eastAsia"/>
                <w:noProof w:val="0"/>
                <w:kern w:val="0"/>
                <w:u w:val="single"/>
              </w:rPr>
              <w:t>但未符合陸海空軍軍官士官服役條例第二十三條第一項第二款規定者，不在此限。</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非前項農會會員，年滿十五歲以上從事農業工作之農民，未領取相關社會保險老年給付者，得參加本保險為被保險人，並以其戶籍所在地之基層農會為投保單位。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本條例中華民國一百零二年一月三十日修正施行前</w:t>
            </w:r>
            <w:r w:rsidRPr="00930CE4">
              <w:rPr>
                <w:rFonts w:ascii="華康細明體" w:hint="eastAsia"/>
                <w:noProof w:val="0"/>
                <w:kern w:val="0"/>
              </w:rPr>
              <w:lastRenderedPageBreak/>
              <w:t>已參加本保險而有領取相關社會保險老年給付或已提出相關社會保險老年給付申請者，於修正施行後得繼續參加本保險；其因資格變更致喪失本保險加保資格者，應依修正後之規定重新申請加保。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或喪失會員資格之日開始。被保險人於中華民國九十七年十一月二十七日以前因農會會員資格變更致喪失農會會員資格者，得於本條例九十九年一月二十七日修正施行後二年內向戶籍所在地投保單位重新申請加保資格審查，經審查仍符合本條例九十九年一月五日修正之條文施行前之加保資格者，其保險效力自喪失農會會員資格之日開始。被保險</w:t>
            </w:r>
            <w:r w:rsidRPr="00930CE4">
              <w:rPr>
                <w:rFonts w:ascii="華康細明體" w:hint="eastAsia"/>
                <w:noProof w:val="0"/>
                <w:kern w:val="0"/>
              </w:rPr>
              <w:lastRenderedPageBreak/>
              <w:t>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第一項及第二項從事農業工作農民之認定標準及資格審查辦法，由中央主管機關定之。</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本條例中華民國○年○月○日修正之條文施行前，已領取軍人保險退伍給付而參加本保險者，得於修正施行後繼續參加本保險；其因資格變更致喪失本保險加保資格者，應依修正後之規定重新申請加保，但屬不符合從事農業工作農民申請參加農民健康</w:t>
            </w:r>
            <w:r w:rsidRPr="00930CE4">
              <w:rPr>
                <w:rFonts w:ascii="華康細明體" w:hint="eastAsia"/>
                <w:noProof w:val="0"/>
                <w:kern w:val="0"/>
                <w:u w:val="single"/>
              </w:rPr>
              <w:lastRenderedPageBreak/>
              <w:t>保險認定標準及資格審查辦法第二條第一項第六款資格條件而喪失本保險加保資格者，得於修正施行後繼續參加本保險。</w:t>
            </w:r>
          </w:p>
        </w:tc>
        <w:tc>
          <w:tcPr>
            <w:tcW w:w="2275" w:type="dxa"/>
            <w:shd w:val="clear" w:color="auto" w:fill="auto"/>
          </w:tcPr>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lastRenderedPageBreak/>
              <w:t>委員謝衣</w:t>
            </w:r>
            <w:r w:rsidRPr="00930CE4">
              <w:rPr>
                <w:rFonts w:ascii="微軟正黑體" w:eastAsia="微軟正黑體" w:hAnsi="微軟正黑體" w:cs="微軟正黑體" w:hint="eastAsia"/>
                <w:b/>
                <w:noProof w:val="0"/>
                <w:kern w:val="0"/>
              </w:rPr>
              <w:t>鳯</w:t>
            </w:r>
            <w:r w:rsidRPr="00930CE4">
              <w:rPr>
                <w:rFonts w:ascii="華康細明體" w:hint="eastAsia"/>
                <w:b/>
                <w:noProof w:val="0"/>
                <w:kern w:val="0"/>
              </w:rPr>
              <w:t>等22人提案：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農會法第十二條所定之農會會員從事農業工作，未領取相關社會保險老年給付者，得參加本保險為被保險人，並以其所屬基層農會為投保單位。</w:t>
            </w:r>
            <w:r w:rsidRPr="00930CE4">
              <w:rPr>
                <w:rFonts w:ascii="華康細明體" w:hint="eastAsia"/>
                <w:noProof w:val="0"/>
                <w:kern w:val="0"/>
                <w:u w:val="single"/>
              </w:rPr>
              <w:t>但參加本保險前已領取軍人保險退伍給付，且未領取陸海空軍軍官士官服役條例第二十三條第一項第二款規定之退休俸或退伍金，不在此限。</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非前項農會會員，年滿十五歲以上從事農業工作之農民，未領取相關社會保險老年給付者，得參加本保險為被保險人，並以其戶籍所在地之基層農會為投保單位。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本條例中華民國一百零二年一月三十日修正施行前</w:t>
            </w:r>
            <w:r w:rsidRPr="00930CE4">
              <w:rPr>
                <w:rFonts w:ascii="華康細明體" w:hint="eastAsia"/>
                <w:noProof w:val="0"/>
                <w:kern w:val="0"/>
              </w:rPr>
              <w:lastRenderedPageBreak/>
              <w:t>已參加本保險而有領取相關社會保險老年給付或已提出相關社會保險老年給付申請者，於修正施行後得繼續參加本保險；其因資格變更致喪失本保險加保資格者，應依修正後之規定重新申請加保。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或喪失會員資格之日開始。被保險人於中華民國九十七年十一月二十七日以前因農會會員資格變更致喪失農會會員資格者，得於本條例九十九年一月二十七日修正施行後二年內向戶籍所在地投保單位重新申請加保資格審查，經審查仍符合本條例九十九年一月五日修正之條文施行前之加保資格者，其保險效力自喪失農會會員資格之日開始。被保險</w:t>
            </w:r>
            <w:r w:rsidRPr="00930CE4">
              <w:rPr>
                <w:rFonts w:ascii="華康細明體" w:hint="eastAsia"/>
                <w:noProof w:val="0"/>
                <w:kern w:val="0"/>
              </w:rPr>
              <w:lastRenderedPageBreak/>
              <w:t>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第一項</w:t>
            </w:r>
            <w:r w:rsidRPr="00930CE4">
              <w:rPr>
                <w:rFonts w:ascii="華康細明體" w:hint="eastAsia"/>
                <w:noProof w:val="0"/>
                <w:kern w:val="0"/>
                <w:u w:val="single"/>
              </w:rPr>
              <w:t>至</w:t>
            </w:r>
            <w:r w:rsidRPr="00930CE4">
              <w:rPr>
                <w:rFonts w:ascii="華康細明體" w:hint="eastAsia"/>
                <w:noProof w:val="0"/>
                <w:kern w:val="0"/>
              </w:rPr>
              <w:t>第二項從事農業工作農民之認定標準及資格審查辦法，由中央主管機關定之。</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本條例中華民國○年○月○日修正施行前已參加本保險而已領取軍人保險退伍給付者，於修正施行後得繼續參加本保險；其因資格變更致喪失本保險加保資格者，應依修正後之規定重新申請加保。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t>委員蘇治芬等22人提案：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w:t>
            </w:r>
            <w:r w:rsidRPr="00930CE4">
              <w:rPr>
                <w:rFonts w:ascii="華康細明體" w:hint="eastAsia"/>
                <w:noProof w:val="0"/>
                <w:kern w:val="0"/>
              </w:rPr>
              <w:lastRenderedPageBreak/>
              <w:t>二條所定之農會會員從事農業工作，未領取相關社會保險老年給付者，得參加本保險為被保險人，並以其所屬基層農會為投保單位。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前項所稱相關社會保險老年給付者，係指公教人員保險養老給付（含原公務人員保險養老給付與原私立學校教職員保險養老給付）、勞工保險老年給付、陸海空軍軍官士官服役條例第二十三條第一項第二款退休俸或退伍金及國民年金保險老年年金給付。</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非</w:t>
            </w:r>
            <w:r w:rsidRPr="00930CE4">
              <w:rPr>
                <w:rFonts w:ascii="華康細明體" w:hint="eastAsia"/>
                <w:noProof w:val="0"/>
                <w:kern w:val="0"/>
                <w:u w:val="single"/>
              </w:rPr>
              <w:t>第一</w:t>
            </w:r>
            <w:r w:rsidRPr="00930CE4">
              <w:rPr>
                <w:rFonts w:ascii="華康細明體" w:hint="eastAsia"/>
                <w:noProof w:val="0"/>
                <w:kern w:val="0"/>
              </w:rPr>
              <w:t>項農會會員，年滿十五歲以上從事農業工作之農民，未領取相關社會保險老年給付者，得參加本保險為被保險人，並以其戶籍所在地之基層農會為投保單位。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本條例中華民國一百零二年一月三十日修正施行前已參加本保險而有領取相關社會保險老年給付或已提出相關社會保險老年給付申請者，於修</w:t>
            </w:r>
            <w:r w:rsidRPr="00930CE4">
              <w:rPr>
                <w:rFonts w:ascii="華康細明體" w:hint="eastAsia"/>
                <w:noProof w:val="0"/>
                <w:kern w:val="0"/>
              </w:rPr>
              <w:lastRenderedPageBreak/>
              <w:t>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本條例中華民國○年○月○日修正施行前已參加本保險而已領取軍人保險退伍給付者，於修正施行後得繼續參加本保險；其因資格變更致喪失本保險加保資格者，應依修正後之規定重新申請加保。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或喪失會員資格之日開始。被保險人於中華民國九十七年十一月二十七日以前因農會會員資格變更致喪失農會會員資格者，得於本條例九十九年一月二十七日修正施行後二年內向戶籍所在地投保單位重新申請加保資格審查，經審查仍符合</w:t>
            </w:r>
            <w:r w:rsidRPr="00930CE4">
              <w:rPr>
                <w:rFonts w:ascii="華康細明體" w:hint="eastAsia"/>
                <w:noProof w:val="0"/>
                <w:kern w:val="0"/>
              </w:rPr>
              <w:lastRenderedPageBreak/>
              <w:t>本條例九十九年一月五日修正之條文施行前之加保資格者，其保險效力自喪失農會會員資格之日開始。被保險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第一項至第三項從事農業工作農民之認定標準及資格審查辦法，由中央主管機關定之。</w:t>
            </w:r>
          </w:p>
          <w:p w:rsidR="00732FFA" w:rsidRPr="00930CE4" w:rsidRDefault="00732FFA" w:rsidP="00F70A05">
            <w:pPr>
              <w:tabs>
                <w:tab w:val="left" w:pos="2520"/>
              </w:tabs>
              <w:autoSpaceDE w:val="0"/>
              <w:spacing w:line="320" w:lineRule="exact"/>
              <w:rPr>
                <w:rFonts w:ascii="華康細明體"/>
                <w:noProof w:val="0"/>
                <w:kern w:val="0"/>
              </w:rPr>
            </w:pPr>
          </w:p>
        </w:tc>
        <w:tc>
          <w:tcPr>
            <w:tcW w:w="2275" w:type="dxa"/>
            <w:shd w:val="clear" w:color="auto" w:fill="auto"/>
          </w:tcPr>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lastRenderedPageBreak/>
              <w:t>委員陳超明等16人提案：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農會法第十二條所定之農會會員從事農業工作，未領取相關社會保險老年給付者，得參加本保險為被保險人，並以其所屬基層農會為投保單位。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非前項農會會員，年滿十五歲以上從事農業工作之農民，未領取相關社會保險老年給付者，得參加本保險為被保險人，並以其戶籍所在地之基層農會為投保單位。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本條例中華民國一百零二年一月三十日修正施行前已參加本保險而有領取相關社會保險老年給付或已提出相關社會保險老年給付申請者，於修正施行後得繼續參加本保險；其因資</w:t>
            </w:r>
            <w:r w:rsidRPr="00930CE4">
              <w:rPr>
                <w:rFonts w:ascii="華康細明體" w:hint="eastAsia"/>
                <w:noProof w:val="0"/>
                <w:kern w:val="0"/>
              </w:rPr>
              <w:lastRenderedPageBreak/>
              <w:t>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參加本保險前，已領取過軍人保險退伍給付，且非領取陸海空軍軍官士官服役條例第二十三條第一項第二款規定之退休俸或退伍金，且未滿四十五歲者，得排除第一項至第三項所稱相關社會保險老年給付之規定。</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或喪失會員資格之日開始。被保險人於中華民國九十七年十一月二十七日以前因農會會員資格變更致喪失農會會員資格者，得於本條例九十九年一月二十七日修正施行後二年內向戶籍所在地投保單位重新申請加保資格審查，經審查仍符合本條例九十九年一</w:t>
            </w:r>
            <w:r w:rsidRPr="00930CE4">
              <w:rPr>
                <w:rFonts w:ascii="華康細明體" w:hint="eastAsia"/>
                <w:noProof w:val="0"/>
                <w:kern w:val="0"/>
              </w:rPr>
              <w:lastRenderedPageBreak/>
              <w:t>月五日修正之條文施行前之加保資格者，其保險效力自喪失農會會員資格之日開始。被保險人在其尚未向戶籍所在地之投保單位申請加保並完成資格審查前死亡者，得由其親屬檢具證明文件申請審查。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第一項及第二項從事農業工作農民之認定標準及資格審查辦法，由中央主管機關定之。</w:t>
            </w:r>
          </w:p>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t>委員吳斯懷等19人提案：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農會法第十二條所定之農會會員從事農業工作，未領取相關社會保險老年給付者，得參加本保險為被保險人，並以其所屬</w:t>
            </w:r>
            <w:r w:rsidRPr="00930CE4">
              <w:rPr>
                <w:rFonts w:ascii="華康細明體" w:hint="eastAsia"/>
                <w:noProof w:val="0"/>
                <w:kern w:val="0"/>
              </w:rPr>
              <w:lastRenderedPageBreak/>
              <w:t>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前項所稱相關社會保險老年給付者，係指公教人員保險養老給付（含原公務人員保險養老給付與原私立學校教職員保險養老給付）、勞工保險老年給付、陸海空軍軍官士官服役條例第二十三條第一項第二款退休俸或退伍金及國民年金保險老年年金給付。</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非</w:t>
            </w:r>
            <w:r w:rsidRPr="00930CE4">
              <w:rPr>
                <w:rFonts w:ascii="華康細明體" w:hint="eastAsia"/>
                <w:noProof w:val="0"/>
                <w:kern w:val="0"/>
                <w:u w:val="single"/>
              </w:rPr>
              <w:t>第一</w:t>
            </w:r>
            <w:r w:rsidRPr="00930CE4">
              <w:rPr>
                <w:rFonts w:ascii="華康細明體" w:hint="eastAsia"/>
                <w:noProof w:val="0"/>
                <w:kern w:val="0"/>
              </w:rPr>
              <w:t>項農會會員，年滿十五歲以上從事農業工作之農民，未領取相關社會保險老年給付者，得參加本保險為被保險人，並以其戶籍所在地之基層農會為投保單位。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w:t>
            </w:r>
            <w:r w:rsidRPr="00930CE4">
              <w:rPr>
                <w:rFonts w:ascii="華康細明體" w:hint="eastAsia"/>
                <w:noProof w:val="0"/>
                <w:kern w:val="0"/>
                <w:u w:val="single"/>
              </w:rPr>
              <w:t>○年○月○日</w:t>
            </w:r>
            <w:r w:rsidRPr="00930CE4">
              <w:rPr>
                <w:rFonts w:ascii="華康細明體" w:hint="eastAsia"/>
                <w:noProof w:val="0"/>
                <w:kern w:val="0"/>
              </w:rPr>
              <w:t>修正施行前已參加本保險而有領取相關社會保險老年給付</w:t>
            </w:r>
            <w:r w:rsidRPr="00930CE4">
              <w:rPr>
                <w:rFonts w:ascii="華康細明體" w:hint="eastAsia"/>
                <w:noProof w:val="0"/>
                <w:kern w:val="0"/>
                <w:u w:val="single"/>
              </w:rPr>
              <w:t>、軍人保險退伍給付</w:t>
            </w:r>
            <w:r w:rsidRPr="00930CE4">
              <w:rPr>
                <w:rFonts w:ascii="華康細明體" w:hint="eastAsia"/>
                <w:noProof w:val="0"/>
                <w:kern w:val="0"/>
              </w:rPr>
              <w:t>或已提出相關社會保險老年給付申請者，於修正施行後得繼續參加本保險；其因資格變更致喪失本保險加保資格者，應依修正後之規定重新申請</w:t>
            </w:r>
            <w:r w:rsidRPr="00930CE4">
              <w:rPr>
                <w:rFonts w:ascii="華康細明體" w:hint="eastAsia"/>
                <w:noProof w:val="0"/>
                <w:kern w:val="0"/>
              </w:rPr>
              <w:lastRenderedPageBreak/>
              <w:t>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或喪失會員資格之日開始。被保險人於中華民國九十七年十一月二十七日以前因農會會員資格變更致喪失農會會員資格者，得於本條例九十九年一月二十七日修正施行後二年內向戶籍所在地投保單位重新申請加保資格審查，經審查仍符合本條例九十九年一月五日修正之條文施行前之加保資格者，其保險效力自喪失農會會員資格之日開始。被保險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w:t>
            </w:r>
            <w:r w:rsidRPr="00930CE4">
              <w:rPr>
                <w:rFonts w:ascii="華康細明體" w:hint="eastAsia"/>
                <w:noProof w:val="0"/>
                <w:kern w:val="0"/>
              </w:rPr>
              <w:lastRenderedPageBreak/>
              <w:t>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第一項及第</w:t>
            </w:r>
            <w:r w:rsidRPr="00930CE4">
              <w:rPr>
                <w:rFonts w:ascii="華康細明體" w:hint="eastAsia"/>
                <w:noProof w:val="0"/>
                <w:kern w:val="0"/>
                <w:u w:val="single"/>
              </w:rPr>
              <w:t>三</w:t>
            </w:r>
            <w:r w:rsidRPr="00930CE4">
              <w:rPr>
                <w:rFonts w:ascii="華康細明體" w:hint="eastAsia"/>
                <w:noProof w:val="0"/>
                <w:kern w:val="0"/>
              </w:rPr>
              <w:t>項從事農業工作農民之認定標準及資格審查辦法，由中央主管機關定之。</w:t>
            </w:r>
          </w:p>
          <w:p w:rsidR="00732FFA" w:rsidRPr="00930CE4" w:rsidRDefault="00732FFA" w:rsidP="00F70A05">
            <w:pPr>
              <w:tabs>
                <w:tab w:val="left" w:pos="2520"/>
              </w:tabs>
              <w:autoSpaceDE w:val="0"/>
              <w:spacing w:line="320" w:lineRule="exact"/>
              <w:rPr>
                <w:rFonts w:ascii="華康細明體"/>
                <w:noProof w:val="0"/>
                <w:kern w:val="0"/>
              </w:rPr>
            </w:pPr>
          </w:p>
        </w:tc>
        <w:tc>
          <w:tcPr>
            <w:tcW w:w="2276" w:type="dxa"/>
            <w:shd w:val="clear" w:color="auto" w:fill="auto"/>
          </w:tcPr>
          <w:p w:rsidR="00732FFA" w:rsidRPr="00930CE4" w:rsidRDefault="00732FFA" w:rsidP="00F70A05">
            <w:pPr>
              <w:tabs>
                <w:tab w:val="left" w:pos="2520"/>
              </w:tabs>
              <w:autoSpaceDE w:val="0"/>
              <w:spacing w:line="320" w:lineRule="exact"/>
              <w:ind w:leftChars="50" w:left="105" w:rightChars="50" w:right="105"/>
              <w:rPr>
                <w:rFonts w:ascii="華康細明體"/>
                <w:noProof w:val="0"/>
                <w:kern w:val="0"/>
              </w:rPr>
            </w:pPr>
            <w:r w:rsidRPr="00930CE4">
              <w:rPr>
                <w:rFonts w:ascii="華康細明體" w:hint="eastAsia"/>
                <w:b/>
                <w:noProof w:val="0"/>
                <w:kern w:val="0"/>
              </w:rPr>
              <w:lastRenderedPageBreak/>
              <w:t>委員周春米等20人提案：</w:t>
            </w:r>
          </w:p>
          <w:p w:rsidR="00732FFA" w:rsidRPr="00930CE4" w:rsidRDefault="00732FFA" w:rsidP="00F70A05">
            <w:pPr>
              <w:tabs>
                <w:tab w:val="left" w:pos="2520"/>
              </w:tabs>
              <w:autoSpaceDE w:val="0"/>
              <w:spacing w:line="320" w:lineRule="exact"/>
              <w:ind w:leftChars="50" w:left="316" w:rightChars="50" w:right="105" w:hangingChars="100" w:hanging="211"/>
              <w:rPr>
                <w:rFonts w:ascii="華康細明體"/>
                <w:noProof w:val="0"/>
                <w:kern w:val="0"/>
              </w:rPr>
            </w:pPr>
            <w:r w:rsidRPr="00930CE4">
              <w:rPr>
                <w:rFonts w:ascii="華康細明體" w:hint="eastAsia"/>
                <w:noProof w:val="0"/>
                <w:kern w:val="0"/>
              </w:rPr>
              <w:t>第五條　農會法第十二條所定之農會會員從事農業工作，未領取相關社會保險老年給付者，得參加本保險為被保險人，並以其所屬基層農會為投保單位。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非前項農會會員，年滿十五歲以上從事農業工作之農民，未領取相關社會保險老年給付者，得參加本保險為被保險人，並以其戶籍所在地之基層農會為投保單位。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前二項已領取相關社會保險老年給付者，但領取未達一定金額，得參加本保險為被保險人，並以其所屬基層農會或戶籍所在地之基層農會為投保單位。</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w:t>
            </w:r>
            <w:r w:rsidRPr="00930CE4">
              <w:rPr>
                <w:rFonts w:ascii="華康細明體" w:hint="eastAsia"/>
                <w:noProof w:val="0"/>
                <w:kern w:val="0"/>
              </w:rPr>
              <w:lastRenderedPageBreak/>
              <w:t>國一百零二年一月三十日修正施行前已參加本保險而有領取相關社會保險老年給付或已提出相關社會保險老年給付申請者，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本條例中華民國○年○月○日修正施行前已參加本保險而已領取相關社會保險老年給付者，但領取未達一定金額，於修正施行後得繼續參加本保險；其因資格變更致喪失本保險加保資格者，應依修正後之規定重新申請加保。</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農會會員已參加本保險者，因戶籍遷離原農會組織區域或因會員資格變更致喪失會員資格，經戶籍所在地投保單位審查仍符合第一項或第二項規定加保資格者，其保險效力自戶籍遷入農會組織區域或喪失會員資格之日開始。被保險人於中華民國九十七年十一月二十七日</w:t>
            </w:r>
            <w:r w:rsidRPr="00930CE4">
              <w:rPr>
                <w:rFonts w:ascii="華康細明體" w:hint="eastAsia"/>
                <w:noProof w:val="0"/>
                <w:kern w:val="0"/>
              </w:rPr>
              <w:lastRenderedPageBreak/>
              <w:t>以前因農會會員資格變更致喪失農會會員資格者，得於本條例九十九年一月二十七日修正施行後二年內向戶籍所在地投保單位重新申請加保資格審查，經審查仍符合本條例九十九年一月五日修正之條文施行前之加保資格者，其保險效力自喪失農會會員資格之日開始。被保險人在其尚未向戶籍所在地之投保單位申請加保並完成資格審查前死亡者，得由其親屬檢具證明文件申請審查。</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本條例中華民國九十七年十一月二十六日修正施行前，被保險人因戶籍遷移致喪失被保險人資格，其確有繳交保險費且在保險有效期間罹患傷病，並因同一傷病致診斷身心障礙者，得於九十九年十一月二十七日以前由本人重新提出申請身心障礙給付，不受第三十六條規定之限制。</w:t>
            </w:r>
          </w:p>
          <w:p w:rsidR="00732FFA" w:rsidRPr="00930CE4" w:rsidRDefault="00732FFA" w:rsidP="00F70A05">
            <w:pPr>
              <w:tabs>
                <w:tab w:val="left" w:pos="2520"/>
              </w:tabs>
              <w:autoSpaceDE w:val="0"/>
              <w:spacing w:line="320" w:lineRule="exact"/>
              <w:ind w:leftChars="150" w:left="316" w:rightChars="50" w:right="105" w:firstLineChars="200" w:firstLine="422"/>
              <w:rPr>
                <w:rFonts w:ascii="華康細明體"/>
                <w:noProof w:val="0"/>
                <w:kern w:val="0"/>
              </w:rPr>
            </w:pPr>
            <w:r w:rsidRPr="00930CE4">
              <w:rPr>
                <w:rFonts w:ascii="華康細明體" w:hint="eastAsia"/>
                <w:noProof w:val="0"/>
                <w:kern w:val="0"/>
              </w:rPr>
              <w:t>第一項至第三項從事農業工作農民之認定標準及資格審查辦法，由中</w:t>
            </w:r>
            <w:r w:rsidRPr="00930CE4">
              <w:rPr>
                <w:rFonts w:ascii="華康細明體" w:hint="eastAsia"/>
                <w:noProof w:val="0"/>
                <w:kern w:val="0"/>
              </w:rPr>
              <w:lastRenderedPageBreak/>
              <w:t>央主管機關定之。</w:t>
            </w:r>
          </w:p>
          <w:p w:rsidR="00732FFA" w:rsidRPr="00930CE4" w:rsidRDefault="00732FFA" w:rsidP="00F70A05">
            <w:pPr>
              <w:tabs>
                <w:tab w:val="left" w:pos="2520"/>
              </w:tabs>
              <w:autoSpaceDE w:val="0"/>
              <w:spacing w:line="320" w:lineRule="exact"/>
              <w:ind w:leftChars="150" w:left="316" w:rightChars="50" w:right="105" w:firstLineChars="200" w:firstLine="422"/>
              <w:rPr>
                <w:rFonts w:ascii="標楷體" w:eastAsia="標楷體" w:hAnsi="標楷體"/>
                <w:noProof w:val="0"/>
                <w:kern w:val="0"/>
                <w:sz w:val="28"/>
                <w:u w:val="single"/>
              </w:rPr>
            </w:pPr>
            <w:r w:rsidRPr="00930CE4">
              <w:rPr>
                <w:rFonts w:ascii="華康細明體" w:hint="eastAsia"/>
                <w:noProof w:val="0"/>
                <w:kern w:val="0"/>
                <w:u w:val="single"/>
              </w:rPr>
              <w:t>第三項、第五項之金額數額，由中央主管機關定之。</w:t>
            </w:r>
          </w:p>
        </w:tc>
      </w:tr>
      <w:tr w:rsidR="00732FFA" w:rsidRPr="00930CE4" w:rsidTr="00390A71">
        <w:tc>
          <w:tcPr>
            <w:tcW w:w="2275" w:type="dxa"/>
            <w:shd w:val="clear" w:color="auto" w:fill="auto"/>
          </w:tcPr>
          <w:p w:rsidR="00732FFA" w:rsidRPr="00930CE4" w:rsidRDefault="00732FFA" w:rsidP="00F70A05">
            <w:pPr>
              <w:tabs>
                <w:tab w:val="left" w:pos="2520"/>
              </w:tabs>
              <w:autoSpaceDE w:val="0"/>
              <w:spacing w:line="330" w:lineRule="exact"/>
              <w:ind w:leftChars="50" w:left="105" w:rightChars="50" w:right="105"/>
              <w:rPr>
                <w:rFonts w:ascii="華康細明體"/>
                <w:noProof w:val="0"/>
                <w:kern w:val="0"/>
              </w:rPr>
            </w:pPr>
            <w:r w:rsidRPr="00930CE4">
              <w:rPr>
                <w:rFonts w:ascii="華康細明體" w:hint="eastAsia"/>
                <w:b/>
                <w:noProof w:val="0"/>
                <w:kern w:val="0"/>
              </w:rPr>
              <w:lastRenderedPageBreak/>
              <w:t>委員陳亭妃等18人提案：</w:t>
            </w:r>
          </w:p>
          <w:p w:rsidR="00732FFA" w:rsidRPr="00930CE4" w:rsidRDefault="00732FFA" w:rsidP="00F70A05">
            <w:pPr>
              <w:tabs>
                <w:tab w:val="left" w:pos="2520"/>
              </w:tabs>
              <w:autoSpaceDE w:val="0"/>
              <w:spacing w:line="330" w:lineRule="exact"/>
              <w:ind w:leftChars="50" w:left="316" w:rightChars="50" w:right="105" w:hangingChars="100" w:hanging="211"/>
              <w:rPr>
                <w:rFonts w:ascii="華康細明體"/>
                <w:noProof w:val="0"/>
                <w:kern w:val="0"/>
              </w:rPr>
            </w:pPr>
            <w:r w:rsidRPr="00930CE4">
              <w:rPr>
                <w:rFonts w:ascii="華康細明體" w:hint="eastAsia"/>
                <w:noProof w:val="0"/>
                <w:kern w:val="0"/>
              </w:rPr>
              <w:t>第七條　被保險人有下列情形之一者，得繼續參加本保險：</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rPr>
              <w:t>一、應徵召服兵役。</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rPr>
              <w:t>二、派遣出國訪問、研習或提供服務。</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rPr>
              <w:t>三、本條例九十七年十一月七日修正之條文公布前已參加本保險之被保險人，於年滿六十五歲且年資累計達十五年以上，將所有農地全部委由農業主管機關指定之單位協助辦理移轉或出租，致未繼續實際從事農業工作。</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u w:val="single"/>
              </w:rPr>
              <w:t>四、參加本保險之被保險人，年滿五十五歲以上，其認定實際從事農業之農地被徵收者。</w:t>
            </w:r>
          </w:p>
        </w:tc>
        <w:tc>
          <w:tcPr>
            <w:tcW w:w="2275" w:type="dxa"/>
            <w:shd w:val="clear" w:color="auto" w:fill="auto"/>
          </w:tcPr>
          <w:p w:rsidR="00732FFA" w:rsidRPr="00930CE4" w:rsidRDefault="00732FFA" w:rsidP="00F70A05">
            <w:pPr>
              <w:tabs>
                <w:tab w:val="left" w:pos="2520"/>
              </w:tabs>
              <w:autoSpaceDE w:val="0"/>
              <w:spacing w:line="330" w:lineRule="exact"/>
              <w:ind w:leftChars="50" w:left="105" w:rightChars="50" w:right="105"/>
              <w:rPr>
                <w:rFonts w:ascii="華康細明體"/>
                <w:noProof w:val="0"/>
                <w:kern w:val="0"/>
              </w:rPr>
            </w:pPr>
            <w:r w:rsidRPr="00930CE4">
              <w:rPr>
                <w:rFonts w:ascii="華康細明體" w:hint="eastAsia"/>
                <w:b/>
                <w:noProof w:val="0"/>
                <w:kern w:val="0"/>
              </w:rPr>
              <w:t>委員蔡易餘等19人提案：</w:t>
            </w:r>
          </w:p>
          <w:p w:rsidR="00732FFA" w:rsidRPr="00930CE4" w:rsidRDefault="00732FFA" w:rsidP="00F70A05">
            <w:pPr>
              <w:tabs>
                <w:tab w:val="left" w:pos="2520"/>
              </w:tabs>
              <w:autoSpaceDE w:val="0"/>
              <w:spacing w:line="330" w:lineRule="exact"/>
              <w:ind w:leftChars="50" w:left="316" w:rightChars="50" w:right="105" w:hangingChars="100" w:hanging="211"/>
              <w:rPr>
                <w:rFonts w:ascii="華康細明體"/>
                <w:noProof w:val="0"/>
                <w:kern w:val="0"/>
              </w:rPr>
            </w:pPr>
            <w:r w:rsidRPr="00930CE4">
              <w:rPr>
                <w:rFonts w:ascii="華康細明體" w:hint="eastAsia"/>
                <w:noProof w:val="0"/>
                <w:kern w:val="0"/>
              </w:rPr>
              <w:t>第七條　被保險人有下列情形之一者，得繼續參加本保險：</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rPr>
              <w:t>一、應徵召服兵役。</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rPr>
              <w:t>二、派遣出國訪問、研習或提供服務。</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rPr>
              <w:t>三、本條例九十七年十一月七日修正之條文公布前已參加本保險之被保險人，於年滿六十五歲且年資累計達十五年以上，將所有農地全部委由農業主管機關指定之單位協助辦理移轉或出租，致未繼續實際從事農業工作。</w:t>
            </w:r>
          </w:p>
          <w:p w:rsidR="00732FFA" w:rsidRPr="00930CE4" w:rsidRDefault="00732FFA" w:rsidP="00F70A05">
            <w:pPr>
              <w:tabs>
                <w:tab w:val="left" w:pos="2520"/>
              </w:tabs>
              <w:autoSpaceDE w:val="0"/>
              <w:spacing w:line="330" w:lineRule="exact"/>
              <w:ind w:leftChars="150" w:left="527" w:rightChars="50" w:right="105" w:hangingChars="100" w:hanging="211"/>
              <w:rPr>
                <w:rFonts w:ascii="華康細明體"/>
                <w:noProof w:val="0"/>
                <w:kern w:val="0"/>
              </w:rPr>
            </w:pPr>
            <w:r w:rsidRPr="00930CE4">
              <w:rPr>
                <w:rFonts w:ascii="華康細明體" w:hint="eastAsia"/>
                <w:noProof w:val="0"/>
                <w:kern w:val="0"/>
                <w:u w:val="single"/>
              </w:rPr>
              <w:t>四、參加本保險之被保險人，年滿五十五歲以上，其認定實際從事農業之農地被徵收者。</w:t>
            </w:r>
          </w:p>
        </w:tc>
        <w:tc>
          <w:tcPr>
            <w:tcW w:w="2275" w:type="dxa"/>
            <w:shd w:val="clear" w:color="auto" w:fill="auto"/>
          </w:tcPr>
          <w:p w:rsidR="00732FFA" w:rsidRPr="00930CE4" w:rsidRDefault="00732FFA" w:rsidP="00F70A05">
            <w:pPr>
              <w:tabs>
                <w:tab w:val="left" w:pos="2520"/>
              </w:tabs>
              <w:autoSpaceDE w:val="0"/>
              <w:spacing w:line="330" w:lineRule="exact"/>
              <w:rPr>
                <w:rFonts w:ascii="華康細明體"/>
                <w:noProof w:val="0"/>
                <w:kern w:val="0"/>
              </w:rPr>
            </w:pPr>
          </w:p>
        </w:tc>
        <w:tc>
          <w:tcPr>
            <w:tcW w:w="2276" w:type="dxa"/>
            <w:shd w:val="clear" w:color="auto" w:fill="auto"/>
          </w:tcPr>
          <w:p w:rsidR="00732FFA" w:rsidRPr="00930CE4" w:rsidRDefault="00732FFA" w:rsidP="00F70A05">
            <w:pPr>
              <w:tabs>
                <w:tab w:val="left" w:pos="2520"/>
              </w:tabs>
              <w:autoSpaceDE w:val="0"/>
              <w:spacing w:line="330" w:lineRule="exact"/>
              <w:rPr>
                <w:rFonts w:ascii="華康細明體"/>
                <w:noProof w:val="0"/>
                <w:kern w:val="0"/>
              </w:rPr>
            </w:pPr>
          </w:p>
        </w:tc>
      </w:tr>
      <w:tr w:rsidR="00732FFA" w:rsidRPr="00930CE4" w:rsidTr="00390A71">
        <w:tc>
          <w:tcPr>
            <w:tcW w:w="2275" w:type="dxa"/>
            <w:shd w:val="clear" w:color="auto" w:fill="auto"/>
          </w:tcPr>
          <w:p w:rsidR="00732FFA" w:rsidRPr="00930CE4" w:rsidRDefault="00732FFA" w:rsidP="00F70A05">
            <w:pPr>
              <w:tabs>
                <w:tab w:val="left" w:pos="2520"/>
              </w:tabs>
              <w:autoSpaceDE w:val="0"/>
              <w:spacing w:line="325" w:lineRule="exact"/>
              <w:ind w:leftChars="50" w:left="105" w:rightChars="50" w:right="105"/>
              <w:rPr>
                <w:rFonts w:ascii="華康細明體"/>
                <w:noProof w:val="0"/>
                <w:kern w:val="0"/>
              </w:rPr>
            </w:pPr>
            <w:r w:rsidRPr="00930CE4">
              <w:rPr>
                <w:rFonts w:ascii="華康細明體" w:hint="eastAsia"/>
                <w:b/>
                <w:noProof w:val="0"/>
                <w:kern w:val="0"/>
              </w:rPr>
              <w:t>委員陳亭妃等18人提案：</w:t>
            </w:r>
          </w:p>
          <w:p w:rsidR="00732FFA" w:rsidRPr="00930CE4" w:rsidRDefault="00732FFA" w:rsidP="00F70A05">
            <w:pPr>
              <w:tabs>
                <w:tab w:val="left" w:pos="2520"/>
              </w:tabs>
              <w:autoSpaceDE w:val="0"/>
              <w:spacing w:line="325" w:lineRule="exact"/>
              <w:ind w:leftChars="50" w:left="316" w:rightChars="50" w:right="105" w:hangingChars="100" w:hanging="211"/>
              <w:rPr>
                <w:rFonts w:ascii="華康細明體"/>
                <w:noProof w:val="0"/>
                <w:kern w:val="0"/>
              </w:rPr>
            </w:pPr>
            <w:r w:rsidRPr="00930CE4">
              <w:rPr>
                <w:rFonts w:ascii="華康細明體" w:hint="eastAsia"/>
                <w:noProof w:val="0"/>
                <w:kern w:val="0"/>
              </w:rPr>
              <w:lastRenderedPageBreak/>
              <w:t>第二十三條　領取保險給付之請求權，自得請領之日起，因</w:t>
            </w:r>
            <w:r w:rsidRPr="00930CE4">
              <w:rPr>
                <w:rFonts w:ascii="華康細明體" w:hint="eastAsia"/>
                <w:noProof w:val="0"/>
                <w:kern w:val="0"/>
                <w:u w:val="single"/>
              </w:rPr>
              <w:t>五</w:t>
            </w:r>
            <w:r w:rsidRPr="00930CE4">
              <w:rPr>
                <w:rFonts w:ascii="華康細明體" w:hint="eastAsia"/>
                <w:noProof w:val="0"/>
                <w:kern w:val="0"/>
              </w:rPr>
              <w:t>年間不行使而消滅。</w:t>
            </w:r>
          </w:p>
          <w:p w:rsidR="00732FFA" w:rsidRPr="00930CE4" w:rsidRDefault="00732FFA" w:rsidP="00F70A05">
            <w:pPr>
              <w:tabs>
                <w:tab w:val="left" w:pos="2520"/>
              </w:tabs>
              <w:autoSpaceDE w:val="0"/>
              <w:spacing w:line="325" w:lineRule="exact"/>
              <w:ind w:leftChars="50" w:left="105" w:rightChars="50" w:right="105"/>
              <w:rPr>
                <w:rFonts w:ascii="華康細明體"/>
                <w:noProof w:val="0"/>
                <w:kern w:val="0"/>
              </w:rPr>
            </w:pPr>
            <w:r w:rsidRPr="00930CE4">
              <w:rPr>
                <w:rFonts w:ascii="華康細明體" w:hint="eastAsia"/>
                <w:b/>
                <w:noProof w:val="0"/>
                <w:kern w:val="0"/>
              </w:rPr>
              <w:t>委員劉建國等18人提案：</w:t>
            </w:r>
          </w:p>
          <w:p w:rsidR="00732FFA" w:rsidRPr="00930CE4" w:rsidRDefault="00732FFA" w:rsidP="00F70A05">
            <w:pPr>
              <w:tabs>
                <w:tab w:val="left" w:pos="2520"/>
              </w:tabs>
              <w:autoSpaceDE w:val="0"/>
              <w:spacing w:line="325" w:lineRule="exact"/>
              <w:ind w:leftChars="50" w:left="316" w:rightChars="50" w:right="105" w:hangingChars="100" w:hanging="211"/>
              <w:rPr>
                <w:rFonts w:ascii="華康細明體"/>
                <w:noProof w:val="0"/>
                <w:kern w:val="0"/>
              </w:rPr>
            </w:pPr>
            <w:r w:rsidRPr="00930CE4">
              <w:rPr>
                <w:rFonts w:ascii="華康細明體" w:hint="eastAsia"/>
                <w:noProof w:val="0"/>
                <w:kern w:val="0"/>
              </w:rPr>
              <w:t>第二十三條　領取保險給付之請求權，自得請領之日起，因</w:t>
            </w:r>
            <w:r w:rsidRPr="00930CE4">
              <w:rPr>
                <w:rFonts w:ascii="華康細明體" w:hint="eastAsia"/>
                <w:noProof w:val="0"/>
                <w:kern w:val="0"/>
                <w:u w:val="single"/>
              </w:rPr>
              <w:t>五</w:t>
            </w:r>
            <w:r w:rsidRPr="00930CE4">
              <w:rPr>
                <w:rFonts w:ascii="華康細明體" w:hint="eastAsia"/>
                <w:noProof w:val="0"/>
                <w:kern w:val="0"/>
              </w:rPr>
              <w:t>年間不行使而消滅。</w:t>
            </w:r>
          </w:p>
        </w:tc>
        <w:tc>
          <w:tcPr>
            <w:tcW w:w="2275" w:type="dxa"/>
            <w:shd w:val="clear" w:color="auto" w:fill="auto"/>
          </w:tcPr>
          <w:p w:rsidR="00732FFA" w:rsidRPr="00930CE4" w:rsidRDefault="00732FFA" w:rsidP="00F70A05">
            <w:pPr>
              <w:tabs>
                <w:tab w:val="left" w:pos="2520"/>
              </w:tabs>
              <w:autoSpaceDE w:val="0"/>
              <w:spacing w:line="325" w:lineRule="exact"/>
              <w:ind w:leftChars="50" w:left="105" w:rightChars="50" w:right="105"/>
              <w:rPr>
                <w:rFonts w:ascii="華康細明體"/>
                <w:noProof w:val="0"/>
                <w:kern w:val="0"/>
              </w:rPr>
            </w:pPr>
            <w:r w:rsidRPr="00930CE4">
              <w:rPr>
                <w:rFonts w:ascii="華康細明體" w:hint="eastAsia"/>
                <w:b/>
                <w:noProof w:val="0"/>
                <w:kern w:val="0"/>
              </w:rPr>
              <w:lastRenderedPageBreak/>
              <w:t>委員謝衣</w:t>
            </w:r>
            <w:r w:rsidRPr="00930CE4">
              <w:rPr>
                <w:rFonts w:ascii="微軟正黑體" w:eastAsia="微軟正黑體" w:hAnsi="微軟正黑體" w:cs="微軟正黑體" w:hint="eastAsia"/>
                <w:b/>
                <w:noProof w:val="0"/>
                <w:kern w:val="0"/>
              </w:rPr>
              <w:t>鳯</w:t>
            </w:r>
            <w:r w:rsidRPr="00930CE4">
              <w:rPr>
                <w:rFonts w:ascii="華康細明體" w:hint="eastAsia"/>
                <w:b/>
                <w:noProof w:val="0"/>
                <w:kern w:val="0"/>
              </w:rPr>
              <w:t>等25人提案：</w:t>
            </w:r>
          </w:p>
          <w:p w:rsidR="00732FFA" w:rsidRPr="00930CE4" w:rsidRDefault="00732FFA" w:rsidP="00F70A05">
            <w:pPr>
              <w:tabs>
                <w:tab w:val="left" w:pos="2520"/>
              </w:tabs>
              <w:autoSpaceDE w:val="0"/>
              <w:spacing w:line="325" w:lineRule="exact"/>
              <w:ind w:leftChars="50" w:left="316" w:rightChars="50" w:right="105" w:hangingChars="100" w:hanging="211"/>
              <w:rPr>
                <w:rFonts w:ascii="華康細明體"/>
                <w:noProof w:val="0"/>
                <w:kern w:val="0"/>
              </w:rPr>
            </w:pPr>
            <w:r w:rsidRPr="00930CE4">
              <w:rPr>
                <w:rFonts w:ascii="華康細明體" w:hint="eastAsia"/>
                <w:noProof w:val="0"/>
                <w:kern w:val="0"/>
              </w:rPr>
              <w:lastRenderedPageBreak/>
              <w:t>第二十三條　領取保險給付之請求權，自得請領之日起，因</w:t>
            </w:r>
            <w:r w:rsidRPr="00930CE4">
              <w:rPr>
                <w:rFonts w:ascii="華康細明體" w:hint="eastAsia"/>
                <w:noProof w:val="0"/>
                <w:kern w:val="0"/>
                <w:u w:val="single"/>
              </w:rPr>
              <w:t>五</w:t>
            </w:r>
            <w:r w:rsidRPr="00930CE4">
              <w:rPr>
                <w:rFonts w:ascii="華康細明體" w:hint="eastAsia"/>
                <w:noProof w:val="0"/>
                <w:kern w:val="0"/>
              </w:rPr>
              <w:t>年間不行使而消滅。</w:t>
            </w:r>
          </w:p>
          <w:p w:rsidR="00732FFA" w:rsidRPr="00930CE4" w:rsidRDefault="00732FFA" w:rsidP="00F70A05">
            <w:pPr>
              <w:tabs>
                <w:tab w:val="left" w:pos="2520"/>
              </w:tabs>
              <w:autoSpaceDE w:val="0"/>
              <w:spacing w:line="325" w:lineRule="exact"/>
              <w:rPr>
                <w:rFonts w:ascii="華康細明體"/>
                <w:noProof w:val="0"/>
                <w:kern w:val="0"/>
              </w:rPr>
            </w:pPr>
          </w:p>
        </w:tc>
        <w:tc>
          <w:tcPr>
            <w:tcW w:w="2275" w:type="dxa"/>
            <w:shd w:val="clear" w:color="auto" w:fill="auto"/>
          </w:tcPr>
          <w:p w:rsidR="00732FFA" w:rsidRPr="00930CE4" w:rsidRDefault="00732FFA" w:rsidP="00F70A05">
            <w:pPr>
              <w:tabs>
                <w:tab w:val="left" w:pos="2520"/>
              </w:tabs>
              <w:autoSpaceDE w:val="0"/>
              <w:spacing w:line="325" w:lineRule="exact"/>
              <w:ind w:leftChars="50" w:left="105" w:rightChars="50" w:right="105"/>
              <w:rPr>
                <w:rFonts w:ascii="華康細明體"/>
                <w:noProof w:val="0"/>
                <w:kern w:val="0"/>
              </w:rPr>
            </w:pPr>
            <w:r w:rsidRPr="00930CE4">
              <w:rPr>
                <w:rFonts w:ascii="華康細明體" w:hint="eastAsia"/>
                <w:b/>
                <w:noProof w:val="0"/>
                <w:kern w:val="0"/>
              </w:rPr>
              <w:lastRenderedPageBreak/>
              <w:t>委員楊瓊瓔等17人提案：</w:t>
            </w:r>
          </w:p>
          <w:p w:rsidR="00732FFA" w:rsidRPr="00930CE4" w:rsidRDefault="00732FFA" w:rsidP="00F70A05">
            <w:pPr>
              <w:tabs>
                <w:tab w:val="left" w:pos="2520"/>
              </w:tabs>
              <w:autoSpaceDE w:val="0"/>
              <w:spacing w:line="325" w:lineRule="exact"/>
              <w:ind w:leftChars="50" w:left="316" w:rightChars="50" w:right="105" w:hangingChars="100" w:hanging="211"/>
              <w:rPr>
                <w:rFonts w:ascii="華康細明體"/>
                <w:noProof w:val="0"/>
                <w:kern w:val="0"/>
              </w:rPr>
            </w:pPr>
            <w:r w:rsidRPr="00930CE4">
              <w:rPr>
                <w:rFonts w:ascii="華康細明體" w:hint="eastAsia"/>
                <w:noProof w:val="0"/>
                <w:kern w:val="0"/>
              </w:rPr>
              <w:lastRenderedPageBreak/>
              <w:t>第二十三條　領取保險給付之請求權，自得請領之日起，因</w:t>
            </w:r>
            <w:r w:rsidRPr="00930CE4">
              <w:rPr>
                <w:rFonts w:ascii="華康細明體" w:hint="eastAsia"/>
                <w:noProof w:val="0"/>
                <w:kern w:val="0"/>
                <w:u w:val="single"/>
              </w:rPr>
              <w:t>五</w:t>
            </w:r>
            <w:r w:rsidRPr="00930CE4">
              <w:rPr>
                <w:rFonts w:ascii="華康細明體" w:hint="eastAsia"/>
                <w:noProof w:val="0"/>
                <w:kern w:val="0"/>
              </w:rPr>
              <w:t>年間不行使而消滅。</w:t>
            </w:r>
          </w:p>
          <w:p w:rsidR="00732FFA" w:rsidRPr="00930CE4" w:rsidRDefault="00732FFA" w:rsidP="00F70A05">
            <w:pPr>
              <w:tabs>
                <w:tab w:val="left" w:pos="2520"/>
              </w:tabs>
              <w:autoSpaceDE w:val="0"/>
              <w:spacing w:line="325" w:lineRule="exact"/>
              <w:rPr>
                <w:rFonts w:ascii="華康細明體"/>
                <w:noProof w:val="0"/>
                <w:kern w:val="0"/>
              </w:rPr>
            </w:pPr>
          </w:p>
        </w:tc>
        <w:tc>
          <w:tcPr>
            <w:tcW w:w="2276" w:type="dxa"/>
            <w:shd w:val="clear" w:color="auto" w:fill="auto"/>
          </w:tcPr>
          <w:p w:rsidR="00732FFA" w:rsidRPr="00930CE4" w:rsidRDefault="00732FFA" w:rsidP="00F70A05">
            <w:pPr>
              <w:tabs>
                <w:tab w:val="left" w:pos="2520"/>
              </w:tabs>
              <w:autoSpaceDE w:val="0"/>
              <w:spacing w:line="325" w:lineRule="exact"/>
              <w:ind w:leftChars="50" w:left="105" w:rightChars="50" w:right="105"/>
              <w:rPr>
                <w:rFonts w:ascii="華康細明體"/>
                <w:noProof w:val="0"/>
                <w:kern w:val="0"/>
              </w:rPr>
            </w:pPr>
            <w:r w:rsidRPr="00930CE4">
              <w:rPr>
                <w:rFonts w:ascii="華康細明體" w:hint="eastAsia"/>
                <w:b/>
                <w:noProof w:val="0"/>
                <w:kern w:val="0"/>
              </w:rPr>
              <w:lastRenderedPageBreak/>
              <w:t>委員廖婉汝等21人提案：</w:t>
            </w:r>
          </w:p>
          <w:p w:rsidR="00732FFA" w:rsidRPr="00930CE4" w:rsidRDefault="00732FFA" w:rsidP="00F70A05">
            <w:pPr>
              <w:tabs>
                <w:tab w:val="left" w:pos="2520"/>
              </w:tabs>
              <w:autoSpaceDE w:val="0"/>
              <w:spacing w:line="325" w:lineRule="exact"/>
              <w:ind w:leftChars="50" w:left="316" w:rightChars="50" w:right="105" w:hangingChars="100" w:hanging="211"/>
              <w:rPr>
                <w:rFonts w:ascii="華康細明體"/>
                <w:noProof w:val="0"/>
                <w:kern w:val="0"/>
              </w:rPr>
            </w:pPr>
            <w:r w:rsidRPr="00930CE4">
              <w:rPr>
                <w:rFonts w:ascii="華康細明體" w:hint="eastAsia"/>
                <w:noProof w:val="0"/>
                <w:kern w:val="0"/>
              </w:rPr>
              <w:lastRenderedPageBreak/>
              <w:t>第二十三條　領取保險給付之請求權，自得請領之日起，因</w:t>
            </w:r>
            <w:r w:rsidRPr="00930CE4">
              <w:rPr>
                <w:rFonts w:ascii="華康細明體" w:hint="eastAsia"/>
                <w:noProof w:val="0"/>
                <w:kern w:val="0"/>
                <w:u w:val="single"/>
              </w:rPr>
              <w:t>十</w:t>
            </w:r>
            <w:r w:rsidRPr="00930CE4">
              <w:rPr>
                <w:rFonts w:ascii="華康細明體" w:hint="eastAsia"/>
                <w:noProof w:val="0"/>
                <w:kern w:val="0"/>
              </w:rPr>
              <w:t>年間不行使而消滅。</w:t>
            </w:r>
          </w:p>
          <w:p w:rsidR="00732FFA" w:rsidRPr="00930CE4" w:rsidRDefault="00732FFA" w:rsidP="00F70A05">
            <w:pPr>
              <w:tabs>
                <w:tab w:val="left" w:pos="2520"/>
              </w:tabs>
              <w:autoSpaceDE w:val="0"/>
              <w:spacing w:line="325" w:lineRule="exact"/>
              <w:rPr>
                <w:rFonts w:ascii="華康細明體"/>
                <w:noProof w:val="0"/>
                <w:kern w:val="0"/>
              </w:rPr>
            </w:pPr>
          </w:p>
        </w:tc>
      </w:tr>
      <w:tr w:rsidR="00732FFA" w:rsidRPr="00930CE4" w:rsidTr="00390A71">
        <w:tc>
          <w:tcPr>
            <w:tcW w:w="2275" w:type="dxa"/>
            <w:shd w:val="clear" w:color="auto" w:fill="auto"/>
          </w:tcPr>
          <w:p w:rsidR="00732FFA" w:rsidRPr="00930CE4" w:rsidRDefault="00B6312B" w:rsidP="00F70A05">
            <w:pPr>
              <w:tabs>
                <w:tab w:val="left" w:pos="2520"/>
              </w:tabs>
              <w:autoSpaceDE w:val="0"/>
              <w:spacing w:line="325" w:lineRule="exact"/>
              <w:rPr>
                <w:rFonts w:ascii="華康細明體"/>
                <w:noProof w:val="0"/>
                <w:kern w:val="0"/>
              </w:rPr>
            </w:pPr>
            <w:r>
              <w:rPr>
                <w:rFonts w:ascii="華康細明體"/>
                <w:kern w:val="0"/>
              </w:rPr>
              <w:lastRenderedPageBreak/>
              <w:pict>
                <v:shape id="_x0000_s1027" type="#_x0000_t32" style="position:absolute;left:0;text-align:left;margin-left:-.95pt;margin-top:455.9pt;width:456.4pt;height:0;z-index:251657728;mso-position-horizontal-relative:text;mso-position-vertical-relative:text" o:connectortype="straight" strokeweight="1.5pt"/>
              </w:pict>
            </w:r>
          </w:p>
        </w:tc>
        <w:tc>
          <w:tcPr>
            <w:tcW w:w="2275" w:type="dxa"/>
            <w:shd w:val="clear" w:color="auto" w:fill="auto"/>
          </w:tcPr>
          <w:p w:rsidR="00732FFA" w:rsidRPr="00930CE4" w:rsidRDefault="00732FFA" w:rsidP="00F70A05">
            <w:pPr>
              <w:tabs>
                <w:tab w:val="left" w:pos="2520"/>
              </w:tabs>
              <w:autoSpaceDE w:val="0"/>
              <w:spacing w:line="325" w:lineRule="exact"/>
              <w:rPr>
                <w:rFonts w:ascii="華康細明體"/>
                <w:noProof w:val="0"/>
                <w:kern w:val="0"/>
              </w:rPr>
            </w:pPr>
          </w:p>
        </w:tc>
        <w:tc>
          <w:tcPr>
            <w:tcW w:w="2275" w:type="dxa"/>
            <w:shd w:val="clear" w:color="auto" w:fill="auto"/>
          </w:tcPr>
          <w:p w:rsidR="00732FFA" w:rsidRPr="00930CE4" w:rsidRDefault="00732FFA" w:rsidP="00F70A05">
            <w:pPr>
              <w:tabs>
                <w:tab w:val="left" w:pos="2520"/>
              </w:tabs>
              <w:autoSpaceDE w:val="0"/>
              <w:spacing w:line="325" w:lineRule="exact"/>
              <w:rPr>
                <w:rFonts w:ascii="華康細明體"/>
                <w:noProof w:val="0"/>
                <w:kern w:val="0"/>
              </w:rPr>
            </w:pPr>
          </w:p>
        </w:tc>
        <w:tc>
          <w:tcPr>
            <w:tcW w:w="2276" w:type="dxa"/>
            <w:shd w:val="clear" w:color="auto" w:fill="auto"/>
          </w:tcPr>
          <w:p w:rsidR="00732FFA" w:rsidRPr="00930CE4" w:rsidRDefault="00732FFA" w:rsidP="00F70A05">
            <w:pPr>
              <w:tabs>
                <w:tab w:val="left" w:pos="2520"/>
              </w:tabs>
              <w:autoSpaceDE w:val="0"/>
              <w:spacing w:line="325" w:lineRule="exact"/>
              <w:ind w:leftChars="50" w:left="105" w:rightChars="50" w:right="105"/>
              <w:rPr>
                <w:rFonts w:ascii="華康細明體"/>
                <w:noProof w:val="0"/>
                <w:kern w:val="0"/>
              </w:rPr>
            </w:pPr>
            <w:r w:rsidRPr="00930CE4">
              <w:rPr>
                <w:rFonts w:ascii="華康細明體" w:hint="eastAsia"/>
                <w:b/>
                <w:noProof w:val="0"/>
                <w:kern w:val="0"/>
              </w:rPr>
              <w:t>民眾黨黨團提案：</w:t>
            </w:r>
          </w:p>
          <w:p w:rsidR="00732FFA" w:rsidRPr="00930CE4" w:rsidRDefault="00732FFA" w:rsidP="00F70A05">
            <w:pPr>
              <w:tabs>
                <w:tab w:val="left" w:pos="2520"/>
              </w:tabs>
              <w:autoSpaceDE w:val="0"/>
              <w:spacing w:line="325" w:lineRule="exact"/>
              <w:ind w:leftChars="50" w:left="316" w:rightChars="50" w:right="105" w:hangingChars="100" w:hanging="211"/>
              <w:rPr>
                <w:rFonts w:ascii="華康細明體"/>
                <w:noProof w:val="0"/>
                <w:kern w:val="0"/>
              </w:rPr>
            </w:pPr>
            <w:r w:rsidRPr="00930CE4">
              <w:rPr>
                <w:rFonts w:ascii="華康細明體" w:hint="eastAsia"/>
                <w:noProof w:val="0"/>
                <w:kern w:val="0"/>
              </w:rPr>
              <w:t>第二十四條　被保險人或其配偶合於</w:t>
            </w:r>
            <w:r w:rsidRPr="00930CE4">
              <w:rPr>
                <w:rFonts w:ascii="華康細明體" w:hint="eastAsia"/>
                <w:noProof w:val="0"/>
                <w:kern w:val="0"/>
                <w:u w:val="single"/>
              </w:rPr>
              <w:t>下</w:t>
            </w:r>
            <w:r w:rsidRPr="00930CE4">
              <w:rPr>
                <w:rFonts w:ascii="華康細明體" w:hint="eastAsia"/>
                <w:noProof w:val="0"/>
                <w:kern w:val="0"/>
              </w:rPr>
              <w:t>列情形之一者，得請領生育給付：</w:t>
            </w:r>
          </w:p>
          <w:p w:rsidR="00732FFA" w:rsidRPr="00930CE4" w:rsidRDefault="00732FFA" w:rsidP="00F70A05">
            <w:pPr>
              <w:tabs>
                <w:tab w:val="left" w:pos="2520"/>
              </w:tabs>
              <w:autoSpaceDE w:val="0"/>
              <w:spacing w:line="325" w:lineRule="exact"/>
              <w:ind w:leftChars="150" w:left="527" w:rightChars="50" w:right="105" w:hangingChars="100" w:hanging="211"/>
              <w:rPr>
                <w:rFonts w:ascii="華康細明體"/>
                <w:noProof w:val="0"/>
                <w:kern w:val="0"/>
              </w:rPr>
            </w:pPr>
            <w:r w:rsidRPr="00930CE4">
              <w:rPr>
                <w:rFonts w:ascii="華康細明體" w:hint="eastAsia"/>
                <w:noProof w:val="0"/>
                <w:kern w:val="0"/>
              </w:rPr>
              <w:t>一、參加保險滿二百八十日後分娩者。</w:t>
            </w:r>
          </w:p>
          <w:p w:rsidR="00732FFA" w:rsidRPr="00930CE4" w:rsidRDefault="00732FFA" w:rsidP="00F70A05">
            <w:pPr>
              <w:tabs>
                <w:tab w:val="left" w:pos="2520"/>
              </w:tabs>
              <w:autoSpaceDE w:val="0"/>
              <w:spacing w:line="325" w:lineRule="exact"/>
              <w:ind w:leftChars="150" w:left="527" w:rightChars="50" w:right="105" w:hangingChars="100" w:hanging="211"/>
              <w:rPr>
                <w:rFonts w:ascii="華康細明體"/>
                <w:noProof w:val="0"/>
                <w:kern w:val="0"/>
              </w:rPr>
            </w:pPr>
            <w:r w:rsidRPr="00930CE4">
              <w:rPr>
                <w:rFonts w:ascii="華康細明體" w:hint="eastAsia"/>
                <w:noProof w:val="0"/>
                <w:kern w:val="0"/>
              </w:rPr>
              <w:t>二、參加保險滿一百八十一日後早產者。</w:t>
            </w:r>
          </w:p>
          <w:p w:rsidR="00732FFA" w:rsidRPr="00930CE4" w:rsidRDefault="00732FFA" w:rsidP="00F70A05">
            <w:pPr>
              <w:tabs>
                <w:tab w:val="left" w:pos="2520"/>
              </w:tabs>
              <w:autoSpaceDE w:val="0"/>
              <w:spacing w:line="325" w:lineRule="exact"/>
              <w:ind w:leftChars="150" w:left="527" w:rightChars="50" w:right="105" w:hangingChars="100" w:hanging="211"/>
              <w:rPr>
                <w:rFonts w:ascii="華康細明體"/>
                <w:noProof w:val="0"/>
                <w:kern w:val="0"/>
              </w:rPr>
            </w:pPr>
            <w:r w:rsidRPr="00930CE4">
              <w:rPr>
                <w:rFonts w:ascii="華康細明體" w:hint="eastAsia"/>
                <w:noProof w:val="0"/>
                <w:kern w:val="0"/>
              </w:rPr>
              <w:t>三、參加保險滿八十四日後流產者。</w:t>
            </w:r>
          </w:p>
          <w:p w:rsidR="00732FFA" w:rsidRPr="00930CE4" w:rsidRDefault="00732FFA" w:rsidP="00F70A05">
            <w:pPr>
              <w:tabs>
                <w:tab w:val="left" w:pos="2520"/>
              </w:tabs>
              <w:autoSpaceDE w:val="0"/>
              <w:spacing w:line="325"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前項各款期間之計算，曾參加公教人員保險或其他社會保險者，應合併計算該保險之投保總年資。</w:t>
            </w:r>
          </w:p>
          <w:p w:rsidR="00732FFA" w:rsidRPr="00930CE4" w:rsidRDefault="00732FFA" w:rsidP="00F70A05">
            <w:pPr>
              <w:tabs>
                <w:tab w:val="left" w:pos="2520"/>
              </w:tabs>
              <w:autoSpaceDE w:val="0"/>
              <w:spacing w:line="325" w:lineRule="exact"/>
              <w:ind w:leftChars="150" w:left="316" w:rightChars="50" w:right="105" w:firstLineChars="200" w:firstLine="422"/>
              <w:rPr>
                <w:rFonts w:ascii="華康細明體"/>
                <w:noProof w:val="0"/>
                <w:kern w:val="0"/>
              </w:rPr>
            </w:pPr>
            <w:r w:rsidRPr="00930CE4">
              <w:rPr>
                <w:rFonts w:ascii="華康細明體" w:hint="eastAsia"/>
                <w:noProof w:val="0"/>
                <w:kern w:val="0"/>
                <w:u w:val="single"/>
              </w:rPr>
              <w:t>第一項生育給付之發給，保險人間應依被保險人參加各該保險之投保期間按比例分攤，其相關辦法由中央主管機關會同有關機關定之。</w:t>
            </w:r>
          </w:p>
        </w:tc>
      </w:tr>
    </w:tbl>
    <w:p w:rsidR="00732FFA" w:rsidRPr="00B44BBC" w:rsidRDefault="00732FFA" w:rsidP="00B44BBC">
      <w:pPr>
        <w:rPr>
          <w:rFonts w:ascii="華康中黑體" w:eastAsia="華康中黑體"/>
        </w:rPr>
      </w:pPr>
      <w:r w:rsidRPr="00B44BBC">
        <w:rPr>
          <w:rFonts w:ascii="華康中黑體" w:eastAsia="華康中黑體" w:hint="eastAsia"/>
        </w:rPr>
        <w:lastRenderedPageBreak/>
        <w:t>二、修正動議部分：</w:t>
      </w:r>
    </w:p>
    <w:p w:rsidR="00732FFA" w:rsidRDefault="00732FFA" w:rsidP="00B44BBC">
      <w:r w:rsidRPr="00B44BBC">
        <w:rPr>
          <w:rFonts w:ascii="華康中黑體" w:eastAsia="華康中黑體" w:hint="eastAsia"/>
        </w:rPr>
        <w:t>(一)委員呂玉玲等修正動議：</w:t>
      </w:r>
    </w:p>
    <w:p w:rsidR="00732FFA" w:rsidRDefault="00732FFA" w:rsidP="00732FFA">
      <w:pPr>
        <w:pStyle w:val="affff7"/>
        <w:jc w:val="center"/>
      </w:pPr>
      <w:r>
        <w:fldChar w:fldCharType="begin"/>
      </w:r>
      <w:r>
        <w:instrText xml:space="preserve"> </w:instrText>
      </w:r>
      <w:r>
        <w:rPr>
          <w:rFonts w:hint="eastAsia"/>
        </w:rPr>
        <w:instrText>INCLUDEPICTURE "\\\\10.21.31.211\\snp\\dpc17\\j23-1_</w:instrText>
      </w:r>
      <w:r>
        <w:rPr>
          <w:rFonts w:hint="eastAsia"/>
        </w:rPr>
        <w:instrText>頁面</w:instrText>
      </w:r>
      <w:r>
        <w:rPr>
          <w:rFonts w:hint="eastAsia"/>
        </w:rPr>
        <w:instrText>_1.jpg" \* MERGEFORMAT</w:instrText>
      </w:r>
      <w:r>
        <w:instrText xml:space="preserve"> </w:instrText>
      </w:r>
      <w:r>
        <w:fldChar w:fldCharType="separate"/>
      </w:r>
      <w:r w:rsidR="00390A71">
        <w:fldChar w:fldCharType="begin"/>
      </w:r>
      <w:r w:rsidR="00390A71">
        <w:instrText xml:space="preserve"> </w:instrText>
      </w:r>
      <w:r w:rsidR="00390A71">
        <w:rPr>
          <w:rFonts w:hint="eastAsia"/>
        </w:rPr>
        <w:instrText>INCLUDEPICTURE  "\\\\10.21.31.211\\snp\\dpc17\\j23-1_</w:instrText>
      </w:r>
      <w:r w:rsidR="00390A71">
        <w:rPr>
          <w:rFonts w:hint="eastAsia"/>
        </w:rPr>
        <w:instrText>頁面</w:instrText>
      </w:r>
      <w:r w:rsidR="00390A71">
        <w:rPr>
          <w:rFonts w:hint="eastAsia"/>
        </w:rPr>
        <w:instrText>_1.jpg" \* MERGEFORMATINET</w:instrText>
      </w:r>
      <w:r w:rsidR="00390A71">
        <w:instrText xml:space="preserve"> </w:instrText>
      </w:r>
      <w:r w:rsidR="00390A71">
        <w:fldChar w:fldCharType="separate"/>
      </w:r>
      <w:r w:rsidR="007B6A4C">
        <w:fldChar w:fldCharType="begin"/>
      </w:r>
      <w:r w:rsidR="007B6A4C">
        <w:instrText xml:space="preserve"> </w:instrText>
      </w:r>
      <w:r w:rsidR="007B6A4C">
        <w:rPr>
          <w:rFonts w:hint="eastAsia"/>
        </w:rPr>
        <w:instrText>INCLUDEPICTURE  "\\\\10.21.31.211\\snp\\dpc17\\j23-1_</w:instrText>
      </w:r>
      <w:r w:rsidR="007B6A4C">
        <w:rPr>
          <w:rFonts w:hint="eastAsia"/>
        </w:rPr>
        <w:instrText>頁面</w:instrText>
      </w:r>
      <w:r w:rsidR="007B6A4C">
        <w:rPr>
          <w:rFonts w:hint="eastAsia"/>
        </w:rPr>
        <w:instrText>_1.jpg" \* MERGEFORMATINET</w:instrText>
      </w:r>
      <w:r w:rsidR="007B6A4C">
        <w:instrText xml:space="preserve"> </w:instrText>
      </w:r>
      <w:r w:rsidR="007B6A4C">
        <w:fldChar w:fldCharType="separate"/>
      </w:r>
      <w:r w:rsidR="00DD2CB9">
        <w:fldChar w:fldCharType="begin"/>
      </w:r>
      <w:r w:rsidR="00DD2CB9">
        <w:instrText xml:space="preserve"> </w:instrText>
      </w:r>
      <w:r w:rsidR="00DD2CB9">
        <w:rPr>
          <w:rFonts w:hint="eastAsia"/>
        </w:rPr>
        <w:instrText>INCLUDEPICTURE  "\\\\10.21.31.211\\snp\\dpc17\\j23-1_</w:instrText>
      </w:r>
      <w:r w:rsidR="00DD2CB9">
        <w:rPr>
          <w:rFonts w:hint="eastAsia"/>
        </w:rPr>
        <w:instrText>頁面</w:instrText>
      </w:r>
      <w:r w:rsidR="00DD2CB9">
        <w:rPr>
          <w:rFonts w:hint="eastAsia"/>
        </w:rPr>
        <w:instrText>_1.jpg" \* MERGEFORMATINET</w:instrText>
      </w:r>
      <w:r w:rsidR="00DD2CB9">
        <w:instrText xml:space="preserve"> </w:instrText>
      </w:r>
      <w:r w:rsidR="00DD2CB9">
        <w:fldChar w:fldCharType="separate"/>
      </w:r>
      <w:r w:rsidR="006C2C2E">
        <w:fldChar w:fldCharType="begin"/>
      </w:r>
      <w:r w:rsidR="006C2C2E">
        <w:instrText xml:space="preserve"> </w:instrText>
      </w:r>
      <w:r w:rsidR="006C2C2E">
        <w:rPr>
          <w:rFonts w:hint="eastAsia"/>
        </w:rPr>
        <w:instrText>INCLUDEPICTURE  "\\\\10.21.31.211\\..\\dpc17\\j23-1_</w:instrText>
      </w:r>
      <w:r w:rsidR="006C2C2E">
        <w:rPr>
          <w:rFonts w:hint="eastAsia"/>
        </w:rPr>
        <w:instrText>頁面</w:instrText>
      </w:r>
      <w:r w:rsidR="006C2C2E">
        <w:rPr>
          <w:rFonts w:hint="eastAsia"/>
        </w:rPr>
        <w:instrText>_1.jpg" \* MERGEFORMATINET</w:instrText>
      </w:r>
      <w:r w:rsidR="006C2C2E">
        <w:instrText xml:space="preserve"> </w:instrText>
      </w:r>
      <w:r w:rsidR="006C2C2E">
        <w:fldChar w:fldCharType="separate"/>
      </w:r>
      <w:r w:rsidR="00B6312B">
        <w:fldChar w:fldCharType="begin"/>
      </w:r>
      <w:r w:rsidR="00B6312B">
        <w:instrText xml:space="preserve"> </w:instrText>
      </w:r>
      <w:r w:rsidR="00B6312B">
        <w:rPr>
          <w:rFonts w:hint="eastAsia"/>
        </w:rPr>
        <w:instrText>INCLUDEPICTURE  "\\\\10.21.31.211\\..\\dpc17\\j23-1_</w:instrText>
      </w:r>
      <w:r w:rsidR="00B6312B">
        <w:rPr>
          <w:rFonts w:hint="eastAsia"/>
        </w:rPr>
        <w:instrText>頁面</w:instrText>
      </w:r>
      <w:r w:rsidR="00B6312B">
        <w:rPr>
          <w:rFonts w:hint="eastAsia"/>
        </w:rPr>
        <w:instrText>_1.jpg" \* MERGEFORMATINET</w:instrText>
      </w:r>
      <w:r w:rsidR="00B6312B">
        <w:instrText xml:space="preserve"> </w:instrText>
      </w:r>
      <w:r w:rsidR="00B6312B">
        <w:fldChar w:fldCharType="separate"/>
      </w:r>
      <w:r w:rsidR="00B6312B">
        <w:pict>
          <v:shape id="_x0000_i1038" type="#_x0000_t75" style="width:446.4pt;height:622.95pt">
            <v:imagedata r:id="rId33" r:href="rId34"/>
            <o:lock v:ext="edit" aspectratio="f"/>
          </v:shape>
        </w:pict>
      </w:r>
      <w:r w:rsidR="00B6312B">
        <w:fldChar w:fldCharType="end"/>
      </w:r>
      <w:r w:rsidR="006C2C2E">
        <w:fldChar w:fldCharType="end"/>
      </w:r>
      <w:r w:rsidR="00DD2CB9">
        <w:fldChar w:fldCharType="end"/>
      </w:r>
      <w:r w:rsidR="007B6A4C">
        <w:fldChar w:fldCharType="end"/>
      </w:r>
      <w:r w:rsidR="00390A71">
        <w:fldChar w:fldCharType="end"/>
      </w:r>
      <w:r>
        <w:fldChar w:fldCharType="end"/>
      </w:r>
    </w:p>
    <w:p w:rsidR="00732FFA" w:rsidRDefault="00732FFA" w:rsidP="00732FFA">
      <w:pPr>
        <w:pStyle w:val="affff7"/>
        <w:jc w:val="center"/>
      </w:pPr>
      <w:r>
        <w:lastRenderedPageBreak/>
        <w:fldChar w:fldCharType="begin"/>
      </w:r>
      <w:r>
        <w:instrText xml:space="preserve"> </w:instrText>
      </w:r>
      <w:r>
        <w:rPr>
          <w:rFonts w:hint="eastAsia"/>
        </w:rPr>
        <w:instrText>INCLUDEPICTURE "\\\\10.21.31.211\\snp\\dpc17\\j23-1_</w:instrText>
      </w:r>
      <w:r>
        <w:rPr>
          <w:rFonts w:hint="eastAsia"/>
        </w:rPr>
        <w:instrText>頁面</w:instrText>
      </w:r>
      <w:r>
        <w:rPr>
          <w:rFonts w:hint="eastAsia"/>
        </w:rPr>
        <w:instrText>_2.jpg" \* MERGEFORMAT</w:instrText>
      </w:r>
      <w:r>
        <w:instrText xml:space="preserve"> </w:instrText>
      </w:r>
      <w:r>
        <w:fldChar w:fldCharType="separate"/>
      </w:r>
      <w:r w:rsidR="00390A71">
        <w:fldChar w:fldCharType="begin"/>
      </w:r>
      <w:r w:rsidR="00390A71">
        <w:instrText xml:space="preserve"> </w:instrText>
      </w:r>
      <w:r w:rsidR="00390A71">
        <w:rPr>
          <w:rFonts w:hint="eastAsia"/>
        </w:rPr>
        <w:instrText>INCLUDEPICTURE  "\\\\10.21.31.211\\snp\\dpc17\\j23-1_</w:instrText>
      </w:r>
      <w:r w:rsidR="00390A71">
        <w:rPr>
          <w:rFonts w:hint="eastAsia"/>
        </w:rPr>
        <w:instrText>頁面</w:instrText>
      </w:r>
      <w:r w:rsidR="00390A71">
        <w:rPr>
          <w:rFonts w:hint="eastAsia"/>
        </w:rPr>
        <w:instrText>_2.jpg" \* MERGEFORMATINET</w:instrText>
      </w:r>
      <w:r w:rsidR="00390A71">
        <w:instrText xml:space="preserve"> </w:instrText>
      </w:r>
      <w:r w:rsidR="00390A71">
        <w:fldChar w:fldCharType="separate"/>
      </w:r>
      <w:r w:rsidR="007B6A4C">
        <w:fldChar w:fldCharType="begin"/>
      </w:r>
      <w:r w:rsidR="007B6A4C">
        <w:instrText xml:space="preserve"> </w:instrText>
      </w:r>
      <w:r w:rsidR="007B6A4C">
        <w:rPr>
          <w:rFonts w:hint="eastAsia"/>
        </w:rPr>
        <w:instrText>INCLUDEPICTURE  "\\\\10.21.31.211\\snp\\dpc17\\j23-1_</w:instrText>
      </w:r>
      <w:r w:rsidR="007B6A4C">
        <w:rPr>
          <w:rFonts w:hint="eastAsia"/>
        </w:rPr>
        <w:instrText>頁面</w:instrText>
      </w:r>
      <w:r w:rsidR="007B6A4C">
        <w:rPr>
          <w:rFonts w:hint="eastAsia"/>
        </w:rPr>
        <w:instrText>_2.jpg" \* MERGEFORMATINET</w:instrText>
      </w:r>
      <w:r w:rsidR="007B6A4C">
        <w:instrText xml:space="preserve"> </w:instrText>
      </w:r>
      <w:r w:rsidR="007B6A4C">
        <w:fldChar w:fldCharType="separate"/>
      </w:r>
      <w:r w:rsidR="00DD2CB9">
        <w:fldChar w:fldCharType="begin"/>
      </w:r>
      <w:r w:rsidR="00DD2CB9">
        <w:instrText xml:space="preserve"> </w:instrText>
      </w:r>
      <w:r w:rsidR="00DD2CB9">
        <w:rPr>
          <w:rFonts w:hint="eastAsia"/>
        </w:rPr>
        <w:instrText>INCLUDEPICTURE  "\\\\10.21.31.211\\snp\\dpc17\\j23-1_</w:instrText>
      </w:r>
      <w:r w:rsidR="00DD2CB9">
        <w:rPr>
          <w:rFonts w:hint="eastAsia"/>
        </w:rPr>
        <w:instrText>頁面</w:instrText>
      </w:r>
      <w:r w:rsidR="00DD2CB9">
        <w:rPr>
          <w:rFonts w:hint="eastAsia"/>
        </w:rPr>
        <w:instrText>_2.jpg" \* MERGEFORMATINET</w:instrText>
      </w:r>
      <w:r w:rsidR="00DD2CB9">
        <w:instrText xml:space="preserve"> </w:instrText>
      </w:r>
      <w:r w:rsidR="00DD2CB9">
        <w:fldChar w:fldCharType="separate"/>
      </w:r>
      <w:r w:rsidR="006C2C2E">
        <w:fldChar w:fldCharType="begin"/>
      </w:r>
      <w:r w:rsidR="006C2C2E">
        <w:instrText xml:space="preserve"> </w:instrText>
      </w:r>
      <w:r w:rsidR="006C2C2E">
        <w:rPr>
          <w:rFonts w:hint="eastAsia"/>
        </w:rPr>
        <w:instrText>INCLUDEPICTURE  "\\\\10.21.31.211\\..\\dpc17\\j23-1_</w:instrText>
      </w:r>
      <w:r w:rsidR="006C2C2E">
        <w:rPr>
          <w:rFonts w:hint="eastAsia"/>
        </w:rPr>
        <w:instrText>頁面</w:instrText>
      </w:r>
      <w:r w:rsidR="006C2C2E">
        <w:rPr>
          <w:rFonts w:hint="eastAsia"/>
        </w:rPr>
        <w:instrText>_2.jpg" \* MERGEFORMATINET</w:instrText>
      </w:r>
      <w:r w:rsidR="006C2C2E">
        <w:instrText xml:space="preserve"> </w:instrText>
      </w:r>
      <w:r w:rsidR="006C2C2E">
        <w:fldChar w:fldCharType="separate"/>
      </w:r>
      <w:r w:rsidR="00B6312B">
        <w:fldChar w:fldCharType="begin"/>
      </w:r>
      <w:r w:rsidR="00B6312B">
        <w:instrText xml:space="preserve"> </w:instrText>
      </w:r>
      <w:r w:rsidR="00B6312B">
        <w:rPr>
          <w:rFonts w:hint="eastAsia"/>
        </w:rPr>
        <w:instrText>INCLUDEPICTURE  "\\\\10.21.31.211\\..\\dpc17\\j23-1_</w:instrText>
      </w:r>
      <w:r w:rsidR="00B6312B">
        <w:rPr>
          <w:rFonts w:hint="eastAsia"/>
        </w:rPr>
        <w:instrText>頁面</w:instrText>
      </w:r>
      <w:r w:rsidR="00B6312B">
        <w:rPr>
          <w:rFonts w:hint="eastAsia"/>
        </w:rPr>
        <w:instrText>_2.jpg" \* MERGEFORMATINET</w:instrText>
      </w:r>
      <w:r w:rsidR="00B6312B">
        <w:instrText xml:space="preserve"> </w:instrText>
      </w:r>
      <w:r w:rsidR="00B6312B">
        <w:fldChar w:fldCharType="separate"/>
      </w:r>
      <w:r w:rsidR="00B6312B">
        <w:pict>
          <v:shape id="_x0000_i1039" type="#_x0000_t75" style="width:446.4pt;height:658.65pt">
            <v:imagedata r:id="rId35" r:href="rId36"/>
            <o:lock v:ext="edit" aspectratio="f"/>
          </v:shape>
        </w:pict>
      </w:r>
      <w:r w:rsidR="00B6312B">
        <w:fldChar w:fldCharType="end"/>
      </w:r>
      <w:r w:rsidR="006C2C2E">
        <w:fldChar w:fldCharType="end"/>
      </w:r>
      <w:r w:rsidR="00DD2CB9">
        <w:fldChar w:fldCharType="end"/>
      </w:r>
      <w:r w:rsidR="007B6A4C">
        <w:fldChar w:fldCharType="end"/>
      </w:r>
      <w:r w:rsidR="00390A71">
        <w:fldChar w:fldCharType="end"/>
      </w:r>
      <w:r>
        <w:fldChar w:fldCharType="end"/>
      </w:r>
    </w:p>
    <w:p w:rsidR="00732FFA" w:rsidRDefault="00732FFA" w:rsidP="00732FFA">
      <w:pPr>
        <w:pStyle w:val="affff7"/>
        <w:jc w:val="center"/>
      </w:pPr>
      <w:r>
        <w:lastRenderedPageBreak/>
        <w:fldChar w:fldCharType="begin"/>
      </w:r>
      <w:r>
        <w:instrText xml:space="preserve"> </w:instrText>
      </w:r>
      <w:r>
        <w:rPr>
          <w:rFonts w:hint="eastAsia"/>
        </w:rPr>
        <w:instrText>INCLUDEPICTURE "\\\\10.21.31.211\\snp\\dpc17\\j23-1_</w:instrText>
      </w:r>
      <w:r>
        <w:rPr>
          <w:rFonts w:hint="eastAsia"/>
        </w:rPr>
        <w:instrText>頁面</w:instrText>
      </w:r>
      <w:r>
        <w:rPr>
          <w:rFonts w:hint="eastAsia"/>
        </w:rPr>
        <w:instrText>_3.jpg" \* MERGEFORMAT</w:instrText>
      </w:r>
      <w:r>
        <w:instrText xml:space="preserve"> </w:instrText>
      </w:r>
      <w:r>
        <w:fldChar w:fldCharType="separate"/>
      </w:r>
      <w:r w:rsidR="00390A71">
        <w:fldChar w:fldCharType="begin"/>
      </w:r>
      <w:r w:rsidR="00390A71">
        <w:instrText xml:space="preserve"> </w:instrText>
      </w:r>
      <w:r w:rsidR="00390A71">
        <w:rPr>
          <w:rFonts w:hint="eastAsia"/>
        </w:rPr>
        <w:instrText>INCLUDEPICTURE  "\\\\10.21.31.211\\snp\\dpc17\\j23-1_</w:instrText>
      </w:r>
      <w:r w:rsidR="00390A71">
        <w:rPr>
          <w:rFonts w:hint="eastAsia"/>
        </w:rPr>
        <w:instrText>頁面</w:instrText>
      </w:r>
      <w:r w:rsidR="00390A71">
        <w:rPr>
          <w:rFonts w:hint="eastAsia"/>
        </w:rPr>
        <w:instrText>_3.jpg" \* MERGEFORMATINET</w:instrText>
      </w:r>
      <w:r w:rsidR="00390A71">
        <w:instrText xml:space="preserve"> </w:instrText>
      </w:r>
      <w:r w:rsidR="00390A71">
        <w:fldChar w:fldCharType="separate"/>
      </w:r>
      <w:r w:rsidR="007B6A4C">
        <w:fldChar w:fldCharType="begin"/>
      </w:r>
      <w:r w:rsidR="007B6A4C">
        <w:instrText xml:space="preserve"> </w:instrText>
      </w:r>
      <w:r w:rsidR="007B6A4C">
        <w:rPr>
          <w:rFonts w:hint="eastAsia"/>
        </w:rPr>
        <w:instrText>INCLUDEPICTURE  "\\\\10.21.31.211\\snp\\dpc17\\j23-1_</w:instrText>
      </w:r>
      <w:r w:rsidR="007B6A4C">
        <w:rPr>
          <w:rFonts w:hint="eastAsia"/>
        </w:rPr>
        <w:instrText>頁面</w:instrText>
      </w:r>
      <w:r w:rsidR="007B6A4C">
        <w:rPr>
          <w:rFonts w:hint="eastAsia"/>
        </w:rPr>
        <w:instrText>_3.jpg" \* MERGEFORMATINET</w:instrText>
      </w:r>
      <w:r w:rsidR="007B6A4C">
        <w:instrText xml:space="preserve"> </w:instrText>
      </w:r>
      <w:r w:rsidR="007B6A4C">
        <w:fldChar w:fldCharType="separate"/>
      </w:r>
      <w:r w:rsidR="00DD2CB9">
        <w:fldChar w:fldCharType="begin"/>
      </w:r>
      <w:r w:rsidR="00DD2CB9">
        <w:instrText xml:space="preserve"> </w:instrText>
      </w:r>
      <w:r w:rsidR="00DD2CB9">
        <w:rPr>
          <w:rFonts w:hint="eastAsia"/>
        </w:rPr>
        <w:instrText>INCLUDEPICTURE  "\\\\10.21.31.211\\snp\\dpc17\\j23-1_</w:instrText>
      </w:r>
      <w:r w:rsidR="00DD2CB9">
        <w:rPr>
          <w:rFonts w:hint="eastAsia"/>
        </w:rPr>
        <w:instrText>頁面</w:instrText>
      </w:r>
      <w:r w:rsidR="00DD2CB9">
        <w:rPr>
          <w:rFonts w:hint="eastAsia"/>
        </w:rPr>
        <w:instrText>_3.jpg" \* MERGEFORMATINET</w:instrText>
      </w:r>
      <w:r w:rsidR="00DD2CB9">
        <w:instrText xml:space="preserve"> </w:instrText>
      </w:r>
      <w:r w:rsidR="00DD2CB9">
        <w:fldChar w:fldCharType="separate"/>
      </w:r>
      <w:r w:rsidR="006C2C2E">
        <w:fldChar w:fldCharType="begin"/>
      </w:r>
      <w:r w:rsidR="006C2C2E">
        <w:instrText xml:space="preserve"> </w:instrText>
      </w:r>
      <w:r w:rsidR="006C2C2E">
        <w:rPr>
          <w:rFonts w:hint="eastAsia"/>
        </w:rPr>
        <w:instrText>INCLUDEPICTURE  "\\\\10.21.31.211\\..\\dpc17\\j23-1_</w:instrText>
      </w:r>
      <w:r w:rsidR="006C2C2E">
        <w:rPr>
          <w:rFonts w:hint="eastAsia"/>
        </w:rPr>
        <w:instrText>頁面</w:instrText>
      </w:r>
      <w:r w:rsidR="006C2C2E">
        <w:rPr>
          <w:rFonts w:hint="eastAsia"/>
        </w:rPr>
        <w:instrText>_3.jpg" \* MERGEFORMATINET</w:instrText>
      </w:r>
      <w:r w:rsidR="006C2C2E">
        <w:instrText xml:space="preserve"> </w:instrText>
      </w:r>
      <w:r w:rsidR="006C2C2E">
        <w:fldChar w:fldCharType="separate"/>
      </w:r>
      <w:r w:rsidR="00B6312B">
        <w:fldChar w:fldCharType="begin"/>
      </w:r>
      <w:r w:rsidR="00B6312B">
        <w:instrText xml:space="preserve"> </w:instrText>
      </w:r>
      <w:r w:rsidR="00B6312B">
        <w:rPr>
          <w:rFonts w:hint="eastAsia"/>
        </w:rPr>
        <w:instrText>INCLUDEPICTURE  "\\\\10.21.31.211\\..\\dpc17\\j23-1_</w:instrText>
      </w:r>
      <w:r w:rsidR="00B6312B">
        <w:rPr>
          <w:rFonts w:hint="eastAsia"/>
        </w:rPr>
        <w:instrText>頁面</w:instrText>
      </w:r>
      <w:r w:rsidR="00B6312B">
        <w:rPr>
          <w:rFonts w:hint="eastAsia"/>
        </w:rPr>
        <w:instrText>_3.jpg" \* MERGEFORMATINET</w:instrText>
      </w:r>
      <w:r w:rsidR="00B6312B">
        <w:instrText xml:space="preserve"> </w:instrText>
      </w:r>
      <w:r w:rsidR="00B6312B">
        <w:fldChar w:fldCharType="separate"/>
      </w:r>
      <w:r w:rsidR="00B6312B">
        <w:pict>
          <v:shape id="_x0000_i1040" type="#_x0000_t75" style="width:446.4pt;height:302.4pt;mso-position-horizontal:absolute">
            <v:imagedata r:id="rId37" r:href="rId38" cropbottom="35442f"/>
            <o:lock v:ext="edit" aspectratio="f"/>
          </v:shape>
        </w:pict>
      </w:r>
      <w:r w:rsidR="00B6312B">
        <w:fldChar w:fldCharType="end"/>
      </w:r>
      <w:r w:rsidR="006C2C2E">
        <w:fldChar w:fldCharType="end"/>
      </w:r>
      <w:r w:rsidR="00DD2CB9">
        <w:fldChar w:fldCharType="end"/>
      </w:r>
      <w:r w:rsidR="007B6A4C">
        <w:fldChar w:fldCharType="end"/>
      </w:r>
      <w:r w:rsidR="00390A71">
        <w:fldChar w:fldCharType="end"/>
      </w:r>
      <w:r>
        <w:fldChar w:fldCharType="end"/>
      </w:r>
    </w:p>
    <w:p w:rsidR="00F70A05" w:rsidRDefault="00F70A05" w:rsidP="00732FFA">
      <w:pPr>
        <w:ind w:left="211" w:hangingChars="100" w:hanging="211"/>
        <w:rPr>
          <w:rFonts w:eastAsia="華康中黑體"/>
        </w:rPr>
      </w:pPr>
    </w:p>
    <w:p w:rsidR="00732FFA" w:rsidRDefault="00732FFA" w:rsidP="00732FFA">
      <w:pPr>
        <w:ind w:left="211" w:hangingChars="100" w:hanging="211"/>
      </w:pPr>
      <w:r w:rsidRPr="00AB0EC4">
        <w:rPr>
          <w:rFonts w:eastAsia="華康中黑體" w:hint="eastAsia"/>
        </w:rPr>
        <w:t>主席：</w:t>
      </w:r>
      <w:r>
        <w:rPr>
          <w:rFonts w:hint="eastAsia"/>
        </w:rPr>
        <w:t>向委員會報告，針對第五條、第七條、第二十三條、第二十四條的條文修正，所有的提案及修正動議均保留送院會處理</w:t>
      </w:r>
      <w:r w:rsidR="001D321F">
        <w:rPr>
          <w:rFonts w:hint="eastAsia"/>
        </w:rPr>
        <w:t>，</w:t>
      </w:r>
      <w:r>
        <w:rPr>
          <w:rFonts w:hint="eastAsia"/>
        </w:rPr>
        <w:t>請問有無異議？（無）無異議，通過。另</w:t>
      </w:r>
      <w:r w:rsidR="001D321F">
        <w:rPr>
          <w:rFonts w:hint="eastAsia"/>
        </w:rPr>
        <w:t>外</w:t>
      </w:r>
      <w:r>
        <w:rPr>
          <w:rFonts w:hint="eastAsia"/>
        </w:rPr>
        <w:t>修正動議也一樣，全部併案送出去。</w:t>
      </w:r>
    </w:p>
    <w:p w:rsidR="00732FFA" w:rsidRDefault="00732FFA" w:rsidP="00732FFA">
      <w:pPr>
        <w:ind w:leftChars="100" w:left="211" w:firstLineChars="100" w:firstLine="211"/>
      </w:pPr>
      <w:r>
        <w:rPr>
          <w:rFonts w:hint="eastAsia"/>
        </w:rPr>
        <w:t>討論事項所列議案第一案至第十四案，併案審查完竣，擬具審查報告</w:t>
      </w:r>
      <w:r w:rsidR="001D321F">
        <w:rPr>
          <w:rFonts w:hint="eastAsia"/>
        </w:rPr>
        <w:t>，</w:t>
      </w:r>
      <w:r>
        <w:rPr>
          <w:rFonts w:hint="eastAsia"/>
        </w:rPr>
        <w:t>提報院會討論，須交由黨團協商。院會討論時，由本席說明。</w:t>
      </w:r>
    </w:p>
    <w:p w:rsidR="00732FFA" w:rsidRDefault="00732FFA" w:rsidP="00732FFA">
      <w:pPr>
        <w:ind w:leftChars="100" w:left="211" w:firstLineChars="100" w:firstLine="211"/>
      </w:pPr>
      <w:r>
        <w:rPr>
          <w:rFonts w:hint="eastAsia"/>
        </w:rPr>
        <w:t>所列議程處理完竣，現在散會。</w:t>
      </w:r>
    </w:p>
    <w:p w:rsidR="00732FFA" w:rsidRDefault="00732FFA" w:rsidP="00732FFA">
      <w:r w:rsidRPr="00AB0EC4">
        <w:rPr>
          <w:rFonts w:eastAsia="華康中黑體" w:hint="eastAsia"/>
        </w:rPr>
        <w:t>散會</w:t>
      </w:r>
      <w:r>
        <w:rPr>
          <w:rFonts w:hint="eastAsia"/>
        </w:rPr>
        <w:t>（</w:t>
      </w:r>
      <w:r>
        <w:rPr>
          <w:rFonts w:hint="eastAsia"/>
        </w:rPr>
        <w:t>12</w:t>
      </w:r>
      <w:r>
        <w:rPr>
          <w:rFonts w:hint="eastAsia"/>
        </w:rPr>
        <w:t>時</w:t>
      </w:r>
      <w:r>
        <w:rPr>
          <w:rFonts w:hint="eastAsia"/>
        </w:rPr>
        <w:t>47</w:t>
      </w:r>
      <w:r>
        <w:rPr>
          <w:rFonts w:hint="eastAsia"/>
        </w:rPr>
        <w:t>分）</w:t>
      </w:r>
    </w:p>
    <w:p w:rsidR="001D321F" w:rsidRDefault="001D321F" w:rsidP="00732FFA"/>
    <w:p w:rsidR="001D321F" w:rsidRPr="00AB0EC4" w:rsidRDefault="001D321F" w:rsidP="00732FFA">
      <w:bookmarkStart w:id="0" w:name="_GoBack"/>
      <w:bookmarkEnd w:id="0"/>
    </w:p>
    <w:sectPr w:rsidR="001D321F" w:rsidRPr="00AB0EC4" w:rsidSect="00DD2CB9">
      <w:headerReference w:type="even" r:id="rId39"/>
      <w:headerReference w:type="default" r:id="rId40"/>
      <w:footerReference w:type="even" r:id="rId41"/>
      <w:footerReference w:type="default" r:id="rId42"/>
      <w:headerReference w:type="first" r:id="rId43"/>
      <w:footerReference w:type="first" r:id="rId44"/>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2CB9" w:rsidRDefault="00DD2CB9">
      <w:pPr>
        <w:spacing w:line="240" w:lineRule="auto"/>
      </w:pPr>
      <w:r>
        <w:separator/>
      </w:r>
    </w:p>
  </w:endnote>
  <w:endnote w:type="continuationSeparator" w:id="0">
    <w:p w:rsidR="00DD2CB9" w:rsidRDefault="00DD2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0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DD2CB9">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B6312B">
    <w:pPr>
      <w:pStyle w:val="aff4"/>
      <w:tabs>
        <w:tab w:val="clear" w:pos="4153"/>
        <w:tab w:val="clear" w:pos="8306"/>
      </w:tabs>
    </w:pPr>
    <w:r>
      <w:pict>
        <v:shapetype id="_x0000_t202" coordsize="21600,21600" o:spt="202" path="m,l,21600r21600,l21600,xe">
          <v:stroke joinstyle="miter"/>
          <v:path gradientshapeok="t" o:connecttype="rect"/>
        </v:shapetype>
        <v:shape id="_x0000_s2065" type="#_x0000_t202" style="position:absolute;left:0;text-align:left;margin-left:.05pt;margin-top:-2.4pt;width:453.55pt;height:31.5pt;z-index:251658240;mso-wrap-style:tight" filled="f" stroked="f">
          <v:textbox>
            <w:txbxContent>
              <w:p w:rsidR="00260C17" w:rsidRPr="00260C17" w:rsidRDefault="00260C17" w:rsidP="00260C17">
                <w:pPr>
                  <w:spacing w:line="210" w:lineRule="exact"/>
                  <w:jc w:val="center"/>
                </w:pPr>
                <w:r>
                  <w:fldChar w:fldCharType="begin"/>
                </w:r>
                <w:r>
                  <w:instrText xml:space="preserve"> PAGE  \* MERGEFORMAT </w:instrText>
                </w:r>
                <w:r>
                  <w:fldChar w:fldCharType="separate"/>
                </w:r>
                <w:r w:rsidR="00B6312B">
                  <w:t>57</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B6312B">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67" type="#_x0000_t202" style="position:absolute;margin-left:.05pt;margin-top:-2.4pt;width:453.55pt;height:31.5pt;z-index:251660288;mso-wrap-style:tight" filled="f" stroked="f">
          <v:textbox>
            <w:txbxContent>
              <w:p w:rsidR="00260C17" w:rsidRPr="00260C17" w:rsidRDefault="00260C17" w:rsidP="00260C17">
                <w:pPr>
                  <w:spacing w:line="210" w:lineRule="exact"/>
                  <w:jc w:val="center"/>
                </w:pPr>
                <w:r>
                  <w:fldChar w:fldCharType="begin"/>
                </w:r>
                <w:r>
                  <w:instrText xml:space="preserve"> PAGE  \* MERGEFORMAT </w:instrText>
                </w:r>
                <w:r>
                  <w:fldChar w:fldCharType="separate"/>
                </w:r>
                <w:r w:rsidR="00B6312B">
                  <w:t>62</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B6312B">
    <w:pPr>
      <w:pStyle w:val="aff4"/>
      <w:tabs>
        <w:tab w:val="clear" w:pos="4153"/>
        <w:tab w:val="clear" w:pos="8306"/>
      </w:tabs>
    </w:pPr>
    <w:r>
      <w:pict>
        <v:shapetype id="_x0000_t202" coordsize="21600,21600" o:spt="202" path="m,l,21600r21600,l21600,xe">
          <v:stroke joinstyle="miter"/>
          <v:path gradientshapeok="t" o:connecttype="rect"/>
        </v:shapetype>
        <v:shape id="_x0000_s2069" type="#_x0000_t202" style="position:absolute;left:0;text-align:left;margin-left:.05pt;margin-top:-2.4pt;width:453.55pt;height:31.5pt;z-index:251662336;mso-wrap-style:tight" filled="f" stroked="f">
          <v:textbox>
            <w:txbxContent>
              <w:p w:rsidR="00260C17" w:rsidRPr="00260C17" w:rsidRDefault="00260C17" w:rsidP="00260C17">
                <w:pPr>
                  <w:spacing w:line="210" w:lineRule="exact"/>
                  <w:jc w:val="center"/>
                </w:pPr>
                <w:r>
                  <w:fldChar w:fldCharType="begin"/>
                </w:r>
                <w:r>
                  <w:instrText xml:space="preserve"> PAGE  \* MERGEFORMAT </w:instrText>
                </w:r>
                <w:r>
                  <w:fldChar w:fldCharType="separate"/>
                </w:r>
                <w:r w:rsidR="00B6312B">
                  <w:t>63</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DD2CB9">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21F" w:rsidRDefault="00B6312B">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71" type="#_x0000_t202" style="position:absolute;margin-left:.05pt;margin-top:-2.4pt;width:453.55pt;height:31.5pt;z-index:251664384;mso-wrap-style:tight" filled="f" stroked="f">
          <v:textbox>
            <w:txbxContent>
              <w:p w:rsidR="00260C17" w:rsidRPr="00260C17" w:rsidRDefault="00260C17" w:rsidP="00260C17">
                <w:pPr>
                  <w:spacing w:line="210" w:lineRule="exact"/>
                  <w:jc w:val="center"/>
                </w:pPr>
                <w:r>
                  <w:fldChar w:fldCharType="begin"/>
                </w:r>
                <w:r>
                  <w:instrText xml:space="preserve"> PAGE  \* MERGEFORMAT </w:instrText>
                </w:r>
                <w:r>
                  <w:fldChar w:fldCharType="separate"/>
                </w:r>
                <w:r w:rsidR="00B6312B">
                  <w:t>122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21F" w:rsidRDefault="00B6312B">
    <w:pPr>
      <w:pStyle w:val="aff4"/>
      <w:tabs>
        <w:tab w:val="clear" w:pos="4153"/>
        <w:tab w:val="clear" w:pos="8306"/>
      </w:tabs>
    </w:pPr>
    <w:r>
      <w:pict>
        <v:shapetype id="_x0000_t202" coordsize="21600,21600" o:spt="202" path="m,l,21600r21600,l21600,xe">
          <v:stroke joinstyle="miter"/>
          <v:path gradientshapeok="t" o:connecttype="rect"/>
        </v:shapetype>
        <v:shape id="_x0000_s2073" type="#_x0000_t202" style="position:absolute;left:0;text-align:left;margin-left:.05pt;margin-top:-2.4pt;width:453.55pt;height:31.5pt;z-index:251666432;mso-wrap-style:tight" filled="f" stroked="f">
          <v:textbox>
            <w:txbxContent>
              <w:p w:rsidR="00260C17" w:rsidRPr="00260C17" w:rsidRDefault="00260C17" w:rsidP="00260C17">
                <w:pPr>
                  <w:spacing w:line="210" w:lineRule="exact"/>
                  <w:jc w:val="center"/>
                </w:pPr>
                <w:r>
                  <w:fldChar w:fldCharType="begin"/>
                </w:r>
                <w:r>
                  <w:instrText xml:space="preserve"> PAGE  \* MERGEFORMAT </w:instrText>
                </w:r>
                <w:r>
                  <w:fldChar w:fldCharType="separate"/>
                </w:r>
                <w:r w:rsidR="00B6312B">
                  <w:t>121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21F" w:rsidRDefault="001D321F">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2CB9" w:rsidRDefault="00DD2CB9">
      <w:pPr>
        <w:spacing w:line="240" w:lineRule="auto"/>
      </w:pPr>
      <w:r>
        <w:separator/>
      </w:r>
    </w:p>
  </w:footnote>
  <w:footnote w:type="continuationSeparator" w:id="0">
    <w:p w:rsidR="00DD2CB9" w:rsidRDefault="00DD2CB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C17" w:rsidRDefault="00B6312B">
    <w:pPr>
      <w:pStyle w:val="aff5"/>
    </w:pPr>
    <w:r>
      <w:pict>
        <v:shapetype id="_x0000_t202" coordsize="21600,21600" o:spt="202" path="m,l,21600r21600,l21600,xe">
          <v:stroke joinstyle="miter"/>
          <v:path gradientshapeok="t" o:connecttype="rect"/>
        </v:shapetype>
        <v:shape id="_x0000_s2066" type="#_x0000_t202" style="position:absolute;left:0;text-align:left;margin-left:.05pt;margin-top:-10.85pt;width:453.55pt;height:30pt;z-index:251659264;mso-wrap-style:tight" filled="f" stroked="f">
          <v:textbox>
            <w:txbxContent>
              <w:p w:rsidR="00260C17" w:rsidRPr="00260C17" w:rsidRDefault="00260C17" w:rsidP="00260C17">
                <w:pPr>
                  <w:spacing w:line="294" w:lineRule="exact"/>
                  <w:jc w:val="right"/>
                </w:pPr>
                <w:r>
                  <w:rPr>
                    <w:rFonts w:hint="eastAsia"/>
                  </w:rPr>
                  <w:t>立法院公報　第</w:t>
                </w:r>
                <w:r>
                  <w:rPr>
                    <w:rFonts w:hint="eastAsia"/>
                  </w:rPr>
                  <w:t>110</w:t>
                </w:r>
                <w:r>
                  <w:rPr>
                    <w:rFonts w:hint="eastAsia"/>
                  </w:rPr>
                  <w:t>卷　第</w:t>
                </w:r>
                <w:r>
                  <w:rPr>
                    <w:rFonts w:hint="eastAsia"/>
                  </w:rPr>
                  <w:t>67</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B6312B">
    <w:pPr>
      <w:pStyle w:val="aff5"/>
    </w:pPr>
    <w:r>
      <w:pict>
        <v:shapetype id="_x0000_t202" coordsize="21600,21600" o:spt="202" path="m,l,21600r21600,l21600,xe">
          <v:stroke joinstyle="miter"/>
          <v:path gradientshapeok="t" o:connecttype="rect"/>
        </v:shapetype>
        <v:shape id="_x0000_s2068" type="#_x0000_t202" style="position:absolute;left:0;text-align:left;margin-left:.05pt;margin-top:-10.85pt;width:453.55pt;height:30pt;z-index:251661312;mso-wrap-style:tight" filled="f" stroked="f">
          <v:textbox>
            <w:txbxContent>
              <w:p w:rsidR="00260C17" w:rsidRPr="00260C17" w:rsidRDefault="00260C17" w:rsidP="00260C17">
                <w:pPr>
                  <w:spacing w:line="294" w:lineRule="exact"/>
                  <w:jc w:val="left"/>
                </w:pPr>
                <w:r>
                  <w:rPr>
                    <w:rFonts w:hint="eastAsia"/>
                  </w:rPr>
                  <w:t>立法院公報　第</w:t>
                </w:r>
                <w:r>
                  <w:rPr>
                    <w:rFonts w:hint="eastAsia"/>
                  </w:rPr>
                  <w:t>110</w:t>
                </w:r>
                <w:r>
                  <w:rPr>
                    <w:rFonts w:hint="eastAsia"/>
                  </w:rPr>
                  <w:t>卷　第</w:t>
                </w:r>
                <w:r>
                  <w:rPr>
                    <w:rFonts w:hint="eastAsia"/>
                  </w:rPr>
                  <w:t>67</w:t>
                </w:r>
                <w:r>
                  <w:rPr>
                    <w:rFonts w:hint="eastAsia"/>
                  </w:rPr>
                  <w:t>期　委員會紀錄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B6312B">
    <w:pPr>
      <w:pStyle w:val="aff5"/>
    </w:pPr>
    <w:r>
      <w:pict>
        <v:shapetype id="_x0000_t202" coordsize="21600,21600" o:spt="202" path="m,l,21600r21600,l21600,xe">
          <v:stroke joinstyle="miter"/>
          <v:path gradientshapeok="t" o:connecttype="rect"/>
        </v:shapetype>
        <v:shape id="_x0000_s2070" type="#_x0000_t202" style="position:absolute;left:0;text-align:left;margin-left:.05pt;margin-top:-10.85pt;width:453.55pt;height:30pt;z-index:251663360;mso-wrap-style:tight" filled="f" stroked="f">
          <v:textbox>
            <w:txbxContent>
              <w:p w:rsidR="00260C17" w:rsidRPr="00260C17" w:rsidRDefault="00260C17" w:rsidP="00260C17">
                <w:pPr>
                  <w:spacing w:line="294" w:lineRule="exact"/>
                  <w:jc w:val="right"/>
                </w:pPr>
                <w:r>
                  <w:rPr>
                    <w:rFonts w:hint="eastAsia"/>
                  </w:rPr>
                  <w:t>立法院公報　第</w:t>
                </w:r>
                <w:r>
                  <w:rPr>
                    <w:rFonts w:hint="eastAsia"/>
                  </w:rPr>
                  <w:t>110</w:t>
                </w:r>
                <w:r>
                  <w:rPr>
                    <w:rFonts w:hint="eastAsia"/>
                  </w:rPr>
                  <w:t>卷　第</w:t>
                </w:r>
                <w:r>
                  <w:rPr>
                    <w:rFonts w:hint="eastAsia"/>
                  </w:rPr>
                  <w:t>67</w:t>
                </w:r>
                <w:r>
                  <w:rPr>
                    <w:rFonts w:hint="eastAsia"/>
                  </w:rPr>
                  <w:t>期　委員會紀錄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B9" w:rsidRDefault="00DD2CB9">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21F" w:rsidRDefault="00B6312B">
    <w:pPr>
      <w:pStyle w:val="aff5"/>
    </w:pPr>
    <w:r>
      <w:pict>
        <v:shapetype id="_x0000_t202" coordsize="21600,21600" o:spt="202" path="m,l,21600r21600,l21600,xe">
          <v:stroke joinstyle="miter"/>
          <v:path gradientshapeok="t" o:connecttype="rect"/>
        </v:shapetype>
        <v:shape id="_x0000_s2072" type="#_x0000_t202" style="position:absolute;left:0;text-align:left;margin-left:.05pt;margin-top:-10.85pt;width:453.55pt;height:30pt;z-index:251665408;mso-wrap-style:tight" filled="f" stroked="f">
          <v:textbox>
            <w:txbxContent>
              <w:p w:rsidR="00260C17" w:rsidRPr="00260C17" w:rsidRDefault="00260C17" w:rsidP="00260C17">
                <w:pPr>
                  <w:spacing w:line="294" w:lineRule="exact"/>
                  <w:jc w:val="left"/>
                </w:pPr>
                <w:r>
                  <w:rPr>
                    <w:rFonts w:hint="eastAsia"/>
                  </w:rPr>
                  <w:t>立法院公報　第</w:t>
                </w:r>
                <w:r>
                  <w:rPr>
                    <w:rFonts w:hint="eastAsia"/>
                  </w:rPr>
                  <w:t>110</w:t>
                </w:r>
                <w:r>
                  <w:rPr>
                    <w:rFonts w:hint="eastAsia"/>
                  </w:rPr>
                  <w:t>卷　第</w:t>
                </w:r>
                <w:r>
                  <w:rPr>
                    <w:rFonts w:hint="eastAsia"/>
                  </w:rPr>
                  <w:t>67</w:t>
                </w:r>
                <w:r>
                  <w:rPr>
                    <w:rFonts w:hint="eastAsia"/>
                  </w:rPr>
                  <w:t>期　委員會紀錄</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21F" w:rsidRDefault="00B6312B">
    <w:pPr>
      <w:pStyle w:val="aff5"/>
    </w:pPr>
    <w:r>
      <w:pict>
        <v:shapetype id="_x0000_t202" coordsize="21600,21600" o:spt="202" path="m,l,21600r21600,l21600,xe">
          <v:stroke joinstyle="miter"/>
          <v:path gradientshapeok="t" o:connecttype="rect"/>
        </v:shapetype>
        <v:shape id="_x0000_s2074" type="#_x0000_t202" style="position:absolute;left:0;text-align:left;margin-left:.05pt;margin-top:-10.85pt;width:453.55pt;height:30pt;z-index:251667456;mso-wrap-style:tight" filled="f" stroked="f">
          <v:textbox>
            <w:txbxContent>
              <w:p w:rsidR="00260C17" w:rsidRPr="00260C17" w:rsidRDefault="00260C17" w:rsidP="00260C17">
                <w:pPr>
                  <w:spacing w:line="294" w:lineRule="exact"/>
                  <w:jc w:val="right"/>
                </w:pPr>
                <w:r>
                  <w:rPr>
                    <w:rFonts w:hint="eastAsia"/>
                  </w:rPr>
                  <w:t>立法院公報　第</w:t>
                </w:r>
                <w:r>
                  <w:rPr>
                    <w:rFonts w:hint="eastAsia"/>
                  </w:rPr>
                  <w:t>110</w:t>
                </w:r>
                <w:r>
                  <w:rPr>
                    <w:rFonts w:hint="eastAsia"/>
                  </w:rPr>
                  <w:t>卷　第</w:t>
                </w:r>
                <w:r>
                  <w:rPr>
                    <w:rFonts w:hint="eastAsia"/>
                  </w:rPr>
                  <w:t>67</w:t>
                </w:r>
                <w:r>
                  <w:rPr>
                    <w:rFonts w:hint="eastAsia"/>
                  </w:rPr>
                  <w:t>期　委員會紀錄</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21F" w:rsidRDefault="001D321F">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08D4"/>
    <w:rsid w:val="00012A8C"/>
    <w:rsid w:val="000174A4"/>
    <w:rsid w:val="00037D15"/>
    <w:rsid w:val="0008771F"/>
    <w:rsid w:val="000A423A"/>
    <w:rsid w:val="000C5F9E"/>
    <w:rsid w:val="000D550A"/>
    <w:rsid w:val="00105069"/>
    <w:rsid w:val="00112522"/>
    <w:rsid w:val="001430D9"/>
    <w:rsid w:val="00165E4C"/>
    <w:rsid w:val="001A0E5A"/>
    <w:rsid w:val="001A50C3"/>
    <w:rsid w:val="001A6D3C"/>
    <w:rsid w:val="001C1CF8"/>
    <w:rsid w:val="001C706E"/>
    <w:rsid w:val="001D321F"/>
    <w:rsid w:val="001D5113"/>
    <w:rsid w:val="001E1227"/>
    <w:rsid w:val="001E7F8E"/>
    <w:rsid w:val="00206AF9"/>
    <w:rsid w:val="00215521"/>
    <w:rsid w:val="00230716"/>
    <w:rsid w:val="00260C17"/>
    <w:rsid w:val="002659AE"/>
    <w:rsid w:val="00275124"/>
    <w:rsid w:val="00285827"/>
    <w:rsid w:val="00287F90"/>
    <w:rsid w:val="002908F8"/>
    <w:rsid w:val="002A475D"/>
    <w:rsid w:val="002F3229"/>
    <w:rsid w:val="003139E1"/>
    <w:rsid w:val="003416DE"/>
    <w:rsid w:val="0034269B"/>
    <w:rsid w:val="00354720"/>
    <w:rsid w:val="00360947"/>
    <w:rsid w:val="003627C2"/>
    <w:rsid w:val="00366B45"/>
    <w:rsid w:val="00390A71"/>
    <w:rsid w:val="003B0449"/>
    <w:rsid w:val="003C02C0"/>
    <w:rsid w:val="003C3DE8"/>
    <w:rsid w:val="003D54C6"/>
    <w:rsid w:val="003F317A"/>
    <w:rsid w:val="00415B27"/>
    <w:rsid w:val="00433E8F"/>
    <w:rsid w:val="004577CC"/>
    <w:rsid w:val="004716BF"/>
    <w:rsid w:val="00471F75"/>
    <w:rsid w:val="00494B60"/>
    <w:rsid w:val="004C2B50"/>
    <w:rsid w:val="00510EC6"/>
    <w:rsid w:val="005117A5"/>
    <w:rsid w:val="005131EE"/>
    <w:rsid w:val="005369FD"/>
    <w:rsid w:val="00536BCD"/>
    <w:rsid w:val="00544999"/>
    <w:rsid w:val="00552BD7"/>
    <w:rsid w:val="0055308D"/>
    <w:rsid w:val="005553ED"/>
    <w:rsid w:val="00560AAB"/>
    <w:rsid w:val="00592CC1"/>
    <w:rsid w:val="005934F0"/>
    <w:rsid w:val="005C3FCD"/>
    <w:rsid w:val="005C5D13"/>
    <w:rsid w:val="005E7A01"/>
    <w:rsid w:val="00652B23"/>
    <w:rsid w:val="00652E57"/>
    <w:rsid w:val="00667321"/>
    <w:rsid w:val="006B473D"/>
    <w:rsid w:val="006C2C2E"/>
    <w:rsid w:val="006C3E1F"/>
    <w:rsid w:val="006C7E2C"/>
    <w:rsid w:val="006D278B"/>
    <w:rsid w:val="006F313B"/>
    <w:rsid w:val="006F3D04"/>
    <w:rsid w:val="006F5ED3"/>
    <w:rsid w:val="0070097D"/>
    <w:rsid w:val="00710C67"/>
    <w:rsid w:val="007241BE"/>
    <w:rsid w:val="00732FFA"/>
    <w:rsid w:val="00733530"/>
    <w:rsid w:val="007411FE"/>
    <w:rsid w:val="00750ECD"/>
    <w:rsid w:val="00754ED1"/>
    <w:rsid w:val="0077349D"/>
    <w:rsid w:val="00782CEB"/>
    <w:rsid w:val="007B6A4C"/>
    <w:rsid w:val="007B7486"/>
    <w:rsid w:val="007E3B26"/>
    <w:rsid w:val="007F3E9E"/>
    <w:rsid w:val="00815565"/>
    <w:rsid w:val="008175F3"/>
    <w:rsid w:val="00837213"/>
    <w:rsid w:val="00861315"/>
    <w:rsid w:val="00864578"/>
    <w:rsid w:val="00880943"/>
    <w:rsid w:val="00881852"/>
    <w:rsid w:val="00885E00"/>
    <w:rsid w:val="008B2AA3"/>
    <w:rsid w:val="008E0073"/>
    <w:rsid w:val="008E47C4"/>
    <w:rsid w:val="00914AB8"/>
    <w:rsid w:val="00925357"/>
    <w:rsid w:val="00941225"/>
    <w:rsid w:val="00980A79"/>
    <w:rsid w:val="009859EE"/>
    <w:rsid w:val="009A1DE9"/>
    <w:rsid w:val="009A3852"/>
    <w:rsid w:val="009B6F94"/>
    <w:rsid w:val="00A217DE"/>
    <w:rsid w:val="00A36C34"/>
    <w:rsid w:val="00A62B3F"/>
    <w:rsid w:val="00A75F25"/>
    <w:rsid w:val="00AA4746"/>
    <w:rsid w:val="00B05C1E"/>
    <w:rsid w:val="00B074F8"/>
    <w:rsid w:val="00B22981"/>
    <w:rsid w:val="00B2732A"/>
    <w:rsid w:val="00B44BBC"/>
    <w:rsid w:val="00B452CC"/>
    <w:rsid w:val="00B471D7"/>
    <w:rsid w:val="00B613BC"/>
    <w:rsid w:val="00B6312B"/>
    <w:rsid w:val="00B775B4"/>
    <w:rsid w:val="00B82342"/>
    <w:rsid w:val="00B84089"/>
    <w:rsid w:val="00BA1928"/>
    <w:rsid w:val="00BA4EC3"/>
    <w:rsid w:val="00BC6152"/>
    <w:rsid w:val="00BD0FBF"/>
    <w:rsid w:val="00BE45D5"/>
    <w:rsid w:val="00C000DE"/>
    <w:rsid w:val="00C56BD5"/>
    <w:rsid w:val="00C6110E"/>
    <w:rsid w:val="00C65F77"/>
    <w:rsid w:val="00C75E66"/>
    <w:rsid w:val="00C945C1"/>
    <w:rsid w:val="00CB5323"/>
    <w:rsid w:val="00CC0165"/>
    <w:rsid w:val="00D03891"/>
    <w:rsid w:val="00D07AC1"/>
    <w:rsid w:val="00D12251"/>
    <w:rsid w:val="00D16CCD"/>
    <w:rsid w:val="00D20244"/>
    <w:rsid w:val="00D80501"/>
    <w:rsid w:val="00DA680A"/>
    <w:rsid w:val="00DB3235"/>
    <w:rsid w:val="00DC3A4F"/>
    <w:rsid w:val="00DC65AA"/>
    <w:rsid w:val="00DD2CB9"/>
    <w:rsid w:val="00DE73CC"/>
    <w:rsid w:val="00E04A6E"/>
    <w:rsid w:val="00E15970"/>
    <w:rsid w:val="00E21E36"/>
    <w:rsid w:val="00E43555"/>
    <w:rsid w:val="00E53914"/>
    <w:rsid w:val="00E67C52"/>
    <w:rsid w:val="00E96273"/>
    <w:rsid w:val="00EC358D"/>
    <w:rsid w:val="00EC3981"/>
    <w:rsid w:val="00ED12B0"/>
    <w:rsid w:val="00EF7507"/>
    <w:rsid w:val="00F06B6B"/>
    <w:rsid w:val="00F2273E"/>
    <w:rsid w:val="00F31A07"/>
    <w:rsid w:val="00F608D4"/>
    <w:rsid w:val="00F63C09"/>
    <w:rsid w:val="00F679FF"/>
    <w:rsid w:val="00F70A05"/>
    <w:rsid w:val="00FA2C5B"/>
    <w:rsid w:val="00FB7761"/>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5"/>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FFA"/>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1.jpeg"/><Relationship Id="rId26" Type="http://schemas.openxmlformats.org/officeDocument/2006/relationships/image" Target="media/image7.jpeg"/><Relationship Id="rId39"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file:///E:\scan\1_&#38913;&#38754;_2.jpg" TargetMode="External"/><Relationship Id="rId34" Type="http://schemas.openxmlformats.org/officeDocument/2006/relationships/image" Target="file:///\\10.21.31.211\..\dpc17\j23-1_&#38913;&#38754;_1.jpg" TargetMode="External"/><Relationship Id="rId42"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file:///\\10.21.31.211\..\dpc17\j23-1_&#38913;&#38754;_3.jpg"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2.jpeg"/><Relationship Id="rId29" Type="http://schemas.openxmlformats.org/officeDocument/2006/relationships/image" Target="media/image10.jpeg"/><Relationship Id="rId41"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image" Target="media/image16.jpeg"/><Relationship Id="rId40" Type="http://schemas.openxmlformats.org/officeDocument/2006/relationships/header" Target="header6.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image" Target="file:///\\10.21.31.211\..\dpc17\j23-1_&#38913;&#38754;_2.jpg" TargetMode="External"/><Relationship Id="rId10" Type="http://schemas.openxmlformats.org/officeDocument/2006/relationships/footer" Target="footer1.xml"/><Relationship Id="rId19" Type="http://schemas.openxmlformats.org/officeDocument/2006/relationships/image" Target="file:///E:\scan\1_&#38913;&#38754;_1.jpg" TargetMode="External"/><Relationship Id="rId31" Type="http://schemas.openxmlformats.org/officeDocument/2006/relationships/image" Target="media/image12.jpeg"/><Relationship Id="rId44"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image" Target="media/image15.jpeg"/><Relationship Id="rId43"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2EF19-8665-4C0B-A1F3-58D706700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LCEWB01</Template>
  <TotalTime>0</TotalTime>
  <Pages>66</Pages>
  <Words>8380</Words>
  <Characters>47767</Characters>
  <Application>Microsoft Office Word</Application>
  <DocSecurity>0</DocSecurity>
  <Lines>398</Lines>
  <Paragraphs>112</Paragraphs>
  <ScaleCrop>false</ScaleCrop>
  <Company/>
  <LinksUpToDate>false</LinksUpToDate>
  <CharactersWithSpaces>56035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1;57;110;67</dc:description>
  <cp:lastModifiedBy>user</cp:lastModifiedBy>
  <cp:revision>2</cp:revision>
  <cp:lastPrinted>1900-12-31T16:00:00Z</cp:lastPrinted>
  <dcterms:created xsi:type="dcterms:W3CDTF">2021-06-29T01:36:00Z</dcterms:created>
  <dcterms:modified xsi:type="dcterms:W3CDTF">2021-06-29T01:36:00Z</dcterms:modified>
</cp:coreProperties>
</file>