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C1740D" w:rsidTr="00C1740D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40D" w:rsidRDefault="00FD5459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FD5459">
              <w:rPr>
                <w:rFonts w:eastAsia="標楷體" w:hint="eastAsia"/>
              </w:rPr>
              <w:t>立法院第</w:t>
            </w:r>
            <w:r w:rsidRPr="00FD5459">
              <w:rPr>
                <w:rFonts w:eastAsia="標楷體"/>
              </w:rPr>
              <w:t>10</w:t>
            </w:r>
            <w:r w:rsidRPr="00FD5459">
              <w:rPr>
                <w:rFonts w:eastAsia="標楷體"/>
              </w:rPr>
              <w:t>屆第</w:t>
            </w:r>
            <w:r w:rsidRPr="00FD5459">
              <w:rPr>
                <w:rFonts w:eastAsia="標楷體"/>
              </w:rPr>
              <w:t>6</w:t>
            </w:r>
            <w:r w:rsidRPr="00FD5459">
              <w:rPr>
                <w:rFonts w:eastAsia="標楷體"/>
              </w:rPr>
              <w:t>會期程序委員會第</w:t>
            </w:r>
            <w:r w:rsidRPr="00FD5459">
              <w:rPr>
                <w:rFonts w:eastAsia="標楷體"/>
              </w:rPr>
              <w:t>1</w:t>
            </w:r>
            <w:r w:rsidRPr="00FD5459">
              <w:rPr>
                <w:rFonts w:eastAsia="標楷體"/>
              </w:rPr>
              <w:t>次會議紀錄</w:t>
            </w:r>
          </w:p>
        </w:tc>
      </w:tr>
      <w:tr w:rsidR="00C1740D" w:rsidTr="00C1740D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40D" w:rsidRDefault="00FD5459" w:rsidP="00CC7EF3">
            <w:pPr>
              <w:pStyle w:val="a6"/>
              <w:kinsoku/>
              <w:autoSpaceDE/>
              <w:spacing w:line="36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FD5459">
              <w:rPr>
                <w:rFonts w:eastAsia="微軟正黑體" w:hint="eastAsia"/>
                <w:b/>
              </w:rPr>
              <w:t>審定本院第</w:t>
            </w:r>
            <w:r w:rsidRPr="00FD5459">
              <w:rPr>
                <w:rFonts w:eastAsia="微軟正黑體"/>
                <w:b/>
              </w:rPr>
              <w:t>10</w:t>
            </w:r>
            <w:r w:rsidRPr="00FD5459">
              <w:rPr>
                <w:rFonts w:eastAsia="微軟正黑體"/>
                <w:b/>
              </w:rPr>
              <w:t>屆第</w:t>
            </w:r>
            <w:r w:rsidRPr="00FD5459">
              <w:rPr>
                <w:rFonts w:eastAsia="微軟正黑體"/>
                <w:b/>
              </w:rPr>
              <w:t>6</w:t>
            </w:r>
            <w:r w:rsidRPr="00FD5459">
              <w:rPr>
                <w:rFonts w:eastAsia="微軟正黑體"/>
                <w:b/>
              </w:rPr>
              <w:t>會期第</w:t>
            </w:r>
            <w:r w:rsidRPr="00FD5459">
              <w:rPr>
                <w:rFonts w:eastAsia="微軟正黑體"/>
                <w:b/>
              </w:rPr>
              <w:t>1</w:t>
            </w:r>
            <w:r w:rsidRPr="00FD5459">
              <w:rPr>
                <w:rFonts w:eastAsia="微軟正黑體"/>
                <w:b/>
              </w:rPr>
              <w:t>次會議議事日程及人民請願案</w:t>
            </w:r>
            <w:r w:rsidR="00C1740D">
              <w:rPr>
                <w:rFonts w:eastAsia="微軟正黑體" w:hint="eastAsia"/>
                <w:b/>
              </w:rPr>
              <w:t xml:space="preserve">　</w:t>
            </w:r>
            <w:r w:rsidR="007166E1">
              <w:rPr>
                <w:rFonts w:eastAsia="微軟正黑體" w:hint="eastAsia"/>
                <w:b/>
              </w:rPr>
              <w:t xml:space="preserve">  </w:t>
            </w:r>
            <w:r>
              <w:rPr>
                <w:rFonts w:eastAsia="微軟正黑體" w:hint="eastAsia"/>
                <w:b/>
              </w:rPr>
              <w:t xml:space="preserve">      </w:t>
            </w:r>
            <w:r>
              <w:rPr>
                <w:rFonts w:eastAsia="微軟正黑體" w:hint="eastAsia"/>
                <w:b/>
              </w:rPr>
              <w:t>（頁次：</w:t>
            </w:r>
            <w:r w:rsidR="00CC7EF3">
              <w:rPr>
                <w:rFonts w:eastAsia="微軟正黑體" w:hint="eastAsia"/>
                <w:b/>
              </w:rPr>
              <w:t>３６１</w:t>
            </w:r>
            <w:r>
              <w:rPr>
                <w:rFonts w:eastAsia="微軟正黑體" w:hint="eastAsia"/>
                <w:b/>
              </w:rPr>
              <w:t>－</w:t>
            </w:r>
            <w:r w:rsidR="00CC7EF3">
              <w:rPr>
                <w:rFonts w:eastAsia="微軟正黑體" w:hint="eastAsia"/>
                <w:b/>
              </w:rPr>
              <w:t>３９０</w:t>
            </w:r>
            <w:r w:rsidR="00C1740D">
              <w:rPr>
                <w:rFonts w:eastAsia="微軟正黑體" w:hint="eastAsia"/>
                <w:b/>
              </w:rPr>
              <w:t>）</w:t>
            </w:r>
          </w:p>
        </w:tc>
      </w:tr>
      <w:tr w:rsidR="00C1740D" w:rsidTr="006C2F68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40D" w:rsidRDefault="00C1740D" w:rsidP="007166E1">
            <w:pPr>
              <w:spacing w:beforeLines="50" w:before="159"/>
              <w:jc w:val="center"/>
            </w:pPr>
            <w:r w:rsidRPr="00C43E88">
              <w:rPr>
                <w:rFonts w:hint="eastAsia"/>
                <w:spacing w:val="90"/>
                <w:kern w:val="0"/>
                <w:fitText w:val="1049" w:id="-1528443648"/>
              </w:rPr>
              <w:t>發言</w:t>
            </w:r>
            <w:r w:rsidRPr="00C43E88">
              <w:rPr>
                <w:rFonts w:hint="eastAsia"/>
                <w:spacing w:val="22"/>
                <w:kern w:val="0"/>
                <w:fitText w:val="1049" w:id="-152844364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740D" w:rsidRDefault="006C2F68" w:rsidP="006C2F68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6C2F68">
              <w:rPr>
                <w:rFonts w:hint="eastAsia"/>
              </w:rPr>
              <w:t>管委員碧玲</w:t>
            </w:r>
            <w:r w:rsidR="00C1740D">
              <w:rPr>
                <w:rFonts w:hint="eastAsia"/>
              </w:rPr>
              <w:t>（主席）</w:t>
            </w:r>
            <w:r w:rsidR="00001B62">
              <w:rPr>
                <w:rFonts w:hint="eastAsia"/>
              </w:rPr>
              <w:t>、</w:t>
            </w:r>
            <w:r>
              <w:rPr>
                <w:rFonts w:hint="eastAsia"/>
              </w:rPr>
              <w:t>羅</w:t>
            </w:r>
            <w:r w:rsidRPr="006C2F68">
              <w:rPr>
                <w:rFonts w:hint="eastAsia"/>
              </w:rPr>
              <w:t>美玲</w:t>
            </w:r>
          </w:p>
        </w:tc>
      </w:tr>
      <w:tr w:rsidR="00C1740D" w:rsidTr="00C1740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1740D" w:rsidRDefault="00C1740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1740D" w:rsidRDefault="00C1740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1740D" w:rsidTr="00C1740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1740D" w:rsidRDefault="00C1740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1740D" w:rsidRDefault="00C1740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1740D" w:rsidTr="00C1740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1740D" w:rsidRDefault="00C1740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1740D" w:rsidRDefault="00C1740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1740D" w:rsidTr="00C1740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1740D" w:rsidRDefault="00C1740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1740D" w:rsidRDefault="00C1740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1740D" w:rsidTr="00C1740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1740D" w:rsidRDefault="00C1740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1740D" w:rsidRDefault="00C1740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1740D" w:rsidTr="00AE5A4B">
        <w:trPr>
          <w:trHeight w:hRule="exact" w:val="2211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1740D" w:rsidRDefault="00C1740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1740D" w:rsidRDefault="00C1740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1740D" w:rsidTr="00C1740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1740D" w:rsidRDefault="00C1740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1740D" w:rsidRDefault="00C1740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1740D" w:rsidTr="00C1740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1740D" w:rsidRDefault="00C1740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1740D" w:rsidRDefault="00C1740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1740D" w:rsidTr="00C1740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1740D" w:rsidRDefault="00C1740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1740D" w:rsidRDefault="00C1740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1740D" w:rsidTr="00C1740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1740D" w:rsidRDefault="00C1740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1740D" w:rsidRDefault="00C1740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1740D" w:rsidTr="00C1740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1740D" w:rsidRDefault="00C1740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1740D" w:rsidRDefault="00C1740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1740D" w:rsidTr="00AE5A4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1740D" w:rsidRDefault="00C1740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1740D" w:rsidRDefault="00C1740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C1740D" w:rsidTr="00C1740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40D" w:rsidRDefault="00C1740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40D" w:rsidRDefault="00C1740D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C1740D" w:rsidRDefault="00B6296D" w:rsidP="00C1740D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C1740D" w:rsidSect="00CC7EF3">
      <w:footerReference w:type="default" r:id="rId8"/>
      <w:pgSz w:w="11906" w:h="16838" w:code="9"/>
      <w:pgMar w:top="1985" w:right="1418" w:bottom="1418" w:left="1418" w:header="1418" w:footer="851" w:gutter="0"/>
      <w:pgNumType w:start="439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189E" w:rsidRDefault="0042189E">
      <w:r>
        <w:separator/>
      </w:r>
    </w:p>
  </w:endnote>
  <w:endnote w:type="continuationSeparator" w:id="0">
    <w:p w:rsidR="0042189E" w:rsidRDefault="00421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EF3" w:rsidRDefault="00C43E88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0;margin-top:-9.3pt;width:453.55pt;height:31.5pt;z-index:251657728;mso-wrap-style:tight" filled="f" stroked="f">
          <v:textbox>
            <w:txbxContent>
              <w:p w:rsidR="00CC7EF3" w:rsidRPr="00CC7EF3" w:rsidRDefault="00CC7EF3" w:rsidP="00CC7EF3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C43E88">
                  <w:rPr>
                    <w:noProof/>
                  </w:rPr>
                  <w:t>439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189E" w:rsidRDefault="0042189E">
      <w:r>
        <w:separator/>
      </w:r>
    </w:p>
  </w:footnote>
  <w:footnote w:type="continuationSeparator" w:id="0">
    <w:p w:rsidR="0042189E" w:rsidRDefault="004218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740D"/>
    <w:rsid w:val="00001B62"/>
    <w:rsid w:val="00097C09"/>
    <w:rsid w:val="000A04B2"/>
    <w:rsid w:val="0042189E"/>
    <w:rsid w:val="0046327A"/>
    <w:rsid w:val="00574A32"/>
    <w:rsid w:val="006C2F68"/>
    <w:rsid w:val="007166E1"/>
    <w:rsid w:val="007D4AF6"/>
    <w:rsid w:val="008724DB"/>
    <w:rsid w:val="009E3952"/>
    <w:rsid w:val="00AE5A4B"/>
    <w:rsid w:val="00B6296D"/>
    <w:rsid w:val="00C13800"/>
    <w:rsid w:val="00C1740D"/>
    <w:rsid w:val="00C43E88"/>
    <w:rsid w:val="00CC3887"/>
    <w:rsid w:val="00CC7EF3"/>
    <w:rsid w:val="00E75942"/>
    <w:rsid w:val="00FC0952"/>
    <w:rsid w:val="00FD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C1740D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05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</Template>
  <TotalTime>0</TotalTime>
  <Pages>1</Pages>
  <Words>20</Words>
  <Characters>114</Characters>
  <Application>Microsoft Office Word</Application>
  <DocSecurity>0</DocSecurity>
  <Lines>1</Lines>
  <Paragraphs>1</Paragraphs>
  <ScaleCrop>false</ScaleCrop>
  <Company>ARES</Company>
  <LinksUpToDate>false</LinksUpToDate>
  <CharactersWithSpaces>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第10屆第05會期第37期;出版日期:111年04月29日</dc:description>
  <cp:lastModifiedBy>user</cp:lastModifiedBy>
  <cp:revision>2</cp:revision>
  <cp:lastPrinted>2002-02-01T01:05:00Z</cp:lastPrinted>
  <dcterms:created xsi:type="dcterms:W3CDTF">2022-10-07T03:26:00Z</dcterms:created>
  <dcterms:modified xsi:type="dcterms:W3CDTF">2022-10-07T03:26:00Z</dcterms:modified>
</cp:coreProperties>
</file>