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E9262B" w:rsidTr="00E9262B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62B" w:rsidRDefault="00E9262B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6</w:t>
            </w:r>
            <w:r>
              <w:rPr>
                <w:rFonts w:eastAsia="標楷體" w:hint="eastAsia"/>
              </w:rPr>
              <w:t>會期黨團協商會議紀錄</w:t>
            </w:r>
          </w:p>
        </w:tc>
      </w:tr>
      <w:tr w:rsidR="00E9262B" w:rsidTr="00E04478">
        <w:trPr>
          <w:trHeight w:hRule="exact"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62B" w:rsidRDefault="00E9262B" w:rsidP="008F5F17">
            <w:pPr>
              <w:pStyle w:val="a6"/>
              <w:kinsoku/>
              <w:autoSpaceDE/>
              <w:spacing w:line="315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一、研商「有關數位發展部歸屬於何常設委員會主審」相關事宜（依</w:t>
            </w:r>
            <w:r>
              <w:rPr>
                <w:rFonts w:eastAsia="微軟正黑體" w:hint="eastAsia"/>
                <w:b/>
              </w:rPr>
              <w:t>9</w:t>
            </w:r>
            <w:r>
              <w:rPr>
                <w:rFonts w:eastAsia="微軟正黑體" w:hint="eastAsia"/>
                <w:b/>
              </w:rPr>
              <w:t>月</w:t>
            </w:r>
            <w:r>
              <w:rPr>
                <w:rFonts w:eastAsia="微軟正黑體" w:hint="eastAsia"/>
                <w:b/>
              </w:rPr>
              <w:t>16</w:t>
            </w:r>
            <w:r>
              <w:rPr>
                <w:rFonts w:eastAsia="微軟正黑體" w:hint="eastAsia"/>
                <w:b/>
              </w:rPr>
              <w:t>日黨團協商結論辦理）　　　　　　　　　　　　　　　　　　　　　　　　　　　　（頁次：</w:t>
            </w:r>
            <w:r w:rsidR="008F5F17">
              <w:rPr>
                <w:rFonts w:eastAsia="微軟正黑體" w:hint="eastAsia"/>
                <w:b/>
              </w:rPr>
              <w:t>４１５</w:t>
            </w:r>
            <w:r>
              <w:rPr>
                <w:rFonts w:eastAsia="微軟正黑體" w:hint="eastAsia"/>
                <w:b/>
              </w:rPr>
              <w:t>－</w:t>
            </w:r>
            <w:r w:rsidR="008F5F17">
              <w:rPr>
                <w:rFonts w:eastAsia="微軟正黑體" w:hint="eastAsia"/>
                <w:b/>
              </w:rPr>
              <w:t>４２４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E9262B" w:rsidTr="00C5230F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9262B" w:rsidRDefault="00E9262B" w:rsidP="00C5230F">
            <w:pPr>
              <w:spacing w:beforeLines="50" w:before="159"/>
              <w:jc w:val="center"/>
            </w:pPr>
            <w:r w:rsidRPr="0032455D">
              <w:rPr>
                <w:rFonts w:hint="eastAsia"/>
                <w:spacing w:val="90"/>
                <w:kern w:val="0"/>
                <w:fitText w:val="1049" w:id="-1448809216"/>
              </w:rPr>
              <w:t>發言</w:t>
            </w:r>
            <w:r w:rsidRPr="0032455D">
              <w:rPr>
                <w:rFonts w:hint="eastAsia"/>
                <w:spacing w:val="22"/>
                <w:kern w:val="0"/>
                <w:fitText w:val="1049" w:id="-1448809216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9262B" w:rsidRDefault="00C5230F" w:rsidP="00C5230F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游錫堃（主席）、</w:t>
            </w:r>
            <w:r w:rsidR="00E9262B">
              <w:rPr>
                <w:rFonts w:hint="eastAsia"/>
              </w:rPr>
              <w:t>邱臣遠、陳椒華、李德維、柯建銘、羅致政、張其祿、謝衣鳯</w:t>
            </w:r>
          </w:p>
        </w:tc>
      </w:tr>
      <w:tr w:rsidR="00E9262B" w:rsidTr="00E926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9262B" w:rsidTr="00E926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9262B" w:rsidTr="00E926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9262B" w:rsidTr="00E926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9262B" w:rsidTr="00E926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9262B" w:rsidTr="00E926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8FC" w:rsidTr="00E926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8FC" w:rsidRDefault="009258F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8FC" w:rsidRDefault="009258F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9262B" w:rsidTr="00E926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9262B" w:rsidTr="00E926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9262B" w:rsidTr="00E926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9262B" w:rsidTr="0067403D">
        <w:trPr>
          <w:trHeight w:hRule="exact" w:val="90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9262B" w:rsidTr="00E926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9262B" w:rsidTr="00E0447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262B" w:rsidRDefault="00E926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9262B" w:rsidTr="00E04478">
        <w:trPr>
          <w:trHeight w:hRule="exact" w:val="1361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62B" w:rsidRDefault="00E926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62B" w:rsidRDefault="00E9262B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E9262B" w:rsidRDefault="00B6296D" w:rsidP="00E9262B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E9262B" w:rsidSect="008F5F17">
      <w:footerReference w:type="default" r:id="rId8"/>
      <w:pgSz w:w="11906" w:h="16838" w:code="9"/>
      <w:pgMar w:top="1985" w:right="1418" w:bottom="1418" w:left="1418" w:header="1418" w:footer="851" w:gutter="0"/>
      <w:pgNumType w:start="441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9B9" w:rsidRDefault="007C29B9">
      <w:r>
        <w:separator/>
      </w:r>
    </w:p>
  </w:endnote>
  <w:endnote w:type="continuationSeparator" w:id="0">
    <w:p w:rsidR="007C29B9" w:rsidRDefault="007C2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F17" w:rsidRDefault="0032455D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-9.3pt;width:453.55pt;height:31.5pt;z-index:251657728;mso-wrap-style:tight" filled="f" stroked="f">
          <v:textbox>
            <w:txbxContent>
              <w:p w:rsidR="008F5F17" w:rsidRPr="008F5F17" w:rsidRDefault="008F5F17" w:rsidP="008F5F17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32455D">
                  <w:rPr>
                    <w:noProof/>
                  </w:rPr>
                  <w:t>441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9B9" w:rsidRDefault="007C29B9">
      <w:r>
        <w:separator/>
      </w:r>
    </w:p>
  </w:footnote>
  <w:footnote w:type="continuationSeparator" w:id="0">
    <w:p w:rsidR="007C29B9" w:rsidRDefault="007C29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262B"/>
    <w:rsid w:val="00097C09"/>
    <w:rsid w:val="0032455D"/>
    <w:rsid w:val="0032482E"/>
    <w:rsid w:val="003C5FC1"/>
    <w:rsid w:val="0046327A"/>
    <w:rsid w:val="0053333E"/>
    <w:rsid w:val="0067403D"/>
    <w:rsid w:val="007C29B9"/>
    <w:rsid w:val="007D4AF6"/>
    <w:rsid w:val="008724DB"/>
    <w:rsid w:val="008F5F17"/>
    <w:rsid w:val="009258FC"/>
    <w:rsid w:val="009E3952"/>
    <w:rsid w:val="00A03E1C"/>
    <w:rsid w:val="00B6296D"/>
    <w:rsid w:val="00C13800"/>
    <w:rsid w:val="00C5230F"/>
    <w:rsid w:val="00E04478"/>
    <w:rsid w:val="00E9262B"/>
    <w:rsid w:val="00EB6CAF"/>
    <w:rsid w:val="00F4644B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E9262B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3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</Template>
  <TotalTime>0</TotalTime>
  <Pages>1</Pages>
  <Words>28</Words>
  <Characters>163</Characters>
  <Application>Microsoft Office Word</Application>
  <DocSecurity>0</DocSecurity>
  <Lines>1</Lines>
  <Paragraphs>1</Paragraphs>
  <ScaleCrop>false</ScaleCrop>
  <Company>ARES</Company>
  <LinksUpToDate>false</LinksUpToDate>
  <CharactersWithSpaces>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第10屆第06會期第02期;出版日期:111年09月21日</dc:description>
  <cp:lastModifiedBy>user</cp:lastModifiedBy>
  <cp:revision>2</cp:revision>
  <cp:lastPrinted>2002-02-01T01:05:00Z</cp:lastPrinted>
  <dcterms:created xsi:type="dcterms:W3CDTF">2022-10-07T03:26:00Z</dcterms:created>
  <dcterms:modified xsi:type="dcterms:W3CDTF">2022-10-07T03:26:00Z</dcterms:modified>
</cp:coreProperties>
</file>