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57E70" w:rsidTr="00F57E7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F57E70" w:rsidTr="00F57E7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E70" w:rsidRDefault="00F57E70" w:rsidP="00287B84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本院交通委員會報告審查委員傅崐萁等</w:t>
            </w:r>
            <w:r>
              <w:rPr>
                <w:rFonts w:eastAsia="微軟正黑體" w:hint="eastAsia"/>
                <w:b/>
              </w:rPr>
              <w:t>18</w:t>
            </w:r>
            <w:r>
              <w:rPr>
                <w:rFonts w:eastAsia="微軟正黑體" w:hint="eastAsia"/>
                <w:b/>
              </w:rPr>
              <w:t>人擬具「發展觀光條例第二條及第七十條之二條文修正草案」案　　　　　　　　　　　　　　　　　　　　　　　　　　（頁次：</w:t>
            </w:r>
            <w:r w:rsidR="00D9523B">
              <w:rPr>
                <w:rFonts w:eastAsia="微軟正黑體" w:hint="eastAsia"/>
                <w:b/>
              </w:rPr>
              <w:t>２</w:t>
            </w:r>
            <w:r w:rsidR="00287B84">
              <w:rPr>
                <w:rFonts w:eastAsia="微軟正黑體" w:hint="eastAsia"/>
                <w:b/>
              </w:rPr>
              <w:t>３７－２４０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F57E70" w:rsidTr="00B847C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7E70" w:rsidRDefault="00F57E70" w:rsidP="00B847C2">
            <w:pPr>
              <w:spacing w:beforeLines="50" w:before="159"/>
              <w:jc w:val="center"/>
            </w:pPr>
            <w:r w:rsidRPr="00BF53A0">
              <w:rPr>
                <w:rFonts w:hint="eastAsia"/>
                <w:spacing w:val="90"/>
                <w:kern w:val="0"/>
                <w:fitText w:val="1049" w:id="-1276289788"/>
              </w:rPr>
              <w:t>發言</w:t>
            </w:r>
            <w:r w:rsidRPr="00BF53A0">
              <w:rPr>
                <w:rFonts w:hint="eastAsia"/>
                <w:spacing w:val="22"/>
                <w:kern w:val="0"/>
                <w:fitText w:val="1049" w:id="-12762897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7E70" w:rsidRDefault="00B847C2" w:rsidP="00B847C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洪</w:t>
            </w:r>
            <w:r w:rsidRPr="00B847C2">
              <w:rPr>
                <w:rFonts w:hint="eastAsia"/>
              </w:rPr>
              <w:t>孟楷</w:t>
            </w:r>
            <w:r>
              <w:rPr>
                <w:rFonts w:hint="eastAsia"/>
              </w:rPr>
              <w:t>（主席）、</w:t>
            </w:r>
            <w:r w:rsidR="00F57E70">
              <w:rPr>
                <w:rFonts w:hint="eastAsia"/>
              </w:rPr>
              <w:t>陳椒華、李德維、鄭運鵬</w:t>
            </w: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57E70" w:rsidTr="00F57E7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70" w:rsidRDefault="00F57E7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E70" w:rsidRDefault="00F57E7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57E70" w:rsidRDefault="00B6296D" w:rsidP="00F57E7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57E70" w:rsidSect="003C4C6E">
      <w:footerReference w:type="default" r:id="rId8"/>
      <w:pgSz w:w="11906" w:h="16838" w:code="9"/>
      <w:pgMar w:top="1985" w:right="1418" w:bottom="1418" w:left="1418" w:header="1418" w:footer="851" w:gutter="0"/>
      <w:pgNumType w:start="24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589" w:rsidRDefault="00DA4589">
      <w:r>
        <w:separator/>
      </w:r>
    </w:p>
  </w:endnote>
  <w:endnote w:type="continuationSeparator" w:id="0">
    <w:p w:rsidR="00DA4589" w:rsidRDefault="00DA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286" w:rsidRDefault="00BF53A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:rsidR="003C4C6E" w:rsidRPr="003C4C6E" w:rsidRDefault="003C4C6E" w:rsidP="003C4C6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F53A0">
                  <w:rPr>
                    <w:noProof/>
                  </w:rPr>
                  <w:t>245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left:0;text-align:left;margin-left:0;margin-top:-9.3pt;width:453.55pt;height:31.5pt;z-index:251657216;mso-wrap-style:tight" filled="f" stroked="f">
          <v:textbox>
            <w:txbxContent>
              <w:p w:rsidR="00D94286" w:rsidRPr="00D94286" w:rsidRDefault="00D94286" w:rsidP="00D9428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F53A0">
                  <w:rPr>
                    <w:noProof/>
                  </w:rPr>
                  <w:t>245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589" w:rsidRDefault="00DA4589">
      <w:r>
        <w:separator/>
      </w:r>
    </w:p>
  </w:footnote>
  <w:footnote w:type="continuationSeparator" w:id="0">
    <w:p w:rsidR="00DA4589" w:rsidRDefault="00DA4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E70"/>
    <w:rsid w:val="00097C09"/>
    <w:rsid w:val="00287B84"/>
    <w:rsid w:val="003C4C6E"/>
    <w:rsid w:val="0046327A"/>
    <w:rsid w:val="00697768"/>
    <w:rsid w:val="007D4AF6"/>
    <w:rsid w:val="008724DB"/>
    <w:rsid w:val="009E3952"/>
    <w:rsid w:val="00B6296D"/>
    <w:rsid w:val="00B847C2"/>
    <w:rsid w:val="00BF53A0"/>
    <w:rsid w:val="00C13800"/>
    <w:rsid w:val="00C52784"/>
    <w:rsid w:val="00D94286"/>
    <w:rsid w:val="00D9523B"/>
    <w:rsid w:val="00DA4589"/>
    <w:rsid w:val="00DB4CFD"/>
    <w:rsid w:val="00F57E7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57E7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>ARES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第10屆第07會期第25期;出版日期:112年03月29日</dc:description>
  <cp:lastModifiedBy>user</cp:lastModifiedBy>
  <cp:revision>2</cp:revision>
  <cp:lastPrinted>2002-02-01T01:05:00Z</cp:lastPrinted>
  <dcterms:created xsi:type="dcterms:W3CDTF">2023-04-17T07:49:00Z</dcterms:created>
  <dcterms:modified xsi:type="dcterms:W3CDTF">2023-04-17T07:49:00Z</dcterms:modified>
</cp:coreProperties>
</file>