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24F5F" w:rsidTr="00024F5F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024F5F" w:rsidTr="00024F5F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F5F" w:rsidRDefault="00C933F6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C933F6">
              <w:rPr>
                <w:rFonts w:eastAsia="標楷體" w:hint="eastAsia"/>
              </w:rPr>
              <w:t>立法院第</w:t>
            </w:r>
            <w:r w:rsidRPr="00C933F6">
              <w:rPr>
                <w:rFonts w:eastAsia="標楷體"/>
              </w:rPr>
              <w:t>10</w:t>
            </w:r>
            <w:r w:rsidRPr="00C933F6">
              <w:rPr>
                <w:rFonts w:eastAsia="標楷體"/>
              </w:rPr>
              <w:t>屆第</w:t>
            </w:r>
            <w:r w:rsidRPr="00C933F6">
              <w:rPr>
                <w:rFonts w:eastAsia="標楷體"/>
              </w:rPr>
              <w:t>7</w:t>
            </w:r>
            <w:r w:rsidRPr="00C933F6">
              <w:rPr>
                <w:rFonts w:eastAsia="標楷體"/>
              </w:rPr>
              <w:t>會期第</w:t>
            </w:r>
            <w:r w:rsidRPr="00C933F6">
              <w:rPr>
                <w:rFonts w:eastAsia="標楷體"/>
              </w:rPr>
              <w:t>6</w:t>
            </w:r>
            <w:r w:rsidRPr="00C933F6">
              <w:rPr>
                <w:rFonts w:eastAsia="標楷體"/>
              </w:rPr>
              <w:t>次會議紀錄</w:t>
            </w:r>
          </w:p>
        </w:tc>
      </w:tr>
      <w:tr w:rsidR="00024F5F" w:rsidTr="00024F5F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A71" w:rsidRDefault="006A2C16" w:rsidP="00727A7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6A2C16">
              <w:rPr>
                <w:rFonts w:eastAsia="微軟正黑體" w:hint="eastAsia"/>
                <w:b/>
              </w:rPr>
              <w:t>中華民國</w:t>
            </w:r>
            <w:r w:rsidRPr="006A2C16">
              <w:rPr>
                <w:rFonts w:eastAsia="微軟正黑體"/>
                <w:b/>
              </w:rPr>
              <w:t>112</w:t>
            </w:r>
            <w:r w:rsidRPr="006A2C16">
              <w:rPr>
                <w:rFonts w:eastAsia="微軟正黑體"/>
                <w:b/>
              </w:rPr>
              <w:t>年度中央政府總預算案附屬單位預算及綜計表</w:t>
            </w:r>
            <w:r w:rsidRPr="006A2C16">
              <w:rPr>
                <w:rFonts w:eastAsia="微軟正黑體"/>
                <w:b/>
              </w:rPr>
              <w:t>─</w:t>
            </w:r>
            <w:r w:rsidRPr="006A2C16">
              <w:rPr>
                <w:rFonts w:eastAsia="微軟正黑體"/>
                <w:b/>
              </w:rPr>
              <w:t>營業及非營業部分</w:t>
            </w:r>
            <w:r w:rsidRPr="006A2C16">
              <w:rPr>
                <w:rFonts w:eastAsia="微軟正黑體"/>
                <w:b/>
              </w:rPr>
              <w:t>─</w:t>
            </w:r>
            <w:r w:rsidRPr="006A2C16">
              <w:rPr>
                <w:rFonts w:eastAsia="微軟正黑體"/>
                <w:b/>
              </w:rPr>
              <w:t>協商後處理</w:t>
            </w:r>
            <w:r w:rsidRPr="006A2C16">
              <w:rPr>
                <w:rFonts w:eastAsia="微軟正黑體"/>
                <w:b/>
              </w:rPr>
              <w:t>─</w:t>
            </w:r>
          </w:p>
          <w:p w:rsidR="00024F5F" w:rsidRDefault="006A2C16" w:rsidP="00727A71">
            <w:pPr>
              <w:pStyle w:val="a6"/>
              <w:kinsoku/>
              <w:autoSpaceDE/>
              <w:spacing w:line="400" w:lineRule="exact"/>
              <w:ind w:leftChars="50" w:left="105" w:rightChars="50" w:right="105" w:firstLineChars="200" w:firstLine="422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</w:t>
            </w:r>
            <w:r w:rsidR="00727A71">
              <w:rPr>
                <w:rFonts w:eastAsia="微軟正黑體" w:hint="eastAsia"/>
                <w:b/>
              </w:rPr>
              <w:t xml:space="preserve">           </w:t>
            </w:r>
            <w:r>
              <w:rPr>
                <w:rFonts w:eastAsia="微軟正黑體" w:hint="eastAsia"/>
                <w:b/>
              </w:rPr>
              <w:t xml:space="preserve">                                   </w:t>
            </w:r>
            <w:r w:rsidR="002F4229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/>
                <w:b/>
              </w:rPr>
              <w:t xml:space="preserve"> </w:t>
            </w:r>
            <w:r w:rsidR="00121DC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>（頁次：１－４</w:t>
            </w:r>
            <w:r w:rsidR="00643E47">
              <w:rPr>
                <w:rFonts w:eastAsia="微軟正黑體" w:hint="eastAsia"/>
                <w:b/>
              </w:rPr>
              <w:t>５</w:t>
            </w:r>
            <w:r w:rsidR="007D62EE">
              <w:rPr>
                <w:rFonts w:eastAsia="微軟正黑體" w:hint="eastAsia"/>
                <w:b/>
              </w:rPr>
              <w:t>７</w:t>
            </w:r>
            <w:r w:rsidR="00024F5F">
              <w:rPr>
                <w:rFonts w:eastAsia="微軟正黑體" w:hint="eastAsia"/>
                <w:b/>
              </w:rPr>
              <w:t>）</w:t>
            </w:r>
          </w:p>
        </w:tc>
      </w:tr>
      <w:tr w:rsidR="00024F5F" w:rsidTr="009327B5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4F5F" w:rsidRDefault="00024F5F" w:rsidP="009327B5">
            <w:pPr>
              <w:spacing w:beforeLines="50" w:before="159"/>
              <w:jc w:val="center"/>
            </w:pPr>
            <w:r w:rsidRPr="00420FD6">
              <w:rPr>
                <w:rFonts w:hint="eastAsia"/>
                <w:spacing w:val="90"/>
                <w:kern w:val="0"/>
                <w:fitText w:val="1049" w:id="-1286229248"/>
              </w:rPr>
              <w:t>發言</w:t>
            </w:r>
            <w:r w:rsidRPr="00420FD6">
              <w:rPr>
                <w:rFonts w:hint="eastAsia"/>
                <w:spacing w:val="22"/>
                <w:kern w:val="0"/>
                <w:fitText w:val="1049" w:id="-128622924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4F5F" w:rsidRDefault="009327B5" w:rsidP="009327B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4F5F" w:rsidTr="00024F5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F5F" w:rsidRDefault="00024F5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F5F" w:rsidRDefault="00024F5F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24F5F" w:rsidRDefault="00B6296D" w:rsidP="00024F5F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24F5F" w:rsidSect="0061181E">
      <w:footerReference w:type="default" r:id="rId8"/>
      <w:pgSz w:w="11906" w:h="16838" w:code="9"/>
      <w:pgMar w:top="1985" w:right="1418" w:bottom="1418" w:left="1418" w:header="1418" w:footer="851" w:gutter="0"/>
      <w:pgNumType w:start="55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861" w:rsidRDefault="00520861">
      <w:r>
        <w:separator/>
      </w:r>
    </w:p>
  </w:endnote>
  <w:endnote w:type="continuationSeparator" w:id="0">
    <w:p w:rsidR="00520861" w:rsidRDefault="00520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1E" w:rsidRDefault="00420FD6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61181E" w:rsidRPr="0061181E" w:rsidRDefault="0061181E" w:rsidP="0061181E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420FD6">
                  <w:rPr>
                    <w:noProof/>
                  </w:rPr>
                  <w:t>557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861" w:rsidRDefault="00520861">
      <w:r>
        <w:separator/>
      </w:r>
    </w:p>
  </w:footnote>
  <w:footnote w:type="continuationSeparator" w:id="0">
    <w:p w:rsidR="00520861" w:rsidRDefault="00520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F5F"/>
    <w:rsid w:val="00024F5F"/>
    <w:rsid w:val="00097C09"/>
    <w:rsid w:val="00121DC2"/>
    <w:rsid w:val="001740FC"/>
    <w:rsid w:val="002F4229"/>
    <w:rsid w:val="003320D5"/>
    <w:rsid w:val="00420FD6"/>
    <w:rsid w:val="00460EBF"/>
    <w:rsid w:val="0046327A"/>
    <w:rsid w:val="00471DC1"/>
    <w:rsid w:val="00520861"/>
    <w:rsid w:val="00561B6E"/>
    <w:rsid w:val="005921DD"/>
    <w:rsid w:val="005F216E"/>
    <w:rsid w:val="0061181E"/>
    <w:rsid w:val="00643E47"/>
    <w:rsid w:val="006A2C16"/>
    <w:rsid w:val="006C1FD5"/>
    <w:rsid w:val="00727A71"/>
    <w:rsid w:val="007D4AF6"/>
    <w:rsid w:val="007D62EE"/>
    <w:rsid w:val="008724DB"/>
    <w:rsid w:val="00890249"/>
    <w:rsid w:val="009327B5"/>
    <w:rsid w:val="009B26BC"/>
    <w:rsid w:val="009E3952"/>
    <w:rsid w:val="00AE1F47"/>
    <w:rsid w:val="00AE3F1C"/>
    <w:rsid w:val="00B6296D"/>
    <w:rsid w:val="00B81EB1"/>
    <w:rsid w:val="00C13800"/>
    <w:rsid w:val="00C933F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24F5F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0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30</Words>
  <Characters>174</Characters>
  <Application>Microsoft Office Word</Application>
  <DocSecurity>0</DocSecurity>
  <Lines>1</Lines>
  <Paragraphs>1</Paragraphs>
  <ScaleCrop>false</ScaleCrop>
  <Company>ARES</Company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第10屆第07會期第11期;出版日期:112年03月10日</dc:description>
  <cp:lastModifiedBy>user</cp:lastModifiedBy>
  <cp:revision>2</cp:revision>
  <cp:lastPrinted>2002-02-01T01:05:00Z</cp:lastPrinted>
  <dcterms:created xsi:type="dcterms:W3CDTF">2023-04-24T03:49:00Z</dcterms:created>
  <dcterms:modified xsi:type="dcterms:W3CDTF">2023-04-24T03:49:00Z</dcterms:modified>
</cp:coreProperties>
</file>