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90ED2" w:rsidTr="00990ED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 w:rsidR="00B37400"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990ED2" w:rsidTr="00990ED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ED2" w:rsidRDefault="00990ED2" w:rsidP="007F11C3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臨時提案　</w:t>
            </w:r>
            <w:r w:rsidR="00B37400">
              <w:rPr>
                <w:rFonts w:eastAsia="微軟正黑體" w:hint="eastAsia"/>
                <w:b/>
              </w:rPr>
              <w:t xml:space="preserve">　　　　　　　　　　　　　　　　　　　　　　</w:t>
            </w:r>
            <w:r w:rsidR="0019074C">
              <w:rPr>
                <w:rFonts w:eastAsia="微軟正黑體" w:hint="eastAsia"/>
                <w:b/>
              </w:rPr>
              <w:t xml:space="preserve"> </w:t>
            </w:r>
            <w:r w:rsidR="00A24F21">
              <w:rPr>
                <w:rFonts w:eastAsia="微軟正黑體" w:hint="eastAsia"/>
                <w:b/>
              </w:rPr>
              <w:t xml:space="preserve">  </w:t>
            </w:r>
            <w:r w:rsidR="0019074C">
              <w:rPr>
                <w:rFonts w:eastAsia="微軟正黑體" w:hint="eastAsia"/>
                <w:b/>
              </w:rPr>
              <w:t xml:space="preserve"> </w:t>
            </w:r>
            <w:r w:rsidR="00B37400">
              <w:rPr>
                <w:rFonts w:eastAsia="微軟正黑體" w:hint="eastAsia"/>
                <w:b/>
              </w:rPr>
              <w:t xml:space="preserve">  </w:t>
            </w:r>
            <w:r w:rsidR="00B37400">
              <w:rPr>
                <w:rFonts w:eastAsia="微軟正黑體" w:hint="eastAsia"/>
                <w:b/>
              </w:rPr>
              <w:t>（頁次：４</w:t>
            </w:r>
            <w:r w:rsidR="007F11C3">
              <w:rPr>
                <w:rFonts w:eastAsia="微軟正黑體" w:hint="eastAsia"/>
                <w:b/>
              </w:rPr>
              <w:t>５７</w:t>
            </w:r>
            <w:r w:rsidR="00B37400">
              <w:rPr>
                <w:rFonts w:eastAsia="微軟正黑體" w:hint="eastAsia"/>
                <w:b/>
              </w:rPr>
              <w:t>－４６</w:t>
            </w:r>
            <w:r w:rsidR="007F11C3">
              <w:rPr>
                <w:rFonts w:eastAsia="微軟正黑體" w:hint="eastAsia"/>
                <w:b/>
              </w:rPr>
              <w:t>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990ED2" w:rsidTr="004C3EB9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90ED2" w:rsidRDefault="00990ED2" w:rsidP="004C3EB9">
            <w:pPr>
              <w:spacing w:beforeLines="50" w:before="159"/>
              <w:jc w:val="center"/>
            </w:pPr>
            <w:r w:rsidRPr="001053B8">
              <w:rPr>
                <w:rFonts w:hint="eastAsia"/>
                <w:spacing w:val="90"/>
                <w:kern w:val="0"/>
                <w:fitText w:val="1049" w:id="-1287805696"/>
              </w:rPr>
              <w:t>發言</w:t>
            </w:r>
            <w:r w:rsidRPr="001053B8">
              <w:rPr>
                <w:rFonts w:hint="eastAsia"/>
                <w:spacing w:val="22"/>
                <w:kern w:val="0"/>
                <w:fitText w:val="1049" w:id="-128780569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90ED2" w:rsidRDefault="00B37400" w:rsidP="004C3EB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</w:t>
            </w:r>
            <w:r w:rsidR="00990ED2">
              <w:rPr>
                <w:rFonts w:hint="eastAsia"/>
              </w:rPr>
              <w:t>（主席）、陳椒華、</w:t>
            </w:r>
            <w:r>
              <w:rPr>
                <w:rFonts w:hint="eastAsia"/>
              </w:rPr>
              <w:t>吳</w:t>
            </w:r>
            <w:r w:rsidRPr="00B37400">
              <w:rPr>
                <w:rFonts w:hint="eastAsia"/>
              </w:rPr>
              <w:t>琪銘</w:t>
            </w: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990ED2" w:rsidRDefault="00B6296D" w:rsidP="00990ED2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990ED2" w:rsidSect="002F35E1">
      <w:footerReference w:type="default" r:id="rId8"/>
      <w:pgSz w:w="11906" w:h="16838" w:code="9"/>
      <w:pgMar w:top="1985" w:right="1418" w:bottom="1418" w:left="1418" w:header="1418" w:footer="851" w:gutter="0"/>
      <w:pgNumType w:start="558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DB8" w:rsidRDefault="00536DB8">
      <w:r>
        <w:separator/>
      </w:r>
    </w:p>
  </w:endnote>
  <w:endnote w:type="continuationSeparator" w:id="0">
    <w:p w:rsidR="00536DB8" w:rsidRDefault="00536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E1" w:rsidRDefault="001053B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2F35E1" w:rsidRPr="002F35E1" w:rsidRDefault="002F35E1" w:rsidP="002F35E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1053B8">
                  <w:rPr>
                    <w:noProof/>
                  </w:rPr>
                  <w:t>558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DB8" w:rsidRDefault="00536DB8">
      <w:r>
        <w:separator/>
      </w:r>
    </w:p>
  </w:footnote>
  <w:footnote w:type="continuationSeparator" w:id="0">
    <w:p w:rsidR="00536DB8" w:rsidRDefault="00536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ED2"/>
    <w:rsid w:val="00097C09"/>
    <w:rsid w:val="001053B8"/>
    <w:rsid w:val="0019074C"/>
    <w:rsid w:val="00193472"/>
    <w:rsid w:val="002F35E1"/>
    <w:rsid w:val="0046327A"/>
    <w:rsid w:val="004C3EB9"/>
    <w:rsid w:val="00536DB8"/>
    <w:rsid w:val="00666EE7"/>
    <w:rsid w:val="007D4AF6"/>
    <w:rsid w:val="007F11C3"/>
    <w:rsid w:val="008724DB"/>
    <w:rsid w:val="00990ED2"/>
    <w:rsid w:val="009E3952"/>
    <w:rsid w:val="00A24F21"/>
    <w:rsid w:val="00B37400"/>
    <w:rsid w:val="00B6296D"/>
    <w:rsid w:val="00C13800"/>
    <w:rsid w:val="00D85AE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990ED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5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>ARES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第10屆第07會期第08期;出版日期:112年03月07日</dc:description>
  <cp:lastModifiedBy>user</cp:lastModifiedBy>
  <cp:revision>2</cp:revision>
  <cp:lastPrinted>2002-02-01T01:05:00Z</cp:lastPrinted>
  <dcterms:created xsi:type="dcterms:W3CDTF">2023-04-24T03:49:00Z</dcterms:created>
  <dcterms:modified xsi:type="dcterms:W3CDTF">2023-04-24T03:49:00Z</dcterms:modified>
</cp:coreProperties>
</file>