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44068" w:rsidTr="00A4406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 w:rsidR="00330923">
              <w:rPr>
                <w:rFonts w:eastAsia="標楷體"/>
              </w:rPr>
              <w:t>6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A44068" w:rsidTr="00A4406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068" w:rsidRDefault="00A44068" w:rsidP="00FB7DF8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國是論壇　　　　　</w:t>
            </w:r>
            <w:r w:rsidR="00330923">
              <w:rPr>
                <w:rFonts w:eastAsia="微軟正黑體" w:hint="eastAsia"/>
                <w:b/>
              </w:rPr>
              <w:t xml:space="preserve">　　　　　　　　　　　　　　　　　　　</w:t>
            </w:r>
            <w:r w:rsidR="003868A0">
              <w:rPr>
                <w:rFonts w:eastAsia="微軟正黑體" w:hint="eastAsia"/>
                <w:b/>
              </w:rPr>
              <w:t xml:space="preserve"> </w:t>
            </w:r>
            <w:r w:rsidR="00FB7DF8">
              <w:rPr>
                <w:rFonts w:eastAsia="微軟正黑體" w:hint="eastAsia"/>
                <w:b/>
              </w:rPr>
              <w:t xml:space="preserve">  </w:t>
            </w:r>
            <w:r w:rsidR="003868A0">
              <w:rPr>
                <w:rFonts w:eastAsia="微軟正黑體" w:hint="eastAsia"/>
                <w:b/>
              </w:rPr>
              <w:t xml:space="preserve"> </w:t>
            </w:r>
            <w:r w:rsidR="00330923">
              <w:rPr>
                <w:rFonts w:eastAsia="微軟正黑體" w:hint="eastAsia"/>
                <w:b/>
              </w:rPr>
              <w:t>（頁次：</w:t>
            </w:r>
            <w:r w:rsidR="003868A0">
              <w:rPr>
                <w:rFonts w:eastAsia="微軟正黑體" w:hint="eastAsia"/>
                <w:b/>
              </w:rPr>
              <w:t>４６</w:t>
            </w:r>
            <w:r w:rsidR="00330923">
              <w:rPr>
                <w:rFonts w:eastAsia="微軟正黑體" w:hint="eastAsia"/>
                <w:b/>
              </w:rPr>
              <w:t>１</w:t>
            </w:r>
            <w:r w:rsidR="006A3DD1">
              <w:rPr>
                <w:rFonts w:eastAsia="微軟正黑體" w:hint="eastAsia"/>
                <w:b/>
              </w:rPr>
              <w:t>－</w:t>
            </w:r>
            <w:r w:rsidR="003868A0">
              <w:rPr>
                <w:rFonts w:eastAsia="微軟正黑體" w:hint="eastAsia"/>
                <w:b/>
              </w:rPr>
              <w:t>４６２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44068" w:rsidTr="006757D9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068" w:rsidRDefault="00A44068" w:rsidP="006757D9">
            <w:pPr>
              <w:spacing w:beforeLines="50" w:before="159"/>
              <w:jc w:val="center"/>
            </w:pPr>
            <w:r w:rsidRPr="00B250F4">
              <w:rPr>
                <w:rFonts w:hint="eastAsia"/>
                <w:spacing w:val="90"/>
                <w:kern w:val="0"/>
                <w:fitText w:val="1049" w:id="-1286229246"/>
              </w:rPr>
              <w:t>發言</w:t>
            </w:r>
            <w:r w:rsidRPr="00B250F4">
              <w:rPr>
                <w:rFonts w:hint="eastAsia"/>
                <w:spacing w:val="22"/>
                <w:kern w:val="0"/>
                <w:fitText w:val="1049" w:id="-128622924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44068" w:rsidRPr="00055F3D" w:rsidRDefault="00A44068" w:rsidP="00055F3D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rPr>
                <w:b/>
              </w:rPr>
            </w:pPr>
            <w:r>
              <w:rPr>
                <w:rFonts w:hint="eastAsia"/>
              </w:rPr>
              <w:t>游錫堃（主席）</w:t>
            </w:r>
            <w:r w:rsidR="00724D56">
              <w:rPr>
                <w:rFonts w:hint="eastAsia"/>
              </w:rPr>
              <w:t>、</w:t>
            </w:r>
            <w:r w:rsidR="00330923" w:rsidRPr="00330923">
              <w:rPr>
                <w:rFonts w:hint="eastAsia"/>
              </w:rPr>
              <w:t>江啟臣</w:t>
            </w:r>
            <w:r w:rsidR="00330923">
              <w:rPr>
                <w:rFonts w:hint="eastAsia"/>
              </w:rPr>
              <w:t>、</w:t>
            </w:r>
            <w:r w:rsidR="00330923" w:rsidRPr="00330923">
              <w:rPr>
                <w:rFonts w:hint="eastAsia"/>
              </w:rPr>
              <w:t>洪孟楷</w:t>
            </w: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Pr="00F91916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44068" w:rsidTr="00A44068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068" w:rsidRDefault="00A44068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068" w:rsidRDefault="00A44068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A44068" w:rsidRDefault="00B6296D" w:rsidP="00A44068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44068" w:rsidSect="003868A0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5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61A" w:rsidRDefault="00B1461A">
      <w:r>
        <w:separator/>
      </w:r>
    </w:p>
  </w:endnote>
  <w:endnote w:type="continuationSeparator" w:id="0">
    <w:p w:rsidR="00B1461A" w:rsidRDefault="00B1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8A0" w:rsidRDefault="00B250F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3868A0" w:rsidRPr="003868A0" w:rsidRDefault="003868A0" w:rsidP="003868A0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250F4">
                  <w:rPr>
                    <w:noProof/>
                  </w:rPr>
                  <w:t>559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61A" w:rsidRDefault="00B1461A">
      <w:r>
        <w:separator/>
      </w:r>
    </w:p>
  </w:footnote>
  <w:footnote w:type="continuationSeparator" w:id="0">
    <w:p w:rsidR="00B1461A" w:rsidRDefault="00B146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3868A0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068"/>
    <w:rsid w:val="00055F3D"/>
    <w:rsid w:val="00064A4B"/>
    <w:rsid w:val="00097C09"/>
    <w:rsid w:val="00330923"/>
    <w:rsid w:val="003868A0"/>
    <w:rsid w:val="0046327A"/>
    <w:rsid w:val="006757D9"/>
    <w:rsid w:val="006A3DD1"/>
    <w:rsid w:val="00724D56"/>
    <w:rsid w:val="007D4AF6"/>
    <w:rsid w:val="008724DB"/>
    <w:rsid w:val="008E0570"/>
    <w:rsid w:val="009C6C88"/>
    <w:rsid w:val="009E3952"/>
    <w:rsid w:val="00A44068"/>
    <w:rsid w:val="00B076A4"/>
    <w:rsid w:val="00B1461A"/>
    <w:rsid w:val="00B250F4"/>
    <w:rsid w:val="00B6296D"/>
    <w:rsid w:val="00BD303E"/>
    <w:rsid w:val="00C13800"/>
    <w:rsid w:val="00F91916"/>
    <w:rsid w:val="00FB7DF8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44068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>ARES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第10屆第07會期第11期;出版日期:112年03月10日</dc:description>
  <cp:lastModifiedBy>user</cp:lastModifiedBy>
  <cp:revision>2</cp:revision>
  <cp:lastPrinted>2002-02-01T01:05:00Z</cp:lastPrinted>
  <dcterms:created xsi:type="dcterms:W3CDTF">2023-04-24T03:49:00Z</dcterms:created>
  <dcterms:modified xsi:type="dcterms:W3CDTF">2023-04-24T03:49:00Z</dcterms:modified>
</cp:coreProperties>
</file>