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990ED2" w:rsidTr="00990ED2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ED2" w:rsidRDefault="00990ED2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10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7</w:t>
            </w:r>
            <w:r>
              <w:rPr>
                <w:rFonts w:eastAsia="標楷體" w:hint="eastAsia"/>
              </w:rPr>
              <w:t>會期第</w:t>
            </w:r>
            <w:r w:rsidR="001537E5">
              <w:rPr>
                <w:rFonts w:eastAsia="標楷體" w:hint="eastAsia"/>
              </w:rPr>
              <w:t>7</w:t>
            </w:r>
            <w:r>
              <w:rPr>
                <w:rFonts w:eastAsia="標楷體" w:hint="eastAsia"/>
              </w:rPr>
              <w:t>次會議紀錄</w:t>
            </w:r>
          </w:p>
        </w:tc>
      </w:tr>
      <w:tr w:rsidR="00990ED2" w:rsidTr="00990ED2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ED2" w:rsidRDefault="00990ED2" w:rsidP="00C236AC">
            <w:pPr>
              <w:pStyle w:val="a6"/>
              <w:kinsoku/>
              <w:autoSpaceDE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臨時提案　</w:t>
            </w:r>
            <w:r w:rsidR="00B37400">
              <w:rPr>
                <w:rFonts w:eastAsia="微軟正黑體" w:hint="eastAsia"/>
                <w:b/>
              </w:rPr>
              <w:t xml:space="preserve">　　　　　　　　　　　　　　　　　　　　　　</w:t>
            </w:r>
            <w:r w:rsidR="00B37400">
              <w:rPr>
                <w:rFonts w:eastAsia="微軟正黑體" w:hint="eastAsia"/>
                <w:b/>
              </w:rPr>
              <w:t xml:space="preserve">  </w:t>
            </w:r>
            <w:r w:rsidR="001537E5">
              <w:rPr>
                <w:rFonts w:eastAsia="微軟正黑體" w:hint="eastAsia"/>
                <w:b/>
              </w:rPr>
              <w:t xml:space="preserve">    </w:t>
            </w:r>
            <w:r w:rsidR="001537E5">
              <w:rPr>
                <w:rFonts w:eastAsia="微軟正黑體" w:hint="eastAsia"/>
                <w:b/>
              </w:rPr>
              <w:t>（頁次：</w:t>
            </w:r>
            <w:r w:rsidR="00C236AC">
              <w:rPr>
                <w:rFonts w:eastAsia="微軟正黑體" w:hint="eastAsia"/>
                <w:b/>
              </w:rPr>
              <w:t>１１９</w:t>
            </w:r>
            <w:r w:rsidR="001537E5">
              <w:rPr>
                <w:rFonts w:eastAsia="微軟正黑體" w:hint="eastAsia"/>
                <w:b/>
              </w:rPr>
              <w:t>－</w:t>
            </w:r>
            <w:r w:rsidR="00C236AC">
              <w:rPr>
                <w:rFonts w:eastAsia="微軟正黑體" w:hint="eastAsia"/>
                <w:b/>
              </w:rPr>
              <w:t>１２０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990ED2" w:rsidTr="004C3EB9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90ED2" w:rsidRDefault="00990ED2" w:rsidP="004C3EB9">
            <w:pPr>
              <w:spacing w:beforeLines="50" w:before="159"/>
              <w:jc w:val="center"/>
            </w:pPr>
            <w:r w:rsidRPr="00684DF9">
              <w:rPr>
                <w:rFonts w:hint="eastAsia"/>
                <w:spacing w:val="90"/>
                <w:kern w:val="0"/>
                <w:fitText w:val="1049" w:id="-1287805696"/>
              </w:rPr>
              <w:t>發言</w:t>
            </w:r>
            <w:r w:rsidRPr="00684DF9">
              <w:rPr>
                <w:rFonts w:hint="eastAsia"/>
                <w:spacing w:val="22"/>
                <w:kern w:val="0"/>
                <w:fitText w:val="1049" w:id="-1287805696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90ED2" w:rsidRDefault="00434B47" w:rsidP="004C3EB9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434B47">
              <w:rPr>
                <w:rFonts w:hint="eastAsia"/>
              </w:rPr>
              <w:t>蔡其昌</w:t>
            </w:r>
            <w:r w:rsidR="001537E5">
              <w:rPr>
                <w:rFonts w:hint="eastAsia"/>
              </w:rPr>
              <w:t>（主席）、陳</w:t>
            </w:r>
            <w:r w:rsidR="001537E5" w:rsidRPr="001537E5">
              <w:rPr>
                <w:rFonts w:hint="eastAsia"/>
              </w:rPr>
              <w:t>椒華</w:t>
            </w:r>
          </w:p>
        </w:tc>
      </w:tr>
      <w:tr w:rsidR="00990ED2" w:rsidTr="00990ED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90ED2" w:rsidTr="00990ED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90ED2" w:rsidTr="00990ED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90ED2" w:rsidTr="00990ED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90ED2" w:rsidTr="00990ED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90ED2" w:rsidTr="00990ED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90ED2" w:rsidTr="00990ED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90ED2" w:rsidTr="00990ED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90ED2" w:rsidTr="00990ED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90ED2" w:rsidTr="00990ED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90ED2" w:rsidTr="00990ED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90ED2" w:rsidTr="00990ED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90ED2" w:rsidTr="00990ED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90ED2" w:rsidTr="00990ED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0ED2" w:rsidRDefault="00990ED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90ED2" w:rsidTr="00990ED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ED2" w:rsidRDefault="00990ED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ED2" w:rsidRDefault="00990ED2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990ED2" w:rsidRDefault="00B6296D" w:rsidP="00990ED2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990ED2" w:rsidSect="00EC7ECB">
      <w:footerReference w:type="default" r:id="rId8"/>
      <w:pgSz w:w="11906" w:h="16838" w:code="9"/>
      <w:pgMar w:top="1985" w:right="1418" w:bottom="1418" w:left="1418" w:header="1418" w:footer="851" w:gutter="0"/>
      <w:pgNumType w:start="387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2A4D" w:rsidRDefault="008F2A4D">
      <w:r>
        <w:separator/>
      </w:r>
    </w:p>
  </w:endnote>
  <w:endnote w:type="continuationSeparator" w:id="0">
    <w:p w:rsidR="008F2A4D" w:rsidRDefault="008F2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03F" w:rsidRDefault="00684DF9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8240;mso-wrap-style:tight" filled="f" stroked="f">
          <v:textbox>
            <w:txbxContent>
              <w:p w:rsidR="00EC7ECB" w:rsidRPr="00EC7ECB" w:rsidRDefault="00EC7ECB" w:rsidP="00EC7ECB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684DF9">
                  <w:rPr>
                    <w:noProof/>
                  </w:rPr>
                  <w:t>387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>
        <v:shape id="_x0000_s2049" type="#_x0000_t202" style="position:absolute;left:0;text-align:left;margin-left:0;margin-top:-9.3pt;width:453.55pt;height:31.5pt;z-index:251657216;mso-wrap-style:tight" filled="f" stroked="f">
          <v:textbox>
            <w:txbxContent>
              <w:p w:rsidR="004C603F" w:rsidRPr="004C603F" w:rsidRDefault="004C603F" w:rsidP="004C603F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684DF9">
                  <w:rPr>
                    <w:noProof/>
                  </w:rPr>
                  <w:t>387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2A4D" w:rsidRDefault="008F2A4D">
      <w:r>
        <w:separator/>
      </w:r>
    </w:p>
  </w:footnote>
  <w:footnote w:type="continuationSeparator" w:id="0">
    <w:p w:rsidR="008F2A4D" w:rsidRDefault="008F2A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0ED2"/>
    <w:rsid w:val="00097C09"/>
    <w:rsid w:val="001537E5"/>
    <w:rsid w:val="00434B47"/>
    <w:rsid w:val="0046327A"/>
    <w:rsid w:val="004C3EB9"/>
    <w:rsid w:val="004C603F"/>
    <w:rsid w:val="00627AE1"/>
    <w:rsid w:val="00666EE7"/>
    <w:rsid w:val="00684DF9"/>
    <w:rsid w:val="007D4AF6"/>
    <w:rsid w:val="008724DB"/>
    <w:rsid w:val="008F2A4D"/>
    <w:rsid w:val="00990ED2"/>
    <w:rsid w:val="009B105F"/>
    <w:rsid w:val="009E3952"/>
    <w:rsid w:val="00B37400"/>
    <w:rsid w:val="00B6296D"/>
    <w:rsid w:val="00C13800"/>
    <w:rsid w:val="00C15E65"/>
    <w:rsid w:val="00C236AC"/>
    <w:rsid w:val="00D85AE6"/>
    <w:rsid w:val="00DB362A"/>
    <w:rsid w:val="00EC7ECB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990ED2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858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</Template>
  <TotalTime>0</TotalTime>
  <Pages>1</Pages>
  <Words>19</Words>
  <Characters>111</Characters>
  <Application>Microsoft Office Word</Application>
  <DocSecurity>0</DocSecurity>
  <Lines>1</Lines>
  <Paragraphs>1</Paragraphs>
  <ScaleCrop>false</ScaleCrop>
  <Company>ARES</Company>
  <LinksUpToDate>false</LinksUpToDate>
  <CharactersWithSpaces>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第10屆第07會期第08期;出版日期:112年03月07日</dc:description>
  <cp:lastModifiedBy>user</cp:lastModifiedBy>
  <cp:revision>2</cp:revision>
  <cp:lastPrinted>2002-02-01T01:05:00Z</cp:lastPrinted>
  <dcterms:created xsi:type="dcterms:W3CDTF">2023-05-01T03:16:00Z</dcterms:created>
  <dcterms:modified xsi:type="dcterms:W3CDTF">2023-05-01T03:16:00Z</dcterms:modified>
</cp:coreProperties>
</file>