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DD5A2C"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 w:rsidP="00600A22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國是論壇　　　　　</w:t>
            </w:r>
            <w:r w:rsidR="00DD5A2C">
              <w:rPr>
                <w:rFonts w:eastAsia="微軟正黑體" w:hint="eastAsia"/>
                <w:b/>
              </w:rPr>
              <w:t xml:space="preserve">　　　　　　　　　　　　　　　　　</w:t>
            </w:r>
            <w:r w:rsidR="00D92F31">
              <w:rPr>
                <w:rFonts w:eastAsia="微軟正黑體" w:hint="eastAsia"/>
                <w:b/>
              </w:rPr>
              <w:t xml:space="preserve">    </w:t>
            </w:r>
            <w:r w:rsidR="00DD5A2C">
              <w:rPr>
                <w:rFonts w:eastAsia="微軟正黑體" w:hint="eastAsia"/>
                <w:b/>
              </w:rPr>
              <w:t xml:space="preserve">　　（頁次：１</w:t>
            </w:r>
            <w:r w:rsidR="00600A22">
              <w:rPr>
                <w:rFonts w:eastAsia="微軟正黑體" w:hint="eastAsia"/>
                <w:b/>
              </w:rPr>
              <w:t>２１</w:t>
            </w:r>
            <w:r w:rsidR="006A3DD1">
              <w:rPr>
                <w:rFonts w:eastAsia="微軟正黑體" w:hint="eastAsia"/>
                <w:b/>
              </w:rPr>
              <w:t>－</w:t>
            </w:r>
            <w:r w:rsidR="00DD5A2C">
              <w:rPr>
                <w:rFonts w:eastAsia="微軟正黑體" w:hint="eastAsia"/>
                <w:b/>
              </w:rPr>
              <w:t>１</w:t>
            </w:r>
            <w:r w:rsidR="00600A22">
              <w:rPr>
                <w:rFonts w:eastAsia="微軟正黑體" w:hint="eastAsia"/>
                <w:b/>
              </w:rPr>
              <w:t>２２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44068" w:rsidTr="006757D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Default="00A44068" w:rsidP="006757D9">
            <w:pPr>
              <w:spacing w:beforeLines="50" w:before="159"/>
              <w:jc w:val="center"/>
            </w:pPr>
            <w:r w:rsidRPr="00D33422">
              <w:rPr>
                <w:rFonts w:hint="eastAsia"/>
                <w:spacing w:val="90"/>
                <w:kern w:val="0"/>
                <w:fitText w:val="1049" w:id="-1286229246"/>
              </w:rPr>
              <w:t>發言</w:t>
            </w:r>
            <w:r w:rsidRPr="00D33422">
              <w:rPr>
                <w:rFonts w:hint="eastAsia"/>
                <w:spacing w:val="22"/>
                <w:kern w:val="0"/>
                <w:fitText w:val="1049" w:id="-128622924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Pr="00055F3D" w:rsidRDefault="00A44068" w:rsidP="00055F3D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rPr>
                <w:b/>
              </w:rPr>
            </w:pPr>
            <w:r>
              <w:rPr>
                <w:rFonts w:hint="eastAsia"/>
              </w:rPr>
              <w:t>游錫堃（主席）</w:t>
            </w:r>
            <w:r w:rsidR="00724D56">
              <w:rPr>
                <w:rFonts w:hint="eastAsia"/>
              </w:rPr>
              <w:t>、</w:t>
            </w:r>
            <w:r w:rsidR="00DD5A2C">
              <w:rPr>
                <w:rFonts w:hint="eastAsia"/>
              </w:rPr>
              <w:t>洪</w:t>
            </w:r>
            <w:r w:rsidR="00DD5A2C" w:rsidRPr="00DD5A2C">
              <w:rPr>
                <w:rFonts w:hint="eastAsia"/>
              </w:rPr>
              <w:t>孟楷</w:t>
            </w:r>
            <w:r w:rsidR="00DD5A2C">
              <w:rPr>
                <w:rFonts w:hint="eastAsia"/>
              </w:rPr>
              <w:t>、廖</w:t>
            </w:r>
            <w:r w:rsidR="00DD5A2C" w:rsidRPr="00DD5A2C">
              <w:rPr>
                <w:rFonts w:hint="eastAsia"/>
              </w:rPr>
              <w:t>國棟</w:t>
            </w:r>
            <w:r w:rsidR="00DD5A2C">
              <w:rPr>
                <w:rFonts w:hint="eastAsia"/>
              </w:rPr>
              <w:t>、林</w:t>
            </w:r>
            <w:r w:rsidR="00DD5A2C" w:rsidRPr="00DD5A2C">
              <w:rPr>
                <w:rFonts w:hint="eastAsia"/>
              </w:rPr>
              <w:t>德福</w:t>
            </w: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Pr="00F91916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A44068" w:rsidRDefault="00B6296D" w:rsidP="00A4406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44068" w:rsidSect="00043C80">
      <w:footerReference w:type="default" r:id="rId8"/>
      <w:pgSz w:w="11906" w:h="16838" w:code="9"/>
      <w:pgMar w:top="1985" w:right="1418" w:bottom="1418" w:left="1418" w:header="1418" w:footer="851" w:gutter="0"/>
      <w:pgNumType w:start="38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03B" w:rsidRDefault="0094503B">
      <w:r>
        <w:separator/>
      </w:r>
    </w:p>
  </w:endnote>
  <w:endnote w:type="continuationSeparator" w:id="0">
    <w:p w:rsidR="0094503B" w:rsidRDefault="0094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A22" w:rsidRDefault="00D3342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043C80" w:rsidRPr="00043C80" w:rsidRDefault="00043C80" w:rsidP="00043C8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33422">
                  <w:rPr>
                    <w:noProof/>
                  </w:rPr>
                  <w:t>388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600A22" w:rsidRPr="00600A22" w:rsidRDefault="00600A22" w:rsidP="00600A2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33422">
                  <w:rPr>
                    <w:noProof/>
                  </w:rPr>
                  <w:t>388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03B" w:rsidRDefault="0094503B">
      <w:r>
        <w:separator/>
      </w:r>
    </w:p>
  </w:footnote>
  <w:footnote w:type="continuationSeparator" w:id="0">
    <w:p w:rsidR="0094503B" w:rsidRDefault="0094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068"/>
    <w:rsid w:val="00043C80"/>
    <w:rsid w:val="00055F3D"/>
    <w:rsid w:val="00064A4B"/>
    <w:rsid w:val="00097C09"/>
    <w:rsid w:val="00114BC7"/>
    <w:rsid w:val="0046327A"/>
    <w:rsid w:val="00600A22"/>
    <w:rsid w:val="006757D9"/>
    <w:rsid w:val="006A3DD1"/>
    <w:rsid w:val="00724D56"/>
    <w:rsid w:val="007D4AF6"/>
    <w:rsid w:val="008724DB"/>
    <w:rsid w:val="008E0570"/>
    <w:rsid w:val="0094503B"/>
    <w:rsid w:val="00952757"/>
    <w:rsid w:val="009E3952"/>
    <w:rsid w:val="00A44068"/>
    <w:rsid w:val="00B6296D"/>
    <w:rsid w:val="00BD303E"/>
    <w:rsid w:val="00C13800"/>
    <w:rsid w:val="00D33422"/>
    <w:rsid w:val="00D92F31"/>
    <w:rsid w:val="00D972D9"/>
    <w:rsid w:val="00DD5A2C"/>
    <w:rsid w:val="00F9191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4406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ARES</Company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2023-05-01T03:16:00Z</dcterms:created>
  <dcterms:modified xsi:type="dcterms:W3CDTF">2023-05-01T03:16:00Z</dcterms:modified>
</cp:coreProperties>
</file>