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24F5F" w:rsidTr="00024F5F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024F5F" w:rsidTr="00024F5F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 w:rsidR="00F8119A">
              <w:rPr>
                <w:rFonts w:eastAsia="標楷體" w:hint="eastAsia"/>
              </w:rPr>
              <w:t>8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024F5F" w:rsidTr="00024F5F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F5F" w:rsidRDefault="00024F5F" w:rsidP="00A20CA2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報告事項　　　　　</w:t>
            </w:r>
            <w:r w:rsidR="00F8119A">
              <w:rPr>
                <w:rFonts w:eastAsia="微軟正黑體" w:hint="eastAsia"/>
                <w:b/>
              </w:rPr>
              <w:t xml:space="preserve">　　　　　　　　　　　　　　　　　　　　　</w:t>
            </w:r>
            <w:r w:rsidR="0069676E">
              <w:rPr>
                <w:rFonts w:eastAsia="微軟正黑體" w:hint="eastAsia"/>
                <w:b/>
              </w:rPr>
              <w:t xml:space="preserve">      </w:t>
            </w:r>
            <w:r w:rsidR="00F8119A">
              <w:rPr>
                <w:rFonts w:eastAsia="微軟正黑體" w:hint="eastAsia"/>
                <w:b/>
              </w:rPr>
              <w:t>（頁次：１－４７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24F5F" w:rsidTr="009327B5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4F5F" w:rsidRDefault="00024F5F" w:rsidP="009327B5">
            <w:pPr>
              <w:spacing w:beforeLines="50" w:before="159"/>
              <w:jc w:val="center"/>
            </w:pPr>
            <w:r w:rsidRPr="00837529">
              <w:rPr>
                <w:rFonts w:hint="eastAsia"/>
                <w:spacing w:val="90"/>
                <w:kern w:val="0"/>
                <w:fitText w:val="1049" w:id="-1286229248"/>
              </w:rPr>
              <w:t>發言</w:t>
            </w:r>
            <w:r w:rsidRPr="00837529">
              <w:rPr>
                <w:rFonts w:hint="eastAsia"/>
                <w:spacing w:val="22"/>
                <w:kern w:val="0"/>
                <w:fitText w:val="1049" w:id="-128622924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4F5F" w:rsidRDefault="009327B5" w:rsidP="009327B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24F5F" w:rsidRDefault="00B6296D" w:rsidP="00024F5F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24F5F" w:rsidSect="007A5165">
      <w:footerReference w:type="default" r:id="rId8"/>
      <w:pgSz w:w="11906" w:h="16838" w:code="9"/>
      <w:pgMar w:top="1985" w:right="1418" w:bottom="1418" w:left="1418" w:header="1418" w:footer="851" w:gutter="0"/>
      <w:pgNumType w:start="32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B39" w:rsidRDefault="00CA1B39">
      <w:r>
        <w:separator/>
      </w:r>
    </w:p>
  </w:endnote>
  <w:endnote w:type="continuationSeparator" w:id="0">
    <w:p w:rsidR="00CA1B39" w:rsidRDefault="00CA1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165" w:rsidRDefault="0083752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7A5165" w:rsidRPr="007A5165" w:rsidRDefault="007A5165" w:rsidP="007A516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37529">
                  <w:rPr>
                    <w:noProof/>
                  </w:rPr>
                  <w:t>321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B39" w:rsidRDefault="00CA1B39">
      <w:r>
        <w:separator/>
      </w:r>
    </w:p>
  </w:footnote>
  <w:footnote w:type="continuationSeparator" w:id="0">
    <w:p w:rsidR="00CA1B39" w:rsidRDefault="00CA1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F5F"/>
    <w:rsid w:val="00024F5F"/>
    <w:rsid w:val="00097C09"/>
    <w:rsid w:val="001740FC"/>
    <w:rsid w:val="001758C2"/>
    <w:rsid w:val="003320D5"/>
    <w:rsid w:val="00460EBF"/>
    <w:rsid w:val="0046327A"/>
    <w:rsid w:val="00540F5D"/>
    <w:rsid w:val="005F216E"/>
    <w:rsid w:val="0069676E"/>
    <w:rsid w:val="007A5165"/>
    <w:rsid w:val="007D4AF6"/>
    <w:rsid w:val="00837529"/>
    <w:rsid w:val="008724DB"/>
    <w:rsid w:val="009327B5"/>
    <w:rsid w:val="009852AB"/>
    <w:rsid w:val="009B26BC"/>
    <w:rsid w:val="009E3952"/>
    <w:rsid w:val="00A20CA2"/>
    <w:rsid w:val="00AE3F1C"/>
    <w:rsid w:val="00B0095A"/>
    <w:rsid w:val="00B6296D"/>
    <w:rsid w:val="00B81EB1"/>
    <w:rsid w:val="00C13800"/>
    <w:rsid w:val="00C92D24"/>
    <w:rsid w:val="00CA1B39"/>
    <w:rsid w:val="00F8119A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24F5F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0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>ARES</Company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第10屆第07會期第11期;出版日期:112年03月10日</dc:description>
  <cp:lastModifiedBy>user</cp:lastModifiedBy>
  <cp:revision>2</cp:revision>
  <cp:lastPrinted>2002-02-01T01:05:00Z</cp:lastPrinted>
  <dcterms:created xsi:type="dcterms:W3CDTF">2023-05-05T01:04:00Z</dcterms:created>
  <dcterms:modified xsi:type="dcterms:W3CDTF">2023-05-05T01:04:00Z</dcterms:modified>
</cp:coreProperties>
</file>