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7A" w:rsidRDefault="00C7437A"/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C7437A" w:rsidTr="00EB3C7A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8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C7437A" w:rsidTr="00EB3C7A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37A" w:rsidRDefault="00C7437A" w:rsidP="00350014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403349">
              <w:rPr>
                <w:rFonts w:eastAsia="微軟正黑體" w:hint="eastAsia"/>
                <w:b/>
              </w:rPr>
              <w:t>質詢事項</w:t>
            </w:r>
            <w:r>
              <w:rPr>
                <w:rFonts w:eastAsia="微軟正黑體" w:hint="eastAsia"/>
                <w:b/>
              </w:rPr>
              <w:t xml:space="preserve">                                                   </w:t>
            </w:r>
            <w:r w:rsidR="00B02093">
              <w:rPr>
                <w:rFonts w:eastAsia="微軟正黑體" w:hint="eastAsia"/>
                <w:b/>
              </w:rPr>
              <w:t xml:space="preserve">    </w:t>
            </w:r>
            <w:r w:rsidR="00350014">
              <w:rPr>
                <w:rFonts w:eastAsia="微軟正黑體" w:hint="eastAsia"/>
                <w:b/>
              </w:rPr>
              <w:t xml:space="preserve">      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（頁次：４８）</w:t>
            </w:r>
          </w:p>
        </w:tc>
      </w:tr>
      <w:tr w:rsidR="00C7437A" w:rsidTr="00EB3C7A">
        <w:trPr>
          <w:trHeight w:hRule="exact" w:val="9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437A" w:rsidRDefault="00C7437A" w:rsidP="00EB3C7A">
            <w:pPr>
              <w:spacing w:beforeLines="50" w:before="159"/>
              <w:jc w:val="center"/>
            </w:pPr>
            <w:r w:rsidRPr="005660B2">
              <w:rPr>
                <w:rFonts w:hint="eastAsia"/>
                <w:spacing w:val="90"/>
                <w:kern w:val="0"/>
                <w:fitText w:val="1049" w:id="-1262320128"/>
              </w:rPr>
              <w:t>發言</w:t>
            </w:r>
            <w:r w:rsidRPr="005660B2">
              <w:rPr>
                <w:rFonts w:hint="eastAsia"/>
                <w:spacing w:val="22"/>
                <w:kern w:val="0"/>
                <w:fitText w:val="1049" w:id="-126232012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437A" w:rsidRDefault="00C7437A" w:rsidP="00EB3C7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7437A" w:rsidTr="00EB3C7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7A" w:rsidRDefault="00C7437A" w:rsidP="00EB3C7A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C7437A" w:rsidRPr="000B25BE" w:rsidRDefault="00C7437A" w:rsidP="00C7437A">
      <w:pPr>
        <w:spacing w:line="14" w:lineRule="exact"/>
        <w:rPr>
          <w:sz w:val="2"/>
        </w:rPr>
      </w:pPr>
    </w:p>
    <w:p w:rsidR="00B6296D" w:rsidRPr="000B25BE" w:rsidRDefault="00B6296D" w:rsidP="000B25BE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B25BE" w:rsidSect="00BA7D82">
      <w:footerReference w:type="default" r:id="rId8"/>
      <w:pgSz w:w="11906" w:h="16838" w:code="9"/>
      <w:pgMar w:top="1985" w:right="1418" w:bottom="1418" w:left="1418" w:header="1418" w:footer="851" w:gutter="0"/>
      <w:pgNumType w:start="32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1FD" w:rsidRDefault="00C941FD">
      <w:r>
        <w:separator/>
      </w:r>
    </w:p>
  </w:endnote>
  <w:endnote w:type="continuationSeparator" w:id="0">
    <w:p w:rsidR="00C941FD" w:rsidRDefault="00C94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D82" w:rsidRDefault="005660B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BA7D82" w:rsidRPr="00BA7D82" w:rsidRDefault="00BA7D82" w:rsidP="00BA7D82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5660B2">
                  <w:rPr>
                    <w:noProof/>
                  </w:rPr>
                  <w:t>322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1FD" w:rsidRDefault="00C941FD">
      <w:r>
        <w:separator/>
      </w:r>
    </w:p>
  </w:footnote>
  <w:footnote w:type="continuationSeparator" w:id="0">
    <w:p w:rsidR="00C941FD" w:rsidRDefault="00C94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5BE"/>
    <w:rsid w:val="000670ED"/>
    <w:rsid w:val="00097C09"/>
    <w:rsid w:val="000B25BE"/>
    <w:rsid w:val="0014125B"/>
    <w:rsid w:val="001E6DDF"/>
    <w:rsid w:val="00350014"/>
    <w:rsid w:val="00352F65"/>
    <w:rsid w:val="00403349"/>
    <w:rsid w:val="00403429"/>
    <w:rsid w:val="00440738"/>
    <w:rsid w:val="0046327A"/>
    <w:rsid w:val="005660B2"/>
    <w:rsid w:val="007D4AF6"/>
    <w:rsid w:val="008724DB"/>
    <w:rsid w:val="009429F7"/>
    <w:rsid w:val="0099614E"/>
    <w:rsid w:val="009E3952"/>
    <w:rsid w:val="00A1119C"/>
    <w:rsid w:val="00AF526F"/>
    <w:rsid w:val="00B02093"/>
    <w:rsid w:val="00B6296D"/>
    <w:rsid w:val="00BA7D82"/>
    <w:rsid w:val="00BE3BDC"/>
    <w:rsid w:val="00C13800"/>
    <w:rsid w:val="00C7437A"/>
    <w:rsid w:val="00C941FD"/>
    <w:rsid w:val="00D668DE"/>
    <w:rsid w:val="00DF3A57"/>
    <w:rsid w:val="00DF74E9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B25BE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7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>ARES</Company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第10屆第07會期第11期;出版日期:112年03月10日</dc:description>
  <cp:lastModifiedBy>user</cp:lastModifiedBy>
  <cp:revision>2</cp:revision>
  <cp:lastPrinted>2002-02-01T01:05:00Z</cp:lastPrinted>
  <dcterms:created xsi:type="dcterms:W3CDTF">2023-05-05T01:04:00Z</dcterms:created>
  <dcterms:modified xsi:type="dcterms:W3CDTF">2023-05-05T01:04:00Z</dcterms:modified>
</cp:coreProperties>
</file>