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906967"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 w:rsidP="00E632B2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國是論壇　　　　　</w:t>
            </w:r>
            <w:r w:rsidR="00873E4E">
              <w:rPr>
                <w:rFonts w:eastAsia="微軟正黑體" w:hint="eastAsia"/>
                <w:b/>
              </w:rPr>
              <w:t xml:space="preserve">　　　　　　　　　　　　　　　　　</w:t>
            </w:r>
            <w:r w:rsidR="00873E4E">
              <w:rPr>
                <w:rFonts w:eastAsia="微軟正黑體" w:hint="eastAsia"/>
                <w:b/>
              </w:rPr>
              <w:t xml:space="preserve"> </w:t>
            </w:r>
            <w:r w:rsidR="00906967">
              <w:rPr>
                <w:rFonts w:eastAsia="微軟正黑體" w:hint="eastAsia"/>
                <w:b/>
              </w:rPr>
              <w:t xml:space="preserve">      </w:t>
            </w:r>
            <w:r w:rsidR="00873E4E">
              <w:rPr>
                <w:rFonts w:eastAsia="微軟正黑體" w:hint="eastAsia"/>
                <w:b/>
              </w:rPr>
              <w:t xml:space="preserve"> </w:t>
            </w:r>
            <w:r w:rsidR="00906967">
              <w:rPr>
                <w:rFonts w:eastAsia="微軟正黑體" w:hint="eastAsia"/>
                <w:b/>
              </w:rPr>
              <w:t>（頁次：</w:t>
            </w:r>
            <w:r w:rsidR="00E632B2">
              <w:rPr>
                <w:rFonts w:eastAsia="微軟正黑體" w:hint="eastAsia"/>
                <w:b/>
              </w:rPr>
              <w:t>４７５</w:t>
            </w:r>
            <w:r w:rsidR="006A3DD1">
              <w:rPr>
                <w:rFonts w:eastAsia="微軟正黑體" w:hint="eastAsia"/>
                <w:b/>
              </w:rPr>
              <w:t>－</w:t>
            </w:r>
            <w:r w:rsidR="00E632B2">
              <w:rPr>
                <w:rFonts w:eastAsia="微軟正黑體" w:hint="eastAsia"/>
                <w:b/>
              </w:rPr>
              <w:t>４７</w:t>
            </w:r>
            <w:r w:rsidR="00906967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44068" w:rsidTr="006757D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Default="00A44068" w:rsidP="006757D9">
            <w:pPr>
              <w:spacing w:beforeLines="50" w:before="159"/>
              <w:jc w:val="center"/>
            </w:pPr>
            <w:r w:rsidRPr="00E65AA5">
              <w:rPr>
                <w:rFonts w:hint="eastAsia"/>
                <w:spacing w:val="90"/>
                <w:kern w:val="0"/>
                <w:fitText w:val="1049" w:id="-1286229246"/>
              </w:rPr>
              <w:t>發言</w:t>
            </w:r>
            <w:r w:rsidRPr="00E65AA5">
              <w:rPr>
                <w:rFonts w:hint="eastAsia"/>
                <w:spacing w:val="22"/>
                <w:kern w:val="0"/>
                <w:fitText w:val="1049" w:id="-128622924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Pr="00906967" w:rsidRDefault="00A44068" w:rsidP="0090696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  <w:r w:rsidR="00724D56">
              <w:rPr>
                <w:rFonts w:hint="eastAsia"/>
              </w:rPr>
              <w:t>、</w:t>
            </w:r>
            <w:r w:rsidR="00873E4E">
              <w:rPr>
                <w:rFonts w:hint="eastAsia"/>
              </w:rPr>
              <w:t>李</w:t>
            </w:r>
            <w:r w:rsidR="00873E4E" w:rsidRPr="00873E4E">
              <w:rPr>
                <w:rFonts w:hint="eastAsia"/>
              </w:rPr>
              <w:t>德維</w:t>
            </w:r>
            <w:r w:rsidR="00873E4E">
              <w:rPr>
                <w:rFonts w:hint="eastAsia"/>
              </w:rPr>
              <w:t>、</w:t>
            </w:r>
            <w:r w:rsidR="00906967">
              <w:rPr>
                <w:rFonts w:hint="eastAsia"/>
              </w:rPr>
              <w:t>洪</w:t>
            </w:r>
            <w:r w:rsidR="00906967" w:rsidRPr="00906967">
              <w:rPr>
                <w:rFonts w:hint="eastAsia"/>
              </w:rPr>
              <w:t>孟楷、</w:t>
            </w:r>
            <w:r w:rsidR="00906967">
              <w:rPr>
                <w:rFonts w:hint="eastAsia"/>
              </w:rPr>
              <w:t>林</w:t>
            </w:r>
            <w:r w:rsidR="00906967" w:rsidRPr="00906967">
              <w:rPr>
                <w:rFonts w:hint="eastAsia"/>
              </w:rPr>
              <w:t>德福、</w:t>
            </w:r>
            <w:r w:rsidR="00906967">
              <w:rPr>
                <w:rFonts w:hint="eastAsia"/>
              </w:rPr>
              <w:t>廖</w:t>
            </w:r>
            <w:r w:rsidR="00906967" w:rsidRPr="00906967">
              <w:rPr>
                <w:rFonts w:hint="eastAsia"/>
              </w:rPr>
              <w:t>國棟</w:t>
            </w: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Pr="00F91916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A44068" w:rsidRDefault="00B6296D" w:rsidP="00A4406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44068" w:rsidSect="00BE5023">
      <w:footerReference w:type="default" r:id="rId8"/>
      <w:pgSz w:w="11906" w:h="16838" w:code="9"/>
      <w:pgMar w:top="1985" w:right="1418" w:bottom="1418" w:left="1418" w:header="1418" w:footer="851" w:gutter="0"/>
      <w:pgNumType w:start="56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E22" w:rsidRDefault="00402E22">
      <w:r>
        <w:separator/>
      </w:r>
    </w:p>
  </w:endnote>
  <w:endnote w:type="continuationSeparator" w:id="0">
    <w:p w:rsidR="00402E22" w:rsidRDefault="0040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023" w:rsidRDefault="00E65AA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BE5023" w:rsidRPr="00BE5023" w:rsidRDefault="00BE5023" w:rsidP="00BE502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E65AA5">
                  <w:rPr>
                    <w:noProof/>
                  </w:rPr>
                  <w:t>562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E22" w:rsidRDefault="00402E22">
      <w:r>
        <w:separator/>
      </w:r>
    </w:p>
  </w:footnote>
  <w:footnote w:type="continuationSeparator" w:id="0">
    <w:p w:rsidR="00402E22" w:rsidRDefault="00402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068"/>
    <w:rsid w:val="00055F3D"/>
    <w:rsid w:val="00064A4B"/>
    <w:rsid w:val="00097C09"/>
    <w:rsid w:val="00114BC7"/>
    <w:rsid w:val="00402E22"/>
    <w:rsid w:val="0046327A"/>
    <w:rsid w:val="005B3BCD"/>
    <w:rsid w:val="006757D9"/>
    <w:rsid w:val="006A3DD1"/>
    <w:rsid w:val="00724D56"/>
    <w:rsid w:val="007D4AF6"/>
    <w:rsid w:val="008724DB"/>
    <w:rsid w:val="00873E4E"/>
    <w:rsid w:val="008E0570"/>
    <w:rsid w:val="00906967"/>
    <w:rsid w:val="009E3952"/>
    <w:rsid w:val="00A44068"/>
    <w:rsid w:val="00B6296D"/>
    <w:rsid w:val="00BD303E"/>
    <w:rsid w:val="00BE5023"/>
    <w:rsid w:val="00C13800"/>
    <w:rsid w:val="00DD5A2C"/>
    <w:rsid w:val="00E632B2"/>
    <w:rsid w:val="00E65AA5"/>
    <w:rsid w:val="00EB0F34"/>
    <w:rsid w:val="00F9191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4406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ARES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2023-05-11T23:24:00Z</dcterms:created>
  <dcterms:modified xsi:type="dcterms:W3CDTF">2023-05-11T23:24:00Z</dcterms:modified>
</cp:coreProperties>
</file>