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13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116" w:rsidRDefault="00733116" w:rsidP="00733116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A66145" w:rsidRDefault="00A66145" w:rsidP="00CA17F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礦業法修正條文─完成三讀─　　　　　　　　　　　　　</w:t>
            </w:r>
            <w:r w:rsidR="00733116">
              <w:rPr>
                <w:rFonts w:eastAsia="微軟正黑體" w:hint="eastAsia"/>
                <w:b/>
              </w:rPr>
              <w:t xml:space="preserve">　　　　</w:t>
            </w:r>
            <w:r>
              <w:rPr>
                <w:rFonts w:eastAsia="微軟正黑體" w:hint="eastAsia"/>
                <w:b/>
              </w:rPr>
              <w:t xml:space="preserve">　　（頁次：１－</w:t>
            </w:r>
            <w:r w:rsidR="00733116">
              <w:rPr>
                <w:rFonts w:eastAsia="微軟正黑體" w:hint="eastAsia"/>
                <w:b/>
              </w:rPr>
              <w:t>２８</w:t>
            </w:r>
            <w:r>
              <w:rPr>
                <w:rFonts w:eastAsia="微軟正黑體" w:hint="eastAsia"/>
                <w:b/>
              </w:rPr>
              <w:t>０）</w:t>
            </w:r>
          </w:p>
        </w:tc>
      </w:tr>
      <w:tr w:rsidR="00A66145" w:rsidTr="00D10EB8">
        <w:trPr>
          <w:trHeight w:hRule="exact" w:val="1105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0C0202">
              <w:rPr>
                <w:rFonts w:hint="eastAsia"/>
                <w:spacing w:val="90"/>
                <w:kern w:val="0"/>
                <w:fitText w:val="1049" w:id="-1242552829"/>
              </w:rPr>
              <w:t>發言</w:t>
            </w:r>
            <w:r w:rsidRPr="000C0202">
              <w:rPr>
                <w:rFonts w:hint="eastAsia"/>
                <w:spacing w:val="22"/>
                <w:kern w:val="0"/>
                <w:fitText w:val="1049" w:id="-124255282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BC" w:rsidRDefault="00493926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93926">
              <w:rPr>
                <w:rFonts w:hint="eastAsia"/>
              </w:rPr>
              <w:t>游錫堃（主席）</w:t>
            </w:r>
            <w:r w:rsidR="00A66145">
              <w:rPr>
                <w:rFonts w:hint="eastAsia"/>
              </w:rPr>
              <w:t>陳椒華、林淑芬、廖國棟、洪申翰、吳欣盈</w:t>
            </w:r>
            <w:r>
              <w:rPr>
                <w:rFonts w:hint="eastAsia"/>
              </w:rPr>
              <w:t>、</w:t>
            </w:r>
          </w:p>
          <w:p w:rsidR="00A66145" w:rsidRDefault="00A66145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伍麗華Saidhai</w:t>
            </w:r>
            <w:r w:rsidR="0049392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Tahovecahe</w:t>
            </w:r>
          </w:p>
        </w:tc>
      </w:tr>
    </w:tbl>
    <w:p w:rsidR="00B6296D" w:rsidRPr="00A66145" w:rsidRDefault="00B6296D" w:rsidP="00A66145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66145" w:rsidSect="00554392">
      <w:footerReference w:type="default" r:id="rId8"/>
      <w:pgSz w:w="11906" w:h="16838" w:code="9"/>
      <w:pgMar w:top="1985" w:right="1418" w:bottom="1418" w:left="1418" w:header="1418" w:footer="851" w:gutter="0"/>
      <w:pgNumType w:start="28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B29" w:rsidRDefault="00F75B29">
      <w:r>
        <w:separator/>
      </w:r>
    </w:p>
  </w:endnote>
  <w:endnote w:type="continuationSeparator" w:id="0">
    <w:p w:rsidR="00F75B29" w:rsidRDefault="00F7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92" w:rsidRDefault="001D456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4392" w:rsidRPr="00554392" w:rsidRDefault="00554392" w:rsidP="00554392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C0202">
                            <w:rPr>
                              <w:noProof/>
                            </w:rPr>
                            <w:t>281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-9.3pt;width:453.5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" filled="f" stroked="f">
              <v:textbox>
                <w:txbxContent>
                  <w:p w:rsidR="00554392" w:rsidRPr="00554392" w:rsidRDefault="00554392" w:rsidP="00554392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C0202">
                      <w:rPr>
                        <w:noProof/>
                      </w:rPr>
                      <w:t>281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B29" w:rsidRDefault="00F75B29">
      <w:r>
        <w:separator/>
      </w:r>
    </w:p>
  </w:footnote>
  <w:footnote w:type="continuationSeparator" w:id="0">
    <w:p w:rsidR="00F75B29" w:rsidRDefault="00F75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145"/>
    <w:rsid w:val="00097C09"/>
    <w:rsid w:val="000C0202"/>
    <w:rsid w:val="001D456A"/>
    <w:rsid w:val="00247211"/>
    <w:rsid w:val="0046327A"/>
    <w:rsid w:val="00493926"/>
    <w:rsid w:val="00554392"/>
    <w:rsid w:val="00733116"/>
    <w:rsid w:val="007D4AF6"/>
    <w:rsid w:val="007D52A8"/>
    <w:rsid w:val="008724DB"/>
    <w:rsid w:val="008A1C34"/>
    <w:rsid w:val="008C35E1"/>
    <w:rsid w:val="009E3952"/>
    <w:rsid w:val="00A165BC"/>
    <w:rsid w:val="00A66145"/>
    <w:rsid w:val="00B6296D"/>
    <w:rsid w:val="00C13800"/>
    <w:rsid w:val="00CA17F1"/>
    <w:rsid w:val="00D10EB8"/>
    <w:rsid w:val="00F75B29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66145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66145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>ARES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第10屆第07會期第65期;出版日期:112年05月29日</dc:description>
  <cp:lastModifiedBy>user</cp:lastModifiedBy>
  <cp:revision>2</cp:revision>
  <cp:lastPrinted>2002-02-01T01:05:00Z</cp:lastPrinted>
  <dcterms:created xsi:type="dcterms:W3CDTF">2023-06-15T02:05:00Z</dcterms:created>
  <dcterms:modified xsi:type="dcterms:W3CDTF">2023-06-15T02:05:00Z</dcterms:modified>
</cp:coreProperties>
</file>