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2A42E8" w:rsidTr="002A42E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次臨時會第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2A42E8" w:rsidTr="002A42E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E8" w:rsidRDefault="002A42E8" w:rsidP="00904D42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報告事項　　　　　　　　　　　　　　　　　　　　　　　　　　　　　</w:t>
            </w:r>
            <w:r w:rsidR="000469C6">
              <w:rPr>
                <w:rFonts w:eastAsia="微軟正黑體" w:hint="eastAsia"/>
                <w:b/>
              </w:rPr>
              <w:t xml:space="preserve">　　　</w:t>
            </w:r>
            <w:r>
              <w:rPr>
                <w:rFonts w:eastAsia="微軟正黑體" w:hint="eastAsia"/>
                <w:b/>
              </w:rPr>
              <w:t>（頁次：</w:t>
            </w:r>
            <w:r w:rsidR="006D5085">
              <w:rPr>
                <w:rFonts w:eastAsia="微軟正黑體" w:hint="eastAsia"/>
                <w:b/>
              </w:rPr>
              <w:t>９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2A42E8" w:rsidTr="006075C0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A42E8" w:rsidRDefault="002A42E8" w:rsidP="006075C0">
            <w:pPr>
              <w:spacing w:beforeLines="50" w:before="159"/>
              <w:jc w:val="center"/>
            </w:pPr>
            <w:r w:rsidRPr="00694B31">
              <w:rPr>
                <w:rFonts w:hint="eastAsia"/>
                <w:spacing w:val="90"/>
                <w:kern w:val="0"/>
                <w:fitText w:val="1049" w:id="-1230174720"/>
              </w:rPr>
              <w:t>發言</w:t>
            </w:r>
            <w:r w:rsidRPr="00694B31">
              <w:rPr>
                <w:rFonts w:hint="eastAsia"/>
                <w:spacing w:val="22"/>
                <w:kern w:val="0"/>
                <w:fitText w:val="1049" w:id="-123017472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A42E8" w:rsidRDefault="006075C0" w:rsidP="006075C0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游錫堃（主席）、蔡其昌（主席）</w:t>
            </w: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6D5085">
        <w:trPr>
          <w:trHeight w:hRule="exact" w:val="1331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2A42E8" w:rsidRDefault="00B6296D" w:rsidP="002A42E8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2A42E8" w:rsidSect="006D5085">
      <w:footerReference w:type="default" r:id="rId8"/>
      <w:pgSz w:w="11906" w:h="16838" w:code="9"/>
      <w:pgMar w:top="1985" w:right="1418" w:bottom="1418" w:left="1418" w:header="1418" w:footer="851" w:gutter="0"/>
      <w:pgNumType w:start="216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C68" w:rsidRDefault="00167C68">
      <w:r>
        <w:separator/>
      </w:r>
    </w:p>
  </w:endnote>
  <w:endnote w:type="continuationSeparator" w:id="0">
    <w:p w:rsidR="00167C68" w:rsidRDefault="00167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085" w:rsidRDefault="00694B31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6D5085" w:rsidRPr="006D5085" w:rsidRDefault="006D5085" w:rsidP="006D508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694B31">
                  <w:rPr>
                    <w:noProof/>
                  </w:rPr>
                  <w:t>216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C68" w:rsidRDefault="00167C68">
      <w:r>
        <w:separator/>
      </w:r>
    </w:p>
  </w:footnote>
  <w:footnote w:type="continuationSeparator" w:id="0">
    <w:p w:rsidR="00167C68" w:rsidRDefault="00167C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2E8"/>
    <w:rsid w:val="000469C6"/>
    <w:rsid w:val="00097C09"/>
    <w:rsid w:val="00167C68"/>
    <w:rsid w:val="002A42E8"/>
    <w:rsid w:val="002F1550"/>
    <w:rsid w:val="00441EA5"/>
    <w:rsid w:val="0046327A"/>
    <w:rsid w:val="006075C0"/>
    <w:rsid w:val="00694B31"/>
    <w:rsid w:val="006D5085"/>
    <w:rsid w:val="007D4AF6"/>
    <w:rsid w:val="008724DB"/>
    <w:rsid w:val="00904D42"/>
    <w:rsid w:val="009E3952"/>
    <w:rsid w:val="00B6296D"/>
    <w:rsid w:val="00C1380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2A42E8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20</Words>
  <Characters>114</Characters>
  <Application>Microsoft Office Word</Application>
  <DocSecurity>0</DocSecurity>
  <Lines>1</Lines>
  <Paragraphs>1</Paragraphs>
  <ScaleCrop>false</ScaleCrop>
  <Company>ARES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第10屆第07會期第77期;出版日期:112年06月21日</dc:description>
  <cp:lastModifiedBy>user</cp:lastModifiedBy>
  <cp:revision>2</cp:revision>
  <cp:lastPrinted>2002-02-01T01:05:00Z</cp:lastPrinted>
  <dcterms:created xsi:type="dcterms:W3CDTF">2023-07-06T08:19:00Z</dcterms:created>
  <dcterms:modified xsi:type="dcterms:W3CDTF">2023-07-06T08:19:00Z</dcterms:modified>
</cp:coreProperties>
</file>