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8B3EF0" w:rsidTr="008B3EF0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EF0" w:rsidRDefault="008B3EF0" w:rsidP="004E198B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</w:t>
            </w:r>
            <w:r w:rsidR="004E198B">
              <w:rPr>
                <w:rFonts w:eastAsia="標楷體" w:hint="eastAsia"/>
              </w:rPr>
              <w:t>全院委員談話會</w:t>
            </w:r>
            <w:r>
              <w:rPr>
                <w:rFonts w:eastAsia="標楷體" w:hint="eastAsia"/>
              </w:rPr>
              <w:t>會議紀錄</w:t>
            </w:r>
          </w:p>
        </w:tc>
      </w:tr>
      <w:tr w:rsidR="008B3EF0" w:rsidTr="008B3EF0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EF0" w:rsidRDefault="008B3EF0" w:rsidP="004E198B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立法院第</w:t>
            </w:r>
            <w:r>
              <w:rPr>
                <w:rFonts w:eastAsia="微軟正黑體" w:hint="eastAsia"/>
                <w:b/>
              </w:rPr>
              <w:t>10</w:t>
            </w:r>
            <w:r>
              <w:rPr>
                <w:rFonts w:eastAsia="微軟正黑體" w:hint="eastAsia"/>
                <w:b/>
              </w:rPr>
              <w:t>屆第</w:t>
            </w:r>
            <w:r>
              <w:rPr>
                <w:rFonts w:eastAsia="微軟正黑體" w:hint="eastAsia"/>
                <w:b/>
              </w:rPr>
              <w:t>7</w:t>
            </w:r>
            <w:r>
              <w:rPr>
                <w:rFonts w:eastAsia="微軟正黑體" w:hint="eastAsia"/>
                <w:b/>
              </w:rPr>
              <w:t xml:space="preserve">會期全院委員談話會會議紀錄　　　　　　　　　</w:t>
            </w:r>
            <w:r w:rsidR="004E198B">
              <w:rPr>
                <w:rFonts w:eastAsia="微軟正黑體" w:hint="eastAsia"/>
                <w:b/>
              </w:rPr>
              <w:t xml:space="preserve">　　</w:t>
            </w:r>
            <w:r w:rsidR="003904DA"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>（頁次：</w:t>
            </w:r>
            <w:r w:rsidR="004E198B">
              <w:rPr>
                <w:rFonts w:eastAsia="微軟正黑體" w:hint="eastAsia"/>
                <w:b/>
              </w:rPr>
              <w:t>１７</w:t>
            </w:r>
            <w:r>
              <w:rPr>
                <w:rFonts w:eastAsia="微軟正黑體" w:hint="eastAsia"/>
                <w:b/>
              </w:rPr>
              <w:t>－</w:t>
            </w:r>
            <w:r w:rsidR="004E198B">
              <w:rPr>
                <w:rFonts w:eastAsia="微軟正黑體" w:hint="eastAsia"/>
                <w:b/>
              </w:rPr>
              <w:t>２６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8B3EF0" w:rsidRPr="00121806" w:rsidTr="00121806">
        <w:trPr>
          <w:trHeight w:hRule="exact" w:val="101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3EF0" w:rsidRDefault="008B3EF0" w:rsidP="00121806">
            <w:pPr>
              <w:spacing w:beforeLines="50" w:before="159"/>
              <w:jc w:val="center"/>
            </w:pPr>
            <w:r w:rsidRPr="007828A9">
              <w:rPr>
                <w:rFonts w:hint="eastAsia"/>
                <w:spacing w:val="90"/>
                <w:kern w:val="0"/>
                <w:fitText w:val="1049" w:id="-1233827583"/>
              </w:rPr>
              <w:t>發言</w:t>
            </w:r>
            <w:r w:rsidRPr="007828A9">
              <w:rPr>
                <w:rFonts w:hint="eastAsia"/>
                <w:spacing w:val="22"/>
                <w:kern w:val="0"/>
                <w:fitText w:val="1049" w:id="-123382758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21806" w:rsidRDefault="00121806" w:rsidP="00121806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</w:t>
            </w:r>
            <w:r w:rsidRPr="00121806">
              <w:rPr>
                <w:rFonts w:hint="eastAsia"/>
              </w:rPr>
              <w:t>錫堃</w:t>
            </w:r>
            <w:r>
              <w:rPr>
                <w:rFonts w:hint="eastAsia"/>
              </w:rPr>
              <w:t>（主席）、</w:t>
            </w:r>
            <w:r w:rsidR="008B3EF0">
              <w:rPr>
                <w:rFonts w:hint="eastAsia"/>
              </w:rPr>
              <w:t>陳椒華、鄭運鵬、曾銘宗、陳婉惠、賴香伶、邱臣遠、張其祿、</w:t>
            </w:r>
          </w:p>
          <w:p w:rsidR="008B3EF0" w:rsidRDefault="008B3EF0" w:rsidP="00121806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邱顯智</w:t>
            </w:r>
          </w:p>
        </w:tc>
      </w:tr>
      <w:tr w:rsidR="008B3EF0" w:rsidTr="008B3EF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3EF0" w:rsidTr="008B3EF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3EF0" w:rsidTr="008B3EF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3EF0" w:rsidTr="008B3EF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3EF0" w:rsidTr="008B3EF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3EF0" w:rsidTr="008B3EF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3EF0" w:rsidTr="008B3EF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3EF0" w:rsidTr="008B3EF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3EF0" w:rsidTr="008B3EF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3EF0" w:rsidTr="008B3EF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3EF0" w:rsidTr="008B3EF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3EF0" w:rsidTr="008B3EF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3EF0" w:rsidTr="008B3EF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3EF0" w:rsidRDefault="008B3EF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3EF0" w:rsidTr="004E198B">
        <w:trPr>
          <w:trHeight w:hRule="exact" w:val="1193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F0" w:rsidRDefault="008B3EF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F0" w:rsidRDefault="008B3EF0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8B3EF0" w:rsidRDefault="00B6296D" w:rsidP="008B3EF0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8B3EF0" w:rsidSect="004E198B">
      <w:footerReference w:type="default" r:id="rId8"/>
      <w:pgSz w:w="11906" w:h="16838" w:code="9"/>
      <w:pgMar w:top="1985" w:right="1418" w:bottom="1418" w:left="1418" w:header="1418" w:footer="851" w:gutter="0"/>
      <w:pgNumType w:start="218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18B" w:rsidRDefault="003C518B">
      <w:r>
        <w:separator/>
      </w:r>
    </w:p>
  </w:endnote>
  <w:endnote w:type="continuationSeparator" w:id="0">
    <w:p w:rsidR="003C518B" w:rsidRDefault="003C5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98B" w:rsidRDefault="007828A9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4E198B" w:rsidRPr="004E198B" w:rsidRDefault="004E198B" w:rsidP="004E198B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7828A9">
                  <w:rPr>
                    <w:noProof/>
                  </w:rPr>
                  <w:t>218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18B" w:rsidRDefault="003C518B">
      <w:r>
        <w:separator/>
      </w:r>
    </w:p>
  </w:footnote>
  <w:footnote w:type="continuationSeparator" w:id="0">
    <w:p w:rsidR="003C518B" w:rsidRDefault="003C51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3EF0"/>
    <w:rsid w:val="00097C09"/>
    <w:rsid w:val="00121806"/>
    <w:rsid w:val="003904DA"/>
    <w:rsid w:val="003C518B"/>
    <w:rsid w:val="0046327A"/>
    <w:rsid w:val="004E198B"/>
    <w:rsid w:val="006B5F25"/>
    <w:rsid w:val="007828A9"/>
    <w:rsid w:val="007D4AF6"/>
    <w:rsid w:val="008724DB"/>
    <w:rsid w:val="008B3EF0"/>
    <w:rsid w:val="009E3952"/>
    <w:rsid w:val="00B6296D"/>
    <w:rsid w:val="00C13800"/>
    <w:rsid w:val="00F70050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8B3EF0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6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23</Words>
  <Characters>136</Characters>
  <Application>Microsoft Office Word</Application>
  <DocSecurity>0</DocSecurity>
  <Lines>1</Lines>
  <Paragraphs>1</Paragraphs>
  <ScaleCrop>false</ScaleCrop>
  <Company>ARES</Company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dtp</dc:creator>
  <dc:description>第10屆第07會期第74期;出版日期:112年06月14日</dc:description>
  <cp:lastModifiedBy>user</cp:lastModifiedBy>
  <cp:revision>2</cp:revision>
  <cp:lastPrinted>2002-02-01T01:05:00Z</cp:lastPrinted>
  <dcterms:created xsi:type="dcterms:W3CDTF">2023-07-06T08:19:00Z</dcterms:created>
  <dcterms:modified xsi:type="dcterms:W3CDTF">2023-07-06T08:19:00Z</dcterms:modified>
</cp:coreProperties>
</file>