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DA194B" w:rsidTr="002F2444">
        <w:trPr>
          <w:trHeight w:val="737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A194B" w:rsidRDefault="004039EA" w:rsidP="004039EA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標楷體"/>
              </w:rPr>
            </w:pPr>
            <w:r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977085" w:rsidTr="004C71A1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085" w:rsidRPr="00977085" w:rsidRDefault="00977085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會期第</w:t>
            </w:r>
            <w:r>
              <w:rPr>
                <w:rFonts w:eastAsia="標楷體" w:hint="eastAsia"/>
              </w:rPr>
              <w:t>2</w:t>
            </w:r>
            <w:r>
              <w:rPr>
                <w:rFonts w:eastAsia="標楷體" w:hint="eastAsia"/>
              </w:rPr>
              <w:t>次臨時會第</w:t>
            </w:r>
            <w:r>
              <w:rPr>
                <w:rFonts w:eastAsia="標楷體" w:hint="eastAsia"/>
              </w:rPr>
              <w:t>2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DA194B" w:rsidTr="00977085">
        <w:trPr>
          <w:trHeight w:val="104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ABB" w:rsidRDefault="00715ABB" w:rsidP="004C71A1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715ABB">
              <w:rPr>
                <w:rFonts w:eastAsia="微軟正黑體" w:hint="eastAsia"/>
                <w:b/>
              </w:rPr>
              <w:t>討論事項</w:t>
            </w:r>
          </w:p>
          <w:p w:rsidR="00DA194B" w:rsidRDefault="00320F62" w:rsidP="00E83B28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320F62">
              <w:rPr>
                <w:rFonts w:eastAsia="微軟正黑體" w:hint="eastAsia"/>
                <w:b/>
              </w:rPr>
              <w:t>「性別工作平等法」名稱修正為「性別平等工作法」；增訂第十三條之一、第三十二條之一至第三十二條之三、第三十八條之二至第三十八條之四及第三十九條之一條文；並修正第一條、第二條、第五條、第十二條、第十三條、第二十七條、第三十四條、第三十五條、第三十七條、第三十八條之一及第四十條條文─完成三讀─</w:t>
            </w:r>
            <w:r w:rsidR="00DA194B">
              <w:rPr>
                <w:rFonts w:eastAsia="微軟正黑體" w:hint="eastAsia"/>
                <w:b/>
              </w:rPr>
              <w:t xml:space="preserve">　　　　　</w:t>
            </w:r>
            <w:r>
              <w:rPr>
                <w:rFonts w:eastAsia="微軟正黑體" w:hint="eastAsia"/>
                <w:b/>
              </w:rPr>
              <w:t xml:space="preserve">               </w:t>
            </w:r>
            <w:r w:rsidR="00E83B28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 xml:space="preserve"> </w:t>
            </w:r>
            <w:r w:rsidR="00DA194B">
              <w:rPr>
                <w:rFonts w:eastAsia="微軟正黑體" w:hint="eastAsia"/>
                <w:b/>
              </w:rPr>
              <w:t>（頁次：１－</w:t>
            </w:r>
            <w:r>
              <w:rPr>
                <w:rFonts w:eastAsia="微軟正黑體" w:hint="eastAsia"/>
                <w:b/>
              </w:rPr>
              <w:t>２３</w:t>
            </w:r>
            <w:r w:rsidR="00DA194B">
              <w:rPr>
                <w:rFonts w:eastAsia="微軟正黑體" w:hint="eastAsia"/>
                <w:b/>
              </w:rPr>
              <w:t>）</w:t>
            </w:r>
          </w:p>
        </w:tc>
      </w:tr>
      <w:tr w:rsidR="00DA194B" w:rsidTr="00320F62">
        <w:trPr>
          <w:trHeight w:hRule="exact" w:val="1051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A194B" w:rsidRDefault="00DA194B" w:rsidP="007E0135">
            <w:pPr>
              <w:spacing w:beforeLines="50" w:before="159"/>
              <w:jc w:val="center"/>
            </w:pPr>
            <w:r w:rsidRPr="003F074B">
              <w:rPr>
                <w:rFonts w:hint="eastAsia"/>
                <w:spacing w:val="90"/>
                <w:kern w:val="0"/>
                <w:fitText w:val="1049" w:id="-1230174719"/>
              </w:rPr>
              <w:t>發言</w:t>
            </w:r>
            <w:r w:rsidRPr="003F074B">
              <w:rPr>
                <w:rFonts w:hint="eastAsia"/>
                <w:spacing w:val="22"/>
                <w:kern w:val="0"/>
                <w:fitText w:val="1049" w:id="-1230174719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0F62" w:rsidRDefault="00320F62" w:rsidP="00320F62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游錫堃</w:t>
            </w:r>
            <w:r w:rsidR="00715ABB">
              <w:rPr>
                <w:rFonts w:hint="eastAsia"/>
              </w:rPr>
              <w:t>（主席）</w:t>
            </w:r>
            <w:r w:rsidR="004039EA">
              <w:rPr>
                <w:rFonts w:hint="eastAsia"/>
              </w:rPr>
              <w:t>、</w:t>
            </w:r>
            <w:r>
              <w:rPr>
                <w:rFonts w:hint="eastAsia"/>
              </w:rPr>
              <w:t>陳椒華、游毓蘭、吳玉琴、范　雲、陳琬惠、吳思瑤、賴品妤、</w:t>
            </w:r>
          </w:p>
          <w:p w:rsidR="00320F62" w:rsidRDefault="00320F62" w:rsidP="00320F62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林宜瑾、王婉諭</w:t>
            </w:r>
            <w:r w:rsidR="00FF4C38">
              <w:rPr>
                <w:rFonts w:hint="eastAsia"/>
              </w:rPr>
              <w:t>、</w:t>
            </w:r>
            <w:r w:rsidR="00FF4C38" w:rsidRPr="00FF4C38">
              <w:rPr>
                <w:rFonts w:hint="eastAsia"/>
              </w:rPr>
              <w:t>洪申翰</w:t>
            </w:r>
            <w:r w:rsidR="00FF4C38">
              <w:rPr>
                <w:rFonts w:hint="eastAsia"/>
              </w:rPr>
              <w:t>、</w:t>
            </w:r>
            <w:r w:rsidR="00FF4C38" w:rsidRPr="00FF4C38">
              <w:rPr>
                <w:rFonts w:hint="eastAsia"/>
              </w:rPr>
              <w:t>林為洲</w:t>
            </w:r>
          </w:p>
          <w:p w:rsidR="00320F62" w:rsidRDefault="00320F62" w:rsidP="00320F62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  <w:p w:rsidR="00DA194B" w:rsidRDefault="00320F62" w:rsidP="00320F62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洪申翰、林為洲、吳欣盈、溫玉霞、邱臣遠</w:t>
            </w:r>
          </w:p>
        </w:tc>
      </w:tr>
      <w:tr w:rsidR="00977085" w:rsidTr="00853B65">
        <w:trPr>
          <w:trHeight w:val="104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085" w:rsidRDefault="00320F62" w:rsidP="00E83B28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320F62">
              <w:rPr>
                <w:rFonts w:eastAsia="微軟正黑體" w:hint="eastAsia"/>
                <w:b/>
              </w:rPr>
              <w:t>性騷擾防治法修正條文─完成三讀─</w:t>
            </w:r>
            <w:r w:rsidR="00977085">
              <w:rPr>
                <w:rFonts w:eastAsia="微軟正黑體" w:hint="eastAsia"/>
                <w:b/>
              </w:rPr>
              <w:t xml:space="preserve">　　　　</w:t>
            </w:r>
            <w:r w:rsidR="00977085">
              <w:rPr>
                <w:rFonts w:eastAsia="微軟正黑體" w:hint="eastAsia"/>
                <w:b/>
              </w:rPr>
              <w:t xml:space="preserve">            </w:t>
            </w:r>
            <w:r>
              <w:rPr>
                <w:rFonts w:eastAsia="微軟正黑體" w:hint="eastAsia"/>
                <w:b/>
              </w:rPr>
              <w:t xml:space="preserve">      </w:t>
            </w:r>
            <w:r w:rsidR="00977085">
              <w:rPr>
                <w:rFonts w:eastAsia="微軟正黑體" w:hint="eastAsia"/>
                <w:b/>
              </w:rPr>
              <w:t xml:space="preserve"> </w:t>
            </w:r>
            <w:r w:rsidR="00E83B28">
              <w:rPr>
                <w:rFonts w:eastAsia="微軟正黑體" w:hint="eastAsia"/>
                <w:b/>
              </w:rPr>
              <w:t xml:space="preserve">    </w:t>
            </w:r>
            <w:r w:rsidR="00977085">
              <w:rPr>
                <w:rFonts w:eastAsia="微軟正黑體" w:hint="eastAsia"/>
                <w:b/>
              </w:rPr>
              <w:t xml:space="preserve"> </w:t>
            </w:r>
            <w:r>
              <w:rPr>
                <w:rFonts w:eastAsia="微軟正黑體" w:hint="eastAsia"/>
                <w:b/>
              </w:rPr>
              <w:t>（頁次：２３－３８</w:t>
            </w:r>
            <w:r w:rsidR="00977085">
              <w:rPr>
                <w:rFonts w:eastAsia="微軟正黑體" w:hint="eastAsia"/>
                <w:b/>
              </w:rPr>
              <w:t>）</w:t>
            </w:r>
          </w:p>
        </w:tc>
      </w:tr>
      <w:tr w:rsidR="00977085" w:rsidTr="00FF4C38">
        <w:trPr>
          <w:trHeight w:hRule="exact" w:val="163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77085" w:rsidRDefault="00977085" w:rsidP="00853B65">
            <w:pPr>
              <w:spacing w:beforeLines="50" w:before="159"/>
              <w:jc w:val="center"/>
            </w:pPr>
            <w:r w:rsidRPr="003F074B">
              <w:rPr>
                <w:rFonts w:hint="eastAsia"/>
                <w:spacing w:val="90"/>
                <w:kern w:val="0"/>
                <w:fitText w:val="1049" w:id="-1208329984"/>
              </w:rPr>
              <w:t>發言</w:t>
            </w:r>
            <w:r w:rsidRPr="003F074B">
              <w:rPr>
                <w:rFonts w:hint="eastAsia"/>
                <w:spacing w:val="22"/>
                <w:kern w:val="0"/>
                <w:fitText w:val="1049" w:id="-1208329984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E1FF5" w:rsidRDefault="00320F62" w:rsidP="00853B65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游錫堃</w:t>
            </w:r>
            <w:r w:rsidR="00977085">
              <w:rPr>
                <w:rFonts w:hint="eastAsia"/>
              </w:rPr>
              <w:t>（主席）</w:t>
            </w:r>
            <w:r w:rsidR="00FF4C38">
              <w:rPr>
                <w:rFonts w:hint="eastAsia"/>
              </w:rPr>
              <w:t>、</w:t>
            </w:r>
            <w:r w:rsidR="00FF4C38" w:rsidRPr="00FF4C38">
              <w:rPr>
                <w:rFonts w:hint="eastAsia"/>
              </w:rPr>
              <w:t>王婉諭</w:t>
            </w:r>
            <w:r w:rsidR="00FF4C38">
              <w:rPr>
                <w:rFonts w:hint="eastAsia"/>
              </w:rPr>
              <w:t>、</w:t>
            </w:r>
            <w:r w:rsidR="00FF4C38" w:rsidRPr="00FF4C38">
              <w:rPr>
                <w:rFonts w:hint="eastAsia"/>
              </w:rPr>
              <w:t>吳欣盈</w:t>
            </w:r>
            <w:r w:rsidR="00FF4C38">
              <w:rPr>
                <w:rFonts w:hint="eastAsia"/>
              </w:rPr>
              <w:t>、</w:t>
            </w:r>
            <w:r w:rsidR="00FF4C38" w:rsidRPr="00FF4C38">
              <w:rPr>
                <w:rFonts w:hint="eastAsia"/>
              </w:rPr>
              <w:t>范雲</w:t>
            </w:r>
            <w:r w:rsidR="00FF4C38">
              <w:rPr>
                <w:rFonts w:hint="eastAsia"/>
              </w:rPr>
              <w:t>、</w:t>
            </w:r>
            <w:r w:rsidR="00FF4C38" w:rsidRPr="00FF4C38">
              <w:rPr>
                <w:rFonts w:hint="eastAsia"/>
              </w:rPr>
              <w:t>游毓蘭</w:t>
            </w:r>
            <w:r w:rsidR="00FF4C38">
              <w:rPr>
                <w:rFonts w:hint="eastAsia"/>
              </w:rPr>
              <w:t>、</w:t>
            </w:r>
            <w:r w:rsidR="00FF4C38" w:rsidRPr="00FF4C38">
              <w:rPr>
                <w:rFonts w:hint="eastAsia"/>
              </w:rPr>
              <w:t>吳玉琴</w:t>
            </w:r>
            <w:r w:rsidR="00FF4C38">
              <w:rPr>
                <w:rFonts w:hint="eastAsia"/>
              </w:rPr>
              <w:t>、</w:t>
            </w:r>
            <w:r w:rsidR="00FF4C38" w:rsidRPr="00FF4C38">
              <w:rPr>
                <w:rFonts w:hint="eastAsia"/>
              </w:rPr>
              <w:t>溫玉霞</w:t>
            </w:r>
            <w:r w:rsidR="00FF4C38">
              <w:rPr>
                <w:rFonts w:hint="eastAsia"/>
              </w:rPr>
              <w:t>、</w:t>
            </w:r>
            <w:r w:rsidR="00FF4C38" w:rsidRPr="00FF4C38">
              <w:rPr>
                <w:rFonts w:hint="eastAsia"/>
              </w:rPr>
              <w:t>邱臣遠</w:t>
            </w:r>
            <w:r w:rsidR="00FF4C38">
              <w:rPr>
                <w:rFonts w:hint="eastAsia"/>
              </w:rPr>
              <w:t>、</w:t>
            </w:r>
          </w:p>
          <w:p w:rsidR="00977085" w:rsidRDefault="00FF4C38" w:rsidP="00853B65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FF4C38">
              <w:rPr>
                <w:rFonts w:hint="eastAsia"/>
              </w:rPr>
              <w:t>賴品妤</w:t>
            </w:r>
            <w:r>
              <w:rPr>
                <w:rFonts w:hint="eastAsia"/>
              </w:rPr>
              <w:t>、</w:t>
            </w:r>
            <w:r w:rsidRPr="00FF4C38">
              <w:rPr>
                <w:rFonts w:hint="eastAsia"/>
              </w:rPr>
              <w:t>林為洲</w:t>
            </w:r>
          </w:p>
        </w:tc>
      </w:tr>
      <w:tr w:rsidR="00977085" w:rsidTr="00853B65">
        <w:trPr>
          <w:trHeight w:val="104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F62" w:rsidRDefault="00320F62" w:rsidP="00853B65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320F62">
              <w:rPr>
                <w:rFonts w:eastAsia="微軟正黑體" w:hint="eastAsia"/>
                <w:b/>
              </w:rPr>
              <w:t>外役監條例刪除第十三條、第十七條、第十九條及第二十三條條文；並修正第一條、第四條、第六條、第十一條、第十八條、第二十一條及第二十五條條文─完成三讀─</w:t>
            </w:r>
            <w:r w:rsidR="00977085">
              <w:rPr>
                <w:rFonts w:eastAsia="微軟正黑體" w:hint="eastAsia"/>
                <w:b/>
              </w:rPr>
              <w:t xml:space="preserve">           </w:t>
            </w:r>
            <w:r>
              <w:rPr>
                <w:rFonts w:eastAsia="微軟正黑體" w:hint="eastAsia"/>
                <w:b/>
              </w:rPr>
              <w:t xml:space="preserve">                  </w:t>
            </w:r>
          </w:p>
          <w:p w:rsidR="00977085" w:rsidRDefault="00320F62" w:rsidP="00935B2D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                                                  </w:t>
            </w:r>
            <w:r w:rsidR="00977085">
              <w:rPr>
                <w:rFonts w:eastAsia="微軟正黑體" w:hint="eastAsia"/>
                <w:b/>
              </w:rPr>
              <w:t xml:space="preserve">  </w:t>
            </w:r>
            <w:r>
              <w:rPr>
                <w:rFonts w:eastAsia="微軟正黑體" w:hint="eastAsia"/>
                <w:b/>
              </w:rPr>
              <w:t xml:space="preserve">     </w:t>
            </w:r>
            <w:r w:rsidR="00E83B28">
              <w:rPr>
                <w:rFonts w:eastAsia="微軟正黑體" w:hint="eastAsia"/>
                <w:b/>
              </w:rPr>
              <w:t xml:space="preserve">    </w:t>
            </w:r>
            <w:r w:rsidR="00977085">
              <w:rPr>
                <w:rFonts w:eastAsia="微軟正黑體" w:hint="eastAsia"/>
                <w:b/>
              </w:rPr>
              <w:t xml:space="preserve"> </w:t>
            </w:r>
            <w:r>
              <w:rPr>
                <w:rFonts w:eastAsia="微軟正黑體" w:hint="eastAsia"/>
                <w:b/>
              </w:rPr>
              <w:t>（頁次：３８－</w:t>
            </w:r>
            <w:r w:rsidR="0026176F">
              <w:rPr>
                <w:rFonts w:eastAsia="微軟正黑體" w:hint="eastAsia"/>
                <w:b/>
              </w:rPr>
              <w:t>２</w:t>
            </w:r>
            <w:r w:rsidR="005577FD">
              <w:rPr>
                <w:rFonts w:eastAsia="微軟正黑體" w:hint="eastAsia"/>
                <w:b/>
              </w:rPr>
              <w:t>８</w:t>
            </w:r>
            <w:r w:rsidR="00935B2D">
              <w:rPr>
                <w:rFonts w:eastAsia="微軟正黑體" w:hint="eastAsia"/>
                <w:b/>
              </w:rPr>
              <w:t>０</w:t>
            </w:r>
            <w:r w:rsidR="00977085">
              <w:rPr>
                <w:rFonts w:eastAsia="微軟正黑體" w:hint="eastAsia"/>
                <w:b/>
              </w:rPr>
              <w:t>）</w:t>
            </w:r>
          </w:p>
        </w:tc>
      </w:tr>
      <w:tr w:rsidR="00977085" w:rsidTr="00FF4576">
        <w:trPr>
          <w:trHeight w:hRule="exact" w:val="266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77085" w:rsidRDefault="00977085" w:rsidP="00853B65">
            <w:pPr>
              <w:spacing w:beforeLines="50" w:before="159"/>
              <w:jc w:val="center"/>
            </w:pPr>
            <w:r w:rsidRPr="003F074B">
              <w:rPr>
                <w:rFonts w:hint="eastAsia"/>
                <w:spacing w:val="90"/>
                <w:kern w:val="0"/>
                <w:fitText w:val="1049" w:id="-1208329983"/>
              </w:rPr>
              <w:t>發言</w:t>
            </w:r>
            <w:r w:rsidRPr="003F074B">
              <w:rPr>
                <w:rFonts w:hint="eastAsia"/>
                <w:spacing w:val="22"/>
                <w:kern w:val="0"/>
                <w:fitText w:val="1049" w:id="-1208329983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E1FF5" w:rsidRDefault="00320F62" w:rsidP="00853B65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游錫堃</w:t>
            </w:r>
            <w:r w:rsidR="00977085">
              <w:rPr>
                <w:rFonts w:hint="eastAsia"/>
              </w:rPr>
              <w:t>（主席）</w:t>
            </w:r>
            <w:r w:rsidR="00FE1FF5">
              <w:rPr>
                <w:rFonts w:hint="eastAsia"/>
              </w:rPr>
              <w:t>、</w:t>
            </w:r>
            <w:r w:rsidR="00FE1FF5" w:rsidRPr="00FE1FF5">
              <w:rPr>
                <w:rFonts w:hint="eastAsia"/>
              </w:rPr>
              <w:t>劉建國</w:t>
            </w:r>
            <w:r w:rsidR="00FE1FF5">
              <w:rPr>
                <w:rFonts w:hint="eastAsia"/>
              </w:rPr>
              <w:t>、</w:t>
            </w:r>
            <w:r w:rsidR="00FE1FF5" w:rsidRPr="00FE1FF5">
              <w:rPr>
                <w:rFonts w:hint="eastAsia"/>
              </w:rPr>
              <w:t>邱顯智</w:t>
            </w:r>
            <w:r w:rsidR="00FE1FF5">
              <w:rPr>
                <w:rFonts w:hint="eastAsia"/>
              </w:rPr>
              <w:t>、</w:t>
            </w:r>
            <w:r w:rsidR="00FE1FF5" w:rsidRPr="00FE1FF5">
              <w:rPr>
                <w:rFonts w:hint="eastAsia"/>
              </w:rPr>
              <w:t>賴香伶</w:t>
            </w:r>
            <w:r w:rsidR="00FE1FF5">
              <w:rPr>
                <w:rFonts w:hint="eastAsia"/>
              </w:rPr>
              <w:t>、</w:t>
            </w:r>
            <w:r w:rsidR="00FE1FF5" w:rsidRPr="00FE1FF5">
              <w:rPr>
                <w:rFonts w:hint="eastAsia"/>
              </w:rPr>
              <w:t>林為洲</w:t>
            </w:r>
            <w:r w:rsidR="00FE1FF5">
              <w:rPr>
                <w:rFonts w:hint="eastAsia"/>
              </w:rPr>
              <w:t>、</w:t>
            </w:r>
            <w:r w:rsidR="00FE1FF5" w:rsidRPr="00FE1FF5">
              <w:rPr>
                <w:rFonts w:hint="eastAsia"/>
              </w:rPr>
              <w:t>莊瑞雄</w:t>
            </w:r>
            <w:r w:rsidR="00FE1FF5">
              <w:rPr>
                <w:rFonts w:hint="eastAsia"/>
              </w:rPr>
              <w:t>、</w:t>
            </w:r>
            <w:r w:rsidR="00FE1FF5" w:rsidRPr="00FE1FF5">
              <w:rPr>
                <w:rFonts w:hint="eastAsia"/>
              </w:rPr>
              <w:t>游毓蘭</w:t>
            </w:r>
            <w:r w:rsidR="00FE1FF5">
              <w:rPr>
                <w:rFonts w:hint="eastAsia"/>
              </w:rPr>
              <w:t>、</w:t>
            </w:r>
            <w:r w:rsidR="00FE1FF5" w:rsidRPr="00FE1FF5">
              <w:rPr>
                <w:rFonts w:hint="eastAsia"/>
              </w:rPr>
              <w:t>陳椒華</w:t>
            </w:r>
            <w:r w:rsidR="00FE1FF5">
              <w:rPr>
                <w:rFonts w:hint="eastAsia"/>
              </w:rPr>
              <w:t>、</w:t>
            </w:r>
          </w:p>
          <w:p w:rsidR="00977085" w:rsidRDefault="00FE1FF5" w:rsidP="00853B65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FE1FF5">
              <w:rPr>
                <w:rFonts w:hint="eastAsia"/>
              </w:rPr>
              <w:t>邱臣遠</w:t>
            </w:r>
            <w:r>
              <w:rPr>
                <w:rFonts w:hint="eastAsia"/>
              </w:rPr>
              <w:t>、</w:t>
            </w:r>
            <w:r w:rsidRPr="00FE1FF5">
              <w:rPr>
                <w:rFonts w:hint="eastAsia"/>
              </w:rPr>
              <w:t>陳歐珀</w:t>
            </w:r>
            <w:r>
              <w:rPr>
                <w:rFonts w:hint="eastAsia"/>
              </w:rPr>
              <w:t>、</w:t>
            </w:r>
            <w:r w:rsidRPr="00FE1FF5">
              <w:rPr>
                <w:rFonts w:hint="eastAsia"/>
              </w:rPr>
              <w:t>李貴敏</w:t>
            </w:r>
          </w:p>
        </w:tc>
      </w:tr>
      <w:tr w:rsidR="00DA194B" w:rsidTr="00FF4576">
        <w:trPr>
          <w:trHeight w:hRule="exact" w:val="2049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194B" w:rsidTr="00FF4576">
        <w:trPr>
          <w:trHeight w:hRule="exact" w:val="68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4B" w:rsidRDefault="00DA194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4B" w:rsidRDefault="00DA194B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DA194B" w:rsidRDefault="00B6296D" w:rsidP="00DA194B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DA194B" w:rsidSect="00FD0DE5">
      <w:footerReference w:type="default" r:id="rId8"/>
      <w:pgSz w:w="11906" w:h="16838" w:code="9"/>
      <w:pgMar w:top="1985" w:right="1418" w:bottom="1418" w:left="1418" w:header="1418" w:footer="851" w:gutter="0"/>
      <w:pgNumType w:start="479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AAF" w:rsidRDefault="00786AAF">
      <w:r>
        <w:separator/>
      </w:r>
    </w:p>
  </w:endnote>
  <w:endnote w:type="continuationSeparator" w:id="0">
    <w:p w:rsidR="00786AAF" w:rsidRDefault="00786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DE5" w:rsidRDefault="003F074B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FD0DE5" w:rsidRPr="00FD0DE5" w:rsidRDefault="00FD0DE5" w:rsidP="00FD0DE5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3F074B">
                  <w:rPr>
                    <w:noProof/>
                  </w:rPr>
                  <w:t>479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AAF" w:rsidRDefault="00786AAF">
      <w:r>
        <w:separator/>
      </w:r>
    </w:p>
  </w:footnote>
  <w:footnote w:type="continuationSeparator" w:id="0">
    <w:p w:rsidR="00786AAF" w:rsidRDefault="00786A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194B"/>
    <w:rsid w:val="00097C09"/>
    <w:rsid w:val="000C380F"/>
    <w:rsid w:val="000E3BA6"/>
    <w:rsid w:val="00200CB3"/>
    <w:rsid w:val="0026176F"/>
    <w:rsid w:val="002D1722"/>
    <w:rsid w:val="002F2444"/>
    <w:rsid w:val="00320F62"/>
    <w:rsid w:val="00393792"/>
    <w:rsid w:val="003F074B"/>
    <w:rsid w:val="004039EA"/>
    <w:rsid w:val="0046327A"/>
    <w:rsid w:val="004C71A1"/>
    <w:rsid w:val="005577FD"/>
    <w:rsid w:val="0061509C"/>
    <w:rsid w:val="00650629"/>
    <w:rsid w:val="00715ABB"/>
    <w:rsid w:val="00786AAF"/>
    <w:rsid w:val="007D4AF6"/>
    <w:rsid w:val="007E0135"/>
    <w:rsid w:val="008724DB"/>
    <w:rsid w:val="00935B2D"/>
    <w:rsid w:val="009731C1"/>
    <w:rsid w:val="00977085"/>
    <w:rsid w:val="009E3952"/>
    <w:rsid w:val="00A82A4B"/>
    <w:rsid w:val="00B6296D"/>
    <w:rsid w:val="00C13800"/>
    <w:rsid w:val="00C15BB6"/>
    <w:rsid w:val="00DA194B"/>
    <w:rsid w:val="00E83B28"/>
    <w:rsid w:val="00FC0952"/>
    <w:rsid w:val="00FD0DE5"/>
    <w:rsid w:val="00FE1FF5"/>
    <w:rsid w:val="00FF4576"/>
    <w:rsid w:val="00FF4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DA194B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6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96</Words>
  <Characters>551</Characters>
  <Application>Microsoft Office Word</Application>
  <DocSecurity>0</DocSecurity>
  <Lines>4</Lines>
  <Paragraphs>1</Paragraphs>
  <ScaleCrop>false</ScaleCrop>
  <Company>ARES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第10屆第07會期第77期;出版日期:112年06月21日</dc:description>
  <cp:lastModifiedBy>user</cp:lastModifiedBy>
  <cp:revision>2</cp:revision>
  <cp:lastPrinted>2002-02-01T01:05:00Z</cp:lastPrinted>
  <dcterms:created xsi:type="dcterms:W3CDTF">2023-08-11T00:52:00Z</dcterms:created>
  <dcterms:modified xsi:type="dcterms:W3CDTF">2023-08-11T00:52:00Z</dcterms:modified>
</cp:coreProperties>
</file>