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DA7AD8" w:rsidTr="00DA7AD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AD8" w:rsidRDefault="00DA7AD8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會期黨團協商會議紀錄</w:t>
            </w:r>
          </w:p>
        </w:tc>
      </w:tr>
      <w:tr w:rsidR="00DA7AD8" w:rsidTr="00DA7AD8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AD8" w:rsidRDefault="00DA7AD8" w:rsidP="00711CC9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一、研商「委員柯建銘、劉世芳、莊瑞雄等</w:t>
            </w:r>
            <w:r>
              <w:rPr>
                <w:rFonts w:eastAsia="微軟正黑體" w:hint="eastAsia"/>
                <w:b/>
              </w:rPr>
              <w:t>62</w:t>
            </w:r>
            <w:r>
              <w:rPr>
                <w:rFonts w:eastAsia="微軟正黑體" w:hint="eastAsia"/>
                <w:b/>
              </w:rPr>
              <w:t>人所提召開第</w:t>
            </w:r>
            <w:r>
              <w:rPr>
                <w:rFonts w:eastAsia="微軟正黑體" w:hint="eastAsia"/>
                <w:b/>
              </w:rPr>
              <w:t>10</w:t>
            </w:r>
            <w:r>
              <w:rPr>
                <w:rFonts w:eastAsia="微軟正黑體" w:hint="eastAsia"/>
                <w:b/>
              </w:rPr>
              <w:t>屆第七會期第二次臨時會」案相關事宜；二、研商「委員曾銘宗、謝衣鳯、林思銘等</w:t>
            </w:r>
            <w:r>
              <w:rPr>
                <w:rFonts w:eastAsia="微軟正黑體" w:hint="eastAsia"/>
                <w:b/>
              </w:rPr>
              <w:t>37</w:t>
            </w:r>
            <w:r>
              <w:rPr>
                <w:rFonts w:eastAsia="微軟正黑體" w:hint="eastAsia"/>
                <w:b/>
              </w:rPr>
              <w:t>人所提召開第</w:t>
            </w:r>
            <w:r>
              <w:rPr>
                <w:rFonts w:eastAsia="微軟正黑體" w:hint="eastAsia"/>
                <w:b/>
              </w:rPr>
              <w:t>10</w:t>
            </w:r>
            <w:r>
              <w:rPr>
                <w:rFonts w:eastAsia="微軟正黑體" w:hint="eastAsia"/>
                <w:b/>
              </w:rPr>
              <w:t xml:space="preserve">屆第七會期第二次臨時會」案相關事宜　　　　　　　　　　　　　　　</w:t>
            </w:r>
            <w:r w:rsidR="0080554A">
              <w:rPr>
                <w:rFonts w:eastAsia="微軟正黑體" w:hint="eastAsia"/>
                <w:b/>
              </w:rPr>
              <w:t xml:space="preserve">     </w:t>
            </w:r>
            <w:r>
              <w:rPr>
                <w:rFonts w:eastAsia="微軟正黑體" w:hint="eastAsia"/>
                <w:b/>
              </w:rPr>
              <w:t xml:space="preserve">　　　　　　　（頁次：</w:t>
            </w:r>
            <w:r w:rsidR="00711CC9">
              <w:rPr>
                <w:rFonts w:eastAsia="微軟正黑體" w:hint="eastAsia"/>
                <w:b/>
              </w:rPr>
              <w:t>３１</w:t>
            </w:r>
            <w:r>
              <w:rPr>
                <w:rFonts w:eastAsia="微軟正黑體" w:hint="eastAsia"/>
                <w:b/>
              </w:rPr>
              <w:t>１－</w:t>
            </w:r>
            <w:r w:rsidR="00711CC9">
              <w:rPr>
                <w:rFonts w:eastAsia="微軟正黑體" w:hint="eastAsia"/>
                <w:b/>
              </w:rPr>
              <w:t>３２６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DA7AD8" w:rsidTr="0080554A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A7AD8" w:rsidRDefault="00DA7AD8" w:rsidP="0080554A">
            <w:pPr>
              <w:spacing w:beforeLines="50" w:before="159"/>
              <w:jc w:val="center"/>
            </w:pPr>
            <w:r w:rsidRPr="005B3746">
              <w:rPr>
                <w:rFonts w:hint="eastAsia"/>
                <w:spacing w:val="90"/>
                <w:kern w:val="0"/>
                <w:fitText w:val="1049" w:id="-1215490816"/>
              </w:rPr>
              <w:t>發言</w:t>
            </w:r>
            <w:r w:rsidRPr="005B3746">
              <w:rPr>
                <w:rFonts w:hint="eastAsia"/>
                <w:spacing w:val="22"/>
                <w:kern w:val="0"/>
                <w:fitText w:val="1049" w:id="-121549081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0554A" w:rsidRDefault="0080554A" w:rsidP="0080554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</w:t>
            </w:r>
            <w:r w:rsidRPr="0080554A">
              <w:rPr>
                <w:rFonts w:hint="eastAsia"/>
              </w:rPr>
              <w:t>錫堃</w:t>
            </w:r>
            <w:r>
              <w:rPr>
                <w:rFonts w:hint="eastAsia"/>
              </w:rPr>
              <w:t>（主席）、</w:t>
            </w:r>
            <w:r w:rsidR="00DA7AD8">
              <w:rPr>
                <w:rFonts w:hint="eastAsia"/>
              </w:rPr>
              <w:t>柯建銘、謝衣鳯、曾銘宗、邱臣遠、邱顯智、陳椒華、劉世芳、</w:t>
            </w:r>
          </w:p>
          <w:p w:rsidR="00DA7AD8" w:rsidRDefault="00DA7AD8" w:rsidP="0080554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莊瑞雄、賴香伶</w:t>
            </w:r>
          </w:p>
        </w:tc>
      </w:tr>
      <w:tr w:rsidR="00DA7AD8" w:rsidTr="00DA7AD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7AD8" w:rsidTr="00DA7AD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7AD8" w:rsidTr="00DA7AD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7AD8" w:rsidTr="00DA7AD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7AD8" w:rsidTr="00DA7AD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7AD8" w:rsidTr="00DA7AD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7AD8" w:rsidTr="00DA7AD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7AD8" w:rsidTr="00DA7AD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7AD8" w:rsidTr="00DA7AD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7AD8" w:rsidTr="00DA7AD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7AD8" w:rsidTr="00DA7AD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AD8" w:rsidRDefault="00DA7AD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7AD8" w:rsidTr="00711CC9">
        <w:trPr>
          <w:trHeight w:hRule="exact" w:val="1523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AD8" w:rsidRDefault="00DA7AD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AD8" w:rsidRDefault="00DA7AD8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DA7AD8" w:rsidRDefault="00B6296D" w:rsidP="00DA7AD8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DA7AD8" w:rsidSect="00711CC9">
      <w:footerReference w:type="default" r:id="rId8"/>
      <w:pgSz w:w="11906" w:h="16838" w:code="9"/>
      <w:pgMar w:top="1985" w:right="1418" w:bottom="1418" w:left="1418" w:header="1418" w:footer="851" w:gutter="0"/>
      <w:pgNumType w:start="481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C74" w:rsidRDefault="001E7C74">
      <w:r>
        <w:separator/>
      </w:r>
    </w:p>
  </w:endnote>
  <w:endnote w:type="continuationSeparator" w:id="0">
    <w:p w:rsidR="001E7C74" w:rsidRDefault="001E7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CC9" w:rsidRDefault="005B3746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711CC9" w:rsidRPr="00711CC9" w:rsidRDefault="00711CC9" w:rsidP="00711CC9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5B3746">
                  <w:rPr>
                    <w:noProof/>
                  </w:rPr>
                  <w:t>481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C74" w:rsidRDefault="001E7C74">
      <w:r>
        <w:separator/>
      </w:r>
    </w:p>
  </w:footnote>
  <w:footnote w:type="continuationSeparator" w:id="0">
    <w:p w:rsidR="001E7C74" w:rsidRDefault="001E7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AD8"/>
    <w:rsid w:val="00097C09"/>
    <w:rsid w:val="001D15F3"/>
    <w:rsid w:val="001E7C74"/>
    <w:rsid w:val="003F601E"/>
    <w:rsid w:val="0046327A"/>
    <w:rsid w:val="005B3746"/>
    <w:rsid w:val="00711CC9"/>
    <w:rsid w:val="007D4AF6"/>
    <w:rsid w:val="0080554A"/>
    <w:rsid w:val="008724DB"/>
    <w:rsid w:val="009E3952"/>
    <w:rsid w:val="00B6296D"/>
    <w:rsid w:val="00C13800"/>
    <w:rsid w:val="00DA7AD8"/>
    <w:rsid w:val="00DC714D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DA7AD8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5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36</Words>
  <Characters>206</Characters>
  <Application>Microsoft Office Word</Application>
  <DocSecurity>0</DocSecurity>
  <Lines>1</Lines>
  <Paragraphs>1</Paragraphs>
  <ScaleCrop>false</ScaleCrop>
  <Company>ARES</Company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第10屆第07會期第78期;出版日期:112年07月17日</dc:description>
  <cp:lastModifiedBy>user</cp:lastModifiedBy>
  <cp:revision>2</cp:revision>
  <cp:lastPrinted>2002-02-01T01:05:00Z</cp:lastPrinted>
  <dcterms:created xsi:type="dcterms:W3CDTF">2023-08-11T00:52:00Z</dcterms:created>
  <dcterms:modified xsi:type="dcterms:W3CDTF">2023-08-11T00:52:00Z</dcterms:modified>
</cp:coreProperties>
</file>