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A42E8" w:rsidTr="002A42E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E8" w:rsidRDefault="00612F6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612F6D">
              <w:rPr>
                <w:rFonts w:eastAsia="標楷體" w:hint="eastAsia"/>
              </w:rPr>
              <w:t>立法院第</w:t>
            </w:r>
            <w:r w:rsidRPr="00612F6D">
              <w:rPr>
                <w:rFonts w:eastAsia="標楷體"/>
              </w:rPr>
              <w:t>10</w:t>
            </w:r>
            <w:r w:rsidRPr="00612F6D">
              <w:rPr>
                <w:rFonts w:eastAsia="標楷體"/>
              </w:rPr>
              <w:t>屆第</w:t>
            </w:r>
            <w:r w:rsidRPr="00612F6D">
              <w:rPr>
                <w:rFonts w:eastAsia="標楷體"/>
              </w:rPr>
              <w:t>8</w:t>
            </w:r>
            <w:r w:rsidRPr="00612F6D">
              <w:rPr>
                <w:rFonts w:eastAsia="標楷體"/>
              </w:rPr>
              <w:t>會期第</w:t>
            </w:r>
            <w:r w:rsidRPr="00612F6D">
              <w:rPr>
                <w:rFonts w:eastAsia="標楷體"/>
              </w:rPr>
              <w:t>4</w:t>
            </w:r>
            <w:r w:rsidRPr="00612F6D">
              <w:rPr>
                <w:rFonts w:eastAsia="標楷體"/>
              </w:rPr>
              <w:t>次會議紀錄</w:t>
            </w:r>
          </w:p>
        </w:tc>
      </w:tr>
      <w:tr w:rsidR="002A42E8" w:rsidTr="002A42E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E8" w:rsidRDefault="00612F6D" w:rsidP="002576B0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 w:rsidRPr="00612F6D">
              <w:rPr>
                <w:rFonts w:eastAsia="微軟正黑體" w:hint="eastAsia"/>
                <w:b/>
              </w:rPr>
              <w:t>國賓演講</w:t>
            </w:r>
            <w:r w:rsidR="00497B84">
              <w:rPr>
                <w:rFonts w:eastAsia="微軟正黑體" w:hint="eastAsia"/>
                <w:b/>
              </w:rPr>
              <w:t xml:space="preserve">　</w:t>
            </w:r>
            <w:r w:rsidR="00EA143E">
              <w:rPr>
                <w:rFonts w:eastAsia="微軟正黑體" w:hint="eastAsia"/>
                <w:b/>
              </w:rPr>
              <w:t xml:space="preserve">　　　　</w:t>
            </w:r>
            <w:r>
              <w:rPr>
                <w:rFonts w:eastAsia="微軟正黑體" w:hint="eastAsia"/>
                <w:b/>
              </w:rPr>
              <w:t xml:space="preserve">　　　　　　　　　　　　　　　　　　　　　（頁次：</w:t>
            </w:r>
            <w:r w:rsidR="00D27F07">
              <w:rPr>
                <w:rFonts w:eastAsia="微軟正黑體" w:hint="eastAsia"/>
                <w:b/>
              </w:rPr>
              <w:t>１１９</w:t>
            </w:r>
            <w:r>
              <w:rPr>
                <w:rFonts w:eastAsia="微軟正黑體" w:hint="eastAsia"/>
                <w:b/>
              </w:rPr>
              <w:t>－</w:t>
            </w:r>
            <w:r w:rsidR="00D27F07">
              <w:rPr>
                <w:rFonts w:eastAsia="微軟正黑體" w:hint="eastAsia"/>
                <w:b/>
              </w:rPr>
              <w:t>１２</w:t>
            </w:r>
            <w:r w:rsidR="002576B0">
              <w:rPr>
                <w:rFonts w:eastAsia="微軟正黑體" w:hint="eastAsia"/>
                <w:b/>
              </w:rPr>
              <w:t>２</w:t>
            </w:r>
            <w:r w:rsidR="002A42E8">
              <w:rPr>
                <w:rFonts w:eastAsia="微軟正黑體" w:hint="eastAsia"/>
                <w:b/>
              </w:rPr>
              <w:t>）</w:t>
            </w:r>
          </w:p>
        </w:tc>
      </w:tr>
      <w:tr w:rsidR="002A42E8" w:rsidTr="009A742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A42E8" w:rsidRDefault="002A42E8" w:rsidP="006075C0">
            <w:pPr>
              <w:spacing w:beforeLines="50" w:before="159"/>
              <w:jc w:val="center"/>
            </w:pPr>
            <w:r w:rsidRPr="00AB2898">
              <w:rPr>
                <w:rFonts w:hint="eastAsia"/>
                <w:spacing w:val="90"/>
                <w:kern w:val="0"/>
                <w:fitText w:val="1049" w:id="-1230174720"/>
              </w:rPr>
              <w:t>發言</w:t>
            </w:r>
            <w:r w:rsidRPr="00AB2898">
              <w:rPr>
                <w:rFonts w:hint="eastAsia"/>
                <w:spacing w:val="22"/>
                <w:kern w:val="0"/>
                <w:fitText w:val="1049" w:id="-12301747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A42E8" w:rsidRDefault="00876F3C" w:rsidP="009A742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876F3C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EA143E">
              <w:rPr>
                <w:rFonts w:hint="eastAsia"/>
              </w:rPr>
              <w:t>蔡</w:t>
            </w:r>
            <w:r w:rsidR="00EA143E" w:rsidRPr="00EA143E">
              <w:rPr>
                <w:rFonts w:hint="eastAsia"/>
              </w:rPr>
              <w:t>其昌</w:t>
            </w:r>
            <w:r w:rsidR="00497B84">
              <w:rPr>
                <w:rFonts w:hint="eastAsia"/>
              </w:rPr>
              <w:t>（主席）</w:t>
            </w: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13266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32666" w:rsidTr="0013266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2666" w:rsidRDefault="00132666" w:rsidP="00132666">
            <w:pPr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2666" w:rsidRDefault="0013266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32666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666" w:rsidRDefault="00132666" w:rsidP="00132666">
            <w:pPr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666" w:rsidRDefault="00132666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A42E8" w:rsidRDefault="00B6296D" w:rsidP="002A42E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A42E8" w:rsidSect="009C6EBF">
      <w:footerReference w:type="default" r:id="rId8"/>
      <w:pgSz w:w="11906" w:h="16838" w:code="9"/>
      <w:pgMar w:top="1985" w:right="1418" w:bottom="1418" w:left="1418" w:header="1418" w:footer="851" w:gutter="0"/>
      <w:pgNumType w:start="48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C91" w:rsidRDefault="008A7C91">
      <w:r>
        <w:separator/>
      </w:r>
    </w:p>
  </w:endnote>
  <w:endnote w:type="continuationSeparator" w:id="0">
    <w:p w:rsidR="008A7C91" w:rsidRDefault="008A7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BF" w:rsidRDefault="009C6EB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C6EBF" w:rsidRPr="009C6EBF" w:rsidRDefault="009C6EBF" w:rsidP="009C6EBF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B2898">
                            <w:rPr>
                              <w:noProof/>
                            </w:rPr>
                            <w:t>486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left:0;text-align:left;margin-left:0;margin-top:-9.3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" filled="f" stroked="f" strokeweight=".5pt">
              <v:textbox>
                <w:txbxContent>
                  <w:p w:rsidR="009C6EBF" w:rsidRPr="009C6EBF" w:rsidRDefault="009C6EBF" w:rsidP="009C6EBF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B2898">
                      <w:rPr>
                        <w:noProof/>
                      </w:rPr>
                      <w:t>486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C91" w:rsidRDefault="008A7C91">
      <w:r>
        <w:separator/>
      </w:r>
    </w:p>
  </w:footnote>
  <w:footnote w:type="continuationSeparator" w:id="0">
    <w:p w:rsidR="008A7C91" w:rsidRDefault="008A7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7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E8"/>
    <w:rsid w:val="00097C09"/>
    <w:rsid w:val="00132666"/>
    <w:rsid w:val="002576B0"/>
    <w:rsid w:val="002A42E8"/>
    <w:rsid w:val="002F1550"/>
    <w:rsid w:val="0046327A"/>
    <w:rsid w:val="00497B84"/>
    <w:rsid w:val="005435DC"/>
    <w:rsid w:val="005F2E5E"/>
    <w:rsid w:val="006075C0"/>
    <w:rsid w:val="00612F6D"/>
    <w:rsid w:val="007D4AF6"/>
    <w:rsid w:val="008724DB"/>
    <w:rsid w:val="00876F3C"/>
    <w:rsid w:val="008A7C91"/>
    <w:rsid w:val="009A7422"/>
    <w:rsid w:val="009C6EBF"/>
    <w:rsid w:val="009E3952"/>
    <w:rsid w:val="00AB2898"/>
    <w:rsid w:val="00AE77F2"/>
    <w:rsid w:val="00B6296D"/>
    <w:rsid w:val="00C13800"/>
    <w:rsid w:val="00C470B3"/>
    <w:rsid w:val="00C91FC7"/>
    <w:rsid w:val="00D27F07"/>
    <w:rsid w:val="00DC017E"/>
    <w:rsid w:val="00EA143E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A42E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A42E8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>ARES</Company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第10屆第07會期第77期;出版日期:112年06月21日</dc:description>
  <cp:lastModifiedBy>user</cp:lastModifiedBy>
  <cp:revision>2</cp:revision>
  <cp:lastPrinted>2002-02-01T01:05:00Z</cp:lastPrinted>
  <dcterms:created xsi:type="dcterms:W3CDTF">2023-11-03T05:59:00Z</dcterms:created>
  <dcterms:modified xsi:type="dcterms:W3CDTF">2023-11-03T05:59:00Z</dcterms:modified>
</cp:coreProperties>
</file>