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2A42E8" w:rsidTr="002A42E8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E8" w:rsidRDefault="00612F6D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612F6D">
              <w:rPr>
                <w:rFonts w:eastAsia="標楷體" w:hint="eastAsia"/>
              </w:rPr>
              <w:t>立法院第</w:t>
            </w:r>
            <w:r w:rsidRPr="00612F6D">
              <w:rPr>
                <w:rFonts w:eastAsia="標楷體"/>
              </w:rPr>
              <w:t>10</w:t>
            </w:r>
            <w:r w:rsidRPr="00612F6D">
              <w:rPr>
                <w:rFonts w:eastAsia="標楷體"/>
              </w:rPr>
              <w:t>屆第</w:t>
            </w:r>
            <w:r w:rsidRPr="00612F6D">
              <w:rPr>
                <w:rFonts w:eastAsia="標楷體"/>
              </w:rPr>
              <w:t>8</w:t>
            </w:r>
            <w:r w:rsidRPr="00612F6D">
              <w:rPr>
                <w:rFonts w:eastAsia="標楷體"/>
              </w:rPr>
              <w:t>會期第</w:t>
            </w:r>
            <w:r w:rsidRPr="00612F6D">
              <w:rPr>
                <w:rFonts w:eastAsia="標楷體"/>
              </w:rPr>
              <w:t>4</w:t>
            </w:r>
            <w:r w:rsidRPr="00612F6D">
              <w:rPr>
                <w:rFonts w:eastAsia="標楷體"/>
              </w:rPr>
              <w:t>次會議紀錄</w:t>
            </w:r>
          </w:p>
        </w:tc>
      </w:tr>
      <w:tr w:rsidR="002A42E8" w:rsidTr="002A42E8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757" w:rsidRDefault="00CE5757" w:rsidP="00CE5757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CE5757">
              <w:rPr>
                <w:rFonts w:eastAsia="微軟正黑體" w:hint="eastAsia"/>
                <w:b/>
              </w:rPr>
              <w:t>同意權之行使事項</w:t>
            </w:r>
            <w:r>
              <w:rPr>
                <w:rFonts w:eastAsia="微軟正黑體" w:hint="eastAsia"/>
                <w:b/>
              </w:rPr>
              <w:t xml:space="preserve">   </w:t>
            </w:r>
          </w:p>
          <w:p w:rsidR="002A42E8" w:rsidRDefault="00CE5757" w:rsidP="00454B1D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CE5757">
              <w:rPr>
                <w:rFonts w:eastAsia="微軟正黑體" w:hint="eastAsia"/>
                <w:b/>
              </w:rPr>
              <w:t>行政院函送中央選舉委員會委員提名名單，黃秀端、陳月端、蒙志成續任委員，吳容輝及游清鑫均為委員，請同意案─同意─</w:t>
            </w:r>
            <w:r w:rsidR="00497B84">
              <w:rPr>
                <w:rFonts w:eastAsia="微軟正黑體" w:hint="eastAsia"/>
                <w:b/>
              </w:rPr>
              <w:t xml:space="preserve">　</w:t>
            </w:r>
            <w:r w:rsidR="00EA143E">
              <w:rPr>
                <w:rFonts w:eastAsia="微軟正黑體" w:hint="eastAsia"/>
                <w:b/>
              </w:rPr>
              <w:t xml:space="preserve">　　</w:t>
            </w:r>
            <w:r>
              <w:rPr>
                <w:rFonts w:eastAsia="微軟正黑體" w:hint="eastAsia"/>
                <w:b/>
              </w:rPr>
              <w:t xml:space="preserve">   </w:t>
            </w:r>
            <w:r w:rsidR="00612F6D">
              <w:rPr>
                <w:rFonts w:eastAsia="微軟正黑體" w:hint="eastAsia"/>
                <w:b/>
              </w:rPr>
              <w:t xml:space="preserve">　</w:t>
            </w:r>
            <w:r>
              <w:rPr>
                <w:rFonts w:eastAsia="微軟正黑體" w:hint="eastAsia"/>
                <w:b/>
              </w:rPr>
              <w:t xml:space="preserve">                       </w:t>
            </w:r>
            <w:r>
              <w:rPr>
                <w:rFonts w:eastAsia="微軟正黑體" w:hint="eastAsia"/>
                <w:b/>
              </w:rPr>
              <w:t>（頁次：</w:t>
            </w:r>
            <w:r w:rsidR="00454B1D">
              <w:rPr>
                <w:rFonts w:eastAsia="微軟正黑體" w:hint="eastAsia"/>
                <w:b/>
              </w:rPr>
              <w:t>１２３</w:t>
            </w:r>
            <w:r>
              <w:rPr>
                <w:rFonts w:eastAsia="微軟正黑體" w:hint="eastAsia"/>
                <w:b/>
              </w:rPr>
              <w:t>－</w:t>
            </w:r>
            <w:r w:rsidR="00454B1D">
              <w:rPr>
                <w:rFonts w:eastAsia="微軟正黑體" w:hint="eastAsia"/>
                <w:b/>
              </w:rPr>
              <w:t>１２８</w:t>
            </w:r>
            <w:r w:rsidR="002A42E8">
              <w:rPr>
                <w:rFonts w:eastAsia="微軟正黑體" w:hint="eastAsia"/>
                <w:b/>
              </w:rPr>
              <w:t>）</w:t>
            </w:r>
          </w:p>
        </w:tc>
      </w:tr>
      <w:tr w:rsidR="002A42E8" w:rsidTr="009A7422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A42E8" w:rsidRDefault="002A42E8" w:rsidP="006075C0">
            <w:pPr>
              <w:spacing w:beforeLines="50" w:before="159"/>
              <w:jc w:val="center"/>
            </w:pPr>
            <w:r w:rsidRPr="00C37B53">
              <w:rPr>
                <w:rFonts w:hint="eastAsia"/>
                <w:spacing w:val="90"/>
                <w:kern w:val="0"/>
                <w:fitText w:val="1049" w:id="-1230174720"/>
              </w:rPr>
              <w:t>發言</w:t>
            </w:r>
            <w:r w:rsidRPr="00C37B53">
              <w:rPr>
                <w:rFonts w:hint="eastAsia"/>
                <w:spacing w:val="22"/>
                <w:kern w:val="0"/>
                <w:fitText w:val="1049" w:id="-1230174720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A42E8" w:rsidRDefault="00876F3C" w:rsidP="009A7422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游</w:t>
            </w:r>
            <w:r w:rsidRPr="00876F3C">
              <w:rPr>
                <w:rFonts w:hint="eastAsia"/>
              </w:rPr>
              <w:t>錫堃</w:t>
            </w:r>
            <w:r>
              <w:rPr>
                <w:rFonts w:hint="eastAsia"/>
              </w:rPr>
              <w:t>（主席）、</w:t>
            </w:r>
            <w:r w:rsidR="00EA143E">
              <w:rPr>
                <w:rFonts w:hint="eastAsia"/>
              </w:rPr>
              <w:t>蔡</w:t>
            </w:r>
            <w:r w:rsidR="00EA143E" w:rsidRPr="00EA143E">
              <w:rPr>
                <w:rFonts w:hint="eastAsia"/>
              </w:rPr>
              <w:t>其昌</w:t>
            </w:r>
            <w:r w:rsidR="00497B84">
              <w:rPr>
                <w:rFonts w:hint="eastAsia"/>
              </w:rPr>
              <w:t>（主席）</w:t>
            </w: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A42E8" w:rsidTr="002A42E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2E8" w:rsidRDefault="002A42E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2E8" w:rsidRDefault="002A42E8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2A42E8" w:rsidRDefault="00B6296D" w:rsidP="002A42E8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2A42E8" w:rsidSect="00454B1D">
      <w:footerReference w:type="default" r:id="rId8"/>
      <w:pgSz w:w="11906" w:h="16838" w:code="9"/>
      <w:pgMar w:top="1985" w:right="1418" w:bottom="1418" w:left="1418" w:header="1418" w:footer="851" w:gutter="0"/>
      <w:pgNumType w:start="487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5840" w:rsidRDefault="00BB5840">
      <w:r>
        <w:separator/>
      </w:r>
    </w:p>
  </w:endnote>
  <w:endnote w:type="continuationSeparator" w:id="0">
    <w:p w:rsidR="00BB5840" w:rsidRDefault="00BB5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B1D" w:rsidRDefault="00454B1D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-118110</wp:posOffset>
              </wp:positionV>
              <wp:extent cx="5760085" cy="400050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60085" cy="400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54B1D" w:rsidRPr="00454B1D" w:rsidRDefault="00454B1D" w:rsidP="00454B1D">
                          <w:pPr>
                            <w:spacing w:line="210" w:lineRule="exac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C37B53">
                            <w:rPr>
                              <w:noProof/>
                            </w:rPr>
                            <w:t>487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0;margin-top:-9.3pt;width:453.55pt;height:3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" filled="f" stroked="f">
              <v:textbox>
                <w:txbxContent>
                  <w:p w:rsidR="00454B1D" w:rsidRPr="00454B1D" w:rsidRDefault="00454B1D" w:rsidP="00454B1D">
                    <w:pPr>
                      <w:spacing w:line="210" w:lineRule="exact"/>
                      <w:jc w:val="cen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C37B53">
                      <w:rPr>
                        <w:noProof/>
                      </w:rPr>
                      <w:t>487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5840" w:rsidRDefault="00BB5840">
      <w:r>
        <w:separator/>
      </w:r>
    </w:p>
  </w:footnote>
  <w:footnote w:type="continuationSeparator" w:id="0">
    <w:p w:rsidR="00BB5840" w:rsidRDefault="00BB58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7"/>
  <w:bordersDoNotSurroundHeader/>
  <w:bordersDoNotSurroundFooter/>
  <w:attachedTemplate r:id="rId1"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2E8"/>
    <w:rsid w:val="00097C09"/>
    <w:rsid w:val="002A42E8"/>
    <w:rsid w:val="002F1550"/>
    <w:rsid w:val="00454B1D"/>
    <w:rsid w:val="0046327A"/>
    <w:rsid w:val="00497B84"/>
    <w:rsid w:val="006075C0"/>
    <w:rsid w:val="00612F6D"/>
    <w:rsid w:val="007D4AF6"/>
    <w:rsid w:val="008724DB"/>
    <w:rsid w:val="00876F3C"/>
    <w:rsid w:val="009A7422"/>
    <w:rsid w:val="009E3952"/>
    <w:rsid w:val="00AE77F2"/>
    <w:rsid w:val="00B6296D"/>
    <w:rsid w:val="00BB5840"/>
    <w:rsid w:val="00C13800"/>
    <w:rsid w:val="00C37B53"/>
    <w:rsid w:val="00C470B3"/>
    <w:rsid w:val="00C812A3"/>
    <w:rsid w:val="00C91FC7"/>
    <w:rsid w:val="00CE5757"/>
    <w:rsid w:val="00EA143E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2A42E8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2A42E8"/>
    <w:rPr>
      <w:rFonts w:ascii="細明體" w:eastAsia="細明體" w:hAnsi="細明體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7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29</Words>
  <Characters>166</Characters>
  <Application>Microsoft Office Word</Application>
  <DocSecurity>0</DocSecurity>
  <Lines>1</Lines>
  <Paragraphs>1</Paragraphs>
  <ScaleCrop>false</ScaleCrop>
  <Company>ARES</Company>
  <LinksUpToDate>false</LinksUpToDate>
  <CharactersWithSpaces>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dtp</dc:creator>
  <dc:description>第10屆第07會期第77期;出版日期:112年06月21日</dc:description>
  <cp:lastModifiedBy>user</cp:lastModifiedBy>
  <cp:revision>2</cp:revision>
  <cp:lastPrinted>2002-02-01T01:05:00Z</cp:lastPrinted>
  <dcterms:created xsi:type="dcterms:W3CDTF">2023-11-03T05:59:00Z</dcterms:created>
  <dcterms:modified xsi:type="dcterms:W3CDTF">2023-11-03T05:59:00Z</dcterms:modified>
</cp:coreProperties>
</file>