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6377A" w:rsidTr="00E57A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7A" w:rsidRDefault="00E57A4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E57A45">
              <w:rPr>
                <w:rFonts w:eastAsia="標楷體" w:hint="eastAsia"/>
              </w:rPr>
              <w:t>立法院第</w:t>
            </w:r>
            <w:r w:rsidRPr="00E57A45">
              <w:rPr>
                <w:rFonts w:eastAsia="標楷體"/>
              </w:rPr>
              <w:t>10</w:t>
            </w:r>
            <w:r w:rsidRPr="00E57A45">
              <w:rPr>
                <w:rFonts w:eastAsia="標楷體"/>
              </w:rPr>
              <w:t>屆第</w:t>
            </w:r>
            <w:r w:rsidRPr="00E57A45">
              <w:rPr>
                <w:rFonts w:eastAsia="標楷體"/>
              </w:rPr>
              <w:t>8</w:t>
            </w:r>
            <w:r w:rsidRPr="00E57A45">
              <w:rPr>
                <w:rFonts w:eastAsia="標楷體"/>
              </w:rPr>
              <w:t>會期第</w:t>
            </w:r>
            <w:r w:rsidRPr="00E57A45">
              <w:rPr>
                <w:rFonts w:eastAsia="標楷體"/>
              </w:rPr>
              <w:t>4</w:t>
            </w:r>
            <w:r w:rsidRPr="00E57A45">
              <w:rPr>
                <w:rFonts w:eastAsia="標楷體"/>
              </w:rPr>
              <w:t>次會議紀錄</w:t>
            </w:r>
          </w:p>
        </w:tc>
      </w:tr>
      <w:tr w:rsidR="0096377A" w:rsidTr="00E57A45">
        <w:trPr>
          <w:trHeight w:val="951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7A" w:rsidRDefault="007B20B2" w:rsidP="000C7AFA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20B2">
              <w:rPr>
                <w:rFonts w:eastAsia="微軟正黑體" w:hint="eastAsia"/>
                <w:b/>
              </w:rPr>
              <w:t>國是論壇</w:t>
            </w:r>
            <w:r w:rsidR="0096377A">
              <w:rPr>
                <w:rFonts w:eastAsia="微軟正黑體" w:hint="eastAsia"/>
                <w:b/>
              </w:rPr>
              <w:t xml:space="preserve">　　　　　　　</w:t>
            </w:r>
            <w:r>
              <w:rPr>
                <w:rFonts w:eastAsia="微軟正黑體" w:hint="eastAsia"/>
                <w:b/>
              </w:rPr>
              <w:t xml:space="preserve">                </w:t>
            </w:r>
            <w:r w:rsidR="0096377A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</w:t>
            </w:r>
            <w:r w:rsidR="000C7AFA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D66EFA">
              <w:rPr>
                <w:rFonts w:eastAsia="微軟正黑體" w:hint="eastAsia"/>
                <w:b/>
              </w:rPr>
              <w:t>（頁次：</w:t>
            </w:r>
            <w:r w:rsidR="0096377A">
              <w:rPr>
                <w:rFonts w:eastAsia="微軟正黑體" w:hint="eastAsia"/>
                <w:b/>
              </w:rPr>
              <w:t>１</w:t>
            </w:r>
            <w:r w:rsidR="000C7AFA">
              <w:rPr>
                <w:rFonts w:eastAsia="微軟正黑體" w:hint="eastAsia"/>
                <w:b/>
              </w:rPr>
              <w:t>２９</w:t>
            </w:r>
            <w:r w:rsidR="00D66EFA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１</w:t>
            </w:r>
            <w:r w:rsidR="000C7AFA">
              <w:rPr>
                <w:rFonts w:eastAsia="微軟正黑體" w:hint="eastAsia"/>
                <w:b/>
              </w:rPr>
              <w:t>３</w:t>
            </w:r>
            <w:r>
              <w:rPr>
                <w:rFonts w:eastAsia="微軟正黑體" w:hint="eastAsia"/>
                <w:b/>
              </w:rPr>
              <w:t>２</w:t>
            </w:r>
            <w:r w:rsidR="0096377A">
              <w:rPr>
                <w:rFonts w:eastAsia="微軟正黑體" w:hint="eastAsia"/>
                <w:b/>
              </w:rPr>
              <w:t>）</w:t>
            </w:r>
          </w:p>
        </w:tc>
      </w:tr>
      <w:tr w:rsidR="0096377A" w:rsidTr="00E57A45">
        <w:trPr>
          <w:trHeight w:hRule="exact" w:val="71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377A" w:rsidRDefault="0096377A" w:rsidP="001A7FD0">
            <w:pPr>
              <w:spacing w:beforeLines="50" w:before="159"/>
              <w:jc w:val="center"/>
            </w:pPr>
            <w:r w:rsidRPr="000F61A5">
              <w:rPr>
                <w:rFonts w:hint="eastAsia"/>
                <w:spacing w:val="90"/>
                <w:kern w:val="0"/>
                <w:fitText w:val="1049" w:id="-1248463613"/>
              </w:rPr>
              <w:t>發言</w:t>
            </w:r>
            <w:r w:rsidRPr="000F61A5">
              <w:rPr>
                <w:rFonts w:hint="eastAsia"/>
                <w:spacing w:val="22"/>
                <w:kern w:val="0"/>
                <w:fitText w:val="1049" w:id="-124846361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6377A" w:rsidRDefault="00F65DF6" w:rsidP="00301EC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F65DF6">
              <w:rPr>
                <w:rFonts w:hint="eastAsia"/>
              </w:rPr>
              <w:t>錫堃</w:t>
            </w:r>
            <w:r w:rsidR="00894D5E">
              <w:rPr>
                <w:rFonts w:hint="eastAsia"/>
              </w:rPr>
              <w:t>（主席）、</w:t>
            </w:r>
            <w:r w:rsidR="00E57A45" w:rsidRPr="00E57A45">
              <w:rPr>
                <w:rFonts w:hint="eastAsia"/>
              </w:rPr>
              <w:t>游毓蘭</w:t>
            </w:r>
            <w:r w:rsidR="00E57A45">
              <w:rPr>
                <w:rFonts w:hint="eastAsia"/>
              </w:rPr>
              <w:t>、</w:t>
            </w:r>
            <w:r w:rsidR="00E57A45" w:rsidRPr="00E57A45">
              <w:rPr>
                <w:rFonts w:hint="eastAsia"/>
              </w:rPr>
              <w:t>溫玉霞</w:t>
            </w:r>
            <w:r w:rsidR="00E57A45">
              <w:rPr>
                <w:rFonts w:hint="eastAsia"/>
              </w:rPr>
              <w:t>、</w:t>
            </w:r>
            <w:r w:rsidR="00E57A45" w:rsidRPr="00E57A45">
              <w:rPr>
                <w:rFonts w:hint="eastAsia"/>
              </w:rPr>
              <w:t>洪孟楷</w:t>
            </w:r>
            <w:r w:rsidR="00E57A45">
              <w:rPr>
                <w:rFonts w:hint="eastAsia"/>
              </w:rPr>
              <w:t>、</w:t>
            </w:r>
            <w:r w:rsidR="00E57A45" w:rsidRPr="00E57A45">
              <w:rPr>
                <w:rFonts w:hint="eastAsia"/>
              </w:rPr>
              <w:t>李德維</w:t>
            </w:r>
            <w:r w:rsidR="00E57A45">
              <w:rPr>
                <w:rFonts w:hint="eastAsia"/>
              </w:rPr>
              <w:t>、</w:t>
            </w:r>
            <w:r w:rsidR="00E57A45" w:rsidRPr="00E57A45">
              <w:rPr>
                <w:rFonts w:hint="eastAsia"/>
              </w:rPr>
              <w:t>廖國棟</w:t>
            </w: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Pr="00F65DF6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6377A" w:rsidTr="00E57A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AFA" w:rsidRDefault="000C7AF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77A" w:rsidRDefault="0096377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6377A" w:rsidRDefault="00B6296D" w:rsidP="0096377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6377A" w:rsidSect="000C7AFA">
      <w:footerReference w:type="default" r:id="rId8"/>
      <w:pgSz w:w="11906" w:h="16838" w:code="9"/>
      <w:pgMar w:top="1985" w:right="1418" w:bottom="1418" w:left="1418" w:header="1418" w:footer="851" w:gutter="0"/>
      <w:pgNumType w:start="48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DD6" w:rsidRDefault="007A5DD6">
      <w:r>
        <w:separator/>
      </w:r>
    </w:p>
  </w:endnote>
  <w:endnote w:type="continuationSeparator" w:id="0">
    <w:p w:rsidR="007A5DD6" w:rsidRDefault="007A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AFA" w:rsidRDefault="000C7AF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AFA" w:rsidRPr="000C7AFA" w:rsidRDefault="000C7AFA" w:rsidP="000C7AFA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F61A5">
                            <w:rPr>
                              <w:noProof/>
                            </w:rPr>
                            <w:t>488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-9.3pt;width:453.5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" filled="f" stroked="f">
              <v:textbox>
                <w:txbxContent>
                  <w:p w:rsidR="000C7AFA" w:rsidRPr="000C7AFA" w:rsidRDefault="000C7AFA" w:rsidP="000C7AFA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F61A5">
                      <w:rPr>
                        <w:noProof/>
                      </w:rPr>
                      <w:t>488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DD6" w:rsidRDefault="007A5DD6">
      <w:r>
        <w:separator/>
      </w:r>
    </w:p>
  </w:footnote>
  <w:footnote w:type="continuationSeparator" w:id="0">
    <w:p w:rsidR="007A5DD6" w:rsidRDefault="007A5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7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77A"/>
    <w:rsid w:val="00097C09"/>
    <w:rsid w:val="000C3D53"/>
    <w:rsid w:val="000C7AFA"/>
    <w:rsid w:val="000F61A5"/>
    <w:rsid w:val="00151141"/>
    <w:rsid w:val="001A7FD0"/>
    <w:rsid w:val="00301EC5"/>
    <w:rsid w:val="0046327A"/>
    <w:rsid w:val="005B6BDA"/>
    <w:rsid w:val="007A5DD6"/>
    <w:rsid w:val="007B20B2"/>
    <w:rsid w:val="007D4AF6"/>
    <w:rsid w:val="007F18F6"/>
    <w:rsid w:val="008724DB"/>
    <w:rsid w:val="00894D5E"/>
    <w:rsid w:val="00913940"/>
    <w:rsid w:val="0096377A"/>
    <w:rsid w:val="009E3952"/>
    <w:rsid w:val="00A2331E"/>
    <w:rsid w:val="00B6296D"/>
    <w:rsid w:val="00C13800"/>
    <w:rsid w:val="00D66EFA"/>
    <w:rsid w:val="00DC5F99"/>
    <w:rsid w:val="00E57A45"/>
    <w:rsid w:val="00EF65F4"/>
    <w:rsid w:val="00F65DF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6377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6377A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7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>ARES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第10屆第07會期第58期;出版日期:112年05月18日</dc:description>
  <cp:lastModifiedBy>user</cp:lastModifiedBy>
  <cp:revision>2</cp:revision>
  <cp:lastPrinted>2002-02-01T01:05:00Z</cp:lastPrinted>
  <dcterms:created xsi:type="dcterms:W3CDTF">2023-11-03T06:00:00Z</dcterms:created>
  <dcterms:modified xsi:type="dcterms:W3CDTF">2023-11-03T06:00:00Z</dcterms:modified>
</cp:coreProperties>
</file>