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3"/>
        <w:gridCol w:w="7861"/>
      </w:tblGrid>
      <w:tr w:rsidR="00901C9C" w:rsidRPr="008B61DB" w:rsidTr="001C0E0E">
        <w:trPr>
          <w:trHeight w:hRule="exact" w:val="737"/>
        </w:trPr>
        <w:tc>
          <w:tcPr>
            <w:tcW w:w="9134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901C9C" w:rsidRPr="008B61DB" w:rsidRDefault="00901C9C" w:rsidP="001C0E0E">
            <w:pPr>
              <w:pStyle w:val="a6"/>
              <w:kinsoku/>
              <w:autoSpaceDE/>
              <w:autoSpaceDN/>
              <w:ind w:leftChars="50" w:left="105" w:rightChars="50" w:right="105"/>
              <w:jc w:val="center"/>
              <w:rPr>
                <w:rFonts w:eastAsia="微軟正黑體"/>
                <w:b/>
                <w:sz w:val="36"/>
              </w:rPr>
            </w:pPr>
            <w:r w:rsidRPr="008B61DB"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901C9C" w:rsidRPr="008B61DB" w:rsidTr="001C0E0E">
        <w:trPr>
          <w:trHeight w:hRule="exact" w:val="737"/>
        </w:trPr>
        <w:tc>
          <w:tcPr>
            <w:tcW w:w="9134" w:type="dxa"/>
            <w:gridSpan w:val="2"/>
            <w:vAlign w:val="center"/>
          </w:tcPr>
          <w:p w:rsidR="00901C9C" w:rsidRPr="008B61DB" w:rsidRDefault="0003158C" w:rsidP="001C0E0E">
            <w:pPr>
              <w:pStyle w:val="a6"/>
              <w:kinsoku/>
              <w:autoSpaceDE/>
              <w:autoSpaceDN/>
              <w:ind w:leftChars="50" w:left="105" w:rightChars="50" w:right="105"/>
              <w:rPr>
                <w:rFonts w:eastAsia="標楷體"/>
              </w:rPr>
            </w:pPr>
            <w:r w:rsidRPr="0003158C">
              <w:rPr>
                <w:rFonts w:eastAsia="標楷體" w:hint="eastAsia"/>
              </w:rPr>
              <w:t>立法院第</w:t>
            </w:r>
            <w:r w:rsidRPr="0003158C">
              <w:rPr>
                <w:rFonts w:eastAsia="標楷體"/>
              </w:rPr>
              <w:t>11</w:t>
            </w:r>
            <w:r w:rsidRPr="0003158C">
              <w:rPr>
                <w:rFonts w:eastAsia="標楷體"/>
              </w:rPr>
              <w:t>屆第</w:t>
            </w:r>
            <w:r w:rsidRPr="0003158C">
              <w:rPr>
                <w:rFonts w:eastAsia="標楷體"/>
              </w:rPr>
              <w:t>1</w:t>
            </w:r>
            <w:r w:rsidRPr="0003158C">
              <w:rPr>
                <w:rFonts w:eastAsia="標楷體"/>
              </w:rPr>
              <w:t>會期選舉院長、副院長會議紀錄</w:t>
            </w:r>
          </w:p>
        </w:tc>
      </w:tr>
      <w:tr w:rsidR="00901C9C" w:rsidRPr="008B61DB" w:rsidTr="00111AAD">
        <w:trPr>
          <w:trHeight w:hRule="exact" w:val="737"/>
        </w:trPr>
        <w:tc>
          <w:tcPr>
            <w:tcW w:w="9134" w:type="dxa"/>
            <w:gridSpan w:val="2"/>
            <w:vAlign w:val="center"/>
          </w:tcPr>
          <w:p w:rsidR="00901C9C" w:rsidRPr="008B61DB" w:rsidRDefault="0003158C" w:rsidP="008F7C82">
            <w:pPr>
              <w:pStyle w:val="a6"/>
              <w:kinsoku/>
              <w:autoSpaceDE/>
              <w:autoSpaceDN/>
              <w:spacing w:line="44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03158C">
              <w:rPr>
                <w:rFonts w:eastAsia="微軟正黑體" w:hint="eastAsia"/>
                <w:b/>
              </w:rPr>
              <w:t>選舉本院院長─韓委員國瑜當選本院院長─</w:t>
            </w:r>
            <w:r>
              <w:rPr>
                <w:rFonts w:eastAsia="微軟正黑體" w:hint="eastAsia"/>
                <w:b/>
              </w:rPr>
              <w:t xml:space="preserve">                 </w:t>
            </w:r>
            <w:r w:rsidR="00111AAD">
              <w:rPr>
                <w:rFonts w:eastAsia="微軟正黑體" w:hint="eastAsia"/>
                <w:b/>
              </w:rPr>
              <w:t xml:space="preserve">     </w:t>
            </w:r>
            <w:r>
              <w:rPr>
                <w:rFonts w:eastAsia="微軟正黑體" w:hint="eastAsia"/>
                <w:b/>
              </w:rPr>
              <w:t xml:space="preserve">    </w:t>
            </w:r>
            <w:r w:rsidR="00901C9C" w:rsidRPr="008B61DB">
              <w:rPr>
                <w:rFonts w:eastAsia="微軟正黑體" w:hint="eastAsia"/>
                <w:b/>
              </w:rPr>
              <w:t>（頁次：院１－院</w:t>
            </w:r>
            <w:r w:rsidR="008F7C82">
              <w:rPr>
                <w:rFonts w:eastAsia="微軟正黑體" w:hint="eastAsia"/>
                <w:b/>
              </w:rPr>
              <w:t>６</w:t>
            </w:r>
            <w:r w:rsidR="00901C9C" w:rsidRPr="008B61DB">
              <w:rPr>
                <w:rFonts w:eastAsia="微軟正黑體" w:hint="eastAsia"/>
                <w:b/>
              </w:rPr>
              <w:t>）</w:t>
            </w:r>
          </w:p>
        </w:tc>
      </w:tr>
      <w:tr w:rsidR="00901C9C" w:rsidRPr="00FC0952" w:rsidTr="001C0E0E">
        <w:trPr>
          <w:trHeight w:hRule="exact" w:val="737"/>
        </w:trPr>
        <w:tc>
          <w:tcPr>
            <w:tcW w:w="1273" w:type="dxa"/>
            <w:vAlign w:val="center"/>
          </w:tcPr>
          <w:p w:rsidR="00901C9C" w:rsidRPr="00FC0952" w:rsidRDefault="00901C9C" w:rsidP="001C0E0E">
            <w:pPr>
              <w:jc w:val="distribute"/>
            </w:pPr>
            <w:r w:rsidRPr="00A75F9F">
              <w:rPr>
                <w:rFonts w:hint="eastAsia"/>
                <w:spacing w:val="90"/>
                <w:kern w:val="0"/>
                <w:fitText w:val="1049" w:id="-1039355134"/>
              </w:rPr>
              <w:t>發言</w:t>
            </w:r>
            <w:r w:rsidRPr="00A75F9F">
              <w:rPr>
                <w:rFonts w:hint="eastAsia"/>
                <w:spacing w:val="22"/>
                <w:kern w:val="0"/>
                <w:fitText w:val="1049" w:id="-1039355134"/>
              </w:rPr>
              <w:t>者</w:t>
            </w:r>
          </w:p>
        </w:tc>
        <w:tc>
          <w:tcPr>
            <w:tcW w:w="7861" w:type="dxa"/>
            <w:vAlign w:val="center"/>
          </w:tcPr>
          <w:p w:rsidR="00901C9C" w:rsidRPr="00FC0952" w:rsidRDefault="00901C9C" w:rsidP="001C0E0E">
            <w:pPr>
              <w:pStyle w:val="a6"/>
              <w:kinsoku/>
              <w:autoSpaceDE/>
              <w:autoSpaceDN/>
              <w:ind w:leftChars="50" w:left="105" w:rightChars="50" w:right="105"/>
            </w:pPr>
            <w:r>
              <w:rPr>
                <w:rFonts w:hint="eastAsia"/>
              </w:rPr>
              <w:t>柯建銘（主席）、陳亭妃、林國成、許宇甄、吳思瑤</w:t>
            </w:r>
          </w:p>
        </w:tc>
      </w:tr>
      <w:tr w:rsidR="00901C9C" w:rsidRPr="008B61DB" w:rsidTr="001C0E0E">
        <w:trPr>
          <w:trHeight w:hRule="exact" w:val="737"/>
        </w:trPr>
        <w:tc>
          <w:tcPr>
            <w:tcW w:w="9134" w:type="dxa"/>
            <w:gridSpan w:val="2"/>
            <w:vAlign w:val="center"/>
          </w:tcPr>
          <w:p w:rsidR="00901C9C" w:rsidRPr="008B61DB" w:rsidRDefault="00901C9C" w:rsidP="008F7C82">
            <w:pPr>
              <w:pStyle w:val="a6"/>
              <w:kinsoku/>
              <w:autoSpaceDE/>
              <w:autoSpaceDN/>
              <w:ind w:leftChars="50" w:left="105" w:rightChars="50" w:right="105"/>
              <w:rPr>
                <w:rFonts w:eastAsia="微軟正黑體"/>
                <w:b/>
              </w:rPr>
            </w:pPr>
            <w:r w:rsidRPr="008B61DB">
              <w:rPr>
                <w:rFonts w:eastAsia="微軟正黑體" w:hint="eastAsia"/>
                <w:b/>
              </w:rPr>
              <w:t>選舉本院副院長─江委員啟臣當選本院副院長─　　　　　　　　　　（頁次：院</w:t>
            </w:r>
            <w:r w:rsidR="008F7C82">
              <w:rPr>
                <w:rFonts w:eastAsia="微軟正黑體" w:hint="eastAsia"/>
                <w:b/>
              </w:rPr>
              <w:t>６</w:t>
            </w:r>
            <w:r w:rsidRPr="008B61DB">
              <w:rPr>
                <w:rFonts w:eastAsia="微軟正黑體" w:hint="eastAsia"/>
                <w:b/>
              </w:rPr>
              <w:t>－院１０）</w:t>
            </w:r>
          </w:p>
        </w:tc>
      </w:tr>
      <w:tr w:rsidR="00901C9C" w:rsidRPr="00FC0952" w:rsidTr="001C0E0E">
        <w:trPr>
          <w:trHeight w:hRule="exact" w:val="737"/>
        </w:trPr>
        <w:tc>
          <w:tcPr>
            <w:tcW w:w="1273" w:type="dxa"/>
            <w:tcBorders>
              <w:bottom w:val="nil"/>
            </w:tcBorders>
            <w:vAlign w:val="center"/>
          </w:tcPr>
          <w:p w:rsidR="00901C9C" w:rsidRPr="008B61DB" w:rsidRDefault="00901C9C" w:rsidP="001C0E0E">
            <w:pPr>
              <w:jc w:val="distribute"/>
              <w:rPr>
                <w:kern w:val="0"/>
              </w:rPr>
            </w:pPr>
            <w:r w:rsidRPr="00A75F9F">
              <w:rPr>
                <w:rFonts w:hint="eastAsia"/>
                <w:spacing w:val="90"/>
                <w:kern w:val="0"/>
                <w:fitText w:val="1049" w:id="-1039355133"/>
              </w:rPr>
              <w:t>發言</w:t>
            </w:r>
            <w:r w:rsidRPr="00A75F9F">
              <w:rPr>
                <w:rFonts w:hint="eastAsia"/>
                <w:spacing w:val="22"/>
                <w:kern w:val="0"/>
                <w:fitText w:val="1049" w:id="-1039355133"/>
              </w:rPr>
              <w:t>者</w:t>
            </w:r>
          </w:p>
        </w:tc>
        <w:tc>
          <w:tcPr>
            <w:tcW w:w="7861" w:type="dxa"/>
            <w:tcBorders>
              <w:bottom w:val="nil"/>
            </w:tcBorders>
            <w:vAlign w:val="center"/>
          </w:tcPr>
          <w:p w:rsidR="00901C9C" w:rsidRDefault="00901C9C" w:rsidP="001C0E0E">
            <w:pPr>
              <w:pStyle w:val="a6"/>
              <w:kinsoku/>
              <w:autoSpaceDE/>
              <w:autoSpaceDN/>
              <w:ind w:leftChars="50" w:left="105" w:rightChars="50" w:right="105"/>
            </w:pPr>
            <w:r>
              <w:rPr>
                <w:rFonts w:hint="eastAsia"/>
              </w:rPr>
              <w:t>柯建銘（主席）、</w:t>
            </w:r>
            <w:r w:rsidR="0003158C">
              <w:rPr>
                <w:rFonts w:hint="eastAsia"/>
              </w:rPr>
              <w:t>傅</w:t>
            </w:r>
            <w:r w:rsidR="0003158C" w:rsidRPr="0003158C">
              <w:rPr>
                <w:rFonts w:hint="eastAsia"/>
              </w:rPr>
              <w:t>崐萁</w:t>
            </w:r>
          </w:p>
        </w:tc>
      </w:tr>
      <w:tr w:rsidR="00901C9C" w:rsidRPr="00FC0952" w:rsidTr="001C0E0E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vAlign w:val="center"/>
          </w:tcPr>
          <w:p w:rsidR="00901C9C" w:rsidRPr="008B61DB" w:rsidRDefault="00901C9C" w:rsidP="001C0E0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vAlign w:val="center"/>
          </w:tcPr>
          <w:p w:rsidR="00901C9C" w:rsidRPr="0003158C" w:rsidRDefault="00901C9C" w:rsidP="001C0E0E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901C9C" w:rsidRPr="00FC0952" w:rsidTr="001C0E0E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vAlign w:val="center"/>
          </w:tcPr>
          <w:p w:rsidR="00901C9C" w:rsidRPr="008B61DB" w:rsidRDefault="00901C9C" w:rsidP="001C0E0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vAlign w:val="center"/>
          </w:tcPr>
          <w:p w:rsidR="00901C9C" w:rsidRDefault="00901C9C" w:rsidP="001C0E0E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901C9C" w:rsidRPr="00FC0952" w:rsidTr="001C0E0E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vAlign w:val="center"/>
          </w:tcPr>
          <w:p w:rsidR="00901C9C" w:rsidRPr="008B61DB" w:rsidRDefault="00901C9C" w:rsidP="001C0E0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vAlign w:val="center"/>
          </w:tcPr>
          <w:p w:rsidR="00901C9C" w:rsidRDefault="00901C9C" w:rsidP="001C0E0E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901C9C" w:rsidRPr="00FC0952" w:rsidTr="001C0E0E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vAlign w:val="center"/>
          </w:tcPr>
          <w:p w:rsidR="00901C9C" w:rsidRPr="008B61DB" w:rsidRDefault="00901C9C" w:rsidP="001C0E0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vAlign w:val="center"/>
          </w:tcPr>
          <w:p w:rsidR="00901C9C" w:rsidRDefault="00901C9C" w:rsidP="001C0E0E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901C9C" w:rsidRPr="00FC0952" w:rsidTr="001C0E0E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vAlign w:val="center"/>
          </w:tcPr>
          <w:p w:rsidR="00901C9C" w:rsidRPr="008B61DB" w:rsidRDefault="00901C9C" w:rsidP="001C0E0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vAlign w:val="center"/>
          </w:tcPr>
          <w:p w:rsidR="00901C9C" w:rsidRDefault="00901C9C" w:rsidP="001C0E0E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901C9C" w:rsidRPr="00FC0952" w:rsidTr="001C0E0E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vAlign w:val="center"/>
          </w:tcPr>
          <w:p w:rsidR="00901C9C" w:rsidRPr="008B61DB" w:rsidRDefault="00901C9C" w:rsidP="001C0E0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vAlign w:val="center"/>
          </w:tcPr>
          <w:p w:rsidR="00901C9C" w:rsidRDefault="00901C9C" w:rsidP="001C0E0E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901C9C" w:rsidRPr="00FC0952" w:rsidTr="001C0E0E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vAlign w:val="center"/>
          </w:tcPr>
          <w:p w:rsidR="00901C9C" w:rsidRPr="008B61DB" w:rsidRDefault="00901C9C" w:rsidP="001C0E0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vAlign w:val="center"/>
          </w:tcPr>
          <w:p w:rsidR="00901C9C" w:rsidRDefault="00901C9C" w:rsidP="001C0E0E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901C9C" w:rsidRPr="00FC0952" w:rsidTr="001C0E0E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vAlign w:val="center"/>
          </w:tcPr>
          <w:p w:rsidR="00901C9C" w:rsidRPr="008B61DB" w:rsidRDefault="00901C9C" w:rsidP="001C0E0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vAlign w:val="center"/>
          </w:tcPr>
          <w:p w:rsidR="00901C9C" w:rsidRDefault="00901C9C" w:rsidP="001C0E0E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901C9C" w:rsidRPr="00FC0952" w:rsidTr="001C0E0E">
        <w:trPr>
          <w:trHeight w:hRule="exact" w:val="737"/>
        </w:trPr>
        <w:tc>
          <w:tcPr>
            <w:tcW w:w="1273" w:type="dxa"/>
            <w:tcBorders>
              <w:top w:val="nil"/>
              <w:bottom w:val="nil"/>
            </w:tcBorders>
            <w:vAlign w:val="center"/>
          </w:tcPr>
          <w:p w:rsidR="00901C9C" w:rsidRPr="008B61DB" w:rsidRDefault="00901C9C" w:rsidP="001C0E0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bottom w:val="nil"/>
            </w:tcBorders>
            <w:vAlign w:val="center"/>
          </w:tcPr>
          <w:p w:rsidR="00901C9C" w:rsidRDefault="00901C9C" w:rsidP="001C0E0E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  <w:tr w:rsidR="00901C9C" w:rsidRPr="00FC0952" w:rsidTr="00111AAD">
        <w:trPr>
          <w:trHeight w:hRule="exact" w:val="2278"/>
        </w:trPr>
        <w:tc>
          <w:tcPr>
            <w:tcW w:w="1273" w:type="dxa"/>
            <w:tcBorders>
              <w:top w:val="nil"/>
            </w:tcBorders>
            <w:vAlign w:val="center"/>
          </w:tcPr>
          <w:p w:rsidR="00901C9C" w:rsidRPr="008B61DB" w:rsidRDefault="00901C9C" w:rsidP="001C0E0E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</w:tcBorders>
            <w:vAlign w:val="center"/>
          </w:tcPr>
          <w:p w:rsidR="00901C9C" w:rsidRDefault="00901C9C" w:rsidP="001C0E0E">
            <w:pPr>
              <w:pStyle w:val="a6"/>
              <w:kinsoku/>
              <w:autoSpaceDE/>
              <w:autoSpaceDN/>
              <w:ind w:leftChars="50" w:left="105" w:rightChars="50" w:right="105"/>
            </w:pPr>
          </w:p>
        </w:tc>
      </w:tr>
    </w:tbl>
    <w:p w:rsidR="00B6296D" w:rsidRPr="00901C9C" w:rsidRDefault="00B6296D" w:rsidP="00901C9C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901C9C" w:rsidSect="00111AAD">
      <w:footerReference w:type="default" r:id="rId8"/>
      <w:pgSz w:w="11906" w:h="16838" w:code="9"/>
      <w:pgMar w:top="1985" w:right="1418" w:bottom="1418" w:left="1418" w:header="1418" w:footer="851" w:gutter="0"/>
      <w:pgNumType w:start="529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6DF" w:rsidRDefault="005066DF">
      <w:r>
        <w:separator/>
      </w:r>
    </w:p>
  </w:endnote>
  <w:endnote w:type="continuationSeparator" w:id="0">
    <w:p w:rsidR="005066DF" w:rsidRDefault="005066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AAD" w:rsidRDefault="00A75F9F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111AAD" w:rsidRPr="00111AAD" w:rsidRDefault="00111AAD" w:rsidP="00111AAD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A75F9F">
                  <w:rPr>
                    <w:noProof/>
                  </w:rPr>
                  <w:t>529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6DF" w:rsidRDefault="005066DF">
      <w:r>
        <w:separator/>
      </w:r>
    </w:p>
  </w:footnote>
  <w:footnote w:type="continuationSeparator" w:id="0">
    <w:p w:rsidR="005066DF" w:rsidRDefault="005066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1C9C"/>
    <w:rsid w:val="0003158C"/>
    <w:rsid w:val="00097C09"/>
    <w:rsid w:val="00111AAD"/>
    <w:rsid w:val="0046327A"/>
    <w:rsid w:val="004B186C"/>
    <w:rsid w:val="005066DF"/>
    <w:rsid w:val="00596502"/>
    <w:rsid w:val="007D4AF6"/>
    <w:rsid w:val="008724DB"/>
    <w:rsid w:val="008F7C82"/>
    <w:rsid w:val="00901C9C"/>
    <w:rsid w:val="009E3952"/>
    <w:rsid w:val="00A75F9F"/>
    <w:rsid w:val="00B6296D"/>
    <w:rsid w:val="00C13800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uiPriority w:val="99"/>
    <w:semiHidden/>
    <w:locked/>
    <w:rsid w:val="00901C9C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32</Words>
  <Characters>183</Characters>
  <Application>Microsoft Office Word</Application>
  <DocSecurity>0</DocSecurity>
  <Lines>1</Lines>
  <Paragraphs>1</Paragraphs>
  <ScaleCrop>false</ScaleCrop>
  <Company>ARES</Company>
  <LinksUpToDate>false</LinksUpToDate>
  <CharactersWithSpaces>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第11屆第01會期第01期;出版日期:113年02月01日</dc:description>
  <cp:lastModifiedBy>user</cp:lastModifiedBy>
  <cp:revision>2</cp:revision>
  <cp:lastPrinted>2002-02-01T01:05:00Z</cp:lastPrinted>
  <dcterms:created xsi:type="dcterms:W3CDTF">2024-03-08T06:58:00Z</dcterms:created>
  <dcterms:modified xsi:type="dcterms:W3CDTF">2024-03-08T06:58:00Z</dcterms:modified>
</cp:coreProperties>
</file>