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D4159" w:rsidTr="008D4159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會期社會福利及衛生環境委員會第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8D4159" w:rsidTr="008D4159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159" w:rsidRDefault="008D4159" w:rsidP="00C1033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邀請行政院食品安全辦公室、衛生福利部部長、食品藥物管理署就「食安五環執行狀況及蘇丹紅事件處理之檢討」進行專題報告，並備質詢　　　　　　　　　</w:t>
            </w:r>
            <w:r w:rsidR="00FE3471">
              <w:rPr>
                <w:rFonts w:eastAsia="微軟正黑體" w:hint="eastAsia"/>
                <w:b/>
              </w:rPr>
              <w:t xml:space="preserve"> </w:t>
            </w:r>
            <w:r w:rsidR="0087464C">
              <w:rPr>
                <w:rFonts w:eastAsia="微軟正黑體" w:hint="eastAsia"/>
                <w:b/>
              </w:rPr>
              <w:t xml:space="preserve"> </w:t>
            </w:r>
            <w:r w:rsidR="00FE3471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</w:t>
            </w:r>
            <w:r w:rsidR="00883323">
              <w:rPr>
                <w:rFonts w:eastAsia="微軟正黑體" w:hint="eastAsia"/>
                <w:b/>
              </w:rPr>
              <w:t>２</w:t>
            </w:r>
            <w:r w:rsidR="00C10337">
              <w:rPr>
                <w:rFonts w:eastAsia="微軟正黑體" w:hint="eastAsia"/>
                <w:b/>
              </w:rPr>
              <w:t>０</w:t>
            </w:r>
            <w:r w:rsidR="00883323">
              <w:rPr>
                <w:rFonts w:eastAsia="微軟正黑體" w:hint="eastAsia"/>
                <w:b/>
              </w:rPr>
              <w:t>９</w:t>
            </w:r>
            <w:r>
              <w:rPr>
                <w:rFonts w:eastAsia="微軟正黑體" w:hint="eastAsia"/>
                <w:b/>
              </w:rPr>
              <w:t>－</w:t>
            </w:r>
            <w:r w:rsidR="00C10337">
              <w:rPr>
                <w:rFonts w:eastAsia="微軟正黑體" w:hint="eastAsia"/>
                <w:b/>
              </w:rPr>
              <w:t>２９</w:t>
            </w:r>
            <w:r w:rsidR="00883323">
              <w:rPr>
                <w:rFonts w:eastAsia="微軟正黑體" w:hint="eastAsia"/>
                <w:b/>
              </w:rPr>
              <w:t>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D4159" w:rsidTr="00C270AC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D4159" w:rsidRDefault="008D4159" w:rsidP="00C270AC">
            <w:pPr>
              <w:spacing w:beforeLines="50" w:before="159"/>
              <w:jc w:val="center"/>
            </w:pPr>
            <w:r w:rsidRPr="00E701B4">
              <w:rPr>
                <w:rFonts w:hint="eastAsia"/>
                <w:spacing w:val="90"/>
                <w:kern w:val="0"/>
                <w:fitText w:val="1049" w:id="-1016238074"/>
              </w:rPr>
              <w:t>發言</w:t>
            </w:r>
            <w:r w:rsidRPr="00E701B4">
              <w:rPr>
                <w:rFonts w:hint="eastAsia"/>
                <w:spacing w:val="22"/>
                <w:kern w:val="0"/>
                <w:fitText w:val="1049" w:id="-101623807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D4159" w:rsidRDefault="008D4159" w:rsidP="00C270AC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王育敏（主席）、陳昭姿、陳菁徽、廖偉翔、林月琴、涂權吉、邱鎮軍、黃秀芳、</w:t>
            </w:r>
          </w:p>
          <w:p w:rsidR="00C270AC" w:rsidRDefault="008D4159" w:rsidP="00C270AC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蘇清泉、盧縣一、劉建國、王正旭、楊　曜、林淑芬、陳雪生、洪孟楷、謝衣鳯、</w:t>
            </w:r>
          </w:p>
          <w:p w:rsidR="008D4159" w:rsidRPr="00C270AC" w:rsidRDefault="00C270AC" w:rsidP="00C270AC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　瑩、王鴻薇、黃國昌、楊瓊瓔、羅智強、林德福</w:t>
            </w: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 w:rsidP="00C270A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4159" w:rsidTr="008D415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159" w:rsidRDefault="008D415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159" w:rsidRDefault="008D4159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D4159" w:rsidRDefault="00B6296D" w:rsidP="008D4159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D4159" w:rsidSect="00C10337">
      <w:footerReference w:type="default" r:id="rId8"/>
      <w:pgSz w:w="11906" w:h="16838" w:code="9"/>
      <w:pgMar w:top="1985" w:right="1418" w:bottom="1418" w:left="1418" w:header="1418" w:footer="851" w:gutter="0"/>
      <w:pgNumType w:start="38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AF8" w:rsidRDefault="00195AF8">
      <w:r>
        <w:separator/>
      </w:r>
    </w:p>
  </w:endnote>
  <w:endnote w:type="continuationSeparator" w:id="0">
    <w:p w:rsidR="00195AF8" w:rsidRDefault="0019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07" w:rsidRDefault="00E701B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C10337" w:rsidRPr="00C10337" w:rsidRDefault="00C10337" w:rsidP="00C1033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701B4">
                  <w:rPr>
                    <w:noProof/>
                  </w:rPr>
                  <w:t>388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6D7607" w:rsidRPr="006D7607" w:rsidRDefault="006D7607" w:rsidP="006D760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701B4">
                  <w:rPr>
                    <w:noProof/>
                  </w:rPr>
                  <w:t>388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AF8" w:rsidRDefault="00195AF8">
      <w:r>
        <w:separator/>
      </w:r>
    </w:p>
  </w:footnote>
  <w:footnote w:type="continuationSeparator" w:id="0">
    <w:p w:rsidR="00195AF8" w:rsidRDefault="00195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159"/>
    <w:rsid w:val="00097C09"/>
    <w:rsid w:val="00195AF8"/>
    <w:rsid w:val="0046327A"/>
    <w:rsid w:val="006D7607"/>
    <w:rsid w:val="007D4AF6"/>
    <w:rsid w:val="008724DB"/>
    <w:rsid w:val="0087464C"/>
    <w:rsid w:val="00883323"/>
    <w:rsid w:val="008D4159"/>
    <w:rsid w:val="009E3952"/>
    <w:rsid w:val="00AC3EEF"/>
    <w:rsid w:val="00B6296D"/>
    <w:rsid w:val="00C10337"/>
    <w:rsid w:val="00C10725"/>
    <w:rsid w:val="00C13800"/>
    <w:rsid w:val="00C270AC"/>
    <w:rsid w:val="00C84DB6"/>
    <w:rsid w:val="00E5490C"/>
    <w:rsid w:val="00E619C5"/>
    <w:rsid w:val="00E701B4"/>
    <w:rsid w:val="00FC0952"/>
    <w:rsid w:val="00FE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D4159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>ARES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第11屆第01會期第12期;出版日期:113年03月13日</dc:description>
  <cp:lastModifiedBy>user</cp:lastModifiedBy>
  <cp:revision>2</cp:revision>
  <cp:lastPrinted>2002-02-01T01:05:00Z</cp:lastPrinted>
  <dcterms:created xsi:type="dcterms:W3CDTF">2024-03-25T06:07:00Z</dcterms:created>
  <dcterms:modified xsi:type="dcterms:W3CDTF">2024-03-25T06:07:00Z</dcterms:modified>
</cp:coreProperties>
</file>