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027652" w:rsidTr="0002765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11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1</w:t>
            </w:r>
            <w:r>
              <w:rPr>
                <w:rFonts w:eastAsia="標楷體" w:hint="eastAsia"/>
              </w:rPr>
              <w:t>會期第</w:t>
            </w:r>
            <w:r>
              <w:rPr>
                <w:rFonts w:eastAsia="標楷體" w:hint="eastAsia"/>
              </w:rPr>
              <w:t>6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027652" w:rsidTr="0002765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7652" w:rsidRDefault="00027652" w:rsidP="00D82A64">
            <w:pPr>
              <w:pStyle w:val="a6"/>
              <w:kinsoku/>
              <w:autoSpaceDE/>
              <w:ind w:leftChars="50" w:left="105" w:rightChars="50" w:right="105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 xml:space="preserve">國是論壇　　　　　　　　　　　　　　　　　　　　　　　　</w:t>
            </w:r>
            <w:r w:rsidR="00D82A64">
              <w:rPr>
                <w:rFonts w:eastAsia="微軟正黑體" w:hint="eastAsia"/>
                <w:b/>
              </w:rPr>
              <w:t xml:space="preserve">    </w:t>
            </w:r>
            <w:r>
              <w:rPr>
                <w:rFonts w:eastAsia="微軟正黑體" w:hint="eastAsia"/>
                <w:b/>
              </w:rPr>
              <w:t>（頁次：</w:t>
            </w:r>
            <w:r w:rsidR="00D82A64">
              <w:rPr>
                <w:rFonts w:eastAsia="微軟正黑體" w:hint="eastAsia"/>
                <w:b/>
              </w:rPr>
              <w:t>２２</w:t>
            </w:r>
            <w:r>
              <w:rPr>
                <w:rFonts w:eastAsia="微軟正黑體" w:hint="eastAsia"/>
                <w:b/>
              </w:rPr>
              <w:t>１－</w:t>
            </w:r>
            <w:r w:rsidR="00D82A64">
              <w:rPr>
                <w:rFonts w:eastAsia="微軟正黑體" w:hint="eastAsia"/>
                <w:b/>
              </w:rPr>
              <w:t>２２６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027652" w:rsidTr="00035DBA">
        <w:trPr>
          <w:trHeight w:hRule="exact" w:val="1474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7652" w:rsidRDefault="00027652" w:rsidP="00035DBA">
            <w:pPr>
              <w:spacing w:beforeLines="50" w:before="159"/>
              <w:jc w:val="center"/>
            </w:pPr>
            <w:r w:rsidRPr="0022794B">
              <w:rPr>
                <w:rFonts w:hint="eastAsia"/>
                <w:spacing w:val="90"/>
                <w:kern w:val="0"/>
                <w:fitText w:val="1049" w:id="-1011487998"/>
              </w:rPr>
              <w:t>發言</w:t>
            </w:r>
            <w:r w:rsidRPr="0022794B">
              <w:rPr>
                <w:rFonts w:hint="eastAsia"/>
                <w:spacing w:val="22"/>
                <w:kern w:val="0"/>
                <w:fitText w:val="1049" w:id="-101148799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027652" w:rsidRDefault="00027652" w:rsidP="00035DB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韓國瑜（主席）、許宇甄、吳春城、丁學忠、洪孟楷、陳菁徽、羅智強、陳冠廷、</w:t>
            </w:r>
          </w:p>
          <w:p w:rsidR="00027652" w:rsidRDefault="00027652" w:rsidP="00035DBA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林沛祥</w:t>
            </w: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027652" w:rsidTr="0002765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652" w:rsidRDefault="0002765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7652" w:rsidRDefault="0002765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027652" w:rsidRDefault="00B6296D" w:rsidP="0002765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027652" w:rsidSect="00D53341">
      <w:headerReference w:type="default" r:id="rId8"/>
      <w:footerReference w:type="default" r:id="rId9"/>
      <w:pgSz w:w="11906" w:h="16838" w:code="9"/>
      <w:pgMar w:top="1985" w:right="1418" w:bottom="1418" w:left="1418" w:header="1418" w:footer="851" w:gutter="0"/>
      <w:pgNumType w:start="355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7E5" w:rsidRDefault="008A47E5">
      <w:r>
        <w:separator/>
      </w:r>
    </w:p>
  </w:endnote>
  <w:endnote w:type="continuationSeparator" w:id="0">
    <w:p w:rsidR="008A47E5" w:rsidRDefault="008A4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A64" w:rsidRDefault="0022794B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0;margin-top:-9.3pt;width:453.55pt;height:31.5pt;z-index:251658240;mso-wrap-style:tight" filled="f" stroked="f">
          <v:textbox>
            <w:txbxContent>
              <w:p w:rsidR="00D53341" w:rsidRPr="00D53341" w:rsidRDefault="00D53341" w:rsidP="00D53341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22794B">
                  <w:rPr>
                    <w:noProof/>
                  </w:rPr>
                  <w:t>355</w:t>
                </w:r>
                <w:r>
                  <w:fldChar w:fldCharType="end"/>
                </w:r>
              </w:p>
            </w:txbxContent>
          </v:textbox>
        </v:shape>
      </w:pict>
    </w:r>
    <w:r>
      <w:rPr>
        <w:noProof/>
      </w:rPr>
      <w:pict>
        <v:shape id="_x0000_s2051" type="#_x0000_t202" style="position:absolute;left:0;text-align:left;margin-left:0;margin-top:-9.3pt;width:453.55pt;height:31.5pt;z-index:251657216;mso-wrap-style:tight" filled="f" stroked="f">
          <v:textbox>
            <w:txbxContent>
              <w:p w:rsidR="00D82A64" w:rsidRPr="00D82A64" w:rsidRDefault="00D82A64" w:rsidP="00D82A64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22794B">
                  <w:rPr>
                    <w:noProof/>
                  </w:rPr>
                  <w:t>355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7E5" w:rsidRDefault="008A47E5">
      <w:r>
        <w:separator/>
      </w:r>
    </w:p>
  </w:footnote>
  <w:footnote w:type="continuationSeparator" w:id="0">
    <w:p w:rsidR="008A47E5" w:rsidRDefault="008A47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296D" w:rsidRDefault="00B6296D" w:rsidP="00BC7314">
    <w:pPr>
      <w:pStyle w:val="a4"/>
      <w:spacing w:line="240" w:lineRule="aut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652"/>
    <w:rsid w:val="00027652"/>
    <w:rsid w:val="00035DBA"/>
    <w:rsid w:val="00097C09"/>
    <w:rsid w:val="0022794B"/>
    <w:rsid w:val="00392F31"/>
    <w:rsid w:val="00406077"/>
    <w:rsid w:val="0046327A"/>
    <w:rsid w:val="007D4AF6"/>
    <w:rsid w:val="008724DB"/>
    <w:rsid w:val="008A47E5"/>
    <w:rsid w:val="009E3952"/>
    <w:rsid w:val="00B6296D"/>
    <w:rsid w:val="00BC7314"/>
    <w:rsid w:val="00C13800"/>
    <w:rsid w:val="00D53341"/>
    <w:rsid w:val="00D82A64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02765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228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23</Words>
  <Characters>132</Characters>
  <Application>Microsoft Office Word</Application>
  <DocSecurity>0</DocSecurity>
  <Lines>1</Lines>
  <Paragraphs>1</Paragraphs>
  <ScaleCrop>false</ScaleCrop>
  <Company>ARES</Company>
  <LinksUpToDate>false</LinksUpToDate>
  <CharactersWithSpaces>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第11屆第01會期第19期;出版日期:113年03月22日</dc:description>
  <cp:lastModifiedBy>user</cp:lastModifiedBy>
  <cp:revision>2</cp:revision>
  <cp:lastPrinted>2002-02-01T01:05:00Z</cp:lastPrinted>
  <dcterms:created xsi:type="dcterms:W3CDTF">2024-04-11T04:37:00Z</dcterms:created>
  <dcterms:modified xsi:type="dcterms:W3CDTF">2024-04-11T04:37:00Z</dcterms:modified>
</cp:coreProperties>
</file>