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92509E" w:rsidTr="0092509E">
        <w:trPr>
          <w:trHeight w:val="737"/>
        </w:trPr>
        <w:tc>
          <w:tcPr>
            <w:tcW w:w="9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92509E" w:rsidRDefault="0092509E">
            <w:pPr>
              <w:pStyle w:val="a6"/>
              <w:kinsoku/>
              <w:autoSpaceDE/>
              <w:ind w:leftChars="50" w:left="105" w:rightChars="50" w:right="105"/>
              <w:jc w:val="center"/>
              <w:rPr>
                <w:rFonts w:eastAsia="微軟正黑體"/>
                <w:b/>
                <w:sz w:val="36"/>
              </w:rPr>
            </w:pPr>
            <w:r>
              <w:rPr>
                <w:rFonts w:eastAsia="微軟正黑體" w:hint="eastAsia"/>
                <w:b/>
                <w:sz w:val="36"/>
              </w:rPr>
              <w:t>本期委員發言紀錄索引</w:t>
            </w:r>
          </w:p>
        </w:tc>
      </w:tr>
      <w:tr w:rsidR="0092509E" w:rsidTr="0092509E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09E" w:rsidRDefault="0092509E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會期第</w:t>
            </w:r>
            <w:r w:rsidR="00576E99">
              <w:rPr>
                <w:rFonts w:eastAsia="標楷體" w:hint="eastAsia"/>
              </w:rPr>
              <w:t>9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92509E" w:rsidTr="0092509E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509E" w:rsidRDefault="0092509E" w:rsidP="00E248A7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報告事項　　　　　</w:t>
            </w:r>
            <w:r w:rsidR="00576E99">
              <w:rPr>
                <w:rFonts w:eastAsia="微軟正黑體" w:hint="eastAsia"/>
                <w:b/>
              </w:rPr>
              <w:t xml:space="preserve">　　　　　　　　　　　　　　　　　　　　　　</w:t>
            </w:r>
            <w:r w:rsidR="00E248A7">
              <w:rPr>
                <w:rFonts w:eastAsia="微軟正黑體" w:hint="eastAsia"/>
                <w:b/>
              </w:rPr>
              <w:t xml:space="preserve">    </w:t>
            </w:r>
            <w:r w:rsidR="00576E99">
              <w:rPr>
                <w:rFonts w:eastAsia="微軟正黑體" w:hint="eastAsia"/>
                <w:b/>
              </w:rPr>
              <w:t>（頁次：１－２９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92509E" w:rsidTr="0092509E">
        <w:trPr>
          <w:trHeight w:hRule="exact" w:val="73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09E" w:rsidRDefault="0092509E">
            <w:pPr>
              <w:jc w:val="distribute"/>
            </w:pPr>
            <w:r w:rsidRPr="00896208">
              <w:rPr>
                <w:rFonts w:hint="eastAsia"/>
                <w:spacing w:val="90"/>
                <w:kern w:val="0"/>
                <w:fitText w:val="1049" w:id="-1011488000"/>
              </w:rPr>
              <w:t>發言</w:t>
            </w:r>
            <w:r w:rsidRPr="00896208">
              <w:rPr>
                <w:rFonts w:hint="eastAsia"/>
                <w:spacing w:val="22"/>
                <w:kern w:val="0"/>
                <w:fitText w:val="1049" w:id="-1011488000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2509E" w:rsidRDefault="000A60CD" w:rsidP="000A60CD">
            <w:pPr>
              <w:pStyle w:val="a6"/>
              <w:kinsoku/>
              <w:autoSpaceDE/>
              <w:ind w:leftChars="50" w:left="105" w:rightChars="50" w:right="105"/>
            </w:pPr>
            <w:r>
              <w:rPr>
                <w:rFonts w:hint="eastAsia"/>
              </w:rPr>
              <w:t>韓國瑜（主席）</w:t>
            </w:r>
          </w:p>
        </w:tc>
      </w:tr>
      <w:tr w:rsidR="0092509E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2509E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2509E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2509E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2509E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2509E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2509E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2509E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2509E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2509E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2509E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2509E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2509E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2509E" w:rsidRDefault="0092509E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92509E" w:rsidTr="0092509E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9E" w:rsidRDefault="0092509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509E" w:rsidRDefault="0092509E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92509E" w:rsidRDefault="00B6296D" w:rsidP="0092509E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92509E" w:rsidSect="00E248A7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415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6510" w:rsidRDefault="004B6510">
      <w:r>
        <w:separator/>
      </w:r>
    </w:p>
  </w:endnote>
  <w:endnote w:type="continuationSeparator" w:id="0">
    <w:p w:rsidR="004B6510" w:rsidRDefault="004B6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8A7" w:rsidRDefault="00896208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E248A7" w:rsidRPr="00E248A7" w:rsidRDefault="00E248A7" w:rsidP="00E248A7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896208">
                  <w:rPr>
                    <w:noProof/>
                  </w:rPr>
                  <w:t>415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6510" w:rsidRDefault="004B6510">
      <w:r>
        <w:separator/>
      </w:r>
    </w:p>
  </w:footnote>
  <w:footnote w:type="continuationSeparator" w:id="0">
    <w:p w:rsidR="004B6510" w:rsidRDefault="004B65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B6296D" w:rsidP="000A60CD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509E"/>
    <w:rsid w:val="0008005F"/>
    <w:rsid w:val="00097C09"/>
    <w:rsid w:val="000A60CD"/>
    <w:rsid w:val="001B4DAB"/>
    <w:rsid w:val="0046327A"/>
    <w:rsid w:val="004B6510"/>
    <w:rsid w:val="00576E99"/>
    <w:rsid w:val="007D4AF6"/>
    <w:rsid w:val="008724DB"/>
    <w:rsid w:val="00896208"/>
    <w:rsid w:val="0092509E"/>
    <w:rsid w:val="009E3952"/>
    <w:rsid w:val="00B6296D"/>
    <w:rsid w:val="00C13800"/>
    <w:rsid w:val="00DD0EC7"/>
    <w:rsid w:val="00E248A7"/>
    <w:rsid w:val="00FC0952"/>
    <w:rsid w:val="00FC6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92509E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78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20</Words>
  <Characters>114</Characters>
  <Application>Microsoft Office Word</Application>
  <DocSecurity>0</DocSecurity>
  <Lines>1</Lines>
  <Paragraphs>1</Paragraphs>
  <ScaleCrop>false</ScaleCrop>
  <Company>ARES</Company>
  <LinksUpToDate>false</LinksUpToDate>
  <CharactersWithSpaces>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第11屆第01會期第19期;出版日期:113年03月22日</dc:description>
  <cp:lastModifiedBy>user</cp:lastModifiedBy>
  <cp:revision>2</cp:revision>
  <cp:lastPrinted>2002-02-01T01:05:00Z</cp:lastPrinted>
  <dcterms:created xsi:type="dcterms:W3CDTF">2024-04-26T02:45:00Z</dcterms:created>
  <dcterms:modified xsi:type="dcterms:W3CDTF">2024-04-26T02:45:00Z</dcterms:modified>
</cp:coreProperties>
</file>