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C32A8D" w:rsidTr="00C32A8D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 w:rsidR="00411284">
              <w:rPr>
                <w:rFonts w:eastAsia="標楷體" w:hint="eastAsia"/>
              </w:rPr>
              <w:t>9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C32A8D" w:rsidTr="00C32A8D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8D" w:rsidRDefault="00C32A8D" w:rsidP="00D771FB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質詢事項　　　　　</w:t>
            </w:r>
            <w:r w:rsidR="003163C5">
              <w:rPr>
                <w:rFonts w:eastAsia="微軟正黑體" w:hint="eastAsia"/>
                <w:b/>
              </w:rPr>
              <w:t xml:space="preserve">　　　　　　　　　　　　　　　　　　　　</w:t>
            </w:r>
            <w:r w:rsidR="003163C5">
              <w:rPr>
                <w:rFonts w:eastAsia="微軟正黑體" w:hint="eastAsia"/>
                <w:b/>
              </w:rPr>
              <w:t xml:space="preserve">       </w:t>
            </w:r>
            <w:r w:rsidR="003163C5">
              <w:rPr>
                <w:rFonts w:eastAsia="微軟正黑體" w:hint="eastAsia"/>
                <w:b/>
              </w:rPr>
              <w:t xml:space="preserve">　</w:t>
            </w:r>
            <w:r w:rsidR="00D771FB">
              <w:rPr>
                <w:rFonts w:eastAsia="微軟正黑體" w:hint="eastAsia"/>
                <w:b/>
              </w:rPr>
              <w:t xml:space="preserve">  </w:t>
            </w:r>
            <w:r w:rsidR="003163C5">
              <w:rPr>
                <w:rFonts w:eastAsia="微軟正黑體" w:hint="eastAsia"/>
                <w:b/>
              </w:rPr>
              <w:t>（頁次：２９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32A8D" w:rsidRDefault="00C32A8D">
            <w:pPr>
              <w:jc w:val="distribute"/>
            </w:pPr>
            <w:r w:rsidRPr="00CF4206">
              <w:rPr>
                <w:rFonts w:hint="eastAsia"/>
                <w:spacing w:val="90"/>
                <w:kern w:val="0"/>
                <w:fitText w:val="1049" w:id="-1011487999"/>
              </w:rPr>
              <w:t>發言</w:t>
            </w:r>
            <w:r w:rsidRPr="00CF4206">
              <w:rPr>
                <w:rFonts w:hint="eastAsia"/>
                <w:spacing w:val="22"/>
                <w:kern w:val="0"/>
                <w:fitText w:val="1049" w:id="-1011487999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32A8D" w:rsidRDefault="00C32A8D" w:rsidP="00C86D10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C32A8D" w:rsidTr="00C86D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32A8D" w:rsidTr="00C32A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A8D" w:rsidRDefault="00C32A8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A8D" w:rsidRDefault="00C32A8D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C32A8D" w:rsidRDefault="00B6296D" w:rsidP="00C32A8D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C32A8D" w:rsidSect="00D771FB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416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095" w:rsidRDefault="00403095">
      <w:r>
        <w:separator/>
      </w:r>
    </w:p>
  </w:endnote>
  <w:endnote w:type="continuationSeparator" w:id="0">
    <w:p w:rsidR="00403095" w:rsidRDefault="00403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1FB" w:rsidRDefault="00CF4206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D771FB" w:rsidRPr="00D771FB" w:rsidRDefault="00D771FB" w:rsidP="00D771FB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CF4206">
                  <w:rPr>
                    <w:noProof/>
                  </w:rPr>
                  <w:t>416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095" w:rsidRDefault="00403095">
      <w:r>
        <w:separator/>
      </w:r>
    </w:p>
  </w:footnote>
  <w:footnote w:type="continuationSeparator" w:id="0">
    <w:p w:rsidR="00403095" w:rsidRDefault="00403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C86D1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2A8D"/>
    <w:rsid w:val="00097C09"/>
    <w:rsid w:val="000E1064"/>
    <w:rsid w:val="003163C5"/>
    <w:rsid w:val="00403095"/>
    <w:rsid w:val="00411284"/>
    <w:rsid w:val="0046327A"/>
    <w:rsid w:val="007D4AF6"/>
    <w:rsid w:val="008724DB"/>
    <w:rsid w:val="009419E0"/>
    <w:rsid w:val="009E3952"/>
    <w:rsid w:val="00B6296D"/>
    <w:rsid w:val="00C13800"/>
    <w:rsid w:val="00C32A8D"/>
    <w:rsid w:val="00C86D10"/>
    <w:rsid w:val="00CF4206"/>
    <w:rsid w:val="00D771FB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C32A8D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>ARES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第11屆第01會期第19期;出版日期:113年03月22日</dc:description>
  <cp:lastModifiedBy>user</cp:lastModifiedBy>
  <cp:revision>2</cp:revision>
  <cp:lastPrinted>2002-02-01T01:05:00Z</cp:lastPrinted>
  <dcterms:created xsi:type="dcterms:W3CDTF">2024-04-26T02:45:00Z</dcterms:created>
  <dcterms:modified xsi:type="dcterms:W3CDTF">2024-04-26T02:45:00Z</dcterms:modified>
</cp:coreProperties>
</file>