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8D659F" w:rsidTr="008D659F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9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8D659F" w:rsidTr="008D659F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59F" w:rsidRDefault="008D659F" w:rsidP="00967D83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臨時提案　　　　　　　　　　　　　　　　　　　　　　　　</w:t>
            </w:r>
            <w:r w:rsidR="00967D83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（頁次：１</w:t>
            </w:r>
            <w:r w:rsidR="00967D83">
              <w:rPr>
                <w:rFonts w:eastAsia="微軟正黑體" w:hint="eastAsia"/>
                <w:b/>
              </w:rPr>
              <w:t>４５</w:t>
            </w:r>
            <w:r>
              <w:rPr>
                <w:rFonts w:eastAsia="微軟正黑體" w:hint="eastAsia"/>
                <w:b/>
              </w:rPr>
              <w:t>－１</w:t>
            </w:r>
            <w:r w:rsidR="00967D83">
              <w:rPr>
                <w:rFonts w:eastAsia="微軟正黑體" w:hint="eastAsia"/>
                <w:b/>
              </w:rPr>
              <w:t>４６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659F" w:rsidRDefault="008D659F">
            <w:pPr>
              <w:jc w:val="distribute"/>
            </w:pPr>
            <w:r w:rsidRPr="00C25B63">
              <w:rPr>
                <w:rFonts w:hint="eastAsia"/>
                <w:spacing w:val="90"/>
                <w:kern w:val="0"/>
                <w:fitText w:val="1049" w:id="-997895420"/>
              </w:rPr>
              <w:t>發言</w:t>
            </w:r>
            <w:r w:rsidRPr="00C25B63">
              <w:rPr>
                <w:rFonts w:hint="eastAsia"/>
                <w:spacing w:val="22"/>
                <w:kern w:val="0"/>
                <w:fitText w:val="1049" w:id="-99789542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韓國瑜（主席）、黃珊珊</w:t>
            </w: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659F" w:rsidTr="008D659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59F" w:rsidRDefault="008D659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59F" w:rsidRDefault="008D659F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8D659F" w:rsidRDefault="00B6296D" w:rsidP="008D659F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8D659F" w:rsidSect="00FA2DE6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420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475" w:rsidRDefault="00284475">
      <w:r>
        <w:separator/>
      </w:r>
    </w:p>
  </w:endnote>
  <w:endnote w:type="continuationSeparator" w:id="0">
    <w:p w:rsidR="00284475" w:rsidRDefault="00284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DE6" w:rsidRDefault="00C25B63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FA2DE6" w:rsidRPr="00FA2DE6" w:rsidRDefault="00FA2DE6" w:rsidP="00FA2DE6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C25B63">
                  <w:rPr>
                    <w:noProof/>
                  </w:rPr>
                  <w:t>420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475" w:rsidRDefault="00284475">
      <w:r>
        <w:separator/>
      </w:r>
    </w:p>
  </w:footnote>
  <w:footnote w:type="continuationSeparator" w:id="0">
    <w:p w:rsidR="00284475" w:rsidRDefault="002844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A87207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659F"/>
    <w:rsid w:val="00097C09"/>
    <w:rsid w:val="00284475"/>
    <w:rsid w:val="0046327A"/>
    <w:rsid w:val="007D4AF6"/>
    <w:rsid w:val="008724DB"/>
    <w:rsid w:val="008D659F"/>
    <w:rsid w:val="00967D83"/>
    <w:rsid w:val="009E3952"/>
    <w:rsid w:val="00A87207"/>
    <w:rsid w:val="00B6296D"/>
    <w:rsid w:val="00C13800"/>
    <w:rsid w:val="00C25B63"/>
    <w:rsid w:val="00C961F1"/>
    <w:rsid w:val="00F61E3F"/>
    <w:rsid w:val="00FA2DE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8D659F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>ARES</Company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第11屆第01會期第34期;出版日期:113年04月16日</dc:description>
  <cp:lastModifiedBy>user</cp:lastModifiedBy>
  <cp:revision>2</cp:revision>
  <cp:lastPrinted>2002-02-01T01:05:00Z</cp:lastPrinted>
  <dcterms:created xsi:type="dcterms:W3CDTF">2024-04-26T02:45:00Z</dcterms:created>
  <dcterms:modified xsi:type="dcterms:W3CDTF">2024-04-26T02:45:00Z</dcterms:modified>
</cp:coreProperties>
</file>