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5D0A21" w:rsidTr="005D0A21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5D0A21" w:rsidTr="005D0A2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5D0A21" w:rsidTr="005D0A2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21" w:rsidRDefault="005D0A21" w:rsidP="009C4091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報告事項　　　　　　　　　　　　　　　　　　　　　　　　　　　</w:t>
            </w:r>
            <w:r w:rsidR="009C4091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（頁次：１－４</w:t>
            </w:r>
            <w:r w:rsidR="009C4091">
              <w:rPr>
                <w:rFonts w:eastAsia="微軟正黑體" w:hint="eastAsia"/>
                <w:b/>
              </w:rPr>
              <w:t>２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D0A21" w:rsidRDefault="005D0A21">
            <w:pPr>
              <w:jc w:val="distribute"/>
            </w:pPr>
            <w:r w:rsidRPr="00743D44">
              <w:rPr>
                <w:rFonts w:hint="eastAsia"/>
                <w:spacing w:val="90"/>
                <w:kern w:val="0"/>
                <w:fitText w:val="1049" w:id="-996316928"/>
              </w:rPr>
              <w:t>發言</w:t>
            </w:r>
            <w:r w:rsidRPr="00743D44">
              <w:rPr>
                <w:rFonts w:hint="eastAsia"/>
                <w:spacing w:val="22"/>
                <w:kern w:val="0"/>
                <w:fitText w:val="1049" w:id="-99631692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D0A21" w:rsidTr="005D0A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A21" w:rsidRDefault="005D0A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A21" w:rsidRDefault="005D0A2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5D0A21" w:rsidRDefault="00B6296D" w:rsidP="005D0A21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5D0A21" w:rsidSect="009C4091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49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881" w:rsidRDefault="00AA0881">
      <w:r>
        <w:separator/>
      </w:r>
    </w:p>
  </w:endnote>
  <w:endnote w:type="continuationSeparator" w:id="0">
    <w:p w:rsidR="00AA0881" w:rsidRDefault="00AA0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091" w:rsidRDefault="00743D44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9C4091" w:rsidRPr="009C4091" w:rsidRDefault="009C4091" w:rsidP="009C409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743D44">
                  <w:rPr>
                    <w:noProof/>
                  </w:rPr>
                  <w:t>499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881" w:rsidRDefault="00AA0881">
      <w:r>
        <w:separator/>
      </w:r>
    </w:p>
  </w:footnote>
  <w:footnote w:type="continuationSeparator" w:id="0">
    <w:p w:rsidR="00AA0881" w:rsidRDefault="00AA0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963448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A21"/>
    <w:rsid w:val="00097C09"/>
    <w:rsid w:val="0046327A"/>
    <w:rsid w:val="005D0A21"/>
    <w:rsid w:val="00743D44"/>
    <w:rsid w:val="007D4AF6"/>
    <w:rsid w:val="008724DB"/>
    <w:rsid w:val="00963448"/>
    <w:rsid w:val="0098710D"/>
    <w:rsid w:val="009C4091"/>
    <w:rsid w:val="009E3952"/>
    <w:rsid w:val="00AA0881"/>
    <w:rsid w:val="00B6296D"/>
    <w:rsid w:val="00C13800"/>
    <w:rsid w:val="00D43697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5D0A21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5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20</Words>
  <Characters>115</Characters>
  <Application>Microsoft Office Word</Application>
  <DocSecurity>0</DocSecurity>
  <Lines>1</Lines>
  <Paragraphs>1</Paragraphs>
  <ScaleCrop>false</ScaleCrop>
  <Company>ARES</Company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第11屆第01會期第37期;出版日期:113年04月19日</dc:description>
  <cp:lastModifiedBy>user</cp:lastModifiedBy>
  <cp:revision>2</cp:revision>
  <cp:lastPrinted>2002-02-01T01:05:00Z</cp:lastPrinted>
  <dcterms:created xsi:type="dcterms:W3CDTF">2024-05-03T07:16:00Z</dcterms:created>
  <dcterms:modified xsi:type="dcterms:W3CDTF">2024-05-03T07:16:00Z</dcterms:modified>
</cp:coreProperties>
</file>