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BC3851" w:rsidTr="00BC3851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851" w:rsidRDefault="00BC3851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BC3851" w:rsidTr="00BC3851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3851" w:rsidRDefault="00BC3851" w:rsidP="00D72367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質詢事項　　　　　　　　　　　　　　　　　　　　　　　　　　</w:t>
            </w:r>
            <w:r w:rsidR="009518CE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>（頁次：４３－４</w:t>
            </w:r>
            <w:r w:rsidR="00D72367">
              <w:rPr>
                <w:rFonts w:eastAsia="微軟正黑體" w:hint="eastAsia"/>
                <w:b/>
              </w:rPr>
              <w:t>８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BC3851" w:rsidTr="00BC3851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3851" w:rsidRDefault="00BC3851">
            <w:pPr>
              <w:jc w:val="distribute"/>
            </w:pPr>
            <w:r w:rsidRPr="007B6A61">
              <w:rPr>
                <w:rFonts w:hint="eastAsia"/>
                <w:spacing w:val="90"/>
                <w:kern w:val="0"/>
                <w:fitText w:val="1049" w:id="-996316924"/>
              </w:rPr>
              <w:t>發言</w:t>
            </w:r>
            <w:r w:rsidRPr="007B6A61">
              <w:rPr>
                <w:rFonts w:hint="eastAsia"/>
                <w:spacing w:val="22"/>
                <w:kern w:val="0"/>
                <w:fitText w:val="1049" w:id="-996316924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C3851" w:rsidRDefault="00BC3851" w:rsidP="002472C7">
            <w:pPr>
              <w:pStyle w:val="a6"/>
              <w:kinsoku/>
              <w:autoSpaceDE/>
              <w:ind w:leftChars="50" w:left="105" w:rightChars="50" w:right="105"/>
            </w:pPr>
            <w:r>
              <w:rPr>
                <w:rFonts w:hint="eastAsia"/>
              </w:rPr>
              <w:t>韓國瑜（主席）</w:t>
            </w:r>
          </w:p>
        </w:tc>
      </w:tr>
      <w:tr w:rsidR="00BC3851" w:rsidTr="00BC385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3851" w:rsidRDefault="00BC385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3851" w:rsidRDefault="00BC38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C3851" w:rsidTr="00BC385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3851" w:rsidRDefault="00BC385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3851" w:rsidRDefault="00BC38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C3851" w:rsidTr="00BC385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3851" w:rsidRDefault="00BC385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3851" w:rsidRDefault="00BC38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C3851" w:rsidTr="00BC385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3851" w:rsidRDefault="00BC385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3851" w:rsidRDefault="00BC38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C3851" w:rsidTr="00BC385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3851" w:rsidRDefault="00BC385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3851" w:rsidRDefault="00BC38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C3851" w:rsidTr="00BC385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3851" w:rsidRDefault="00BC385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3851" w:rsidRDefault="00BC38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C3851" w:rsidTr="00BC385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3851" w:rsidRDefault="00BC385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3851" w:rsidRDefault="00BC38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C3851" w:rsidTr="00BC385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3851" w:rsidRDefault="00BC385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3851" w:rsidRDefault="00BC38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C3851" w:rsidTr="00BC385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3851" w:rsidRDefault="00BC385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3851" w:rsidRDefault="00BC38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C3851" w:rsidTr="00BC385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3851" w:rsidRDefault="00BC385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3851" w:rsidRDefault="00BC38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C3851" w:rsidTr="00BC385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3851" w:rsidRDefault="00BC385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3851" w:rsidRDefault="00BC38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C3851" w:rsidTr="00BC385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3851" w:rsidRDefault="00BC385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3851" w:rsidRDefault="00BC38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C3851" w:rsidTr="00BC385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3851" w:rsidRDefault="00BC385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3851" w:rsidRDefault="00BC38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C3851" w:rsidTr="00BC385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3851" w:rsidRDefault="00BC385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3851" w:rsidRDefault="00BC3851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BC3851" w:rsidTr="00BC3851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851" w:rsidRDefault="00BC3851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851" w:rsidRDefault="00BC3851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BC3851" w:rsidRDefault="00B6296D" w:rsidP="00BC3851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BC3851" w:rsidSect="009518CE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500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01C" w:rsidRDefault="00C2601C">
      <w:r>
        <w:separator/>
      </w:r>
    </w:p>
  </w:endnote>
  <w:endnote w:type="continuationSeparator" w:id="0">
    <w:p w:rsidR="00C2601C" w:rsidRDefault="00C26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8CE" w:rsidRDefault="007B6A61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9518CE" w:rsidRPr="009518CE" w:rsidRDefault="009518CE" w:rsidP="009518CE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7B6A61">
                  <w:rPr>
                    <w:noProof/>
                  </w:rPr>
                  <w:t>500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01C" w:rsidRDefault="00C2601C">
      <w:r>
        <w:separator/>
      </w:r>
    </w:p>
  </w:footnote>
  <w:footnote w:type="continuationSeparator" w:id="0">
    <w:p w:rsidR="00C2601C" w:rsidRDefault="00C260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2472C7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3851"/>
    <w:rsid w:val="00097C09"/>
    <w:rsid w:val="002472C7"/>
    <w:rsid w:val="0046327A"/>
    <w:rsid w:val="007B6A61"/>
    <w:rsid w:val="007D4AF6"/>
    <w:rsid w:val="008724DB"/>
    <w:rsid w:val="009518CE"/>
    <w:rsid w:val="009E3952"/>
    <w:rsid w:val="00B6296D"/>
    <w:rsid w:val="00BC3851"/>
    <w:rsid w:val="00C13800"/>
    <w:rsid w:val="00C2601C"/>
    <w:rsid w:val="00D72367"/>
    <w:rsid w:val="00D93332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BC3851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738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18</Words>
  <Characters>108</Characters>
  <Application>Microsoft Office Word</Application>
  <DocSecurity>0</DocSecurity>
  <Lines>1</Lines>
  <Paragraphs>1</Paragraphs>
  <ScaleCrop>false</ScaleCrop>
  <Company>ARES</Company>
  <LinksUpToDate>false</LinksUpToDate>
  <CharactersWithSpaces>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第11屆第01會期第37期;出版日期:113年04月19日</dc:description>
  <cp:lastModifiedBy>user</cp:lastModifiedBy>
  <cp:revision>2</cp:revision>
  <cp:lastPrinted>2002-02-01T01:05:00Z</cp:lastPrinted>
  <dcterms:created xsi:type="dcterms:W3CDTF">2024-05-03T07:16:00Z</dcterms:created>
  <dcterms:modified xsi:type="dcterms:W3CDTF">2024-05-03T07:16:00Z</dcterms:modified>
</cp:coreProperties>
</file>