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B62A38" w:rsidTr="00B62A3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B62A38" w:rsidTr="00B62A3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A38" w:rsidRDefault="00B62A38" w:rsidP="00A20574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國是論壇　　　　　　　　　　　　　　　　　　　　　　　　　　</w:t>
            </w:r>
            <w:r w:rsidR="00A20574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A20574">
              <w:rPr>
                <w:rFonts w:eastAsia="微軟正黑體" w:hint="eastAsia"/>
                <w:b/>
              </w:rPr>
              <w:t>７</w:t>
            </w:r>
            <w:r>
              <w:rPr>
                <w:rFonts w:eastAsia="微軟正黑體" w:hint="eastAsia"/>
                <w:b/>
              </w:rPr>
              <w:t>５－</w:t>
            </w:r>
            <w:r w:rsidR="00A20574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０）</w:t>
            </w:r>
          </w:p>
        </w:tc>
      </w:tr>
      <w:tr w:rsidR="00B62A38" w:rsidTr="00AA728F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2A38" w:rsidRDefault="00B62A38" w:rsidP="00AA728F">
            <w:pPr>
              <w:spacing w:beforeLines="50" w:before="159"/>
              <w:jc w:val="center"/>
            </w:pPr>
            <w:r w:rsidRPr="007C6938">
              <w:rPr>
                <w:rFonts w:hint="eastAsia"/>
                <w:spacing w:val="90"/>
                <w:kern w:val="0"/>
                <w:fitText w:val="1049" w:id="-996316672"/>
              </w:rPr>
              <w:t>發言</w:t>
            </w:r>
            <w:r w:rsidRPr="007C6938">
              <w:rPr>
                <w:rFonts w:hint="eastAsia"/>
                <w:spacing w:val="22"/>
                <w:kern w:val="0"/>
                <w:fitText w:val="1049" w:id="-99631667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2A38" w:rsidRDefault="00B62A38" w:rsidP="00AA728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韓國瑜（主席）、陳菁徽、洪孟楷、羅智強、黃建賓、許宇甄、丁學忠、張嘉郡、</w:t>
            </w:r>
          </w:p>
          <w:p w:rsidR="00B62A38" w:rsidRDefault="00B62A38" w:rsidP="00AA728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楊瓊瓔、陳冠廷</w:t>
            </w: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62A38" w:rsidTr="00B62A3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A38" w:rsidRDefault="00B62A3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A38" w:rsidRDefault="00B62A3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B62A38" w:rsidRDefault="00B6296D" w:rsidP="00B62A3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B62A38" w:rsidSect="00A20574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A43" w:rsidRDefault="008D5A43">
      <w:r>
        <w:separator/>
      </w:r>
    </w:p>
  </w:endnote>
  <w:endnote w:type="continuationSeparator" w:id="0">
    <w:p w:rsidR="008D5A43" w:rsidRDefault="008D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574" w:rsidRDefault="007C693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A20574" w:rsidRPr="00A20574" w:rsidRDefault="00A20574" w:rsidP="00A2057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C6938">
                  <w:rPr>
                    <w:noProof/>
                  </w:rPr>
                  <w:t>504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A43" w:rsidRDefault="008D5A43">
      <w:r>
        <w:separator/>
      </w:r>
    </w:p>
  </w:footnote>
  <w:footnote w:type="continuationSeparator" w:id="0">
    <w:p w:rsidR="008D5A43" w:rsidRDefault="008D5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AA728F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A38"/>
    <w:rsid w:val="00097C09"/>
    <w:rsid w:val="0046327A"/>
    <w:rsid w:val="007C6938"/>
    <w:rsid w:val="007D4AF6"/>
    <w:rsid w:val="008724DB"/>
    <w:rsid w:val="008D5A43"/>
    <w:rsid w:val="009E3952"/>
    <w:rsid w:val="00A20574"/>
    <w:rsid w:val="00AA728F"/>
    <w:rsid w:val="00B20EB6"/>
    <w:rsid w:val="00B6296D"/>
    <w:rsid w:val="00B62A38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B62A3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6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>ARES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第11屆第01會期第37期;出版日期:113年04月19日</dc:description>
  <cp:lastModifiedBy>user</cp:lastModifiedBy>
  <cp:revision>2</cp:revision>
  <cp:lastPrinted>2002-02-01T01:05:00Z</cp:lastPrinted>
  <dcterms:created xsi:type="dcterms:W3CDTF">2024-05-03T07:16:00Z</dcterms:created>
  <dcterms:modified xsi:type="dcterms:W3CDTF">2024-05-03T07:16:00Z</dcterms:modified>
</cp:coreProperties>
</file>