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3F2B" w:rsidTr="00023F2B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會期司法及法制委員會第</w:t>
            </w:r>
            <w:r>
              <w:rPr>
                <w:rFonts w:eastAsia="標楷體" w:hint="eastAsia"/>
              </w:rPr>
              <w:t>14</w:t>
            </w:r>
            <w:r>
              <w:rPr>
                <w:rFonts w:eastAsia="標楷體" w:hint="eastAsia"/>
              </w:rPr>
              <w:t>次全體委員會議紀錄</w:t>
            </w:r>
          </w:p>
        </w:tc>
      </w:tr>
      <w:tr w:rsidR="00023F2B" w:rsidTr="00AE7495">
        <w:trPr>
          <w:trHeight w:val="197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3F2B" w:rsidRDefault="00023F2B" w:rsidP="00AE7495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distribute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審查一、民進黨黨團擬具「立法院職權行使法部分條文修正草案」案；二、委員呂玉玲等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>人擬具「立法院職權行使法第十五條之一條文修正草案」案；三、委員呂玉玲等</w:t>
            </w:r>
            <w:r>
              <w:rPr>
                <w:rFonts w:eastAsia="微軟正黑體" w:hint="eastAsia"/>
                <w:b/>
              </w:rPr>
              <w:t>16</w:t>
            </w:r>
            <w:r>
              <w:rPr>
                <w:rFonts w:eastAsia="微軟正黑體" w:hint="eastAsia"/>
                <w:b/>
              </w:rPr>
              <w:t>人擬具「立法院職權行使法增訂第二十八條之三及第二十八條之四條文草案」案；四、委員鄭天財</w:t>
            </w:r>
            <w:r>
              <w:rPr>
                <w:rFonts w:eastAsia="微軟正黑體" w:hint="eastAsia"/>
                <w:b/>
              </w:rPr>
              <w:t>Sra Kacaw</w:t>
            </w:r>
            <w:r>
              <w:rPr>
                <w:rFonts w:eastAsia="微軟正黑體" w:hint="eastAsia"/>
                <w:b/>
              </w:rPr>
              <w:t>等</w:t>
            </w:r>
            <w:r>
              <w:rPr>
                <w:rFonts w:eastAsia="微軟正黑體" w:hint="eastAsia"/>
                <w:b/>
              </w:rPr>
              <w:t>19</w:t>
            </w:r>
            <w:r>
              <w:rPr>
                <w:rFonts w:eastAsia="微軟正黑體" w:hint="eastAsia"/>
                <w:b/>
              </w:rPr>
              <w:t>人擬具「立法院職權行使法部分條文修正草案」案；五、委員翁曉玲等</w:t>
            </w:r>
            <w:r>
              <w:rPr>
                <w:rFonts w:eastAsia="微軟正黑體" w:hint="eastAsia"/>
                <w:b/>
              </w:rPr>
              <w:t>17</w:t>
            </w:r>
            <w:r>
              <w:rPr>
                <w:rFonts w:eastAsia="微軟正黑體" w:hint="eastAsia"/>
                <w:b/>
              </w:rPr>
              <w:t xml:space="preserve">人擬具「立法院職權行使法部分條文修正草案」案　　　　　　　　</w:t>
            </w:r>
            <w:r w:rsidR="00BF2857">
              <w:rPr>
                <w:rFonts w:eastAsia="微軟正黑體" w:hint="eastAsia"/>
                <w:b/>
              </w:rPr>
              <w:t xml:space="preserve">                </w:t>
            </w:r>
            <w:r w:rsidR="00AE7495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>（頁次：</w:t>
            </w:r>
            <w:r w:rsidR="00AE7495">
              <w:rPr>
                <w:rFonts w:eastAsia="微軟正黑體" w:hint="eastAsia"/>
                <w:b/>
              </w:rPr>
              <w:t>４７９</w:t>
            </w:r>
            <w:r>
              <w:rPr>
                <w:rFonts w:eastAsia="微軟正黑體" w:hint="eastAsia"/>
                <w:b/>
              </w:rPr>
              <w:t>－</w:t>
            </w:r>
            <w:r w:rsidR="00AE7495">
              <w:rPr>
                <w:rFonts w:eastAsia="微軟正黑體" w:hint="eastAsia"/>
                <w:b/>
              </w:rPr>
              <w:t>５３２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3F2B" w:rsidTr="002D5184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3F2B" w:rsidRDefault="00023F2B" w:rsidP="002D5184">
            <w:pPr>
              <w:spacing w:beforeLines="50" w:before="159"/>
              <w:jc w:val="center"/>
            </w:pPr>
            <w:r w:rsidRPr="009A4EB9">
              <w:rPr>
                <w:rFonts w:hint="eastAsia"/>
                <w:spacing w:val="90"/>
                <w:kern w:val="0"/>
                <w:fitText w:val="1049" w:id="-991054586"/>
              </w:rPr>
              <w:t>發言</w:t>
            </w:r>
            <w:r w:rsidRPr="009A4EB9">
              <w:rPr>
                <w:rFonts w:hint="eastAsia"/>
                <w:spacing w:val="22"/>
                <w:kern w:val="0"/>
                <w:fitText w:val="1049" w:id="-99105458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3F2B" w:rsidRDefault="00023F2B" w:rsidP="002D518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鍾佳濱（主席）、林思銘、吳思瑤、柯建銘、謝衣鳯、羅智強、莊瑞雄、沈發惠、</w:t>
            </w:r>
          </w:p>
          <w:p w:rsidR="00023F2B" w:rsidRDefault="00023F2B" w:rsidP="002D518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陳俊宇、吳宗憲、沈伯洋、翁曉玲、黃國昌、謝龍介</w:t>
            </w: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3F2B" w:rsidTr="00023F2B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F2B" w:rsidRDefault="00023F2B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F2B" w:rsidRDefault="00023F2B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23F2B" w:rsidRDefault="00B6296D" w:rsidP="00023F2B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23F2B" w:rsidSect="00AE7495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44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343" w:rsidRDefault="00787343">
      <w:r>
        <w:separator/>
      </w:r>
    </w:p>
  </w:endnote>
  <w:endnote w:type="continuationSeparator" w:id="0">
    <w:p w:rsidR="00787343" w:rsidRDefault="00787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495" w:rsidRDefault="009A4EB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AE7495" w:rsidRPr="00AE7495" w:rsidRDefault="00AE7495" w:rsidP="00AE7495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9A4EB9">
                  <w:rPr>
                    <w:noProof/>
                  </w:rPr>
                  <w:t>544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343" w:rsidRDefault="00787343">
      <w:r>
        <w:separator/>
      </w:r>
    </w:p>
  </w:footnote>
  <w:footnote w:type="continuationSeparator" w:id="0">
    <w:p w:rsidR="00787343" w:rsidRDefault="007873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2D5184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F2B"/>
    <w:rsid w:val="00023F2B"/>
    <w:rsid w:val="00097C09"/>
    <w:rsid w:val="002D5184"/>
    <w:rsid w:val="0046327A"/>
    <w:rsid w:val="00787343"/>
    <w:rsid w:val="007D4AF6"/>
    <w:rsid w:val="008724DB"/>
    <w:rsid w:val="009A4EB9"/>
    <w:rsid w:val="009E3952"/>
    <w:rsid w:val="00AE7495"/>
    <w:rsid w:val="00B6296D"/>
    <w:rsid w:val="00BF2857"/>
    <w:rsid w:val="00C13800"/>
    <w:rsid w:val="00E4742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23F2B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2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54</Words>
  <Characters>310</Characters>
  <Application>Microsoft Office Word</Application>
  <DocSecurity>0</DocSecurity>
  <Lines>2</Lines>
  <Paragraphs>1</Paragraphs>
  <ScaleCrop>false</ScaleCrop>
  <Company>ARES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第11屆第01會期第43期;出版日期:113年04月29日</dc:description>
  <cp:lastModifiedBy>user</cp:lastModifiedBy>
  <cp:revision>2</cp:revision>
  <cp:lastPrinted>2002-02-01T01:05:00Z</cp:lastPrinted>
  <dcterms:created xsi:type="dcterms:W3CDTF">2024-05-09T03:19:00Z</dcterms:created>
  <dcterms:modified xsi:type="dcterms:W3CDTF">2024-05-09T03:19:00Z</dcterms:modified>
</cp:coreProperties>
</file>