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66"/>
        <w:gridCol w:w="7579"/>
      </w:tblGrid>
      <w:tr w:rsidR="005A2C6F" w:rsidTr="00B147DF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C6F" w:rsidRDefault="005A2C6F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會期外交及國防、司法及法制委員會「陸海空軍懲罰法修正草案及軍人權益事件處理法草案」公聽會紀錄</w:t>
            </w:r>
          </w:p>
        </w:tc>
      </w:tr>
      <w:tr w:rsidR="005A2C6F" w:rsidTr="00B147DF">
        <w:trPr>
          <w:trHeight w:val="773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C6F" w:rsidRDefault="005A2C6F" w:rsidP="00B147DF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「陸海空軍懲罰法修正草案及軍人權益事件處理法草案」公聽會</w:t>
            </w:r>
          </w:p>
          <w:p w:rsidR="005A2C6F" w:rsidRDefault="005A2C6F" w:rsidP="004C46F6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jc w:val="right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（頁次：</w:t>
            </w:r>
            <w:r w:rsidR="004C46F6">
              <w:rPr>
                <w:rFonts w:eastAsia="微軟正黑體" w:hint="eastAsia"/>
                <w:b/>
              </w:rPr>
              <w:t>４</w:t>
            </w:r>
            <w:r>
              <w:rPr>
                <w:rFonts w:eastAsia="微軟正黑體" w:hint="eastAsia"/>
                <w:b/>
              </w:rPr>
              <w:t>２７－</w:t>
            </w:r>
            <w:r w:rsidR="004C46F6">
              <w:rPr>
                <w:rFonts w:eastAsia="微軟正黑體" w:hint="eastAsia"/>
                <w:b/>
              </w:rPr>
              <w:t>４８４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5A2C6F" w:rsidTr="00B147DF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A2C6F" w:rsidRDefault="005A2C6F" w:rsidP="00794FBB">
            <w:pPr>
              <w:jc w:val="center"/>
            </w:pPr>
            <w:r w:rsidRPr="00421123">
              <w:rPr>
                <w:rFonts w:hint="eastAsia"/>
                <w:spacing w:val="90"/>
                <w:kern w:val="0"/>
                <w:fitText w:val="1049" w:id="-985820926"/>
              </w:rPr>
              <w:t>發言</w:t>
            </w:r>
            <w:r w:rsidRPr="00421123">
              <w:rPr>
                <w:rFonts w:hint="eastAsia"/>
                <w:spacing w:val="22"/>
                <w:kern w:val="0"/>
                <w:fitText w:val="1049" w:id="-98582092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A2C6F" w:rsidRDefault="005A2C6F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王定宇（主席）</w:t>
            </w:r>
            <w:r w:rsidR="004C46F6">
              <w:rPr>
                <w:rFonts w:hint="eastAsia"/>
              </w:rPr>
              <w:t>、陳冠廷</w:t>
            </w:r>
            <w:r>
              <w:rPr>
                <w:rFonts w:hint="eastAsia"/>
              </w:rPr>
              <w:t>、羅美玲、林楚茵</w:t>
            </w:r>
            <w:r w:rsidR="00794FBB">
              <w:rPr>
                <w:rFonts w:hint="eastAsia"/>
              </w:rPr>
              <w:t>、</w:t>
            </w:r>
            <w:r w:rsidR="00794FBB" w:rsidRPr="00794FBB">
              <w:rPr>
                <w:rFonts w:hint="eastAsia"/>
              </w:rPr>
              <w:t>莊瑞雄</w:t>
            </w:r>
            <w:r w:rsidR="00794FBB">
              <w:rPr>
                <w:rFonts w:hint="eastAsia"/>
              </w:rPr>
              <w:t>、</w:t>
            </w:r>
            <w:r w:rsidR="00794FBB" w:rsidRPr="00794FBB">
              <w:rPr>
                <w:rFonts w:hint="eastAsia"/>
              </w:rPr>
              <w:t>黃</w:t>
            </w:r>
            <w:r w:rsidR="00794FBB">
              <w:rPr>
                <w:rFonts w:hint="eastAsia"/>
              </w:rPr>
              <w:t xml:space="preserve"> </w:t>
            </w:r>
            <w:r w:rsidR="00794FBB" w:rsidRPr="00794FBB">
              <w:rPr>
                <w:rFonts w:hint="eastAsia"/>
              </w:rPr>
              <w:t>仁</w:t>
            </w:r>
            <w:r w:rsidR="00794FBB">
              <w:rPr>
                <w:rFonts w:hint="eastAsia"/>
              </w:rPr>
              <w:t>、</w:t>
            </w:r>
            <w:r w:rsidR="00794FBB" w:rsidRPr="00794FBB">
              <w:rPr>
                <w:rFonts w:hint="eastAsia"/>
              </w:rPr>
              <w:t>洪申翰</w:t>
            </w:r>
            <w:r w:rsidR="00794FBB">
              <w:rPr>
                <w:rFonts w:hint="eastAsia"/>
              </w:rPr>
              <w:t>、</w:t>
            </w:r>
            <w:r w:rsidR="00794FBB" w:rsidRPr="00794FBB">
              <w:rPr>
                <w:rFonts w:hint="eastAsia"/>
              </w:rPr>
              <w:t>沈發惠</w:t>
            </w:r>
          </w:p>
        </w:tc>
      </w:tr>
      <w:tr w:rsidR="005A2C6F" w:rsidTr="00B147D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A2C6F" w:rsidTr="00B147D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A2C6F" w:rsidTr="00B147D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A2C6F" w:rsidTr="00B147D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A2C6F" w:rsidTr="00B147D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A2C6F" w:rsidTr="00B147D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A2C6F" w:rsidTr="00B147D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A2C6F" w:rsidTr="00B147D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A2C6F" w:rsidTr="00B147D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A2C6F" w:rsidTr="00B147D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A2C6F" w:rsidTr="00B147D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A2C6F" w:rsidTr="00B147D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A2C6F" w:rsidTr="00B147DF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A2C6F" w:rsidRDefault="005A2C6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A2C6F" w:rsidTr="00B147DF">
        <w:trPr>
          <w:trHeight w:hRule="exact" w:val="1132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C6F" w:rsidRDefault="005A2C6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C6F" w:rsidRDefault="005A2C6F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5A2C6F" w:rsidRDefault="00B6296D" w:rsidP="005A2C6F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5A2C6F" w:rsidSect="004C46F6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505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0D0" w:rsidRDefault="004060D0">
      <w:r>
        <w:separator/>
      </w:r>
    </w:p>
  </w:endnote>
  <w:endnote w:type="continuationSeparator" w:id="0">
    <w:p w:rsidR="004060D0" w:rsidRDefault="00406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6F6" w:rsidRDefault="00421123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:rsidR="004C46F6" w:rsidRPr="004C46F6" w:rsidRDefault="004C46F6" w:rsidP="004C46F6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421123">
                  <w:rPr>
                    <w:noProof/>
                  </w:rPr>
                  <w:t>505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0D0" w:rsidRDefault="004060D0">
      <w:r>
        <w:separator/>
      </w:r>
    </w:p>
  </w:footnote>
  <w:footnote w:type="continuationSeparator" w:id="0">
    <w:p w:rsidR="004060D0" w:rsidRDefault="004060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794FBB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2C6F"/>
    <w:rsid w:val="00097C09"/>
    <w:rsid w:val="004060D0"/>
    <w:rsid w:val="00421123"/>
    <w:rsid w:val="0046327A"/>
    <w:rsid w:val="004C46F6"/>
    <w:rsid w:val="0058774D"/>
    <w:rsid w:val="005A2C6F"/>
    <w:rsid w:val="00794FBB"/>
    <w:rsid w:val="007D4AF6"/>
    <w:rsid w:val="008724DB"/>
    <w:rsid w:val="009E3952"/>
    <w:rsid w:val="00B147DF"/>
    <w:rsid w:val="00B6296D"/>
    <w:rsid w:val="00BE0F3F"/>
    <w:rsid w:val="00C13800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5A2C6F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27</Words>
  <Characters>157</Characters>
  <Application>Microsoft Office Word</Application>
  <DocSecurity>0</DocSecurity>
  <Lines>1</Lines>
  <Paragraphs>1</Paragraphs>
  <ScaleCrop>false</ScaleCrop>
  <Company>ARES</Company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第11屆第01會期第49期;出版日期:113年05月07日</dc:description>
  <cp:lastModifiedBy>user</cp:lastModifiedBy>
  <cp:revision>2</cp:revision>
  <cp:lastPrinted>2002-02-01T01:05:00Z</cp:lastPrinted>
  <dcterms:created xsi:type="dcterms:W3CDTF">2024-05-17T04:01:00Z</dcterms:created>
  <dcterms:modified xsi:type="dcterms:W3CDTF">2024-05-17T04:01:00Z</dcterms:modified>
</cp:coreProperties>
</file>