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221F3D" w:rsidTr="00221F3D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1F3D" w:rsidRDefault="00F968F6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F968F6">
              <w:rPr>
                <w:rFonts w:eastAsia="標楷體" w:hint="eastAsia"/>
              </w:rPr>
              <w:t>立法院第</w:t>
            </w:r>
            <w:r w:rsidRPr="00F968F6">
              <w:rPr>
                <w:rFonts w:eastAsia="標楷體"/>
              </w:rPr>
              <w:t>11</w:t>
            </w:r>
            <w:r w:rsidRPr="00F968F6">
              <w:rPr>
                <w:rFonts w:eastAsia="標楷體"/>
              </w:rPr>
              <w:t>屆第</w:t>
            </w:r>
            <w:r w:rsidRPr="00F968F6">
              <w:rPr>
                <w:rFonts w:eastAsia="標楷體"/>
              </w:rPr>
              <w:t>1</w:t>
            </w:r>
            <w:r w:rsidRPr="00F968F6">
              <w:rPr>
                <w:rFonts w:eastAsia="標楷體"/>
              </w:rPr>
              <w:t>會期教育及文化委員會第</w:t>
            </w:r>
            <w:r w:rsidRPr="00F968F6">
              <w:rPr>
                <w:rFonts w:eastAsia="標楷體"/>
              </w:rPr>
              <w:t>12</w:t>
            </w:r>
            <w:r w:rsidRPr="00F968F6">
              <w:rPr>
                <w:rFonts w:eastAsia="標楷體"/>
              </w:rPr>
              <w:t>次全體委員會議紀錄</w:t>
            </w:r>
          </w:p>
        </w:tc>
      </w:tr>
      <w:tr w:rsidR="00221F3D" w:rsidTr="00776048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1F3D" w:rsidRDefault="00F968F6" w:rsidP="003B5C0B">
            <w:pPr>
              <w:pStyle w:val="a6"/>
              <w:kinsoku/>
              <w:autoSpaceDE/>
              <w:spacing w:beforeLines="50" w:before="159" w:afterLines="50" w:after="159"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 w:rsidRPr="00F968F6">
              <w:rPr>
                <w:rFonts w:eastAsia="微軟正黑體" w:hint="eastAsia"/>
                <w:b/>
              </w:rPr>
              <w:t>邀請教育部部長潘文忠列席就「大學推動國際招生及臺灣優華語計畫之執行成效及檢討」進行專題報告，並備質詢</w:t>
            </w:r>
            <w:r w:rsidR="008A2290">
              <w:rPr>
                <w:rFonts w:eastAsia="微軟正黑體" w:hint="eastAsia"/>
                <w:b/>
              </w:rPr>
              <w:t xml:space="preserve">      </w:t>
            </w:r>
            <w:r w:rsidR="000410ED"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                                </w:t>
            </w:r>
            <w:r w:rsidR="000410ED">
              <w:rPr>
                <w:rFonts w:eastAsia="微軟正黑體" w:hint="eastAsia"/>
                <w:b/>
              </w:rPr>
              <w:t xml:space="preserve"> </w:t>
            </w:r>
            <w:r w:rsidR="00776048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</w:t>
            </w:r>
            <w:r w:rsidR="003B5C0B">
              <w:rPr>
                <w:rFonts w:eastAsia="微軟正黑體" w:hint="eastAsia"/>
                <w:b/>
              </w:rPr>
              <w:t>３８</w:t>
            </w:r>
            <w:r>
              <w:rPr>
                <w:rFonts w:eastAsia="微軟正黑體" w:hint="eastAsia"/>
                <w:b/>
              </w:rPr>
              <w:t>５－</w:t>
            </w:r>
            <w:r w:rsidR="003B5C0B">
              <w:rPr>
                <w:rFonts w:eastAsia="微軟正黑體" w:hint="eastAsia"/>
                <w:b/>
              </w:rPr>
              <w:t>４４６</w:t>
            </w:r>
            <w:r w:rsidR="00221F3D">
              <w:rPr>
                <w:rFonts w:eastAsia="微軟正黑體" w:hint="eastAsia"/>
                <w:b/>
              </w:rPr>
              <w:t>）</w:t>
            </w:r>
          </w:p>
        </w:tc>
      </w:tr>
      <w:tr w:rsidR="00221F3D" w:rsidTr="00F968F6">
        <w:trPr>
          <w:trHeight w:hRule="exact" w:val="1578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221F3D" w:rsidRDefault="00221F3D" w:rsidP="007B3DB5">
            <w:pPr>
              <w:spacing w:beforeLines="50" w:before="159"/>
              <w:jc w:val="center"/>
            </w:pPr>
            <w:r w:rsidRPr="00BF0C4C">
              <w:rPr>
                <w:rFonts w:hint="eastAsia"/>
                <w:spacing w:val="90"/>
                <w:kern w:val="0"/>
                <w:fitText w:val="1049" w:id="-978488064"/>
              </w:rPr>
              <w:t>發言</w:t>
            </w:r>
            <w:r w:rsidRPr="00BF0C4C">
              <w:rPr>
                <w:rFonts w:hint="eastAsia"/>
                <w:spacing w:val="22"/>
                <w:kern w:val="0"/>
                <w:fitText w:val="1049" w:id="-978488064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F968F6" w:rsidRDefault="00F968F6" w:rsidP="00F968F6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柯志恩（主席）、陳</w:t>
            </w:r>
            <w:r w:rsidRPr="00F968F6">
              <w:rPr>
                <w:rFonts w:hint="eastAsia"/>
              </w:rPr>
              <w:t>培瑜</w:t>
            </w:r>
            <w:r>
              <w:rPr>
                <w:rFonts w:hint="eastAsia"/>
              </w:rPr>
              <w:t>、洪孟楷、萬美玲、羅廷瑋、葉元之、葛如鈞、郭昱晴、</w:t>
            </w:r>
          </w:p>
          <w:p w:rsidR="00F968F6" w:rsidRDefault="00F968F6" w:rsidP="00F968F6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林宜瑾、吳沛憶、張雅琳、吳春城、范　雲、麥玉珍、林倩綺、邱志偉、徐欣瑩、</w:t>
            </w:r>
          </w:p>
          <w:p w:rsidR="00221F3D" w:rsidRDefault="00F968F6" w:rsidP="00F968F6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陳秀寳</w:t>
            </w: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RPr="008A2290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A2290" w:rsidRPr="008A2290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2290" w:rsidRDefault="008A229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2290" w:rsidRDefault="008A229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8A2290" w:rsidRPr="008A2290" w:rsidTr="00221F3D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2290" w:rsidRDefault="008A229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A2290" w:rsidRDefault="008A229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221F3D" w:rsidTr="00776048">
        <w:trPr>
          <w:trHeight w:hRule="exact" w:val="1038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F3D" w:rsidRDefault="00221F3D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F3D" w:rsidRDefault="00221F3D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221F3D" w:rsidRDefault="00B6296D" w:rsidP="00221F3D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221F3D" w:rsidSect="003B5C0B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452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D5C" w:rsidRDefault="00917D5C">
      <w:r>
        <w:separator/>
      </w:r>
    </w:p>
  </w:endnote>
  <w:endnote w:type="continuationSeparator" w:id="0">
    <w:p w:rsidR="00917D5C" w:rsidRDefault="00917D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C0B" w:rsidRDefault="00BF0C4C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3B5C0B" w:rsidRPr="003B5C0B" w:rsidRDefault="003B5C0B" w:rsidP="003B5C0B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BF0C4C">
                  <w:rPr>
                    <w:noProof/>
                  </w:rPr>
                  <w:t>452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D5C" w:rsidRDefault="00917D5C">
      <w:r>
        <w:separator/>
      </w:r>
    </w:p>
  </w:footnote>
  <w:footnote w:type="continuationSeparator" w:id="0">
    <w:p w:rsidR="00917D5C" w:rsidRDefault="00917D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7B3DB5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1F3D"/>
    <w:rsid w:val="00035EB9"/>
    <w:rsid w:val="000410ED"/>
    <w:rsid w:val="00097C09"/>
    <w:rsid w:val="00221F3D"/>
    <w:rsid w:val="003801FC"/>
    <w:rsid w:val="00387850"/>
    <w:rsid w:val="003B5C0B"/>
    <w:rsid w:val="003E6E83"/>
    <w:rsid w:val="0046327A"/>
    <w:rsid w:val="00776048"/>
    <w:rsid w:val="007B3DB5"/>
    <w:rsid w:val="007D4AF6"/>
    <w:rsid w:val="008724DB"/>
    <w:rsid w:val="008A2290"/>
    <w:rsid w:val="00917D5C"/>
    <w:rsid w:val="009E0EDC"/>
    <w:rsid w:val="009E3952"/>
    <w:rsid w:val="00AF37A0"/>
    <w:rsid w:val="00B157C2"/>
    <w:rsid w:val="00B6296D"/>
    <w:rsid w:val="00BF0C4C"/>
    <w:rsid w:val="00BF6790"/>
    <w:rsid w:val="00C13800"/>
    <w:rsid w:val="00CC3989"/>
    <w:rsid w:val="00DA3802"/>
    <w:rsid w:val="00F968F6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221F3D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46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39</Words>
  <Characters>225</Characters>
  <Application>Microsoft Office Word</Application>
  <DocSecurity>0</DocSecurity>
  <Lines>1</Lines>
  <Paragraphs>1</Paragraphs>
  <ScaleCrop>false</ScaleCrop>
  <Company>ARES</Company>
  <LinksUpToDate>false</LinksUpToDate>
  <CharactersWithSpaces>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第11屆第01會期第59期;出版日期:113年05月21日</dc:description>
  <cp:lastModifiedBy>user</cp:lastModifiedBy>
  <cp:revision>2</cp:revision>
  <cp:lastPrinted>2002-02-01T01:05:00Z</cp:lastPrinted>
  <dcterms:created xsi:type="dcterms:W3CDTF">2024-06-06T06:38:00Z</dcterms:created>
  <dcterms:modified xsi:type="dcterms:W3CDTF">2024-06-06T06:38:00Z</dcterms:modified>
</cp:coreProperties>
</file>