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F23D47" w:rsidTr="00F23D47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F23D47" w:rsidTr="00F23D47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D47" w:rsidRDefault="00F23D47" w:rsidP="00974C67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15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F23D47" w:rsidTr="00F23D47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D47" w:rsidRDefault="0005536B" w:rsidP="00974C67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05536B">
              <w:rPr>
                <w:rFonts w:eastAsia="微軟正黑體" w:hint="eastAsia"/>
                <w:b/>
              </w:rPr>
              <w:t>報告事項</w:t>
            </w:r>
            <w:r w:rsidR="00F23D47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                                                   </w:t>
            </w:r>
            <w:r w:rsidR="00974C67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（頁次：１－７</w:t>
            </w:r>
            <w:r w:rsidR="00F23D47">
              <w:rPr>
                <w:rFonts w:eastAsia="微軟正黑體" w:hint="eastAsia"/>
                <w:b/>
              </w:rPr>
              <w:t>）</w:t>
            </w:r>
          </w:p>
        </w:tc>
      </w:tr>
      <w:tr w:rsidR="00F23D47" w:rsidTr="0005536B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23D47" w:rsidRDefault="00F23D47" w:rsidP="0005536B">
            <w:pPr>
              <w:spacing w:beforeLines="50" w:before="159"/>
              <w:jc w:val="center"/>
            </w:pPr>
            <w:r w:rsidRPr="00BA4DD1">
              <w:rPr>
                <w:rFonts w:hint="eastAsia"/>
                <w:spacing w:val="90"/>
                <w:kern w:val="0"/>
                <w:fitText w:val="1049" w:id="-976901632"/>
              </w:rPr>
              <w:t>發言</w:t>
            </w:r>
            <w:r w:rsidRPr="00BA4DD1">
              <w:rPr>
                <w:rFonts w:hint="eastAsia"/>
                <w:spacing w:val="22"/>
                <w:kern w:val="0"/>
                <w:fitText w:val="1049" w:id="-97690163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94CCA" w:rsidRPr="0005536B" w:rsidRDefault="00076504" w:rsidP="00694CCA">
            <w:pPr>
              <w:pStyle w:val="a6"/>
              <w:kinsoku/>
              <w:autoSpaceDE/>
              <w:autoSpaceDN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</w:t>
            </w:r>
            <w:r w:rsidR="00F23D47">
              <w:rPr>
                <w:rFonts w:hint="eastAsia"/>
              </w:rPr>
              <w:t>）</w:t>
            </w:r>
          </w:p>
          <w:p w:rsidR="00F23D47" w:rsidRPr="0005536B" w:rsidRDefault="00F23D47" w:rsidP="0005536B">
            <w:pPr>
              <w:pStyle w:val="a6"/>
              <w:kinsoku/>
              <w:autoSpaceDE/>
              <w:autoSpaceDN/>
              <w:spacing w:beforeLines="50" w:before="159"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F23D47" w:rsidRDefault="00B6296D" w:rsidP="00F23D47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F23D47" w:rsidSect="00501A7D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41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415" w:rsidRDefault="00641415">
      <w:r>
        <w:separator/>
      </w:r>
    </w:p>
  </w:endnote>
  <w:endnote w:type="continuationSeparator" w:id="0">
    <w:p w:rsidR="00641415" w:rsidRDefault="00641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C67" w:rsidRDefault="00BA4DD1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8240;mso-wrap-style:tight" filled="f" stroked="f">
          <v:textbox>
            <w:txbxContent>
              <w:p w:rsidR="00501A7D" w:rsidRPr="00501A7D" w:rsidRDefault="00501A7D" w:rsidP="00501A7D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BA4DD1">
                  <w:rPr>
                    <w:noProof/>
                  </w:rPr>
                  <w:t>541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:rsidR="00974C67" w:rsidRPr="00974C67" w:rsidRDefault="00974C67" w:rsidP="00974C6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BA4DD1">
                  <w:rPr>
                    <w:noProof/>
                  </w:rPr>
                  <w:t>541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415" w:rsidRDefault="00641415">
      <w:r>
        <w:separator/>
      </w:r>
    </w:p>
  </w:footnote>
  <w:footnote w:type="continuationSeparator" w:id="0">
    <w:p w:rsidR="00641415" w:rsidRDefault="00641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076504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D47"/>
    <w:rsid w:val="0005536B"/>
    <w:rsid w:val="00076504"/>
    <w:rsid w:val="00097C09"/>
    <w:rsid w:val="0046327A"/>
    <w:rsid w:val="00501A7D"/>
    <w:rsid w:val="00555B1D"/>
    <w:rsid w:val="005719A1"/>
    <w:rsid w:val="00641415"/>
    <w:rsid w:val="00694CCA"/>
    <w:rsid w:val="00771BAA"/>
    <w:rsid w:val="007D4AF6"/>
    <w:rsid w:val="008724DB"/>
    <w:rsid w:val="00974C67"/>
    <w:rsid w:val="009E3952"/>
    <w:rsid w:val="00B6296D"/>
    <w:rsid w:val="00BA4DD1"/>
    <w:rsid w:val="00C13800"/>
    <w:rsid w:val="00F23D47"/>
    <w:rsid w:val="00F81330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F23D47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2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>ARES</Company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第11屆第01會期第62期;出版日期:113年05月24日</dc:description>
  <cp:lastModifiedBy>user</cp:lastModifiedBy>
  <cp:revision>2</cp:revision>
  <cp:lastPrinted>2002-02-01T01:05:00Z</cp:lastPrinted>
  <dcterms:created xsi:type="dcterms:W3CDTF">2024-06-13T05:46:00Z</dcterms:created>
  <dcterms:modified xsi:type="dcterms:W3CDTF">2024-06-13T05:46:00Z</dcterms:modified>
</cp:coreProperties>
</file>