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F23D47" w:rsidTr="00F23D47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D47" w:rsidRDefault="00F23D47" w:rsidP="00DC429F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15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F23D47" w:rsidTr="00F23D47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43" w:rsidRDefault="00837F43" w:rsidP="008A04EC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837F43">
              <w:rPr>
                <w:rFonts w:eastAsia="微軟正黑體" w:hint="eastAsia"/>
                <w:b/>
              </w:rPr>
              <w:t>討論事項</w:t>
            </w:r>
          </w:p>
          <w:p w:rsidR="00F23D47" w:rsidRDefault="00837F43" w:rsidP="00642C60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837F43">
              <w:rPr>
                <w:rFonts w:eastAsia="微軟正黑體" w:hint="eastAsia"/>
                <w:b/>
              </w:rPr>
              <w:t>立法院職權行使法</w:t>
            </w:r>
            <w:r w:rsidR="00DC429F">
              <w:rPr>
                <w:rFonts w:eastAsia="微軟正黑體" w:hint="eastAsia"/>
                <w:b/>
              </w:rPr>
              <w:t>部分條文修正草案</w:t>
            </w:r>
            <w:r w:rsidRPr="00837F43">
              <w:rPr>
                <w:rFonts w:eastAsia="微軟正黑體" w:hint="eastAsia"/>
                <w:b/>
              </w:rPr>
              <w:t>─逐條討論─</w:t>
            </w:r>
            <w:r>
              <w:rPr>
                <w:rFonts w:eastAsia="微軟正黑體" w:hint="eastAsia"/>
                <w:b/>
              </w:rPr>
              <w:t xml:space="preserve">                  </w:t>
            </w:r>
            <w:r w:rsidR="00DC429F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>（頁次：７－</w:t>
            </w:r>
            <w:r w:rsidR="00642C60">
              <w:rPr>
                <w:rFonts w:eastAsia="微軟正黑體" w:hint="eastAsia"/>
                <w:b/>
              </w:rPr>
              <w:t>８０</w:t>
            </w:r>
            <w:r w:rsidR="00F23D47">
              <w:rPr>
                <w:rFonts w:eastAsia="微軟正黑體" w:hint="eastAsia"/>
                <w:b/>
              </w:rPr>
              <w:t>）</w:t>
            </w:r>
          </w:p>
        </w:tc>
      </w:tr>
      <w:tr w:rsidR="00F23D47" w:rsidTr="00593AE7">
        <w:trPr>
          <w:trHeight w:hRule="exact" w:val="226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23D47" w:rsidRDefault="00F23D47" w:rsidP="0005536B">
            <w:pPr>
              <w:spacing w:beforeLines="50" w:before="159"/>
              <w:jc w:val="center"/>
            </w:pPr>
            <w:r w:rsidRPr="00BC6817">
              <w:rPr>
                <w:rFonts w:hint="eastAsia"/>
                <w:spacing w:val="90"/>
                <w:kern w:val="0"/>
                <w:fitText w:val="1049" w:id="-976901632"/>
              </w:rPr>
              <w:t>發言</w:t>
            </w:r>
            <w:r w:rsidRPr="00BC6817">
              <w:rPr>
                <w:rFonts w:hint="eastAsia"/>
                <w:spacing w:val="22"/>
                <w:kern w:val="0"/>
                <w:fitText w:val="1049" w:id="-976901632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07747" w:rsidRDefault="00076504" w:rsidP="0005536B">
            <w:pPr>
              <w:pStyle w:val="a6"/>
              <w:kinsoku/>
              <w:autoSpaceDE/>
              <w:autoSpaceDN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韓國瑜（主席</w:t>
            </w:r>
            <w:r w:rsidR="00F23D47">
              <w:rPr>
                <w:rFonts w:hint="eastAsia"/>
              </w:rPr>
              <w:t>）</w:t>
            </w:r>
            <w:r w:rsidR="0005536B">
              <w:rPr>
                <w:rFonts w:hint="eastAsia"/>
              </w:rPr>
              <w:t>、柯建銘、吳思瑤、蔡其昌、鍾佳濱、林楚茵、</w:t>
            </w:r>
            <w:r w:rsidR="00107747" w:rsidRPr="00107747">
              <w:rPr>
                <w:rFonts w:hint="eastAsia"/>
              </w:rPr>
              <w:t>莊瑞雄</w:t>
            </w:r>
            <w:r w:rsidR="00107747">
              <w:rPr>
                <w:rFonts w:hint="eastAsia"/>
              </w:rPr>
              <w:t>、</w:t>
            </w:r>
            <w:r w:rsidR="00107747" w:rsidRPr="00107747">
              <w:rPr>
                <w:rFonts w:hint="eastAsia"/>
              </w:rPr>
              <w:t>沈伯洋</w:t>
            </w:r>
            <w:r w:rsidR="00107747">
              <w:rPr>
                <w:rFonts w:hint="eastAsia"/>
              </w:rPr>
              <w:t>、</w:t>
            </w:r>
          </w:p>
          <w:p w:rsidR="00F23D47" w:rsidRDefault="00107747" w:rsidP="00107747">
            <w:pPr>
              <w:pStyle w:val="a6"/>
              <w:kinsoku/>
              <w:autoSpaceDE/>
              <w:autoSpaceDN/>
              <w:spacing w:beforeLines="50" w:before="159"/>
              <w:ind w:leftChars="50" w:left="105" w:rightChars="50" w:right="105"/>
            </w:pPr>
            <w:r w:rsidRPr="00107747">
              <w:rPr>
                <w:rFonts w:hint="eastAsia"/>
              </w:rPr>
              <w:t>吳秉叡</w:t>
            </w:r>
            <w:r>
              <w:rPr>
                <w:rFonts w:hint="eastAsia"/>
              </w:rPr>
              <w:t>、</w:t>
            </w:r>
            <w:r w:rsidR="0005536B">
              <w:rPr>
                <w:rFonts w:hint="eastAsia"/>
              </w:rPr>
              <w:t>郭國文、邱議瑩、洪申翰、沈發惠、林俊憲、王美惠、陳俊宇、蘇巧慧</w:t>
            </w:r>
            <w:r w:rsidR="00593AE7">
              <w:rPr>
                <w:rFonts w:hint="eastAsia"/>
              </w:rPr>
              <w:t>、</w:t>
            </w:r>
          </w:p>
          <w:p w:rsidR="00593AE7" w:rsidRDefault="00593AE7" w:rsidP="00593AE7">
            <w:pPr>
              <w:pStyle w:val="a6"/>
              <w:kinsoku/>
              <w:autoSpaceDE/>
              <w:autoSpaceDN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賴瑞隆、王定宇、林宜瑾、何欣純、王世堅、許智傑、陳亭妃、李柏毅、陳冠廷、</w:t>
            </w:r>
          </w:p>
          <w:p w:rsidR="00593AE7" w:rsidRPr="0005536B" w:rsidRDefault="00593AE7" w:rsidP="00593AE7">
            <w:pPr>
              <w:pStyle w:val="a6"/>
              <w:kinsoku/>
              <w:autoSpaceDE/>
              <w:autoSpaceDN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李坤城、蔡易餘、羅美玲</w:t>
            </w: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F23D4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3D47" w:rsidTr="00593AE7">
        <w:trPr>
          <w:trHeight w:hRule="exact" w:val="255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D47" w:rsidRDefault="00F23D4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D47" w:rsidRDefault="00F23D47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F23D47" w:rsidRDefault="00B6296D" w:rsidP="00F23D47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F23D47" w:rsidSect="00AC70B5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542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64D" w:rsidRDefault="0062764D">
      <w:r>
        <w:separator/>
      </w:r>
    </w:p>
  </w:endnote>
  <w:endnote w:type="continuationSeparator" w:id="0">
    <w:p w:rsidR="0062764D" w:rsidRDefault="00627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29F" w:rsidRDefault="00BC6817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0;margin-top:-9.3pt;width:453.55pt;height:31.5pt;z-index:251658240;mso-wrap-style:tight" filled="f" stroked="f">
          <v:textbox>
            <w:txbxContent>
              <w:p w:rsidR="00AC70B5" w:rsidRPr="00AC70B5" w:rsidRDefault="00AC70B5" w:rsidP="00AC70B5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BC6817">
                  <w:rPr>
                    <w:noProof/>
                  </w:rPr>
                  <w:t>542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left:0;text-align:left;margin-left:0;margin-top:-9.3pt;width:453.55pt;height:31.5pt;z-index:251657216;mso-wrap-style:tight" filled="f" stroked="f">
          <v:textbox>
            <w:txbxContent>
              <w:p w:rsidR="00DC429F" w:rsidRPr="00DC429F" w:rsidRDefault="00DC429F" w:rsidP="00DC429F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BC6817">
                  <w:rPr>
                    <w:noProof/>
                  </w:rPr>
                  <w:t>542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64D" w:rsidRDefault="0062764D">
      <w:r>
        <w:separator/>
      </w:r>
    </w:p>
  </w:footnote>
  <w:footnote w:type="continuationSeparator" w:id="0">
    <w:p w:rsidR="0062764D" w:rsidRDefault="00627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076504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3D47"/>
    <w:rsid w:val="0005536B"/>
    <w:rsid w:val="00076504"/>
    <w:rsid w:val="00097C09"/>
    <w:rsid w:val="00107747"/>
    <w:rsid w:val="001B0407"/>
    <w:rsid w:val="0025126B"/>
    <w:rsid w:val="00374322"/>
    <w:rsid w:val="0046327A"/>
    <w:rsid w:val="00503122"/>
    <w:rsid w:val="00555B1D"/>
    <w:rsid w:val="005719A1"/>
    <w:rsid w:val="00593AE7"/>
    <w:rsid w:val="0062764D"/>
    <w:rsid w:val="00642C60"/>
    <w:rsid w:val="007D4AF6"/>
    <w:rsid w:val="00837F43"/>
    <w:rsid w:val="008724DB"/>
    <w:rsid w:val="008A04EC"/>
    <w:rsid w:val="009E3952"/>
    <w:rsid w:val="009E3C5E"/>
    <w:rsid w:val="00AC70B5"/>
    <w:rsid w:val="00B6296D"/>
    <w:rsid w:val="00BC6817"/>
    <w:rsid w:val="00C13800"/>
    <w:rsid w:val="00DC429F"/>
    <w:rsid w:val="00F23D47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F23D47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2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35</Words>
  <Characters>205</Characters>
  <Application>Microsoft Office Word</Application>
  <DocSecurity>0</DocSecurity>
  <Lines>1</Lines>
  <Paragraphs>1</Paragraphs>
  <ScaleCrop>false</ScaleCrop>
  <Company>ARES</Company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第11屆第01會期第62期;出版日期:113年05月24日</dc:description>
  <cp:lastModifiedBy>user</cp:lastModifiedBy>
  <cp:revision>2</cp:revision>
  <cp:lastPrinted>2002-02-01T01:05:00Z</cp:lastPrinted>
  <dcterms:created xsi:type="dcterms:W3CDTF">2024-06-13T05:46:00Z</dcterms:created>
  <dcterms:modified xsi:type="dcterms:W3CDTF">2024-06-13T05:46:00Z</dcterms:modified>
</cp:coreProperties>
</file>