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21"/>
        <w:gridCol w:w="7840"/>
      </w:tblGrid>
      <w:tr w:rsidR="00A43EA4" w:rsidTr="00CD7A2B">
        <w:trPr>
          <w:trHeight w:val="737"/>
        </w:trPr>
        <w:tc>
          <w:tcPr>
            <w:tcW w:w="9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EA4" w:rsidRDefault="00A43EA4" w:rsidP="00BA3E1F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15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A43EA4" w:rsidTr="00CD7A2B">
        <w:trPr>
          <w:trHeight w:val="2981"/>
        </w:trPr>
        <w:tc>
          <w:tcPr>
            <w:tcW w:w="9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EA4" w:rsidRDefault="00A43EA4" w:rsidP="00F3043C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討論事項</w:t>
            </w:r>
          </w:p>
          <w:p w:rsidR="00A43EA4" w:rsidRDefault="00A43EA4" w:rsidP="004F4F73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立法院職權行使法增訂第二十九條之一、第三十條之一、第四十六條之一、第四十六條之二、第五十條之一、第五十條之二、第五十三條之一至第五十三條之三、第九章之一章名、第五十九條之一至第五十九條之九及第七十四條之一條文；並修正第二條、第十五條、第十五條之一、第十五條之二、第十五條之四、第二十二條、第二十三條、第二十五條、第二十六條、第二十八條、第二十九條、第三十條、第三十一條、第四十四條、第八章章名、第四十五條、第四十六條、第四十七條至第五十條、第五十一條至第五十三條及第五十七條條文─完成三讀─</w:t>
            </w:r>
          </w:p>
          <w:p w:rsidR="00A43EA4" w:rsidRDefault="00A43EA4" w:rsidP="00A263C0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　　　　　　　　　　　　　　　　　　　　　　　　　　　　　　　（頁次：</w:t>
            </w:r>
            <w:r w:rsidR="004C2B29">
              <w:rPr>
                <w:rFonts w:eastAsia="微軟正黑體" w:hint="eastAsia"/>
                <w:b/>
              </w:rPr>
              <w:t>８１</w:t>
            </w:r>
            <w:r>
              <w:rPr>
                <w:rFonts w:eastAsia="微軟正黑體" w:hint="eastAsia"/>
                <w:b/>
              </w:rPr>
              <w:t>－</w:t>
            </w:r>
            <w:r w:rsidR="004C2B29">
              <w:rPr>
                <w:rFonts w:eastAsia="微軟正黑體" w:hint="eastAsia"/>
                <w:b/>
              </w:rPr>
              <w:t>１</w:t>
            </w:r>
            <w:r w:rsidR="00A263C0">
              <w:rPr>
                <w:rFonts w:eastAsia="微軟正黑體" w:hint="eastAsia"/>
                <w:b/>
              </w:rPr>
              <w:t>６２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A43EA4" w:rsidTr="00CD7A2B">
        <w:trPr>
          <w:trHeight w:hRule="exact" w:val="446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3EA4" w:rsidRDefault="00A43EA4" w:rsidP="004F4F73">
            <w:pPr>
              <w:spacing w:beforeLines="50" w:before="159"/>
              <w:jc w:val="center"/>
            </w:pPr>
            <w:r w:rsidRPr="00891C6C">
              <w:rPr>
                <w:rFonts w:hint="eastAsia"/>
                <w:spacing w:val="90"/>
                <w:kern w:val="0"/>
                <w:fitText w:val="1049" w:id="-974797056"/>
              </w:rPr>
              <w:t>發言</w:t>
            </w:r>
            <w:r w:rsidRPr="00891C6C">
              <w:rPr>
                <w:rFonts w:hint="eastAsia"/>
                <w:spacing w:val="22"/>
                <w:kern w:val="0"/>
                <w:fitText w:val="1049" w:id="-974797056"/>
              </w:rPr>
              <w:t>者</w:t>
            </w:r>
          </w:p>
        </w:tc>
        <w:tc>
          <w:tcPr>
            <w:tcW w:w="786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7FA3" w:rsidRDefault="004F4F73" w:rsidP="004F4F73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韓國瑜（主席）、黃秀芳、</w:t>
            </w:r>
            <w:r w:rsidR="004C2B29">
              <w:rPr>
                <w:rFonts w:hint="eastAsia"/>
              </w:rPr>
              <w:t>吳思瑤、</w:t>
            </w:r>
            <w:r>
              <w:rPr>
                <w:rFonts w:hint="eastAsia"/>
              </w:rPr>
              <w:t>王鴻薇、劉建國、林月琴、邱議瑩、李昆澤、</w:t>
            </w:r>
          </w:p>
          <w:p w:rsidR="004C2B29" w:rsidRDefault="004F4F73" w:rsidP="000B7FA3">
            <w:pPr>
              <w:pStyle w:val="a6"/>
              <w:kinsoku/>
              <w:autoSpaceDE/>
              <w:spacing w:beforeLines="50" w:before="159"/>
              <w:ind w:leftChars="50" w:left="105" w:rightChars="50" w:right="105"/>
              <w:jc w:val="distribute"/>
            </w:pPr>
            <w:r>
              <w:rPr>
                <w:rFonts w:hint="eastAsia"/>
              </w:rPr>
              <w:t>林岱樺</w:t>
            </w:r>
            <w:r w:rsidR="00A43EA4">
              <w:rPr>
                <w:rFonts w:hint="eastAsia"/>
              </w:rPr>
              <w:t>、</w:t>
            </w:r>
            <w:r>
              <w:rPr>
                <w:rFonts w:hint="eastAsia"/>
              </w:rPr>
              <w:t>林淑芬、范　雲、王美惠、楊瓊瓔、伍麗華Saidhai Tahovecahe、</w:t>
            </w:r>
          </w:p>
          <w:p w:rsidR="00E93AB9" w:rsidRDefault="004F4F73" w:rsidP="004C2B2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吳琪銘、徐富癸、張宏陸、莊瑞雄、陳秀寳、陳　瑩</w:t>
            </w:r>
            <w:r w:rsidR="007647B2">
              <w:rPr>
                <w:rFonts w:hint="eastAsia"/>
              </w:rPr>
              <w:t>、</w:t>
            </w:r>
            <w:r w:rsidR="007647B2" w:rsidRPr="007647B2">
              <w:rPr>
                <w:rFonts w:hint="eastAsia"/>
              </w:rPr>
              <w:t>鍾佳濱</w:t>
            </w:r>
            <w:r w:rsidR="007647B2">
              <w:rPr>
                <w:rFonts w:hint="eastAsia"/>
              </w:rPr>
              <w:t>、</w:t>
            </w:r>
            <w:r w:rsidR="007647B2" w:rsidRPr="007647B2">
              <w:rPr>
                <w:rFonts w:hint="eastAsia"/>
              </w:rPr>
              <w:t>柯建銘</w:t>
            </w:r>
            <w:r w:rsidR="007647B2">
              <w:rPr>
                <w:rFonts w:hint="eastAsia"/>
              </w:rPr>
              <w:t>、</w:t>
            </w:r>
            <w:r w:rsidR="007647B2" w:rsidRPr="007647B2">
              <w:rPr>
                <w:rFonts w:hint="eastAsia"/>
              </w:rPr>
              <w:t>李坤城</w:t>
            </w:r>
            <w:r w:rsidR="007647B2">
              <w:rPr>
                <w:rFonts w:hint="eastAsia"/>
              </w:rPr>
              <w:t>、</w:t>
            </w:r>
          </w:p>
          <w:p w:rsidR="00E93AB9" w:rsidRDefault="007647B2" w:rsidP="00E93AB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7647B2">
              <w:rPr>
                <w:rFonts w:hint="eastAsia"/>
              </w:rPr>
              <w:t>陳亭妃</w:t>
            </w:r>
            <w:r>
              <w:rPr>
                <w:rFonts w:hint="eastAsia"/>
              </w:rPr>
              <w:t>、</w:t>
            </w:r>
            <w:r w:rsidRPr="007647B2">
              <w:rPr>
                <w:rFonts w:hint="eastAsia"/>
              </w:rPr>
              <w:t>吳秉叡</w:t>
            </w:r>
            <w:r>
              <w:rPr>
                <w:rFonts w:hint="eastAsia"/>
              </w:rPr>
              <w:t>、</w:t>
            </w:r>
            <w:r w:rsidRPr="007647B2">
              <w:rPr>
                <w:rFonts w:hint="eastAsia"/>
              </w:rPr>
              <w:t>林楚茵</w:t>
            </w:r>
            <w:r>
              <w:rPr>
                <w:rFonts w:hint="eastAsia"/>
              </w:rPr>
              <w:t>、</w:t>
            </w:r>
            <w:r w:rsidRPr="007647B2">
              <w:rPr>
                <w:rFonts w:hint="eastAsia"/>
              </w:rPr>
              <w:t>林俊憲</w:t>
            </w:r>
            <w:r>
              <w:rPr>
                <w:rFonts w:hint="eastAsia"/>
              </w:rPr>
              <w:t>、</w:t>
            </w:r>
            <w:r w:rsidRPr="007647B2">
              <w:rPr>
                <w:rFonts w:hint="eastAsia"/>
              </w:rPr>
              <w:t>沈發惠</w:t>
            </w:r>
            <w:r>
              <w:rPr>
                <w:rFonts w:hint="eastAsia"/>
              </w:rPr>
              <w:t>、</w:t>
            </w:r>
            <w:r w:rsidRPr="007647B2">
              <w:rPr>
                <w:rFonts w:hint="eastAsia"/>
              </w:rPr>
              <w:t>郭昱晴</w:t>
            </w:r>
            <w:r>
              <w:rPr>
                <w:rFonts w:hint="eastAsia"/>
              </w:rPr>
              <w:t>、</w:t>
            </w:r>
            <w:r w:rsidRPr="007647B2">
              <w:rPr>
                <w:rFonts w:hint="eastAsia"/>
              </w:rPr>
              <w:t>王世堅</w:t>
            </w:r>
            <w:r>
              <w:rPr>
                <w:rFonts w:hint="eastAsia"/>
              </w:rPr>
              <w:t>、</w:t>
            </w:r>
            <w:r w:rsidRPr="007647B2">
              <w:rPr>
                <w:rFonts w:hint="eastAsia"/>
              </w:rPr>
              <w:t>陳培瑜</w:t>
            </w:r>
            <w:r>
              <w:rPr>
                <w:rFonts w:hint="eastAsia"/>
              </w:rPr>
              <w:t>、</w:t>
            </w:r>
            <w:r w:rsidRPr="007647B2">
              <w:rPr>
                <w:rFonts w:hint="eastAsia"/>
              </w:rPr>
              <w:t>沈伯洋</w:t>
            </w:r>
            <w:r>
              <w:rPr>
                <w:rFonts w:hint="eastAsia"/>
              </w:rPr>
              <w:t>、</w:t>
            </w:r>
          </w:p>
          <w:p w:rsidR="0077706F" w:rsidRDefault="007647B2" w:rsidP="00030D3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7647B2">
              <w:rPr>
                <w:rFonts w:hint="eastAsia"/>
              </w:rPr>
              <w:t>郭國文</w:t>
            </w:r>
            <w:r>
              <w:rPr>
                <w:rFonts w:hint="eastAsia"/>
              </w:rPr>
              <w:t>、</w:t>
            </w:r>
            <w:r w:rsidRPr="007647B2">
              <w:rPr>
                <w:rFonts w:hint="eastAsia"/>
              </w:rPr>
              <w:t>陳素月</w:t>
            </w:r>
            <w:r>
              <w:rPr>
                <w:rFonts w:hint="eastAsia"/>
              </w:rPr>
              <w:t>、</w:t>
            </w:r>
            <w:r w:rsidR="006A1E6F" w:rsidRPr="007647B2">
              <w:rPr>
                <w:rFonts w:hint="eastAsia"/>
              </w:rPr>
              <w:t>羅美玲</w:t>
            </w:r>
            <w:r w:rsidR="006A1E6F">
              <w:rPr>
                <w:rFonts w:hint="eastAsia"/>
              </w:rPr>
              <w:t>、</w:t>
            </w:r>
            <w:r w:rsidRPr="007647B2">
              <w:rPr>
                <w:rFonts w:hint="eastAsia"/>
              </w:rPr>
              <w:t>林宜瑾</w:t>
            </w:r>
            <w:r>
              <w:rPr>
                <w:rFonts w:hint="eastAsia"/>
              </w:rPr>
              <w:t>、</w:t>
            </w:r>
            <w:r w:rsidRPr="007647B2">
              <w:rPr>
                <w:rFonts w:hint="eastAsia"/>
              </w:rPr>
              <w:t>李柏毅</w:t>
            </w:r>
            <w:r w:rsidR="00030D39">
              <w:rPr>
                <w:rFonts w:hint="eastAsia"/>
              </w:rPr>
              <w:t>、張雅琳、蘇巧慧、黃</w:t>
            </w:r>
            <w:r w:rsidR="001733D6">
              <w:rPr>
                <w:rFonts w:hint="eastAsia"/>
              </w:rPr>
              <w:t xml:space="preserve">　</w:t>
            </w:r>
            <w:r w:rsidR="00030D39">
              <w:t>捷、</w:t>
            </w:r>
            <w:r w:rsidR="00030D39">
              <w:rPr>
                <w:rFonts w:hint="eastAsia"/>
              </w:rPr>
              <w:t>蔡易餘、</w:t>
            </w:r>
          </w:p>
          <w:p w:rsidR="0077706F" w:rsidRDefault="00030D39" w:rsidP="00030D3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楊</w:t>
            </w:r>
            <w:r w:rsidR="001733D6">
              <w:rPr>
                <w:rFonts w:hint="eastAsia"/>
              </w:rPr>
              <w:t xml:space="preserve">　</w:t>
            </w:r>
            <w:r>
              <w:t>曜、陳俊宇、蔡其昌、何欣純、</w:t>
            </w:r>
            <w:r>
              <w:rPr>
                <w:rFonts w:hint="eastAsia"/>
              </w:rPr>
              <w:t>翁曉玲、洪孟楷、廖偉翔、柯志恩、廖先翔、</w:t>
            </w:r>
          </w:p>
          <w:p w:rsidR="0077706F" w:rsidRDefault="00030D39" w:rsidP="00030D3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牛煦庭、賴瑞隆、張嘉郡、馬文君、李彥秀、游</w:t>
            </w:r>
            <w:r>
              <w:t xml:space="preserve">  顥、王定宇、洪申翰、賴惠員、</w:t>
            </w:r>
          </w:p>
          <w:p w:rsidR="0077706F" w:rsidRDefault="00030D39" w:rsidP="0077706F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t>吳宗憲、</w:t>
            </w:r>
            <w:r>
              <w:rPr>
                <w:rFonts w:hint="eastAsia"/>
              </w:rPr>
              <w:t>鄭正鈐、林思銘、吳沛憶、許智傑、賴士葆、</w:t>
            </w:r>
            <w:r w:rsidRPr="004847EC">
              <w:rPr>
                <w:rFonts w:hint="eastAsia"/>
              </w:rPr>
              <w:t>陳冠廷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羅智強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張啓楷</w:t>
            </w:r>
            <w:r>
              <w:rPr>
                <w:rFonts w:hint="eastAsia"/>
              </w:rPr>
              <w:t>、</w:t>
            </w:r>
          </w:p>
          <w:p w:rsidR="00A43EA4" w:rsidRDefault="00030D39" w:rsidP="0077706F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4847EC">
              <w:rPr>
                <w:rFonts w:hint="eastAsia"/>
              </w:rPr>
              <w:t>徐欣瑩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羅廷瑋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邱志偉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蘇清泉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傅崐萁</w:t>
            </w:r>
          </w:p>
        </w:tc>
      </w:tr>
      <w:tr w:rsidR="00CD7A2B" w:rsidTr="00CD7A2B">
        <w:trPr>
          <w:trHeight w:val="842"/>
        </w:trPr>
        <w:tc>
          <w:tcPr>
            <w:tcW w:w="9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A2B" w:rsidRDefault="00CD7A2B" w:rsidP="00CD7A2B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8E568B">
              <w:rPr>
                <w:rFonts w:eastAsia="微軟正黑體" w:hint="eastAsia"/>
                <w:b/>
              </w:rPr>
              <w:t>中華民國刑法增訂第五章之一章名及第一百四十一條之一條文</w:t>
            </w:r>
            <w:r>
              <w:rPr>
                <w:rFonts w:eastAsia="微軟正黑體" w:hint="eastAsia"/>
                <w:b/>
              </w:rPr>
              <w:t>─</w:t>
            </w:r>
            <w:r w:rsidRPr="008E568B">
              <w:rPr>
                <w:rFonts w:eastAsia="微軟正黑體" w:hint="eastAsia"/>
                <w:b/>
              </w:rPr>
              <w:t>完成三讀</w:t>
            </w:r>
            <w:r>
              <w:rPr>
                <w:rFonts w:eastAsia="微軟正黑體" w:hint="eastAsia"/>
                <w:b/>
              </w:rPr>
              <w:t>─</w:t>
            </w:r>
          </w:p>
          <w:p w:rsidR="00CD7A2B" w:rsidRDefault="00CD7A2B" w:rsidP="00CD7A2B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jc w:val="right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　　　　　　　　　　　　　　　　　　　　　　　　　　　　　　（頁次：１６２－１９８）</w:t>
            </w:r>
          </w:p>
        </w:tc>
      </w:tr>
      <w:tr w:rsidR="00CD7A2B" w:rsidTr="00DC7764">
        <w:trPr>
          <w:trHeight w:val="16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D7A2B" w:rsidRDefault="00CD7A2B" w:rsidP="00CD7A2B">
            <w:pPr>
              <w:spacing w:beforeLines="50" w:before="159"/>
              <w:jc w:val="center"/>
            </w:pPr>
            <w:r w:rsidRPr="00891C6C">
              <w:rPr>
                <w:rFonts w:hint="eastAsia"/>
                <w:spacing w:val="90"/>
                <w:kern w:val="0"/>
                <w:fitText w:val="1049" w:id="-966644734"/>
              </w:rPr>
              <w:t>發言</w:t>
            </w:r>
            <w:r w:rsidRPr="00891C6C">
              <w:rPr>
                <w:rFonts w:hint="eastAsia"/>
                <w:spacing w:val="22"/>
                <w:kern w:val="0"/>
                <w:fitText w:val="1049" w:id="-966644734"/>
              </w:rPr>
              <w:t>者</w:t>
            </w:r>
          </w:p>
        </w:tc>
        <w:tc>
          <w:tcPr>
            <w:tcW w:w="786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7A2B" w:rsidRDefault="00CD7A2B" w:rsidP="00CD7A2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韓國瑜（主席）、</w:t>
            </w:r>
            <w:r w:rsidRPr="004847EC">
              <w:rPr>
                <w:rFonts w:hint="eastAsia"/>
              </w:rPr>
              <w:t>柯建銘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陳俊宇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蔡易餘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鍾佳濱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沈發惠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莊瑞雄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吳秉叡</w:t>
            </w:r>
            <w:r>
              <w:rPr>
                <w:rFonts w:hint="eastAsia"/>
              </w:rPr>
              <w:t>、</w:t>
            </w:r>
          </w:p>
          <w:p w:rsidR="00CD7A2B" w:rsidRDefault="00CD7A2B" w:rsidP="00CD7A2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4847EC">
              <w:rPr>
                <w:rFonts w:hint="eastAsia"/>
              </w:rPr>
              <w:t>沈伯洋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蘇巧慧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賴瑞隆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許宇甄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謝龍介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洪申翰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王鴻薇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林楚茵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葉元之</w:t>
            </w:r>
            <w:r>
              <w:rPr>
                <w:rFonts w:hint="eastAsia"/>
              </w:rPr>
              <w:t>、</w:t>
            </w:r>
          </w:p>
          <w:p w:rsidR="00CD7A2B" w:rsidRDefault="00CD7A2B" w:rsidP="00CD7A2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4847EC">
              <w:rPr>
                <w:rFonts w:hint="eastAsia"/>
              </w:rPr>
              <w:t>王世堅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楊瓊瓔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陳亭妃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張啓楷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李坤城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羅智強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林岱樺</w:t>
            </w:r>
            <w:r>
              <w:rPr>
                <w:rFonts w:hint="eastAsia"/>
              </w:rPr>
              <w:t>、</w:t>
            </w:r>
            <w:r w:rsidRPr="004847EC">
              <w:rPr>
                <w:rFonts w:hint="eastAsia"/>
              </w:rPr>
              <w:t>傅崐萁</w:t>
            </w:r>
          </w:p>
        </w:tc>
      </w:tr>
      <w:tr w:rsidR="00CD7A2B" w:rsidTr="00CD7A2B">
        <w:trPr>
          <w:trHeight w:val="737"/>
        </w:trPr>
        <w:tc>
          <w:tcPr>
            <w:tcW w:w="9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A2B" w:rsidRDefault="00CD7A2B" w:rsidP="00E25EB7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 w:rsidRPr="005943FA">
              <w:rPr>
                <w:rFonts w:eastAsia="微軟正黑體"/>
                <w:b/>
              </w:rPr>
              <w:t>附錄</w:t>
            </w:r>
            <w:r>
              <w:rPr>
                <w:rFonts w:eastAsia="微軟正黑體" w:hint="eastAsia"/>
                <w:b/>
              </w:rPr>
              <w:t xml:space="preserve">（後接第二冊）　　　　　　　　　　　　　　　　　　　　</w:t>
            </w:r>
            <w:r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>（頁次：１９９－５</w:t>
            </w:r>
            <w:r w:rsidR="00E25EB7">
              <w:rPr>
                <w:rFonts w:eastAsia="微軟正黑體" w:hint="eastAsia"/>
                <w:b/>
              </w:rPr>
              <w:t>４０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CD7A2B" w:rsidRPr="005943FA" w:rsidTr="00CD7A2B">
        <w:trPr>
          <w:trHeight w:hRule="exact" w:val="737"/>
        </w:trPr>
        <w:tc>
          <w:tcPr>
            <w:tcW w:w="129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7A2B" w:rsidRPr="005943FA" w:rsidRDefault="00CD7A2B" w:rsidP="00CD7A2B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891C6C">
              <w:rPr>
                <w:rFonts w:hint="eastAsia"/>
                <w:spacing w:val="90"/>
                <w:kern w:val="0"/>
                <w:fitText w:val="1049" w:id="-966644733"/>
              </w:rPr>
              <w:t>發言</w:t>
            </w:r>
            <w:r w:rsidRPr="00891C6C">
              <w:rPr>
                <w:rFonts w:hint="eastAsia"/>
                <w:spacing w:val="22"/>
                <w:kern w:val="0"/>
                <w:fitText w:val="1049" w:id="-966644733"/>
              </w:rPr>
              <w:t>者</w:t>
            </w:r>
          </w:p>
        </w:tc>
        <w:tc>
          <w:tcPr>
            <w:tcW w:w="7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7A2B" w:rsidRPr="005943FA" w:rsidRDefault="00CD7A2B" w:rsidP="00CD7A2B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hint="eastAsia"/>
              </w:rPr>
              <w:t>韓國瑜（主席）</w:t>
            </w:r>
          </w:p>
        </w:tc>
      </w:tr>
      <w:tr w:rsidR="00A43EA4" w:rsidTr="00DC7764">
        <w:trPr>
          <w:trHeight w:val="363"/>
        </w:trPr>
        <w:tc>
          <w:tcPr>
            <w:tcW w:w="12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A4" w:rsidRPr="004D7548" w:rsidRDefault="00A43EA4">
            <w:pPr>
              <w:jc w:val="distribute"/>
              <w:rPr>
                <w:kern w:val="0"/>
              </w:rPr>
            </w:pPr>
          </w:p>
        </w:tc>
        <w:tc>
          <w:tcPr>
            <w:tcW w:w="7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A4" w:rsidRDefault="00A43EA4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A43EA4" w:rsidRDefault="00B6296D" w:rsidP="00A43EA4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A43EA4" w:rsidSect="00E25EB7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543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2EA" w:rsidRDefault="006C02EA">
      <w:r>
        <w:separator/>
      </w:r>
    </w:p>
  </w:endnote>
  <w:endnote w:type="continuationSeparator" w:id="0">
    <w:p w:rsidR="006C02EA" w:rsidRDefault="006C0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B29" w:rsidRDefault="00891C6C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left:0;text-align:left;margin-left:0;margin-top:-9.3pt;width:453.55pt;height:31.5pt;z-index:251658752;mso-wrap-style:tight" filled="f" stroked="f">
          <v:textbox>
            <w:txbxContent>
              <w:p w:rsidR="00E25EB7" w:rsidRPr="00E25EB7" w:rsidRDefault="00E25EB7" w:rsidP="00E25EB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891C6C">
                  <w:rPr>
                    <w:noProof/>
                  </w:rPr>
                  <w:t>543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3" type="#_x0000_t202" style="position:absolute;left:0;text-align:left;margin-left:0;margin-top:-9.3pt;width:453.55pt;height:31.5pt;z-index:251657728;mso-wrap-style:tight" filled="f" stroked="f">
          <v:textbox>
            <w:txbxContent>
              <w:p w:rsidR="00A263C0" w:rsidRPr="00A263C0" w:rsidRDefault="00A263C0" w:rsidP="00A263C0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891C6C">
                  <w:rPr>
                    <w:noProof/>
                  </w:rPr>
                  <w:t>543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left:0;text-align:left;margin-left:0;margin-top:-9.3pt;width:453.55pt;height:31.5pt;z-index:251656704;mso-wrap-style:tight" filled="f" stroked="f">
          <v:textbox>
            <w:txbxContent>
              <w:p w:rsidR="004C2B29" w:rsidRPr="004C2B29" w:rsidRDefault="004C2B29" w:rsidP="004C2B29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891C6C">
                  <w:rPr>
                    <w:noProof/>
                  </w:rPr>
                  <w:t>543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2EA" w:rsidRDefault="006C02EA">
      <w:r>
        <w:separator/>
      </w:r>
    </w:p>
  </w:footnote>
  <w:footnote w:type="continuationSeparator" w:id="0">
    <w:p w:rsidR="006C02EA" w:rsidRDefault="006C02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4F4F73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3EA4"/>
    <w:rsid w:val="00030D39"/>
    <w:rsid w:val="00097C09"/>
    <w:rsid w:val="000B7FA3"/>
    <w:rsid w:val="001733D6"/>
    <w:rsid w:val="001D2170"/>
    <w:rsid w:val="0046327A"/>
    <w:rsid w:val="00493FCD"/>
    <w:rsid w:val="004C2B29"/>
    <w:rsid w:val="004D7548"/>
    <w:rsid w:val="004F4F73"/>
    <w:rsid w:val="005754B5"/>
    <w:rsid w:val="006A1E6F"/>
    <w:rsid w:val="006C02EA"/>
    <w:rsid w:val="007334A6"/>
    <w:rsid w:val="00751C9C"/>
    <w:rsid w:val="007647B2"/>
    <w:rsid w:val="0077706F"/>
    <w:rsid w:val="007C3893"/>
    <w:rsid w:val="007D4AF6"/>
    <w:rsid w:val="008724DB"/>
    <w:rsid w:val="00891C6C"/>
    <w:rsid w:val="009E3952"/>
    <w:rsid w:val="00A263C0"/>
    <w:rsid w:val="00A43EA4"/>
    <w:rsid w:val="00A77610"/>
    <w:rsid w:val="00B6296D"/>
    <w:rsid w:val="00BA3E1F"/>
    <w:rsid w:val="00C13800"/>
    <w:rsid w:val="00CD7A2B"/>
    <w:rsid w:val="00DA51DA"/>
    <w:rsid w:val="00DC7764"/>
    <w:rsid w:val="00E25EB7"/>
    <w:rsid w:val="00E4045E"/>
    <w:rsid w:val="00E93AB9"/>
    <w:rsid w:val="00F3043C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A43EA4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133</Words>
  <Characters>762</Characters>
  <Application>Microsoft Office Word</Application>
  <DocSecurity>0</DocSecurity>
  <Lines>6</Lines>
  <Paragraphs>1</Paragraphs>
  <ScaleCrop>false</ScaleCrop>
  <Company>ARES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第11屆第01會期第64期;出版日期:113年05月28日</dc:description>
  <cp:lastModifiedBy>user</cp:lastModifiedBy>
  <cp:revision>2</cp:revision>
  <cp:lastPrinted>2002-02-01T01:05:00Z</cp:lastPrinted>
  <dcterms:created xsi:type="dcterms:W3CDTF">2024-06-13T05:46:00Z</dcterms:created>
  <dcterms:modified xsi:type="dcterms:W3CDTF">2024-06-13T05:46:00Z</dcterms:modified>
</cp:coreProperties>
</file>