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521BD0" w:rsidTr="00521BD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 w:rsidR="00A50B1D">
              <w:rPr>
                <w:rFonts w:eastAsia="標楷體" w:hint="eastAsia"/>
              </w:rPr>
              <w:t>17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521BD0" w:rsidTr="00521BD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950" w:rsidRDefault="002D6950" w:rsidP="00F31BC2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施政質詢</w:t>
            </w:r>
          </w:p>
          <w:p w:rsidR="00521BD0" w:rsidRDefault="002D6950" w:rsidP="00F31BC2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D6950">
              <w:rPr>
                <w:rFonts w:eastAsia="微軟正黑體" w:hint="eastAsia"/>
                <w:b/>
              </w:rPr>
              <w:t>對行政院院長報告施政方針繼續質詢─繼續質詢─</w:t>
            </w:r>
            <w:r>
              <w:rPr>
                <w:rFonts w:eastAsia="微軟正黑體" w:hint="eastAsia"/>
                <w:b/>
              </w:rPr>
              <w:t xml:space="preserve">                </w:t>
            </w:r>
            <w:r>
              <w:rPr>
                <w:rFonts w:eastAsia="微軟正黑體" w:hint="eastAsia"/>
                <w:b/>
              </w:rPr>
              <w:t>（頁次：</w:t>
            </w:r>
            <w:r w:rsidR="00F31BC2">
              <w:rPr>
                <w:rFonts w:eastAsia="微軟正黑體" w:hint="eastAsia"/>
                <w:b/>
              </w:rPr>
              <w:t>８９</w:t>
            </w:r>
            <w:r>
              <w:rPr>
                <w:rFonts w:eastAsia="微軟正黑體" w:hint="eastAsia"/>
                <w:b/>
              </w:rPr>
              <w:t>－院</w:t>
            </w:r>
            <w:r w:rsidR="00F31BC2">
              <w:rPr>
                <w:rFonts w:eastAsia="微軟正黑體" w:hint="eastAsia"/>
                <w:b/>
              </w:rPr>
              <w:t>１７３</w:t>
            </w:r>
            <w:r w:rsidR="00521BD0">
              <w:rPr>
                <w:rFonts w:eastAsia="微軟正黑體" w:hint="eastAsia"/>
                <w:b/>
              </w:rPr>
              <w:t>）</w:t>
            </w:r>
          </w:p>
        </w:tc>
      </w:tr>
      <w:tr w:rsidR="00521BD0" w:rsidTr="006E552C">
        <w:trPr>
          <w:trHeight w:hRule="exact" w:val="126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1BD0" w:rsidRDefault="00521BD0" w:rsidP="00A50B1D">
            <w:pPr>
              <w:spacing w:beforeLines="50" w:before="159"/>
              <w:jc w:val="center"/>
            </w:pPr>
            <w:r w:rsidRPr="00F620BC">
              <w:rPr>
                <w:rFonts w:hint="eastAsia"/>
                <w:spacing w:val="90"/>
                <w:kern w:val="0"/>
                <w:fitText w:val="1049" w:id="-973228288"/>
              </w:rPr>
              <w:t>發言</w:t>
            </w:r>
            <w:r w:rsidRPr="00F620BC">
              <w:rPr>
                <w:rFonts w:hint="eastAsia"/>
                <w:spacing w:val="22"/>
                <w:kern w:val="0"/>
                <w:fitText w:val="1049" w:id="-9732282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E552C" w:rsidRDefault="002D6950" w:rsidP="002D6950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江</w:t>
            </w:r>
            <w:r w:rsidRPr="002D6950">
              <w:rPr>
                <w:rFonts w:hint="eastAsia"/>
              </w:rPr>
              <w:t>啟臣</w:t>
            </w:r>
            <w:r w:rsidR="005C13D9">
              <w:rPr>
                <w:rFonts w:hint="eastAsia"/>
              </w:rPr>
              <w:t>（主席）</w:t>
            </w:r>
            <w:r w:rsidR="00A50B1D">
              <w:rPr>
                <w:rFonts w:hint="eastAsia"/>
              </w:rPr>
              <w:t>、</w:t>
            </w:r>
            <w:r w:rsidRPr="002D6950">
              <w:rPr>
                <w:rFonts w:hint="eastAsia"/>
              </w:rPr>
              <w:t>陳秀寳</w:t>
            </w:r>
            <w:r>
              <w:rPr>
                <w:rFonts w:hint="eastAsia"/>
              </w:rPr>
              <w:t>、</w:t>
            </w:r>
            <w:r w:rsidRPr="002D6950">
              <w:rPr>
                <w:rFonts w:hint="eastAsia"/>
              </w:rPr>
              <w:t>葛如鈞</w:t>
            </w:r>
            <w:r w:rsidR="00CF2472">
              <w:rPr>
                <w:rFonts w:hint="eastAsia"/>
              </w:rPr>
              <w:t>、</w:t>
            </w:r>
            <w:r w:rsidR="00CF2472" w:rsidRPr="00CF2472">
              <w:rPr>
                <w:rFonts w:hint="eastAsia"/>
              </w:rPr>
              <w:t>黃建賓</w:t>
            </w:r>
            <w:r w:rsidR="00CF2472">
              <w:rPr>
                <w:rFonts w:hint="eastAsia"/>
              </w:rPr>
              <w:t>、</w:t>
            </w:r>
            <w:r w:rsidR="00CF2472" w:rsidRPr="00CF2472">
              <w:rPr>
                <w:rFonts w:hint="eastAsia"/>
              </w:rPr>
              <w:t>劉建國</w:t>
            </w:r>
            <w:r w:rsidR="00CF2472">
              <w:rPr>
                <w:rFonts w:hint="eastAsia"/>
              </w:rPr>
              <w:t>、</w:t>
            </w:r>
            <w:r w:rsidR="00CF2472" w:rsidRPr="00CF2472">
              <w:rPr>
                <w:rFonts w:hint="eastAsia"/>
              </w:rPr>
              <w:t>柯志恩</w:t>
            </w:r>
            <w:r w:rsidR="00CF2472">
              <w:rPr>
                <w:rFonts w:hint="eastAsia"/>
              </w:rPr>
              <w:t>、</w:t>
            </w:r>
            <w:r w:rsidR="00CF2472" w:rsidRPr="00CF2472">
              <w:rPr>
                <w:rFonts w:hint="eastAsia"/>
              </w:rPr>
              <w:t>沈伯洋</w:t>
            </w:r>
            <w:r w:rsidR="00CF2472">
              <w:rPr>
                <w:rFonts w:hint="eastAsia"/>
              </w:rPr>
              <w:t>、</w:t>
            </w:r>
            <w:r w:rsidR="00CF2472" w:rsidRPr="00CF2472">
              <w:rPr>
                <w:rFonts w:hint="eastAsia"/>
              </w:rPr>
              <w:t>萬美玲</w:t>
            </w:r>
            <w:r w:rsidR="006E552C">
              <w:rPr>
                <w:rFonts w:hint="eastAsia"/>
              </w:rPr>
              <w:t>、</w:t>
            </w:r>
          </w:p>
          <w:p w:rsidR="00521BD0" w:rsidRPr="005821EF" w:rsidRDefault="006E552C" w:rsidP="002D6950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吳沛憶、王鴻薇、范　雲、王育敏、李坤城、林憶君、王美惠、邱志偉</w:t>
            </w: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876D74">
        <w:trPr>
          <w:trHeight w:hRule="exact" w:val="1355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521BD0" w:rsidRDefault="00B6296D" w:rsidP="00521BD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21BD0" w:rsidSect="00F31BC2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36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059" w:rsidRDefault="00850059">
      <w:r>
        <w:separator/>
      </w:r>
    </w:p>
  </w:endnote>
  <w:endnote w:type="continuationSeparator" w:id="0">
    <w:p w:rsidR="00850059" w:rsidRDefault="0085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BC2" w:rsidRDefault="00F620BC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F31BC2" w:rsidRPr="00F31BC2" w:rsidRDefault="00F31BC2" w:rsidP="00F31BC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620BC">
                  <w:rPr>
                    <w:noProof/>
                  </w:rPr>
                  <w:t>336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059" w:rsidRDefault="00850059">
      <w:r>
        <w:separator/>
      </w:r>
    </w:p>
  </w:footnote>
  <w:footnote w:type="continuationSeparator" w:id="0">
    <w:p w:rsidR="00850059" w:rsidRDefault="00850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4F051E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BD0"/>
    <w:rsid w:val="00097C09"/>
    <w:rsid w:val="002D6950"/>
    <w:rsid w:val="002F3F50"/>
    <w:rsid w:val="00444AA6"/>
    <w:rsid w:val="0046327A"/>
    <w:rsid w:val="004E0B9D"/>
    <w:rsid w:val="004F051E"/>
    <w:rsid w:val="00521BD0"/>
    <w:rsid w:val="005821EF"/>
    <w:rsid w:val="005C13D9"/>
    <w:rsid w:val="0066631B"/>
    <w:rsid w:val="006E552C"/>
    <w:rsid w:val="007D4AF6"/>
    <w:rsid w:val="00850059"/>
    <w:rsid w:val="008724DB"/>
    <w:rsid w:val="00876D74"/>
    <w:rsid w:val="009D290B"/>
    <w:rsid w:val="009E3952"/>
    <w:rsid w:val="00A50B1D"/>
    <w:rsid w:val="00B6296D"/>
    <w:rsid w:val="00C13800"/>
    <w:rsid w:val="00C30BE6"/>
    <w:rsid w:val="00CF2472"/>
    <w:rsid w:val="00F31BC2"/>
    <w:rsid w:val="00F620BC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521BD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>ARES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第11屆第01會期第67期;出版日期:113年05月31日</dc:description>
  <cp:lastModifiedBy>user</cp:lastModifiedBy>
  <cp:revision>2</cp:revision>
  <cp:lastPrinted>2002-02-01T01:05:00Z</cp:lastPrinted>
  <dcterms:created xsi:type="dcterms:W3CDTF">2024-06-21T01:52:00Z</dcterms:created>
  <dcterms:modified xsi:type="dcterms:W3CDTF">2024-06-21T01:52:00Z</dcterms:modified>
</cp:coreProperties>
</file>