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521BD0" w:rsidTr="00521BD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 w:rsidR="00A50B1D">
              <w:rPr>
                <w:rFonts w:eastAsia="標楷體" w:hint="eastAsia"/>
              </w:rPr>
              <w:t>17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521BD0" w:rsidTr="00521BD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C0" w:rsidRDefault="00235AC3" w:rsidP="002A2CC0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235AC3">
              <w:rPr>
                <w:rFonts w:eastAsia="微軟正黑體" w:hint="eastAsia"/>
                <w:b/>
              </w:rPr>
              <w:t>本院民進黨黨團針對立法院第</w:t>
            </w:r>
            <w:r w:rsidRPr="00235AC3">
              <w:rPr>
                <w:rFonts w:eastAsia="微軟正黑體"/>
                <w:b/>
              </w:rPr>
              <w:t>11</w:t>
            </w:r>
            <w:r w:rsidRPr="00235AC3">
              <w:rPr>
                <w:rFonts w:eastAsia="微軟正黑體"/>
                <w:b/>
              </w:rPr>
              <w:t>屆第</w:t>
            </w:r>
            <w:r w:rsidRPr="00235AC3">
              <w:rPr>
                <w:rFonts w:eastAsia="微軟正黑體"/>
                <w:b/>
              </w:rPr>
              <w:t>l</w:t>
            </w:r>
            <w:r w:rsidRPr="00235AC3">
              <w:rPr>
                <w:rFonts w:eastAsia="微軟正黑體"/>
                <w:b/>
              </w:rPr>
              <w:t>會期第</w:t>
            </w:r>
            <w:r w:rsidRPr="00235AC3">
              <w:rPr>
                <w:rFonts w:eastAsia="微軟正黑體"/>
                <w:b/>
              </w:rPr>
              <w:t>16</w:t>
            </w:r>
            <w:r w:rsidRPr="00235AC3">
              <w:rPr>
                <w:rFonts w:eastAsia="微軟正黑體"/>
                <w:b/>
              </w:rPr>
              <w:t>次會議報告事項第</w:t>
            </w:r>
            <w:r w:rsidRPr="00235AC3">
              <w:rPr>
                <w:rFonts w:eastAsia="微軟正黑體"/>
                <w:b/>
              </w:rPr>
              <w:t>18</w:t>
            </w:r>
            <w:r w:rsidRPr="00235AC3">
              <w:rPr>
                <w:rFonts w:eastAsia="微軟正黑體"/>
                <w:b/>
              </w:rPr>
              <w:t>案、第</w:t>
            </w:r>
            <w:r w:rsidRPr="00235AC3">
              <w:rPr>
                <w:rFonts w:eastAsia="微軟正黑體"/>
                <w:b/>
              </w:rPr>
              <w:t>39</w:t>
            </w:r>
            <w:r w:rsidRPr="00235AC3">
              <w:rPr>
                <w:rFonts w:eastAsia="微軟正黑體"/>
                <w:b/>
              </w:rPr>
              <w:t>案、第</w:t>
            </w:r>
            <w:r w:rsidRPr="00235AC3">
              <w:rPr>
                <w:rFonts w:eastAsia="微軟正黑體"/>
                <w:b/>
              </w:rPr>
              <w:t>40</w:t>
            </w:r>
            <w:r w:rsidRPr="00235AC3">
              <w:rPr>
                <w:rFonts w:eastAsia="微軟正黑體"/>
                <w:b/>
              </w:rPr>
              <w:t>案、第</w:t>
            </w:r>
            <w:r w:rsidRPr="00235AC3">
              <w:rPr>
                <w:rFonts w:eastAsia="微軟正黑體"/>
                <w:b/>
              </w:rPr>
              <w:t>41</w:t>
            </w:r>
            <w:r w:rsidRPr="00235AC3">
              <w:rPr>
                <w:rFonts w:eastAsia="微軟正黑體"/>
                <w:b/>
              </w:rPr>
              <w:t>案、第</w:t>
            </w:r>
            <w:r w:rsidRPr="00235AC3">
              <w:rPr>
                <w:rFonts w:eastAsia="微軟正黑體"/>
                <w:b/>
              </w:rPr>
              <w:t>42</w:t>
            </w:r>
            <w:r w:rsidRPr="00235AC3">
              <w:rPr>
                <w:rFonts w:eastAsia="微軟正黑體"/>
                <w:b/>
              </w:rPr>
              <w:t>案、第</w:t>
            </w:r>
            <w:r w:rsidRPr="00235AC3">
              <w:rPr>
                <w:rFonts w:eastAsia="微軟正黑體"/>
                <w:b/>
              </w:rPr>
              <w:t>43</w:t>
            </w:r>
            <w:r w:rsidRPr="00235AC3">
              <w:rPr>
                <w:rFonts w:eastAsia="微軟正黑體"/>
                <w:b/>
              </w:rPr>
              <w:t>案、第</w:t>
            </w:r>
            <w:r w:rsidRPr="00235AC3">
              <w:rPr>
                <w:rFonts w:eastAsia="微軟正黑體"/>
                <w:b/>
              </w:rPr>
              <w:t>84</w:t>
            </w:r>
            <w:r w:rsidRPr="00235AC3">
              <w:rPr>
                <w:rFonts w:eastAsia="微軟正黑體"/>
                <w:b/>
              </w:rPr>
              <w:t>案，院會所作決定，提出復議。是否有當，敬請公決</w:t>
            </w:r>
            <w:r w:rsidR="00BB6AA6" w:rsidRPr="002D6950">
              <w:rPr>
                <w:rFonts w:eastAsia="微軟正黑體" w:hint="eastAsia"/>
                <w:b/>
              </w:rPr>
              <w:t>─</w:t>
            </w:r>
            <w:r w:rsidRPr="00235AC3">
              <w:rPr>
                <w:rFonts w:eastAsia="微軟正黑體"/>
                <w:b/>
              </w:rPr>
              <w:t>另定期處理</w:t>
            </w:r>
            <w:r w:rsidR="00BB6AA6" w:rsidRPr="002D6950">
              <w:rPr>
                <w:rFonts w:eastAsia="微軟正黑體" w:hint="eastAsia"/>
                <w:b/>
              </w:rPr>
              <w:t>─</w:t>
            </w:r>
          </w:p>
          <w:p w:rsidR="00521BD0" w:rsidRDefault="002D6950" w:rsidP="002A2CC0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</w:t>
            </w:r>
            <w:r w:rsidR="00235AC3">
              <w:rPr>
                <w:rFonts w:eastAsia="微軟正黑體" w:hint="eastAsia"/>
                <w:b/>
              </w:rPr>
              <w:t xml:space="preserve">                                              </w:t>
            </w:r>
            <w:r w:rsidR="002A2CC0">
              <w:rPr>
                <w:rFonts w:eastAsia="微軟正黑體" w:hint="eastAsia"/>
                <w:b/>
              </w:rPr>
              <w:t xml:space="preserve">        </w:t>
            </w:r>
            <w:r w:rsidR="00235AC3">
              <w:rPr>
                <w:rFonts w:eastAsia="微軟正黑體" w:hint="eastAsia"/>
                <w:b/>
              </w:rPr>
              <w:t xml:space="preserve">    </w:t>
            </w:r>
            <w:r w:rsidR="002A2CC0">
              <w:rPr>
                <w:rFonts w:eastAsia="微軟正黑體" w:hint="eastAsia"/>
                <w:b/>
              </w:rPr>
              <w:t xml:space="preserve"> </w:t>
            </w:r>
            <w:r w:rsidR="00235AC3">
              <w:rPr>
                <w:rFonts w:eastAsia="微軟正黑體" w:hint="eastAsia"/>
                <w:b/>
              </w:rPr>
              <w:t>（頁次：</w:t>
            </w:r>
            <w:r w:rsidR="002F7462">
              <w:rPr>
                <w:rFonts w:eastAsia="微軟正黑體" w:hint="eastAsia"/>
                <w:b/>
              </w:rPr>
              <w:t>１７３</w:t>
            </w:r>
            <w:r w:rsidR="00235AC3">
              <w:rPr>
                <w:rFonts w:eastAsia="微軟正黑體" w:hint="eastAsia"/>
                <w:b/>
              </w:rPr>
              <w:t>－</w:t>
            </w:r>
            <w:r w:rsidR="002F7462">
              <w:rPr>
                <w:rFonts w:eastAsia="微軟正黑體" w:hint="eastAsia"/>
                <w:b/>
              </w:rPr>
              <w:t>１７４</w:t>
            </w:r>
            <w:r w:rsidR="00521BD0">
              <w:rPr>
                <w:rFonts w:eastAsia="微軟正黑體" w:hint="eastAsia"/>
                <w:b/>
              </w:rPr>
              <w:t>）</w:t>
            </w:r>
          </w:p>
        </w:tc>
      </w:tr>
      <w:tr w:rsidR="00521BD0" w:rsidTr="00235AC3">
        <w:trPr>
          <w:trHeight w:hRule="exact" w:val="74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1BD0" w:rsidRDefault="00521BD0" w:rsidP="00A50B1D">
            <w:pPr>
              <w:spacing w:beforeLines="50" w:before="159"/>
              <w:jc w:val="center"/>
            </w:pPr>
            <w:r w:rsidRPr="00DE4520">
              <w:rPr>
                <w:rFonts w:hint="eastAsia"/>
                <w:spacing w:val="90"/>
                <w:kern w:val="0"/>
                <w:fitText w:val="1049" w:id="-973228288"/>
              </w:rPr>
              <w:t>發言</w:t>
            </w:r>
            <w:r w:rsidRPr="00DE4520">
              <w:rPr>
                <w:rFonts w:hint="eastAsia"/>
                <w:spacing w:val="22"/>
                <w:kern w:val="0"/>
                <w:fitText w:val="1049" w:id="-97322828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21BD0" w:rsidRPr="005821EF" w:rsidRDefault="002D6950" w:rsidP="00235AC3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江</w:t>
            </w:r>
            <w:r w:rsidRPr="002D6950">
              <w:rPr>
                <w:rFonts w:hint="eastAsia"/>
              </w:rPr>
              <w:t>啟臣</w:t>
            </w:r>
            <w:r w:rsidR="005C13D9">
              <w:rPr>
                <w:rFonts w:hint="eastAsia"/>
              </w:rPr>
              <w:t>（主席）</w:t>
            </w: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35AC3" w:rsidTr="00521BD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5AC3" w:rsidRDefault="00235AC3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35AC3" w:rsidRDefault="00235AC3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521BD0" w:rsidTr="002A2CC0">
        <w:trPr>
          <w:trHeight w:hRule="exact" w:val="726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BD0" w:rsidRDefault="00521BD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BD0" w:rsidRDefault="00521BD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521BD0" w:rsidRDefault="00B6296D" w:rsidP="00521BD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521BD0" w:rsidSect="002F7462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3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9CF" w:rsidRDefault="001339CF">
      <w:r>
        <w:separator/>
      </w:r>
    </w:p>
  </w:endnote>
  <w:endnote w:type="continuationSeparator" w:id="0">
    <w:p w:rsidR="001339CF" w:rsidRDefault="0013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462" w:rsidRDefault="00DE4520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2F7462" w:rsidRPr="002F7462" w:rsidRDefault="002F7462" w:rsidP="002F7462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DE4520">
                  <w:rPr>
                    <w:noProof/>
                  </w:rPr>
                  <w:t>337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9CF" w:rsidRDefault="001339CF">
      <w:r>
        <w:separator/>
      </w:r>
    </w:p>
  </w:footnote>
  <w:footnote w:type="continuationSeparator" w:id="0">
    <w:p w:rsidR="001339CF" w:rsidRDefault="001339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4F051E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BD0"/>
    <w:rsid w:val="00097C09"/>
    <w:rsid w:val="001339CF"/>
    <w:rsid w:val="00235AC3"/>
    <w:rsid w:val="002A2CC0"/>
    <w:rsid w:val="002D6950"/>
    <w:rsid w:val="002F3F50"/>
    <w:rsid w:val="002F7462"/>
    <w:rsid w:val="00444AA6"/>
    <w:rsid w:val="0046327A"/>
    <w:rsid w:val="004F051E"/>
    <w:rsid w:val="00521BD0"/>
    <w:rsid w:val="005821EF"/>
    <w:rsid w:val="005C13D9"/>
    <w:rsid w:val="0066631B"/>
    <w:rsid w:val="006E552C"/>
    <w:rsid w:val="007D4AF6"/>
    <w:rsid w:val="008724DB"/>
    <w:rsid w:val="009D290B"/>
    <w:rsid w:val="009E3952"/>
    <w:rsid w:val="00A50B1D"/>
    <w:rsid w:val="00A9404A"/>
    <w:rsid w:val="00B6296D"/>
    <w:rsid w:val="00BB6AA6"/>
    <w:rsid w:val="00C13800"/>
    <w:rsid w:val="00C30BE6"/>
    <w:rsid w:val="00CF2472"/>
    <w:rsid w:val="00DE452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521BD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>ARES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第11屆第01會期第67期;出版日期:113年05月31日</dc:description>
  <cp:lastModifiedBy>user</cp:lastModifiedBy>
  <cp:revision>2</cp:revision>
  <cp:lastPrinted>2002-02-01T01:05:00Z</cp:lastPrinted>
  <dcterms:created xsi:type="dcterms:W3CDTF">2024-06-21T01:52:00Z</dcterms:created>
  <dcterms:modified xsi:type="dcterms:W3CDTF">2024-06-21T01:52:00Z</dcterms:modified>
</cp:coreProperties>
</file>