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6A1F04" w:rsidTr="006A1F04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18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6A1F04" w:rsidTr="006A1F04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F04" w:rsidRDefault="006A1F04" w:rsidP="008F7F18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施政質詢</w:t>
            </w:r>
          </w:p>
          <w:p w:rsidR="006A1F04" w:rsidRDefault="006A1F04" w:rsidP="008F7F18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對行政院院長報告施政方針繼續質詢─繼續質詢─　　　　　　　　（頁次：</w:t>
            </w:r>
            <w:r w:rsidR="008F7F18">
              <w:rPr>
                <w:rFonts w:eastAsia="微軟正黑體" w:hint="eastAsia"/>
                <w:b/>
              </w:rPr>
              <w:t>１０５</w:t>
            </w:r>
            <w:r>
              <w:rPr>
                <w:rFonts w:eastAsia="微軟正黑體" w:hint="eastAsia"/>
                <w:b/>
              </w:rPr>
              <w:t>－</w:t>
            </w:r>
            <w:r w:rsidR="008F7F18">
              <w:rPr>
                <w:rFonts w:eastAsia="微軟正黑體" w:hint="eastAsia"/>
                <w:b/>
              </w:rPr>
              <w:t>２００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6A1F04" w:rsidTr="008C5FE5">
        <w:trPr>
          <w:trHeight w:hRule="exact" w:val="111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A1F04" w:rsidRDefault="006A1F04" w:rsidP="001A3736">
            <w:pPr>
              <w:spacing w:beforeLines="50" w:before="159"/>
              <w:jc w:val="center"/>
            </w:pPr>
            <w:r w:rsidRPr="00FE4736">
              <w:rPr>
                <w:rFonts w:hint="eastAsia"/>
                <w:spacing w:val="90"/>
                <w:kern w:val="0"/>
                <w:fitText w:val="1049" w:id="-963260672"/>
              </w:rPr>
              <w:t>發言</w:t>
            </w:r>
            <w:r w:rsidRPr="00FE4736">
              <w:rPr>
                <w:rFonts w:hint="eastAsia"/>
                <w:spacing w:val="22"/>
                <w:kern w:val="0"/>
                <w:fitText w:val="1049" w:id="-96326067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F7F18" w:rsidRDefault="006A1F04" w:rsidP="008F7F1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韓國瑜（主席）、江啟臣（主席）、</w:t>
            </w:r>
            <w:r w:rsidR="000145ED" w:rsidRPr="000145ED">
              <w:rPr>
                <w:rFonts w:hint="eastAsia"/>
              </w:rPr>
              <w:t>廖偉翔</w:t>
            </w:r>
            <w:r w:rsidR="000145ED">
              <w:rPr>
                <w:rFonts w:hint="eastAsia"/>
              </w:rPr>
              <w:t>、</w:t>
            </w:r>
            <w:r w:rsidR="000145ED" w:rsidRPr="000145ED">
              <w:rPr>
                <w:rFonts w:hint="eastAsia"/>
              </w:rPr>
              <w:t>林楚茵</w:t>
            </w:r>
            <w:r w:rsidR="000145ED">
              <w:rPr>
                <w:rFonts w:hint="eastAsia"/>
              </w:rPr>
              <w:t>、</w:t>
            </w:r>
            <w:r w:rsidR="000145ED" w:rsidRPr="000145ED">
              <w:rPr>
                <w:rFonts w:hint="eastAsia"/>
              </w:rPr>
              <w:t>陳超明</w:t>
            </w:r>
            <w:r w:rsidR="000145ED">
              <w:rPr>
                <w:rFonts w:hint="eastAsia"/>
              </w:rPr>
              <w:t>、</w:t>
            </w:r>
            <w:r>
              <w:rPr>
                <w:rFonts w:hint="eastAsia"/>
              </w:rPr>
              <w:t>王世堅、李彥秀、</w:t>
            </w:r>
          </w:p>
          <w:p w:rsidR="006A1F04" w:rsidRDefault="006A1F04" w:rsidP="008F7F1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陳雪生、蔡易餘</w:t>
            </w:r>
            <w:r w:rsidR="000145ED">
              <w:rPr>
                <w:rFonts w:hint="eastAsia"/>
              </w:rPr>
              <w:t>、</w:t>
            </w:r>
            <w:r>
              <w:rPr>
                <w:rFonts w:hint="eastAsia"/>
              </w:rPr>
              <w:t>林岱樺、林沛祥、牛煦庭、何欣純、陳玉珍、陳菁徽</w:t>
            </w: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Pr="008C5FE5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6A1F04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6A1F04" w:rsidTr="008F7F18">
        <w:trPr>
          <w:trHeight w:hRule="exact" w:val="1495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F04" w:rsidRDefault="006A1F04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F04" w:rsidRDefault="006A1F04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6A1F04" w:rsidRDefault="00B6296D" w:rsidP="006A1F04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6A1F04" w:rsidSect="008F7F18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28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C98" w:rsidRDefault="00282C98">
      <w:r>
        <w:separator/>
      </w:r>
    </w:p>
  </w:endnote>
  <w:endnote w:type="continuationSeparator" w:id="0">
    <w:p w:rsidR="00282C98" w:rsidRDefault="00282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F18" w:rsidRDefault="00FE473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8F7F18" w:rsidRPr="008F7F18" w:rsidRDefault="008F7F18" w:rsidP="008F7F18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FE4736">
                  <w:rPr>
                    <w:noProof/>
                  </w:rPr>
                  <w:t>328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C98" w:rsidRDefault="00282C98">
      <w:r>
        <w:separator/>
      </w:r>
    </w:p>
  </w:footnote>
  <w:footnote w:type="continuationSeparator" w:id="0">
    <w:p w:rsidR="00282C98" w:rsidRDefault="00282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1A3736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1F04"/>
    <w:rsid w:val="000145ED"/>
    <w:rsid w:val="00097C09"/>
    <w:rsid w:val="001A3736"/>
    <w:rsid w:val="00282C98"/>
    <w:rsid w:val="0046327A"/>
    <w:rsid w:val="00530BA0"/>
    <w:rsid w:val="006A1F04"/>
    <w:rsid w:val="007D4AF6"/>
    <w:rsid w:val="008724DB"/>
    <w:rsid w:val="008C5FE5"/>
    <w:rsid w:val="008F7F18"/>
    <w:rsid w:val="009E3952"/>
    <w:rsid w:val="00B6296D"/>
    <w:rsid w:val="00C13800"/>
    <w:rsid w:val="00DD5CAC"/>
    <w:rsid w:val="00FC0952"/>
    <w:rsid w:val="00FE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6A1F04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27</Words>
  <Characters>157</Characters>
  <Application>Microsoft Office Word</Application>
  <DocSecurity>0</DocSecurity>
  <Lines>1</Lines>
  <Paragraphs>1</Paragraphs>
  <ScaleCrop>false</ScaleCrop>
  <Company>ARES</Company>
  <LinksUpToDate>false</LinksUpToDate>
  <CharactersWithSpaces>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第11屆第01會期第78期;出版日期:113年06月18日</dc:description>
  <cp:lastModifiedBy>user</cp:lastModifiedBy>
  <cp:revision>2</cp:revision>
  <cp:lastPrinted>2002-02-01T01:05:00Z</cp:lastPrinted>
  <dcterms:created xsi:type="dcterms:W3CDTF">2024-06-28T02:28:00Z</dcterms:created>
  <dcterms:modified xsi:type="dcterms:W3CDTF">2024-06-28T02:28:00Z</dcterms:modified>
</cp:coreProperties>
</file>