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521BD0" w:rsidTr="00521BD0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1BD0" w:rsidRDefault="00521BD0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11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會期第</w:t>
            </w:r>
            <w:r w:rsidR="00616A5F">
              <w:rPr>
                <w:rFonts w:eastAsia="標楷體" w:hint="eastAsia"/>
              </w:rPr>
              <w:t>18</w:t>
            </w:r>
            <w:r>
              <w:rPr>
                <w:rFonts w:eastAsia="標楷體" w:hint="eastAsia"/>
              </w:rPr>
              <w:t>次會議紀錄</w:t>
            </w:r>
          </w:p>
        </w:tc>
      </w:tr>
      <w:tr w:rsidR="00521BD0" w:rsidTr="00521BD0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1BD0" w:rsidRDefault="00FE0B0A" w:rsidP="006D601C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FE0B0A">
              <w:rPr>
                <w:rFonts w:eastAsia="微軟正黑體" w:hint="eastAsia"/>
                <w:b/>
              </w:rPr>
              <w:t>國是論壇</w:t>
            </w:r>
            <w:r w:rsidR="00521BD0">
              <w:rPr>
                <w:rFonts w:eastAsia="微軟正黑體" w:hint="eastAsia"/>
                <w:b/>
              </w:rPr>
              <w:t xml:space="preserve">　　</w:t>
            </w:r>
            <w:r w:rsidR="00144618">
              <w:rPr>
                <w:rFonts w:eastAsia="微軟正黑體" w:hint="eastAsia"/>
                <w:b/>
              </w:rPr>
              <w:t xml:space="preserve">　　</w:t>
            </w:r>
            <w:r>
              <w:rPr>
                <w:rFonts w:eastAsia="微軟正黑體" w:hint="eastAsia"/>
                <w:b/>
              </w:rPr>
              <w:t xml:space="preserve">                           </w:t>
            </w:r>
            <w:r w:rsidR="008A2236">
              <w:rPr>
                <w:rFonts w:eastAsia="微軟正黑體" w:hint="eastAsia"/>
                <w:b/>
              </w:rPr>
              <w:t xml:space="preserve">      </w:t>
            </w:r>
            <w:r>
              <w:rPr>
                <w:rFonts w:eastAsia="微軟正黑體" w:hint="eastAsia"/>
                <w:b/>
              </w:rPr>
              <w:t xml:space="preserve">     </w:t>
            </w:r>
            <w:r w:rsidR="006D601C">
              <w:rPr>
                <w:rFonts w:eastAsia="微軟正黑體" w:hint="eastAsia"/>
                <w:b/>
              </w:rPr>
              <w:t xml:space="preserve">      </w:t>
            </w:r>
            <w:r w:rsidR="00D40DF8">
              <w:rPr>
                <w:rFonts w:eastAsia="微軟正黑體" w:hint="eastAsia"/>
                <w:b/>
              </w:rPr>
              <w:t>（頁次：</w:t>
            </w:r>
            <w:r w:rsidR="006D601C">
              <w:rPr>
                <w:rFonts w:eastAsia="微軟正黑體" w:hint="eastAsia"/>
                <w:b/>
              </w:rPr>
              <w:t>２０</w:t>
            </w:r>
            <w:r>
              <w:rPr>
                <w:rFonts w:eastAsia="微軟正黑體" w:hint="eastAsia"/>
                <w:b/>
              </w:rPr>
              <w:t>１－</w:t>
            </w:r>
            <w:r w:rsidR="006D601C">
              <w:rPr>
                <w:rFonts w:eastAsia="微軟正黑體" w:hint="eastAsia"/>
                <w:b/>
              </w:rPr>
              <w:t>２０４</w:t>
            </w:r>
            <w:r w:rsidR="00521BD0">
              <w:rPr>
                <w:rFonts w:eastAsia="微軟正黑體" w:hint="eastAsia"/>
                <w:b/>
              </w:rPr>
              <w:t>）</w:t>
            </w:r>
          </w:p>
        </w:tc>
      </w:tr>
      <w:tr w:rsidR="00521BD0" w:rsidTr="00244CCB">
        <w:trPr>
          <w:trHeight w:hRule="exact" w:val="1474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21BD0" w:rsidRDefault="00521BD0" w:rsidP="00244CCB">
            <w:pPr>
              <w:spacing w:beforeLines="50" w:before="159"/>
              <w:jc w:val="center"/>
            </w:pPr>
            <w:r w:rsidRPr="00D509C6">
              <w:rPr>
                <w:rFonts w:hint="eastAsia"/>
                <w:spacing w:val="90"/>
                <w:kern w:val="0"/>
                <w:fitText w:val="1049" w:id="-973228288"/>
              </w:rPr>
              <w:t>發言</w:t>
            </w:r>
            <w:r w:rsidRPr="00D509C6">
              <w:rPr>
                <w:rFonts w:hint="eastAsia"/>
                <w:spacing w:val="22"/>
                <w:kern w:val="0"/>
                <w:fitText w:val="1049" w:id="-973228288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21BD0" w:rsidRDefault="005C13D9" w:rsidP="003D60C8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韓國瑜（主席）</w:t>
            </w:r>
            <w:r w:rsidR="00AE1A8B">
              <w:rPr>
                <w:rFonts w:hint="eastAsia"/>
              </w:rPr>
              <w:t>、</w:t>
            </w:r>
            <w:r w:rsidR="00AE1A8B" w:rsidRPr="00AE1A8B">
              <w:rPr>
                <w:rFonts w:hint="eastAsia"/>
              </w:rPr>
              <w:t>陳冠廷</w:t>
            </w:r>
            <w:r w:rsidR="00AE1A8B">
              <w:rPr>
                <w:rFonts w:hint="eastAsia"/>
              </w:rPr>
              <w:t>、</w:t>
            </w:r>
            <w:r w:rsidR="003D60C8" w:rsidRPr="003D60C8">
              <w:rPr>
                <w:rFonts w:hint="eastAsia"/>
              </w:rPr>
              <w:t>謝龍介</w:t>
            </w:r>
            <w:r w:rsidR="003D60C8">
              <w:rPr>
                <w:rFonts w:hint="eastAsia"/>
              </w:rPr>
              <w:t>、</w:t>
            </w:r>
            <w:r w:rsidR="003D60C8" w:rsidRPr="003D60C8">
              <w:rPr>
                <w:rFonts w:hint="eastAsia"/>
              </w:rPr>
              <w:t>羅智強</w:t>
            </w:r>
            <w:r w:rsidR="003D60C8">
              <w:rPr>
                <w:rFonts w:hint="eastAsia"/>
              </w:rPr>
              <w:t>、</w:t>
            </w:r>
            <w:r w:rsidR="003D60C8" w:rsidRPr="003D60C8">
              <w:rPr>
                <w:rFonts w:hint="eastAsia"/>
              </w:rPr>
              <w:t>陳菁徽</w:t>
            </w:r>
            <w:r w:rsidR="003D60C8">
              <w:rPr>
                <w:rFonts w:hint="eastAsia"/>
              </w:rPr>
              <w:t>、</w:t>
            </w:r>
            <w:r w:rsidR="003D60C8" w:rsidRPr="003D60C8">
              <w:rPr>
                <w:rFonts w:hint="eastAsia"/>
              </w:rPr>
              <w:t>麥玉珍</w:t>
            </w:r>
          </w:p>
        </w:tc>
      </w:tr>
      <w:tr w:rsidR="00521BD0" w:rsidTr="00521BD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21BD0" w:rsidTr="00521BD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21BD0" w:rsidTr="00521BD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Pr="003D60C8" w:rsidRDefault="00521BD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21BD0" w:rsidTr="00521BD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21BD0" w:rsidTr="00521BD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21BD0" w:rsidTr="00521BD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21BD0" w:rsidTr="00521BD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21BD0" w:rsidTr="00521BD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21BD0" w:rsidTr="00521BD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21BD0" w:rsidTr="00521BD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21BD0" w:rsidTr="00521BD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21BD0" w:rsidTr="00521BD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21BD0" w:rsidTr="00521BD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21BD0" w:rsidTr="00521BD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BD0" w:rsidRDefault="00521BD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BD0" w:rsidRDefault="00521BD0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521BD0" w:rsidRDefault="00B6296D" w:rsidP="00521BD0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521BD0" w:rsidSect="00683359">
      <w:headerReference w:type="default" r:id="rId8"/>
      <w:footerReference w:type="default" r:id="rId9"/>
      <w:pgSz w:w="11906" w:h="16838" w:code="9"/>
      <w:pgMar w:top="1985" w:right="1418" w:bottom="1418" w:left="1418" w:header="1418" w:footer="851" w:gutter="0"/>
      <w:pgNumType w:start="329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02F3" w:rsidRDefault="000202F3">
      <w:r>
        <w:separator/>
      </w:r>
    </w:p>
  </w:endnote>
  <w:endnote w:type="continuationSeparator" w:id="0">
    <w:p w:rsidR="000202F3" w:rsidRDefault="00020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01C" w:rsidRDefault="00D509C6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0;margin-top:-9.3pt;width:453.55pt;height:31.5pt;z-index:251658240;mso-wrap-style:tight" filled="f" stroked="f">
          <v:textbox>
            <w:txbxContent>
              <w:p w:rsidR="00683359" w:rsidRPr="00683359" w:rsidRDefault="00683359" w:rsidP="00683359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D509C6">
                  <w:rPr>
                    <w:noProof/>
                  </w:rPr>
                  <w:t>329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>
        <v:shape id="_x0000_s2051" type="#_x0000_t202" style="position:absolute;left:0;text-align:left;margin-left:0;margin-top:-9.3pt;width:453.55pt;height:31.5pt;z-index:251657216;mso-wrap-style:tight" filled="f" stroked="f">
          <v:textbox>
            <w:txbxContent>
              <w:p w:rsidR="006D601C" w:rsidRPr="006D601C" w:rsidRDefault="006D601C" w:rsidP="006D601C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D509C6">
                  <w:rPr>
                    <w:noProof/>
                  </w:rPr>
                  <w:t>329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02F3" w:rsidRDefault="000202F3">
      <w:r>
        <w:separator/>
      </w:r>
    </w:p>
  </w:footnote>
  <w:footnote w:type="continuationSeparator" w:id="0">
    <w:p w:rsidR="000202F3" w:rsidRDefault="000202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96D" w:rsidRDefault="00B6296D" w:rsidP="004F051E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1BD0"/>
    <w:rsid w:val="000202F3"/>
    <w:rsid w:val="00097C09"/>
    <w:rsid w:val="00144618"/>
    <w:rsid w:val="00242955"/>
    <w:rsid w:val="00244CCB"/>
    <w:rsid w:val="002E068E"/>
    <w:rsid w:val="003D60C8"/>
    <w:rsid w:val="00407B14"/>
    <w:rsid w:val="0043115C"/>
    <w:rsid w:val="00444AA6"/>
    <w:rsid w:val="0046327A"/>
    <w:rsid w:val="004B22D7"/>
    <w:rsid w:val="004F051E"/>
    <w:rsid w:val="00521BD0"/>
    <w:rsid w:val="00535BDD"/>
    <w:rsid w:val="005C13D9"/>
    <w:rsid w:val="00616A5F"/>
    <w:rsid w:val="00683359"/>
    <w:rsid w:val="006D601C"/>
    <w:rsid w:val="007D4AF6"/>
    <w:rsid w:val="008724DB"/>
    <w:rsid w:val="008A2236"/>
    <w:rsid w:val="009E3952"/>
    <w:rsid w:val="00A3503A"/>
    <w:rsid w:val="00AE1A8B"/>
    <w:rsid w:val="00B6296D"/>
    <w:rsid w:val="00C13800"/>
    <w:rsid w:val="00D01ECC"/>
    <w:rsid w:val="00D40DF8"/>
    <w:rsid w:val="00D509C6"/>
    <w:rsid w:val="00FC0952"/>
    <w:rsid w:val="00FE0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521BD0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81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24</Words>
  <Characters>139</Characters>
  <Application>Microsoft Office Word</Application>
  <DocSecurity>0</DocSecurity>
  <Lines>1</Lines>
  <Paragraphs>1</Paragraphs>
  <ScaleCrop>false</ScaleCrop>
  <Company>ARES</Company>
  <LinksUpToDate>false</LinksUpToDate>
  <CharactersWithSpaces>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第11屆第01會期第67期;出版日期:113年05月31日</dc:description>
  <cp:lastModifiedBy>user</cp:lastModifiedBy>
  <cp:revision>2</cp:revision>
  <cp:lastPrinted>2002-02-01T01:05:00Z</cp:lastPrinted>
  <dcterms:created xsi:type="dcterms:W3CDTF">2024-06-28T02:28:00Z</dcterms:created>
  <dcterms:modified xsi:type="dcterms:W3CDTF">2024-06-28T02:28:00Z</dcterms:modified>
</cp:coreProperties>
</file>