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5F7" w:rsidRDefault="001B35F7" w:rsidP="001B35F7">
      <w:pPr>
        <w:pStyle w:val="affe"/>
        <w:ind w:left="323"/>
      </w:pPr>
      <w:r>
        <w:rPr>
          <w:rFonts w:hint="eastAsia"/>
        </w:rPr>
        <w:t>乙、本院委員質詢部分</w:t>
      </w:r>
    </w:p>
    <w:p w:rsidR="001B35F7" w:rsidRPr="00FA6C4B" w:rsidRDefault="001B35F7" w:rsidP="001B35F7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FA6C4B">
        <w:rPr>
          <w:rFonts w:hint="eastAsia"/>
        </w:rPr>
        <w:t>本院林委員淑芬，鑑於蘆北位於供水管線末端，為改善區域管網水壓不足與蘆北重劃區用水需求，經濟部水利署規劃於蘆北重劃區之「公園用地</w:t>
      </w:r>
      <w:r w:rsidRPr="00FA6C4B">
        <w:rPr>
          <w:rFonts w:hint="eastAsia"/>
        </w:rPr>
        <w:t>21</w:t>
      </w:r>
      <w:r w:rsidRPr="00FA6C4B">
        <w:rPr>
          <w:rFonts w:hint="eastAsia"/>
        </w:rPr>
        <w:t>」設置蘆北配水池加壓站，建請一併更新改善供水管線維持供水穩定外，考量公園綠地與親水特性，加壓站規劃設計應審酌景觀美化設計與兼具親水功能，特向行政院提出質詢。</w:t>
      </w:r>
    </w:p>
    <w:p w:rsidR="001B35F7" w:rsidRPr="0061700D" w:rsidRDefault="001B35F7" w:rsidP="001B35F7">
      <w:pPr>
        <w:pStyle w:val="a4"/>
        <w:spacing w:line="240" w:lineRule="auto"/>
        <w:ind w:left="633" w:hanging="633"/>
      </w:pPr>
    </w:p>
    <w:p w:rsidR="001B35F7" w:rsidRDefault="001B35F7" w:rsidP="001B35F7">
      <w:pPr>
        <w:pStyle w:val="afb"/>
        <w:ind w:left="1382" w:hanging="855"/>
      </w:pPr>
    </w:p>
    <w:p w:rsidR="001B35F7" w:rsidRPr="00FA6C4B" w:rsidRDefault="001B35F7" w:rsidP="001B35F7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FA6C4B">
        <w:rPr>
          <w:rFonts w:hint="eastAsia"/>
        </w:rPr>
        <w:t>本院林委員淑芬，鑑於行政院已核定蘆洲溪墘變電所室內化改建工程，預估未來變電所室內化後占地面積縮小，考量三重永清里、永順里與蘆洲溪墘里長期飽受緊鄰變電所的心理壓力，台電應回饋里鄰。建請台電評估第二期工程應納入增設多目標功能使用活動中心、增設地下停車場，與拆除圍牆增加綠美化空間等規劃，開放附近鄰里居民使用，善盡睦鄰之責，特向行政院提出質詢。</w:t>
      </w:r>
    </w:p>
    <w:p w:rsidR="003D1CC5" w:rsidRDefault="003D1CC5">
      <w:pPr>
        <w:widowControl/>
        <w:kinsoku/>
        <w:overflowPunct/>
        <w:jc w:val="left"/>
        <w:textAlignment w:val="auto"/>
        <w:rPr>
          <w:kern w:val="0"/>
        </w:rPr>
      </w:pPr>
      <w:r>
        <w:br w:type="page"/>
      </w:r>
    </w:p>
    <w:p w:rsidR="001B35F7" w:rsidRPr="0061700D" w:rsidRDefault="001B35F7" w:rsidP="001B35F7">
      <w:pPr>
        <w:pStyle w:val="a4"/>
        <w:spacing w:line="240" w:lineRule="auto"/>
        <w:ind w:left="633" w:hanging="633"/>
      </w:pPr>
      <w:bookmarkStart w:id="0" w:name="_GoBack"/>
      <w:bookmarkEnd w:id="0"/>
    </w:p>
    <w:sectPr w:rsidR="001B35F7" w:rsidRPr="0061700D" w:rsidSect="003D1CC5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984" w:right="1417" w:bottom="1417" w:left="1417" w:header="1417" w:footer="850" w:gutter="0"/>
      <w:pgNumType w:start="99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FE8" w:rsidRDefault="005B4FE8">
      <w:r>
        <w:separator/>
      </w:r>
    </w:p>
  </w:endnote>
  <w:endnote w:type="continuationSeparator" w:id="0">
    <w:p w:rsidR="005B4FE8" w:rsidRDefault="005B4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CC5" w:rsidRDefault="003D1CC5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5" name="文字方塊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D1CC5" w:rsidRPr="003D1CC5" w:rsidRDefault="003D1CC5" w:rsidP="003D1CC5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21906">
                            <w:t>100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8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QtV1GQ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3D1CC5" w:rsidRPr="003D1CC5" w:rsidRDefault="003D1CC5" w:rsidP="003D1CC5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21906">
                      <w:t>100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CC5" w:rsidRDefault="003D1CC5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D1CC5" w:rsidRPr="003D1CC5" w:rsidRDefault="003D1CC5" w:rsidP="003D1CC5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21906">
                            <w:t>99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9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2X1f0Q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3D1CC5" w:rsidRPr="003D1CC5" w:rsidRDefault="003D1CC5" w:rsidP="003D1CC5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21906">
                      <w:t>99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FE8" w:rsidRDefault="005B4FE8">
      <w:r>
        <w:separator/>
      </w:r>
    </w:p>
  </w:footnote>
  <w:footnote w:type="continuationSeparator" w:id="0">
    <w:p w:rsidR="005B4FE8" w:rsidRDefault="005B4F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CC5" w:rsidRDefault="003D1CC5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6" name="文字方塊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D1CC5" w:rsidRPr="003D1CC5" w:rsidRDefault="003D1CC5" w:rsidP="003D1CC5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63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6" o:spid="_x0000_s1026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" filled="f" stroked="f" strokeweight=".5pt">
              <v:fill o:detectmouseclick="t"/>
              <v:textbox>
                <w:txbxContent>
                  <w:p w:rsidR="003D1CC5" w:rsidRPr="003D1CC5" w:rsidRDefault="003D1CC5" w:rsidP="003D1CC5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63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CC5" w:rsidRDefault="003D1CC5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4" name="文字方塊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D1CC5" w:rsidRPr="003D1CC5" w:rsidRDefault="003D1CC5" w:rsidP="003D1CC5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63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7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" filled="f" stroked="f" strokeweight=".5pt">
              <v:fill o:detectmouseclick="t"/>
              <v:textbox>
                <w:txbxContent>
                  <w:p w:rsidR="003D1CC5" w:rsidRPr="003D1CC5" w:rsidRDefault="003D1CC5" w:rsidP="003D1CC5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63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3F8"/>
    <w:rsid w:val="00021974"/>
    <w:rsid w:val="000322E4"/>
    <w:rsid w:val="00034179"/>
    <w:rsid w:val="0006260D"/>
    <w:rsid w:val="0007483B"/>
    <w:rsid w:val="00092EFA"/>
    <w:rsid w:val="000B190B"/>
    <w:rsid w:val="000C6344"/>
    <w:rsid w:val="000D2076"/>
    <w:rsid w:val="000E3372"/>
    <w:rsid w:val="000F48AA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0A32"/>
    <w:rsid w:val="001A5138"/>
    <w:rsid w:val="001A7C69"/>
    <w:rsid w:val="001B35F7"/>
    <w:rsid w:val="001E1A19"/>
    <w:rsid w:val="001E385A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87860"/>
    <w:rsid w:val="003A00D7"/>
    <w:rsid w:val="003B341B"/>
    <w:rsid w:val="003D1CC5"/>
    <w:rsid w:val="004034F0"/>
    <w:rsid w:val="004047CB"/>
    <w:rsid w:val="004126B4"/>
    <w:rsid w:val="0042704C"/>
    <w:rsid w:val="0044045C"/>
    <w:rsid w:val="00441B24"/>
    <w:rsid w:val="00443AB2"/>
    <w:rsid w:val="00453F8A"/>
    <w:rsid w:val="00473B4E"/>
    <w:rsid w:val="00485C17"/>
    <w:rsid w:val="004D78BA"/>
    <w:rsid w:val="004E74DF"/>
    <w:rsid w:val="00542984"/>
    <w:rsid w:val="00552448"/>
    <w:rsid w:val="005B1DB0"/>
    <w:rsid w:val="005B4FE8"/>
    <w:rsid w:val="005F63F8"/>
    <w:rsid w:val="00632430"/>
    <w:rsid w:val="00655703"/>
    <w:rsid w:val="006873C4"/>
    <w:rsid w:val="006B2CB0"/>
    <w:rsid w:val="006C7F9F"/>
    <w:rsid w:val="006D7D23"/>
    <w:rsid w:val="006E2402"/>
    <w:rsid w:val="006E3C20"/>
    <w:rsid w:val="006F10CF"/>
    <w:rsid w:val="006F5861"/>
    <w:rsid w:val="00722A05"/>
    <w:rsid w:val="00732BD2"/>
    <w:rsid w:val="00735FD8"/>
    <w:rsid w:val="007776A4"/>
    <w:rsid w:val="00781901"/>
    <w:rsid w:val="007908D5"/>
    <w:rsid w:val="00794FA3"/>
    <w:rsid w:val="007A1C27"/>
    <w:rsid w:val="007A4599"/>
    <w:rsid w:val="007C4084"/>
    <w:rsid w:val="007D04A0"/>
    <w:rsid w:val="007E74DC"/>
    <w:rsid w:val="007F7A16"/>
    <w:rsid w:val="00861B21"/>
    <w:rsid w:val="00863C32"/>
    <w:rsid w:val="00864C67"/>
    <w:rsid w:val="00883D74"/>
    <w:rsid w:val="008A0C5D"/>
    <w:rsid w:val="008B4209"/>
    <w:rsid w:val="008D6012"/>
    <w:rsid w:val="008E5D88"/>
    <w:rsid w:val="0090241A"/>
    <w:rsid w:val="00926F56"/>
    <w:rsid w:val="00963798"/>
    <w:rsid w:val="00992003"/>
    <w:rsid w:val="009C16B2"/>
    <w:rsid w:val="009C3904"/>
    <w:rsid w:val="009D3F34"/>
    <w:rsid w:val="009E10F6"/>
    <w:rsid w:val="00A05B7F"/>
    <w:rsid w:val="00A0600A"/>
    <w:rsid w:val="00A13259"/>
    <w:rsid w:val="00A32A9C"/>
    <w:rsid w:val="00A678DC"/>
    <w:rsid w:val="00A80A44"/>
    <w:rsid w:val="00A86BD4"/>
    <w:rsid w:val="00A876DC"/>
    <w:rsid w:val="00AA2ADF"/>
    <w:rsid w:val="00AC692A"/>
    <w:rsid w:val="00AC6A09"/>
    <w:rsid w:val="00AD6810"/>
    <w:rsid w:val="00B15BB5"/>
    <w:rsid w:val="00B278AB"/>
    <w:rsid w:val="00B40364"/>
    <w:rsid w:val="00BA71D7"/>
    <w:rsid w:val="00BB5684"/>
    <w:rsid w:val="00BE0A55"/>
    <w:rsid w:val="00BF63AF"/>
    <w:rsid w:val="00C201E0"/>
    <w:rsid w:val="00C216C6"/>
    <w:rsid w:val="00C21906"/>
    <w:rsid w:val="00C50091"/>
    <w:rsid w:val="00C84B2E"/>
    <w:rsid w:val="00C9556F"/>
    <w:rsid w:val="00C9653B"/>
    <w:rsid w:val="00CD541C"/>
    <w:rsid w:val="00CE016C"/>
    <w:rsid w:val="00CF12AE"/>
    <w:rsid w:val="00CF6866"/>
    <w:rsid w:val="00D03570"/>
    <w:rsid w:val="00D05F85"/>
    <w:rsid w:val="00D07EA1"/>
    <w:rsid w:val="00D22A25"/>
    <w:rsid w:val="00D32121"/>
    <w:rsid w:val="00D542A5"/>
    <w:rsid w:val="00D65F9F"/>
    <w:rsid w:val="00D84D2B"/>
    <w:rsid w:val="00D922B6"/>
    <w:rsid w:val="00DA65B7"/>
    <w:rsid w:val="00DA6A2B"/>
    <w:rsid w:val="00DA7D72"/>
    <w:rsid w:val="00DC2697"/>
    <w:rsid w:val="00DE0D1A"/>
    <w:rsid w:val="00DF37C2"/>
    <w:rsid w:val="00DF389A"/>
    <w:rsid w:val="00E049FB"/>
    <w:rsid w:val="00E10D3F"/>
    <w:rsid w:val="00E174AB"/>
    <w:rsid w:val="00E20354"/>
    <w:rsid w:val="00E21EEE"/>
    <w:rsid w:val="00E42982"/>
    <w:rsid w:val="00E51C63"/>
    <w:rsid w:val="00E62000"/>
    <w:rsid w:val="00E67FFE"/>
    <w:rsid w:val="00E72EE7"/>
    <w:rsid w:val="00EA02A7"/>
    <w:rsid w:val="00EC145C"/>
    <w:rsid w:val="00ED580D"/>
    <w:rsid w:val="00ED5C0E"/>
    <w:rsid w:val="00ED5E9D"/>
    <w:rsid w:val="00F1464A"/>
    <w:rsid w:val="00F30B58"/>
    <w:rsid w:val="00F474B2"/>
    <w:rsid w:val="00F61EC1"/>
    <w:rsid w:val="00F71E07"/>
    <w:rsid w:val="00F82284"/>
    <w:rsid w:val="00F85C4D"/>
    <w:rsid w:val="00F92C63"/>
    <w:rsid w:val="00FA2348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44993-3CDA-4431-8348-877A6AF5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LCEWA01.dot</Template>
  <TotalTime>0</TotalTime>
  <Pages>2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;;</cp:keywords>
  <dc:description>99;100;2;;</dc:description>
  <cp:lastModifiedBy>user</cp:lastModifiedBy>
  <cp:revision>2</cp:revision>
  <cp:lastPrinted>2004-10-07T02:24:00Z</cp:lastPrinted>
  <dcterms:created xsi:type="dcterms:W3CDTF">2024-07-08T02:55:00Z</dcterms:created>
  <dcterms:modified xsi:type="dcterms:W3CDTF">2024-07-08T02:55:00Z</dcterms:modified>
</cp:coreProperties>
</file>