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FD1E7C" w:rsidTr="00FD1E7C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 w:rsidR="00B16F73">
              <w:rPr>
                <w:rFonts w:eastAsia="標楷體" w:hint="eastAsia"/>
              </w:rPr>
              <w:t>19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FD1E7C" w:rsidTr="00FD1E7C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E7C" w:rsidRDefault="00166220" w:rsidP="00EC6035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166220">
              <w:rPr>
                <w:rFonts w:eastAsia="微軟正黑體" w:hint="eastAsia"/>
                <w:b/>
              </w:rPr>
              <w:t>國是論壇</w:t>
            </w:r>
            <w:r w:rsidR="00132721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                                                </w:t>
            </w:r>
            <w:r w:rsidR="00146A1A">
              <w:rPr>
                <w:rFonts w:eastAsia="微軟正黑體" w:hint="eastAsia"/>
                <w:b/>
              </w:rPr>
              <w:t xml:space="preserve">  </w:t>
            </w:r>
            <w:r w:rsidR="00EC6035">
              <w:rPr>
                <w:rFonts w:eastAsia="微軟正黑體" w:hint="eastAsia"/>
                <w:b/>
              </w:rPr>
              <w:t xml:space="preserve">    </w:t>
            </w:r>
            <w:r w:rsidR="00FD1E7C">
              <w:rPr>
                <w:rFonts w:eastAsia="微軟正黑體" w:hint="eastAsia"/>
                <w:b/>
              </w:rPr>
              <w:t>（頁次：</w:t>
            </w:r>
            <w:r w:rsidR="00DD7957">
              <w:rPr>
                <w:rFonts w:eastAsia="微軟正黑體" w:hint="eastAsia"/>
                <w:b/>
              </w:rPr>
              <w:t>９</w:t>
            </w:r>
            <w:r>
              <w:rPr>
                <w:rFonts w:eastAsia="微軟正黑體" w:hint="eastAsia"/>
                <w:b/>
              </w:rPr>
              <w:t>１－</w:t>
            </w:r>
            <w:r w:rsidR="00EC6035">
              <w:rPr>
                <w:rFonts w:eastAsia="微軟正黑體" w:hint="eastAsia"/>
                <w:b/>
              </w:rPr>
              <w:t>９</w:t>
            </w:r>
            <w:r w:rsidR="00DD7957">
              <w:rPr>
                <w:rFonts w:eastAsia="微軟正黑體" w:hint="eastAsia"/>
                <w:b/>
              </w:rPr>
              <w:t>６</w:t>
            </w:r>
            <w:r w:rsidR="00FD1E7C">
              <w:rPr>
                <w:rFonts w:eastAsia="微軟正黑體" w:hint="eastAsia"/>
                <w:b/>
              </w:rPr>
              <w:t>）</w:t>
            </w:r>
          </w:p>
        </w:tc>
      </w:tr>
      <w:tr w:rsidR="00FD1E7C" w:rsidTr="00132721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D1E7C" w:rsidRDefault="00FD1E7C" w:rsidP="00132721">
            <w:pPr>
              <w:spacing w:beforeLines="50" w:before="159"/>
              <w:jc w:val="center"/>
            </w:pPr>
            <w:r w:rsidRPr="00994235">
              <w:rPr>
                <w:rFonts w:hint="eastAsia"/>
                <w:spacing w:val="90"/>
                <w:kern w:val="0"/>
                <w:fitText w:val="1049" w:id="-973228287"/>
              </w:rPr>
              <w:t>發言</w:t>
            </w:r>
            <w:r w:rsidRPr="00994235">
              <w:rPr>
                <w:rFonts w:hint="eastAsia"/>
                <w:spacing w:val="22"/>
                <w:kern w:val="0"/>
                <w:fitText w:val="1049" w:id="-973228287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122B6" w:rsidRDefault="00FD1E7C" w:rsidP="00F80E2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  <w:r w:rsidR="003318C1">
              <w:rPr>
                <w:rFonts w:hint="eastAsia"/>
              </w:rPr>
              <w:t>、</w:t>
            </w:r>
            <w:r w:rsidR="00F80E2F" w:rsidRPr="00F80E2F">
              <w:rPr>
                <w:rFonts w:hint="eastAsia"/>
              </w:rPr>
              <w:t>楊瓊瓔</w:t>
            </w:r>
            <w:r w:rsidR="00F80E2F">
              <w:rPr>
                <w:rFonts w:hint="eastAsia"/>
              </w:rPr>
              <w:t>、</w:t>
            </w:r>
            <w:r w:rsidR="00F80E2F" w:rsidRPr="00F80E2F">
              <w:rPr>
                <w:rFonts w:hint="eastAsia"/>
              </w:rPr>
              <w:t>徐欣瑩</w:t>
            </w:r>
            <w:r w:rsidR="00F80E2F">
              <w:rPr>
                <w:rFonts w:hint="eastAsia"/>
              </w:rPr>
              <w:t>、</w:t>
            </w:r>
            <w:r w:rsidR="00967FF0" w:rsidRPr="00967FF0">
              <w:rPr>
                <w:rFonts w:hint="eastAsia"/>
              </w:rPr>
              <w:t>張嘉郡</w:t>
            </w:r>
            <w:r w:rsidR="00967FF0">
              <w:rPr>
                <w:rFonts w:hint="eastAsia"/>
              </w:rPr>
              <w:t>、</w:t>
            </w:r>
            <w:r w:rsidR="00967FF0" w:rsidRPr="00967FF0">
              <w:rPr>
                <w:rFonts w:hint="eastAsia"/>
              </w:rPr>
              <w:t>許宇甄</w:t>
            </w:r>
            <w:r w:rsidR="00967FF0">
              <w:rPr>
                <w:rFonts w:hint="eastAsia"/>
              </w:rPr>
              <w:t>、</w:t>
            </w:r>
            <w:r w:rsidR="00967FF0" w:rsidRPr="00967FF0">
              <w:rPr>
                <w:rFonts w:hint="eastAsia"/>
              </w:rPr>
              <w:t>洪孟楷</w:t>
            </w:r>
            <w:r w:rsidR="00967FF0">
              <w:rPr>
                <w:rFonts w:hint="eastAsia"/>
              </w:rPr>
              <w:t>、</w:t>
            </w:r>
            <w:r w:rsidR="00967FF0" w:rsidRPr="00967FF0">
              <w:rPr>
                <w:rFonts w:hint="eastAsia"/>
              </w:rPr>
              <w:t>林倩綺</w:t>
            </w:r>
            <w:r w:rsidR="00967FF0">
              <w:rPr>
                <w:rFonts w:hint="eastAsia"/>
              </w:rPr>
              <w:t>、</w:t>
            </w:r>
            <w:r w:rsidR="004122B6" w:rsidRPr="004122B6">
              <w:rPr>
                <w:rFonts w:hint="eastAsia"/>
              </w:rPr>
              <w:t>羅智強</w:t>
            </w:r>
            <w:r w:rsidR="004122B6">
              <w:rPr>
                <w:rFonts w:hint="eastAsia"/>
              </w:rPr>
              <w:t>、</w:t>
            </w:r>
          </w:p>
          <w:p w:rsidR="00FD1E7C" w:rsidRPr="00577879" w:rsidRDefault="004122B6" w:rsidP="00F80E2F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122B6">
              <w:rPr>
                <w:rFonts w:hint="eastAsia"/>
              </w:rPr>
              <w:t>李彥秀</w:t>
            </w: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 w:rsidP="0057787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RPr="004122B6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122B6" w:rsidRPr="004122B6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22B6" w:rsidRDefault="004122B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22B6" w:rsidRDefault="004122B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122B6" w:rsidRPr="004122B6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22B6" w:rsidRDefault="004122B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122B6" w:rsidRDefault="004122B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FD1E7C" w:rsidTr="00FD1E7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E7C" w:rsidRDefault="00FD1E7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E7C" w:rsidRDefault="00FD1E7C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FD1E7C" w:rsidRDefault="00B6296D" w:rsidP="00FD1E7C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FD1E7C" w:rsidSect="00DD7957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3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AE5" w:rsidRDefault="00947AE5">
      <w:r>
        <w:separator/>
      </w:r>
    </w:p>
  </w:endnote>
  <w:endnote w:type="continuationSeparator" w:id="0">
    <w:p w:rsidR="00947AE5" w:rsidRDefault="00947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957" w:rsidRDefault="0099423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DD7957" w:rsidRPr="00DD7957" w:rsidRDefault="00DD7957" w:rsidP="00DD795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94235">
                  <w:rPr>
                    <w:noProof/>
                  </w:rPr>
                  <w:t>433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AE5" w:rsidRDefault="00947AE5">
      <w:r>
        <w:separator/>
      </w:r>
    </w:p>
  </w:footnote>
  <w:footnote w:type="continuationSeparator" w:id="0">
    <w:p w:rsidR="00947AE5" w:rsidRDefault="00947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577879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E7C"/>
    <w:rsid w:val="00097C09"/>
    <w:rsid w:val="0011060B"/>
    <w:rsid w:val="00132721"/>
    <w:rsid w:val="00146A1A"/>
    <w:rsid w:val="00166220"/>
    <w:rsid w:val="003318C1"/>
    <w:rsid w:val="003F6D24"/>
    <w:rsid w:val="004122B6"/>
    <w:rsid w:val="00415135"/>
    <w:rsid w:val="00443D0E"/>
    <w:rsid w:val="0046327A"/>
    <w:rsid w:val="00577879"/>
    <w:rsid w:val="007D4AF6"/>
    <w:rsid w:val="008724DB"/>
    <w:rsid w:val="00947AE5"/>
    <w:rsid w:val="00967FF0"/>
    <w:rsid w:val="00994235"/>
    <w:rsid w:val="009E3952"/>
    <w:rsid w:val="00B16F73"/>
    <w:rsid w:val="00B6296D"/>
    <w:rsid w:val="00BD6389"/>
    <w:rsid w:val="00C13800"/>
    <w:rsid w:val="00DD7957"/>
    <w:rsid w:val="00E07E0E"/>
    <w:rsid w:val="00EC6035"/>
    <w:rsid w:val="00F80E2F"/>
    <w:rsid w:val="00FC0952"/>
    <w:rsid w:val="00FD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FD1E7C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>ARES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第11屆第01會期第67期;出版日期:113年05月31日</dc:description>
  <cp:lastModifiedBy>user</cp:lastModifiedBy>
  <cp:revision>2</cp:revision>
  <cp:lastPrinted>2002-02-01T01:05:00Z</cp:lastPrinted>
  <dcterms:created xsi:type="dcterms:W3CDTF">2024-07-08T02:55:00Z</dcterms:created>
  <dcterms:modified xsi:type="dcterms:W3CDTF">2024-07-08T02:55:00Z</dcterms:modified>
</cp:coreProperties>
</file>