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B0983" w:rsidTr="000B0983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0B0983" w:rsidTr="000B0983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20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0B0983" w:rsidTr="000B0983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83" w:rsidRDefault="000B0983" w:rsidP="0059282F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報告事項　　　　　　　　　　　　　　　　　　　　　　　　　　　</w:t>
            </w:r>
            <w:r w:rsidR="0059282F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（頁次：１－２６）</w:t>
            </w: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B0983" w:rsidRDefault="000B0983">
            <w:pPr>
              <w:jc w:val="distribute"/>
            </w:pPr>
            <w:r w:rsidRPr="00992518">
              <w:rPr>
                <w:rFonts w:hint="eastAsia"/>
                <w:spacing w:val="90"/>
                <w:kern w:val="0"/>
                <w:fitText w:val="1049" w:id="-958044416"/>
              </w:rPr>
              <w:t>發言</w:t>
            </w:r>
            <w:r w:rsidRPr="00992518">
              <w:rPr>
                <w:rFonts w:hint="eastAsia"/>
                <w:spacing w:val="22"/>
                <w:kern w:val="0"/>
                <w:fitText w:val="1049" w:id="-95804441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B0983" w:rsidRDefault="00FC324E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韓國瑜（主席）、江啟臣（主席）</w:t>
            </w: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B0983" w:rsidTr="000B098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983" w:rsidRDefault="000B098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983" w:rsidRDefault="000B0983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B0983" w:rsidRDefault="00B6296D" w:rsidP="000B0983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B0983" w:rsidSect="00D22DD1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9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443" w:rsidRDefault="00945443">
      <w:r>
        <w:separator/>
      </w:r>
    </w:p>
  </w:endnote>
  <w:endnote w:type="continuationSeparator" w:id="0">
    <w:p w:rsidR="00945443" w:rsidRDefault="00945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DD1" w:rsidRDefault="0099251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D22DD1" w:rsidRPr="00D22DD1" w:rsidRDefault="00D22DD1" w:rsidP="00D22DD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992518">
                  <w:rPr>
                    <w:noProof/>
                  </w:rPr>
                  <w:t>393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443" w:rsidRDefault="00945443">
      <w:r>
        <w:separator/>
      </w:r>
    </w:p>
  </w:footnote>
  <w:footnote w:type="continuationSeparator" w:id="0">
    <w:p w:rsidR="00945443" w:rsidRDefault="00945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FC324E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983"/>
    <w:rsid w:val="00097C09"/>
    <w:rsid w:val="000B0983"/>
    <w:rsid w:val="0046327A"/>
    <w:rsid w:val="0059282F"/>
    <w:rsid w:val="007D4AF6"/>
    <w:rsid w:val="008724DB"/>
    <w:rsid w:val="00891A6F"/>
    <w:rsid w:val="00942C2B"/>
    <w:rsid w:val="00945443"/>
    <w:rsid w:val="00992518"/>
    <w:rsid w:val="009E3952"/>
    <w:rsid w:val="00B6296D"/>
    <w:rsid w:val="00C13800"/>
    <w:rsid w:val="00D22DD1"/>
    <w:rsid w:val="00FC0952"/>
    <w:rsid w:val="00FC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B0983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0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>ARES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第11屆第01會期第86期;出版日期:113年06月28日</dc:description>
  <cp:lastModifiedBy>user</cp:lastModifiedBy>
  <cp:revision>2</cp:revision>
  <cp:lastPrinted>2002-02-01T01:05:00Z</cp:lastPrinted>
  <dcterms:created xsi:type="dcterms:W3CDTF">2024-07-12T07:42:00Z</dcterms:created>
  <dcterms:modified xsi:type="dcterms:W3CDTF">2024-07-12T07:42:00Z</dcterms:modified>
</cp:coreProperties>
</file>