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F186A" w:rsidTr="000F186A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20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0F186A" w:rsidTr="000F186A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86A" w:rsidRDefault="000F186A" w:rsidP="008513A3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施政質詢</w:t>
            </w:r>
          </w:p>
          <w:p w:rsidR="000F186A" w:rsidRDefault="008513A3" w:rsidP="00685D20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8513A3">
              <w:rPr>
                <w:rFonts w:eastAsia="微軟正黑體" w:hint="eastAsia"/>
                <w:b/>
              </w:rPr>
              <w:t>對行政院院長報告施政方針繼續質詢─繼續質詢─</w:t>
            </w:r>
            <w:r w:rsidR="00CB0C21">
              <w:rPr>
                <w:rFonts w:eastAsia="微軟正黑體" w:hint="eastAsia"/>
                <w:b/>
              </w:rPr>
              <w:t xml:space="preserve">　　　　　</w:t>
            </w:r>
            <w:r w:rsidR="00CB0C21">
              <w:rPr>
                <w:rFonts w:eastAsia="微軟正黑體" w:hint="eastAsia"/>
                <w:b/>
              </w:rPr>
              <w:t xml:space="preserve">      </w:t>
            </w:r>
            <w:r w:rsidR="007B42B7">
              <w:rPr>
                <w:rFonts w:eastAsia="微軟正黑體" w:hint="eastAsia"/>
                <w:b/>
              </w:rPr>
              <w:t xml:space="preserve">    </w:t>
            </w:r>
            <w:r w:rsidR="00CB0C21">
              <w:rPr>
                <w:rFonts w:eastAsia="微軟正黑體" w:hint="eastAsia"/>
                <w:b/>
              </w:rPr>
              <w:t>（頁次：２</w:t>
            </w:r>
            <w:r w:rsidR="00685D20">
              <w:rPr>
                <w:rFonts w:eastAsia="微軟正黑體" w:hint="eastAsia"/>
                <w:b/>
              </w:rPr>
              <w:t>７</w:t>
            </w:r>
            <w:r w:rsidR="00CB0C21">
              <w:rPr>
                <w:rFonts w:eastAsia="微軟正黑體" w:hint="eastAsia"/>
                <w:b/>
              </w:rPr>
              <w:t>－８８</w:t>
            </w:r>
            <w:r w:rsidR="000F186A">
              <w:rPr>
                <w:rFonts w:eastAsia="微軟正黑體" w:hint="eastAsia"/>
                <w:b/>
              </w:rPr>
              <w:t>）</w:t>
            </w:r>
          </w:p>
        </w:tc>
      </w:tr>
      <w:tr w:rsidR="000F186A" w:rsidTr="008513A3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186A" w:rsidRDefault="000F186A" w:rsidP="00CB0C21">
            <w:pPr>
              <w:spacing w:beforeLines="50" w:before="159"/>
              <w:jc w:val="center"/>
            </w:pPr>
            <w:r w:rsidRPr="009B3B8F">
              <w:rPr>
                <w:rFonts w:hint="eastAsia"/>
                <w:spacing w:val="90"/>
                <w:kern w:val="0"/>
                <w:fitText w:val="1049" w:id="-958044415"/>
              </w:rPr>
              <w:t>發言</w:t>
            </w:r>
            <w:r w:rsidRPr="009B3B8F">
              <w:rPr>
                <w:rFonts w:hint="eastAsia"/>
                <w:spacing w:val="22"/>
                <w:kern w:val="0"/>
                <w:fitText w:val="1049" w:id="-958044415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B0C21" w:rsidRDefault="000F186A" w:rsidP="00CB0C2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韓國瑜（主席）、江啟臣（主席）</w:t>
            </w:r>
            <w:r w:rsidR="008513A3">
              <w:rPr>
                <w:rFonts w:hint="eastAsia"/>
              </w:rPr>
              <w:t>、</w:t>
            </w:r>
            <w:r>
              <w:rPr>
                <w:rFonts w:hint="eastAsia"/>
              </w:rPr>
              <w:t>賴士葆、蘇清泉、顏寬恒、馬文君</w:t>
            </w:r>
            <w:r w:rsidR="008513A3">
              <w:rPr>
                <w:rFonts w:hint="eastAsia"/>
              </w:rPr>
              <w:t>、謝衣鳯、</w:t>
            </w:r>
          </w:p>
          <w:p w:rsidR="000F186A" w:rsidRPr="008513A3" w:rsidRDefault="008513A3" w:rsidP="00CB0C21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丁學忠、郭昱晴、陳素月、黃秀芳、蔡其昌、張啓楷、林德福、黃國昌</w:t>
            </w: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 w:rsidP="008513A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186A" w:rsidTr="000F186A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6A" w:rsidRDefault="000F186A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6A" w:rsidRDefault="000F186A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F186A" w:rsidRDefault="00B6296D" w:rsidP="000F186A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F186A" w:rsidSect="00173F73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9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8D7" w:rsidRDefault="007D68D7">
      <w:r>
        <w:separator/>
      </w:r>
    </w:p>
  </w:endnote>
  <w:endnote w:type="continuationSeparator" w:id="0">
    <w:p w:rsidR="007D68D7" w:rsidRDefault="007D6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F73" w:rsidRDefault="009B3B8F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8240;mso-wrap-style:tight" filled="f" stroked="f">
          <v:textbox>
            <w:txbxContent>
              <w:p w:rsidR="00173F73" w:rsidRPr="00173F73" w:rsidRDefault="00173F73" w:rsidP="00173F73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9B3B8F">
                  <w:rPr>
                    <w:noProof/>
                  </w:rPr>
                  <w:t>395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8D7" w:rsidRDefault="007D68D7">
      <w:r>
        <w:separator/>
      </w:r>
    </w:p>
  </w:footnote>
  <w:footnote w:type="continuationSeparator" w:id="0">
    <w:p w:rsidR="007D68D7" w:rsidRDefault="007D68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9B3B8F">
    <w:pPr>
      <w:pStyle w:val="a4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58.7pt;margin-top:-67.35pt;width:158.25pt;height:47.85pt;z-index:251657216" stroked="f">
          <v:textbox>
            <w:txbxContent>
              <w:p w:rsidR="00B6296D" w:rsidRDefault="00B6296D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86A"/>
    <w:rsid w:val="00097C09"/>
    <w:rsid w:val="000F186A"/>
    <w:rsid w:val="00173F73"/>
    <w:rsid w:val="0046327A"/>
    <w:rsid w:val="005A1619"/>
    <w:rsid w:val="00607DE4"/>
    <w:rsid w:val="00685D20"/>
    <w:rsid w:val="007B42B7"/>
    <w:rsid w:val="007D4AF6"/>
    <w:rsid w:val="007D68D7"/>
    <w:rsid w:val="008513A3"/>
    <w:rsid w:val="008724DB"/>
    <w:rsid w:val="009B3B8F"/>
    <w:rsid w:val="009E3952"/>
    <w:rsid w:val="00B6296D"/>
    <w:rsid w:val="00C13800"/>
    <w:rsid w:val="00CB0C21"/>
    <w:rsid w:val="00F04279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F186A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28</Words>
  <Characters>164</Characters>
  <Application>Microsoft Office Word</Application>
  <DocSecurity>0</DocSecurity>
  <Lines>1</Lines>
  <Paragraphs>1</Paragraphs>
  <ScaleCrop>false</ScaleCrop>
  <Company>ARES</Company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第11屆第01會期第86期;出版日期:113年06月28日</dc:description>
  <cp:lastModifiedBy>user</cp:lastModifiedBy>
  <cp:revision>2</cp:revision>
  <cp:lastPrinted>2002-02-01T01:05:00Z</cp:lastPrinted>
  <dcterms:created xsi:type="dcterms:W3CDTF">2024-07-12T07:42:00Z</dcterms:created>
  <dcterms:modified xsi:type="dcterms:W3CDTF">2024-07-12T07:42:00Z</dcterms:modified>
</cp:coreProperties>
</file>